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36118" w14:textId="330875EF" w:rsidR="00375614"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75614">
        <w:rPr>
          <w:noProof/>
        </w:rPr>
        <w:t>Ibis Reserve</w:t>
      </w:r>
    </w:p>
    <w:p w14:paraId="1C63A961" w14:textId="6BB9F6DC" w:rsidR="00113B8E" w:rsidRDefault="00375614" w:rsidP="000443F5">
      <w:pPr>
        <w:pStyle w:val="Title"/>
        <w:tabs>
          <w:tab w:val="left" w:pos="6405"/>
        </w:tabs>
        <w:spacing w:before="800"/>
        <w:rPr>
          <w:noProof/>
        </w:rPr>
      </w:pPr>
      <w:r>
        <w:rPr>
          <w:noProof/>
        </w:rPr>
        <w:t>Playground renewal</w:t>
      </w:r>
      <w:r w:rsidR="008143BB">
        <w:tab/>
      </w:r>
    </w:p>
    <w:p w14:paraId="50AD4393" w14:textId="77777777" w:rsidR="00375614" w:rsidRDefault="00375614" w:rsidP="00375614">
      <w:pPr>
        <w:pStyle w:val="BodyText"/>
        <w:rPr>
          <w:rStyle w:val="Strong"/>
          <w:rFonts w:ascii="Arial" w:hAnsi="Arial" w:cs="Arial"/>
          <w:color w:val="000000"/>
          <w:sz w:val="24"/>
          <w:szCs w:val="24"/>
          <w:shd w:val="clear" w:color="auto" w:fill="FFFFFF"/>
        </w:rPr>
      </w:pPr>
    </w:p>
    <w:p w14:paraId="6847D4CA" w14:textId="2206438F" w:rsidR="00375614" w:rsidRDefault="00375614" w:rsidP="00375614">
      <w:pPr>
        <w:pStyle w:val="BodyText"/>
        <w:rPr>
          <w:rFonts w:ascii="Arial" w:hAnsi="Arial" w:cs="Arial"/>
          <w:color w:val="000000"/>
          <w:sz w:val="24"/>
          <w:szCs w:val="24"/>
          <w:shd w:val="clear" w:color="auto" w:fill="FFFFFF"/>
        </w:rPr>
      </w:pPr>
      <w:r w:rsidRPr="00AB51F5">
        <w:rPr>
          <w:rStyle w:val="Strong"/>
          <w:rFonts w:ascii="Arial" w:hAnsi="Arial" w:cs="Arial"/>
          <w:color w:val="000000"/>
          <w:sz w:val="24"/>
          <w:szCs w:val="24"/>
          <w:shd w:val="clear" w:color="auto" w:fill="FFFFFF"/>
        </w:rPr>
        <w:t>Neighbourhood Playgrounds</w:t>
      </w:r>
      <w:r w:rsidRPr="00AB51F5">
        <w:rPr>
          <w:rFonts w:ascii="Arial" w:hAnsi="Arial" w:cs="Arial"/>
          <w:color w:val="000000"/>
          <w:sz w:val="24"/>
          <w:szCs w:val="24"/>
          <w:shd w:val="clear" w:color="auto" w:fill="FFFFFF"/>
        </w:rPr>
        <w:t> – located within walking distance from home, although activities are offered are not as extensive as those offered in district and regional play spaces. Containing open space for informal games, multi activity play equipment including swings, slides and climbing elements.</w:t>
      </w:r>
    </w:p>
    <w:p w14:paraId="655A80AA" w14:textId="77777777" w:rsidR="00375614" w:rsidRPr="00AB51F5" w:rsidRDefault="00375614" w:rsidP="00375614">
      <w:pPr>
        <w:pStyle w:val="BodyText"/>
        <w:rPr>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bookmarkEnd w:id="0"/>
    </w:tbl>
    <w:p w14:paraId="2612093A" w14:textId="77777777" w:rsidR="00375614" w:rsidRDefault="00375614" w:rsidP="00375614">
      <w:pPr>
        <w:pStyle w:val="BodyText"/>
        <w:rPr>
          <w:sz w:val="24"/>
          <w:szCs w:val="24"/>
        </w:rPr>
      </w:pPr>
    </w:p>
    <w:p w14:paraId="282DA488" w14:textId="1C348654" w:rsidR="00375614" w:rsidRDefault="00375614" w:rsidP="00375614">
      <w:pPr>
        <w:pStyle w:val="BodyText"/>
        <w:rPr>
          <w:sz w:val="24"/>
          <w:szCs w:val="24"/>
        </w:rPr>
      </w:pPr>
      <w:r w:rsidRPr="00AB51F5">
        <w:rPr>
          <w:sz w:val="24"/>
          <w:szCs w:val="24"/>
        </w:rPr>
        <w:t xml:space="preserve">On 8 December 2020, the City commenced community engagement on </w:t>
      </w:r>
      <w:r>
        <w:rPr>
          <w:sz w:val="24"/>
          <w:szCs w:val="24"/>
        </w:rPr>
        <w:t>Ibis</w:t>
      </w:r>
      <w:r w:rsidRPr="00AB51F5">
        <w:rPr>
          <w:sz w:val="24"/>
          <w:szCs w:val="24"/>
        </w:rPr>
        <w:t xml:space="preserve"> Reserve Playground Renewal.  We asked the community to have their say on the proposed design in line with the Geelong Play Strategy for Neighbourhood Playgrounds. </w:t>
      </w:r>
    </w:p>
    <w:p w14:paraId="776ACF09" w14:textId="25B8AA2C" w:rsidR="00375614" w:rsidRDefault="00375614" w:rsidP="00375614">
      <w:pPr>
        <w:pStyle w:val="BodyText"/>
        <w:rPr>
          <w:sz w:val="24"/>
          <w:szCs w:val="24"/>
        </w:rPr>
      </w:pPr>
      <w:r w:rsidRPr="00AB51F5">
        <w:rPr>
          <w:sz w:val="24"/>
          <w:szCs w:val="24"/>
        </w:rPr>
        <w:t>We heard that shade should be included</w:t>
      </w:r>
      <w:r>
        <w:rPr>
          <w:sz w:val="24"/>
          <w:szCs w:val="24"/>
        </w:rPr>
        <w:t xml:space="preserve"> in the design</w:t>
      </w:r>
      <w:r w:rsidRPr="00AB51F5">
        <w:rPr>
          <w:sz w:val="24"/>
          <w:szCs w:val="24"/>
        </w:rPr>
        <w:t xml:space="preserve">, </w:t>
      </w:r>
      <w:r>
        <w:rPr>
          <w:sz w:val="24"/>
          <w:szCs w:val="24"/>
        </w:rPr>
        <w:t xml:space="preserve">other options should be included to access the slide and seating should be installed. </w:t>
      </w:r>
    </w:p>
    <w:p w14:paraId="38652B22" w14:textId="77777777" w:rsidR="00375614" w:rsidRPr="00AB51F5" w:rsidRDefault="00375614" w:rsidP="00375614">
      <w:pPr>
        <w:pStyle w:val="BodyText"/>
        <w:rPr>
          <w:sz w:val="24"/>
          <w:szCs w:val="24"/>
        </w:rPr>
      </w:pPr>
    </w:p>
    <w:p w14:paraId="173FFE1E" w14:textId="533693AC" w:rsidR="006C6D3E" w:rsidRDefault="00375614" w:rsidP="00D334B0">
      <w:pPr>
        <w:pStyle w:val="BodyText"/>
      </w:pPr>
      <w:r>
        <w:rPr>
          <w:noProof/>
        </w:rPr>
        <mc:AlternateContent>
          <mc:Choice Requires="wpg">
            <w:drawing>
              <wp:anchor distT="0" distB="0" distL="114300" distR="114300" simplePos="0" relativeHeight="251662336" behindDoc="0" locked="0" layoutInCell="1" allowOverlap="1" wp14:anchorId="3B32CB05" wp14:editId="6906A885">
                <wp:simplePos x="0" y="0"/>
                <wp:positionH relativeFrom="column">
                  <wp:posOffset>5380355</wp:posOffset>
                </wp:positionH>
                <wp:positionV relativeFrom="paragraph">
                  <wp:posOffset>250825</wp:posOffset>
                </wp:positionV>
                <wp:extent cx="742950" cy="1162050"/>
                <wp:effectExtent l="0" t="0" r="0" b="0"/>
                <wp:wrapNone/>
                <wp:docPr id="255" name="Group 255"/>
                <wp:cNvGraphicFramePr/>
                <a:graphic xmlns:a="http://schemas.openxmlformats.org/drawingml/2006/main">
                  <a:graphicData uri="http://schemas.microsoft.com/office/word/2010/wordprocessingGroup">
                    <wpg:wgp>
                      <wpg:cNvGrpSpPr/>
                      <wpg:grpSpPr>
                        <a:xfrm>
                          <a:off x="0" y="0"/>
                          <a:ext cx="742950" cy="1162050"/>
                          <a:chOff x="0" y="133350"/>
                          <a:chExt cx="742950" cy="1162050"/>
                        </a:xfrm>
                      </wpg:grpSpPr>
                      <pic:pic xmlns:pic="http://schemas.openxmlformats.org/drawingml/2006/picture">
                        <pic:nvPicPr>
                          <pic:cNvPr id="30" name="Picture 3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26" style="position:absolute;margin-left:423.65pt;margin-top:19.75pt;width:58.5pt;height:91.5pt;z-index:251662336;mso-width-relative:margin;mso-height-relative:margin" coordorigin=",1333" coordsize="7429,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2" o:spid="_x0000_s1028"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7B5E6130" wp14:editId="070B870C">
                <wp:simplePos x="0" y="0"/>
                <wp:positionH relativeFrom="margin">
                  <wp:align>center</wp:align>
                </wp:positionH>
                <wp:positionV relativeFrom="paragraph">
                  <wp:posOffset>73660</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2"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12ACCC8A" w:rsidR="000816C6" w:rsidRPr="0041068C" w:rsidRDefault="00290C9D"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29" style="position:absolute;margin-left:0;margin-top:5.8pt;width:84.75pt;height:128.25pt;z-index:251676672;mso-position-horizontal:center;mso-position-horizontal-relative:margin"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3WNgMAAIM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">
                <v:shape id="image2.png" o:spid="_x0000_s1030"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3" o:title=""/>
                </v:shape>
                <v:shape id="Text Box 2" o:spid="_x0000_s1031"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12ACCC8A" w:rsidR="000816C6" w:rsidRPr="0041068C" w:rsidRDefault="00290C9D"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w10:wrap anchorx="margin"/>
              </v:group>
            </w:pict>
          </mc:Fallback>
        </mc:AlternateContent>
      </w:r>
      <w:r w:rsidR="00981AE2">
        <w:rPr>
          <w:noProof/>
        </w:rPr>
        <mc:AlternateContent>
          <mc:Choice Requires="wpg">
            <w:drawing>
              <wp:anchor distT="0" distB="0" distL="114300" distR="114300" simplePos="0" relativeHeight="251654144" behindDoc="0" locked="0" layoutInCell="1" allowOverlap="1" wp14:anchorId="508FB942" wp14:editId="6D8A0DE6">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214B9E9E" w:rsidR="006C6D3E" w:rsidRPr="006C6D3E" w:rsidRDefault="00375614"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32" style="position:absolute;margin-left:6.1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">
                <v:shape id="Text Box 2" o:spid="_x0000_s1033"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214B9E9E" w:rsidR="006C6D3E" w:rsidRPr="006C6D3E" w:rsidRDefault="00375614"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v:textbox>
                </v:shape>
                <v:group id="Group 7" o:spid="_x0000_s1034"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5"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7"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9"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40"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41"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4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3"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5"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7"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9"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5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1"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5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28B667EC" w:rsidR="006C6D3E" w:rsidRDefault="006C6D3E" w:rsidP="00D334B0">
      <w:pPr>
        <w:pStyle w:val="BodyText"/>
      </w:pPr>
    </w:p>
    <w:p w14:paraId="384E42EF" w14:textId="0A84179E" w:rsidR="006C6D3E" w:rsidRDefault="006C6D3E" w:rsidP="00D334B0">
      <w:pPr>
        <w:pStyle w:val="BodyText"/>
      </w:pPr>
    </w:p>
    <w:p w14:paraId="6CBDBC23" w14:textId="1348E3BB" w:rsidR="006C6D3E" w:rsidRDefault="006C6D3E" w:rsidP="00D334B0">
      <w:pPr>
        <w:pStyle w:val="BodyText"/>
      </w:pPr>
    </w:p>
    <w:p w14:paraId="5DD7B5FB" w14:textId="0EE341EC" w:rsidR="006C6D3E" w:rsidRDefault="006C6D3E" w:rsidP="00D334B0">
      <w:pPr>
        <w:pStyle w:val="BodyText"/>
      </w:pPr>
    </w:p>
    <w:p w14:paraId="7527A30C" w14:textId="0F8600DC" w:rsidR="006C6D3E" w:rsidRDefault="006C6D3E" w:rsidP="00D334B0">
      <w:pPr>
        <w:pStyle w:val="BodyText"/>
      </w:pPr>
    </w:p>
    <w:p w14:paraId="7A8907CA" w14:textId="49BF2D16" w:rsidR="006C6D3E" w:rsidRDefault="006C6D3E" w:rsidP="00D334B0">
      <w:pPr>
        <w:pStyle w:val="BodyText"/>
      </w:pPr>
    </w:p>
    <w:p w14:paraId="146E0A90" w14:textId="12DC73A8"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33C7AD95" w:rsidR="00834B70" w:rsidRPr="006C6D3E" w:rsidRDefault="000443F5" w:rsidP="009E00EC">
            <w:pPr>
              <w:pStyle w:val="BodyText"/>
              <w:rPr>
                <w:color w:val="003263" w:themeColor="text2"/>
              </w:rPr>
            </w:pPr>
            <w:r w:rsidRPr="000443F5">
              <w:rPr>
                <w:color w:val="003263" w:themeColor="text2"/>
              </w:rPr>
              <w:t xml:space="preserve">Next Steps </w:t>
            </w:r>
          </w:p>
        </w:tc>
      </w:tr>
    </w:tbl>
    <w:p w14:paraId="0DCBEC29" w14:textId="77777777" w:rsidR="00375614" w:rsidRDefault="00375614" w:rsidP="00375614">
      <w:pPr>
        <w:pStyle w:val="BodyText"/>
        <w:rPr>
          <w:sz w:val="24"/>
          <w:szCs w:val="24"/>
        </w:rPr>
      </w:pPr>
    </w:p>
    <w:p w14:paraId="1EF53ED9" w14:textId="1CF8BF34" w:rsidR="00375614" w:rsidRPr="00AB51F5" w:rsidRDefault="00375614" w:rsidP="00375614">
      <w:pPr>
        <w:pStyle w:val="BodyText"/>
        <w:rPr>
          <w:sz w:val="24"/>
          <w:szCs w:val="24"/>
        </w:rPr>
      </w:pPr>
      <w:r w:rsidRPr="00AB51F5">
        <w:rPr>
          <w:sz w:val="24"/>
          <w:szCs w:val="24"/>
        </w:rPr>
        <w:t xml:space="preserve">After reviewing the Community Consultation, Council is going to </w:t>
      </w:r>
      <w:r>
        <w:rPr>
          <w:sz w:val="24"/>
          <w:szCs w:val="24"/>
        </w:rPr>
        <w:t>install</w:t>
      </w:r>
      <w:r w:rsidRPr="00AB51F5">
        <w:rPr>
          <w:sz w:val="24"/>
          <w:szCs w:val="24"/>
        </w:rPr>
        <w:t xml:space="preserve"> a park bench for seating and plant some trees for shade</w:t>
      </w:r>
      <w:r>
        <w:rPr>
          <w:sz w:val="24"/>
          <w:szCs w:val="24"/>
        </w:rPr>
        <w:t>, we</w:t>
      </w:r>
      <w:r w:rsidRPr="00AB51F5">
        <w:rPr>
          <w:sz w:val="24"/>
          <w:szCs w:val="24"/>
        </w:rPr>
        <w:t xml:space="preserve"> will also </w:t>
      </w:r>
      <w:r>
        <w:rPr>
          <w:sz w:val="24"/>
          <w:szCs w:val="24"/>
        </w:rPr>
        <w:t xml:space="preserve">change to access to the slide to allow for greater use. </w:t>
      </w:r>
    </w:p>
    <w:p w14:paraId="4178D4C9" w14:textId="77777777" w:rsidR="00375614" w:rsidRPr="00AB51F5" w:rsidRDefault="00375614" w:rsidP="00375614">
      <w:pPr>
        <w:pStyle w:val="BodyText"/>
        <w:rPr>
          <w:sz w:val="24"/>
          <w:szCs w:val="24"/>
        </w:rPr>
      </w:pPr>
      <w:r w:rsidRPr="00AB51F5">
        <w:rPr>
          <w:sz w:val="24"/>
          <w:szCs w:val="24"/>
        </w:rPr>
        <w:t>Playground renewal works are set to commence in the second quarter of the year, during this time the playground will be u</w:t>
      </w:r>
      <w:bookmarkStart w:id="1" w:name="_GoBack"/>
      <w:bookmarkEnd w:id="1"/>
      <w:r w:rsidRPr="00AB51F5">
        <w:rPr>
          <w:sz w:val="24"/>
          <w:szCs w:val="24"/>
        </w:rPr>
        <w:t>navailable for use for approximately 6 weeks.</w:t>
      </w:r>
    </w:p>
    <w:sectPr w:rsidR="00375614" w:rsidRPr="00AB51F5" w:rsidSect="00834B70">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0B4E0" w14:textId="77777777" w:rsidR="0077637F" w:rsidRDefault="0077637F" w:rsidP="00CE604F">
      <w:r>
        <w:separator/>
      </w:r>
    </w:p>
    <w:p w14:paraId="5807CBB1" w14:textId="77777777" w:rsidR="0077637F" w:rsidRDefault="0077637F" w:rsidP="00CE604F"/>
    <w:p w14:paraId="3E1E28BB" w14:textId="77777777" w:rsidR="0077637F" w:rsidRDefault="0077637F" w:rsidP="00CE604F"/>
    <w:p w14:paraId="260D6933" w14:textId="77777777" w:rsidR="0077637F" w:rsidRDefault="0077637F" w:rsidP="00CE604F"/>
  </w:endnote>
  <w:endnote w:type="continuationSeparator" w:id="0">
    <w:p w14:paraId="15EC1143" w14:textId="77777777" w:rsidR="0077637F" w:rsidRDefault="0077637F" w:rsidP="00CE604F">
      <w:r>
        <w:continuationSeparator/>
      </w:r>
    </w:p>
    <w:p w14:paraId="1C5EE653" w14:textId="77777777" w:rsidR="0077637F" w:rsidRDefault="0077637F" w:rsidP="00CE604F"/>
    <w:p w14:paraId="7FB6AD5B" w14:textId="77777777" w:rsidR="0077637F" w:rsidRDefault="0077637F" w:rsidP="00CE604F"/>
    <w:p w14:paraId="1E256689" w14:textId="77777777" w:rsidR="0077637F" w:rsidRDefault="0077637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82996F-BCA7-4DF4-98C4-D27C260AC0EC}"/>
    <w:embedBold r:id="rId2" w:fontKey="{DBC1B35F-5C00-4A48-8228-67E8B23550DF}"/>
    <w:embedItalic r:id="rId3" w:fontKey="{97A9653F-0DAC-415D-B17F-836DFE61D4BD}"/>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E4CDD" w14:textId="77777777" w:rsidR="0077637F" w:rsidRDefault="0077637F" w:rsidP="00CE604F">
      <w:r>
        <w:separator/>
      </w:r>
    </w:p>
    <w:p w14:paraId="1A579D0B" w14:textId="77777777" w:rsidR="0077637F" w:rsidRDefault="0077637F" w:rsidP="00CE604F"/>
    <w:p w14:paraId="2E3071E9" w14:textId="77777777" w:rsidR="0077637F" w:rsidRDefault="0077637F" w:rsidP="00CE604F"/>
    <w:p w14:paraId="138EB2FE" w14:textId="77777777" w:rsidR="0077637F" w:rsidRDefault="0077637F" w:rsidP="00CE604F"/>
  </w:footnote>
  <w:footnote w:type="continuationSeparator" w:id="0">
    <w:p w14:paraId="073139BD" w14:textId="77777777" w:rsidR="0077637F" w:rsidRDefault="0077637F" w:rsidP="00CE604F">
      <w:r>
        <w:continuationSeparator/>
      </w:r>
    </w:p>
    <w:p w14:paraId="0680B080" w14:textId="77777777" w:rsidR="0077637F" w:rsidRDefault="0077637F" w:rsidP="00CE604F"/>
    <w:p w14:paraId="11FFD1C1" w14:textId="77777777" w:rsidR="0077637F" w:rsidRDefault="0077637F" w:rsidP="00CE604F"/>
    <w:p w14:paraId="1E1E95E2" w14:textId="77777777" w:rsidR="0077637F" w:rsidRDefault="0077637F"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1736"/>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448A1"/>
    <w:rsid w:val="00250A74"/>
    <w:rsid w:val="00250D31"/>
    <w:rsid w:val="00260B9B"/>
    <w:rsid w:val="00271541"/>
    <w:rsid w:val="0027230C"/>
    <w:rsid w:val="00275B0E"/>
    <w:rsid w:val="0027603E"/>
    <w:rsid w:val="00283B16"/>
    <w:rsid w:val="00284A44"/>
    <w:rsid w:val="002862A5"/>
    <w:rsid w:val="002877DD"/>
    <w:rsid w:val="002900A6"/>
    <w:rsid w:val="00290C9D"/>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75614"/>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4A53"/>
    <w:rsid w:val="00765E2C"/>
    <w:rsid w:val="00773F6E"/>
    <w:rsid w:val="0077461F"/>
    <w:rsid w:val="00774933"/>
    <w:rsid w:val="0077637F"/>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0149"/>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Strong">
    <w:name w:val="Strong"/>
    <w:basedOn w:val="DefaultParagraphFont"/>
    <w:uiPriority w:val="22"/>
    <w:qFormat/>
    <w:rsid w:val="003756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97CF2-CDE0-4C33-B177-394DC0A5AF7D}">
  <ds:schemaRefs>
    <ds:schemaRef ds:uri="http://www.w3.org/2001/XMLSchema"/>
  </ds:schemaRefs>
</ds:datastoreItem>
</file>

<file path=customXml/itemProps2.xml><?xml version="1.0" encoding="utf-8"?>
<ds:datastoreItem xmlns:ds="http://schemas.openxmlformats.org/officeDocument/2006/customXml" ds:itemID="{FACC6FE1-B974-471F-AA27-303AB8A6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8</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Peta Burgoyne</cp:lastModifiedBy>
  <cp:revision>5</cp:revision>
  <cp:lastPrinted>2017-03-27T12:03:00Z</cp:lastPrinted>
  <dcterms:created xsi:type="dcterms:W3CDTF">2021-02-09T01:23:00Z</dcterms:created>
  <dcterms:modified xsi:type="dcterms:W3CDTF">2021-02-11T00:26:00Z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D21-48883</vt:lpwstr>
  </property>
</Properties>
</file>