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91696" w14:textId="55BB2765" w:rsidR="00F832E0"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F832E0">
        <w:rPr>
          <w:noProof/>
        </w:rPr>
        <w:t>Buckingham Reserve</w:t>
      </w:r>
    </w:p>
    <w:p w14:paraId="1C63A961" w14:textId="52E43B11" w:rsidR="00113B8E" w:rsidRDefault="00F832E0" w:rsidP="000443F5">
      <w:pPr>
        <w:pStyle w:val="Title"/>
        <w:tabs>
          <w:tab w:val="left" w:pos="6405"/>
        </w:tabs>
        <w:spacing w:before="800"/>
        <w:rPr>
          <w:noProof/>
        </w:rPr>
      </w:pPr>
      <w:r>
        <w:rPr>
          <w:noProof/>
        </w:rPr>
        <w:t>Playground Renewal</w:t>
      </w:r>
      <w:r w:rsidR="008143BB">
        <w:tab/>
      </w:r>
    </w:p>
    <w:p w14:paraId="764FA040" w14:textId="33337E44" w:rsidR="00861F48" w:rsidRDefault="00861F48" w:rsidP="00861F48">
      <w:pPr>
        <w:pStyle w:val="Heading1"/>
        <w:rPr>
          <w:sz w:val="28"/>
          <w:szCs w:val="28"/>
        </w:rPr>
      </w:pPr>
    </w:p>
    <w:p w14:paraId="14EC5324" w14:textId="77777777" w:rsidR="00F832E0" w:rsidRDefault="00F832E0" w:rsidP="00F832E0">
      <w:pPr>
        <w:pStyle w:val="BodyText"/>
        <w:rPr>
          <w:rFonts w:ascii="Arial" w:hAnsi="Arial" w:cs="Arial"/>
          <w:color w:val="000000"/>
          <w:sz w:val="24"/>
          <w:szCs w:val="24"/>
          <w:shd w:val="clear" w:color="auto" w:fill="FFFFFF"/>
        </w:rPr>
      </w:pPr>
      <w:r w:rsidRPr="00AB51F5">
        <w:rPr>
          <w:rStyle w:val="Strong"/>
          <w:rFonts w:ascii="Arial" w:hAnsi="Arial" w:cs="Arial"/>
          <w:color w:val="000000"/>
          <w:sz w:val="24"/>
          <w:szCs w:val="24"/>
          <w:shd w:val="clear" w:color="auto" w:fill="FFFFFF"/>
        </w:rPr>
        <w:t>Neighbourhood Playgrounds</w:t>
      </w:r>
      <w:r w:rsidRPr="00AB51F5">
        <w:rPr>
          <w:rFonts w:ascii="Arial" w:hAnsi="Arial" w:cs="Arial"/>
          <w:color w:val="000000"/>
          <w:sz w:val="24"/>
          <w:szCs w:val="24"/>
          <w:shd w:val="clear" w:color="auto" w:fill="FFFFFF"/>
        </w:rPr>
        <w:t> – located within walking distance from home, although activities are offered are not as extensive as those offered in district and regional play spaces. Containing open space for informal games, multi activity play equipment including swings, slides and climbing elements.</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30B90A86" w14:textId="44537BB5" w:rsidR="00F832E0" w:rsidRDefault="00F832E0" w:rsidP="00F832E0">
      <w:pPr>
        <w:pStyle w:val="BodyText"/>
        <w:rPr>
          <w:sz w:val="24"/>
          <w:szCs w:val="24"/>
        </w:rPr>
      </w:pPr>
      <w:r w:rsidRPr="00AB51F5">
        <w:rPr>
          <w:sz w:val="24"/>
          <w:szCs w:val="24"/>
        </w:rPr>
        <w:t xml:space="preserve">On 8 December 2020, the City commenced community engagement on </w:t>
      </w:r>
      <w:r>
        <w:rPr>
          <w:sz w:val="24"/>
          <w:szCs w:val="24"/>
        </w:rPr>
        <w:t>Buckingham</w:t>
      </w:r>
      <w:r w:rsidRPr="00AB51F5">
        <w:rPr>
          <w:sz w:val="24"/>
          <w:szCs w:val="24"/>
        </w:rPr>
        <w:t xml:space="preserve"> Playground Renewal.  We asked the community to have their say on the proposed design in line with the Geelong Play Strategy for Neighbourhoo</w:t>
      </w:r>
      <w:bookmarkStart w:id="1" w:name="_GoBack"/>
      <w:bookmarkEnd w:id="1"/>
      <w:r w:rsidRPr="00AB51F5">
        <w:rPr>
          <w:sz w:val="24"/>
          <w:szCs w:val="24"/>
        </w:rPr>
        <w:t xml:space="preserve">d Playgrounds. </w:t>
      </w:r>
    </w:p>
    <w:p w14:paraId="45D58EB8" w14:textId="4F8E1A9D" w:rsidR="00F832E0" w:rsidRDefault="00F832E0" w:rsidP="00F832E0">
      <w:pPr>
        <w:pStyle w:val="BodyText"/>
        <w:rPr>
          <w:sz w:val="24"/>
          <w:szCs w:val="24"/>
        </w:rPr>
      </w:pPr>
      <w:r w:rsidRPr="00AB51F5">
        <w:rPr>
          <w:sz w:val="24"/>
          <w:szCs w:val="24"/>
        </w:rPr>
        <w:t xml:space="preserve">We heard that the </w:t>
      </w:r>
      <w:r w:rsidR="00F238BD">
        <w:rPr>
          <w:sz w:val="24"/>
          <w:szCs w:val="24"/>
        </w:rPr>
        <w:t xml:space="preserve">Buckingham Reserve is well utilised and acts as a community meeting space. The </w:t>
      </w:r>
      <w:r w:rsidRPr="00AB51F5">
        <w:rPr>
          <w:sz w:val="24"/>
          <w:szCs w:val="24"/>
        </w:rPr>
        <w:t xml:space="preserve">community likes the location </w:t>
      </w:r>
      <w:r>
        <w:rPr>
          <w:sz w:val="24"/>
          <w:szCs w:val="24"/>
        </w:rPr>
        <w:t>with a mix of green space and play equipment</w:t>
      </w:r>
      <w:r w:rsidR="00F238BD">
        <w:rPr>
          <w:sz w:val="24"/>
          <w:szCs w:val="24"/>
        </w:rPr>
        <w:t xml:space="preserve"> and</w:t>
      </w:r>
      <w:r>
        <w:rPr>
          <w:sz w:val="24"/>
          <w:szCs w:val="24"/>
        </w:rPr>
        <w:t xml:space="preserve">, the </w:t>
      </w:r>
      <w:r w:rsidR="00F238BD">
        <w:rPr>
          <w:sz w:val="24"/>
          <w:szCs w:val="24"/>
        </w:rPr>
        <w:t>scale swing</w:t>
      </w:r>
      <w:r>
        <w:rPr>
          <w:sz w:val="24"/>
          <w:szCs w:val="24"/>
        </w:rPr>
        <w:t xml:space="preserve"> is a favourite of visitors to the playground</w:t>
      </w:r>
      <w:r w:rsidR="00F238BD">
        <w:rPr>
          <w:sz w:val="24"/>
          <w:szCs w:val="24"/>
        </w:rPr>
        <w:t>.</w:t>
      </w:r>
      <w:r w:rsidRPr="00AB51F5">
        <w:rPr>
          <w:sz w:val="24"/>
          <w:szCs w:val="24"/>
        </w:rPr>
        <w:t xml:space="preserve"> </w:t>
      </w:r>
      <w:r>
        <w:rPr>
          <w:sz w:val="24"/>
          <w:szCs w:val="24"/>
        </w:rPr>
        <w:t xml:space="preserve">The community would like considered shade as well as </w:t>
      </w:r>
      <w:r w:rsidR="00F238BD">
        <w:rPr>
          <w:sz w:val="24"/>
          <w:szCs w:val="24"/>
        </w:rPr>
        <w:t>additional seating.</w:t>
      </w:r>
    </w:p>
    <w:p w14:paraId="173FFE1E" w14:textId="54883CCE" w:rsidR="006C6D3E" w:rsidRDefault="00F832E0" w:rsidP="00D334B0">
      <w:pPr>
        <w:pStyle w:val="BodyText"/>
      </w:pPr>
      <w:r>
        <w:rPr>
          <w:noProof/>
        </w:rPr>
        <mc:AlternateContent>
          <mc:Choice Requires="wpg">
            <w:drawing>
              <wp:anchor distT="0" distB="0" distL="114300" distR="114300" simplePos="0" relativeHeight="251654144" behindDoc="0" locked="0" layoutInCell="1" allowOverlap="1" wp14:anchorId="508FB942" wp14:editId="44EA51CF">
                <wp:simplePos x="0" y="0"/>
                <wp:positionH relativeFrom="column">
                  <wp:posOffset>374376</wp:posOffset>
                </wp:positionH>
                <wp:positionV relativeFrom="paragraph">
                  <wp:posOffset>194310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4FC63185" w:rsidR="006C6D3E" w:rsidRPr="006C6D3E" w:rsidRDefault="00F832E0"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26" style="position:absolute;margin-left:29.5pt;margin-top:15.3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">
                <v:shapetype id="_x0000_t202" coordsize="21600,21600" o:spt="202" path="m,l,21600r21600,l21600,xe">
                  <v:stroke joinstyle="miter"/>
                  <v:path gradientshapeok="t" o:connecttype="rect"/>
                </v:shapetype>
                <v:shape id="Text Box 2" o:spid="_x0000_s1027"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4FC63185" w:rsidR="006C6D3E" w:rsidRPr="006C6D3E" w:rsidRDefault="00F832E0"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v:textbox>
                </v:shape>
                <v:group id="Group 7" o:spid="_x0000_s1028"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2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1"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3"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34"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3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36"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3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38"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3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0"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4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42"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4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44"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4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46"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r w:rsidR="006B1C7B">
        <w:rPr>
          <w:noProof/>
        </w:rPr>
        <mc:AlternateContent>
          <mc:Choice Requires="wpg">
            <w:drawing>
              <wp:anchor distT="0" distB="0" distL="114300" distR="114300" simplePos="0" relativeHeight="251676672" behindDoc="0" locked="0" layoutInCell="1" allowOverlap="1" wp14:anchorId="7B5E6130" wp14:editId="044BEEDE">
                <wp:simplePos x="0" y="0"/>
                <wp:positionH relativeFrom="margin">
                  <wp:align>center</wp:align>
                </wp:positionH>
                <wp:positionV relativeFrom="paragraph">
                  <wp:posOffset>130810</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71A210B7" w:rsidR="000816C6" w:rsidRPr="0041068C" w:rsidRDefault="00F832E0"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45</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47" style="position:absolute;margin-left:0;margin-top:10.3pt;width:84.75pt;height:128.25pt;z-index:251676672;mso-position-horizontal:center;mso-position-horizontal-relative:margin"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3WNgMAAIM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4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 id="Text Box 2" o:spid="_x0000_s1049"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71A210B7" w:rsidR="000816C6" w:rsidRPr="0041068C" w:rsidRDefault="00F832E0"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45</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v:textbox>
                </v:shape>
                <w10:wrap anchorx="margin"/>
              </v:group>
            </w:pict>
          </mc:Fallback>
        </mc:AlternateContent>
      </w:r>
    </w:p>
    <w:p w14:paraId="03D4DB26" w14:textId="332CEE8F" w:rsidR="006C6D3E" w:rsidRDefault="00F832E0" w:rsidP="00D334B0">
      <w:pPr>
        <w:pStyle w:val="BodyText"/>
      </w:pPr>
      <w:r>
        <w:rPr>
          <w:noProof/>
        </w:rPr>
        <mc:AlternateContent>
          <mc:Choice Requires="wpg">
            <w:drawing>
              <wp:anchor distT="0" distB="0" distL="114300" distR="114300" simplePos="0" relativeHeight="251662336" behindDoc="0" locked="0" layoutInCell="1" allowOverlap="1" wp14:anchorId="3B32CB05" wp14:editId="68778B51">
                <wp:simplePos x="0" y="0"/>
                <wp:positionH relativeFrom="column">
                  <wp:posOffset>5335905</wp:posOffset>
                </wp:positionH>
                <wp:positionV relativeFrom="paragraph">
                  <wp:posOffset>111125</wp:posOffset>
                </wp:positionV>
                <wp:extent cx="742950" cy="1162050"/>
                <wp:effectExtent l="0" t="0" r="0" b="0"/>
                <wp:wrapNone/>
                <wp:docPr id="255" name="Group 255"/>
                <wp:cNvGraphicFramePr/>
                <a:graphic xmlns:a="http://schemas.openxmlformats.org/drawingml/2006/main">
                  <a:graphicData uri="http://schemas.microsoft.com/office/word/2010/wordprocessingGroup">
                    <wpg:wgp>
                      <wpg:cNvGrpSpPr/>
                      <wpg:grpSpPr>
                        <a:xfrm>
                          <a:off x="0" y="0"/>
                          <a:ext cx="742950" cy="1162050"/>
                          <a:chOff x="0" y="133350"/>
                          <a:chExt cx="742950" cy="1162050"/>
                        </a:xfrm>
                      </wpg:grpSpPr>
                      <pic:pic xmlns:pic="http://schemas.openxmlformats.org/drawingml/2006/picture">
                        <pic:nvPicPr>
                          <pic:cNvPr id="30" name="Picture 3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50" style="position:absolute;margin-left:420.15pt;margin-top:8.75pt;width:58.5pt;height:91.5pt;z-index:251662336;mso-width-relative:margin;mso-height-relative:margin" coordorigin=",1333" coordsize="7429,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">
                <v:shape id="Picture 30" o:spid="_x0000_s1051"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3" o:title=""/>
                </v:shape>
                <v:shape id="Text Box 2" o:spid="_x0000_s1052"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group>
            </w:pict>
          </mc:Fallback>
        </mc:AlternateContent>
      </w:r>
    </w:p>
    <w:p w14:paraId="384E42EF" w14:textId="247B730D" w:rsidR="006C6D3E" w:rsidRDefault="006C6D3E" w:rsidP="00D334B0">
      <w:pPr>
        <w:pStyle w:val="BodyText"/>
      </w:pPr>
    </w:p>
    <w:p w14:paraId="6CBDBC23" w14:textId="2230B206" w:rsidR="006C6D3E" w:rsidRDefault="006C6D3E" w:rsidP="00D334B0">
      <w:pPr>
        <w:pStyle w:val="BodyText"/>
      </w:pPr>
    </w:p>
    <w:p w14:paraId="5DD7B5FB" w14:textId="48FA297B" w:rsidR="006C6D3E" w:rsidRDefault="006C6D3E" w:rsidP="00D334B0">
      <w:pPr>
        <w:pStyle w:val="BodyText"/>
      </w:pPr>
    </w:p>
    <w:p w14:paraId="7527A30C" w14:textId="62FCC1DD" w:rsidR="006C6D3E" w:rsidRDefault="006C6D3E" w:rsidP="00D334B0">
      <w:pPr>
        <w:pStyle w:val="BodyText"/>
      </w:pPr>
    </w:p>
    <w:p w14:paraId="7A8907CA" w14:textId="316CBA1E" w:rsidR="006C6D3E" w:rsidRDefault="006C6D3E" w:rsidP="00D334B0">
      <w:pPr>
        <w:pStyle w:val="BodyText"/>
      </w:pPr>
    </w:p>
    <w:p w14:paraId="146E0A90" w14:textId="12DC73A8" w:rsidR="006C6D3E" w:rsidRDefault="006C6D3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39FD3462" w:rsidR="00834B70" w:rsidRPr="006C6D3E" w:rsidRDefault="000443F5" w:rsidP="009E00EC">
            <w:pPr>
              <w:pStyle w:val="BodyText"/>
              <w:rPr>
                <w:color w:val="003263" w:themeColor="text2"/>
              </w:rPr>
            </w:pPr>
            <w:r w:rsidRPr="000443F5">
              <w:rPr>
                <w:color w:val="003263" w:themeColor="text2"/>
              </w:rPr>
              <w:t xml:space="preserve">Next Steps </w:t>
            </w:r>
          </w:p>
        </w:tc>
      </w:tr>
    </w:tbl>
    <w:p w14:paraId="6B582C2A" w14:textId="6B77B75D" w:rsidR="00F238BD" w:rsidRPr="00AB51F5" w:rsidRDefault="00F238BD" w:rsidP="00F238BD">
      <w:pPr>
        <w:pStyle w:val="BodyText"/>
        <w:rPr>
          <w:sz w:val="24"/>
          <w:szCs w:val="24"/>
        </w:rPr>
      </w:pPr>
      <w:r w:rsidRPr="00AB51F5">
        <w:rPr>
          <w:sz w:val="24"/>
          <w:szCs w:val="24"/>
        </w:rPr>
        <w:t xml:space="preserve">After reviewing the Community Consultation, Council is going to </w:t>
      </w:r>
      <w:r>
        <w:rPr>
          <w:sz w:val="24"/>
          <w:szCs w:val="24"/>
        </w:rPr>
        <w:t>include a scale swing into the design</w:t>
      </w:r>
      <w:r>
        <w:rPr>
          <w:sz w:val="24"/>
          <w:szCs w:val="24"/>
        </w:rPr>
        <w:t>,</w:t>
      </w:r>
      <w:r w:rsidRPr="00AB51F5">
        <w:rPr>
          <w:sz w:val="24"/>
          <w:szCs w:val="24"/>
        </w:rPr>
        <w:t xml:space="preserve"> plant some trees for shade</w:t>
      </w:r>
      <w:r>
        <w:rPr>
          <w:sz w:val="24"/>
          <w:szCs w:val="24"/>
        </w:rPr>
        <w:t xml:space="preserve"> and investigate additional seating.</w:t>
      </w:r>
    </w:p>
    <w:p w14:paraId="30A32D63" w14:textId="77777777" w:rsidR="00F238BD" w:rsidRPr="00AB51F5" w:rsidRDefault="00F238BD" w:rsidP="00F238BD">
      <w:pPr>
        <w:pStyle w:val="BodyText"/>
        <w:rPr>
          <w:sz w:val="24"/>
          <w:szCs w:val="24"/>
        </w:rPr>
      </w:pPr>
      <w:r w:rsidRPr="00AB51F5">
        <w:rPr>
          <w:sz w:val="24"/>
          <w:szCs w:val="24"/>
        </w:rPr>
        <w:t>Playground renewal works are set to commence in the second quarter of the year, during this time the playground will be unavailable for use for approximately 6 weeks.</w:t>
      </w:r>
    </w:p>
    <w:sectPr w:rsidR="00F238BD" w:rsidRPr="00AB51F5" w:rsidSect="00834B70">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ADA99" w14:textId="77777777" w:rsidR="002E5B44" w:rsidRDefault="002E5B44" w:rsidP="00CE604F">
      <w:r>
        <w:separator/>
      </w:r>
    </w:p>
    <w:p w14:paraId="50A0E497" w14:textId="77777777" w:rsidR="002E5B44" w:rsidRDefault="002E5B44" w:rsidP="00CE604F"/>
    <w:p w14:paraId="476E59DC" w14:textId="77777777" w:rsidR="002E5B44" w:rsidRDefault="002E5B44" w:rsidP="00CE604F"/>
    <w:p w14:paraId="6F7A2110" w14:textId="77777777" w:rsidR="002E5B44" w:rsidRDefault="002E5B44" w:rsidP="00CE604F"/>
  </w:endnote>
  <w:endnote w:type="continuationSeparator" w:id="0">
    <w:p w14:paraId="08F08371" w14:textId="77777777" w:rsidR="002E5B44" w:rsidRDefault="002E5B44" w:rsidP="00CE604F">
      <w:r>
        <w:continuationSeparator/>
      </w:r>
    </w:p>
    <w:p w14:paraId="0DEF45BE" w14:textId="77777777" w:rsidR="002E5B44" w:rsidRDefault="002E5B44" w:rsidP="00CE604F"/>
    <w:p w14:paraId="2F534CA3" w14:textId="77777777" w:rsidR="002E5B44" w:rsidRDefault="002E5B44" w:rsidP="00CE604F"/>
    <w:p w14:paraId="29AFCF0D" w14:textId="77777777" w:rsidR="002E5B44" w:rsidRDefault="002E5B4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CCE9C9-439B-4C32-BA50-EB02CD12C74A}"/>
    <w:embedBold r:id="rId2" w:fontKey="{68CDD9B5-CF83-423F-BE9C-EE153FA9E7E7}"/>
    <w:embedItalic r:id="rId3" w:fontKey="{E6F72B97-4CB0-47FF-A346-03ED269AEA6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0B59B" w14:textId="77777777" w:rsidR="002E5B44" w:rsidRDefault="002E5B44" w:rsidP="00CE604F">
      <w:r>
        <w:separator/>
      </w:r>
    </w:p>
    <w:p w14:paraId="23A3A485" w14:textId="77777777" w:rsidR="002E5B44" w:rsidRDefault="002E5B44" w:rsidP="00CE604F"/>
    <w:p w14:paraId="57EB5868" w14:textId="77777777" w:rsidR="002E5B44" w:rsidRDefault="002E5B44" w:rsidP="00CE604F"/>
    <w:p w14:paraId="7AAB82AB" w14:textId="77777777" w:rsidR="002E5B44" w:rsidRDefault="002E5B44" w:rsidP="00CE604F"/>
  </w:footnote>
  <w:footnote w:type="continuationSeparator" w:id="0">
    <w:p w14:paraId="1DD59E52" w14:textId="77777777" w:rsidR="002E5B44" w:rsidRDefault="002E5B44" w:rsidP="00CE604F">
      <w:r>
        <w:continuationSeparator/>
      </w:r>
    </w:p>
    <w:p w14:paraId="272772C7" w14:textId="77777777" w:rsidR="002E5B44" w:rsidRDefault="002E5B44" w:rsidP="00CE604F"/>
    <w:p w14:paraId="2F6AFE9B" w14:textId="77777777" w:rsidR="002E5B44" w:rsidRDefault="002E5B44" w:rsidP="00CE604F"/>
    <w:p w14:paraId="36B650A2" w14:textId="77777777" w:rsidR="002E5B44" w:rsidRDefault="002E5B4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60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E5B44"/>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CF7CBC"/>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84C89"/>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238BD"/>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32E0"/>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Strong">
    <w:name w:val="Strong"/>
    <w:basedOn w:val="DefaultParagraphFont"/>
    <w:uiPriority w:val="22"/>
    <w:qFormat/>
    <w:rsid w:val="00F832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32ABC-D339-4367-B7B2-39BC642A6A81}">
  <ds:schemaRefs>
    <ds:schemaRef ds:uri="http://www.w3.org/2001/XMLSchema"/>
  </ds:schemaRefs>
</ds:datastoreItem>
</file>

<file path=customXml/itemProps2.xml><?xml version="1.0" encoding="utf-8"?>
<ds:datastoreItem xmlns:ds="http://schemas.openxmlformats.org/officeDocument/2006/customXml" ds:itemID="{B5C49533-C576-430D-A558-96567BA72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14</TotalTime>
  <Pages>1</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Peta Burgoyne</cp:lastModifiedBy>
  <cp:revision>4</cp:revision>
  <cp:lastPrinted>2017-03-27T12:03:00Z</cp:lastPrinted>
  <dcterms:created xsi:type="dcterms:W3CDTF">2021-02-10T23:26:00Z</dcterms:created>
  <dcterms:modified xsi:type="dcterms:W3CDTF">2021-02-11T00:29:00Z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D21-52736</vt:lpwstr>
  </property>
</Properties>
</file>