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7A97B" w14:textId="4BF579FA" w:rsidR="00176C92" w:rsidRDefault="004D2DEE" w:rsidP="000443F5">
      <w:pPr>
        <w:pStyle w:val="Title"/>
        <w:tabs>
          <w:tab w:val="left" w:pos="6405"/>
        </w:tabs>
        <w:spacing w:before="800"/>
        <w:rPr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92" w:rsidRPr="00176C92">
        <w:rPr>
          <w:noProof/>
          <w:sz w:val="44"/>
          <w:szCs w:val="44"/>
        </w:rPr>
        <w:t xml:space="preserve">Drysdale recreation Reserve </w:t>
      </w:r>
    </w:p>
    <w:p w14:paraId="1C63A961" w14:textId="2E61DF7E" w:rsidR="00113B8E" w:rsidRPr="00176C92" w:rsidRDefault="00176C92" w:rsidP="000443F5">
      <w:pPr>
        <w:pStyle w:val="Title"/>
        <w:tabs>
          <w:tab w:val="left" w:pos="6405"/>
        </w:tabs>
        <w:spacing w:before="800"/>
        <w:rPr>
          <w:noProof/>
          <w:sz w:val="44"/>
          <w:szCs w:val="44"/>
        </w:rPr>
      </w:pPr>
      <w:r w:rsidRPr="00176C92">
        <w:rPr>
          <w:noProof/>
          <w:sz w:val="44"/>
          <w:szCs w:val="44"/>
        </w:rPr>
        <w:t>playground renewal</w:t>
      </w:r>
      <w:r w:rsidR="008143BB" w:rsidRPr="00176C92">
        <w:rPr>
          <w:sz w:val="44"/>
          <w:szCs w:val="44"/>
        </w:rPr>
        <w:tab/>
      </w:r>
    </w:p>
    <w:p w14:paraId="764FA040" w14:textId="190AD9D2" w:rsidR="00861F48" w:rsidRDefault="00861F48" w:rsidP="00861F48">
      <w:pPr>
        <w:pStyle w:val="Heading1"/>
        <w:rPr>
          <w:sz w:val="28"/>
          <w:szCs w:val="28"/>
        </w:rPr>
      </w:pPr>
    </w:p>
    <w:p w14:paraId="1BE98A06" w14:textId="77777777" w:rsidR="00176C92" w:rsidRDefault="00176C92" w:rsidP="00176C92">
      <w:pPr>
        <w:pStyle w:val="BodyTex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66A0E">
        <w:rPr>
          <w:rStyle w:val="Strong"/>
          <w:rFonts w:ascii="Arial" w:hAnsi="Arial" w:cs="Arial"/>
          <w:color w:val="000000"/>
          <w:sz w:val="24"/>
          <w:szCs w:val="24"/>
          <w:shd w:val="clear" w:color="auto" w:fill="FFFFFF"/>
        </w:rPr>
        <w:t>District</w:t>
      </w:r>
      <w:r>
        <w:rPr>
          <w:rStyle w:val="Strong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Playgrounds</w:t>
      </w:r>
      <w:r w:rsidRPr="00566A0E">
        <w:rPr>
          <w:rFonts w:ascii="Arial" w:hAnsi="Arial" w:cs="Arial"/>
          <w:color w:val="000000"/>
          <w:sz w:val="24"/>
          <w:szCs w:val="24"/>
          <w:shd w:val="clear" w:color="auto" w:fill="FFFFFF"/>
        </w:rPr>
        <w:t> – usually located within 15 minutes by bicycle from home. Wider range of play opportunities than local parks. Larger spaces usually adjoining sporting reserves with a wider range of equipment.</w:t>
      </w:r>
    </w:p>
    <w:p w14:paraId="505304BC" w14:textId="77777777" w:rsidR="00176C92" w:rsidRPr="00176C92" w:rsidRDefault="00176C92" w:rsidP="00176C92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p w14:paraId="09DB1F4B" w14:textId="77777777" w:rsidR="00ED525A" w:rsidRDefault="00ED525A" w:rsidP="00844530">
      <w:pPr>
        <w:spacing w:after="240"/>
        <w:rPr>
          <w:b/>
          <w:bCs/>
        </w:rPr>
      </w:pPr>
      <w:bookmarkStart w:id="1" w:name="_GoBack"/>
      <w:bookmarkEnd w:id="0"/>
      <w:bookmarkEnd w:id="1"/>
    </w:p>
    <w:p w14:paraId="36AC8DCC" w14:textId="77777777" w:rsidR="00ED525A" w:rsidRDefault="00ED525A" w:rsidP="00844530">
      <w:pPr>
        <w:spacing w:after="240"/>
        <w:rPr>
          <w:sz w:val="24"/>
          <w:szCs w:val="24"/>
        </w:rPr>
      </w:pPr>
      <w:r w:rsidRPr="00AB51F5">
        <w:rPr>
          <w:sz w:val="24"/>
          <w:szCs w:val="24"/>
        </w:rPr>
        <w:t xml:space="preserve">On 8 December 2020, the City commenced community engagement on </w:t>
      </w:r>
      <w:r>
        <w:rPr>
          <w:sz w:val="24"/>
          <w:szCs w:val="24"/>
        </w:rPr>
        <w:t>Drysdale Recreation</w:t>
      </w:r>
      <w:r>
        <w:rPr>
          <w:sz w:val="24"/>
          <w:szCs w:val="24"/>
        </w:rPr>
        <w:t xml:space="preserve"> </w:t>
      </w:r>
      <w:r w:rsidRPr="00AB51F5">
        <w:rPr>
          <w:sz w:val="24"/>
          <w:szCs w:val="24"/>
        </w:rPr>
        <w:t xml:space="preserve">Reserve Playground Renewal.  We asked the community to have their say on the proposed design in line with the Geelong Play Strategy for </w:t>
      </w:r>
      <w:r>
        <w:rPr>
          <w:sz w:val="24"/>
          <w:szCs w:val="24"/>
        </w:rPr>
        <w:t>District</w:t>
      </w:r>
      <w:r w:rsidRPr="00AB51F5">
        <w:rPr>
          <w:sz w:val="24"/>
          <w:szCs w:val="24"/>
        </w:rPr>
        <w:t xml:space="preserve"> Playgrounds. </w:t>
      </w:r>
    </w:p>
    <w:p w14:paraId="478253A7" w14:textId="5B5AAFC3" w:rsidR="00ED525A" w:rsidRDefault="00ED525A" w:rsidP="00844530">
      <w:pPr>
        <w:spacing w:after="240"/>
        <w:rPr>
          <w:sz w:val="24"/>
          <w:szCs w:val="24"/>
        </w:rPr>
      </w:pPr>
      <w:r w:rsidRPr="00AB51F5">
        <w:rPr>
          <w:sz w:val="24"/>
          <w:szCs w:val="24"/>
        </w:rPr>
        <w:t xml:space="preserve">We heard that the community likes the location for its </w:t>
      </w:r>
      <w:r>
        <w:rPr>
          <w:sz w:val="24"/>
          <w:szCs w:val="24"/>
        </w:rPr>
        <w:t>trees</w:t>
      </w:r>
      <w:r>
        <w:rPr>
          <w:sz w:val="24"/>
          <w:szCs w:val="24"/>
        </w:rPr>
        <w:t xml:space="preserve"> and wide-open spaces</w:t>
      </w:r>
      <w:r w:rsidRPr="00AB51F5">
        <w:rPr>
          <w:sz w:val="24"/>
          <w:szCs w:val="24"/>
        </w:rPr>
        <w:t>,</w:t>
      </w:r>
      <w:r>
        <w:rPr>
          <w:sz w:val="24"/>
          <w:szCs w:val="24"/>
        </w:rPr>
        <w:t xml:space="preserve"> and that</w:t>
      </w:r>
      <w:r>
        <w:rPr>
          <w:sz w:val="24"/>
          <w:szCs w:val="24"/>
        </w:rPr>
        <w:t xml:space="preserve"> the playground and park surrounds are very well utilised</w:t>
      </w:r>
      <w:r>
        <w:rPr>
          <w:sz w:val="24"/>
          <w:szCs w:val="24"/>
        </w:rPr>
        <w:t xml:space="preserve">. </w:t>
      </w:r>
      <w:r w:rsidRPr="00AB51F5">
        <w:rPr>
          <w:sz w:val="24"/>
          <w:szCs w:val="24"/>
        </w:rPr>
        <w:t xml:space="preserve"> </w:t>
      </w:r>
      <w:r>
        <w:rPr>
          <w:sz w:val="24"/>
          <w:szCs w:val="24"/>
        </w:rPr>
        <w:t>We also heard that s</w:t>
      </w:r>
      <w:r w:rsidRPr="00AB51F5">
        <w:rPr>
          <w:sz w:val="24"/>
          <w:szCs w:val="24"/>
        </w:rPr>
        <w:t>hade should be included</w:t>
      </w:r>
      <w:r>
        <w:rPr>
          <w:sz w:val="24"/>
          <w:szCs w:val="24"/>
        </w:rPr>
        <w:t xml:space="preserve"> in the design and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colours of the proposed design don’t fit the environment. </w:t>
      </w:r>
    </w:p>
    <w:p w14:paraId="173FFE1E" w14:textId="0C335D80" w:rsidR="006C6D3E" w:rsidRDefault="00ED525A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1FEDC329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00783D7D" w:rsidR="000816C6" w:rsidRPr="0041068C" w:rsidRDefault="00ED525A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  <w:p w14:paraId="6112B09A" w14:textId="1C8D6D57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 of people to leave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26" style="position:absolute;margin-left:0;margin-top:21.8pt;width:84.75pt;height:128.25pt;z-index:251676672;mso-position-horizontal:center;mso-position-horizontal-relative:margin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00783D7D" w:rsidR="000816C6" w:rsidRPr="0041068C" w:rsidRDefault="00ED525A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16</w:t>
                        </w:r>
                      </w:p>
                      <w:p w14:paraId="6112B09A" w14:textId="1C8D6D57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 of people to leave feedback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1AE2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45732AF8">
                <wp:simplePos x="0" y="0"/>
                <wp:positionH relativeFrom="column">
                  <wp:posOffset>78105</wp:posOffset>
                </wp:positionH>
                <wp:positionV relativeFrom="paragraph">
                  <wp:posOffset>226060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899C977" w:rsidR="006C6D3E" w:rsidRPr="006C6D3E" w:rsidRDefault="00ED525A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14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29" style="position:absolute;margin-left:6.15pt;margin-top:17.8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">
                <v:shape id="Text Box 2" o:spid="_x0000_s1030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899C977" w:rsidR="006C6D3E" w:rsidRPr="006C6D3E" w:rsidRDefault="00ED525A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14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</w:t>
                        </w:r>
                      </w:p>
                    </w:txbxContent>
                  </v:textbox>
                </v:shape>
                <v:group id="Group 7" o:spid="_x0000_s1031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3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4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5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6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7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8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9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0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1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42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3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4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5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6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7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8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9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058CF8D9" w:rsidR="006C6D3E" w:rsidRDefault="00ED525A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0108DF5A">
                <wp:simplePos x="0" y="0"/>
                <wp:positionH relativeFrom="margin">
                  <wp:posOffset>5259705</wp:posOffset>
                </wp:positionH>
                <wp:positionV relativeFrom="paragraph">
                  <wp:posOffset>46355</wp:posOffset>
                </wp:positionV>
                <wp:extent cx="742950" cy="11620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162050"/>
                          <a:chOff x="0" y="133350"/>
                          <a:chExt cx="742950" cy="11620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50" style="position:absolute;margin-left:414.15pt;margin-top:3.65pt;width:58.5pt;height:91.5pt;z-index:251662336;mso-position-horizontal-relative:margin;mso-width-relative:margin;mso-height-relative:margin" coordorigin=",1333" coordsize="742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">
                <v:shape id="Picture 30" o:spid="_x0000_s1051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3" o:title=""/>
                </v:shape>
                <v:shape id="Text Box 2" o:spid="_x0000_s1052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4E42EF" w14:textId="4DF65C5C" w:rsidR="006C6D3E" w:rsidRDefault="006C6D3E" w:rsidP="00D334B0">
      <w:pPr>
        <w:pStyle w:val="BodyText"/>
      </w:pPr>
    </w:p>
    <w:p w14:paraId="6CBDBC23" w14:textId="1EAF2560" w:rsidR="006C6D3E" w:rsidRDefault="006C6D3E" w:rsidP="00D334B0">
      <w:pPr>
        <w:pStyle w:val="BodyText"/>
      </w:pPr>
    </w:p>
    <w:p w14:paraId="5DD7B5FB" w14:textId="5BC726F8" w:rsidR="006C6D3E" w:rsidRDefault="006C6D3E" w:rsidP="00D334B0">
      <w:pPr>
        <w:pStyle w:val="BodyText"/>
      </w:pPr>
    </w:p>
    <w:p w14:paraId="7527A30C" w14:textId="5E037F3B" w:rsidR="006C6D3E" w:rsidRDefault="006C6D3E" w:rsidP="00D334B0">
      <w:pPr>
        <w:pStyle w:val="BodyText"/>
      </w:pPr>
    </w:p>
    <w:p w14:paraId="7C3D1A72" w14:textId="5031169C" w:rsidR="006C6D3E" w:rsidRDefault="006C6D3E" w:rsidP="00D334B0">
      <w:pPr>
        <w:pStyle w:val="BodyText"/>
      </w:pPr>
    </w:p>
    <w:p w14:paraId="76CF3302" w14:textId="70FA0107" w:rsidR="006C6D3E" w:rsidRDefault="006C6D3E" w:rsidP="00D334B0">
      <w:pPr>
        <w:pStyle w:val="BodyText"/>
      </w:pPr>
    </w:p>
    <w:p w14:paraId="146E0A90" w14:textId="12DC73A8" w:rsidR="006C6D3E" w:rsidRDefault="006C6D3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7F64BF40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693A76D2" w14:textId="4B5CFBC4" w:rsidR="00ED525A" w:rsidRDefault="00ED525A" w:rsidP="00ED525A">
      <w:pPr>
        <w:pStyle w:val="BodyText"/>
        <w:rPr>
          <w:sz w:val="24"/>
          <w:szCs w:val="24"/>
        </w:rPr>
      </w:pPr>
      <w:r w:rsidRPr="00AB51F5">
        <w:rPr>
          <w:sz w:val="24"/>
          <w:szCs w:val="24"/>
        </w:rPr>
        <w:t>After reviewing the Community Consultation, Council is going 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change the colour scheme to more muted tones</w:t>
      </w:r>
      <w:r w:rsidR="00FD24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align them with the natural environment, </w:t>
      </w:r>
      <w:r w:rsidR="00FD2490">
        <w:rPr>
          <w:sz w:val="24"/>
          <w:szCs w:val="24"/>
        </w:rPr>
        <w:t>include a path for greater access to the playground, install a picnic table for community use and plant trees to provide shade.</w:t>
      </w:r>
    </w:p>
    <w:p w14:paraId="02ED3873" w14:textId="77777777" w:rsidR="00ED525A" w:rsidRPr="00AB51F5" w:rsidRDefault="00ED525A" w:rsidP="00ED525A">
      <w:pPr>
        <w:pStyle w:val="BodyText"/>
        <w:rPr>
          <w:sz w:val="24"/>
          <w:szCs w:val="24"/>
        </w:rPr>
      </w:pPr>
      <w:r w:rsidRPr="00AB51F5">
        <w:rPr>
          <w:sz w:val="24"/>
          <w:szCs w:val="24"/>
        </w:rPr>
        <w:t>Playground renewal works are set to commence in the second quarter of the year, during this time the playground will be unavailable for use for approximately 6 weeks.</w:t>
      </w:r>
    </w:p>
    <w:sectPr w:rsidR="00ED525A" w:rsidRPr="00AB51F5" w:rsidSect="00834B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86128" w14:textId="77777777" w:rsidR="003B1838" w:rsidRDefault="003B1838" w:rsidP="00CE604F">
      <w:r>
        <w:separator/>
      </w:r>
    </w:p>
    <w:p w14:paraId="6A14258D" w14:textId="77777777" w:rsidR="003B1838" w:rsidRDefault="003B1838" w:rsidP="00CE604F"/>
    <w:p w14:paraId="21F19340" w14:textId="77777777" w:rsidR="003B1838" w:rsidRDefault="003B1838" w:rsidP="00CE604F"/>
    <w:p w14:paraId="4BAACFD9" w14:textId="77777777" w:rsidR="003B1838" w:rsidRDefault="003B1838" w:rsidP="00CE604F"/>
  </w:endnote>
  <w:endnote w:type="continuationSeparator" w:id="0">
    <w:p w14:paraId="2A68B1F6" w14:textId="77777777" w:rsidR="003B1838" w:rsidRDefault="003B1838" w:rsidP="00CE604F">
      <w:r>
        <w:continuationSeparator/>
      </w:r>
    </w:p>
    <w:p w14:paraId="0D7FF5D3" w14:textId="77777777" w:rsidR="003B1838" w:rsidRDefault="003B1838" w:rsidP="00CE604F"/>
    <w:p w14:paraId="01064FC3" w14:textId="77777777" w:rsidR="003B1838" w:rsidRDefault="003B1838" w:rsidP="00CE604F"/>
    <w:p w14:paraId="6A2E907A" w14:textId="77777777" w:rsidR="003B1838" w:rsidRDefault="003B1838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CF3C7E-E801-4F7D-9771-805B00176A83}"/>
    <w:embedBold r:id="rId2" w:fontKey="{5D808B0D-C730-4B5E-B842-9E4D0C72FDF3}"/>
    <w:embedItalic r:id="rId3" w:fontKey="{1293828A-A8C9-465C-9D81-83D49468850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88158" w14:textId="77777777" w:rsidR="003B1838" w:rsidRDefault="003B1838" w:rsidP="00CE604F">
      <w:r>
        <w:separator/>
      </w:r>
    </w:p>
    <w:p w14:paraId="3B76ED67" w14:textId="77777777" w:rsidR="003B1838" w:rsidRDefault="003B1838" w:rsidP="00CE604F"/>
    <w:p w14:paraId="5C7E597D" w14:textId="77777777" w:rsidR="003B1838" w:rsidRDefault="003B1838" w:rsidP="00CE604F"/>
    <w:p w14:paraId="763BFEC7" w14:textId="77777777" w:rsidR="003B1838" w:rsidRDefault="003B1838" w:rsidP="00CE604F"/>
  </w:footnote>
  <w:footnote w:type="continuationSeparator" w:id="0">
    <w:p w14:paraId="73EE0F2A" w14:textId="77777777" w:rsidR="003B1838" w:rsidRDefault="003B1838" w:rsidP="00CE604F">
      <w:r>
        <w:continuationSeparator/>
      </w:r>
    </w:p>
    <w:p w14:paraId="0EC8A67D" w14:textId="77777777" w:rsidR="003B1838" w:rsidRDefault="003B1838" w:rsidP="00CE604F"/>
    <w:p w14:paraId="42A7B000" w14:textId="77777777" w:rsidR="003B1838" w:rsidRDefault="003B1838" w:rsidP="00CE604F"/>
    <w:p w14:paraId="3617B862" w14:textId="77777777" w:rsidR="003B1838" w:rsidRDefault="003B1838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76C92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1838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D525A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21D1"/>
    <w:rsid w:val="00FB61A9"/>
    <w:rsid w:val="00FC0043"/>
    <w:rsid w:val="00FC4BBB"/>
    <w:rsid w:val="00FD1ED4"/>
    <w:rsid w:val="00FD2407"/>
    <w:rsid w:val="00FD2490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7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176C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24F26-40AE-42E9-BB75-9598428C24B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42C042A-A0F8-45D1-8BBC-6161C6F4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13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Peta Burgoyne</cp:lastModifiedBy>
  <cp:revision>4</cp:revision>
  <cp:lastPrinted>2017-03-27T12:03:00Z</cp:lastPrinted>
  <dcterms:created xsi:type="dcterms:W3CDTF">2021-02-10T23:49:00Z</dcterms:created>
  <dcterms:modified xsi:type="dcterms:W3CDTF">2021-02-11T00:30:00Z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D21-52814</vt:lpwstr>
  </property>
</Properties>
</file>