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customXml/itemProps5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74F6682C" w14:textId="4A0DF83A" w:rsidR="00113758" w:rsidRDefault="004D2DEE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drawing>
          <wp:anchor distT="0" distB="0" distL="114300" distR="114300" simplePos="0" relativeHeight="251632640" behindDoc="1" locked="0" layoutInCell="1" allowOverlap="1" wp14:anchorId="0B1B9DA2" wp14:editId="571F5DB0">
            <wp:simplePos x="504825" y="1200150"/>
            <wp:positionH relativeFrom="page">
              <wp:align>left</wp:align>
            </wp:positionH>
            <wp:positionV relativeFrom="page">
              <wp:align>top</wp:align>
            </wp:positionV>
            <wp:extent cx="7560000" cy="1962000"/>
            <wp:effectExtent l="0" t="0" r="0" b="635"/>
            <wp:wrapNone/>
            <wp:docPr id="3" name="COGG Masthea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Masthead.png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560000" cy="196200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113758">
        <w:rPr>
          <w:noProof/>
        </w:rPr>
        <w:t>Lower bluff</w:t>
      </w:r>
      <w:r w:rsidR="006D7350">
        <w:rPr>
          <w:noProof/>
        </w:rPr>
        <w:t>,</w:t>
      </w:r>
      <w:r w:rsidR="00113758">
        <w:rPr>
          <w:noProof/>
        </w:rPr>
        <w:t xml:space="preserve"> unsealed </w:t>
      </w:r>
    </w:p>
    <w:p w14:paraId="1C63A961" w14:textId="2DAD85E5" w:rsidR="00113B8E" w:rsidRDefault="00113758" w:rsidP="000443F5">
      <w:pPr>
        <w:pStyle w:val="Title"/>
        <w:tabs>
          <w:tab w:val="left" w:pos="6405"/>
        </w:tabs>
        <w:spacing w:before="800"/>
        <w:rPr>
          <w:noProof/>
        </w:rPr>
      </w:pPr>
      <w:r>
        <w:rPr>
          <w:noProof/>
        </w:rPr>
        <w:t>roads</w:t>
      </w:r>
      <w:r w:rsidR="008143BB">
        <w:tab/>
      </w:r>
    </w:p>
    <w:p w14:paraId="764FA040" w14:textId="77777777" w:rsidR="00861F48" w:rsidRPr="005A37D1" w:rsidRDefault="00861F48" w:rsidP="00861F48">
      <w:pPr>
        <w:pStyle w:val="Heading1"/>
        <w:rPr>
          <w:color w:val="auto"/>
          <w:sz w:val="32"/>
          <w:szCs w:val="32"/>
        </w:rPr>
      </w:pPr>
    </w:p>
    <w:p w14:paraId="2C5F0999" w14:textId="4DF84F7B" w:rsidR="00844530" w:rsidRPr="00E961AC" w:rsidRDefault="00844530" w:rsidP="00844530">
      <w:pPr>
        <w:pStyle w:val="BodyText"/>
        <w:rPr>
          <w:rFonts w:asciiTheme="majorHAnsi" w:hAnsiTheme="majorHAnsi" w:cstheme="majorHAnsi"/>
          <w:color w:val="003263" w:themeColor="text2"/>
          <w:sz w:val="22"/>
          <w:szCs w:val="22"/>
        </w:rPr>
      </w:pPr>
      <w:r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 xml:space="preserve">On </w:t>
      </w:r>
      <w:r w:rsidR="00D364F3"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>4 February</w:t>
      </w:r>
      <w:r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 xml:space="preserve">, the City commenced community engagement on </w:t>
      </w:r>
      <w:r w:rsidR="00D364F3"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>unsealed roads in the Lower Bluff</w:t>
      </w:r>
      <w:r w:rsidR="006D7350"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>, St Leonards</w:t>
      </w:r>
      <w:r w:rsidR="00D364F3"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 xml:space="preserve">. </w:t>
      </w:r>
    </w:p>
    <w:p w14:paraId="27083936" w14:textId="786A654F" w:rsidR="00D364F3" w:rsidRPr="00E961AC" w:rsidRDefault="00ED53BB" w:rsidP="00D364F3">
      <w:pPr>
        <w:pStyle w:val="BodyText"/>
        <w:rPr>
          <w:rFonts w:asciiTheme="majorHAnsi" w:hAnsiTheme="majorHAnsi" w:cstheme="majorHAnsi"/>
          <w:color w:val="003263" w:themeColor="text2"/>
          <w:sz w:val="22"/>
          <w:szCs w:val="22"/>
        </w:rPr>
      </w:pPr>
      <w:r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 xml:space="preserve">Residents were invited to </w:t>
      </w:r>
      <w:r w:rsidR="00D364F3"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>provide feedback on the road condition via an interactive map.</w:t>
      </w:r>
      <w:r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 xml:space="preserve"> </w:t>
      </w:r>
      <w:r w:rsidR="00D364F3" w:rsidRPr="00E961AC">
        <w:rPr>
          <w:rFonts w:asciiTheme="majorHAnsi" w:hAnsiTheme="majorHAnsi" w:cstheme="majorHAnsi"/>
          <w:color w:val="003263" w:themeColor="text2"/>
          <w:sz w:val="22"/>
          <w:szCs w:val="22"/>
        </w:rPr>
        <w:t xml:space="preserve">While the engagement aimed to understand the current road condition residents also provided feedback on potential solutions. </w:t>
      </w:r>
    </w:p>
    <w:p w14:paraId="24BD7AB7" w14:textId="77777777" w:rsidR="005A37D1" w:rsidRPr="00C057B2" w:rsidRDefault="005A37D1" w:rsidP="00D364F3">
      <w:pPr>
        <w:pStyle w:val="BodyText"/>
        <w:rPr>
          <w:color w:val="003263" w:themeColor="text2"/>
        </w:rPr>
      </w:pPr>
    </w:p>
    <w:tbl>
      <w:tblPr>
        <w:tblStyle w:val="TableGrid"/>
        <w:tblW w:w="0" w:type="auto"/>
        <w:tblBorders>
          <w:top w:val="none" w:sz="0" w:space="0" w:color="auto"/>
          <w:bottom w:val="none" w:sz="0" w:space="0" w:color="auto"/>
          <w:insideH w:val="none" w:sz="0" w:space="0" w:color="auto"/>
        </w:tblBorders>
        <w:tblLook w:val="04A0" w:firstRow="1" w:lastRow="0" w:firstColumn="1" w:lastColumn="0" w:noHBand="0" w:noVBand="1"/>
      </w:tblPr>
      <w:tblGrid>
        <w:gridCol w:w="2693"/>
        <w:gridCol w:w="2693"/>
        <w:gridCol w:w="2693"/>
        <w:gridCol w:w="2694"/>
      </w:tblGrid>
      <w:tr w:rsidR="00113758" w14:paraId="05F78AB8" w14:textId="77777777" w:rsidTr="00113758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  <w:shd w:val="clear" w:color="auto" w:fill="auto"/>
          </w:tcPr>
          <w:p w14:paraId="0DA485F2" w14:textId="013E5920" w:rsidR="00113758" w:rsidRDefault="00113758" w:rsidP="00844530">
            <w:pPr>
              <w:pStyle w:val="BodyText"/>
            </w:pPr>
          </w:p>
        </w:tc>
        <w:tc>
          <w:tcPr>
            <w:tcW w:w="2693" w:type="dxa"/>
            <w:shd w:val="clear" w:color="auto" w:fill="auto"/>
          </w:tcPr>
          <w:p w14:paraId="7BB35041" w14:textId="1497DA69" w:rsidR="00113758" w:rsidRDefault="00113758" w:rsidP="0084453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  <w:shd w:val="clear" w:color="auto" w:fill="auto"/>
          </w:tcPr>
          <w:p w14:paraId="291AC86C" w14:textId="4A0FCAF8" w:rsidR="00113758" w:rsidRDefault="00733A7A" w:rsidP="0084453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6608" behindDoc="0" locked="0" layoutInCell="1" allowOverlap="1" wp14:anchorId="40E39895" wp14:editId="2274C06E">
                      <wp:simplePos x="0" y="0"/>
                      <wp:positionH relativeFrom="column">
                        <wp:posOffset>2431415</wp:posOffset>
                      </wp:positionH>
                      <wp:positionV relativeFrom="paragraph">
                        <wp:posOffset>-6985</wp:posOffset>
                      </wp:positionV>
                      <wp:extent cx="525145" cy="668020"/>
                      <wp:effectExtent l="0" t="0" r="8255" b="0"/>
                      <wp:wrapNone/>
                      <wp:docPr id="207" name="Group 20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525145" cy="668020"/>
                                <a:chOff x="5466" y="333"/>
                                <a:chExt cx="589" cy="749"/>
                              </a:xfrm>
                            </wpg:grpSpPr>
                            <wps:wsp>
                              <wps:cNvPr id="208" name="AutoShape 40"/>
                              <wps:cNvSpPr>
                                <a:spLocks/>
                              </wps:cNvSpPr>
                              <wps:spPr bwMode="auto">
                                <a:xfrm>
                                  <a:off x="5466" y="333"/>
                                  <a:ext cx="589" cy="749"/>
                                </a:xfrm>
                                <a:custGeom>
                                  <a:avLst/>
                                  <a:gdLst>
                                    <a:gd name="T0" fmla="+- 0 5616 5455"/>
                                    <a:gd name="T1" fmla="*/ T0 w 589"/>
                                    <a:gd name="T2" fmla="+- 0 346 334"/>
                                    <a:gd name="T3" fmla="*/ 346 h 749"/>
                                    <a:gd name="T4" fmla="+- 0 5535 5455"/>
                                    <a:gd name="T5" fmla="*/ T4 w 589"/>
                                    <a:gd name="T6" fmla="+- 0 427 334"/>
                                    <a:gd name="T7" fmla="*/ 427 h 749"/>
                                    <a:gd name="T8" fmla="+- 0 5526 5455"/>
                                    <a:gd name="T9" fmla="*/ T8 w 589"/>
                                    <a:gd name="T10" fmla="+- 0 519 334"/>
                                    <a:gd name="T11" fmla="*/ 519 h 749"/>
                                    <a:gd name="T12" fmla="+- 0 5552 5455"/>
                                    <a:gd name="T13" fmla="*/ T12 w 589"/>
                                    <a:gd name="T14" fmla="+- 0 576 334"/>
                                    <a:gd name="T15" fmla="*/ 576 h 749"/>
                                    <a:gd name="T16" fmla="+- 0 5534 5455"/>
                                    <a:gd name="T17" fmla="*/ T16 w 589"/>
                                    <a:gd name="T18" fmla="+- 0 620 334"/>
                                    <a:gd name="T19" fmla="*/ 620 h 749"/>
                                    <a:gd name="T20" fmla="+- 0 5480 5455"/>
                                    <a:gd name="T21" fmla="*/ T20 w 589"/>
                                    <a:gd name="T22" fmla="+- 0 687 334"/>
                                    <a:gd name="T23" fmla="*/ 687 h 749"/>
                                    <a:gd name="T24" fmla="+- 0 5455 5455"/>
                                    <a:gd name="T25" fmla="*/ T24 w 589"/>
                                    <a:gd name="T26" fmla="+- 0 833 334"/>
                                    <a:gd name="T27" fmla="*/ 833 h 749"/>
                                    <a:gd name="T28" fmla="+- 0 5467 5455"/>
                                    <a:gd name="T29" fmla="*/ T28 w 589"/>
                                    <a:gd name="T30" fmla="+- 0 878 334"/>
                                    <a:gd name="T31" fmla="*/ 878 h 749"/>
                                    <a:gd name="T32" fmla="+- 0 5505 5455"/>
                                    <a:gd name="T33" fmla="*/ T32 w 589"/>
                                    <a:gd name="T34" fmla="+- 0 903 334"/>
                                    <a:gd name="T35" fmla="*/ 903 h 749"/>
                                    <a:gd name="T36" fmla="+- 0 5585 5455"/>
                                    <a:gd name="T37" fmla="*/ T36 w 589"/>
                                    <a:gd name="T38" fmla="+- 0 914 334"/>
                                    <a:gd name="T39" fmla="*/ 914 h 749"/>
                                    <a:gd name="T40" fmla="+- 0 5668 5455"/>
                                    <a:gd name="T41" fmla="*/ T40 w 589"/>
                                    <a:gd name="T42" fmla="+- 0 919 334"/>
                                    <a:gd name="T43" fmla="*/ 919 h 749"/>
                                    <a:gd name="T44" fmla="+- 0 5730 5455"/>
                                    <a:gd name="T45" fmla="*/ T44 w 589"/>
                                    <a:gd name="T46" fmla="+- 0 1035 334"/>
                                    <a:gd name="T47" fmla="*/ 1035 h 749"/>
                                    <a:gd name="T48" fmla="+- 0 5855 5455"/>
                                    <a:gd name="T49" fmla="*/ T48 w 589"/>
                                    <a:gd name="T50" fmla="+- 0 1082 334"/>
                                    <a:gd name="T51" fmla="*/ 1082 h 749"/>
                                    <a:gd name="T52" fmla="+- 0 5981 5455"/>
                                    <a:gd name="T53" fmla="*/ T52 w 589"/>
                                    <a:gd name="T54" fmla="+- 0 1032 334"/>
                                    <a:gd name="T55" fmla="*/ 1032 h 749"/>
                                    <a:gd name="T56" fmla="+- 0 5800 5455"/>
                                    <a:gd name="T57" fmla="*/ T56 w 589"/>
                                    <a:gd name="T58" fmla="+- 0 1021 334"/>
                                    <a:gd name="T59" fmla="*/ 1021 h 749"/>
                                    <a:gd name="T60" fmla="+- 0 5726 5455"/>
                                    <a:gd name="T61" fmla="*/ T60 w 589"/>
                                    <a:gd name="T62" fmla="+- 0 948 334"/>
                                    <a:gd name="T63" fmla="*/ 948 h 749"/>
                                    <a:gd name="T64" fmla="+- 0 5715 5455"/>
                                    <a:gd name="T65" fmla="*/ T64 w 589"/>
                                    <a:gd name="T66" fmla="+- 0 894 334"/>
                                    <a:gd name="T67" fmla="*/ 894 h 749"/>
                                    <a:gd name="T68" fmla="+- 0 5668 5455"/>
                                    <a:gd name="T69" fmla="*/ T68 w 589"/>
                                    <a:gd name="T70" fmla="+- 0 868 334"/>
                                    <a:gd name="T71" fmla="*/ 868 h 749"/>
                                    <a:gd name="T72" fmla="+- 0 5590 5455"/>
                                    <a:gd name="T73" fmla="*/ T72 w 589"/>
                                    <a:gd name="T74" fmla="+- 0 864 334"/>
                                    <a:gd name="T75" fmla="*/ 864 h 749"/>
                                    <a:gd name="T76" fmla="+- 0 5514 5455"/>
                                    <a:gd name="T77" fmla="*/ T76 w 589"/>
                                    <a:gd name="T78" fmla="+- 0 853 334"/>
                                    <a:gd name="T79" fmla="*/ 853 h 749"/>
                                    <a:gd name="T80" fmla="+- 0 5503 5455"/>
                                    <a:gd name="T81" fmla="*/ T80 w 589"/>
                                    <a:gd name="T82" fmla="+- 0 846 334"/>
                                    <a:gd name="T83" fmla="*/ 846 h 749"/>
                                    <a:gd name="T84" fmla="+- 0 5517 5455"/>
                                    <a:gd name="T85" fmla="*/ T84 w 589"/>
                                    <a:gd name="T86" fmla="+- 0 736 334"/>
                                    <a:gd name="T87" fmla="*/ 736 h 749"/>
                                    <a:gd name="T88" fmla="+- 0 5554 5455"/>
                                    <a:gd name="T89" fmla="*/ T88 w 589"/>
                                    <a:gd name="T90" fmla="+- 0 666 334"/>
                                    <a:gd name="T91" fmla="*/ 666 h 749"/>
                                    <a:gd name="T92" fmla="+- 0 5628 5455"/>
                                    <a:gd name="T93" fmla="*/ T92 w 589"/>
                                    <a:gd name="T94" fmla="+- 0 639 334"/>
                                    <a:gd name="T95" fmla="*/ 639 h 749"/>
                                    <a:gd name="T96" fmla="+- 0 5814 5455"/>
                                    <a:gd name="T97" fmla="*/ T96 w 589"/>
                                    <a:gd name="T98" fmla="+- 0 617 334"/>
                                    <a:gd name="T99" fmla="*/ 617 h 749"/>
                                    <a:gd name="T100" fmla="+- 0 5789 5455"/>
                                    <a:gd name="T101" fmla="*/ T100 w 589"/>
                                    <a:gd name="T102" fmla="+- 0 589 334"/>
                                    <a:gd name="T103" fmla="*/ 589 h 749"/>
                                    <a:gd name="T104" fmla="+- 0 5635 5455"/>
                                    <a:gd name="T105" fmla="*/ T104 w 589"/>
                                    <a:gd name="T106" fmla="+- 0 581 334"/>
                                    <a:gd name="T107" fmla="*/ 581 h 749"/>
                                    <a:gd name="T108" fmla="+- 0 5580 5455"/>
                                    <a:gd name="T109" fmla="*/ T108 w 589"/>
                                    <a:gd name="T110" fmla="+- 0 526 334"/>
                                    <a:gd name="T111" fmla="*/ 526 h 749"/>
                                    <a:gd name="T112" fmla="+- 0 5580 5455"/>
                                    <a:gd name="T113" fmla="*/ T112 w 589"/>
                                    <a:gd name="T114" fmla="+- 0 446 334"/>
                                    <a:gd name="T115" fmla="*/ 446 h 749"/>
                                    <a:gd name="T116" fmla="+- 0 5635 5455"/>
                                    <a:gd name="T117" fmla="*/ T116 w 589"/>
                                    <a:gd name="T118" fmla="+- 0 391 334"/>
                                    <a:gd name="T119" fmla="*/ 391 h 749"/>
                                    <a:gd name="T120" fmla="+- 0 5788 5455"/>
                                    <a:gd name="T121" fmla="*/ T120 w 589"/>
                                    <a:gd name="T122" fmla="+- 0 382 334"/>
                                    <a:gd name="T123" fmla="*/ 382 h 749"/>
                                    <a:gd name="T124" fmla="+- 0 5736 5455"/>
                                    <a:gd name="T125" fmla="*/ T124 w 589"/>
                                    <a:gd name="T126" fmla="+- 0 346 334"/>
                                    <a:gd name="T127" fmla="*/ 346 h 749"/>
                                    <a:gd name="T128" fmla="+- 0 5978 5455"/>
                                    <a:gd name="T129" fmla="*/ T128 w 589"/>
                                    <a:gd name="T130" fmla="+- 0 756 334"/>
                                    <a:gd name="T131" fmla="*/ 756 h 749"/>
                                    <a:gd name="T132" fmla="+- 0 5908 5455"/>
                                    <a:gd name="T133" fmla="*/ T132 w 589"/>
                                    <a:gd name="T134" fmla="+- 0 767 334"/>
                                    <a:gd name="T135" fmla="*/ 767 h 749"/>
                                    <a:gd name="T136" fmla="+- 0 5982 5455"/>
                                    <a:gd name="T137" fmla="*/ T136 w 589"/>
                                    <a:gd name="T138" fmla="+- 0 840 334"/>
                                    <a:gd name="T139" fmla="*/ 840 h 749"/>
                                    <a:gd name="T140" fmla="+- 0 5993 5455"/>
                                    <a:gd name="T141" fmla="*/ T140 w 589"/>
                                    <a:gd name="T142" fmla="+- 0 895 334"/>
                                    <a:gd name="T143" fmla="*/ 895 h 749"/>
                                    <a:gd name="T144" fmla="+- 0 5952 5455"/>
                                    <a:gd name="T145" fmla="*/ T144 w 589"/>
                                    <a:gd name="T146" fmla="+- 0 992 334"/>
                                    <a:gd name="T147" fmla="*/ 992 h 749"/>
                                    <a:gd name="T148" fmla="+- 0 5854 5455"/>
                                    <a:gd name="T149" fmla="*/ T148 w 589"/>
                                    <a:gd name="T150" fmla="+- 0 1032 334"/>
                                    <a:gd name="T151" fmla="*/ 1032 h 749"/>
                                    <a:gd name="T152" fmla="+- 0 5988 5455"/>
                                    <a:gd name="T153" fmla="*/ T152 w 589"/>
                                    <a:gd name="T154" fmla="+- 0 1027 334"/>
                                    <a:gd name="T155" fmla="*/ 1027 h 749"/>
                                    <a:gd name="T156" fmla="+- 0 6044 5455"/>
                                    <a:gd name="T157" fmla="*/ T156 w 589"/>
                                    <a:gd name="T158" fmla="+- 0 895 334"/>
                                    <a:gd name="T159" fmla="*/ 895 h 749"/>
                                    <a:gd name="T160" fmla="+- 0 5996 5455"/>
                                    <a:gd name="T161" fmla="*/ T160 w 589"/>
                                    <a:gd name="T162" fmla="+- 0 771 334"/>
                                    <a:gd name="T163" fmla="*/ 771 h 749"/>
                                    <a:gd name="T164" fmla="+- 0 5840 5455"/>
                                    <a:gd name="T165" fmla="*/ T164 w 589"/>
                                    <a:gd name="T166" fmla="+- 0 639 334"/>
                                    <a:gd name="T167" fmla="*/ 639 h 749"/>
                                    <a:gd name="T168" fmla="+- 0 5757 5455"/>
                                    <a:gd name="T169" fmla="*/ T168 w 589"/>
                                    <a:gd name="T170" fmla="+- 0 644 334"/>
                                    <a:gd name="T171" fmla="*/ 644 h 749"/>
                                    <a:gd name="T172" fmla="+- 0 5810 5455"/>
                                    <a:gd name="T173" fmla="*/ T172 w 589"/>
                                    <a:gd name="T174" fmla="+- 0 680 334"/>
                                    <a:gd name="T175" fmla="*/ 680 h 749"/>
                                    <a:gd name="T176" fmla="+- 0 5769 5455"/>
                                    <a:gd name="T177" fmla="*/ T176 w 589"/>
                                    <a:gd name="T178" fmla="+- 0 727 334"/>
                                    <a:gd name="T179" fmla="*/ 727 h 749"/>
                                    <a:gd name="T180" fmla="+- 0 5685 5455"/>
                                    <a:gd name="T181" fmla="*/ T180 w 589"/>
                                    <a:gd name="T182" fmla="+- 0 810 334"/>
                                    <a:gd name="T183" fmla="*/ 810 h 749"/>
                                    <a:gd name="T184" fmla="+- 0 5720 5455"/>
                                    <a:gd name="T185" fmla="*/ T184 w 589"/>
                                    <a:gd name="T186" fmla="+- 0 868 334"/>
                                    <a:gd name="T187" fmla="*/ 868 h 749"/>
                                    <a:gd name="T188" fmla="+- 0 5756 5455"/>
                                    <a:gd name="T189" fmla="*/ T188 w 589"/>
                                    <a:gd name="T190" fmla="+- 0 796 334"/>
                                    <a:gd name="T191" fmla="*/ 796 h 749"/>
                                    <a:gd name="T192" fmla="+- 0 5854 5455"/>
                                    <a:gd name="T193" fmla="*/ T192 w 589"/>
                                    <a:gd name="T194" fmla="+- 0 756 334"/>
                                    <a:gd name="T195" fmla="*/ 756 h 749"/>
                                    <a:gd name="T196" fmla="+- 0 5944 5455"/>
                                    <a:gd name="T197" fmla="*/ T196 w 589"/>
                                    <a:gd name="T198" fmla="+- 0 730 334"/>
                                    <a:gd name="T199" fmla="*/ 730 h 749"/>
                                    <a:gd name="T200" fmla="+- 0 5866 5455"/>
                                    <a:gd name="T201" fmla="*/ T200 w 589"/>
                                    <a:gd name="T202" fmla="+- 0 673 334"/>
                                    <a:gd name="T203" fmla="*/ 673 h 749"/>
                                    <a:gd name="T204" fmla="+- 0 5840 5455"/>
                                    <a:gd name="T205" fmla="*/ T204 w 589"/>
                                    <a:gd name="T206" fmla="+- 0 639 334"/>
                                    <a:gd name="T207" fmla="*/ 639 h 749"/>
                                    <a:gd name="T208" fmla="+- 0 5676 5455"/>
                                    <a:gd name="T209" fmla="*/ T208 w 589"/>
                                    <a:gd name="T210" fmla="+- 0 382 334"/>
                                    <a:gd name="T211" fmla="*/ 382 h 749"/>
                                    <a:gd name="T212" fmla="+- 0 5749 5455"/>
                                    <a:gd name="T213" fmla="*/ T212 w 589"/>
                                    <a:gd name="T214" fmla="+- 0 413 334"/>
                                    <a:gd name="T215" fmla="*/ 413 h 749"/>
                                    <a:gd name="T216" fmla="+- 0 5779 5455"/>
                                    <a:gd name="T217" fmla="*/ T216 w 589"/>
                                    <a:gd name="T218" fmla="+- 0 486 334"/>
                                    <a:gd name="T219" fmla="*/ 486 h 749"/>
                                    <a:gd name="T220" fmla="+- 0 5749 5455"/>
                                    <a:gd name="T221" fmla="*/ T220 w 589"/>
                                    <a:gd name="T222" fmla="+- 0 559 334"/>
                                    <a:gd name="T223" fmla="*/ 559 h 749"/>
                                    <a:gd name="T224" fmla="+- 0 5676 5455"/>
                                    <a:gd name="T225" fmla="*/ T224 w 589"/>
                                    <a:gd name="T226" fmla="+- 0 589 334"/>
                                    <a:gd name="T227" fmla="*/ 589 h 749"/>
                                    <a:gd name="T228" fmla="+- 0 5800 5455"/>
                                    <a:gd name="T229" fmla="*/ T228 w 589"/>
                                    <a:gd name="T230" fmla="+- 0 576 334"/>
                                    <a:gd name="T231" fmla="*/ 576 h 749"/>
                                    <a:gd name="T232" fmla="+- 0 5827 5455"/>
                                    <a:gd name="T233" fmla="*/ T232 w 589"/>
                                    <a:gd name="T234" fmla="+- 0 519 334"/>
                                    <a:gd name="T235" fmla="*/ 519 h 749"/>
                                    <a:gd name="T236" fmla="+- 0 5818 5455"/>
                                    <a:gd name="T237" fmla="*/ T236 w 589"/>
                                    <a:gd name="T238" fmla="+- 0 427 334"/>
                                    <a:gd name="T239" fmla="*/ 427 h 74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  <a:cxn ang="0">
                                      <a:pos x="T93" y="T95"/>
                                    </a:cxn>
                                    <a:cxn ang="0">
                                      <a:pos x="T97" y="T99"/>
                                    </a:cxn>
                                    <a:cxn ang="0">
                                      <a:pos x="T101" y="T103"/>
                                    </a:cxn>
                                    <a:cxn ang="0">
                                      <a:pos x="T105" y="T107"/>
                                    </a:cxn>
                                    <a:cxn ang="0">
                                      <a:pos x="T109" y="T111"/>
                                    </a:cxn>
                                    <a:cxn ang="0">
                                      <a:pos x="T113" y="T115"/>
                                    </a:cxn>
                                    <a:cxn ang="0">
                                      <a:pos x="T117" y="T119"/>
                                    </a:cxn>
                                    <a:cxn ang="0">
                                      <a:pos x="T121" y="T123"/>
                                    </a:cxn>
                                    <a:cxn ang="0">
                                      <a:pos x="T125" y="T127"/>
                                    </a:cxn>
                                    <a:cxn ang="0">
                                      <a:pos x="T129" y="T131"/>
                                    </a:cxn>
                                    <a:cxn ang="0">
                                      <a:pos x="T133" y="T135"/>
                                    </a:cxn>
                                    <a:cxn ang="0">
                                      <a:pos x="T137" y="T139"/>
                                    </a:cxn>
                                    <a:cxn ang="0">
                                      <a:pos x="T141" y="T143"/>
                                    </a:cxn>
                                    <a:cxn ang="0">
                                      <a:pos x="T145" y="T147"/>
                                    </a:cxn>
                                    <a:cxn ang="0">
                                      <a:pos x="T149" y="T151"/>
                                    </a:cxn>
                                    <a:cxn ang="0">
                                      <a:pos x="T153" y="T155"/>
                                    </a:cxn>
                                    <a:cxn ang="0">
                                      <a:pos x="T157" y="T159"/>
                                    </a:cxn>
                                    <a:cxn ang="0">
                                      <a:pos x="T161" y="T163"/>
                                    </a:cxn>
                                    <a:cxn ang="0">
                                      <a:pos x="T165" y="T167"/>
                                    </a:cxn>
                                    <a:cxn ang="0">
                                      <a:pos x="T169" y="T171"/>
                                    </a:cxn>
                                    <a:cxn ang="0">
                                      <a:pos x="T173" y="T175"/>
                                    </a:cxn>
                                    <a:cxn ang="0">
                                      <a:pos x="T177" y="T179"/>
                                    </a:cxn>
                                    <a:cxn ang="0">
                                      <a:pos x="T181" y="T183"/>
                                    </a:cxn>
                                    <a:cxn ang="0">
                                      <a:pos x="T185" y="T187"/>
                                    </a:cxn>
                                    <a:cxn ang="0">
                                      <a:pos x="T189" y="T191"/>
                                    </a:cxn>
                                    <a:cxn ang="0">
                                      <a:pos x="T193" y="T195"/>
                                    </a:cxn>
                                    <a:cxn ang="0">
                                      <a:pos x="T197" y="T199"/>
                                    </a:cxn>
                                    <a:cxn ang="0">
                                      <a:pos x="T201" y="T203"/>
                                    </a:cxn>
                                    <a:cxn ang="0">
                                      <a:pos x="T205" y="T207"/>
                                    </a:cxn>
                                    <a:cxn ang="0">
                                      <a:pos x="T209" y="T211"/>
                                    </a:cxn>
                                    <a:cxn ang="0">
                                      <a:pos x="T213" y="T215"/>
                                    </a:cxn>
                                    <a:cxn ang="0">
                                      <a:pos x="T217" y="T219"/>
                                    </a:cxn>
                                    <a:cxn ang="0">
                                      <a:pos x="T221" y="T223"/>
                                    </a:cxn>
                                    <a:cxn ang="0">
                                      <a:pos x="T225" y="T227"/>
                                    </a:cxn>
                                    <a:cxn ang="0">
                                      <a:pos x="T229" y="T231"/>
                                    </a:cxn>
                                    <a:cxn ang="0">
                                      <a:pos x="T233" y="T235"/>
                                    </a:cxn>
                                    <a:cxn ang="0">
                                      <a:pos x="T237" y="T239"/>
                                    </a:cxn>
                                  </a:cxnLst>
                                  <a:rect l="0" t="0" r="r" b="b"/>
                                  <a:pathLst>
                                    <a:path w="589" h="749">
                                      <a:moveTo>
                                        <a:pt x="221" y="0"/>
                                      </a:moveTo>
                                      <a:lnTo>
                                        <a:pt x="161" y="12"/>
                                      </a:lnTo>
                                      <a:lnTo>
                                        <a:pt x="113" y="44"/>
                                      </a:lnTo>
                                      <a:lnTo>
                                        <a:pt x="80" y="93"/>
                                      </a:lnTo>
                                      <a:lnTo>
                                        <a:pt x="67" y="152"/>
                                      </a:lnTo>
                                      <a:lnTo>
                                        <a:pt x="71" y="185"/>
                                      </a:lnTo>
                                      <a:lnTo>
                                        <a:pt x="81" y="215"/>
                                      </a:lnTo>
                                      <a:lnTo>
                                        <a:pt x="97" y="242"/>
                                      </a:lnTo>
                                      <a:lnTo>
                                        <a:pt x="118" y="265"/>
                                      </a:lnTo>
                                      <a:lnTo>
                                        <a:pt x="79" y="286"/>
                                      </a:lnTo>
                                      <a:lnTo>
                                        <a:pt x="48" y="316"/>
                                      </a:lnTo>
                                      <a:lnTo>
                                        <a:pt x="25" y="353"/>
                                      </a:lnTo>
                                      <a:lnTo>
                                        <a:pt x="13" y="397"/>
                                      </a:lnTo>
                                      <a:lnTo>
                                        <a:pt x="0" y="499"/>
                                      </a:lnTo>
                                      <a:lnTo>
                                        <a:pt x="2" y="523"/>
                                      </a:lnTo>
                                      <a:lnTo>
                                        <a:pt x="12" y="544"/>
                                      </a:lnTo>
                                      <a:lnTo>
                                        <a:pt x="28" y="560"/>
                                      </a:lnTo>
                                      <a:lnTo>
                                        <a:pt x="50" y="569"/>
                                      </a:lnTo>
                                      <a:lnTo>
                                        <a:pt x="90" y="575"/>
                                      </a:lnTo>
                                      <a:lnTo>
                                        <a:pt x="130" y="580"/>
                                      </a:lnTo>
                                      <a:lnTo>
                                        <a:pt x="171" y="584"/>
                                      </a:lnTo>
                                      <a:lnTo>
                                        <a:pt x="213" y="585"/>
                                      </a:lnTo>
                                      <a:lnTo>
                                        <a:pt x="233" y="649"/>
                                      </a:lnTo>
                                      <a:lnTo>
                                        <a:pt x="275" y="701"/>
                                      </a:lnTo>
                                      <a:lnTo>
                                        <a:pt x="332" y="736"/>
                                      </a:lnTo>
                                      <a:lnTo>
                                        <a:pt x="400" y="748"/>
                                      </a:lnTo>
                                      <a:lnTo>
                                        <a:pt x="473" y="734"/>
                                      </a:lnTo>
                                      <a:lnTo>
                                        <a:pt x="526" y="698"/>
                                      </a:lnTo>
                                      <a:lnTo>
                                        <a:pt x="399" y="698"/>
                                      </a:lnTo>
                                      <a:lnTo>
                                        <a:pt x="345" y="687"/>
                                      </a:lnTo>
                                      <a:lnTo>
                                        <a:pt x="301" y="658"/>
                                      </a:lnTo>
                                      <a:lnTo>
                                        <a:pt x="271" y="614"/>
                                      </a:lnTo>
                                      <a:lnTo>
                                        <a:pt x="260" y="561"/>
                                      </a:lnTo>
                                      <a:lnTo>
                                        <a:pt x="260" y="560"/>
                                      </a:lnTo>
                                      <a:lnTo>
                                        <a:pt x="265" y="534"/>
                                      </a:lnTo>
                                      <a:lnTo>
                                        <a:pt x="213" y="534"/>
                                      </a:lnTo>
                                      <a:lnTo>
                                        <a:pt x="174" y="533"/>
                                      </a:lnTo>
                                      <a:lnTo>
                                        <a:pt x="135" y="530"/>
                                      </a:lnTo>
                                      <a:lnTo>
                                        <a:pt x="97" y="525"/>
                                      </a:lnTo>
                                      <a:lnTo>
                                        <a:pt x="59" y="519"/>
                                      </a:lnTo>
                                      <a:lnTo>
                                        <a:pt x="53" y="518"/>
                                      </a:lnTo>
                                      <a:lnTo>
                                        <a:pt x="48" y="512"/>
                                      </a:lnTo>
                                      <a:lnTo>
                                        <a:pt x="49" y="505"/>
                                      </a:lnTo>
                                      <a:lnTo>
                                        <a:pt x="62" y="402"/>
                                      </a:lnTo>
                                      <a:lnTo>
                                        <a:pt x="74" y="363"/>
                                      </a:lnTo>
                                      <a:lnTo>
                                        <a:pt x="99" y="332"/>
                                      </a:lnTo>
                                      <a:lnTo>
                                        <a:pt x="133" y="312"/>
                                      </a:lnTo>
                                      <a:lnTo>
                                        <a:pt x="173" y="305"/>
                                      </a:lnTo>
                                      <a:lnTo>
                                        <a:pt x="385" y="305"/>
                                      </a:lnTo>
                                      <a:lnTo>
                                        <a:pt x="359" y="283"/>
                                      </a:lnTo>
                                      <a:lnTo>
                                        <a:pt x="324" y="265"/>
                                      </a:lnTo>
                                      <a:lnTo>
                                        <a:pt x="334" y="255"/>
                                      </a:lnTo>
                                      <a:lnTo>
                                        <a:pt x="221" y="255"/>
                                      </a:lnTo>
                                      <a:lnTo>
                                        <a:pt x="180" y="247"/>
                                      </a:lnTo>
                                      <a:lnTo>
                                        <a:pt x="147" y="225"/>
                                      </a:lnTo>
                                      <a:lnTo>
                                        <a:pt x="125" y="192"/>
                                      </a:lnTo>
                                      <a:lnTo>
                                        <a:pt x="117" y="152"/>
                                      </a:lnTo>
                                      <a:lnTo>
                                        <a:pt x="125" y="112"/>
                                      </a:lnTo>
                                      <a:lnTo>
                                        <a:pt x="147" y="79"/>
                                      </a:lnTo>
                                      <a:lnTo>
                                        <a:pt x="180" y="57"/>
                                      </a:lnTo>
                                      <a:lnTo>
                                        <a:pt x="221" y="48"/>
                                      </a:lnTo>
                                      <a:lnTo>
                                        <a:pt x="333" y="48"/>
                                      </a:lnTo>
                                      <a:lnTo>
                                        <a:pt x="330" y="44"/>
                                      </a:lnTo>
                                      <a:lnTo>
                                        <a:pt x="281" y="12"/>
                                      </a:lnTo>
                                      <a:lnTo>
                                        <a:pt x="221" y="0"/>
                                      </a:lnTo>
                                      <a:close/>
                                      <a:moveTo>
                                        <a:pt x="523" y="422"/>
                                      </a:moveTo>
                                      <a:lnTo>
                                        <a:pt x="399" y="422"/>
                                      </a:lnTo>
                                      <a:lnTo>
                                        <a:pt x="453" y="433"/>
                                      </a:lnTo>
                                      <a:lnTo>
                                        <a:pt x="497" y="462"/>
                                      </a:lnTo>
                                      <a:lnTo>
                                        <a:pt x="527" y="506"/>
                                      </a:lnTo>
                                      <a:lnTo>
                                        <a:pt x="538" y="560"/>
                                      </a:lnTo>
                                      <a:lnTo>
                                        <a:pt x="538" y="561"/>
                                      </a:lnTo>
                                      <a:lnTo>
                                        <a:pt x="527" y="614"/>
                                      </a:lnTo>
                                      <a:lnTo>
                                        <a:pt x="497" y="658"/>
                                      </a:lnTo>
                                      <a:lnTo>
                                        <a:pt x="453" y="687"/>
                                      </a:lnTo>
                                      <a:lnTo>
                                        <a:pt x="399" y="698"/>
                                      </a:lnTo>
                                      <a:lnTo>
                                        <a:pt x="526" y="698"/>
                                      </a:lnTo>
                                      <a:lnTo>
                                        <a:pt x="533" y="693"/>
                                      </a:lnTo>
                                      <a:lnTo>
                                        <a:pt x="574" y="634"/>
                                      </a:lnTo>
                                      <a:lnTo>
                                        <a:pt x="589" y="561"/>
                                      </a:lnTo>
                                      <a:lnTo>
                                        <a:pt x="576" y="493"/>
                                      </a:lnTo>
                                      <a:lnTo>
                                        <a:pt x="541" y="437"/>
                                      </a:lnTo>
                                      <a:lnTo>
                                        <a:pt x="523" y="422"/>
                                      </a:lnTo>
                                      <a:close/>
                                      <a:moveTo>
                                        <a:pt x="385" y="305"/>
                                      </a:moveTo>
                                      <a:lnTo>
                                        <a:pt x="269" y="305"/>
                                      </a:lnTo>
                                      <a:lnTo>
                                        <a:pt x="302" y="310"/>
                                      </a:lnTo>
                                      <a:lnTo>
                                        <a:pt x="331" y="324"/>
                                      </a:lnTo>
                                      <a:lnTo>
                                        <a:pt x="355" y="346"/>
                                      </a:lnTo>
                                      <a:lnTo>
                                        <a:pt x="372" y="374"/>
                                      </a:lnTo>
                                      <a:lnTo>
                                        <a:pt x="314" y="393"/>
                                      </a:lnTo>
                                      <a:lnTo>
                                        <a:pt x="265" y="428"/>
                                      </a:lnTo>
                                      <a:lnTo>
                                        <a:pt x="230" y="476"/>
                                      </a:lnTo>
                                      <a:lnTo>
                                        <a:pt x="213" y="534"/>
                                      </a:lnTo>
                                      <a:lnTo>
                                        <a:pt x="265" y="534"/>
                                      </a:lnTo>
                                      <a:lnTo>
                                        <a:pt x="271" y="506"/>
                                      </a:lnTo>
                                      <a:lnTo>
                                        <a:pt x="301" y="462"/>
                                      </a:lnTo>
                                      <a:lnTo>
                                        <a:pt x="345" y="433"/>
                                      </a:lnTo>
                                      <a:lnTo>
                                        <a:pt x="399" y="422"/>
                                      </a:lnTo>
                                      <a:lnTo>
                                        <a:pt x="523" y="422"/>
                                      </a:lnTo>
                                      <a:lnTo>
                                        <a:pt x="489" y="396"/>
                                      </a:lnTo>
                                      <a:lnTo>
                                        <a:pt x="425" y="375"/>
                                      </a:lnTo>
                                      <a:lnTo>
                                        <a:pt x="411" y="339"/>
                                      </a:lnTo>
                                      <a:lnTo>
                                        <a:pt x="388" y="308"/>
                                      </a:lnTo>
                                      <a:lnTo>
                                        <a:pt x="385" y="305"/>
                                      </a:lnTo>
                                      <a:close/>
                                      <a:moveTo>
                                        <a:pt x="333" y="48"/>
                                      </a:moveTo>
                                      <a:lnTo>
                                        <a:pt x="221" y="48"/>
                                      </a:lnTo>
                                      <a:lnTo>
                                        <a:pt x="261" y="57"/>
                                      </a:lnTo>
                                      <a:lnTo>
                                        <a:pt x="294" y="79"/>
                                      </a:lnTo>
                                      <a:lnTo>
                                        <a:pt x="316" y="112"/>
                                      </a:lnTo>
                                      <a:lnTo>
                                        <a:pt x="324" y="152"/>
                                      </a:lnTo>
                                      <a:lnTo>
                                        <a:pt x="316" y="192"/>
                                      </a:lnTo>
                                      <a:lnTo>
                                        <a:pt x="294" y="225"/>
                                      </a:lnTo>
                                      <a:lnTo>
                                        <a:pt x="261" y="247"/>
                                      </a:lnTo>
                                      <a:lnTo>
                                        <a:pt x="221" y="255"/>
                                      </a:lnTo>
                                      <a:lnTo>
                                        <a:pt x="334" y="255"/>
                                      </a:lnTo>
                                      <a:lnTo>
                                        <a:pt x="345" y="242"/>
                                      </a:lnTo>
                                      <a:lnTo>
                                        <a:pt x="361" y="215"/>
                                      </a:lnTo>
                                      <a:lnTo>
                                        <a:pt x="372" y="185"/>
                                      </a:lnTo>
                                      <a:lnTo>
                                        <a:pt x="375" y="152"/>
                                      </a:lnTo>
                                      <a:lnTo>
                                        <a:pt x="363" y="93"/>
                                      </a:lnTo>
                                      <a:lnTo>
                                        <a:pt x="333" y="48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003263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pic:pic xmlns:pic="http://schemas.openxmlformats.org/drawingml/2006/picture">
                              <pic:nvPicPr>
                                <pic:cNvPr id="209" name="Picture 41"/>
                                <pic:cNvPicPr>
                                  <a:picLocks noChangeAspect="1" noChangeArrowheads="1"/>
                                </pic:cNvPicPr>
                              </pic:nvPicPr>
                              <pic:blipFill>
                                <a:blip r:embed="rId13">
                                  <a:extLst>
                                    <a:ext uri="{28A0092B-C50C-407E-A947-70E740481C1C}">
                                      <a14:useLocalDpi xmlns:a14="http://schemas.microsoft.com/office/drawing/2010/main" val="0"/>
                                    </a:ext>
                                  </a:extLst>
                                </a:blip>
                                <a:srcRect/>
                                <a:stretch>
                                  <a:fillRect/>
                                </a:stretch>
                              </pic:blipFill>
                              <pic:spPr bwMode="auto">
                                <a:xfrm>
                                  <a:off x="5764" y="804"/>
                                  <a:ext cx="180" cy="179"/>
                                </a:xfrm>
                                <a:prstGeom prst="rect">
                                  <a:avLst/>
                                </a:prstGeom>
                                <a:noFill/>
                                <a:ln>
                                  <a:noFill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miter lim="800000"/>
                                      <a:headEnd/>
                                      <a:tailEnd/>
                                    </a14:hiddenLine>
                                  </a:ext>
                                </a:extLst>
                              </pic:spPr>
                            </pic:pic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23182A33" id="Group 207" o:spid="_x0000_s1026" style="position:absolute;margin-left:191.45pt;margin-top:-.55pt;width:41.35pt;height:52.6pt;z-index:251716608;mso-width-relative:margin;mso-height-relative:margin" coordorigin="5466,333" coordsize="589,749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">
                      <v:shape id="AutoShape 40" o:spid="_x0000_s1027" style="position:absolute;left:5466;top:333;width:589;height:749;visibility:visible;mso-wrap-style:square;v-text-anchor:top" coordsize="589,74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" path="m221,l161,12,113,44,80,93,67,152r4,33l81,215r16,27l118,265,79,286,48,316,25,353,13,397,,499r2,24l12,544r16,16l50,569r40,6l130,580r41,4l213,585r20,64l275,701r57,35l400,748r73,-14l526,698r-127,l345,687,301,658,271,614,260,561r,-1l265,534r-52,l174,533r-39,-3l97,525,59,519r-6,-1l48,512r1,-7l62,402,74,363,99,332r34,-20l173,305r212,l359,283,324,265r10,-10l221,255r-41,-8l147,225,125,192r-8,-40l125,112,147,79,180,57r41,-9l333,48r-3,-4l281,12,221,xm523,422r-124,l453,433r44,29l527,506r11,54l538,561r-11,53l497,658r-44,29l399,698r127,l533,693r41,-59l589,561,576,493,541,437,523,422xm385,305r-116,l302,310r29,14l355,346r17,28l314,393r-49,35l230,476r-17,58l265,534r6,-28l301,462r44,-29l399,422r124,l489,396,425,375,411,339,388,308r-3,-3xm333,48r-112,l261,57r33,22l316,112r8,40l316,192r-22,33l261,247r-40,8l334,255r11,-13l361,215r11,-30l375,152,363,93,333,48xe" fillcolor="#003263" stroked="f">
                        <v:path arrowok="t" o:connecttype="custom" o:connectlocs="161,346;80,427;71,519;97,576;79,620;25,687;0,833;12,878;50,903;130,914;213,919;275,1035;400,1082;526,1032;345,1021;271,948;260,894;213,868;135,864;59,853;48,846;62,736;99,666;173,639;359,617;334,589;180,581;125,526;125,446;180,391;333,382;281,346;523,756;453,767;527,840;538,895;497,992;399,1032;533,1027;589,895;541,771;385,639;302,644;355,680;314,727;230,810;265,868;301,796;399,756;489,730;411,673;385,639;221,382;294,413;324,486;294,559;221,589;345,576;372,519;363,427" o:connectangles="0,0,0,0,0,0,0,0,0,0,0,0,0,0,0,0,0,0,0,0,0,0,0,0,0,0,0,0,0,0,0,0,0,0,0,0,0,0,0,0,0,0,0,0,0,0,0,0,0,0,0,0,0,0,0,0,0,0,0,0"/>
                      </v:shape>
                      <v:shapetype id="_x0000_t75" coordsize="21600,21600" o:spt="75" o:preferrelative="t" path="m@4@5l@4@11@9@11@9@5xe" filled="f" stroked="f">
                        <v:stroke joinstyle="miter"/>
                        <v:formulas>
                          <v:f eqn="if lineDrawn pixelLineWidth 0"/>
                          <v:f eqn="sum @0 1 0"/>
                          <v:f eqn="sum 0 0 @1"/>
                          <v:f eqn="prod @2 1 2"/>
                          <v:f eqn="prod @3 21600 pixelWidth"/>
                          <v:f eqn="prod @3 21600 pixelHeight"/>
                          <v:f eqn="sum @0 0 1"/>
                          <v:f eqn="prod @6 1 2"/>
                          <v:f eqn="prod @7 21600 pixelWidth"/>
                          <v:f eqn="sum @8 21600 0"/>
                          <v:f eqn="prod @7 21600 pixelHeight"/>
                          <v:f eqn="sum @10 21600 0"/>
                        </v:formulas>
                        <v:path o:extrusionok="f" gradientshapeok="t" o:connecttype="rect"/>
                        <o:lock v:ext="edit" aspectratio="t"/>
                      </v:shapetype>
                      <v:shape id="Picture 41" o:spid="_x0000_s1028" type="#_x0000_t75" style="position:absolute;left:5764;top:804;width:180;height:179;visibility:visible;mso-wrap-style:square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">
                        <v:imagedata r:id="rId14" o:title="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g">
                  <w:drawing>
                    <wp:anchor distT="0" distB="0" distL="114300" distR="114300" simplePos="0" relativeHeight="251712512" behindDoc="0" locked="0" layoutInCell="1" allowOverlap="1" wp14:anchorId="440C5F8E" wp14:editId="78E461EF">
                      <wp:simplePos x="0" y="0"/>
                      <wp:positionH relativeFrom="column">
                        <wp:posOffset>-1412240</wp:posOffset>
                      </wp:positionH>
                      <wp:positionV relativeFrom="paragraph">
                        <wp:posOffset>-19050</wp:posOffset>
                      </wp:positionV>
                      <wp:extent cx="739140" cy="731520"/>
                      <wp:effectExtent l="0" t="0" r="3810" b="11430"/>
                      <wp:wrapNone/>
                      <wp:docPr id="7" name="Group 7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Group">
                          <wpg:wgp>
                            <wpg:cNvGrpSpPr>
                              <a:grpSpLocks/>
                            </wpg:cNvGrpSpPr>
                            <wpg:grpSpPr bwMode="auto">
                              <a:xfrm>
                                <a:off x="0" y="0"/>
                                <a:ext cx="739140" cy="731520"/>
                                <a:chOff x="695" y="-1591"/>
                                <a:chExt cx="1405" cy="1391"/>
                              </a:xfrm>
                            </wpg:grpSpPr>
                            <wps:wsp>
                              <wps:cNvPr id="8" name="Freeform 3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1" y="-1521"/>
                                  <a:ext cx="1351" cy="1294"/>
                                </a:xfrm>
                                <a:custGeom>
                                  <a:avLst/>
                                  <a:gdLst>
                                    <a:gd name="T0" fmla="+- 0 1099 722"/>
                                    <a:gd name="T1" fmla="*/ T0 w 1351"/>
                                    <a:gd name="T2" fmla="+- 0 -1521 -1521"/>
                                    <a:gd name="T3" fmla="*/ -1521 h 1294"/>
                                    <a:gd name="T4" fmla="+- 0 1016 722"/>
                                    <a:gd name="T5" fmla="*/ T4 w 1351"/>
                                    <a:gd name="T6" fmla="+- 0 -1481 -1521"/>
                                    <a:gd name="T7" fmla="*/ -1481 h 1294"/>
                                    <a:gd name="T8" fmla="+- 0 728 722"/>
                                    <a:gd name="T9" fmla="*/ T8 w 1351"/>
                                    <a:gd name="T10" fmla="+- 0 -683 -1521"/>
                                    <a:gd name="T11" fmla="*/ -683 h 1294"/>
                                    <a:gd name="T12" fmla="+- 0 722 722"/>
                                    <a:gd name="T13" fmla="*/ T12 w 1351"/>
                                    <a:gd name="T14" fmla="+- 0 -635 -1521"/>
                                    <a:gd name="T15" fmla="*/ -635 h 1294"/>
                                    <a:gd name="T16" fmla="+- 0 734 722"/>
                                    <a:gd name="T17" fmla="*/ T16 w 1351"/>
                                    <a:gd name="T18" fmla="+- 0 -590 -1521"/>
                                    <a:gd name="T19" fmla="*/ -590 h 1294"/>
                                    <a:gd name="T20" fmla="+- 0 762 722"/>
                                    <a:gd name="T21" fmla="*/ T20 w 1351"/>
                                    <a:gd name="T22" fmla="+- 0 -553 -1521"/>
                                    <a:gd name="T23" fmla="*/ -553 h 1294"/>
                                    <a:gd name="T24" fmla="+- 0 803 722"/>
                                    <a:gd name="T25" fmla="*/ T24 w 1351"/>
                                    <a:gd name="T26" fmla="+- 0 -528 -1521"/>
                                    <a:gd name="T27" fmla="*/ -528 h 1294"/>
                                    <a:gd name="T28" fmla="+- 0 1648 722"/>
                                    <a:gd name="T29" fmla="*/ T28 w 1351"/>
                                    <a:gd name="T30" fmla="+- 0 -234 -1521"/>
                                    <a:gd name="T31" fmla="*/ -234 h 1294"/>
                                    <a:gd name="T32" fmla="+- 0 1696 722"/>
                                    <a:gd name="T33" fmla="*/ T32 w 1351"/>
                                    <a:gd name="T34" fmla="+- 0 -227 -1521"/>
                                    <a:gd name="T35" fmla="*/ -227 h 1294"/>
                                    <a:gd name="T36" fmla="+- 0 1741 722"/>
                                    <a:gd name="T37" fmla="*/ T36 w 1351"/>
                                    <a:gd name="T38" fmla="+- 0 -239 -1521"/>
                                    <a:gd name="T39" fmla="*/ -239 h 1294"/>
                                    <a:gd name="T40" fmla="+- 0 1778 722"/>
                                    <a:gd name="T41" fmla="*/ T40 w 1351"/>
                                    <a:gd name="T42" fmla="+- 0 -267 -1521"/>
                                    <a:gd name="T43" fmla="*/ -267 h 1294"/>
                                    <a:gd name="T44" fmla="+- 0 1803 722"/>
                                    <a:gd name="T45" fmla="*/ T44 w 1351"/>
                                    <a:gd name="T46" fmla="+- 0 -309 -1521"/>
                                    <a:gd name="T47" fmla="*/ -309 h 1294"/>
                                    <a:gd name="T48" fmla="+- 0 2066 722"/>
                                    <a:gd name="T49" fmla="*/ T48 w 1351"/>
                                    <a:gd name="T50" fmla="+- 0 -1065 -1521"/>
                                    <a:gd name="T51" fmla="*/ -1065 h 1294"/>
                                    <a:gd name="T52" fmla="+- 0 2073 722"/>
                                    <a:gd name="T53" fmla="*/ T52 w 1351"/>
                                    <a:gd name="T54" fmla="+- 0 -1113 -1521"/>
                                    <a:gd name="T55" fmla="*/ -1113 h 1294"/>
                                    <a:gd name="T56" fmla="+- 0 2061 722"/>
                                    <a:gd name="T57" fmla="*/ T56 w 1351"/>
                                    <a:gd name="T58" fmla="+- 0 -1158 -1521"/>
                                    <a:gd name="T59" fmla="*/ -1158 h 1294"/>
                                    <a:gd name="T60" fmla="+- 0 2033 722"/>
                                    <a:gd name="T61" fmla="*/ T60 w 1351"/>
                                    <a:gd name="T62" fmla="+- 0 -1196 -1521"/>
                                    <a:gd name="T63" fmla="*/ -1196 h 1294"/>
                                    <a:gd name="T64" fmla="+- 0 1991 722"/>
                                    <a:gd name="T65" fmla="*/ T64 w 1351"/>
                                    <a:gd name="T66" fmla="+- 0 -1220 -1521"/>
                                    <a:gd name="T67" fmla="*/ -1220 h 1294"/>
                                    <a:gd name="T68" fmla="+- 0 1147 722"/>
                                    <a:gd name="T69" fmla="*/ T68 w 1351"/>
                                    <a:gd name="T70" fmla="+- 0 -1514 -1521"/>
                                    <a:gd name="T71" fmla="*/ -1514 h 1294"/>
                                    <a:gd name="T72" fmla="+- 0 1099 722"/>
                                    <a:gd name="T73" fmla="*/ T72 w 1351"/>
                                    <a:gd name="T74" fmla="+- 0 -1521 -1521"/>
                                    <a:gd name="T75" fmla="*/ -1521 h 1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</a:cxnLst>
                                  <a:rect l="0" t="0" r="r" b="b"/>
                                  <a:pathLst>
                                    <a:path w="1351" h="1294">
                                      <a:moveTo>
                                        <a:pt x="377" y="0"/>
                                      </a:moveTo>
                                      <a:lnTo>
                                        <a:pt x="294" y="40"/>
                                      </a:lnTo>
                                      <a:lnTo>
                                        <a:pt x="6" y="838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12" y="931"/>
                                      </a:lnTo>
                                      <a:lnTo>
                                        <a:pt x="40" y="968"/>
                                      </a:lnTo>
                                      <a:lnTo>
                                        <a:pt x="81" y="993"/>
                                      </a:lnTo>
                                      <a:lnTo>
                                        <a:pt x="926" y="1287"/>
                                      </a:lnTo>
                                      <a:lnTo>
                                        <a:pt x="974" y="1294"/>
                                      </a:lnTo>
                                      <a:lnTo>
                                        <a:pt x="1019" y="1282"/>
                                      </a:lnTo>
                                      <a:lnTo>
                                        <a:pt x="1056" y="1254"/>
                                      </a:lnTo>
                                      <a:lnTo>
                                        <a:pt x="1081" y="1212"/>
                                      </a:lnTo>
                                      <a:lnTo>
                                        <a:pt x="1344" y="456"/>
                                      </a:lnTo>
                                      <a:lnTo>
                                        <a:pt x="1351" y="408"/>
                                      </a:lnTo>
                                      <a:lnTo>
                                        <a:pt x="1339" y="363"/>
                                      </a:lnTo>
                                      <a:lnTo>
                                        <a:pt x="1311" y="325"/>
                                      </a:lnTo>
                                      <a:lnTo>
                                        <a:pt x="1269" y="301"/>
                                      </a:lnTo>
                                      <a:lnTo>
                                        <a:pt x="425" y="7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9" name="Freeform 4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1" y="-1521"/>
                                  <a:ext cx="1351" cy="1294"/>
                                </a:xfrm>
                                <a:custGeom>
                                  <a:avLst/>
                                  <a:gdLst>
                                    <a:gd name="T0" fmla="+- 0 1803 722"/>
                                    <a:gd name="T1" fmla="*/ T0 w 1351"/>
                                    <a:gd name="T2" fmla="+- 0 -309 -1521"/>
                                    <a:gd name="T3" fmla="*/ -309 h 1294"/>
                                    <a:gd name="T4" fmla="+- 0 1778 722"/>
                                    <a:gd name="T5" fmla="*/ T4 w 1351"/>
                                    <a:gd name="T6" fmla="+- 0 -267 -1521"/>
                                    <a:gd name="T7" fmla="*/ -267 h 1294"/>
                                    <a:gd name="T8" fmla="+- 0 1741 722"/>
                                    <a:gd name="T9" fmla="*/ T8 w 1351"/>
                                    <a:gd name="T10" fmla="+- 0 -239 -1521"/>
                                    <a:gd name="T11" fmla="*/ -239 h 1294"/>
                                    <a:gd name="T12" fmla="+- 0 1696 722"/>
                                    <a:gd name="T13" fmla="*/ T12 w 1351"/>
                                    <a:gd name="T14" fmla="+- 0 -227 -1521"/>
                                    <a:gd name="T15" fmla="*/ -227 h 1294"/>
                                    <a:gd name="T16" fmla="+- 0 1648 722"/>
                                    <a:gd name="T17" fmla="*/ T16 w 1351"/>
                                    <a:gd name="T18" fmla="+- 0 -234 -1521"/>
                                    <a:gd name="T19" fmla="*/ -234 h 1294"/>
                                    <a:gd name="T20" fmla="+- 0 803 722"/>
                                    <a:gd name="T21" fmla="*/ T20 w 1351"/>
                                    <a:gd name="T22" fmla="+- 0 -528 -1521"/>
                                    <a:gd name="T23" fmla="*/ -528 h 1294"/>
                                    <a:gd name="T24" fmla="+- 0 762 722"/>
                                    <a:gd name="T25" fmla="*/ T24 w 1351"/>
                                    <a:gd name="T26" fmla="+- 0 -553 -1521"/>
                                    <a:gd name="T27" fmla="*/ -553 h 1294"/>
                                    <a:gd name="T28" fmla="+- 0 734 722"/>
                                    <a:gd name="T29" fmla="*/ T28 w 1351"/>
                                    <a:gd name="T30" fmla="+- 0 -590 -1521"/>
                                    <a:gd name="T31" fmla="*/ -590 h 1294"/>
                                    <a:gd name="T32" fmla="+- 0 722 722"/>
                                    <a:gd name="T33" fmla="*/ T32 w 1351"/>
                                    <a:gd name="T34" fmla="+- 0 -635 -1521"/>
                                    <a:gd name="T35" fmla="*/ -635 h 1294"/>
                                    <a:gd name="T36" fmla="+- 0 728 722"/>
                                    <a:gd name="T37" fmla="*/ T36 w 1351"/>
                                    <a:gd name="T38" fmla="+- 0 -683 -1521"/>
                                    <a:gd name="T39" fmla="*/ -683 h 1294"/>
                                    <a:gd name="T40" fmla="+- 0 992 722"/>
                                    <a:gd name="T41" fmla="*/ T40 w 1351"/>
                                    <a:gd name="T42" fmla="+- 0 -1439 -1521"/>
                                    <a:gd name="T43" fmla="*/ -1439 h 1294"/>
                                    <a:gd name="T44" fmla="+- 0 1016 722"/>
                                    <a:gd name="T45" fmla="*/ T44 w 1351"/>
                                    <a:gd name="T46" fmla="+- 0 -1481 -1521"/>
                                    <a:gd name="T47" fmla="*/ -1481 h 1294"/>
                                    <a:gd name="T48" fmla="+- 0 1054 722"/>
                                    <a:gd name="T49" fmla="*/ T48 w 1351"/>
                                    <a:gd name="T50" fmla="+- 0 -1509 -1521"/>
                                    <a:gd name="T51" fmla="*/ -1509 h 1294"/>
                                    <a:gd name="T52" fmla="+- 0 1099 722"/>
                                    <a:gd name="T53" fmla="*/ T52 w 1351"/>
                                    <a:gd name="T54" fmla="+- 0 -1521 -1521"/>
                                    <a:gd name="T55" fmla="*/ -1521 h 1294"/>
                                    <a:gd name="T56" fmla="+- 0 1147 722"/>
                                    <a:gd name="T57" fmla="*/ T56 w 1351"/>
                                    <a:gd name="T58" fmla="+- 0 -1514 -1521"/>
                                    <a:gd name="T59" fmla="*/ -1514 h 1294"/>
                                    <a:gd name="T60" fmla="+- 0 1991 722"/>
                                    <a:gd name="T61" fmla="*/ T60 w 1351"/>
                                    <a:gd name="T62" fmla="+- 0 -1220 -1521"/>
                                    <a:gd name="T63" fmla="*/ -1220 h 1294"/>
                                    <a:gd name="T64" fmla="+- 0 2033 722"/>
                                    <a:gd name="T65" fmla="*/ T64 w 1351"/>
                                    <a:gd name="T66" fmla="+- 0 -1196 -1521"/>
                                    <a:gd name="T67" fmla="*/ -1196 h 1294"/>
                                    <a:gd name="T68" fmla="+- 0 2061 722"/>
                                    <a:gd name="T69" fmla="*/ T68 w 1351"/>
                                    <a:gd name="T70" fmla="+- 0 -1158 -1521"/>
                                    <a:gd name="T71" fmla="*/ -1158 h 1294"/>
                                    <a:gd name="T72" fmla="+- 0 2073 722"/>
                                    <a:gd name="T73" fmla="*/ T72 w 1351"/>
                                    <a:gd name="T74" fmla="+- 0 -1113 -1521"/>
                                    <a:gd name="T75" fmla="*/ -1113 h 1294"/>
                                    <a:gd name="T76" fmla="+- 0 2066 722"/>
                                    <a:gd name="T77" fmla="*/ T76 w 1351"/>
                                    <a:gd name="T78" fmla="+- 0 -1065 -1521"/>
                                    <a:gd name="T79" fmla="*/ -1065 h 1294"/>
                                    <a:gd name="T80" fmla="+- 0 1803 722"/>
                                    <a:gd name="T81" fmla="*/ T80 w 1351"/>
                                    <a:gd name="T82" fmla="+- 0 -309 -1521"/>
                                    <a:gd name="T83" fmla="*/ -309 h 1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</a:cxnLst>
                                  <a:rect l="0" t="0" r="r" b="b"/>
                                  <a:pathLst>
                                    <a:path w="1351" h="1294">
                                      <a:moveTo>
                                        <a:pt x="1081" y="1212"/>
                                      </a:moveTo>
                                      <a:lnTo>
                                        <a:pt x="1056" y="1254"/>
                                      </a:lnTo>
                                      <a:lnTo>
                                        <a:pt x="1019" y="1282"/>
                                      </a:lnTo>
                                      <a:lnTo>
                                        <a:pt x="974" y="1294"/>
                                      </a:lnTo>
                                      <a:lnTo>
                                        <a:pt x="926" y="1287"/>
                                      </a:lnTo>
                                      <a:lnTo>
                                        <a:pt x="81" y="993"/>
                                      </a:lnTo>
                                      <a:lnTo>
                                        <a:pt x="40" y="968"/>
                                      </a:lnTo>
                                      <a:lnTo>
                                        <a:pt x="12" y="931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" y="838"/>
                                      </a:lnTo>
                                      <a:lnTo>
                                        <a:pt x="270" y="82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425" y="7"/>
                                      </a:lnTo>
                                      <a:lnTo>
                                        <a:pt x="1269" y="301"/>
                                      </a:lnTo>
                                      <a:lnTo>
                                        <a:pt x="1311" y="325"/>
                                      </a:lnTo>
                                      <a:lnTo>
                                        <a:pt x="1339" y="363"/>
                                      </a:lnTo>
                                      <a:lnTo>
                                        <a:pt x="1351" y="408"/>
                                      </a:lnTo>
                                      <a:lnTo>
                                        <a:pt x="1344" y="456"/>
                                      </a:lnTo>
                                      <a:lnTo>
                                        <a:pt x="1081" y="1212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34087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0" name="Freeform 5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1" y="-1521"/>
                                  <a:ext cx="1312" cy="1294"/>
                                </a:xfrm>
                                <a:custGeom>
                                  <a:avLst/>
                                  <a:gdLst>
                                    <a:gd name="T0" fmla="+- 0 1099 722"/>
                                    <a:gd name="T1" fmla="*/ T0 w 1312"/>
                                    <a:gd name="T2" fmla="+- 0 -1521 -1521"/>
                                    <a:gd name="T3" fmla="*/ -1521 h 1294"/>
                                    <a:gd name="T4" fmla="+- 0 1016 722"/>
                                    <a:gd name="T5" fmla="*/ T4 w 1312"/>
                                    <a:gd name="T6" fmla="+- 0 -1481 -1521"/>
                                    <a:gd name="T7" fmla="*/ -1481 h 1294"/>
                                    <a:gd name="T8" fmla="+- 0 728 722"/>
                                    <a:gd name="T9" fmla="*/ T8 w 1312"/>
                                    <a:gd name="T10" fmla="+- 0 -683 -1521"/>
                                    <a:gd name="T11" fmla="*/ -683 h 1294"/>
                                    <a:gd name="T12" fmla="+- 0 722 722"/>
                                    <a:gd name="T13" fmla="*/ T12 w 1312"/>
                                    <a:gd name="T14" fmla="+- 0 -635 -1521"/>
                                    <a:gd name="T15" fmla="*/ -635 h 1294"/>
                                    <a:gd name="T16" fmla="+- 0 734 722"/>
                                    <a:gd name="T17" fmla="*/ T16 w 1312"/>
                                    <a:gd name="T18" fmla="+- 0 -590 -1521"/>
                                    <a:gd name="T19" fmla="*/ -590 h 1294"/>
                                    <a:gd name="T20" fmla="+- 0 762 722"/>
                                    <a:gd name="T21" fmla="*/ T20 w 1312"/>
                                    <a:gd name="T22" fmla="+- 0 -553 -1521"/>
                                    <a:gd name="T23" fmla="*/ -553 h 1294"/>
                                    <a:gd name="T24" fmla="+- 0 803 722"/>
                                    <a:gd name="T25" fmla="*/ T24 w 1312"/>
                                    <a:gd name="T26" fmla="+- 0 -528 -1521"/>
                                    <a:gd name="T27" fmla="*/ -528 h 1294"/>
                                    <a:gd name="T28" fmla="+- 0 1648 722"/>
                                    <a:gd name="T29" fmla="*/ T28 w 1312"/>
                                    <a:gd name="T30" fmla="+- 0 -234 -1521"/>
                                    <a:gd name="T31" fmla="*/ -234 h 1294"/>
                                    <a:gd name="T32" fmla="+- 0 1696 722"/>
                                    <a:gd name="T33" fmla="*/ T32 w 1312"/>
                                    <a:gd name="T34" fmla="+- 0 -227 -1521"/>
                                    <a:gd name="T35" fmla="*/ -227 h 1294"/>
                                    <a:gd name="T36" fmla="+- 0 1741 722"/>
                                    <a:gd name="T37" fmla="*/ T36 w 1312"/>
                                    <a:gd name="T38" fmla="+- 0 -239 -1521"/>
                                    <a:gd name="T39" fmla="*/ -239 h 1294"/>
                                    <a:gd name="T40" fmla="+- 0 1778 722"/>
                                    <a:gd name="T41" fmla="*/ T40 w 1312"/>
                                    <a:gd name="T42" fmla="+- 0 -267 -1521"/>
                                    <a:gd name="T43" fmla="*/ -267 h 1294"/>
                                    <a:gd name="T44" fmla="+- 0 1803 722"/>
                                    <a:gd name="T45" fmla="*/ T44 w 1312"/>
                                    <a:gd name="T46" fmla="+- 0 -309 -1521"/>
                                    <a:gd name="T47" fmla="*/ -309 h 1294"/>
                                    <a:gd name="T48" fmla="+- 0 2033 722"/>
                                    <a:gd name="T49" fmla="*/ T48 w 1312"/>
                                    <a:gd name="T50" fmla="+- 0 -971 -1521"/>
                                    <a:gd name="T51" fmla="*/ -971 h 1294"/>
                                    <a:gd name="T52" fmla="+- 0 959 722"/>
                                    <a:gd name="T53" fmla="*/ T52 w 1312"/>
                                    <a:gd name="T54" fmla="+- 0 -1345 -1521"/>
                                    <a:gd name="T55" fmla="*/ -1345 h 1294"/>
                                    <a:gd name="T56" fmla="+- 0 1632 722"/>
                                    <a:gd name="T57" fmla="*/ T56 w 1312"/>
                                    <a:gd name="T58" fmla="+- 0 -1345 -1521"/>
                                    <a:gd name="T59" fmla="*/ -1345 h 1294"/>
                                    <a:gd name="T60" fmla="+- 0 1147 722"/>
                                    <a:gd name="T61" fmla="*/ T60 w 1312"/>
                                    <a:gd name="T62" fmla="+- 0 -1514 -1521"/>
                                    <a:gd name="T63" fmla="*/ -1514 h 1294"/>
                                    <a:gd name="T64" fmla="+- 0 1099 722"/>
                                    <a:gd name="T65" fmla="*/ T64 w 1312"/>
                                    <a:gd name="T66" fmla="+- 0 -1521 -1521"/>
                                    <a:gd name="T67" fmla="*/ -1521 h 1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</a:cxnLst>
                                  <a:rect l="0" t="0" r="r" b="b"/>
                                  <a:pathLst>
                                    <a:path w="1312" h="1294">
                                      <a:moveTo>
                                        <a:pt x="377" y="0"/>
                                      </a:moveTo>
                                      <a:lnTo>
                                        <a:pt x="294" y="40"/>
                                      </a:lnTo>
                                      <a:lnTo>
                                        <a:pt x="6" y="838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12" y="931"/>
                                      </a:lnTo>
                                      <a:lnTo>
                                        <a:pt x="40" y="968"/>
                                      </a:lnTo>
                                      <a:lnTo>
                                        <a:pt x="81" y="993"/>
                                      </a:lnTo>
                                      <a:lnTo>
                                        <a:pt x="926" y="1287"/>
                                      </a:lnTo>
                                      <a:lnTo>
                                        <a:pt x="974" y="1294"/>
                                      </a:lnTo>
                                      <a:lnTo>
                                        <a:pt x="1019" y="1282"/>
                                      </a:lnTo>
                                      <a:lnTo>
                                        <a:pt x="1056" y="1254"/>
                                      </a:lnTo>
                                      <a:lnTo>
                                        <a:pt x="1081" y="1212"/>
                                      </a:lnTo>
                                      <a:lnTo>
                                        <a:pt x="1311" y="550"/>
                                      </a:lnTo>
                                      <a:lnTo>
                                        <a:pt x="237" y="176"/>
                                      </a:lnTo>
                                      <a:lnTo>
                                        <a:pt x="910" y="176"/>
                                      </a:lnTo>
                                      <a:lnTo>
                                        <a:pt x="425" y="7"/>
                                      </a:lnTo>
                                      <a:lnTo>
                                        <a:pt x="377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1" name="AutoShape 6"/>
                              <wps:cNvSpPr>
                                <a:spLocks/>
                              </wps:cNvSpPr>
                              <wps:spPr bwMode="auto">
                                <a:xfrm>
                                  <a:off x="721" y="-1521"/>
                                  <a:ext cx="1351" cy="1294"/>
                                </a:xfrm>
                                <a:custGeom>
                                  <a:avLst/>
                                  <a:gdLst>
                                    <a:gd name="T0" fmla="+- 0 1803 722"/>
                                    <a:gd name="T1" fmla="*/ T0 w 1351"/>
                                    <a:gd name="T2" fmla="+- 0 -309 -1521"/>
                                    <a:gd name="T3" fmla="*/ -309 h 1294"/>
                                    <a:gd name="T4" fmla="+- 0 1778 722"/>
                                    <a:gd name="T5" fmla="*/ T4 w 1351"/>
                                    <a:gd name="T6" fmla="+- 0 -267 -1521"/>
                                    <a:gd name="T7" fmla="*/ -267 h 1294"/>
                                    <a:gd name="T8" fmla="+- 0 1741 722"/>
                                    <a:gd name="T9" fmla="*/ T8 w 1351"/>
                                    <a:gd name="T10" fmla="+- 0 -239 -1521"/>
                                    <a:gd name="T11" fmla="*/ -239 h 1294"/>
                                    <a:gd name="T12" fmla="+- 0 1696 722"/>
                                    <a:gd name="T13" fmla="*/ T12 w 1351"/>
                                    <a:gd name="T14" fmla="+- 0 -227 -1521"/>
                                    <a:gd name="T15" fmla="*/ -227 h 1294"/>
                                    <a:gd name="T16" fmla="+- 0 1648 722"/>
                                    <a:gd name="T17" fmla="*/ T16 w 1351"/>
                                    <a:gd name="T18" fmla="+- 0 -234 -1521"/>
                                    <a:gd name="T19" fmla="*/ -234 h 1294"/>
                                    <a:gd name="T20" fmla="+- 0 803 722"/>
                                    <a:gd name="T21" fmla="*/ T20 w 1351"/>
                                    <a:gd name="T22" fmla="+- 0 -528 -1521"/>
                                    <a:gd name="T23" fmla="*/ -528 h 1294"/>
                                    <a:gd name="T24" fmla="+- 0 762 722"/>
                                    <a:gd name="T25" fmla="*/ T24 w 1351"/>
                                    <a:gd name="T26" fmla="+- 0 -553 -1521"/>
                                    <a:gd name="T27" fmla="*/ -553 h 1294"/>
                                    <a:gd name="T28" fmla="+- 0 734 722"/>
                                    <a:gd name="T29" fmla="*/ T28 w 1351"/>
                                    <a:gd name="T30" fmla="+- 0 -590 -1521"/>
                                    <a:gd name="T31" fmla="*/ -590 h 1294"/>
                                    <a:gd name="T32" fmla="+- 0 722 722"/>
                                    <a:gd name="T33" fmla="*/ T32 w 1351"/>
                                    <a:gd name="T34" fmla="+- 0 -635 -1521"/>
                                    <a:gd name="T35" fmla="*/ -635 h 1294"/>
                                    <a:gd name="T36" fmla="+- 0 728 722"/>
                                    <a:gd name="T37" fmla="*/ T36 w 1351"/>
                                    <a:gd name="T38" fmla="+- 0 -683 -1521"/>
                                    <a:gd name="T39" fmla="*/ -683 h 1294"/>
                                    <a:gd name="T40" fmla="+- 0 992 722"/>
                                    <a:gd name="T41" fmla="*/ T40 w 1351"/>
                                    <a:gd name="T42" fmla="+- 0 -1439 -1521"/>
                                    <a:gd name="T43" fmla="*/ -1439 h 1294"/>
                                    <a:gd name="T44" fmla="+- 0 1016 722"/>
                                    <a:gd name="T45" fmla="*/ T44 w 1351"/>
                                    <a:gd name="T46" fmla="+- 0 -1481 -1521"/>
                                    <a:gd name="T47" fmla="*/ -1481 h 1294"/>
                                    <a:gd name="T48" fmla="+- 0 1054 722"/>
                                    <a:gd name="T49" fmla="*/ T48 w 1351"/>
                                    <a:gd name="T50" fmla="+- 0 -1509 -1521"/>
                                    <a:gd name="T51" fmla="*/ -1509 h 1294"/>
                                    <a:gd name="T52" fmla="+- 0 1099 722"/>
                                    <a:gd name="T53" fmla="*/ T52 w 1351"/>
                                    <a:gd name="T54" fmla="+- 0 -1521 -1521"/>
                                    <a:gd name="T55" fmla="*/ -1521 h 1294"/>
                                    <a:gd name="T56" fmla="+- 0 1147 722"/>
                                    <a:gd name="T57" fmla="*/ T56 w 1351"/>
                                    <a:gd name="T58" fmla="+- 0 -1514 -1521"/>
                                    <a:gd name="T59" fmla="*/ -1514 h 1294"/>
                                    <a:gd name="T60" fmla="+- 0 1991 722"/>
                                    <a:gd name="T61" fmla="*/ T60 w 1351"/>
                                    <a:gd name="T62" fmla="+- 0 -1220 -1521"/>
                                    <a:gd name="T63" fmla="*/ -1220 h 1294"/>
                                    <a:gd name="T64" fmla="+- 0 2033 722"/>
                                    <a:gd name="T65" fmla="*/ T64 w 1351"/>
                                    <a:gd name="T66" fmla="+- 0 -1196 -1521"/>
                                    <a:gd name="T67" fmla="*/ -1196 h 1294"/>
                                    <a:gd name="T68" fmla="+- 0 2061 722"/>
                                    <a:gd name="T69" fmla="*/ T68 w 1351"/>
                                    <a:gd name="T70" fmla="+- 0 -1158 -1521"/>
                                    <a:gd name="T71" fmla="*/ -1158 h 1294"/>
                                    <a:gd name="T72" fmla="+- 0 2073 722"/>
                                    <a:gd name="T73" fmla="*/ T72 w 1351"/>
                                    <a:gd name="T74" fmla="+- 0 -1113 -1521"/>
                                    <a:gd name="T75" fmla="*/ -1113 h 1294"/>
                                    <a:gd name="T76" fmla="+- 0 2066 722"/>
                                    <a:gd name="T77" fmla="*/ T76 w 1351"/>
                                    <a:gd name="T78" fmla="+- 0 -1065 -1521"/>
                                    <a:gd name="T79" fmla="*/ -1065 h 1294"/>
                                    <a:gd name="T80" fmla="+- 0 1803 722"/>
                                    <a:gd name="T81" fmla="*/ T80 w 1351"/>
                                    <a:gd name="T82" fmla="+- 0 -309 -1521"/>
                                    <a:gd name="T83" fmla="*/ -309 h 1294"/>
                                    <a:gd name="T84" fmla="+- 0 959 722"/>
                                    <a:gd name="T85" fmla="*/ T84 w 1351"/>
                                    <a:gd name="T86" fmla="+- 0 -1345 -1521"/>
                                    <a:gd name="T87" fmla="*/ -1345 h 1294"/>
                                    <a:gd name="T88" fmla="+- 0 2044 722"/>
                                    <a:gd name="T89" fmla="*/ T88 w 1351"/>
                                    <a:gd name="T90" fmla="+- 0 -968 -1521"/>
                                    <a:gd name="T91" fmla="*/ -968 h 1294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  <a:cxn ang="0">
                                      <a:pos x="T21" y="T23"/>
                                    </a:cxn>
                                    <a:cxn ang="0">
                                      <a:pos x="T25" y="T27"/>
                                    </a:cxn>
                                    <a:cxn ang="0">
                                      <a:pos x="T29" y="T31"/>
                                    </a:cxn>
                                    <a:cxn ang="0">
                                      <a:pos x="T33" y="T35"/>
                                    </a:cxn>
                                    <a:cxn ang="0">
                                      <a:pos x="T37" y="T39"/>
                                    </a:cxn>
                                    <a:cxn ang="0">
                                      <a:pos x="T41" y="T43"/>
                                    </a:cxn>
                                    <a:cxn ang="0">
                                      <a:pos x="T45" y="T47"/>
                                    </a:cxn>
                                    <a:cxn ang="0">
                                      <a:pos x="T49" y="T51"/>
                                    </a:cxn>
                                    <a:cxn ang="0">
                                      <a:pos x="T53" y="T55"/>
                                    </a:cxn>
                                    <a:cxn ang="0">
                                      <a:pos x="T57" y="T59"/>
                                    </a:cxn>
                                    <a:cxn ang="0">
                                      <a:pos x="T61" y="T63"/>
                                    </a:cxn>
                                    <a:cxn ang="0">
                                      <a:pos x="T65" y="T67"/>
                                    </a:cxn>
                                    <a:cxn ang="0">
                                      <a:pos x="T69" y="T71"/>
                                    </a:cxn>
                                    <a:cxn ang="0">
                                      <a:pos x="T73" y="T75"/>
                                    </a:cxn>
                                    <a:cxn ang="0">
                                      <a:pos x="T77" y="T79"/>
                                    </a:cxn>
                                    <a:cxn ang="0">
                                      <a:pos x="T81" y="T83"/>
                                    </a:cxn>
                                    <a:cxn ang="0">
                                      <a:pos x="T85" y="T87"/>
                                    </a:cxn>
                                    <a:cxn ang="0">
                                      <a:pos x="T89" y="T91"/>
                                    </a:cxn>
                                  </a:cxnLst>
                                  <a:rect l="0" t="0" r="r" b="b"/>
                                  <a:pathLst>
                                    <a:path w="1351" h="1294">
                                      <a:moveTo>
                                        <a:pt x="1081" y="1212"/>
                                      </a:moveTo>
                                      <a:lnTo>
                                        <a:pt x="1056" y="1254"/>
                                      </a:lnTo>
                                      <a:lnTo>
                                        <a:pt x="1019" y="1282"/>
                                      </a:lnTo>
                                      <a:lnTo>
                                        <a:pt x="974" y="1294"/>
                                      </a:lnTo>
                                      <a:lnTo>
                                        <a:pt x="926" y="1287"/>
                                      </a:lnTo>
                                      <a:lnTo>
                                        <a:pt x="81" y="993"/>
                                      </a:lnTo>
                                      <a:lnTo>
                                        <a:pt x="40" y="968"/>
                                      </a:lnTo>
                                      <a:lnTo>
                                        <a:pt x="12" y="931"/>
                                      </a:lnTo>
                                      <a:lnTo>
                                        <a:pt x="0" y="886"/>
                                      </a:lnTo>
                                      <a:lnTo>
                                        <a:pt x="6" y="838"/>
                                      </a:lnTo>
                                      <a:lnTo>
                                        <a:pt x="270" y="82"/>
                                      </a:lnTo>
                                      <a:lnTo>
                                        <a:pt x="294" y="40"/>
                                      </a:lnTo>
                                      <a:lnTo>
                                        <a:pt x="332" y="12"/>
                                      </a:lnTo>
                                      <a:lnTo>
                                        <a:pt x="377" y="0"/>
                                      </a:lnTo>
                                      <a:lnTo>
                                        <a:pt x="425" y="7"/>
                                      </a:lnTo>
                                      <a:lnTo>
                                        <a:pt x="1269" y="301"/>
                                      </a:lnTo>
                                      <a:lnTo>
                                        <a:pt x="1311" y="325"/>
                                      </a:lnTo>
                                      <a:lnTo>
                                        <a:pt x="1339" y="363"/>
                                      </a:lnTo>
                                      <a:lnTo>
                                        <a:pt x="1351" y="408"/>
                                      </a:lnTo>
                                      <a:lnTo>
                                        <a:pt x="1344" y="456"/>
                                      </a:lnTo>
                                      <a:lnTo>
                                        <a:pt x="1081" y="1212"/>
                                      </a:lnTo>
                                      <a:close/>
                                      <a:moveTo>
                                        <a:pt x="237" y="176"/>
                                      </a:moveTo>
                                      <a:lnTo>
                                        <a:pt x="1322" y="553"/>
                                      </a:lnTo>
                                    </a:path>
                                  </a:pathLst>
                                </a:custGeom>
                                <a:noFill/>
                                <a:ln w="34087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2" name="Line 7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273" y="-1565"/>
                                  <a:ext cx="0" cy="158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087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3" name="Line 8"/>
                              <wps:cNvCnPr>
                                <a:cxnSpLocks noChangeShapeType="1"/>
                              </wps:cNvCnPr>
                              <wps:spPr bwMode="auto">
                                <a:xfrm>
                                  <a:off x="1920" y="-1335"/>
                                  <a:ext cx="0" cy="157"/>
                                </a:xfrm>
                                <a:prstGeom prst="line">
                                  <a:avLst/>
                                </a:prstGeom>
                                <a:noFill/>
                                <a:ln w="34087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noFill/>
                                    </a14:hiddenFill>
                                  </a:ext>
                                </a:extLst>
                              </wps:spPr>
                              <wps:bodyPr/>
                            </wps:wsp>
                            <wps:wsp>
                              <wps:cNvPr id="14" name="Freeform 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5" y="-1148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096 1015"/>
                                    <a:gd name="T1" fmla="*/ T0 w 323"/>
                                    <a:gd name="T2" fmla="+- 0 -1147 -1147"/>
                                    <a:gd name="T3" fmla="*/ -1147 h 319"/>
                                    <a:gd name="T4" fmla="+- 0 1015 1015"/>
                                    <a:gd name="T5" fmla="*/ T4 w 323"/>
                                    <a:gd name="T6" fmla="+- 0 -912 -1147"/>
                                    <a:gd name="T7" fmla="*/ -912 h 319"/>
                                    <a:gd name="T8" fmla="+- 0 1257 1015"/>
                                    <a:gd name="T9" fmla="*/ T8 w 323"/>
                                    <a:gd name="T10" fmla="+- 0 -829 -1147"/>
                                    <a:gd name="T11" fmla="*/ -829 h 319"/>
                                    <a:gd name="T12" fmla="+- 0 1338 1015"/>
                                    <a:gd name="T13" fmla="*/ T12 w 323"/>
                                    <a:gd name="T14" fmla="+- 0 -1064 -1147"/>
                                    <a:gd name="T15" fmla="*/ -1064 h 319"/>
                                    <a:gd name="T16" fmla="+- 0 1096 1015"/>
                                    <a:gd name="T17" fmla="*/ T16 w 323"/>
                                    <a:gd name="T18" fmla="+- 0 -1147 -1147"/>
                                    <a:gd name="T19" fmla="*/ -1147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5" name="Freeform 1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015" y="-1148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096 1015"/>
                                    <a:gd name="T1" fmla="*/ T0 w 323"/>
                                    <a:gd name="T2" fmla="+- 0 -1147 -1147"/>
                                    <a:gd name="T3" fmla="*/ -1147 h 319"/>
                                    <a:gd name="T4" fmla="+- 0 1015 1015"/>
                                    <a:gd name="T5" fmla="*/ T4 w 323"/>
                                    <a:gd name="T6" fmla="+- 0 -912 -1147"/>
                                    <a:gd name="T7" fmla="*/ -912 h 319"/>
                                    <a:gd name="T8" fmla="+- 0 1257 1015"/>
                                    <a:gd name="T9" fmla="*/ T8 w 323"/>
                                    <a:gd name="T10" fmla="+- 0 -829 -1147"/>
                                    <a:gd name="T11" fmla="*/ -829 h 319"/>
                                    <a:gd name="T12" fmla="+- 0 1338 1015"/>
                                    <a:gd name="T13" fmla="*/ T12 w 323"/>
                                    <a:gd name="T14" fmla="+- 0 -1064 -1147"/>
                                    <a:gd name="T15" fmla="*/ -1064 h 319"/>
                                    <a:gd name="T16" fmla="+- 0 1096 1015"/>
                                    <a:gd name="T17" fmla="*/ T16 w 323"/>
                                    <a:gd name="T18" fmla="+- 0 -1147 -1147"/>
                                    <a:gd name="T19" fmla="*/ -1147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143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6" name="Freeform 11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2" y="-1066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334 1253"/>
                                    <a:gd name="T1" fmla="*/ T0 w 323"/>
                                    <a:gd name="T2" fmla="+- 0 -1066 -1066"/>
                                    <a:gd name="T3" fmla="*/ -1066 h 319"/>
                                    <a:gd name="T4" fmla="+- 0 1253 1253"/>
                                    <a:gd name="T5" fmla="*/ T4 w 323"/>
                                    <a:gd name="T6" fmla="+- 0 -831 -1066"/>
                                    <a:gd name="T7" fmla="*/ -831 h 319"/>
                                    <a:gd name="T8" fmla="+- 0 1494 1253"/>
                                    <a:gd name="T9" fmla="*/ T8 w 323"/>
                                    <a:gd name="T10" fmla="+- 0 -747 -1066"/>
                                    <a:gd name="T11" fmla="*/ -747 h 319"/>
                                    <a:gd name="T12" fmla="+- 0 1575 1253"/>
                                    <a:gd name="T13" fmla="*/ T12 w 323"/>
                                    <a:gd name="T14" fmla="+- 0 -982 -1066"/>
                                    <a:gd name="T15" fmla="*/ -982 h 319"/>
                                    <a:gd name="T16" fmla="+- 0 1334 1253"/>
                                    <a:gd name="T17" fmla="*/ T16 w 323"/>
                                    <a:gd name="T18" fmla="+- 0 -1066 -1066"/>
                                    <a:gd name="T19" fmla="*/ -1066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1" y="319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7" name="Freeform 12"/>
                              <wps:cNvSpPr>
                                <a:spLocks/>
                              </wps:cNvSpPr>
                              <wps:spPr bwMode="auto">
                                <a:xfrm>
                                  <a:off x="1252" y="-1066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334 1253"/>
                                    <a:gd name="T1" fmla="*/ T0 w 323"/>
                                    <a:gd name="T2" fmla="+- 0 -1066 -1066"/>
                                    <a:gd name="T3" fmla="*/ -1066 h 319"/>
                                    <a:gd name="T4" fmla="+- 0 1253 1253"/>
                                    <a:gd name="T5" fmla="*/ T4 w 323"/>
                                    <a:gd name="T6" fmla="+- 0 -831 -1066"/>
                                    <a:gd name="T7" fmla="*/ -831 h 319"/>
                                    <a:gd name="T8" fmla="+- 0 1494 1253"/>
                                    <a:gd name="T9" fmla="*/ T8 w 323"/>
                                    <a:gd name="T10" fmla="+- 0 -747 -1066"/>
                                    <a:gd name="T11" fmla="*/ -747 h 319"/>
                                    <a:gd name="T12" fmla="+- 0 1575 1253"/>
                                    <a:gd name="T13" fmla="*/ T12 w 323"/>
                                    <a:gd name="T14" fmla="+- 0 -982 -1066"/>
                                    <a:gd name="T15" fmla="*/ -982 h 319"/>
                                    <a:gd name="T16" fmla="+- 0 1334 1253"/>
                                    <a:gd name="T17" fmla="*/ T16 w 323"/>
                                    <a:gd name="T18" fmla="+- 0 -1066 -1066"/>
                                    <a:gd name="T19" fmla="*/ -1066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1" y="319"/>
                                      </a:lnTo>
                                      <a:lnTo>
                                        <a:pt x="322" y="84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143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8" name="Freeform 13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" y="-984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571 1490"/>
                                    <a:gd name="T1" fmla="*/ T0 w 323"/>
                                    <a:gd name="T2" fmla="+- 0 -984 -984"/>
                                    <a:gd name="T3" fmla="*/ -984 h 319"/>
                                    <a:gd name="T4" fmla="+- 0 1490 1490"/>
                                    <a:gd name="T5" fmla="*/ T4 w 323"/>
                                    <a:gd name="T6" fmla="+- 0 -749 -984"/>
                                    <a:gd name="T7" fmla="*/ -749 h 319"/>
                                    <a:gd name="T8" fmla="+- 0 1732 1490"/>
                                    <a:gd name="T9" fmla="*/ T8 w 323"/>
                                    <a:gd name="T10" fmla="+- 0 -666 -984"/>
                                    <a:gd name="T11" fmla="*/ -666 h 319"/>
                                    <a:gd name="T12" fmla="+- 0 1812 1490"/>
                                    <a:gd name="T13" fmla="*/ T12 w 323"/>
                                    <a:gd name="T14" fmla="+- 0 -901 -984"/>
                                    <a:gd name="T15" fmla="*/ -901 h 319"/>
                                    <a:gd name="T16" fmla="+- 0 1571 1490"/>
                                    <a:gd name="T17" fmla="*/ T16 w 323"/>
                                    <a:gd name="T18" fmla="+- 0 -984 -984"/>
                                    <a:gd name="T19" fmla="*/ -984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2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19" name="Freeform 14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89" y="-984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571 1490"/>
                                    <a:gd name="T1" fmla="*/ T0 w 323"/>
                                    <a:gd name="T2" fmla="+- 0 -984 -984"/>
                                    <a:gd name="T3" fmla="*/ -984 h 319"/>
                                    <a:gd name="T4" fmla="+- 0 1490 1490"/>
                                    <a:gd name="T5" fmla="*/ T4 w 323"/>
                                    <a:gd name="T6" fmla="+- 0 -749 -984"/>
                                    <a:gd name="T7" fmla="*/ -749 h 319"/>
                                    <a:gd name="T8" fmla="+- 0 1732 1490"/>
                                    <a:gd name="T9" fmla="*/ T8 w 323"/>
                                    <a:gd name="T10" fmla="+- 0 -666 -984"/>
                                    <a:gd name="T11" fmla="*/ -666 h 319"/>
                                    <a:gd name="T12" fmla="+- 0 1812 1490"/>
                                    <a:gd name="T13" fmla="*/ T12 w 323"/>
                                    <a:gd name="T14" fmla="+- 0 -901 -984"/>
                                    <a:gd name="T15" fmla="*/ -901 h 319"/>
                                    <a:gd name="T16" fmla="+- 0 1571 1490"/>
                                    <a:gd name="T17" fmla="*/ T16 w 323"/>
                                    <a:gd name="T18" fmla="+- 0 -984 -984"/>
                                    <a:gd name="T19" fmla="*/ -984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2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143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0" name="Freeform 15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" y="-917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017 936"/>
                                    <a:gd name="T1" fmla="*/ T0 w 323"/>
                                    <a:gd name="T2" fmla="+- 0 -917 -917"/>
                                    <a:gd name="T3" fmla="*/ -917 h 319"/>
                                    <a:gd name="T4" fmla="+- 0 936 936"/>
                                    <a:gd name="T5" fmla="*/ T4 w 323"/>
                                    <a:gd name="T6" fmla="+- 0 -682 -917"/>
                                    <a:gd name="T7" fmla="*/ -682 h 319"/>
                                    <a:gd name="T8" fmla="+- 0 1178 936"/>
                                    <a:gd name="T9" fmla="*/ T8 w 323"/>
                                    <a:gd name="T10" fmla="+- 0 -598 -917"/>
                                    <a:gd name="T11" fmla="*/ -598 h 319"/>
                                    <a:gd name="T12" fmla="+- 0 1259 936"/>
                                    <a:gd name="T13" fmla="*/ T12 w 323"/>
                                    <a:gd name="T14" fmla="+- 0 -833 -917"/>
                                    <a:gd name="T15" fmla="*/ -833 h 319"/>
                                    <a:gd name="T16" fmla="+- 0 1017 936"/>
                                    <a:gd name="T17" fmla="*/ T16 w 323"/>
                                    <a:gd name="T18" fmla="+- 0 -917 -917"/>
                                    <a:gd name="T19" fmla="*/ -917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323" y="84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1" name="Freeform 16"/>
                              <wps:cNvSpPr>
                                <a:spLocks/>
                              </wps:cNvSpPr>
                              <wps:spPr bwMode="auto">
                                <a:xfrm>
                                  <a:off x="936" y="-917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017 936"/>
                                    <a:gd name="T1" fmla="*/ T0 w 323"/>
                                    <a:gd name="T2" fmla="+- 0 -917 -917"/>
                                    <a:gd name="T3" fmla="*/ -917 h 319"/>
                                    <a:gd name="T4" fmla="+- 0 936 936"/>
                                    <a:gd name="T5" fmla="*/ T4 w 323"/>
                                    <a:gd name="T6" fmla="+- 0 -682 -917"/>
                                    <a:gd name="T7" fmla="*/ -682 h 319"/>
                                    <a:gd name="T8" fmla="+- 0 1178 936"/>
                                    <a:gd name="T9" fmla="*/ T8 w 323"/>
                                    <a:gd name="T10" fmla="+- 0 -598 -917"/>
                                    <a:gd name="T11" fmla="*/ -598 h 319"/>
                                    <a:gd name="T12" fmla="+- 0 1259 936"/>
                                    <a:gd name="T13" fmla="*/ T12 w 323"/>
                                    <a:gd name="T14" fmla="+- 0 -833 -917"/>
                                    <a:gd name="T15" fmla="*/ -833 h 319"/>
                                    <a:gd name="T16" fmla="+- 0 1017 936"/>
                                    <a:gd name="T17" fmla="*/ T16 w 323"/>
                                    <a:gd name="T18" fmla="+- 0 -917 -917"/>
                                    <a:gd name="T19" fmla="*/ -917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9"/>
                                      </a:lnTo>
                                      <a:lnTo>
                                        <a:pt x="323" y="84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143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2" name="Freeform 17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3" y="-836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254 1173"/>
                                    <a:gd name="T1" fmla="*/ T0 w 323"/>
                                    <a:gd name="T2" fmla="+- 0 -835 -835"/>
                                    <a:gd name="T3" fmla="*/ -835 h 319"/>
                                    <a:gd name="T4" fmla="+- 0 1173 1173"/>
                                    <a:gd name="T5" fmla="*/ T4 w 323"/>
                                    <a:gd name="T6" fmla="+- 0 -600 -835"/>
                                    <a:gd name="T7" fmla="*/ -600 h 319"/>
                                    <a:gd name="T8" fmla="+- 0 1415 1173"/>
                                    <a:gd name="T9" fmla="*/ T8 w 323"/>
                                    <a:gd name="T10" fmla="+- 0 -517 -835"/>
                                    <a:gd name="T11" fmla="*/ -517 h 319"/>
                                    <a:gd name="T12" fmla="+- 0 1496 1173"/>
                                    <a:gd name="T13" fmla="*/ T12 w 323"/>
                                    <a:gd name="T14" fmla="+- 0 -752 -835"/>
                                    <a:gd name="T15" fmla="*/ -752 h 319"/>
                                    <a:gd name="T16" fmla="+- 0 1254 1173"/>
                                    <a:gd name="T17" fmla="*/ T16 w 323"/>
                                    <a:gd name="T18" fmla="+- 0 -835 -835"/>
                                    <a:gd name="T19" fmla="*/ -835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3" name="Freeform 18"/>
                              <wps:cNvSpPr>
                                <a:spLocks/>
                              </wps:cNvSpPr>
                              <wps:spPr bwMode="auto">
                                <a:xfrm>
                                  <a:off x="1173" y="-836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254 1173"/>
                                    <a:gd name="T1" fmla="*/ T0 w 323"/>
                                    <a:gd name="T2" fmla="+- 0 -835 -835"/>
                                    <a:gd name="T3" fmla="*/ -835 h 319"/>
                                    <a:gd name="T4" fmla="+- 0 1173 1173"/>
                                    <a:gd name="T5" fmla="*/ T4 w 323"/>
                                    <a:gd name="T6" fmla="+- 0 -600 -835"/>
                                    <a:gd name="T7" fmla="*/ -600 h 319"/>
                                    <a:gd name="T8" fmla="+- 0 1415 1173"/>
                                    <a:gd name="T9" fmla="*/ T8 w 323"/>
                                    <a:gd name="T10" fmla="+- 0 -517 -835"/>
                                    <a:gd name="T11" fmla="*/ -517 h 319"/>
                                    <a:gd name="T12" fmla="+- 0 1496 1173"/>
                                    <a:gd name="T13" fmla="*/ T12 w 323"/>
                                    <a:gd name="T14" fmla="+- 0 -752 -835"/>
                                    <a:gd name="T15" fmla="*/ -752 h 319"/>
                                    <a:gd name="T16" fmla="+- 0 1254 1173"/>
                                    <a:gd name="T17" fmla="*/ T16 w 323"/>
                                    <a:gd name="T18" fmla="+- 0 -835 -835"/>
                                    <a:gd name="T19" fmla="*/ -835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143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4" name="Freeform 19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0" y="-754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491 1410"/>
                                    <a:gd name="T1" fmla="*/ T0 w 323"/>
                                    <a:gd name="T2" fmla="+- 0 -753 -753"/>
                                    <a:gd name="T3" fmla="*/ -753 h 319"/>
                                    <a:gd name="T4" fmla="+- 0 1410 1410"/>
                                    <a:gd name="T5" fmla="*/ T4 w 323"/>
                                    <a:gd name="T6" fmla="+- 0 -518 -753"/>
                                    <a:gd name="T7" fmla="*/ -518 h 319"/>
                                    <a:gd name="T8" fmla="+- 0 1652 1410"/>
                                    <a:gd name="T9" fmla="*/ T8 w 323"/>
                                    <a:gd name="T10" fmla="+- 0 -435 -753"/>
                                    <a:gd name="T11" fmla="*/ -435 h 319"/>
                                    <a:gd name="T12" fmla="+- 0 1733 1410"/>
                                    <a:gd name="T13" fmla="*/ T12 w 323"/>
                                    <a:gd name="T14" fmla="+- 0 -670 -753"/>
                                    <a:gd name="T15" fmla="*/ -670 h 319"/>
                                    <a:gd name="T16" fmla="+- 0 1491 1410"/>
                                    <a:gd name="T17" fmla="*/ T16 w 323"/>
                                    <a:gd name="T18" fmla="+- 0 -753 -753"/>
                                    <a:gd name="T19" fmla="*/ -753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solidFill>
                                  <a:srgbClr val="FFFFFF"/>
                                </a:solidFill>
                                <a:ln>
                                  <a:noFill/>
                                </a:ln>
                                <a:extLst>
                                  <a:ext uri="{91240B29-F687-4F45-9708-019B960494DF}">
                                    <a14:hiddenLine xmlns:a14="http://schemas.microsoft.com/office/drawing/2010/main" w="9525">
                                      <a:solidFill>
                                        <a:srgbClr val="000000"/>
                                      </a:solidFill>
                                      <a:round/>
                                      <a:headEnd/>
                                      <a:tailEnd/>
                                    </a14:hiddenLine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  <wps:wsp>
                              <wps:cNvPr id="25" name="Freeform 20"/>
                              <wps:cNvSpPr>
                                <a:spLocks/>
                              </wps:cNvSpPr>
                              <wps:spPr bwMode="auto">
                                <a:xfrm>
                                  <a:off x="1410" y="-754"/>
                                  <a:ext cx="323" cy="319"/>
                                </a:xfrm>
                                <a:custGeom>
                                  <a:avLst/>
                                  <a:gdLst>
                                    <a:gd name="T0" fmla="+- 0 1491 1410"/>
                                    <a:gd name="T1" fmla="*/ T0 w 323"/>
                                    <a:gd name="T2" fmla="+- 0 -753 -753"/>
                                    <a:gd name="T3" fmla="*/ -753 h 319"/>
                                    <a:gd name="T4" fmla="+- 0 1410 1410"/>
                                    <a:gd name="T5" fmla="*/ T4 w 323"/>
                                    <a:gd name="T6" fmla="+- 0 -518 -753"/>
                                    <a:gd name="T7" fmla="*/ -518 h 319"/>
                                    <a:gd name="T8" fmla="+- 0 1652 1410"/>
                                    <a:gd name="T9" fmla="*/ T8 w 323"/>
                                    <a:gd name="T10" fmla="+- 0 -435 -753"/>
                                    <a:gd name="T11" fmla="*/ -435 h 319"/>
                                    <a:gd name="T12" fmla="+- 0 1733 1410"/>
                                    <a:gd name="T13" fmla="*/ T12 w 323"/>
                                    <a:gd name="T14" fmla="+- 0 -670 -753"/>
                                    <a:gd name="T15" fmla="*/ -670 h 319"/>
                                    <a:gd name="T16" fmla="+- 0 1491 1410"/>
                                    <a:gd name="T17" fmla="*/ T16 w 323"/>
                                    <a:gd name="T18" fmla="+- 0 -753 -753"/>
                                    <a:gd name="T19" fmla="*/ -753 h 319"/>
                                  </a:gdLst>
                                  <a:ahLst/>
                                  <a:cxnLst>
                                    <a:cxn ang="0">
                                      <a:pos x="T1" y="T3"/>
                                    </a:cxn>
                                    <a:cxn ang="0">
                                      <a:pos x="T5" y="T7"/>
                                    </a:cxn>
                                    <a:cxn ang="0">
                                      <a:pos x="T9" y="T11"/>
                                    </a:cxn>
                                    <a:cxn ang="0">
                                      <a:pos x="T13" y="T15"/>
                                    </a:cxn>
                                    <a:cxn ang="0">
                                      <a:pos x="T17" y="T19"/>
                                    </a:cxn>
                                  </a:cxnLst>
                                  <a:rect l="0" t="0" r="r" b="b"/>
                                  <a:pathLst>
                                    <a:path w="323" h="319">
                                      <a:moveTo>
                                        <a:pt x="81" y="0"/>
                                      </a:moveTo>
                                      <a:lnTo>
                                        <a:pt x="0" y="235"/>
                                      </a:lnTo>
                                      <a:lnTo>
                                        <a:pt x="242" y="318"/>
                                      </a:lnTo>
                                      <a:lnTo>
                                        <a:pt x="323" y="83"/>
                                      </a:lnTo>
                                      <a:lnTo>
                                        <a:pt x="81" y="0"/>
                                      </a:lnTo>
                                      <a:close/>
                                    </a:path>
                                  </a:pathLst>
                                </a:custGeom>
                                <a:noFill/>
                                <a:ln w="28143">
                                  <a:solidFill>
                                    <a:srgbClr val="003263"/>
                                  </a:solidFill>
                                  <a:prstDash val="solid"/>
                                  <a:round/>
                                  <a:headEnd/>
                                  <a:tailEnd/>
                                </a:ln>
                                <a:extLst>
                                  <a:ext uri="{909E8E84-426E-40DD-AFC4-6F175D3DCCD1}">
                                    <a14:hiddenFill xmlns:a14="http://schemas.microsoft.com/office/drawing/2010/main">
                                      <a:solidFill>
                                        <a:srgbClr val="FFFFFF"/>
                                      </a:solidFill>
                                    </a14:hiddenFill>
                                  </a:ext>
                                </a:extLst>
                              </wps:spPr>
                              <wps:bodyPr rot="0" vert="horz" wrap="square" lIns="91440" tIns="45720" rIns="91440" bIns="45720" anchor="t" anchorCtr="0" upright="1">
                                <a:noAutofit/>
                              </wps:bodyPr>
                            </wps:wsp>
                          </wpg:wg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group w14:anchorId="3C4CBBDB" id="Group 7" o:spid="_x0000_s1026" style="position:absolute;margin-left:-111.2pt;margin-top:-1.5pt;width:58.2pt;height:57.6pt;z-index:251712512;mso-width-relative:margin;mso-height-relative:margin" coordorigin="695,-1591" coordsize="1405,1391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">
                      <v:shape id="Freeform 3" o:spid="_x0000_s1027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" path="m377,l294,40,6,838,,886r12,45l40,968r41,25l926,1287r48,7l1019,1282r37,-28l1081,1212,1344,456r7,-48l1339,363r-28,-38l1269,301,425,7,377,xe" stroked="f">
                        <v:path arrowok="t" o:connecttype="custom" o:connectlocs="377,-1521;294,-1481;6,-683;0,-635;12,-590;40,-553;81,-528;926,-234;974,-227;1019,-239;1056,-267;1081,-309;1344,-1065;1351,-1113;1339,-1158;1311,-1196;1269,-1220;425,-1514;377,-1521" o:connectangles="0,0,0,0,0,0,0,0,0,0,0,0,0,0,0,0,0,0,0"/>
                      </v:shape>
                      <v:shape id="Freeform 4" o:spid="_x0000_s1028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" path="m1081,1212r-25,42l1019,1282r-45,12l926,1287,81,993,40,968,12,931,,886,6,838,270,82,294,40,332,12,377,r48,7l1269,301r42,24l1339,363r12,45l1344,456r-263,756xe" filled="f" strokecolor="#003263" strokeweight=".94686mm">
                        <v:path arrowok="t" o:connecttype="custom" o:connectlocs="1081,-309;1056,-267;1019,-239;974,-227;926,-234;81,-528;40,-553;12,-590;0,-635;6,-683;270,-1439;294,-1481;332,-1509;377,-1521;425,-1514;1269,-1220;1311,-1196;1339,-1158;1351,-1113;1344,-1065;1081,-309" o:connectangles="0,0,0,0,0,0,0,0,0,0,0,0,0,0,0,0,0,0,0,0,0"/>
                      </v:shape>
                      <v:shape id="Freeform 5" o:spid="_x0000_s1029" style="position:absolute;left:721;top:-1521;width:1312;height:1294;visibility:visible;mso-wrap-style:square;v-text-anchor:top" coordsize="1312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" path="m377,l294,40,6,838,,886r12,45l40,968r41,25l926,1287r48,7l1019,1282r37,-28l1081,1212,1311,550,237,176r673,l425,7,377,xe" stroked="f">
                        <v:path arrowok="t" o:connecttype="custom" o:connectlocs="377,-1521;294,-1481;6,-683;0,-635;12,-590;40,-553;81,-528;926,-234;974,-227;1019,-239;1056,-267;1081,-309;1311,-971;237,-1345;910,-1345;425,-1514;377,-1521" o:connectangles="0,0,0,0,0,0,0,0,0,0,0,0,0,0,0,0,0"/>
                      </v:shape>
                      <v:shape id="AutoShape 6" o:spid="_x0000_s1030" style="position:absolute;left:721;top:-1521;width:1351;height:1294;visibility:visible;mso-wrap-style:square;v-text-anchor:top" coordsize="1351,1294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" path="m1081,1212r-25,42l1019,1282r-45,12l926,1287,81,993,40,968,12,931,,886,6,838,270,82,294,40,332,12,377,r48,7l1269,301r42,24l1339,363r12,45l1344,456r-263,756xm237,176l1322,553e" filled="f" strokecolor="#003263" strokeweight=".94686mm">
                        <v:path arrowok="t" o:connecttype="custom" o:connectlocs="1081,-309;1056,-267;1019,-239;974,-227;926,-234;81,-528;40,-553;12,-590;0,-635;6,-683;270,-1439;294,-1481;332,-1509;377,-1521;425,-1514;1269,-1220;1311,-1196;1339,-1158;1351,-1113;1344,-1065;1081,-309;237,-1345;1322,-968" o:connectangles="0,0,0,0,0,0,0,0,0,0,0,0,0,0,0,0,0,0,0,0,0,0,0"/>
                      </v:shape>
                      <v:line id="Line 7" o:spid="_x0000_s1031" style="position:absolute;visibility:visible;mso-wrap-style:square" from="1273,-1565" to="1273,-1407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" strokecolor="#003263" strokeweight=".94686mm"/>
                      <v:line id="Line 8" o:spid="_x0000_s1032" style="position:absolute;visibility:visible;mso-wrap-style:square" from="1920,-1335" to="1920,-1178" o:connectortype="straight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" strokecolor="#003263" strokeweight=".94686mm"/>
                      <v:shape id="Freeform 9" o:spid="_x0000_s1033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" path="m81,l,235r242,83l323,83,81,xe" stroked="f">
                        <v:path arrowok="t" o:connecttype="custom" o:connectlocs="81,-1147;0,-912;242,-829;323,-1064;81,-1147" o:connectangles="0,0,0,0,0"/>
                      </v:shape>
                      <v:shape id="Freeform 10" o:spid="_x0000_s1034" style="position:absolute;left:1015;top:-1148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" path="m81,l,235r242,83l323,83,81,xe" filled="f" strokecolor="#003263" strokeweight=".78175mm">
                        <v:path arrowok="t" o:connecttype="custom" o:connectlocs="81,-1147;0,-912;242,-829;323,-1064;81,-1147" o:connectangles="0,0,0,0,0"/>
                      </v:shape>
                      <v:shape id="Freeform 11" o:spid="_x0000_s1035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" path="m81,l,235r241,84l322,84,81,xe" stroked="f">
                        <v:path arrowok="t" o:connecttype="custom" o:connectlocs="81,-1066;0,-831;241,-747;322,-982;81,-1066" o:connectangles="0,0,0,0,0"/>
                      </v:shape>
                      <v:shape id="Freeform 12" o:spid="_x0000_s1036" style="position:absolute;left:1252;top:-106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" path="m81,l,235r241,84l322,84,81,xe" filled="f" strokecolor="#003263" strokeweight=".78175mm">
                        <v:path arrowok="t" o:connecttype="custom" o:connectlocs="81,-1066;0,-831;241,-747;322,-982;81,-1066" o:connectangles="0,0,0,0,0"/>
                      </v:shape>
                      <v:shape id="Freeform 13" o:spid="_x0000_s1037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" path="m81,l,235r242,83l322,83,81,xe" stroked="f">
                        <v:path arrowok="t" o:connecttype="custom" o:connectlocs="81,-984;0,-749;242,-666;322,-901;81,-984" o:connectangles="0,0,0,0,0"/>
                      </v:shape>
                      <v:shape id="Freeform 14" o:spid="_x0000_s1038" style="position:absolute;left:1489;top:-98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" path="m81,l,235r242,83l322,83,81,xe" filled="f" strokecolor="#003263" strokeweight=".78175mm">
                        <v:path arrowok="t" o:connecttype="custom" o:connectlocs="81,-984;0,-749;242,-666;322,-901;81,-984" o:connectangles="0,0,0,0,0"/>
                      </v:shape>
                      <v:shape id="Freeform 15" o:spid="_x0000_s1039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" path="m81,l,235r242,84l323,84,81,xe" stroked="f">
                        <v:path arrowok="t" o:connecttype="custom" o:connectlocs="81,-917;0,-682;242,-598;323,-833;81,-917" o:connectangles="0,0,0,0,0"/>
                      </v:shape>
                      <v:shape id="Freeform 16" o:spid="_x0000_s1040" style="position:absolute;left:936;top:-917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" path="m81,l,235r242,84l323,84,81,xe" filled="f" strokecolor="#003263" strokeweight=".78175mm">
                        <v:path arrowok="t" o:connecttype="custom" o:connectlocs="81,-917;0,-682;242,-598;323,-833;81,-917" o:connectangles="0,0,0,0,0"/>
                      </v:shape>
                      <v:shape id="Freeform 17" o:spid="_x0000_s1041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" path="m81,l,235r242,83l323,83,81,xe" stroked="f">
                        <v:path arrowok="t" o:connecttype="custom" o:connectlocs="81,-835;0,-600;242,-517;323,-752;81,-835" o:connectangles="0,0,0,0,0"/>
                      </v:shape>
                      <v:shape id="Freeform 18" o:spid="_x0000_s1042" style="position:absolute;left:1173;top:-836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" path="m81,l,235r242,83l323,83,81,xe" filled="f" strokecolor="#003263" strokeweight=".78175mm">
                        <v:path arrowok="t" o:connecttype="custom" o:connectlocs="81,-835;0,-600;242,-517;323,-752;81,-835" o:connectangles="0,0,0,0,0"/>
                      </v:shape>
                      <v:shape id="Freeform 19" o:spid="_x0000_s1043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" path="m81,l,235r242,83l323,83,81,xe" stroked="f">
                        <v:path arrowok="t" o:connecttype="custom" o:connectlocs="81,-753;0,-518;242,-435;323,-670;81,-753" o:connectangles="0,0,0,0,0"/>
                      </v:shape>
                      <v:shape id="Freeform 20" o:spid="_x0000_s1044" style="position:absolute;left:1410;top:-754;width:323;height:319;visibility:visible;mso-wrap-style:square;v-text-anchor:top" coordsize="323,319" o:gfxdata="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" path="m81,l,235r242,83l323,83,81,xe" filled="f" strokecolor="#003263" strokeweight=".78175mm">
                        <v:path arrowok="t" o:connecttype="custom" o:connectlocs="81,-753;0,-518;242,-435;323,-670;81,-753" o:connectangles="0,0,0,0,0"/>
                      </v:shape>
                    </v:group>
                  </w:pict>
                </mc:Fallback>
              </mc:AlternateContent>
            </w: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0464" behindDoc="0" locked="0" layoutInCell="1" allowOverlap="1" wp14:anchorId="085D6AE7" wp14:editId="164CA6D1">
                      <wp:simplePos x="0" y="0"/>
                      <wp:positionH relativeFrom="column">
                        <wp:posOffset>-3299460</wp:posOffset>
                      </wp:positionH>
                      <wp:positionV relativeFrom="paragraph">
                        <wp:posOffset>-19050</wp:posOffset>
                      </wp:positionV>
                      <wp:extent cx="695960" cy="697230"/>
                      <wp:effectExtent l="0" t="0" r="8890" b="7620"/>
                      <wp:wrapNone/>
                      <wp:docPr id="315" name="Freeform: Shape 315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>
                              <a:spLocks/>
                            </wps:cNvSpPr>
                            <wps:spPr bwMode="auto">
                              <a:xfrm>
                                <a:off x="0" y="0"/>
                                <a:ext cx="695960" cy="697230"/>
                              </a:xfrm>
                              <a:custGeom>
                                <a:avLst/>
                                <a:gdLst>
                                  <a:gd name="T0" fmla="+- 0 6478 6248"/>
                                  <a:gd name="T1" fmla="*/ T0 w 975"/>
                                  <a:gd name="T2" fmla="+- 0 1285 308"/>
                                  <a:gd name="T3" fmla="*/ 1285 h 978"/>
                                  <a:gd name="T4" fmla="+- 0 6629 6248"/>
                                  <a:gd name="T5" fmla="*/ T4 w 975"/>
                                  <a:gd name="T6" fmla="+- 0 925 308"/>
                                  <a:gd name="T7" fmla="*/ 925 h 978"/>
                                  <a:gd name="T8" fmla="+- 0 6588 6248"/>
                                  <a:gd name="T9" fmla="*/ T8 w 975"/>
                                  <a:gd name="T10" fmla="+- 0 1276 308"/>
                                  <a:gd name="T11" fmla="*/ 1276 h 978"/>
                                  <a:gd name="T12" fmla="+- 0 6629 6248"/>
                                  <a:gd name="T13" fmla="*/ T12 w 975"/>
                                  <a:gd name="T14" fmla="+- 0 925 308"/>
                                  <a:gd name="T15" fmla="*/ 925 h 978"/>
                                  <a:gd name="T16" fmla="+- 0 6721 6248"/>
                                  <a:gd name="T17" fmla="*/ T16 w 975"/>
                                  <a:gd name="T18" fmla="+- 0 925 308"/>
                                  <a:gd name="T19" fmla="*/ 925 h 978"/>
                                  <a:gd name="T20" fmla="+- 0 6363 6248"/>
                                  <a:gd name="T21" fmla="*/ T20 w 975"/>
                                  <a:gd name="T22" fmla="+- 0 473 308"/>
                                  <a:gd name="T23" fmla="*/ 473 h 978"/>
                                  <a:gd name="T24" fmla="+- 0 6248 6248"/>
                                  <a:gd name="T25" fmla="*/ T24 w 975"/>
                                  <a:gd name="T26" fmla="+- 0 916 308"/>
                                  <a:gd name="T27" fmla="*/ 916 h 978"/>
                                  <a:gd name="T28" fmla="+- 0 6985 6248"/>
                                  <a:gd name="T29" fmla="*/ T28 w 975"/>
                                  <a:gd name="T30" fmla="+- 0 925 308"/>
                                  <a:gd name="T31" fmla="*/ 925 h 978"/>
                                  <a:gd name="T32" fmla="+- 0 6289 6248"/>
                                  <a:gd name="T33" fmla="*/ T32 w 975"/>
                                  <a:gd name="T34" fmla="+- 0 647 308"/>
                                  <a:gd name="T35" fmla="*/ 647 h 978"/>
                                  <a:gd name="T36" fmla="+- 0 6437 6248"/>
                                  <a:gd name="T37" fmla="*/ T36 w 975"/>
                                  <a:gd name="T38" fmla="+- 0 499 308"/>
                                  <a:gd name="T39" fmla="*/ 499 h 978"/>
                                  <a:gd name="T40" fmla="+- 0 6876 6248"/>
                                  <a:gd name="T41" fmla="*/ T40 w 975"/>
                                  <a:gd name="T42" fmla="+- 0 461 308"/>
                                  <a:gd name="T43" fmla="*/ 461 h 978"/>
                                  <a:gd name="T44" fmla="+- 0 6738 6248"/>
                                  <a:gd name="T45" fmla="*/ T44 w 975"/>
                                  <a:gd name="T46" fmla="+- 0 508 308"/>
                                  <a:gd name="T47" fmla="*/ 508 h 978"/>
                                  <a:gd name="T48" fmla="+- 0 6716 6248"/>
                                  <a:gd name="T49" fmla="*/ T48 w 975"/>
                                  <a:gd name="T50" fmla="+- 0 540 308"/>
                                  <a:gd name="T51" fmla="*/ 540 h 978"/>
                                  <a:gd name="T52" fmla="+- 0 6701 6248"/>
                                  <a:gd name="T53" fmla="*/ T52 w 975"/>
                                  <a:gd name="T54" fmla="+- 0 597 308"/>
                                  <a:gd name="T55" fmla="*/ 597 h 978"/>
                                  <a:gd name="T56" fmla="+- 0 6994 6248"/>
                                  <a:gd name="T57" fmla="*/ T56 w 975"/>
                                  <a:gd name="T58" fmla="+- 0 884 308"/>
                                  <a:gd name="T59" fmla="*/ 884 h 978"/>
                                  <a:gd name="T60" fmla="+- 0 7186 6248"/>
                                  <a:gd name="T61" fmla="*/ T60 w 975"/>
                                  <a:gd name="T62" fmla="+- 0 854 308"/>
                                  <a:gd name="T63" fmla="*/ 854 h 978"/>
                                  <a:gd name="T64" fmla="+- 0 6741 6248"/>
                                  <a:gd name="T65" fmla="*/ T64 w 975"/>
                                  <a:gd name="T66" fmla="+- 0 818 308"/>
                                  <a:gd name="T67" fmla="*/ 818 h 978"/>
                                  <a:gd name="T68" fmla="+- 0 6741 6248"/>
                                  <a:gd name="T69" fmla="*/ T68 w 975"/>
                                  <a:gd name="T70" fmla="+- 0 636 308"/>
                                  <a:gd name="T71" fmla="*/ 636 h 978"/>
                                  <a:gd name="T72" fmla="+- 0 6746 6248"/>
                                  <a:gd name="T73" fmla="*/ T72 w 975"/>
                                  <a:gd name="T74" fmla="+- 0 575 308"/>
                                  <a:gd name="T75" fmla="*/ 575 h 978"/>
                                  <a:gd name="T76" fmla="+- 0 7205 6248"/>
                                  <a:gd name="T77" fmla="*/ T76 w 975"/>
                                  <a:gd name="T78" fmla="+- 0 545 308"/>
                                  <a:gd name="T79" fmla="*/ 545 h 978"/>
                                  <a:gd name="T80" fmla="+- 0 6791 6248"/>
                                  <a:gd name="T81" fmla="*/ T80 w 975"/>
                                  <a:gd name="T82" fmla="+- 0 516 308"/>
                                  <a:gd name="T83" fmla="*/ 516 h 978"/>
                                  <a:gd name="T84" fmla="+- 0 6948 6248"/>
                                  <a:gd name="T85" fmla="*/ T84 w 975"/>
                                  <a:gd name="T86" fmla="+- 0 499 308"/>
                                  <a:gd name="T87" fmla="*/ 499 h 978"/>
                                  <a:gd name="T88" fmla="+- 0 6954 6248"/>
                                  <a:gd name="T89" fmla="*/ T88 w 975"/>
                                  <a:gd name="T90" fmla="+- 0 884 308"/>
                                  <a:gd name="T91" fmla="*/ 884 h 978"/>
                                  <a:gd name="T92" fmla="+- 0 6974 6248"/>
                                  <a:gd name="T93" fmla="*/ T92 w 975"/>
                                  <a:gd name="T94" fmla="+- 0 818 308"/>
                                  <a:gd name="T95" fmla="*/ 818 h 978"/>
                                  <a:gd name="T96" fmla="+- 0 7063 6248"/>
                                  <a:gd name="T97" fmla="*/ T96 w 975"/>
                                  <a:gd name="T98" fmla="+- 0 705 308"/>
                                  <a:gd name="T99" fmla="*/ 705 h 978"/>
                                  <a:gd name="T100" fmla="+- 0 7222 6248"/>
                                  <a:gd name="T101" fmla="*/ T100 w 975"/>
                                  <a:gd name="T102" fmla="+- 0 800 308"/>
                                  <a:gd name="T103" fmla="*/ 800 h 978"/>
                                  <a:gd name="T104" fmla="+- 0 7222 6248"/>
                                  <a:gd name="T105" fmla="*/ T104 w 975"/>
                                  <a:gd name="T106" fmla="+- 0 586 308"/>
                                  <a:gd name="T107" fmla="*/ 586 h 978"/>
                                  <a:gd name="T108" fmla="+- 0 7182 6248"/>
                                  <a:gd name="T109" fmla="*/ T108 w 975"/>
                                  <a:gd name="T110" fmla="+- 0 797 308"/>
                                  <a:gd name="T111" fmla="*/ 797 h 978"/>
                                  <a:gd name="T112" fmla="+- 0 6551 6248"/>
                                  <a:gd name="T113" fmla="*/ T112 w 975"/>
                                  <a:gd name="T114" fmla="+- 0 499 308"/>
                                  <a:gd name="T115" fmla="*/ 499 h 978"/>
                                  <a:gd name="T116" fmla="+- 0 6475 6248"/>
                                  <a:gd name="T117" fmla="*/ T116 w 975"/>
                                  <a:gd name="T118" fmla="+- 0 682 308"/>
                                  <a:gd name="T119" fmla="*/ 682 h 978"/>
                                  <a:gd name="T120" fmla="+- 0 6482 6248"/>
                                  <a:gd name="T121" fmla="*/ T120 w 975"/>
                                  <a:gd name="T122" fmla="+- 0 771 308"/>
                                  <a:gd name="T123" fmla="*/ 771 h 978"/>
                                  <a:gd name="T124" fmla="+- 0 6579 6248"/>
                                  <a:gd name="T125" fmla="*/ T124 w 975"/>
                                  <a:gd name="T126" fmla="+- 0 771 308"/>
                                  <a:gd name="T127" fmla="*/ 771 h 978"/>
                                  <a:gd name="T128" fmla="+- 0 6502 6248"/>
                                  <a:gd name="T129" fmla="*/ T128 w 975"/>
                                  <a:gd name="T130" fmla="+- 0 708 308"/>
                                  <a:gd name="T131" fmla="*/ 708 h 978"/>
                                  <a:gd name="T132" fmla="+- 0 6570 6248"/>
                                  <a:gd name="T133" fmla="*/ T132 w 975"/>
                                  <a:gd name="T134" fmla="+- 0 667 308"/>
                                  <a:gd name="T135" fmla="*/ 667 h 978"/>
                                  <a:gd name="T136" fmla="+- 0 6546 6248"/>
                                  <a:gd name="T137" fmla="*/ T136 w 975"/>
                                  <a:gd name="T138" fmla="+- 0 695 308"/>
                                  <a:gd name="T139" fmla="*/ 695 h 978"/>
                                  <a:gd name="T140" fmla="+- 0 6593 6248"/>
                                  <a:gd name="T141" fmla="*/ T140 w 975"/>
                                  <a:gd name="T142" fmla="+- 0 751 308"/>
                                  <a:gd name="T143" fmla="*/ 751 h 978"/>
                                  <a:gd name="T144" fmla="+- 0 6592 6248"/>
                                  <a:gd name="T145" fmla="*/ T144 w 975"/>
                                  <a:gd name="T146" fmla="+- 0 695 308"/>
                                  <a:gd name="T147" fmla="*/ 695 h 978"/>
                                  <a:gd name="T148" fmla="+- 0 6905 6248"/>
                                  <a:gd name="T149" fmla="*/ T148 w 975"/>
                                  <a:gd name="T150" fmla="+- 0 742 308"/>
                                  <a:gd name="T151" fmla="*/ 742 h 978"/>
                                  <a:gd name="T152" fmla="+- 0 6996 6248"/>
                                  <a:gd name="T153" fmla="*/ T152 w 975"/>
                                  <a:gd name="T154" fmla="+- 0 705 308"/>
                                  <a:gd name="T155" fmla="*/ 705 h 978"/>
                                  <a:gd name="T156" fmla="+- 0 6741 6248"/>
                                  <a:gd name="T157" fmla="*/ T156 w 975"/>
                                  <a:gd name="T158" fmla="+- 0 737 308"/>
                                  <a:gd name="T159" fmla="*/ 737 h 978"/>
                                  <a:gd name="T160" fmla="+- 0 6997 6248"/>
                                  <a:gd name="T161" fmla="*/ T160 w 975"/>
                                  <a:gd name="T162" fmla="+- 0 705 308"/>
                                  <a:gd name="T163" fmla="*/ 705 h 978"/>
                                  <a:gd name="T164" fmla="+- 0 6920 6248"/>
                                  <a:gd name="T165" fmla="*/ T164 w 975"/>
                                  <a:gd name="T166" fmla="+- 0 703 308"/>
                                  <a:gd name="T167" fmla="*/ 703 h 978"/>
                                  <a:gd name="T168" fmla="+- 0 6923 6248"/>
                                  <a:gd name="T169" fmla="*/ T168 w 975"/>
                                  <a:gd name="T170" fmla="+- 0 704 308"/>
                                  <a:gd name="T171" fmla="*/ 704 h 978"/>
                                  <a:gd name="T172" fmla="+- 0 7181 6248"/>
                                  <a:gd name="T173" fmla="*/ T172 w 975"/>
                                  <a:gd name="T174" fmla="+- 0 586 308"/>
                                  <a:gd name="T175" fmla="*/ 586 h 978"/>
                                  <a:gd name="T176" fmla="+- 0 6847 6248"/>
                                  <a:gd name="T177" fmla="*/ T176 w 975"/>
                                  <a:gd name="T178" fmla="+- 0 499 308"/>
                                  <a:gd name="T179" fmla="*/ 499 h 978"/>
                                  <a:gd name="T180" fmla="+- 0 6920 6248"/>
                                  <a:gd name="T181" fmla="*/ T180 w 975"/>
                                  <a:gd name="T182" fmla="+- 0 528 308"/>
                                  <a:gd name="T183" fmla="*/ 528 h 978"/>
                                  <a:gd name="T184" fmla="+- 0 6951 6248"/>
                                  <a:gd name="T185" fmla="*/ T184 w 975"/>
                                  <a:gd name="T186" fmla="+- 0 501 308"/>
                                  <a:gd name="T187" fmla="*/ 501 h 978"/>
                                  <a:gd name="T188" fmla="+- 0 6391 6248"/>
                                  <a:gd name="T189" fmla="*/ T188 w 975"/>
                                  <a:gd name="T190" fmla="+- 0 317 308"/>
                                  <a:gd name="T191" fmla="*/ 317 h 978"/>
                                  <a:gd name="T192" fmla="+- 0 6510 6248"/>
                                  <a:gd name="T193" fmla="*/ T192 w 975"/>
                                  <a:gd name="T194" fmla="+- 0 458 308"/>
                                  <a:gd name="T195" fmla="*/ 458 h 978"/>
                                  <a:gd name="T196" fmla="+- 0 6432 6248"/>
                                  <a:gd name="T197" fmla="*/ T196 w 975"/>
                                  <a:gd name="T198" fmla="+- 0 349 308"/>
                                  <a:gd name="T199" fmla="*/ 349 h 978"/>
                                  <a:gd name="T200" fmla="+- 0 6551 6248"/>
                                  <a:gd name="T201" fmla="*/ T200 w 975"/>
                                  <a:gd name="T202" fmla="+- 0 349 308"/>
                                  <a:gd name="T203" fmla="*/ 349 h 978"/>
                                  <a:gd name="T204" fmla="+- 0 6551 6248"/>
                                  <a:gd name="T205" fmla="*/ T204 w 975"/>
                                  <a:gd name="T206" fmla="+- 0 349 308"/>
                                  <a:gd name="T207" fmla="*/ 349 h 978"/>
                                </a:gdLst>
                                <a:ahLst/>
                                <a:cxnLst>
                                  <a:cxn ang="0">
                                    <a:pos x="T1" y="T3"/>
                                  </a:cxn>
                                  <a:cxn ang="0">
                                    <a:pos x="T5" y="T7"/>
                                  </a:cxn>
                                  <a:cxn ang="0">
                                    <a:pos x="T9" y="T11"/>
                                  </a:cxn>
                                  <a:cxn ang="0">
                                    <a:pos x="T13" y="T15"/>
                                  </a:cxn>
                                  <a:cxn ang="0">
                                    <a:pos x="T17" y="T19"/>
                                  </a:cxn>
                                  <a:cxn ang="0">
                                    <a:pos x="T21" y="T23"/>
                                  </a:cxn>
                                  <a:cxn ang="0">
                                    <a:pos x="T25" y="T27"/>
                                  </a:cxn>
                                  <a:cxn ang="0">
                                    <a:pos x="T29" y="T31"/>
                                  </a:cxn>
                                  <a:cxn ang="0">
                                    <a:pos x="T33" y="T35"/>
                                  </a:cxn>
                                  <a:cxn ang="0">
                                    <a:pos x="T37" y="T39"/>
                                  </a:cxn>
                                  <a:cxn ang="0">
                                    <a:pos x="T41" y="T43"/>
                                  </a:cxn>
                                  <a:cxn ang="0">
                                    <a:pos x="T45" y="T47"/>
                                  </a:cxn>
                                  <a:cxn ang="0">
                                    <a:pos x="T49" y="T51"/>
                                  </a:cxn>
                                  <a:cxn ang="0">
                                    <a:pos x="T53" y="T55"/>
                                  </a:cxn>
                                  <a:cxn ang="0">
                                    <a:pos x="T57" y="T59"/>
                                  </a:cxn>
                                  <a:cxn ang="0">
                                    <a:pos x="T61" y="T63"/>
                                  </a:cxn>
                                  <a:cxn ang="0">
                                    <a:pos x="T65" y="T67"/>
                                  </a:cxn>
                                  <a:cxn ang="0">
                                    <a:pos x="T69" y="T71"/>
                                  </a:cxn>
                                  <a:cxn ang="0">
                                    <a:pos x="T73" y="T75"/>
                                  </a:cxn>
                                  <a:cxn ang="0">
                                    <a:pos x="T77" y="T79"/>
                                  </a:cxn>
                                  <a:cxn ang="0">
                                    <a:pos x="T81" y="T83"/>
                                  </a:cxn>
                                  <a:cxn ang="0">
                                    <a:pos x="T85" y="T87"/>
                                  </a:cxn>
                                  <a:cxn ang="0">
                                    <a:pos x="T89" y="T91"/>
                                  </a:cxn>
                                  <a:cxn ang="0">
                                    <a:pos x="T93" y="T95"/>
                                  </a:cxn>
                                  <a:cxn ang="0">
                                    <a:pos x="T97" y="T99"/>
                                  </a:cxn>
                                  <a:cxn ang="0">
                                    <a:pos x="T101" y="T103"/>
                                  </a:cxn>
                                  <a:cxn ang="0">
                                    <a:pos x="T105" y="T107"/>
                                  </a:cxn>
                                  <a:cxn ang="0">
                                    <a:pos x="T109" y="T111"/>
                                  </a:cxn>
                                  <a:cxn ang="0">
                                    <a:pos x="T113" y="T115"/>
                                  </a:cxn>
                                  <a:cxn ang="0">
                                    <a:pos x="T117" y="T119"/>
                                  </a:cxn>
                                  <a:cxn ang="0">
                                    <a:pos x="T121" y="T123"/>
                                  </a:cxn>
                                  <a:cxn ang="0">
                                    <a:pos x="T125" y="T127"/>
                                  </a:cxn>
                                  <a:cxn ang="0">
                                    <a:pos x="T129" y="T131"/>
                                  </a:cxn>
                                  <a:cxn ang="0">
                                    <a:pos x="T133" y="T135"/>
                                  </a:cxn>
                                  <a:cxn ang="0">
                                    <a:pos x="T137" y="T139"/>
                                  </a:cxn>
                                  <a:cxn ang="0">
                                    <a:pos x="T141" y="T143"/>
                                  </a:cxn>
                                  <a:cxn ang="0">
                                    <a:pos x="T145" y="T147"/>
                                  </a:cxn>
                                  <a:cxn ang="0">
                                    <a:pos x="T149" y="T151"/>
                                  </a:cxn>
                                  <a:cxn ang="0">
                                    <a:pos x="T153" y="T155"/>
                                  </a:cxn>
                                  <a:cxn ang="0">
                                    <a:pos x="T157" y="T159"/>
                                  </a:cxn>
                                  <a:cxn ang="0">
                                    <a:pos x="T161" y="T163"/>
                                  </a:cxn>
                                  <a:cxn ang="0">
                                    <a:pos x="T165" y="T167"/>
                                  </a:cxn>
                                  <a:cxn ang="0">
                                    <a:pos x="T169" y="T171"/>
                                  </a:cxn>
                                  <a:cxn ang="0">
                                    <a:pos x="T173" y="T175"/>
                                  </a:cxn>
                                  <a:cxn ang="0">
                                    <a:pos x="T177" y="T179"/>
                                  </a:cxn>
                                  <a:cxn ang="0">
                                    <a:pos x="T181" y="T183"/>
                                  </a:cxn>
                                  <a:cxn ang="0">
                                    <a:pos x="T185" y="T187"/>
                                  </a:cxn>
                                  <a:cxn ang="0">
                                    <a:pos x="T189" y="T191"/>
                                  </a:cxn>
                                  <a:cxn ang="0">
                                    <a:pos x="T193" y="T195"/>
                                  </a:cxn>
                                  <a:cxn ang="0">
                                    <a:pos x="T197" y="T199"/>
                                  </a:cxn>
                                  <a:cxn ang="0">
                                    <a:pos x="T201" y="T203"/>
                                  </a:cxn>
                                  <a:cxn ang="0">
                                    <a:pos x="T205" y="T207"/>
                                  </a:cxn>
                                </a:cxnLst>
                                <a:rect l="0" t="0" r="r" b="b"/>
                                <a:pathLst>
                                  <a:path w="975" h="978">
                                    <a:moveTo>
                                      <a:pt x="381" y="617"/>
                                    </a:moveTo>
                                    <a:lnTo>
                                      <a:pt x="221" y="617"/>
                                    </a:lnTo>
                                    <a:lnTo>
                                      <a:pt x="221" y="968"/>
                                    </a:lnTo>
                                    <a:lnTo>
                                      <a:pt x="230" y="977"/>
                                    </a:lnTo>
                                    <a:lnTo>
                                      <a:pt x="252" y="977"/>
                                    </a:lnTo>
                                    <a:lnTo>
                                      <a:pt x="261" y="968"/>
                                    </a:lnTo>
                                    <a:lnTo>
                                      <a:pt x="261" y="617"/>
                                    </a:lnTo>
                                    <a:lnTo>
                                      <a:pt x="381" y="617"/>
                                    </a:lnTo>
                                    <a:close/>
                                    <a:moveTo>
                                      <a:pt x="381" y="617"/>
                                    </a:moveTo>
                                    <a:lnTo>
                                      <a:pt x="340" y="617"/>
                                    </a:lnTo>
                                    <a:lnTo>
                                      <a:pt x="340" y="968"/>
                                    </a:lnTo>
                                    <a:lnTo>
                                      <a:pt x="349" y="977"/>
                                    </a:lnTo>
                                    <a:lnTo>
                                      <a:pt x="372" y="977"/>
                                    </a:lnTo>
                                    <a:lnTo>
                                      <a:pt x="381" y="968"/>
                                    </a:lnTo>
                                    <a:lnTo>
                                      <a:pt x="381" y="617"/>
                                    </a:lnTo>
                                    <a:close/>
                                    <a:moveTo>
                                      <a:pt x="473" y="617"/>
                                    </a:moveTo>
                                    <a:lnTo>
                                      <a:pt x="473" y="617"/>
                                    </a:lnTo>
                                    <a:close/>
                                    <a:moveTo>
                                      <a:pt x="599" y="150"/>
                                    </a:moveTo>
                                    <a:lnTo>
                                      <a:pt x="189" y="150"/>
                                    </a:lnTo>
                                    <a:lnTo>
                                      <a:pt x="115" y="165"/>
                                    </a:lnTo>
                                    <a:lnTo>
                                      <a:pt x="55" y="206"/>
                                    </a:lnTo>
                                    <a:lnTo>
                                      <a:pt x="15" y="266"/>
                                    </a:lnTo>
                                    <a:lnTo>
                                      <a:pt x="0" y="339"/>
                                    </a:lnTo>
                                    <a:lnTo>
                                      <a:pt x="0" y="608"/>
                                    </a:lnTo>
                                    <a:lnTo>
                                      <a:pt x="9" y="617"/>
                                    </a:lnTo>
                                    <a:lnTo>
                                      <a:pt x="726" y="617"/>
                                    </a:lnTo>
                                    <a:lnTo>
                                      <a:pt x="737" y="617"/>
                                    </a:lnTo>
                                    <a:lnTo>
                                      <a:pt x="746" y="608"/>
                                    </a:lnTo>
                                    <a:lnTo>
                                      <a:pt x="746" y="576"/>
                                    </a:lnTo>
                                    <a:lnTo>
                                      <a:pt x="41" y="576"/>
                                    </a:lnTo>
                                    <a:lnTo>
                                      <a:pt x="41" y="339"/>
                                    </a:lnTo>
                                    <a:lnTo>
                                      <a:pt x="52" y="281"/>
                                    </a:lnTo>
                                    <a:lnTo>
                                      <a:pt x="84" y="234"/>
                                    </a:lnTo>
                                    <a:lnTo>
                                      <a:pt x="131" y="203"/>
                                    </a:lnTo>
                                    <a:lnTo>
                                      <a:pt x="189" y="191"/>
                                    </a:lnTo>
                                    <a:lnTo>
                                      <a:pt x="700" y="191"/>
                                    </a:lnTo>
                                    <a:lnTo>
                                      <a:pt x="681" y="175"/>
                                    </a:lnTo>
                                    <a:lnTo>
                                      <a:pt x="656" y="162"/>
                                    </a:lnTo>
                                    <a:lnTo>
                                      <a:pt x="628" y="153"/>
                                    </a:lnTo>
                                    <a:lnTo>
                                      <a:pt x="599" y="150"/>
                                    </a:lnTo>
                                    <a:close/>
                                    <a:moveTo>
                                      <a:pt x="700" y="191"/>
                                    </a:moveTo>
                                    <a:lnTo>
                                      <a:pt x="498" y="191"/>
                                    </a:lnTo>
                                    <a:lnTo>
                                      <a:pt x="490" y="200"/>
                                    </a:lnTo>
                                    <a:lnTo>
                                      <a:pt x="482" y="210"/>
                                    </a:lnTo>
                                    <a:lnTo>
                                      <a:pt x="475" y="220"/>
                                    </a:lnTo>
                                    <a:lnTo>
                                      <a:pt x="468" y="231"/>
                                    </a:lnTo>
                                    <a:lnTo>
                                      <a:pt x="468" y="232"/>
                                    </a:lnTo>
                                    <a:lnTo>
                                      <a:pt x="462" y="246"/>
                                    </a:lnTo>
                                    <a:lnTo>
                                      <a:pt x="457" y="260"/>
                                    </a:lnTo>
                                    <a:lnTo>
                                      <a:pt x="454" y="274"/>
                                    </a:lnTo>
                                    <a:lnTo>
                                      <a:pt x="453" y="289"/>
                                    </a:lnTo>
                                    <a:lnTo>
                                      <a:pt x="453" y="291"/>
                                    </a:lnTo>
                                    <a:lnTo>
                                      <a:pt x="452" y="576"/>
                                    </a:lnTo>
                                    <a:lnTo>
                                      <a:pt x="746" y="576"/>
                                    </a:lnTo>
                                    <a:lnTo>
                                      <a:pt x="493" y="576"/>
                                    </a:lnTo>
                                    <a:lnTo>
                                      <a:pt x="493" y="551"/>
                                    </a:lnTo>
                                    <a:lnTo>
                                      <a:pt x="915" y="551"/>
                                    </a:lnTo>
                                    <a:lnTo>
                                      <a:pt x="938" y="546"/>
                                    </a:lnTo>
                                    <a:lnTo>
                                      <a:pt x="957" y="534"/>
                                    </a:lnTo>
                                    <a:lnTo>
                                      <a:pt x="970" y="515"/>
                                    </a:lnTo>
                                    <a:lnTo>
                                      <a:pt x="970" y="510"/>
                                    </a:lnTo>
                                    <a:lnTo>
                                      <a:pt x="493" y="510"/>
                                    </a:lnTo>
                                    <a:lnTo>
                                      <a:pt x="493" y="480"/>
                                    </a:lnTo>
                                    <a:lnTo>
                                      <a:pt x="560" y="429"/>
                                    </a:lnTo>
                                    <a:lnTo>
                                      <a:pt x="493" y="429"/>
                                    </a:lnTo>
                                    <a:lnTo>
                                      <a:pt x="493" y="328"/>
                                    </a:lnTo>
                                    <a:lnTo>
                                      <a:pt x="568" y="328"/>
                                    </a:lnTo>
                                    <a:lnTo>
                                      <a:pt x="495" y="281"/>
                                    </a:lnTo>
                                    <a:lnTo>
                                      <a:pt x="496" y="274"/>
                                    </a:lnTo>
                                    <a:lnTo>
                                      <a:pt x="498" y="267"/>
                                    </a:lnTo>
                                    <a:lnTo>
                                      <a:pt x="500" y="261"/>
                                    </a:lnTo>
                                    <a:lnTo>
                                      <a:pt x="970" y="261"/>
                                    </a:lnTo>
                                    <a:lnTo>
                                      <a:pt x="970" y="256"/>
                                    </a:lnTo>
                                    <a:lnTo>
                                      <a:pt x="957" y="237"/>
                                    </a:lnTo>
                                    <a:lnTo>
                                      <a:pt x="938" y="224"/>
                                    </a:lnTo>
                                    <a:lnTo>
                                      <a:pt x="915" y="220"/>
                                    </a:lnTo>
                                    <a:lnTo>
                                      <a:pt x="527" y="220"/>
                                    </a:lnTo>
                                    <a:lnTo>
                                      <a:pt x="543" y="208"/>
                                    </a:lnTo>
                                    <a:lnTo>
                                      <a:pt x="560" y="199"/>
                                    </a:lnTo>
                                    <a:lnTo>
                                      <a:pt x="579" y="193"/>
                                    </a:lnTo>
                                    <a:lnTo>
                                      <a:pt x="599" y="191"/>
                                    </a:lnTo>
                                    <a:lnTo>
                                      <a:pt x="700" y="191"/>
                                    </a:lnTo>
                                    <a:close/>
                                    <a:moveTo>
                                      <a:pt x="746" y="551"/>
                                    </a:moveTo>
                                    <a:lnTo>
                                      <a:pt x="706" y="551"/>
                                    </a:lnTo>
                                    <a:lnTo>
                                      <a:pt x="706" y="576"/>
                                    </a:lnTo>
                                    <a:lnTo>
                                      <a:pt x="746" y="576"/>
                                    </a:lnTo>
                                    <a:lnTo>
                                      <a:pt x="746" y="551"/>
                                    </a:lnTo>
                                    <a:close/>
                                    <a:moveTo>
                                      <a:pt x="726" y="510"/>
                                    </a:moveTo>
                                    <a:lnTo>
                                      <a:pt x="726" y="510"/>
                                    </a:lnTo>
                                    <a:close/>
                                    <a:moveTo>
                                      <a:pt x="815" y="397"/>
                                    </a:moveTo>
                                    <a:lnTo>
                                      <a:pt x="749" y="397"/>
                                    </a:lnTo>
                                    <a:lnTo>
                                      <a:pt x="895" y="510"/>
                                    </a:lnTo>
                                    <a:lnTo>
                                      <a:pt x="970" y="510"/>
                                    </a:lnTo>
                                    <a:lnTo>
                                      <a:pt x="974" y="492"/>
                                    </a:lnTo>
                                    <a:lnTo>
                                      <a:pt x="974" y="489"/>
                                    </a:lnTo>
                                    <a:lnTo>
                                      <a:pt x="934" y="489"/>
                                    </a:lnTo>
                                    <a:lnTo>
                                      <a:pt x="815" y="397"/>
                                    </a:lnTo>
                                    <a:close/>
                                    <a:moveTo>
                                      <a:pt x="974" y="278"/>
                                    </a:moveTo>
                                    <a:lnTo>
                                      <a:pt x="933" y="278"/>
                                    </a:lnTo>
                                    <a:lnTo>
                                      <a:pt x="934" y="279"/>
                                    </a:lnTo>
                                    <a:lnTo>
                                      <a:pt x="934" y="489"/>
                                    </a:lnTo>
                                    <a:lnTo>
                                      <a:pt x="974" y="489"/>
                                    </a:lnTo>
                                    <a:lnTo>
                                      <a:pt x="974" y="278"/>
                                    </a:lnTo>
                                    <a:close/>
                                    <a:moveTo>
                                      <a:pt x="303" y="191"/>
                                    </a:moveTo>
                                    <a:lnTo>
                                      <a:pt x="262" y="191"/>
                                    </a:lnTo>
                                    <a:lnTo>
                                      <a:pt x="262" y="350"/>
                                    </a:lnTo>
                                    <a:lnTo>
                                      <a:pt x="243" y="359"/>
                                    </a:lnTo>
                                    <a:lnTo>
                                      <a:pt x="227" y="374"/>
                                    </a:lnTo>
                                    <a:lnTo>
                                      <a:pt x="217" y="393"/>
                                    </a:lnTo>
                                    <a:lnTo>
                                      <a:pt x="214" y="415"/>
                                    </a:lnTo>
                                    <a:lnTo>
                                      <a:pt x="219" y="442"/>
                                    </a:lnTo>
                                    <a:lnTo>
                                      <a:pt x="234" y="463"/>
                                    </a:lnTo>
                                    <a:lnTo>
                                      <a:pt x="256" y="478"/>
                                    </a:lnTo>
                                    <a:lnTo>
                                      <a:pt x="282" y="484"/>
                                    </a:lnTo>
                                    <a:lnTo>
                                      <a:pt x="309" y="478"/>
                                    </a:lnTo>
                                    <a:lnTo>
                                      <a:pt x="331" y="463"/>
                                    </a:lnTo>
                                    <a:lnTo>
                                      <a:pt x="345" y="443"/>
                                    </a:lnTo>
                                    <a:lnTo>
                                      <a:pt x="267" y="443"/>
                                    </a:lnTo>
                                    <a:lnTo>
                                      <a:pt x="254" y="430"/>
                                    </a:lnTo>
                                    <a:lnTo>
                                      <a:pt x="254" y="400"/>
                                    </a:lnTo>
                                    <a:lnTo>
                                      <a:pt x="267" y="387"/>
                                    </a:lnTo>
                                    <a:lnTo>
                                      <a:pt x="344" y="387"/>
                                    </a:lnTo>
                                    <a:lnTo>
                                      <a:pt x="337" y="374"/>
                                    </a:lnTo>
                                    <a:lnTo>
                                      <a:pt x="322" y="359"/>
                                    </a:lnTo>
                                    <a:lnTo>
                                      <a:pt x="303" y="350"/>
                                    </a:lnTo>
                                    <a:lnTo>
                                      <a:pt x="303" y="191"/>
                                    </a:lnTo>
                                    <a:close/>
                                    <a:moveTo>
                                      <a:pt x="344" y="387"/>
                                    </a:moveTo>
                                    <a:lnTo>
                                      <a:pt x="298" y="387"/>
                                    </a:lnTo>
                                    <a:lnTo>
                                      <a:pt x="310" y="400"/>
                                    </a:lnTo>
                                    <a:lnTo>
                                      <a:pt x="310" y="430"/>
                                    </a:lnTo>
                                    <a:lnTo>
                                      <a:pt x="298" y="443"/>
                                    </a:lnTo>
                                    <a:lnTo>
                                      <a:pt x="345" y="443"/>
                                    </a:lnTo>
                                    <a:lnTo>
                                      <a:pt x="346" y="442"/>
                                    </a:lnTo>
                                    <a:lnTo>
                                      <a:pt x="351" y="415"/>
                                    </a:lnTo>
                                    <a:lnTo>
                                      <a:pt x="347" y="393"/>
                                    </a:lnTo>
                                    <a:lnTo>
                                      <a:pt x="344" y="387"/>
                                    </a:lnTo>
                                    <a:close/>
                                    <a:moveTo>
                                      <a:pt x="748" y="397"/>
                                    </a:moveTo>
                                    <a:lnTo>
                                      <a:pt x="601" y="397"/>
                                    </a:lnTo>
                                    <a:lnTo>
                                      <a:pt x="650" y="429"/>
                                    </a:lnTo>
                                    <a:lnTo>
                                      <a:pt x="657" y="434"/>
                                    </a:lnTo>
                                    <a:lnTo>
                                      <a:pt x="666" y="436"/>
                                    </a:lnTo>
                                    <a:lnTo>
                                      <a:pt x="683" y="436"/>
                                    </a:lnTo>
                                    <a:lnTo>
                                      <a:pt x="692" y="434"/>
                                    </a:lnTo>
                                    <a:lnTo>
                                      <a:pt x="748" y="397"/>
                                    </a:lnTo>
                                    <a:close/>
                                    <a:moveTo>
                                      <a:pt x="568" y="328"/>
                                    </a:moveTo>
                                    <a:lnTo>
                                      <a:pt x="493" y="328"/>
                                    </a:lnTo>
                                    <a:lnTo>
                                      <a:pt x="564" y="374"/>
                                    </a:lnTo>
                                    <a:lnTo>
                                      <a:pt x="493" y="429"/>
                                    </a:lnTo>
                                    <a:lnTo>
                                      <a:pt x="560" y="429"/>
                                    </a:lnTo>
                                    <a:lnTo>
                                      <a:pt x="601" y="397"/>
                                    </a:lnTo>
                                    <a:lnTo>
                                      <a:pt x="748" y="397"/>
                                    </a:lnTo>
                                    <a:lnTo>
                                      <a:pt x="749" y="397"/>
                                    </a:lnTo>
                                    <a:lnTo>
                                      <a:pt x="815" y="397"/>
                                    </a:lnTo>
                                    <a:lnTo>
                                      <a:pt x="814" y="396"/>
                                    </a:lnTo>
                                    <a:lnTo>
                                      <a:pt x="673" y="396"/>
                                    </a:lnTo>
                                    <a:lnTo>
                                      <a:pt x="672" y="395"/>
                                    </a:lnTo>
                                    <a:lnTo>
                                      <a:pt x="568" y="328"/>
                                    </a:lnTo>
                                    <a:close/>
                                    <a:moveTo>
                                      <a:pt x="970" y="261"/>
                                    </a:moveTo>
                                    <a:lnTo>
                                      <a:pt x="885" y="261"/>
                                    </a:lnTo>
                                    <a:lnTo>
                                      <a:pt x="675" y="396"/>
                                    </a:lnTo>
                                    <a:lnTo>
                                      <a:pt x="673" y="396"/>
                                    </a:lnTo>
                                    <a:lnTo>
                                      <a:pt x="814" y="396"/>
                                    </a:lnTo>
                                    <a:lnTo>
                                      <a:pt x="785" y="373"/>
                                    </a:lnTo>
                                    <a:lnTo>
                                      <a:pt x="933" y="278"/>
                                    </a:lnTo>
                                    <a:lnTo>
                                      <a:pt x="974" y="278"/>
                                    </a:lnTo>
                                    <a:lnTo>
                                      <a:pt x="970" y="261"/>
                                    </a:lnTo>
                                    <a:close/>
                                    <a:moveTo>
                                      <a:pt x="700" y="191"/>
                                    </a:moveTo>
                                    <a:lnTo>
                                      <a:pt x="599" y="191"/>
                                    </a:lnTo>
                                    <a:lnTo>
                                      <a:pt x="619" y="193"/>
                                    </a:lnTo>
                                    <a:lnTo>
                                      <a:pt x="638" y="199"/>
                                    </a:lnTo>
                                    <a:lnTo>
                                      <a:pt x="656" y="208"/>
                                    </a:lnTo>
                                    <a:lnTo>
                                      <a:pt x="672" y="220"/>
                                    </a:lnTo>
                                    <a:lnTo>
                                      <a:pt x="724" y="220"/>
                                    </a:lnTo>
                                    <a:lnTo>
                                      <a:pt x="718" y="210"/>
                                    </a:lnTo>
                                    <a:lnTo>
                                      <a:pt x="711" y="201"/>
                                    </a:lnTo>
                                    <a:lnTo>
                                      <a:pt x="703" y="193"/>
                                    </a:lnTo>
                                    <a:lnTo>
                                      <a:pt x="700" y="191"/>
                                    </a:lnTo>
                                    <a:close/>
                                    <a:moveTo>
                                      <a:pt x="294" y="0"/>
                                    </a:moveTo>
                                    <a:lnTo>
                                      <a:pt x="152" y="0"/>
                                    </a:lnTo>
                                    <a:lnTo>
                                      <a:pt x="143" y="9"/>
                                    </a:lnTo>
                                    <a:lnTo>
                                      <a:pt x="143" y="109"/>
                                    </a:lnTo>
                                    <a:lnTo>
                                      <a:pt x="152" y="118"/>
                                    </a:lnTo>
                                    <a:lnTo>
                                      <a:pt x="262" y="118"/>
                                    </a:lnTo>
                                    <a:lnTo>
                                      <a:pt x="262" y="150"/>
                                    </a:lnTo>
                                    <a:lnTo>
                                      <a:pt x="303" y="150"/>
                                    </a:lnTo>
                                    <a:lnTo>
                                      <a:pt x="303" y="77"/>
                                    </a:lnTo>
                                    <a:lnTo>
                                      <a:pt x="184" y="77"/>
                                    </a:lnTo>
                                    <a:lnTo>
                                      <a:pt x="184" y="41"/>
                                    </a:lnTo>
                                    <a:lnTo>
                                      <a:pt x="303" y="41"/>
                                    </a:lnTo>
                                    <a:lnTo>
                                      <a:pt x="303" y="9"/>
                                    </a:lnTo>
                                    <a:lnTo>
                                      <a:pt x="294" y="0"/>
                                    </a:lnTo>
                                    <a:close/>
                                    <a:moveTo>
                                      <a:pt x="303" y="41"/>
                                    </a:moveTo>
                                    <a:lnTo>
                                      <a:pt x="262" y="41"/>
                                    </a:lnTo>
                                    <a:lnTo>
                                      <a:pt x="262" y="77"/>
                                    </a:lnTo>
                                    <a:lnTo>
                                      <a:pt x="303" y="77"/>
                                    </a:lnTo>
                                    <a:lnTo>
                                      <a:pt x="303" y="41"/>
                                    </a:lnTo>
                                    <a:close/>
                                  </a:path>
                                </a:pathLst>
                              </a:custGeom>
                              <a:solidFill>
                                <a:srgbClr val="003263"/>
                              </a:solidFill>
                              <a:ln>
                                <a:noFill/>
                              </a:ln>
                              <a:extLst>
                                <a:ext uri="{91240B29-F687-4F45-9708-019B960494DF}">
                                  <a14:hiddenLine xmlns:a14="http://schemas.microsoft.com/office/drawing/2010/main" w="9525">
                                    <a:solidFill>
                                      <a:srgbClr val="000000"/>
                                    </a:solidFill>
                                    <a:round/>
                                    <a:headEnd/>
                                    <a:tailEnd/>
                                  </a14:hiddenLine>
                                </a:ext>
                              </a:extLst>
                            </wps:spPr>
                            <wps:bodyPr rot="0" vert="horz" wrap="square" lIns="91440" tIns="45720" rIns="91440" bIns="45720" anchor="t" anchorCtr="0" upright="1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0761B76" id="Freeform: Shape 315" o:spid="_x0000_s1026" style="position:absolute;margin-left:-259.8pt;margin-top:-1.5pt;width:54.8pt;height:54.9pt;z-index:2517104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coordsize="975,978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" path="m381,617r-160,l221,968r9,9l252,977r9,-9l261,617r120,xm381,617r-41,l340,968r9,9l372,977r9,-9l381,617xm473,617r,xm599,150r-410,l115,165,55,206,15,266,,339,,608r9,9l726,617r11,l746,608r,-32l41,576r,-237l52,281,84,234r47,-31l189,191r511,l681,175,656,162r-28,-9l599,150xm700,191r-202,l490,200r-8,10l475,220r-7,11l468,232r-6,14l457,260r-3,14l453,289r,2l452,576r294,l493,576r,-25l915,551r23,-5l957,534r13,-19l970,510r-477,l493,480r67,-51l493,429r,-101l568,328,495,281r1,-7l498,267r2,-6l970,261r,-5l957,237,938,224r-23,-4l527,220r16,-12l560,199r19,-6l599,191r101,xm746,551r-40,l706,576r40,l746,551xm726,510r,xm815,397r-66,l895,510r75,l974,492r,-3l934,489,815,397xm974,278r-41,l934,279r,210l974,489r,-211xm303,191r-41,l262,350r-19,9l227,374r-10,19l214,415r5,27l234,463r22,15l282,484r27,-6l331,463r14,-20l267,443,254,430r,-30l267,387r77,l337,374,322,359r-19,-9l303,191xm344,387r-46,l310,400r,30l298,443r47,l346,442r5,-27l347,393r-3,-6xm748,397r-147,l650,429r7,5l666,436r17,l692,434r56,-37xm568,328r-75,l564,374r-71,55l560,429r41,-32l748,397r1,l815,397r-1,-1l673,396r-1,-1l568,328xm970,261r-85,l675,396r-2,l814,396,785,373,933,278r41,l970,261xm700,191r-101,l619,193r19,6l656,208r16,12l724,220r-6,-10l711,201r-8,-8l700,191xm294,l152,r-9,9l143,109r9,9l262,118r,32l303,150r,-73l184,77r,-36l303,41r,-32l294,xm303,41r-41,l262,77r41,l303,41xe" fillcolor="#003263" stroked="f">
                      <v:path arrowok="t" o:connecttype="custom" o:connectlocs="164175,916095;271960,659446;242694,909678;271960,659446;337630,659446;82088,337208;0,653029;526074,659446;29266,461255;134909,355744;448270,328653;349765,362160;334061,384974;323354,425610;532499,630216;669549,608829;351906,583164;351906,453413;355475,409926;683112,388538;387596,367864;499664,355744;503946,630216;518223,583164;581751,502604;695246,570331;695246,417768;666694,568193;216283,355744;162034,486207;167030,549657;236269,549657;181307,504743;229845,475514;212714,495475;246263,535398;245549,495475;468970,528982;533926,502604;351906,525418;534640,502604;479677,501179;481818,501892;665980,417768;427569,355744;479677,376419;501805,357170;102074,225994;187017,326515;131340,248807;216283,248807;216283,248807" o:connectangles="0,0,0,0,0,0,0,0,0,0,0,0,0,0,0,0,0,0,0,0,0,0,0,0,0,0,0,0,0,0,0,0,0,0,0,0,0,0,0,0,0,0,0,0,0,0,0,0,0,0,0,0"/>
                    </v:shape>
                  </w:pict>
                </mc:Fallback>
              </mc:AlternateContent>
            </w:r>
            <w:r>
              <w:rPr>
                <w:noProof/>
              </w:rPr>
              <w:drawing>
                <wp:anchor distT="0" distB="0" distL="114300" distR="114300" simplePos="0" relativeHeight="251714560" behindDoc="0" locked="0" layoutInCell="1" allowOverlap="1" wp14:anchorId="6BD70B18" wp14:editId="420C2C46">
                  <wp:simplePos x="0" y="0"/>
                  <wp:positionH relativeFrom="column">
                    <wp:posOffset>514985</wp:posOffset>
                  </wp:positionH>
                  <wp:positionV relativeFrom="paragraph">
                    <wp:posOffset>-26035</wp:posOffset>
                  </wp:positionV>
                  <wp:extent cx="723265" cy="723265"/>
                  <wp:effectExtent l="0" t="0" r="635" b="635"/>
                  <wp:wrapNone/>
                  <wp:docPr id="1" name="image2.pn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1" name="image2.png"/>
                          <pic:cNvPicPr>
                            <a:picLocks noChangeAspect="1"/>
                          </pic:cNvPicPr>
                        </pic:nvPicPr>
                        <pic:blipFill>
                          <a:blip r:embed="rId15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723265" cy="723265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  <wp14:sizeRelH relativeFrom="margin">
                    <wp14:pctWidth>0</wp14:pctWidth>
                  </wp14:sizeRelH>
                  <wp14:sizeRelV relativeFrom="margin">
                    <wp14:pctHeight>0</wp14:pctHeight>
                  </wp14:sizeRelV>
                </wp:anchor>
              </w:drawing>
            </w:r>
          </w:p>
        </w:tc>
        <w:tc>
          <w:tcPr>
            <w:tcW w:w="2694" w:type="dxa"/>
            <w:shd w:val="clear" w:color="auto" w:fill="auto"/>
          </w:tcPr>
          <w:p w14:paraId="0387A5FD" w14:textId="13FCC9E2" w:rsidR="00113758" w:rsidRDefault="00113758" w:rsidP="00844530">
            <w:pPr>
              <w:pStyle w:val="BodyText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13758" w14:paraId="3ED2AC3E" w14:textId="77777777" w:rsidTr="00113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049163FA" w14:textId="77777777" w:rsidR="00113758" w:rsidRDefault="00113758" w:rsidP="00113758">
            <w:pPr>
              <w:pStyle w:val="BodyText"/>
            </w:pPr>
          </w:p>
        </w:tc>
        <w:tc>
          <w:tcPr>
            <w:tcW w:w="2693" w:type="dxa"/>
          </w:tcPr>
          <w:p w14:paraId="58B52AF6" w14:textId="77777777" w:rsidR="00113758" w:rsidRDefault="00113758" w:rsidP="0011375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3" w:type="dxa"/>
          </w:tcPr>
          <w:p w14:paraId="393E0199" w14:textId="148262AE" w:rsidR="00113758" w:rsidRDefault="00113758" w:rsidP="0011375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  <w:tc>
          <w:tcPr>
            <w:tcW w:w="2694" w:type="dxa"/>
          </w:tcPr>
          <w:p w14:paraId="1AD02972" w14:textId="596517A6" w:rsidR="00113758" w:rsidRDefault="00113758" w:rsidP="00113758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  <w:tr w:rsidR="00113758" w14:paraId="1A48A125" w14:textId="77777777" w:rsidTr="00113758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693" w:type="dxa"/>
          </w:tcPr>
          <w:p w14:paraId="33269859" w14:textId="053B6BAF" w:rsidR="00113758" w:rsidRDefault="00113758" w:rsidP="00844530">
            <w:pPr>
              <w:pStyle w:val="BodyText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18656" behindDoc="0" locked="0" layoutInCell="1" allowOverlap="1" wp14:anchorId="539ECCF3" wp14:editId="0E295ED9">
                      <wp:simplePos x="0" y="0"/>
                      <wp:positionH relativeFrom="column">
                        <wp:posOffset>0</wp:posOffset>
                      </wp:positionH>
                      <wp:positionV relativeFrom="paragraph">
                        <wp:posOffset>0</wp:posOffset>
                      </wp:positionV>
                      <wp:extent cx="981075" cy="800100"/>
                      <wp:effectExtent l="0" t="0" r="9525" b="0"/>
                      <wp:wrapNone/>
                      <wp:docPr id="4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54420EB7" w14:textId="77777777" w:rsidR="00113758" w:rsidRPr="006C6D3E" w:rsidRDefault="00113758" w:rsidP="00113758">
                                  <w:pPr>
                                    <w:rPr>
                                      <w:color w:val="003263" w:themeColor="text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56"/>
                                      <w:szCs w:val="56"/>
                                    </w:rPr>
                                    <w:t>250+</w:t>
                                  </w:r>
                                  <w:r w:rsidRPr="006C6D3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>
                                    <w:rPr>
                                      <w:color w:val="003263" w:themeColor="text2"/>
                                    </w:rPr>
                                    <w:br/>
                                  </w:r>
                                  <w:r w:rsidRPr="00E961AC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w w:val="105"/>
                                      <w:sz w:val="20"/>
                                      <w:szCs w:val="20"/>
                                    </w:rPr>
                                    <w:t>property owners contacted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</wp:anchor>
                  </w:drawing>
                </mc:Choice>
                <mc:Fallback>
                  <w:pict>
                    <v:shapetype w14:anchorId="539ECCF3" id="_x0000_t202" coordsize="21600,21600" o:spt="202" path="m,l,21600r21600,l21600,xe">
                      <v:stroke joinstyle="miter"/>
                      <v:path gradientshapeok="t" o:connecttype="rect"/>
                    </v:shapetype>
                    <v:shape id="Text Box 2" o:spid="_x0000_s1026" type="#_x0000_t202" style="position:absolute;left:0;text-align:left;margin-left:0;margin-top:0;width:77.25pt;height:63pt;z-index:25171865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" filled="f" stroked="f">
                      <v:textbox inset="0,0,0,0">
                        <w:txbxContent>
                          <w:p w14:paraId="54420EB7" w14:textId="77777777" w:rsidR="00113758" w:rsidRPr="006C6D3E" w:rsidRDefault="00113758" w:rsidP="00113758">
                            <w:pPr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250+</w:t>
                            </w:r>
                            <w:r w:rsidRPr="006C6D3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>
                              <w:rPr>
                                <w:color w:val="003263" w:themeColor="text2"/>
                              </w:rPr>
                              <w:br/>
                            </w:r>
                            <w:r w:rsidRPr="00E961AC">
                              <w:rPr>
                                <w:rFonts w:asciiTheme="majorHAnsi" w:hAnsiTheme="majorHAnsi" w:cstheme="majorHAnsi"/>
                                <w:color w:val="003263" w:themeColor="text2"/>
                                <w:w w:val="105"/>
                                <w:sz w:val="20"/>
                                <w:szCs w:val="20"/>
                              </w:rPr>
                              <w:t>property owners contacted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6AAF4F4B" w14:textId="59A05865" w:rsidR="00113758" w:rsidRDefault="00113758" w:rsidP="0084453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0704" behindDoc="0" locked="0" layoutInCell="1" allowOverlap="1" wp14:anchorId="776BEF95" wp14:editId="09F47E59">
                      <wp:simplePos x="0" y="0"/>
                      <wp:positionH relativeFrom="column">
                        <wp:posOffset>212725</wp:posOffset>
                      </wp:positionH>
                      <wp:positionV relativeFrom="paragraph">
                        <wp:posOffset>12065</wp:posOffset>
                      </wp:positionV>
                      <wp:extent cx="981075" cy="800100"/>
                      <wp:effectExtent l="0" t="0" r="9525" b="0"/>
                      <wp:wrapNone/>
                      <wp:docPr id="217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981075" cy="800100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64422C0A" w14:textId="33772EEA" w:rsidR="00113758" w:rsidRPr="006C6D3E" w:rsidRDefault="00D364F3" w:rsidP="00113758">
                                  <w:pPr>
                                    <w:rPr>
                                      <w:color w:val="003263" w:themeColor="text2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56"/>
                                      <w:szCs w:val="56"/>
                                    </w:rPr>
                                    <w:t>32</w:t>
                                  </w:r>
                                  <w:r w:rsidR="00113758" w:rsidRPr="006C6D3E"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36"/>
                                      <w:szCs w:val="36"/>
                                    </w:rPr>
                                    <w:t xml:space="preserve"> </w:t>
                                  </w:r>
                                  <w:r w:rsidR="00113758">
                                    <w:rPr>
                                      <w:color w:val="003263" w:themeColor="text2"/>
                                    </w:rPr>
                                    <w:br/>
                                  </w:r>
                                  <w:r w:rsidR="00474358" w:rsidRPr="00E961AC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w w:val="105"/>
                                      <w:sz w:val="20"/>
                                      <w:szCs w:val="20"/>
                                    </w:rPr>
                                    <w:t xml:space="preserve">days </w:t>
                                  </w:r>
                                  <w:r w:rsidR="00113758" w:rsidRPr="00E961AC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w w:val="105"/>
                                      <w:sz w:val="20"/>
                                      <w:szCs w:val="20"/>
                                    </w:rPr>
                                    <w:t>of engagement</w:t>
                                  </w:r>
                                  <w:r w:rsidR="00113758" w:rsidRPr="006C6D3E">
                                    <w:rPr>
                                      <w:color w:val="003263" w:themeColor="text2"/>
                                      <w:w w:val="105"/>
                                    </w:rPr>
                                    <w:t xml:space="preserve"> 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776BEF95" id="_x0000_s1027" type="#_x0000_t202" style="position:absolute;left:0;text-align:left;margin-left:16.75pt;margin-top:.95pt;width:77.25pt;height:63pt;z-index:2517207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" filled="f" stroked="f">
                      <v:textbox inset="0,0,0,0">
                        <w:txbxContent>
                          <w:p w14:paraId="64422C0A" w14:textId="33772EEA" w:rsidR="00113758" w:rsidRPr="006C6D3E" w:rsidRDefault="00D364F3" w:rsidP="00113758">
                            <w:pPr>
                              <w:rPr>
                                <w:color w:val="003263" w:themeColor="text2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32</w:t>
                            </w:r>
                            <w:r w:rsidR="00113758" w:rsidRPr="006C6D3E"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36"/>
                                <w:szCs w:val="36"/>
                              </w:rPr>
                              <w:t xml:space="preserve"> </w:t>
                            </w:r>
                            <w:r w:rsidR="00113758">
                              <w:rPr>
                                <w:color w:val="003263" w:themeColor="text2"/>
                              </w:rPr>
                              <w:br/>
                            </w:r>
                            <w:r w:rsidR="00474358" w:rsidRPr="00E961AC">
                              <w:rPr>
                                <w:rFonts w:asciiTheme="majorHAnsi" w:hAnsiTheme="majorHAnsi" w:cstheme="majorHAnsi"/>
                                <w:color w:val="003263" w:themeColor="text2"/>
                                <w:w w:val="105"/>
                                <w:sz w:val="20"/>
                                <w:szCs w:val="20"/>
                              </w:rPr>
                              <w:t xml:space="preserve">days </w:t>
                            </w:r>
                            <w:r w:rsidR="00113758" w:rsidRPr="00E961AC">
                              <w:rPr>
                                <w:rFonts w:asciiTheme="majorHAnsi" w:hAnsiTheme="majorHAnsi" w:cstheme="majorHAnsi"/>
                                <w:color w:val="003263" w:themeColor="text2"/>
                                <w:w w:val="105"/>
                                <w:sz w:val="20"/>
                                <w:szCs w:val="20"/>
                              </w:rPr>
                              <w:t>of engagement</w:t>
                            </w:r>
                            <w:r w:rsidR="00113758" w:rsidRPr="006C6D3E">
                              <w:rPr>
                                <w:color w:val="003263" w:themeColor="text2"/>
                                <w:w w:val="105"/>
                              </w:rPr>
                              <w:t xml:space="preserve"> 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3" w:type="dxa"/>
          </w:tcPr>
          <w:p w14:paraId="6281DC97" w14:textId="69107C1C" w:rsidR="00113758" w:rsidRDefault="00733A7A" w:rsidP="0084453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2752" behindDoc="0" locked="0" layoutInCell="1" allowOverlap="1" wp14:anchorId="27780451" wp14:editId="72D570C4">
                      <wp:simplePos x="0" y="0"/>
                      <wp:positionH relativeFrom="column">
                        <wp:posOffset>536575</wp:posOffset>
                      </wp:positionH>
                      <wp:positionV relativeFrom="paragraph">
                        <wp:posOffset>97155</wp:posOffset>
                      </wp:positionV>
                      <wp:extent cx="1047750" cy="752475"/>
                      <wp:effectExtent l="0" t="0" r="0" b="9525"/>
                      <wp:wrapNone/>
                      <wp:docPr id="216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1A3F5863" w14:textId="77777777" w:rsidR="00113758" w:rsidRPr="0041068C" w:rsidRDefault="00113758" w:rsidP="00113758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56"/>
                                      <w:szCs w:val="56"/>
                                    </w:rPr>
                                    <w:t>94</w:t>
                                  </w:r>
                                </w:p>
                                <w:p w14:paraId="0B2E83B1" w14:textId="4C3160AA" w:rsidR="00113758" w:rsidRPr="00E961AC" w:rsidRDefault="00D364F3" w:rsidP="00113758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w w:val="105"/>
                                      <w:sz w:val="20"/>
                                      <w:szCs w:val="20"/>
                                    </w:rPr>
                                  </w:pPr>
                                  <w:r w:rsidRPr="00E961AC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w w:val="105"/>
                                      <w:sz w:val="20"/>
                                      <w:szCs w:val="20"/>
                                    </w:rPr>
                                    <w:t>c</w:t>
                                  </w:r>
                                  <w:r w:rsidR="00113758" w:rsidRPr="00E961AC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w w:val="105"/>
                                      <w:sz w:val="20"/>
                                      <w:szCs w:val="20"/>
                                    </w:rPr>
                                    <w:t>ontributions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27780451" id="_x0000_s1028" type="#_x0000_t202" style="position:absolute;left:0;text-align:left;margin-left:42.25pt;margin-top:7.65pt;width:82.5pt;height:59.25pt;z-index:25172275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" filled="f" stroked="f">
                      <v:textbox inset="0,0,0,0">
                        <w:txbxContent>
                          <w:p w14:paraId="1A3F5863" w14:textId="77777777" w:rsidR="00113758" w:rsidRPr="0041068C" w:rsidRDefault="00113758" w:rsidP="0011375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94</w:t>
                            </w:r>
                          </w:p>
                          <w:p w14:paraId="0B2E83B1" w14:textId="4C3160AA" w:rsidR="00113758" w:rsidRPr="00E961AC" w:rsidRDefault="00D364F3" w:rsidP="0011375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3263" w:themeColor="text2"/>
                                <w:w w:val="105"/>
                                <w:sz w:val="20"/>
                                <w:szCs w:val="20"/>
                              </w:rPr>
                            </w:pPr>
                            <w:r w:rsidRPr="00E961AC">
                              <w:rPr>
                                <w:rFonts w:asciiTheme="majorHAnsi" w:hAnsiTheme="majorHAnsi" w:cstheme="majorHAnsi"/>
                                <w:color w:val="003263" w:themeColor="text2"/>
                                <w:w w:val="105"/>
                                <w:sz w:val="20"/>
                                <w:szCs w:val="20"/>
                              </w:rPr>
                              <w:t>c</w:t>
                            </w:r>
                            <w:r w:rsidR="00113758" w:rsidRPr="00E961AC">
                              <w:rPr>
                                <w:rFonts w:asciiTheme="majorHAnsi" w:hAnsiTheme="majorHAnsi" w:cstheme="majorHAnsi"/>
                                <w:color w:val="003263" w:themeColor="text2"/>
                                <w:w w:val="105"/>
                                <w:sz w:val="20"/>
                                <w:szCs w:val="20"/>
                              </w:rPr>
                              <w:t>ontributions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  <w:tc>
          <w:tcPr>
            <w:tcW w:w="2694" w:type="dxa"/>
          </w:tcPr>
          <w:p w14:paraId="2AF87FB9" w14:textId="1649288E" w:rsidR="00113758" w:rsidRDefault="00733A7A" w:rsidP="00844530">
            <w:pPr>
              <w:pStyle w:val="BodyText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4800" behindDoc="0" locked="0" layoutInCell="1" allowOverlap="1" wp14:anchorId="6C0F2F43" wp14:editId="2BD14787">
                      <wp:simplePos x="0" y="0"/>
                      <wp:positionH relativeFrom="column">
                        <wp:posOffset>622935</wp:posOffset>
                      </wp:positionH>
                      <wp:positionV relativeFrom="paragraph">
                        <wp:posOffset>76200</wp:posOffset>
                      </wp:positionV>
                      <wp:extent cx="1047750" cy="752475"/>
                      <wp:effectExtent l="0" t="0" r="0" b="9525"/>
                      <wp:wrapNone/>
                      <wp:docPr id="213" name="Text Box 2"/>
                      <wp:cNvGraphicFramePr>
                        <a:graphicFrameLocks xmlns:a="http://schemas.openxmlformats.org/drawingml/2006/main"/>
                      </wp:cNvGraphicFramePr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 txBox="1">
                              <a:spLocks noChangeArrowheads="1"/>
                            </wps:cNvSpPr>
                            <wps:spPr bwMode="auto">
                              <a:xfrm>
                                <a:off x="0" y="0"/>
                                <a:ext cx="1047750" cy="752475"/>
                              </a:xfrm>
                              <a:prstGeom prst="rect">
                                <a:avLst/>
                              </a:prstGeom>
                              <a:noFill/>
                              <a:ln w="9525">
                                <a:noFill/>
                                <a:miter lim="800000"/>
                                <a:headEnd/>
                                <a:tailEnd/>
                              </a:ln>
                            </wps:spPr>
                            <wps:txbx>
                              <w:txbxContent>
                                <w:p w14:paraId="4F0E8EB2" w14:textId="77777777" w:rsidR="00113758" w:rsidRPr="0041068C" w:rsidRDefault="00113758" w:rsidP="00113758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56"/>
                                      <w:szCs w:val="56"/>
                                    </w:rPr>
                                  </w:pPr>
                                  <w:r>
                                    <w:rPr>
                                      <w:rFonts w:asciiTheme="majorHAnsi" w:hAnsiTheme="majorHAnsi" w:cstheme="majorHAnsi"/>
                                      <w:b/>
                                      <w:bCs/>
                                      <w:color w:val="003263" w:themeColor="text2"/>
                                      <w:sz w:val="56"/>
                                      <w:szCs w:val="56"/>
                                    </w:rPr>
                                    <w:t>70</w:t>
                                  </w:r>
                                </w:p>
                                <w:p w14:paraId="7C852797" w14:textId="3682CF83" w:rsidR="00113758" w:rsidRPr="00E961AC" w:rsidRDefault="00D364F3" w:rsidP="00113758">
                                  <w:pPr>
                                    <w:spacing w:line="240" w:lineRule="auto"/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sz w:val="20"/>
                                      <w:szCs w:val="20"/>
                                    </w:rPr>
                                  </w:pPr>
                                  <w:r w:rsidRPr="00E961AC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w w:val="105"/>
                                      <w:sz w:val="20"/>
                                      <w:szCs w:val="20"/>
                                    </w:rPr>
                                    <w:t>followers</w:t>
                                  </w:r>
                                </w:p>
                              </w:txbxContent>
                            </wps:txbx>
                            <wps:bodyPr rot="0" vert="horz" wrap="square" lIns="0" tIns="0" rIns="0" bIns="0" anchor="t" anchorCtr="0"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6C0F2F43" id="_x0000_s1029" type="#_x0000_t202" style="position:absolute;left:0;text-align:left;margin-left:49.05pt;margin-top:6pt;width:82.5pt;height:59.25pt;z-index:25172480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" filled="f" stroked="f">
                      <v:textbox inset="0,0,0,0">
                        <w:txbxContent>
                          <w:p w14:paraId="4F0E8EB2" w14:textId="77777777" w:rsidR="00113758" w:rsidRPr="0041068C" w:rsidRDefault="00113758" w:rsidP="0011375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</w:pPr>
                            <w:r>
                              <w:rPr>
                                <w:rFonts w:asciiTheme="majorHAnsi" w:hAnsiTheme="majorHAnsi" w:cstheme="majorHAnsi"/>
                                <w:b/>
                                <w:bCs/>
                                <w:color w:val="003263" w:themeColor="text2"/>
                                <w:sz w:val="56"/>
                                <w:szCs w:val="56"/>
                              </w:rPr>
                              <w:t>70</w:t>
                            </w:r>
                          </w:p>
                          <w:p w14:paraId="7C852797" w14:textId="3682CF83" w:rsidR="00113758" w:rsidRPr="00E961AC" w:rsidRDefault="00D364F3" w:rsidP="00113758">
                            <w:pPr>
                              <w:spacing w:line="240" w:lineRule="auto"/>
                              <w:rPr>
                                <w:rFonts w:asciiTheme="majorHAnsi" w:hAnsiTheme="majorHAnsi" w:cstheme="majorHAnsi"/>
                                <w:color w:val="003263" w:themeColor="text2"/>
                                <w:sz w:val="20"/>
                                <w:szCs w:val="20"/>
                              </w:rPr>
                            </w:pPr>
                            <w:r w:rsidRPr="00E961AC">
                              <w:rPr>
                                <w:rFonts w:asciiTheme="majorHAnsi" w:hAnsiTheme="majorHAnsi" w:cstheme="majorHAnsi"/>
                                <w:color w:val="003263" w:themeColor="text2"/>
                                <w:w w:val="105"/>
                                <w:sz w:val="20"/>
                                <w:szCs w:val="20"/>
                              </w:rPr>
                              <w:t>followers</w:t>
                            </w:r>
                          </w:p>
                        </w:txbxContent>
                      </v:textbox>
                    </v:shape>
                  </w:pict>
                </mc:Fallback>
              </mc:AlternateContent>
            </w:r>
          </w:p>
        </w:tc>
      </w:tr>
    </w:tbl>
    <w:p w14:paraId="677622A3" w14:textId="709E7543" w:rsidR="00113758" w:rsidRDefault="00113758" w:rsidP="00844530">
      <w:pPr>
        <w:pStyle w:val="BodyText"/>
      </w:pPr>
    </w:p>
    <w:p w14:paraId="0A057718" w14:textId="0EB67F8E" w:rsidR="00ED53BB" w:rsidRDefault="00ED53BB" w:rsidP="00844530">
      <w:pPr>
        <w:pStyle w:val="BodyText"/>
      </w:pPr>
    </w:p>
    <w:p w14:paraId="0A482808" w14:textId="1C67A247" w:rsidR="00ED53BB" w:rsidRPr="00895DD4" w:rsidRDefault="00ED53BB" w:rsidP="00C057B2">
      <w:pPr>
        <w:pStyle w:val="Heading1"/>
        <w:rPr>
          <w:sz w:val="24"/>
          <w:szCs w:val="20"/>
        </w:rPr>
      </w:pPr>
      <w:r w:rsidRPr="00895DD4">
        <w:rPr>
          <w:sz w:val="24"/>
          <w:szCs w:val="20"/>
        </w:rPr>
        <w:t>From the feedback:</w:t>
      </w: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3591"/>
        <w:gridCol w:w="1795"/>
        <w:gridCol w:w="1796"/>
        <w:gridCol w:w="3591"/>
      </w:tblGrid>
      <w:tr w:rsidR="00474358" w14:paraId="6BEC2087" w14:textId="77777777" w:rsidTr="00724070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1694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3591" w:type="dxa"/>
            <w:tcBorders>
              <w:top w:val="single" w:sz="4" w:space="0" w:color="8ACED7" w:themeColor="accent1"/>
            </w:tcBorders>
            <w:shd w:val="clear" w:color="auto" w:fill="auto"/>
          </w:tcPr>
          <w:p w14:paraId="2A52B656" w14:textId="3494EEE2" w:rsidR="00474358" w:rsidRDefault="00E15623" w:rsidP="00005D39">
            <w:pPr>
              <w:pStyle w:val="Heading2"/>
              <w:ind w:left="0" w:right="464"/>
              <w:jc w:val="both"/>
              <w:outlineLvl w:val="1"/>
            </w:pPr>
            <w:r>
              <w:rPr>
                <w:rFonts w:cstheme="majorHAnsi"/>
                <w:b/>
                <w:bCs/>
                <w:sz w:val="56"/>
                <w:szCs w:val="56"/>
              </w:rPr>
              <w:t>27</w:t>
            </w:r>
            <w:r w:rsidR="00D364F3">
              <w:rPr>
                <w:caps w:val="0"/>
                <w:w w:val="105"/>
              </w:rPr>
              <w:br/>
            </w:r>
            <w:r w:rsidR="00474358" w:rsidRPr="002C589F">
              <w:rPr>
                <w:caps w:val="0"/>
                <w:w w:val="105"/>
              </w:rPr>
              <w:t xml:space="preserve">people commented </w:t>
            </w:r>
            <w:r w:rsidR="00E47DD6" w:rsidRPr="002C589F">
              <w:rPr>
                <w:caps w:val="0"/>
                <w:w w:val="105"/>
              </w:rPr>
              <w:t>that speeding drivers were contributing to the dust and deterioration of the road</w:t>
            </w:r>
          </w:p>
        </w:tc>
        <w:tc>
          <w:tcPr>
            <w:tcW w:w="3591" w:type="dxa"/>
            <w:gridSpan w:val="2"/>
            <w:tcBorders>
              <w:top w:val="single" w:sz="4" w:space="0" w:color="8ACED7" w:themeColor="accent1"/>
            </w:tcBorders>
            <w:shd w:val="clear" w:color="auto" w:fill="auto"/>
          </w:tcPr>
          <w:p w14:paraId="4229CF51" w14:textId="6625D304" w:rsidR="00474358" w:rsidRDefault="001725CD" w:rsidP="00005D39">
            <w:pPr>
              <w:pStyle w:val="Heading2"/>
              <w:ind w:left="0" w:right="662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</w:pPr>
            <w:r>
              <w:rPr>
                <w:rFonts w:cstheme="majorHAnsi"/>
                <w:b/>
                <w:bCs/>
                <w:sz w:val="56"/>
                <w:szCs w:val="56"/>
              </w:rPr>
              <w:t>27</w:t>
            </w:r>
            <w:r w:rsidR="00D364F3">
              <w:rPr>
                <w:bCs/>
                <w:caps w:val="0"/>
                <w:w w:val="105"/>
              </w:rPr>
              <w:br/>
            </w:r>
            <w:r w:rsidR="00474358" w:rsidRPr="00474358">
              <w:rPr>
                <w:bCs/>
                <w:caps w:val="0"/>
                <w:w w:val="105"/>
              </w:rPr>
              <w:t xml:space="preserve">people </w:t>
            </w:r>
            <w:r w:rsidR="0045106C">
              <w:rPr>
                <w:bCs/>
                <w:caps w:val="0"/>
                <w:w w:val="105"/>
              </w:rPr>
              <w:t>commented that the</w:t>
            </w:r>
            <w:r>
              <w:rPr>
                <w:bCs/>
                <w:caps w:val="0"/>
                <w:w w:val="105"/>
              </w:rPr>
              <w:t xml:space="preserve">y would </w:t>
            </w:r>
            <w:r w:rsidR="00474358">
              <w:rPr>
                <w:bCs/>
                <w:caps w:val="0"/>
                <w:w w:val="105"/>
              </w:rPr>
              <w:t>prefer that the roads were not sealed</w:t>
            </w:r>
          </w:p>
        </w:tc>
        <w:tc>
          <w:tcPr>
            <w:tcW w:w="3591" w:type="dxa"/>
            <w:tcBorders>
              <w:top w:val="single" w:sz="4" w:space="0" w:color="8ACED7" w:themeColor="accent1"/>
            </w:tcBorders>
            <w:shd w:val="clear" w:color="auto" w:fill="auto"/>
          </w:tcPr>
          <w:p w14:paraId="59033A9B" w14:textId="1E4E2767" w:rsidR="00D364F3" w:rsidRPr="00D364F3" w:rsidRDefault="00D364F3" w:rsidP="007301D9">
            <w:pPr>
              <w:pStyle w:val="Heading2"/>
              <w:ind w:left="0" w:right="419"/>
              <w:jc w:val="both"/>
              <w:outlineLvl w:val="1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bCs/>
                <w:w w:val="105"/>
              </w:rPr>
            </w:pPr>
            <w:r>
              <w:rPr>
                <w:b/>
                <w:w w:val="105"/>
                <w:sz w:val="56"/>
                <w:szCs w:val="56"/>
              </w:rPr>
              <w:t>19</w:t>
            </w:r>
            <w:r>
              <w:rPr>
                <w:b/>
                <w:w w:val="105"/>
              </w:rPr>
              <w:br/>
            </w:r>
            <w:r>
              <w:rPr>
                <w:caps w:val="0"/>
                <w:w w:val="105"/>
              </w:rPr>
              <w:t>pe</w:t>
            </w:r>
            <w:r w:rsidRPr="00D364F3">
              <w:rPr>
                <w:caps w:val="0"/>
                <w:w w:val="105"/>
              </w:rPr>
              <w:t xml:space="preserve">ople </w:t>
            </w:r>
            <w:r w:rsidR="001725CD">
              <w:rPr>
                <w:caps w:val="0"/>
                <w:w w:val="105"/>
              </w:rPr>
              <w:t>commented that the roads (or part of) should be sealed, but with</w:t>
            </w:r>
            <w:r w:rsidR="00C041AB">
              <w:rPr>
                <w:caps w:val="0"/>
                <w:w w:val="105"/>
              </w:rPr>
              <w:t xml:space="preserve">out kern and channel </w:t>
            </w:r>
          </w:p>
        </w:tc>
      </w:tr>
      <w:tr w:rsidR="00113758" w14:paraId="14C1D339" w14:textId="77777777" w:rsidTr="005A37D1">
        <w:trPr>
          <w:trHeight w:val="4101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5386" w:type="dxa"/>
            <w:gridSpan w:val="2"/>
            <w:shd w:val="clear" w:color="auto" w:fill="auto"/>
          </w:tcPr>
          <w:p w14:paraId="4D06BC83" w14:textId="07FED212" w:rsidR="00113758" w:rsidRPr="00E961AC" w:rsidRDefault="00C057B2" w:rsidP="00C057B2">
            <w:pPr>
              <w:pStyle w:val="BodyText"/>
              <w:rPr>
                <w:rFonts w:asciiTheme="majorHAnsi" w:hAnsiTheme="majorHAnsi" w:cstheme="majorHAnsi"/>
                <w:b w:val="0"/>
                <w:caps w:val="0"/>
                <w:color w:val="003263" w:themeColor="text2"/>
                <w:sz w:val="24"/>
                <w:szCs w:val="28"/>
              </w:rPr>
            </w:pPr>
            <w:r w:rsidRPr="00E961AC">
              <w:rPr>
                <w:rFonts w:asciiTheme="majorHAnsi" w:hAnsiTheme="majorHAnsi" w:cstheme="majorHAnsi"/>
                <w:color w:val="003263" w:themeColor="text2"/>
                <w:sz w:val="24"/>
                <w:szCs w:val="28"/>
              </w:rPr>
              <w:t xml:space="preserve">What we heard </w:t>
            </w:r>
          </w:p>
          <w:p w14:paraId="7DEB8805" w14:textId="4F33F7A2" w:rsidR="00C057B2" w:rsidRDefault="00C057B2" w:rsidP="00C057B2">
            <w:pPr>
              <w:pStyle w:val="BodyText"/>
              <w:rPr>
                <w:b w:val="0"/>
                <w:caps w:val="0"/>
              </w:rPr>
            </w:pPr>
            <w:r w:rsidRPr="00C057B2">
              <w:rPr>
                <w:noProof/>
                <w:color w:val="003263" w:themeColor="text2"/>
              </w:rPr>
              <mc:AlternateContent>
                <mc:Choice Requires="wps">
                  <w:drawing>
                    <wp:anchor distT="0" distB="0" distL="114300" distR="114300" simplePos="0" relativeHeight="251730944" behindDoc="0" locked="0" layoutInCell="1" allowOverlap="1" wp14:anchorId="17AFDF11" wp14:editId="75AD212F">
                      <wp:simplePos x="0" y="0"/>
                      <wp:positionH relativeFrom="column">
                        <wp:posOffset>1621</wp:posOffset>
                      </wp:positionH>
                      <wp:positionV relativeFrom="page">
                        <wp:posOffset>365296</wp:posOffset>
                      </wp:positionV>
                      <wp:extent cx="2892425" cy="1576070"/>
                      <wp:effectExtent l="0" t="0" r="22225" b="214630"/>
                      <wp:wrapNone/>
                      <wp:docPr id="293" name="Speech Bubble: Rectangle with Corners Rounded 293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2425" cy="1576070"/>
                              </a:xfrm>
                              <a:prstGeom prst="wedgeRoundRectCallout">
                                <a:avLst>
                                  <a:gd name="adj1" fmla="val -42645"/>
                                  <a:gd name="adj2" fmla="val 61634"/>
                                  <a:gd name="adj3" fmla="val 16667"/>
                                </a:avLst>
                              </a:prstGeom>
                              <a:solidFill>
                                <a:srgbClr val="D5E8F1"/>
                              </a:solidFill>
                              <a:ln>
                                <a:solidFill>
                                  <a:srgbClr val="D5E8F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55CDB209" w14:textId="77777777" w:rsidR="00C057B2" w:rsidRPr="002C589F" w:rsidRDefault="00C057B2" w:rsidP="007301D9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2C589F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sz w:val="22"/>
                                      <w:szCs w:val="22"/>
                                    </w:rPr>
                                    <w:t xml:space="preserve">The unsealed streets of the lower bluff are unique, blending casual coastal housing and vegetation that is sympathetic to the adjacent Edwards Point Reserve. They form a buffer to the suburban-style developments and the traffic they generate.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type w14:anchorId="17AFDF11" id="_x0000_t62" coordsize="21600,21600" o:spt="62" adj="1350,25920" path="m3600,qx,3600l0@8@12@24,0@9,,18000qy3600,21600l@6,21600@15@27@7,21600,18000,21600qx21600,18000l21600@9@18@30,21600@8,21600,3600qy18000,l@7,0@21@33@6,xe">
                      <v:stroke joinstyle="miter"/>
                      <v:formulas>
                        <v:f eqn="sum 10800 0 #0"/>
                        <v:f eqn="sum 10800 0 #1"/>
                        <v:f eqn="sum #0 0 #1"/>
                        <v:f eqn="sum @0 @1 0"/>
                        <v:f eqn="sum 21600 0 #0"/>
                        <v:f eqn="sum 21600 0 #1"/>
                        <v:f eqn="if @0 3600 12600"/>
                        <v:f eqn="if @0 9000 18000"/>
                        <v:f eqn="if @1 3600 12600"/>
                        <v:f eqn="if @1 9000 18000"/>
                        <v:f eqn="if @2 0 #0"/>
                        <v:f eqn="if @3 @10 0"/>
                        <v:f eqn="if #0 0 @11"/>
                        <v:f eqn="if @2 @6 #0"/>
                        <v:f eqn="if @3 @6 @13"/>
                        <v:f eqn="if @5 @6 @14"/>
                        <v:f eqn="if @2 #0 21600"/>
                        <v:f eqn="if @3 21600 @16"/>
                        <v:f eqn="if @4 21600 @17"/>
                        <v:f eqn="if @2 #0 @6"/>
                        <v:f eqn="if @3 @19 @6"/>
                        <v:f eqn="if #1 @6 @20"/>
                        <v:f eqn="if @2 @8 #1"/>
                        <v:f eqn="if @3 @22 @8"/>
                        <v:f eqn="if #0 @8 @23"/>
                        <v:f eqn="if @2 21600 #1"/>
                        <v:f eqn="if @3 21600 @25"/>
                        <v:f eqn="if @5 21600 @26"/>
                        <v:f eqn="if @2 #1 @8"/>
                        <v:f eqn="if @3 @8 @28"/>
                        <v:f eqn="if @4 @8 @29"/>
                        <v:f eqn="if @2 #1 0"/>
                        <v:f eqn="if @3 @31 0"/>
                        <v:f eqn="if #1 0 @32"/>
                        <v:f eqn="val #0"/>
                        <v:f eqn="val #1"/>
                      </v:formulas>
                      <v:path o:connecttype="custom" o:connectlocs="10800,0;0,10800;10800,21600;21600,10800;@34,@35" textboxrect="791,791,20809,20809"/>
                      <v:handles>
                        <v:h position="#0,#1"/>
                      </v:handles>
                    </v:shapetype>
                    <v:shape id="Speech Bubble: Rectangle with Corners Rounded 293" o:spid="_x0000_s1030" type="#_x0000_t62" style="position:absolute;left:0;text-align:left;margin-left:.15pt;margin-top:28.75pt;width:227.75pt;height:124.1pt;z-index:25173094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" adj="1589,24113" fillcolor="#d5e8f1" strokecolor="#d5e8f1" strokeweight="2pt">
                      <v:textbox>
                        <w:txbxContent>
                          <w:p w14:paraId="55CDB209" w14:textId="77777777" w:rsidR="00C057B2" w:rsidRPr="002C589F" w:rsidRDefault="00C057B2" w:rsidP="007301D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003263" w:themeColor="text2"/>
                                <w:sz w:val="22"/>
                                <w:szCs w:val="22"/>
                              </w:rPr>
                            </w:pPr>
                            <w:r w:rsidRPr="002C589F">
                              <w:rPr>
                                <w:rFonts w:asciiTheme="majorHAnsi" w:hAnsiTheme="majorHAnsi" w:cstheme="majorHAnsi"/>
                                <w:color w:val="003263" w:themeColor="text2"/>
                                <w:sz w:val="22"/>
                                <w:szCs w:val="22"/>
                              </w:rPr>
                              <w:t xml:space="preserve">The unsealed streets of the lower bluff are unique, blending casual coastal housing and vegetation that is sympathetic to the adjacent Edwards Point Reserve. They form a buffer to the suburban-style developments and the traffic they generate.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</w:p>
          <w:p w14:paraId="3191C8C5" w14:textId="77777777" w:rsidR="00C057B2" w:rsidRDefault="00C057B2" w:rsidP="00C057B2">
            <w:pPr>
              <w:pStyle w:val="BodyText"/>
              <w:rPr>
                <w:b w:val="0"/>
                <w:caps w:val="0"/>
              </w:rPr>
            </w:pPr>
          </w:p>
          <w:p w14:paraId="074317C2" w14:textId="77777777" w:rsidR="00C057B2" w:rsidRDefault="00C057B2" w:rsidP="00C057B2">
            <w:pPr>
              <w:pStyle w:val="BodyText"/>
              <w:rPr>
                <w:b w:val="0"/>
                <w:caps w:val="0"/>
              </w:rPr>
            </w:pPr>
          </w:p>
          <w:p w14:paraId="1385C852" w14:textId="77777777" w:rsidR="00C057B2" w:rsidRDefault="00C057B2" w:rsidP="00C057B2">
            <w:pPr>
              <w:pStyle w:val="BodyText"/>
              <w:rPr>
                <w:b w:val="0"/>
                <w:caps w:val="0"/>
              </w:rPr>
            </w:pPr>
          </w:p>
          <w:p w14:paraId="7BB2791E" w14:textId="77777777" w:rsidR="00C057B2" w:rsidRDefault="00C057B2" w:rsidP="00C057B2">
            <w:pPr>
              <w:pStyle w:val="BodyText"/>
              <w:rPr>
                <w:b w:val="0"/>
                <w:caps w:val="0"/>
              </w:rPr>
            </w:pPr>
          </w:p>
          <w:p w14:paraId="5927850F" w14:textId="0E62B47B" w:rsidR="00C057B2" w:rsidRDefault="00C057B2" w:rsidP="00C057B2">
            <w:pPr>
              <w:pStyle w:val="BodyText"/>
            </w:pPr>
          </w:p>
        </w:tc>
        <w:tc>
          <w:tcPr>
            <w:tcW w:w="5387" w:type="dxa"/>
            <w:gridSpan w:val="2"/>
            <w:shd w:val="clear" w:color="auto" w:fill="auto"/>
          </w:tcPr>
          <w:p w14:paraId="744B6E2F" w14:textId="17F30AD9" w:rsidR="00C057B2" w:rsidRDefault="00C057B2" w:rsidP="0011375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aps/>
              </w:rPr>
            </w:pPr>
            <w:r>
              <w:rPr>
                <w:noProof/>
              </w:rPr>
              <mc:AlternateContent>
                <mc:Choice Requires="wps">
                  <w:drawing>
                    <wp:anchor distT="0" distB="0" distL="114300" distR="114300" simplePos="0" relativeHeight="251728896" behindDoc="0" locked="0" layoutInCell="1" allowOverlap="1" wp14:anchorId="33462DAD" wp14:editId="31716321">
                      <wp:simplePos x="0" y="0"/>
                      <wp:positionH relativeFrom="column">
                        <wp:posOffset>375588</wp:posOffset>
                      </wp:positionH>
                      <wp:positionV relativeFrom="page">
                        <wp:posOffset>324352</wp:posOffset>
                      </wp:positionV>
                      <wp:extent cx="2892425" cy="1576070"/>
                      <wp:effectExtent l="0" t="0" r="22225" b="214630"/>
                      <wp:wrapNone/>
                      <wp:docPr id="294" name="Speech Bubble: Rectangle with Corners Rounded 294"/>
                      <wp:cNvGraphicFramePr/>
                      <a:graphic xmlns:a="http://schemas.openxmlformats.org/drawingml/2006/main">
                        <a:graphicData uri="http://schemas.microsoft.com/office/word/2010/wordprocessingShape">
                          <wps:wsp>
                            <wps:cNvSpPr/>
                            <wps:spPr>
                              <a:xfrm>
                                <a:off x="0" y="0"/>
                                <a:ext cx="2892425" cy="1576070"/>
                              </a:xfrm>
                              <a:prstGeom prst="wedgeRoundRectCallout">
                                <a:avLst>
                                  <a:gd name="adj1" fmla="val -42645"/>
                                  <a:gd name="adj2" fmla="val 61634"/>
                                  <a:gd name="adj3" fmla="val 16667"/>
                                </a:avLst>
                              </a:prstGeom>
                              <a:solidFill>
                                <a:srgbClr val="D5E8F1"/>
                              </a:solidFill>
                              <a:ln>
                                <a:solidFill>
                                  <a:srgbClr val="D5E8F1"/>
                                </a:solidFill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txbx>
                              <w:txbxContent>
                                <w:p w14:paraId="416DDED3" w14:textId="77777777" w:rsidR="00C057B2" w:rsidRPr="002C589F" w:rsidRDefault="00C057B2" w:rsidP="007301D9">
                                  <w:pPr>
                                    <w:jc w:val="both"/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sz w:val="22"/>
                                      <w:szCs w:val="22"/>
                                    </w:rPr>
                                  </w:pPr>
                                  <w:r w:rsidRPr="002C589F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sz w:val="22"/>
                                      <w:szCs w:val="22"/>
                                    </w:rPr>
                                    <w:t xml:space="preserve">I have no opposition to asphalt roads. That would </w:t>
                                  </w:r>
                                  <w:proofErr w:type="gramStart"/>
                                  <w:r w:rsidRPr="002C589F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sz w:val="22"/>
                                      <w:szCs w:val="22"/>
                                    </w:rPr>
                                    <w:t>definitely solve</w:t>
                                  </w:r>
                                  <w:proofErr w:type="gramEnd"/>
                                  <w:r w:rsidRPr="002C589F">
                                    <w:rPr>
                                      <w:rFonts w:asciiTheme="majorHAnsi" w:hAnsiTheme="majorHAnsi" w:cstheme="majorHAnsi"/>
                                      <w:color w:val="003263" w:themeColor="text2"/>
                                      <w:sz w:val="22"/>
                                      <w:szCs w:val="22"/>
                                    </w:rPr>
                                    <w:t xml:space="preserve"> the dust issues and drainage issues especially where Cliff Street bends. Perhaps the main thoroughfare of Cliff Street is the only street where asphalt is laid. </w:t>
                                  </w:r>
                                </w:p>
                              </w:txbxContent>
                            </wps:txbx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a:graphicData>
                      </a:graphic>
                      <wp14:sizeRelH relativeFrom="margin">
                        <wp14:pctWidth>0</wp14:pctWidth>
                      </wp14:sizeRelH>
                      <wp14:sizeRelV relativeFrom="margin">
                        <wp14:pctHeight>0</wp14:pctHeight>
                      </wp14:sizeRelV>
                    </wp:anchor>
                  </w:drawing>
                </mc:Choice>
                <mc:Fallback>
                  <w:pict>
                    <v:shape w14:anchorId="33462DAD" id="Speech Bubble: Rectangle with Corners Rounded 294" o:spid="_x0000_s1031" type="#_x0000_t62" style="position:absolute;left:0;text-align:left;margin-left:29.55pt;margin-top:25.55pt;width:227.75pt;height:124.1pt;z-index:2517288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page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" adj="1589,24113" fillcolor="#d5e8f1" strokecolor="#d5e8f1" strokeweight="2pt">
                      <v:textbox>
                        <w:txbxContent>
                          <w:p w14:paraId="416DDED3" w14:textId="77777777" w:rsidR="00C057B2" w:rsidRPr="002C589F" w:rsidRDefault="00C057B2" w:rsidP="007301D9">
                            <w:pPr>
                              <w:jc w:val="both"/>
                              <w:rPr>
                                <w:rFonts w:asciiTheme="majorHAnsi" w:hAnsiTheme="majorHAnsi" w:cstheme="majorHAnsi"/>
                                <w:color w:val="003263" w:themeColor="text2"/>
                                <w:sz w:val="22"/>
                                <w:szCs w:val="22"/>
                              </w:rPr>
                            </w:pPr>
                            <w:r w:rsidRPr="002C589F">
                              <w:rPr>
                                <w:rFonts w:asciiTheme="majorHAnsi" w:hAnsiTheme="majorHAnsi" w:cstheme="majorHAnsi"/>
                                <w:color w:val="003263" w:themeColor="text2"/>
                                <w:sz w:val="22"/>
                                <w:szCs w:val="22"/>
                              </w:rPr>
                              <w:t xml:space="preserve">I have no opposition to asphalt roads. That would </w:t>
                            </w:r>
                            <w:proofErr w:type="gramStart"/>
                            <w:r w:rsidRPr="002C589F">
                              <w:rPr>
                                <w:rFonts w:asciiTheme="majorHAnsi" w:hAnsiTheme="majorHAnsi" w:cstheme="majorHAnsi"/>
                                <w:color w:val="003263" w:themeColor="text2"/>
                                <w:sz w:val="22"/>
                                <w:szCs w:val="22"/>
                              </w:rPr>
                              <w:t>definitely solve</w:t>
                            </w:r>
                            <w:proofErr w:type="gramEnd"/>
                            <w:r w:rsidRPr="002C589F">
                              <w:rPr>
                                <w:rFonts w:asciiTheme="majorHAnsi" w:hAnsiTheme="majorHAnsi" w:cstheme="majorHAnsi"/>
                                <w:color w:val="003263" w:themeColor="text2"/>
                                <w:sz w:val="22"/>
                                <w:szCs w:val="22"/>
                              </w:rPr>
                              <w:t xml:space="preserve"> the dust issues and drainage issues especially where Cliff Street bends. Perhaps the main thoroughfare of Cliff Street is the only street where asphalt is laid. </w:t>
                            </w:r>
                          </w:p>
                        </w:txbxContent>
                      </v:textbox>
                      <w10:wrap anchory="page"/>
                    </v:shape>
                  </w:pict>
                </mc:Fallback>
              </mc:AlternateContent>
            </w:r>
            <w:r w:rsidRPr="00113758">
              <w:t xml:space="preserve"> </w:t>
            </w:r>
          </w:p>
          <w:p w14:paraId="7BE11901" w14:textId="15E89ECF" w:rsidR="00C057B2" w:rsidRDefault="00C057B2" w:rsidP="0011375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aps/>
              </w:rPr>
            </w:pPr>
          </w:p>
          <w:p w14:paraId="3C4E2929" w14:textId="22970DA4" w:rsidR="00C057B2" w:rsidRDefault="00C057B2" w:rsidP="0011375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aps/>
              </w:rPr>
            </w:pPr>
          </w:p>
          <w:p w14:paraId="648C55D1" w14:textId="77777777" w:rsidR="00C057B2" w:rsidRDefault="00C057B2" w:rsidP="0011375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aps/>
              </w:rPr>
            </w:pPr>
          </w:p>
          <w:p w14:paraId="3B7875C8" w14:textId="7DC90734" w:rsidR="00113758" w:rsidRDefault="00113758" w:rsidP="0011375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b/>
                <w:caps/>
              </w:rPr>
            </w:pPr>
          </w:p>
          <w:p w14:paraId="5C286544" w14:textId="3C2A3D25" w:rsidR="00C057B2" w:rsidRDefault="00C057B2" w:rsidP="00113758">
            <w:pPr>
              <w:pStyle w:val="BodyText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</w:pPr>
          </w:p>
        </w:tc>
      </w:tr>
    </w:tbl>
    <w:p w14:paraId="0C759B5D" w14:textId="77777777" w:rsidR="005A37D1" w:rsidRDefault="005A37D1">
      <w:pPr>
        <w:spacing w:line="260" w:lineRule="atLeast"/>
        <w:rPr>
          <w:rFonts w:asciiTheme="majorHAnsi" w:hAnsiTheme="majorHAnsi"/>
          <w:b/>
          <w:caps/>
          <w:color w:val="003263" w:themeColor="text2"/>
          <w:spacing w:val="6"/>
          <w:sz w:val="22"/>
        </w:rPr>
      </w:pPr>
      <w:r>
        <w:br w:type="page"/>
      </w:r>
    </w:p>
    <w:p w14:paraId="31A3D0BE" w14:textId="4656D6A7" w:rsidR="00C057B2" w:rsidRPr="002C589F" w:rsidRDefault="00323A91" w:rsidP="00C057B2">
      <w:pPr>
        <w:pStyle w:val="Heading1"/>
        <w:rPr>
          <w:rFonts w:cstheme="majorHAnsi"/>
          <w:sz w:val="24"/>
          <w:szCs w:val="20"/>
        </w:rPr>
      </w:pPr>
      <w:r w:rsidRPr="002C589F">
        <w:rPr>
          <w:rFonts w:cstheme="majorHAnsi"/>
          <w:sz w:val="24"/>
          <w:szCs w:val="20"/>
        </w:rPr>
        <w:lastRenderedPageBreak/>
        <w:t>proposed solutions</w:t>
      </w:r>
    </w:p>
    <w:p w14:paraId="1D938A34" w14:textId="697C77D0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In response to community feedback, increased traffic volumes and limited drainage we have</w:t>
      </w:r>
      <w:r w:rsidR="00C10EF0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prepared four options for community consideration.</w:t>
      </w:r>
    </w:p>
    <w:p w14:paraId="4029B38C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b/>
          <w:bCs/>
          <w:sz w:val="22"/>
          <w:szCs w:val="22"/>
        </w:rPr>
        <w:t>Option 1:</w:t>
      </w:r>
      <w:r w:rsidRPr="002C589F">
        <w:rPr>
          <w:rFonts w:asciiTheme="majorHAnsi" w:hAnsiTheme="majorHAnsi" w:cstheme="majorHAnsi"/>
          <w:sz w:val="22"/>
          <w:szCs w:val="22"/>
        </w:rPr>
        <w:t xml:space="preserve"> Continue to manage the roads as per our Road Management Plan.</w:t>
      </w:r>
    </w:p>
    <w:p w14:paraId="1AD9E6B7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No additional treatment or upgrades are included in this option. The roads would receive an annual</w:t>
      </w:r>
    </w:p>
    <w:p w14:paraId="3474C0B0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proactive inspection to identify any major hazards, risks or defects.</w:t>
      </w:r>
    </w:p>
    <w:p w14:paraId="6D6D6BE7" w14:textId="06B56D13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Maintenance would occur if any defects detected met our intervention levels as per the Road</w:t>
      </w:r>
      <w:r w:rsidR="00323A91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Management Plan.</w:t>
      </w:r>
    </w:p>
    <w:p w14:paraId="19D15C28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b/>
          <w:bCs/>
          <w:color w:val="003263" w:themeColor="text2"/>
          <w:sz w:val="22"/>
          <w:szCs w:val="22"/>
        </w:rPr>
      </w:pPr>
      <w:r w:rsidRPr="002C589F">
        <w:rPr>
          <w:rFonts w:asciiTheme="majorHAnsi" w:hAnsiTheme="majorHAnsi" w:cstheme="majorHAnsi"/>
          <w:b/>
          <w:bCs/>
          <w:color w:val="003263" w:themeColor="text2"/>
          <w:sz w:val="22"/>
          <w:szCs w:val="22"/>
        </w:rPr>
        <w:t>Option 2: Establish surface drainage</w:t>
      </w:r>
    </w:p>
    <w:p w14:paraId="30CD8D32" w14:textId="26BFB81F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Option 2 proposes that we establish table drains to reduce the likelihood of water entering private</w:t>
      </w:r>
      <w:r w:rsidR="00323A91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properties or flooding from the road reserve.</w:t>
      </w:r>
    </w:p>
    <w:p w14:paraId="37ED13DA" w14:textId="2FD565F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The improved drains will require culverts (pipes) under the private driveways. These pipes are</w:t>
      </w:r>
      <w:r w:rsidR="00323A91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installed at the cost of the property owner and maintained as part of their driveway.</w:t>
      </w:r>
    </w:p>
    <w:p w14:paraId="1C5F8BF1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b/>
          <w:bCs/>
          <w:sz w:val="22"/>
          <w:szCs w:val="22"/>
        </w:rPr>
        <w:t>Estimated project cost</w:t>
      </w:r>
      <w:r w:rsidRPr="002C589F">
        <w:rPr>
          <w:rFonts w:asciiTheme="majorHAnsi" w:hAnsiTheme="majorHAnsi" w:cstheme="majorHAnsi"/>
          <w:sz w:val="22"/>
          <w:szCs w:val="22"/>
        </w:rPr>
        <w:t xml:space="preserve"> – $1,300,000</w:t>
      </w:r>
    </w:p>
    <w:p w14:paraId="188852CD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b/>
          <w:bCs/>
          <w:color w:val="003263" w:themeColor="text2"/>
          <w:sz w:val="22"/>
          <w:szCs w:val="22"/>
        </w:rPr>
      </w:pPr>
      <w:r w:rsidRPr="002C589F">
        <w:rPr>
          <w:rFonts w:asciiTheme="majorHAnsi" w:hAnsiTheme="majorHAnsi" w:cstheme="majorHAnsi"/>
          <w:b/>
          <w:bCs/>
          <w:color w:val="003263" w:themeColor="text2"/>
          <w:sz w:val="22"/>
          <w:szCs w:val="22"/>
        </w:rPr>
        <w:t>Option 3: Establish surface drainage and seal the main spine roads only</w:t>
      </w:r>
    </w:p>
    <w:p w14:paraId="1328DB3E" w14:textId="43F6294C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Option 3 proposes that we seal the ‘spine’ roads through a Special Charge Scheme. The spine</w:t>
      </w:r>
      <w:r w:rsidR="00566934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roads have higher traffic volumes and connect all other local access roads in the area (see map</w:t>
      </w:r>
      <w:r w:rsidR="00655A8E">
        <w:rPr>
          <w:rFonts w:asciiTheme="majorHAnsi" w:hAnsiTheme="majorHAnsi" w:cstheme="majorHAnsi"/>
          <w:sz w:val="22"/>
          <w:szCs w:val="22"/>
        </w:rPr>
        <w:t xml:space="preserve"> over page)</w:t>
      </w:r>
      <w:r w:rsidRPr="002C589F">
        <w:rPr>
          <w:rFonts w:asciiTheme="majorHAnsi" w:hAnsiTheme="majorHAnsi" w:cstheme="majorHAnsi"/>
          <w:sz w:val="22"/>
          <w:szCs w:val="22"/>
        </w:rPr>
        <w:t>.</w:t>
      </w:r>
    </w:p>
    <w:p w14:paraId="216F9611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b/>
          <w:bCs/>
          <w:sz w:val="22"/>
          <w:szCs w:val="22"/>
        </w:rPr>
        <w:t>Estimated project cost</w:t>
      </w:r>
      <w:r w:rsidRPr="002C589F">
        <w:rPr>
          <w:rFonts w:asciiTheme="majorHAnsi" w:hAnsiTheme="majorHAnsi" w:cstheme="majorHAnsi"/>
          <w:sz w:val="22"/>
          <w:szCs w:val="22"/>
        </w:rPr>
        <w:t xml:space="preserve"> - $1,900,000</w:t>
      </w:r>
    </w:p>
    <w:p w14:paraId="50DCDB06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b/>
          <w:bCs/>
          <w:sz w:val="22"/>
          <w:szCs w:val="22"/>
        </w:rPr>
        <w:t>Option 4:</w:t>
      </w:r>
      <w:r w:rsidRPr="002C589F">
        <w:rPr>
          <w:rFonts w:asciiTheme="majorHAnsi" w:hAnsiTheme="majorHAnsi" w:cstheme="majorHAnsi"/>
          <w:sz w:val="22"/>
          <w:szCs w:val="22"/>
        </w:rPr>
        <w:t xml:space="preserve"> Establish surface drainage and seal all roads in the Lower Bluff</w:t>
      </w:r>
    </w:p>
    <w:p w14:paraId="43CB4EA5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Option 4 proposes that we seal all roads in the Lower Bluff area under a Special Charge Scheme.</w:t>
      </w:r>
    </w:p>
    <w:p w14:paraId="6994E522" w14:textId="77777777" w:rsidR="0019348B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This option would resolve the dust issues and improve the road surface.</w:t>
      </w:r>
    </w:p>
    <w:p w14:paraId="70A71384" w14:textId="1463AA59" w:rsidR="00834B70" w:rsidRPr="002C589F" w:rsidRDefault="0019348B" w:rsidP="0019348B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b/>
          <w:bCs/>
          <w:sz w:val="22"/>
          <w:szCs w:val="22"/>
        </w:rPr>
        <w:t>Estimated project cost</w:t>
      </w:r>
      <w:r w:rsidRPr="002C589F">
        <w:rPr>
          <w:rFonts w:asciiTheme="majorHAnsi" w:hAnsiTheme="majorHAnsi" w:cstheme="majorHAnsi"/>
          <w:sz w:val="22"/>
          <w:szCs w:val="22"/>
        </w:rPr>
        <w:t xml:space="preserve"> - $3,200,000</w:t>
      </w:r>
    </w:p>
    <w:p w14:paraId="4CE032FE" w14:textId="77777777" w:rsidR="007016E9" w:rsidRPr="002C589F" w:rsidRDefault="007016E9" w:rsidP="007016E9">
      <w:pPr>
        <w:pStyle w:val="Heading1"/>
        <w:rPr>
          <w:rFonts w:cstheme="majorHAnsi"/>
          <w:sz w:val="24"/>
          <w:szCs w:val="20"/>
        </w:rPr>
      </w:pPr>
      <w:r w:rsidRPr="002C589F">
        <w:rPr>
          <w:rFonts w:cstheme="majorHAnsi"/>
          <w:sz w:val="24"/>
          <w:szCs w:val="20"/>
        </w:rPr>
        <w:t>Next steps</w:t>
      </w:r>
    </w:p>
    <w:p w14:paraId="50110CC5" w14:textId="77777777" w:rsidR="007016E9" w:rsidRPr="002C589F" w:rsidRDefault="007016E9" w:rsidP="007016E9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We will be seeking feedback from property owners on their preferred option.</w:t>
      </w:r>
    </w:p>
    <w:p w14:paraId="1DEAF337" w14:textId="0822DE88" w:rsidR="007016E9" w:rsidRPr="002C589F" w:rsidRDefault="007016E9" w:rsidP="007016E9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As three of the four options listed above would require financial contribution from property owners,</w:t>
      </w:r>
      <w:r w:rsidR="005A37D1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we need to determine the cost per property contribution prior to community consultation. This</w:t>
      </w:r>
      <w:r w:rsidR="005A37D1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information will ensure property owners can make an informed decision prior to indicating their</w:t>
      </w:r>
      <w:r w:rsidR="005A37D1" w:rsidRPr="002C589F">
        <w:rPr>
          <w:rFonts w:asciiTheme="majorHAnsi" w:hAnsiTheme="majorHAnsi" w:cstheme="majorHAnsi"/>
          <w:sz w:val="22"/>
          <w:szCs w:val="22"/>
        </w:rPr>
        <w:t xml:space="preserve"> </w:t>
      </w:r>
      <w:r w:rsidRPr="002C589F">
        <w:rPr>
          <w:rFonts w:asciiTheme="majorHAnsi" w:hAnsiTheme="majorHAnsi" w:cstheme="majorHAnsi"/>
          <w:sz w:val="22"/>
          <w:szCs w:val="22"/>
        </w:rPr>
        <w:t>preference.</w:t>
      </w:r>
    </w:p>
    <w:p w14:paraId="4E8AC956" w14:textId="2DF4CA69" w:rsidR="00655A8E" w:rsidRDefault="007016E9" w:rsidP="007016E9">
      <w:pPr>
        <w:pStyle w:val="BodyText"/>
        <w:rPr>
          <w:rFonts w:asciiTheme="majorHAnsi" w:hAnsiTheme="majorHAnsi" w:cstheme="majorHAnsi"/>
          <w:sz w:val="22"/>
          <w:szCs w:val="22"/>
        </w:rPr>
      </w:pPr>
      <w:r w:rsidRPr="002C589F">
        <w:rPr>
          <w:rFonts w:asciiTheme="majorHAnsi" w:hAnsiTheme="majorHAnsi" w:cstheme="majorHAnsi"/>
          <w:sz w:val="22"/>
          <w:szCs w:val="22"/>
        </w:rPr>
        <w:t>We will present the design and cost apportionments to property owners late-2021</w:t>
      </w:r>
      <w:r w:rsidR="00655A8E">
        <w:rPr>
          <w:rFonts w:asciiTheme="majorHAnsi" w:hAnsiTheme="majorHAnsi" w:cstheme="majorHAnsi"/>
          <w:sz w:val="22"/>
          <w:szCs w:val="22"/>
        </w:rPr>
        <w:t>.</w:t>
      </w:r>
    </w:p>
    <w:p w14:paraId="2305E900" w14:textId="77777777" w:rsidR="00655A8E" w:rsidRDefault="00655A8E">
      <w:pPr>
        <w:spacing w:line="260" w:lineRule="atLeast"/>
        <w:rPr>
          <w:rFonts w:asciiTheme="majorHAnsi" w:hAnsiTheme="majorHAnsi" w:cstheme="majorHAnsi"/>
          <w:sz w:val="22"/>
          <w:szCs w:val="22"/>
        </w:rPr>
      </w:pPr>
      <w:r>
        <w:rPr>
          <w:rFonts w:asciiTheme="majorHAnsi" w:hAnsiTheme="majorHAnsi" w:cstheme="majorHAnsi"/>
          <w:sz w:val="22"/>
          <w:szCs w:val="22"/>
        </w:rPr>
        <w:br w:type="page"/>
      </w:r>
    </w:p>
    <w:p w14:paraId="06355779" w14:textId="0A7C80F4" w:rsidR="00655A8E" w:rsidRDefault="00655A8E" w:rsidP="00655A8E">
      <w:pPr>
        <w:pStyle w:val="Heading1"/>
      </w:pPr>
      <w:r>
        <w:lastRenderedPageBreak/>
        <w:t>map of ‘spine roads’</w:t>
      </w:r>
    </w:p>
    <w:p w14:paraId="75E6AFD7" w14:textId="1E5A387A" w:rsidR="007016E9" w:rsidRDefault="00655A8E" w:rsidP="007016E9">
      <w:pPr>
        <w:pStyle w:val="BodyText"/>
        <w:rPr>
          <w:rFonts w:asciiTheme="majorHAnsi" w:hAnsiTheme="majorHAnsi" w:cstheme="majorHAnsi"/>
          <w:sz w:val="22"/>
          <w:szCs w:val="22"/>
        </w:rPr>
      </w:pPr>
      <w:bookmarkStart w:id="0" w:name="_GoBack"/>
      <w:bookmarkEnd w:id="0"/>
      <w:r w:rsidRPr="00655A8E">
        <w:rPr>
          <w:rFonts w:asciiTheme="majorHAnsi" w:hAnsiTheme="majorHAnsi" w:cstheme="majorHAnsi"/>
          <w:sz w:val="22"/>
          <w:szCs w:val="22"/>
        </w:rPr>
        <w:drawing>
          <wp:inline distT="0" distB="0" distL="0" distR="0" wp14:anchorId="10624BA5" wp14:editId="281D6370">
            <wp:extent cx="6819900" cy="7790373"/>
            <wp:effectExtent l="0" t="0" r="0" b="1270"/>
            <wp:docPr id="2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6827228" cy="779874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A021E88" w14:textId="77777777" w:rsidR="00655A8E" w:rsidRPr="002C589F" w:rsidRDefault="00655A8E" w:rsidP="007016E9">
      <w:pPr>
        <w:pStyle w:val="BodyText"/>
        <w:rPr>
          <w:rFonts w:asciiTheme="majorHAnsi" w:hAnsiTheme="majorHAnsi" w:cstheme="majorHAnsi"/>
          <w:sz w:val="22"/>
          <w:szCs w:val="22"/>
        </w:rPr>
      </w:pPr>
    </w:p>
    <w:p w14:paraId="5CA3BF02" w14:textId="77777777" w:rsidR="007016E9" w:rsidRPr="00323A91" w:rsidRDefault="007016E9" w:rsidP="0019348B">
      <w:pPr>
        <w:pStyle w:val="BodyText"/>
        <w:rPr>
          <w:color w:val="003263" w:themeColor="text2"/>
        </w:rPr>
      </w:pPr>
    </w:p>
    <w:sectPr w:rsidR="007016E9" w:rsidRPr="00323A91" w:rsidSect="00834B70">
      <w:headerReference w:type="even" r:id="rId17"/>
      <w:headerReference w:type="default" r:id="rId18"/>
      <w:footerReference w:type="even" r:id="rId19"/>
      <w:footerReference w:type="default" r:id="rId20"/>
      <w:headerReference w:type="first" r:id="rId21"/>
      <w:footerReference w:type="first" r:id="rId22"/>
      <w:type w:val="continuous"/>
      <w:pgSz w:w="11907" w:h="16840" w:code="9"/>
      <w:pgMar w:top="822" w:right="567" w:bottom="1418" w:left="567" w:header="567" w:footer="567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4159CD0F" w14:textId="77777777" w:rsidR="00EA4BED" w:rsidRDefault="00EA4BED" w:rsidP="00CE604F">
      <w:r>
        <w:separator/>
      </w:r>
    </w:p>
    <w:p w14:paraId="2D1C8314" w14:textId="77777777" w:rsidR="00EA4BED" w:rsidRDefault="00EA4BED" w:rsidP="00CE604F"/>
    <w:p w14:paraId="39DD6CCF" w14:textId="77777777" w:rsidR="00EA4BED" w:rsidRDefault="00EA4BED" w:rsidP="00CE604F"/>
    <w:p w14:paraId="7EA4132B" w14:textId="77777777" w:rsidR="00EA4BED" w:rsidRDefault="00EA4BED" w:rsidP="00CE604F"/>
  </w:endnote>
  <w:endnote w:type="continuationSeparator" w:id="0">
    <w:p w14:paraId="1038BB49" w14:textId="77777777" w:rsidR="00EA4BED" w:rsidRDefault="00EA4BED" w:rsidP="00CE604F">
      <w:r>
        <w:continuationSeparator/>
      </w:r>
    </w:p>
    <w:p w14:paraId="6B758D73" w14:textId="77777777" w:rsidR="00EA4BED" w:rsidRDefault="00EA4BED" w:rsidP="00CE604F"/>
    <w:p w14:paraId="17C05BE2" w14:textId="77777777" w:rsidR="00EA4BED" w:rsidRDefault="00EA4BED" w:rsidP="00CE604F"/>
    <w:p w14:paraId="49919E2E" w14:textId="77777777" w:rsidR="00EA4BED" w:rsidRDefault="00EA4BED" w:rsidP="00CE604F"/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  <w:embedRegular r:id="rId1" w:fontKey="{135B6EA0-DEA3-4003-A0FC-FE884DEF0718}"/>
    <w:embedBold r:id="rId2" w:fontKey="{88D39EFE-325C-44D7-8782-3D1E0FA803DD}"/>
    <w:embedItalic r:id="rId3" w:fontKey="{0CCFC129-AB75-4A85-A0EC-01D021FE71E4}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E43A6CC" w14:textId="77777777" w:rsidR="00844530" w:rsidRDefault="00844530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561AD2A" w14:textId="0F2F8543" w:rsidR="004D2DEE" w:rsidRDefault="008143BB" w:rsidP="008143BB">
    <w:pPr>
      <w:pStyle w:val="Footer"/>
      <w:jc w:val="center"/>
    </w:pPr>
    <w:r>
      <w:rPr>
        <w:noProof/>
      </w:rPr>
      <w:drawing>
        <wp:anchor distT="0" distB="0" distL="114300" distR="114300" simplePos="0" relativeHeight="251658240" behindDoc="1" locked="0" layoutInCell="1" allowOverlap="1" wp14:anchorId="743818B4" wp14:editId="2718B9FD">
          <wp:simplePos x="361950" y="9610725"/>
          <wp:positionH relativeFrom="page">
            <wp:align>left</wp:align>
          </wp:positionH>
          <wp:positionV relativeFrom="page">
            <wp:align>bottom</wp:align>
          </wp:positionV>
          <wp:extent cx="7553960" cy="666750"/>
          <wp:effectExtent l="0" t="0" r="0" b="0"/>
          <wp:wrapNone/>
          <wp:docPr id="6" name="www.geelongaustralia.com.au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Footer.png"/>
                  <pic:cNvPicPr/>
                </pic:nvPicPr>
                <pic:blipFill rotWithShape="1"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b="16134"/>
                  <a:stretch/>
                </pic:blipFill>
                <pic:spPr bwMode="auto">
                  <a:xfrm>
                    <a:off x="0" y="0"/>
                    <a:ext cx="7560000" cy="667236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ftr>
</file>

<file path=word/footer3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6217B22D" w14:textId="77777777" w:rsidR="00844530" w:rsidRDefault="00844530">
    <w:pPr>
      <w:pStyle w:val="Footer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8DE43C3" w14:textId="77777777" w:rsidR="00EA4BED" w:rsidRDefault="00EA4BED" w:rsidP="00CE604F">
      <w:r>
        <w:separator/>
      </w:r>
    </w:p>
    <w:p w14:paraId="21DA3E99" w14:textId="77777777" w:rsidR="00EA4BED" w:rsidRDefault="00EA4BED" w:rsidP="00CE604F"/>
    <w:p w14:paraId="4CA0343F" w14:textId="77777777" w:rsidR="00EA4BED" w:rsidRDefault="00EA4BED" w:rsidP="00CE604F"/>
    <w:p w14:paraId="3901255C" w14:textId="77777777" w:rsidR="00EA4BED" w:rsidRDefault="00EA4BED" w:rsidP="00CE604F"/>
  </w:footnote>
  <w:footnote w:type="continuationSeparator" w:id="0">
    <w:p w14:paraId="1DA5DA95" w14:textId="77777777" w:rsidR="00EA4BED" w:rsidRDefault="00EA4BED" w:rsidP="00CE604F">
      <w:r>
        <w:continuationSeparator/>
      </w:r>
    </w:p>
    <w:p w14:paraId="7EBF4BE2" w14:textId="77777777" w:rsidR="00EA4BED" w:rsidRDefault="00EA4BED" w:rsidP="00CE604F"/>
    <w:p w14:paraId="0BCF216E" w14:textId="77777777" w:rsidR="00EA4BED" w:rsidRDefault="00EA4BED" w:rsidP="00CE604F"/>
    <w:p w14:paraId="2442240C" w14:textId="77777777" w:rsidR="00EA4BED" w:rsidRDefault="00EA4BED" w:rsidP="00CE604F"/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49EFE889" w14:textId="77777777" w:rsidR="00844530" w:rsidRDefault="00844530">
    <w:pPr>
      <w:pStyle w:val="Header"/>
    </w:pPr>
  </w:p>
</w:hdr>
</file>

<file path=word/header2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EEDB03B" w14:textId="77777777" w:rsidR="00844530" w:rsidRDefault="00844530">
    <w:pPr>
      <w:pStyle w:val="Header"/>
    </w:pPr>
  </w:p>
</w:hdr>
</file>

<file path=word/header3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2DE2CA27" w14:textId="77777777" w:rsidR="00844530" w:rsidRDefault="00844530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FFFFFF7C"/>
    <w:multiLevelType w:val="singleLevel"/>
    <w:tmpl w:val="AEB85086"/>
    <w:lvl w:ilvl="0">
      <w:start w:val="1"/>
      <w:numFmt w:val="decimal"/>
      <w:lvlText w:val="%1."/>
      <w:lvlJc w:val="left"/>
      <w:pPr>
        <w:tabs>
          <w:tab w:val="num" w:pos="1492"/>
        </w:tabs>
        <w:ind w:left="1492" w:hanging="360"/>
      </w:pPr>
    </w:lvl>
  </w:abstractNum>
  <w:abstractNum w:abstractNumId="1" w15:restartNumberingAfterBreak="0">
    <w:nsid w:val="FFFFFF7D"/>
    <w:multiLevelType w:val="singleLevel"/>
    <w:tmpl w:val="8BDAD6C4"/>
    <w:lvl w:ilvl="0">
      <w:start w:val="1"/>
      <w:numFmt w:val="decimal"/>
      <w:lvlText w:val="%1."/>
      <w:lvlJc w:val="left"/>
      <w:pPr>
        <w:tabs>
          <w:tab w:val="num" w:pos="1209"/>
        </w:tabs>
        <w:ind w:left="1209" w:hanging="360"/>
      </w:pPr>
    </w:lvl>
  </w:abstractNum>
  <w:abstractNum w:abstractNumId="2" w15:restartNumberingAfterBreak="0">
    <w:nsid w:val="FFFFFF7E"/>
    <w:multiLevelType w:val="singleLevel"/>
    <w:tmpl w:val="DBF606DE"/>
    <w:lvl w:ilvl="0">
      <w:start w:val="1"/>
      <w:numFmt w:val="decimal"/>
      <w:lvlText w:val="%1."/>
      <w:lvlJc w:val="left"/>
      <w:pPr>
        <w:tabs>
          <w:tab w:val="num" w:pos="926"/>
        </w:tabs>
        <w:ind w:left="926" w:hanging="360"/>
      </w:pPr>
    </w:lvl>
  </w:abstractNum>
  <w:abstractNum w:abstractNumId="3" w15:restartNumberingAfterBreak="0">
    <w:nsid w:val="FFFFFF7F"/>
    <w:multiLevelType w:val="singleLevel"/>
    <w:tmpl w:val="F22C42F4"/>
    <w:lvl w:ilvl="0">
      <w:start w:val="1"/>
      <w:numFmt w:val="decimal"/>
      <w:lvlText w:val="%1."/>
      <w:lvlJc w:val="left"/>
      <w:pPr>
        <w:tabs>
          <w:tab w:val="num" w:pos="643"/>
        </w:tabs>
        <w:ind w:left="643" w:hanging="360"/>
      </w:pPr>
    </w:lvl>
  </w:abstractNum>
  <w:abstractNum w:abstractNumId="4" w15:restartNumberingAfterBreak="0">
    <w:nsid w:val="FFFFFF80"/>
    <w:multiLevelType w:val="singleLevel"/>
    <w:tmpl w:val="4EF2296A"/>
    <w:lvl w:ilvl="0">
      <w:start w:val="1"/>
      <w:numFmt w:val="bullet"/>
      <w:lvlText w:val=""/>
      <w:lvlJc w:val="left"/>
      <w:pPr>
        <w:tabs>
          <w:tab w:val="num" w:pos="1492"/>
        </w:tabs>
        <w:ind w:left="1492" w:hanging="360"/>
      </w:pPr>
      <w:rPr>
        <w:rFonts w:ascii="Symbol" w:hAnsi="Symbol" w:hint="default"/>
      </w:rPr>
    </w:lvl>
  </w:abstractNum>
  <w:abstractNum w:abstractNumId="5" w15:restartNumberingAfterBreak="0">
    <w:nsid w:val="FFFFFF81"/>
    <w:multiLevelType w:val="singleLevel"/>
    <w:tmpl w:val="A9F47796"/>
    <w:lvl w:ilvl="0">
      <w:start w:val="1"/>
      <w:numFmt w:val="bullet"/>
      <w:lvlText w:val=""/>
      <w:lvlJc w:val="left"/>
      <w:pPr>
        <w:tabs>
          <w:tab w:val="num" w:pos="1209"/>
        </w:tabs>
        <w:ind w:left="1209" w:hanging="360"/>
      </w:pPr>
      <w:rPr>
        <w:rFonts w:ascii="Symbol" w:hAnsi="Symbol" w:hint="default"/>
      </w:rPr>
    </w:lvl>
  </w:abstractNum>
  <w:abstractNum w:abstractNumId="6" w15:restartNumberingAfterBreak="0">
    <w:nsid w:val="FFFFFF82"/>
    <w:multiLevelType w:val="singleLevel"/>
    <w:tmpl w:val="034239B2"/>
    <w:lvl w:ilvl="0">
      <w:start w:val="1"/>
      <w:numFmt w:val="bullet"/>
      <w:lvlText w:val=""/>
      <w:lvlJc w:val="left"/>
      <w:pPr>
        <w:tabs>
          <w:tab w:val="num" w:pos="926"/>
        </w:tabs>
        <w:ind w:left="926" w:hanging="360"/>
      </w:pPr>
      <w:rPr>
        <w:rFonts w:ascii="Symbol" w:hAnsi="Symbol" w:hint="default"/>
      </w:rPr>
    </w:lvl>
  </w:abstractNum>
  <w:abstractNum w:abstractNumId="7" w15:restartNumberingAfterBreak="0">
    <w:nsid w:val="FFFFFF83"/>
    <w:multiLevelType w:val="singleLevel"/>
    <w:tmpl w:val="CF78C528"/>
    <w:lvl w:ilvl="0">
      <w:start w:val="1"/>
      <w:numFmt w:val="bullet"/>
      <w:lvlText w:val=""/>
      <w:lvlJc w:val="left"/>
      <w:pPr>
        <w:tabs>
          <w:tab w:val="num" w:pos="643"/>
        </w:tabs>
        <w:ind w:left="643" w:hanging="360"/>
      </w:pPr>
      <w:rPr>
        <w:rFonts w:ascii="Symbol" w:hAnsi="Symbol" w:hint="default"/>
      </w:rPr>
    </w:lvl>
  </w:abstractNum>
  <w:abstractNum w:abstractNumId="8" w15:restartNumberingAfterBreak="0">
    <w:nsid w:val="FFFFFF88"/>
    <w:multiLevelType w:val="singleLevel"/>
    <w:tmpl w:val="EF703AB8"/>
    <w:name w:val="PappasNumbering"/>
    <w:lvl w:ilvl="0">
      <w:start w:val="1"/>
      <w:numFmt w:val="decimal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</w:abstractNum>
  <w:abstractNum w:abstractNumId="9" w15:restartNumberingAfterBreak="0">
    <w:nsid w:val="FFFFFF89"/>
    <w:multiLevelType w:val="singleLevel"/>
    <w:tmpl w:val="0E80C216"/>
    <w:lvl w:ilvl="0">
      <w:start w:val="1"/>
      <w:numFmt w:val="bullet"/>
      <w:lvlText w:val="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10" w15:restartNumberingAfterBreak="0">
    <w:nsid w:val="036C04B0"/>
    <w:multiLevelType w:val="multilevel"/>
    <w:tmpl w:val="D8524762"/>
    <w:name w:val="Table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341"/>
      </w:pPr>
      <w:rPr>
        <w:rFonts w:hint="default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decimal"/>
      <w:lvlText w:val="%1.%2.%3.%4."/>
      <w:lvlJc w:val="left"/>
      <w:pPr>
        <w:tabs>
          <w:tab w:val="num" w:pos="2160"/>
        </w:tabs>
        <w:ind w:left="1728" w:hanging="648"/>
      </w:pPr>
      <w:rPr>
        <w:rFonts w:hint="default"/>
      </w:rPr>
    </w:lvl>
    <w:lvl w:ilvl="4">
      <w:start w:val="1"/>
      <w:numFmt w:val="decimal"/>
      <w:lvlText w:val="%1.%2.%3.%4.%5."/>
      <w:lvlJc w:val="left"/>
      <w:pPr>
        <w:tabs>
          <w:tab w:val="num" w:pos="2520"/>
        </w:tabs>
        <w:ind w:left="2232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3240"/>
        </w:tabs>
        <w:ind w:left="2736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600"/>
        </w:tabs>
        <w:ind w:left="3240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4320"/>
        </w:tabs>
        <w:ind w:left="3744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80"/>
        </w:tabs>
        <w:ind w:left="4320" w:hanging="1440"/>
      </w:pPr>
      <w:rPr>
        <w:rFonts w:hint="default"/>
      </w:rPr>
    </w:lvl>
  </w:abstractNum>
  <w:abstractNum w:abstractNumId="11" w15:restartNumberingAfterBreak="0">
    <w:nsid w:val="068B37FE"/>
    <w:multiLevelType w:val="multilevel"/>
    <w:tmpl w:val="1A4E6C40"/>
    <w:name w:val="MyBullets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3"/>
        <w:sz w:val="12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"/>
      <w:lvlJc w:val="left"/>
      <w:pPr>
        <w:tabs>
          <w:tab w:val="num" w:pos="1361"/>
        </w:tabs>
        <w:ind w:left="1361" w:hanging="454"/>
      </w:pPr>
      <w:rPr>
        <w:rFonts w:ascii="Symbol" w:hAnsi="Symbol" w:hint="default"/>
        <w:b w:val="0"/>
        <w:i w:val="0"/>
        <w:color w:val="auto"/>
        <w:spacing w:val="0"/>
        <w:w w:val="100"/>
        <w:position w:val="0"/>
        <w:sz w:val="12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2" w15:restartNumberingAfterBreak="0">
    <w:nsid w:val="0E6B4C57"/>
    <w:multiLevelType w:val="hybridMultilevel"/>
    <w:tmpl w:val="C980E032"/>
    <w:lvl w:ilvl="0" w:tplc="0C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C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C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C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C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C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C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C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C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16F86D7F"/>
    <w:multiLevelType w:val="multilevel"/>
    <w:tmpl w:val="7D36194E"/>
    <w:name w:val="List Numbering"/>
    <w:lvl w:ilvl="0">
      <w:start w:val="1"/>
      <w:numFmt w:val="decimal"/>
      <w:pStyle w:val="ListNumber"/>
      <w:lvlText w:val="%1."/>
      <w:lvlJc w:val="left"/>
      <w:pPr>
        <w:tabs>
          <w:tab w:val="num" w:pos="340"/>
        </w:tabs>
        <w:ind w:left="340" w:hanging="340"/>
      </w:pPr>
      <w:rPr>
        <w:rFonts w:hint="default"/>
      </w:rPr>
    </w:lvl>
    <w:lvl w:ilvl="1">
      <w:start w:val="1"/>
      <w:numFmt w:val="lowerLetter"/>
      <w:pStyle w:val="ListNumber2"/>
      <w:lvlText w:val="%2."/>
      <w:lvlJc w:val="left"/>
      <w:pPr>
        <w:tabs>
          <w:tab w:val="num" w:pos="680"/>
        </w:tabs>
        <w:ind w:left="680" w:hanging="340"/>
      </w:pPr>
      <w:rPr>
        <w:rFonts w:hint="default"/>
      </w:rPr>
    </w:lvl>
    <w:lvl w:ilvl="2">
      <w:start w:val="1"/>
      <w:numFmt w:val="lowerRoman"/>
      <w:pStyle w:val="ListNumber3"/>
      <w:lvlText w:val="%3."/>
      <w:lvlJc w:val="left"/>
      <w:pPr>
        <w:tabs>
          <w:tab w:val="num" w:pos="1021"/>
        </w:tabs>
        <w:ind w:left="1021" w:hanging="341"/>
      </w:pPr>
      <w:rPr>
        <w:rFonts w:hint="default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4" w15:restartNumberingAfterBreak="0">
    <w:nsid w:val="2B824884"/>
    <w:multiLevelType w:val="multilevel"/>
    <w:tmpl w:val="CA7465DE"/>
    <w:name w:val="AlphaNumbering"/>
    <w:lvl w:ilvl="0">
      <w:start w:val="1"/>
      <w:numFmt w:val="lowerLetter"/>
      <w:lvlText w:val="(%1)"/>
      <w:lvlJc w:val="left"/>
      <w:pPr>
        <w:tabs>
          <w:tab w:val="num" w:pos="454"/>
        </w:tabs>
        <w:ind w:left="454" w:hanging="454"/>
      </w:pPr>
      <w:rPr>
        <w:rFonts w:hint="default"/>
      </w:rPr>
    </w:lvl>
    <w:lvl w:ilvl="1">
      <w:start w:val="1"/>
      <w:numFmt w:val="lowerRoman"/>
      <w:lvlText w:val="%2)"/>
      <w:lvlJc w:val="left"/>
      <w:pPr>
        <w:tabs>
          <w:tab w:val="num" w:pos="907"/>
        </w:tabs>
        <w:ind w:left="907" w:hanging="453"/>
      </w:pPr>
      <w:rPr>
        <w:rFonts w:hint="default"/>
      </w:rPr>
    </w:lvl>
    <w:lvl w:ilvl="2">
      <w:start w:val="1"/>
      <w:numFmt w:val="bullet"/>
      <w:lvlText w:val=""/>
      <w:lvlJc w:val="left"/>
      <w:pPr>
        <w:tabs>
          <w:tab w:val="num" w:pos="1134"/>
        </w:tabs>
        <w:ind w:left="1134" w:hanging="227"/>
      </w:pPr>
      <w:rPr>
        <w:rFonts w:ascii="Symbol" w:hAnsi="Symbol" w:hint="default"/>
      </w:rPr>
    </w:lvl>
    <w:lvl w:ilvl="3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4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5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6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7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  <w:lvl w:ilvl="8">
      <w:start w:val="1"/>
      <w:numFmt w:val="none"/>
      <w:suff w:val="nothing"/>
      <w:lvlText w:val=""/>
      <w:lvlJc w:val="left"/>
      <w:pPr>
        <w:ind w:left="0" w:firstLine="0"/>
      </w:pPr>
      <w:rPr>
        <w:rFonts w:hint="default"/>
      </w:rPr>
    </w:lvl>
  </w:abstractNum>
  <w:abstractNum w:abstractNumId="15" w15:restartNumberingAfterBreak="0">
    <w:nsid w:val="2BBC00CC"/>
    <w:multiLevelType w:val="multilevel"/>
    <w:tmpl w:val="8DB26D04"/>
    <w:name w:val="TableBulleting"/>
    <w:lvl w:ilvl="0">
      <w:start w:val="1"/>
      <w:numFmt w:val="bullet"/>
      <w:lvlText w:val=""/>
      <w:lvlJc w:val="left"/>
      <w:pPr>
        <w:tabs>
          <w:tab w:val="num" w:pos="454"/>
        </w:tabs>
        <w:ind w:left="454" w:hanging="341"/>
      </w:pPr>
      <w:rPr>
        <w:rFonts w:ascii="Wingdings" w:hAnsi="Wingdings" w:hint="default"/>
        <w:position w:val="3"/>
        <w:sz w:val="12"/>
      </w:rPr>
    </w:lvl>
    <w:lvl w:ilvl="1">
      <w:start w:val="1"/>
      <w:numFmt w:val="bullet"/>
      <w:lvlText w:val=""/>
      <w:lvlJc w:val="left"/>
      <w:pPr>
        <w:tabs>
          <w:tab w:val="num" w:pos="680"/>
        </w:tabs>
        <w:ind w:left="680" w:hanging="226"/>
      </w:pPr>
      <w:rPr>
        <w:rFonts w:ascii="Symbol" w:hAnsi="Symbol" w:hint="default"/>
      </w:rPr>
    </w:lvl>
    <w:lvl w:ilvl="2">
      <w:start w:val="1"/>
      <w:numFmt w:val="lowerRoman"/>
      <w:lvlText w:val="%3)"/>
      <w:lvlJc w:val="left"/>
      <w:pPr>
        <w:tabs>
          <w:tab w:val="num" w:pos="1080"/>
        </w:tabs>
        <w:ind w:left="1080" w:hanging="360"/>
      </w:pPr>
      <w:rPr>
        <w:rFonts w:hint="default"/>
      </w:rPr>
    </w:lvl>
    <w:lvl w:ilvl="3">
      <w:start w:val="1"/>
      <w:numFmt w:val="decimal"/>
      <w:lvlText w:val="(%4)"/>
      <w:lvlJc w:val="left"/>
      <w:pPr>
        <w:tabs>
          <w:tab w:val="num" w:pos="1440"/>
        </w:tabs>
        <w:ind w:left="1440" w:hanging="360"/>
      </w:pPr>
      <w:rPr>
        <w:rFonts w:hint="default"/>
      </w:rPr>
    </w:lvl>
    <w:lvl w:ilvl="4">
      <w:start w:val="1"/>
      <w:numFmt w:val="lowerLetter"/>
      <w:lvlText w:val="(%5)"/>
      <w:lvlJc w:val="left"/>
      <w:pPr>
        <w:tabs>
          <w:tab w:val="num" w:pos="1800"/>
        </w:tabs>
        <w:ind w:left="1800" w:hanging="360"/>
      </w:pPr>
      <w:rPr>
        <w:rFonts w:hint="default"/>
      </w:rPr>
    </w:lvl>
    <w:lvl w:ilvl="5">
      <w:start w:val="1"/>
      <w:numFmt w:val="lowerRoman"/>
      <w:lvlText w:val="(%6)"/>
      <w:lvlJc w:val="left"/>
      <w:pPr>
        <w:tabs>
          <w:tab w:val="num" w:pos="2160"/>
        </w:tabs>
        <w:ind w:left="2160" w:hanging="360"/>
      </w:pPr>
      <w:rPr>
        <w:rFonts w:hint="default"/>
      </w:rPr>
    </w:lvl>
    <w:lvl w:ilvl="6">
      <w:start w:val="1"/>
      <w:numFmt w:val="decimal"/>
      <w:lvlText w:val="%7."/>
      <w:lvlJc w:val="left"/>
      <w:pPr>
        <w:tabs>
          <w:tab w:val="num" w:pos="2520"/>
        </w:tabs>
        <w:ind w:left="2520" w:hanging="360"/>
      </w:pPr>
      <w:rPr>
        <w:rFonts w:hint="default"/>
      </w:rPr>
    </w:lvl>
    <w:lvl w:ilvl="7">
      <w:start w:val="1"/>
      <w:numFmt w:val="lowerLetter"/>
      <w:lvlText w:val="%8."/>
      <w:lvlJc w:val="left"/>
      <w:pPr>
        <w:tabs>
          <w:tab w:val="num" w:pos="2880"/>
        </w:tabs>
        <w:ind w:left="2880" w:hanging="360"/>
      </w:pPr>
      <w:rPr>
        <w:rFonts w:hint="default"/>
      </w:rPr>
    </w:lvl>
    <w:lvl w:ilvl="8">
      <w:start w:val="1"/>
      <w:numFmt w:val="lowerRoman"/>
      <w:lvlText w:val="%9."/>
      <w:lvlJc w:val="left"/>
      <w:pPr>
        <w:tabs>
          <w:tab w:val="num" w:pos="3240"/>
        </w:tabs>
        <w:ind w:left="3240" w:hanging="360"/>
      </w:pPr>
      <w:rPr>
        <w:rFonts w:hint="default"/>
      </w:rPr>
    </w:lvl>
  </w:abstractNum>
  <w:abstractNum w:abstractNumId="16" w15:restartNumberingAfterBreak="0">
    <w:nsid w:val="386B2BDC"/>
    <w:multiLevelType w:val="multilevel"/>
    <w:tmpl w:val="8CF2BA86"/>
    <w:name w:val="Bullets"/>
    <w:lvl w:ilvl="0">
      <w:start w:val="1"/>
      <w:numFmt w:val="bullet"/>
      <w:pStyle w:val="ListBullet"/>
      <w:lvlText w:val=""/>
      <w:lvlJc w:val="left"/>
      <w:pPr>
        <w:tabs>
          <w:tab w:val="num" w:pos="284"/>
        </w:tabs>
        <w:ind w:left="284" w:hanging="284"/>
      </w:pPr>
      <w:rPr>
        <w:rFonts w:ascii="Symbol" w:hAnsi="Symbol" w:hint="default"/>
        <w:color w:val="auto"/>
        <w:position w:val="2"/>
        <w:sz w:val="20"/>
      </w:rPr>
    </w:lvl>
    <w:lvl w:ilvl="1">
      <w:start w:val="1"/>
      <w:numFmt w:val="bullet"/>
      <w:pStyle w:val="ListBullet2"/>
      <w:lvlText w:val="–"/>
      <w:lvlJc w:val="left"/>
      <w:pPr>
        <w:tabs>
          <w:tab w:val="num" w:pos="567"/>
        </w:tabs>
        <w:ind w:left="567" w:hanging="283"/>
      </w:pPr>
      <w:rPr>
        <w:rFonts w:ascii="Arial" w:hAnsi="Arial" w:hint="default"/>
        <w:color w:val="auto"/>
      </w:rPr>
    </w:lvl>
    <w:lvl w:ilvl="2">
      <w:start w:val="1"/>
      <w:numFmt w:val="bullet"/>
      <w:pStyle w:val="ListBullet3"/>
      <w:lvlText w:val="–"/>
      <w:lvlJc w:val="left"/>
      <w:pPr>
        <w:tabs>
          <w:tab w:val="num" w:pos="851"/>
        </w:tabs>
        <w:ind w:left="851" w:hanging="284"/>
      </w:pPr>
      <w:rPr>
        <w:rFonts w:ascii="Arial" w:hAnsi="Arial" w:hint="default"/>
        <w:color w:val="auto"/>
      </w:rPr>
    </w:lvl>
    <w:lvl w:ilvl="3">
      <w:start w:val="1"/>
      <w:numFmt w:val="none"/>
      <w:lvlText w:val=""/>
      <w:lvlJc w:val="left"/>
      <w:pPr>
        <w:ind w:left="1440" w:hanging="360"/>
      </w:pPr>
      <w:rPr>
        <w:rFonts w:hint="default"/>
      </w:rPr>
    </w:lvl>
    <w:lvl w:ilvl="4">
      <w:start w:val="1"/>
      <w:numFmt w:val="none"/>
      <w:lvlText w:val=""/>
      <w:lvlJc w:val="left"/>
      <w:pPr>
        <w:ind w:left="1800" w:hanging="360"/>
      </w:pPr>
      <w:rPr>
        <w:rFonts w:hint="default"/>
      </w:rPr>
    </w:lvl>
    <w:lvl w:ilvl="5">
      <w:start w:val="1"/>
      <w:numFmt w:val="none"/>
      <w:lvlText w:val=""/>
      <w:lvlJc w:val="left"/>
      <w:pPr>
        <w:ind w:left="2160" w:hanging="360"/>
      </w:pPr>
      <w:rPr>
        <w:rFonts w:hint="default"/>
      </w:rPr>
    </w:lvl>
    <w:lvl w:ilvl="6">
      <w:start w:val="1"/>
      <w:numFmt w:val="none"/>
      <w:lvlText w:val="%7"/>
      <w:lvlJc w:val="left"/>
      <w:pPr>
        <w:ind w:left="2520" w:hanging="360"/>
      </w:pPr>
      <w:rPr>
        <w:rFonts w:hint="default"/>
      </w:rPr>
    </w:lvl>
    <w:lvl w:ilvl="7">
      <w:start w:val="1"/>
      <w:numFmt w:val="none"/>
      <w:lvlText w:val=""/>
      <w:lvlJc w:val="left"/>
      <w:pPr>
        <w:ind w:left="2880" w:hanging="360"/>
      </w:pPr>
      <w:rPr>
        <w:rFonts w:hint="default"/>
      </w:rPr>
    </w:lvl>
    <w:lvl w:ilvl="8">
      <w:start w:val="1"/>
      <w:numFmt w:val="none"/>
      <w:lvlText w:val=""/>
      <w:lvlJc w:val="left"/>
      <w:pPr>
        <w:ind w:left="3240" w:hanging="360"/>
      </w:pPr>
      <w:rPr>
        <w:rFonts w:hint="default"/>
      </w:rPr>
    </w:lvl>
  </w:abstractNum>
  <w:abstractNum w:abstractNumId="17" w15:restartNumberingAfterBreak="0">
    <w:nsid w:val="43111952"/>
    <w:multiLevelType w:val="multilevel"/>
    <w:tmpl w:val="31641E14"/>
    <w:lvl w:ilvl="0">
      <w:start w:val="1"/>
      <w:numFmt w:val="bullet"/>
      <w:lvlText w:val=""/>
      <w:lvlJc w:val="left"/>
      <w:pPr>
        <w:tabs>
          <w:tab w:val="num" w:pos="454"/>
        </w:tabs>
        <w:ind w:left="454" w:hanging="454"/>
      </w:pPr>
      <w:rPr>
        <w:rFonts w:ascii="Wingdings" w:hAnsi="Wingdings" w:hint="default"/>
        <w:b w:val="0"/>
        <w:i w:val="0"/>
        <w:position w:val="2"/>
        <w:sz w:val="14"/>
        <w:szCs w:val="17"/>
      </w:rPr>
    </w:lvl>
    <w:lvl w:ilvl="1">
      <w:start w:val="1"/>
      <w:numFmt w:val="bullet"/>
      <w:lvlText w:val=""/>
      <w:lvlJc w:val="left"/>
      <w:pPr>
        <w:tabs>
          <w:tab w:val="num" w:pos="907"/>
        </w:tabs>
        <w:ind w:left="907" w:hanging="453"/>
      </w:pPr>
      <w:rPr>
        <w:rFonts w:ascii="Symbol" w:hAnsi="Symbol" w:hint="default"/>
        <w:b w:val="0"/>
        <w:i w:val="0"/>
        <w:position w:val="2"/>
        <w:sz w:val="17"/>
        <w:szCs w:val="17"/>
      </w:rPr>
    </w:lvl>
    <w:lvl w:ilvl="2">
      <w:start w:val="1"/>
      <w:numFmt w:val="bullet"/>
      <w:lvlText w:val=""/>
      <w:lvlJc w:val="left"/>
      <w:pPr>
        <w:tabs>
          <w:tab w:val="num" w:pos="1361"/>
        </w:tabs>
        <w:ind w:left="1361" w:hanging="454"/>
      </w:pPr>
      <w:rPr>
        <w:rFonts w:ascii="Wingdings" w:hAnsi="Wingdings" w:hint="default"/>
        <w:b w:val="0"/>
        <w:i w:val="0"/>
        <w:spacing w:val="0"/>
        <w:w w:val="100"/>
        <w:position w:val="3"/>
        <w:sz w:val="10"/>
        <w:szCs w:val="17"/>
      </w:rPr>
    </w:lvl>
    <w:lvl w:ilvl="3">
      <w:start w:val="1"/>
      <w:numFmt w:val="bullet"/>
      <w:lvlText w:val=""/>
      <w:lvlJc w:val="left"/>
      <w:pPr>
        <w:tabs>
          <w:tab w:val="num" w:pos="1134"/>
        </w:tabs>
        <w:ind w:left="1134" w:hanging="283"/>
      </w:pPr>
      <w:rPr>
        <w:rFonts w:ascii="Symbol" w:hAnsi="Symbol" w:hint="default"/>
      </w:rPr>
    </w:lvl>
    <w:lvl w:ilvl="4">
      <w:start w:val="1"/>
      <w:numFmt w:val="bullet"/>
      <w:lvlText w:val=""/>
      <w:lvlJc w:val="left"/>
      <w:pPr>
        <w:tabs>
          <w:tab w:val="num" w:pos="1418"/>
        </w:tabs>
        <w:ind w:left="1418" w:hanging="284"/>
      </w:pPr>
      <w:rPr>
        <w:rFonts w:ascii="Symbol" w:hAnsi="Symbol" w:hint="default"/>
      </w:rPr>
    </w:lvl>
    <w:lvl w:ilvl="5">
      <w:start w:val="1"/>
      <w:numFmt w:val="bullet"/>
      <w:lvlText w:val="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6">
      <w:start w:val="1"/>
      <w:numFmt w:val="bullet"/>
      <w:lvlText w:val=""/>
      <w:lvlJc w:val="left"/>
      <w:pPr>
        <w:tabs>
          <w:tab w:val="num" w:pos="2520"/>
        </w:tabs>
        <w:ind w:left="2520" w:hanging="360"/>
      </w:pPr>
      <w:rPr>
        <w:rFonts w:ascii="Wingdings" w:hAnsi="Wingdings" w:hint="default"/>
      </w:rPr>
    </w:lvl>
    <w:lvl w:ilvl="7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8">
      <w:start w:val="1"/>
      <w:numFmt w:val="bullet"/>
      <w:lvlText w:val=""/>
      <w:lvlJc w:val="left"/>
      <w:pPr>
        <w:tabs>
          <w:tab w:val="num" w:pos="3240"/>
        </w:tabs>
        <w:ind w:left="3240" w:hanging="360"/>
      </w:pPr>
      <w:rPr>
        <w:rFonts w:ascii="Symbol" w:hAnsi="Symbol" w:hint="default"/>
      </w:rPr>
    </w:lvl>
  </w:abstractNum>
  <w:abstractNum w:abstractNumId="18" w15:restartNumberingAfterBreak="0">
    <w:nsid w:val="7839021E"/>
    <w:multiLevelType w:val="multilevel"/>
    <w:tmpl w:val="17545A52"/>
    <w:name w:val="ListNumbering"/>
    <w:lvl w:ilvl="0">
      <w:start w:val="1"/>
      <w:numFmt w:val="decimal"/>
      <w:lvlText w:val="%1."/>
      <w:lvlJc w:val="left"/>
      <w:pPr>
        <w:tabs>
          <w:tab w:val="num" w:pos="454"/>
        </w:tabs>
        <w:ind w:left="454" w:hanging="454"/>
      </w:pPr>
      <w:rPr>
        <w:rFonts w:hint="default"/>
        <w:spacing w:val="0"/>
        <w:w w:val="100"/>
        <w:sz w:val="22"/>
        <w:szCs w:val="20"/>
      </w:rPr>
    </w:lvl>
    <w:lvl w:ilvl="1">
      <w:start w:val="1"/>
      <w:numFmt w:val="lowerLetter"/>
      <w:lvlText w:val="(%2)"/>
      <w:lvlJc w:val="left"/>
      <w:pPr>
        <w:tabs>
          <w:tab w:val="num" w:pos="907"/>
        </w:tabs>
        <w:ind w:left="907" w:hanging="453"/>
      </w:pPr>
      <w:rPr>
        <w:rFonts w:hint="default"/>
        <w:spacing w:val="0"/>
        <w:kern w:val="0"/>
        <w:position w:val="0"/>
        <w:sz w:val="22"/>
        <w:szCs w:val="17"/>
      </w:rPr>
    </w:lvl>
    <w:lvl w:ilvl="2">
      <w:start w:val="1"/>
      <w:numFmt w:val="lowerRoman"/>
      <w:lvlText w:val="(%3)"/>
      <w:lvlJc w:val="left"/>
      <w:pPr>
        <w:tabs>
          <w:tab w:val="num" w:pos="1361"/>
        </w:tabs>
        <w:ind w:left="1361" w:hanging="454"/>
      </w:pPr>
      <w:rPr>
        <w:rFonts w:hint="default"/>
        <w:color w:val="auto"/>
        <w:kern w:val="0"/>
        <w:position w:val="0"/>
        <w:sz w:val="22"/>
        <w:szCs w:val="17"/>
      </w:rPr>
    </w:lvl>
    <w:lvl w:ilvl="3">
      <w:start w:val="1"/>
      <w:numFmt w:val="bullet"/>
      <w:lvlText w:val=""/>
      <w:lvlJc w:val="left"/>
      <w:pPr>
        <w:tabs>
          <w:tab w:val="num" w:pos="1588"/>
        </w:tabs>
        <w:ind w:left="1588" w:hanging="227"/>
      </w:pPr>
      <w:rPr>
        <w:rFonts w:ascii="Symbol" w:hAnsi="Symbol" w:hint="default"/>
      </w:rPr>
    </w:lvl>
    <w:lvl w:ilvl="4">
      <w:start w:val="1"/>
      <w:numFmt w:val="decimal"/>
      <w:lvlText w:val="%1.%2.%3.%4.%5."/>
      <w:lvlJc w:val="left"/>
      <w:pPr>
        <w:tabs>
          <w:tab w:val="num" w:pos="2463"/>
        </w:tabs>
        <w:ind w:left="2175" w:hanging="792"/>
      </w:pPr>
      <w:rPr>
        <w:rFonts w:hint="default"/>
      </w:rPr>
    </w:lvl>
    <w:lvl w:ilvl="5">
      <w:start w:val="1"/>
      <w:numFmt w:val="decimal"/>
      <w:lvlText w:val="%1.%2.%3.%4.%5.%6."/>
      <w:lvlJc w:val="left"/>
      <w:pPr>
        <w:tabs>
          <w:tab w:val="num" w:pos="2823"/>
        </w:tabs>
        <w:ind w:left="2679" w:hanging="936"/>
      </w:pPr>
      <w:rPr>
        <w:rFonts w:hint="default"/>
      </w:rPr>
    </w:lvl>
    <w:lvl w:ilvl="6">
      <w:start w:val="1"/>
      <w:numFmt w:val="decimal"/>
      <w:lvlText w:val="%1.%2.%3.%4.%5.%6.%7."/>
      <w:lvlJc w:val="left"/>
      <w:pPr>
        <w:tabs>
          <w:tab w:val="num" w:pos="3543"/>
        </w:tabs>
        <w:ind w:left="3183" w:hanging="1080"/>
      </w:pPr>
      <w:rPr>
        <w:rFonts w:hint="default"/>
      </w:rPr>
    </w:lvl>
    <w:lvl w:ilvl="7">
      <w:start w:val="1"/>
      <w:numFmt w:val="decimal"/>
      <w:lvlText w:val="%1.%2.%3.%4.%5.%6.%7.%8."/>
      <w:lvlJc w:val="left"/>
      <w:pPr>
        <w:tabs>
          <w:tab w:val="num" w:pos="3903"/>
        </w:tabs>
        <w:ind w:left="3687" w:hanging="1224"/>
      </w:pPr>
      <w:rPr>
        <w:rFonts w:hint="default"/>
      </w:rPr>
    </w:lvl>
    <w:lvl w:ilvl="8">
      <w:start w:val="1"/>
      <w:numFmt w:val="decimal"/>
      <w:lvlText w:val="%1.%2.%3.%4.%5.%6.%7.%8.%9."/>
      <w:lvlJc w:val="left"/>
      <w:pPr>
        <w:tabs>
          <w:tab w:val="num" w:pos="4623"/>
        </w:tabs>
        <w:ind w:left="4263" w:hanging="1440"/>
      </w:pPr>
      <w:rPr>
        <w:rFonts w:hint="default"/>
      </w:rPr>
    </w:lvl>
  </w:abstractNum>
  <w:num w:numId="1">
    <w:abstractNumId w:val="14"/>
  </w:num>
  <w:num w:numId="2">
    <w:abstractNumId w:val="11"/>
  </w:num>
  <w:num w:numId="3">
    <w:abstractNumId w:val="18"/>
  </w:num>
  <w:num w:numId="4">
    <w:abstractNumId w:val="15"/>
  </w:num>
  <w:num w:numId="5">
    <w:abstractNumId w:val="10"/>
  </w:num>
  <w:num w:numId="6">
    <w:abstractNumId w:val="17"/>
  </w:num>
  <w:num w:numId="7">
    <w:abstractNumId w:val="3"/>
  </w:num>
  <w:num w:numId="8">
    <w:abstractNumId w:val="9"/>
  </w:num>
  <w:num w:numId="9">
    <w:abstractNumId w:val="8"/>
  </w:num>
  <w:num w:numId="10">
    <w:abstractNumId w:val="2"/>
  </w:num>
  <w:num w:numId="11">
    <w:abstractNumId w:val="13"/>
  </w:num>
  <w:num w:numId="12">
    <w:abstractNumId w:val="16"/>
  </w:num>
  <w:num w:numId="13">
    <w:abstractNumId w:val="7"/>
  </w:num>
  <w:num w:numId="14">
    <w:abstractNumId w:val="6"/>
  </w:num>
  <w:num w:numId="15">
    <w:abstractNumId w:val="9"/>
    <w:lvlOverride w:ilvl="0">
      <w:startOverride w:val="1"/>
    </w:lvlOverride>
  </w:num>
  <w:num w:numId="16">
    <w:abstractNumId w:val="16"/>
  </w:num>
  <w:num w:numId="17">
    <w:abstractNumId w:val="16"/>
  </w:num>
  <w:num w:numId="18">
    <w:abstractNumId w:val="16"/>
  </w:num>
  <w:num w:numId="19">
    <w:abstractNumId w:val="13"/>
  </w:num>
  <w:num w:numId="20">
    <w:abstractNumId w:val="13"/>
  </w:num>
  <w:num w:numId="21">
    <w:abstractNumId w:val="13"/>
  </w:num>
  <w:num w:numId="22">
    <w:abstractNumId w:val="5"/>
  </w:num>
  <w:num w:numId="23">
    <w:abstractNumId w:val="4"/>
  </w:num>
  <w:num w:numId="24">
    <w:abstractNumId w:val="1"/>
  </w:num>
  <w:num w:numId="25">
    <w:abstractNumId w:val="0"/>
  </w:num>
  <w:num w:numId="26">
    <w:abstractNumId w:val="12"/>
  </w:num>
  <w:numIdMacAtCleanup w:val="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saveSubsetFonts/>
  <w:proofState w:spelling="clean" w:grammar="clean"/>
  <w:attachedTemplate r:id="rId1"/>
  <w:stylePaneFormatFilter w:val="3C01" w:allStyles="1" w:customStyles="0" w:latentStyles="0" w:stylesInUse="0" w:headingStyles="0" w:numberingStyles="0" w:tableStyles="0" w:directFormattingOnRuns="0" w:directFormattingOnParagraphs="0" w:directFormattingOnNumbering="1" w:directFormattingOnTables="1" w:clearFormatting="1" w:top3HeadingStyles="1" w:visibleStyles="0" w:alternateStyleNames="0"/>
  <w:styleLockQFSet/>
  <w:defaultTabStop w:val="720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34B0"/>
    <w:rsid w:val="0000578C"/>
    <w:rsid w:val="00005D39"/>
    <w:rsid w:val="00010362"/>
    <w:rsid w:val="00012493"/>
    <w:rsid w:val="00015395"/>
    <w:rsid w:val="00015489"/>
    <w:rsid w:val="00021629"/>
    <w:rsid w:val="000340A9"/>
    <w:rsid w:val="00035765"/>
    <w:rsid w:val="00035E23"/>
    <w:rsid w:val="00041675"/>
    <w:rsid w:val="000443F5"/>
    <w:rsid w:val="00051849"/>
    <w:rsid w:val="00056673"/>
    <w:rsid w:val="00072C00"/>
    <w:rsid w:val="000767E6"/>
    <w:rsid w:val="000816C6"/>
    <w:rsid w:val="0008298C"/>
    <w:rsid w:val="000830C8"/>
    <w:rsid w:val="000841E1"/>
    <w:rsid w:val="000846FE"/>
    <w:rsid w:val="000873E7"/>
    <w:rsid w:val="0009559C"/>
    <w:rsid w:val="00095E19"/>
    <w:rsid w:val="000A0633"/>
    <w:rsid w:val="000A73E8"/>
    <w:rsid w:val="000B5463"/>
    <w:rsid w:val="000C2502"/>
    <w:rsid w:val="000C4EFB"/>
    <w:rsid w:val="000C7DD4"/>
    <w:rsid w:val="000D6EA5"/>
    <w:rsid w:val="000E22A7"/>
    <w:rsid w:val="000E46A7"/>
    <w:rsid w:val="000F52FE"/>
    <w:rsid w:val="000F71C6"/>
    <w:rsid w:val="00103137"/>
    <w:rsid w:val="00104560"/>
    <w:rsid w:val="00113758"/>
    <w:rsid w:val="00113B8E"/>
    <w:rsid w:val="00114534"/>
    <w:rsid w:val="0011699E"/>
    <w:rsid w:val="001207DA"/>
    <w:rsid w:val="00121968"/>
    <w:rsid w:val="0012356D"/>
    <w:rsid w:val="00126586"/>
    <w:rsid w:val="001359F2"/>
    <w:rsid w:val="0013729F"/>
    <w:rsid w:val="0015135C"/>
    <w:rsid w:val="00152D85"/>
    <w:rsid w:val="00153248"/>
    <w:rsid w:val="001546E5"/>
    <w:rsid w:val="0015593C"/>
    <w:rsid w:val="001626E3"/>
    <w:rsid w:val="00162A63"/>
    <w:rsid w:val="00171B11"/>
    <w:rsid w:val="001725CD"/>
    <w:rsid w:val="001864B5"/>
    <w:rsid w:val="00191177"/>
    <w:rsid w:val="0019348B"/>
    <w:rsid w:val="0019445B"/>
    <w:rsid w:val="001946CF"/>
    <w:rsid w:val="00194A12"/>
    <w:rsid w:val="00196728"/>
    <w:rsid w:val="001976D9"/>
    <w:rsid w:val="001A3E10"/>
    <w:rsid w:val="001B0978"/>
    <w:rsid w:val="001B0E1A"/>
    <w:rsid w:val="001B1BE4"/>
    <w:rsid w:val="001B3939"/>
    <w:rsid w:val="001B547E"/>
    <w:rsid w:val="001C5632"/>
    <w:rsid w:val="001C6741"/>
    <w:rsid w:val="001C6D0A"/>
    <w:rsid w:val="001E444C"/>
    <w:rsid w:val="001E5696"/>
    <w:rsid w:val="001F09FA"/>
    <w:rsid w:val="001F19D7"/>
    <w:rsid w:val="001F427B"/>
    <w:rsid w:val="001F5141"/>
    <w:rsid w:val="001F6962"/>
    <w:rsid w:val="002024C2"/>
    <w:rsid w:val="00206A5B"/>
    <w:rsid w:val="002108F8"/>
    <w:rsid w:val="00210D17"/>
    <w:rsid w:val="00214DB3"/>
    <w:rsid w:val="00215F5E"/>
    <w:rsid w:val="00217331"/>
    <w:rsid w:val="00220CCC"/>
    <w:rsid w:val="00221F39"/>
    <w:rsid w:val="00230CF5"/>
    <w:rsid w:val="002345A8"/>
    <w:rsid w:val="00240500"/>
    <w:rsid w:val="002417C3"/>
    <w:rsid w:val="002435F7"/>
    <w:rsid w:val="00250A74"/>
    <w:rsid w:val="00250D31"/>
    <w:rsid w:val="00260B9B"/>
    <w:rsid w:val="00271541"/>
    <w:rsid w:val="0027230C"/>
    <w:rsid w:val="00275B0E"/>
    <w:rsid w:val="0027603E"/>
    <w:rsid w:val="00283B16"/>
    <w:rsid w:val="00284A44"/>
    <w:rsid w:val="002862A5"/>
    <w:rsid w:val="002877DD"/>
    <w:rsid w:val="002900A6"/>
    <w:rsid w:val="002914EA"/>
    <w:rsid w:val="002922E2"/>
    <w:rsid w:val="00294100"/>
    <w:rsid w:val="002A29EE"/>
    <w:rsid w:val="002A5BE4"/>
    <w:rsid w:val="002B3442"/>
    <w:rsid w:val="002C3604"/>
    <w:rsid w:val="002C3D86"/>
    <w:rsid w:val="002C589F"/>
    <w:rsid w:val="002C720A"/>
    <w:rsid w:val="002D2753"/>
    <w:rsid w:val="002D627C"/>
    <w:rsid w:val="002E0EFD"/>
    <w:rsid w:val="002E1732"/>
    <w:rsid w:val="002E2D7B"/>
    <w:rsid w:val="002F61B9"/>
    <w:rsid w:val="003007A4"/>
    <w:rsid w:val="00306FD8"/>
    <w:rsid w:val="00307A5C"/>
    <w:rsid w:val="00307C95"/>
    <w:rsid w:val="00312DB3"/>
    <w:rsid w:val="003162EE"/>
    <w:rsid w:val="00316A00"/>
    <w:rsid w:val="0031759E"/>
    <w:rsid w:val="0032261C"/>
    <w:rsid w:val="00323A91"/>
    <w:rsid w:val="0033198A"/>
    <w:rsid w:val="00332763"/>
    <w:rsid w:val="0033295D"/>
    <w:rsid w:val="003357C3"/>
    <w:rsid w:val="00343F6C"/>
    <w:rsid w:val="003563BF"/>
    <w:rsid w:val="00361EB0"/>
    <w:rsid w:val="00363D19"/>
    <w:rsid w:val="0036663C"/>
    <w:rsid w:val="00366F31"/>
    <w:rsid w:val="00367278"/>
    <w:rsid w:val="0037157C"/>
    <w:rsid w:val="0038612E"/>
    <w:rsid w:val="00386225"/>
    <w:rsid w:val="003937FC"/>
    <w:rsid w:val="00395614"/>
    <w:rsid w:val="00395B75"/>
    <w:rsid w:val="003A1C7A"/>
    <w:rsid w:val="003A1DE6"/>
    <w:rsid w:val="003A2B8D"/>
    <w:rsid w:val="003A75BE"/>
    <w:rsid w:val="003B403F"/>
    <w:rsid w:val="003C5A9B"/>
    <w:rsid w:val="003C6348"/>
    <w:rsid w:val="003D00CA"/>
    <w:rsid w:val="003D282E"/>
    <w:rsid w:val="003D48DA"/>
    <w:rsid w:val="003D720C"/>
    <w:rsid w:val="003E4573"/>
    <w:rsid w:val="003F017A"/>
    <w:rsid w:val="003F14E9"/>
    <w:rsid w:val="003F3636"/>
    <w:rsid w:val="004004EE"/>
    <w:rsid w:val="00406F2C"/>
    <w:rsid w:val="0041053A"/>
    <w:rsid w:val="0041068C"/>
    <w:rsid w:val="004107B6"/>
    <w:rsid w:val="00411F2C"/>
    <w:rsid w:val="0041214E"/>
    <w:rsid w:val="0042172C"/>
    <w:rsid w:val="00421F96"/>
    <w:rsid w:val="00423980"/>
    <w:rsid w:val="00426496"/>
    <w:rsid w:val="00436650"/>
    <w:rsid w:val="00444C5F"/>
    <w:rsid w:val="004470FA"/>
    <w:rsid w:val="00447B04"/>
    <w:rsid w:val="0045106C"/>
    <w:rsid w:val="00456338"/>
    <w:rsid w:val="004568F3"/>
    <w:rsid w:val="00461C05"/>
    <w:rsid w:val="00462820"/>
    <w:rsid w:val="00466A5F"/>
    <w:rsid w:val="004735CE"/>
    <w:rsid w:val="00474358"/>
    <w:rsid w:val="0048346E"/>
    <w:rsid w:val="00484C6E"/>
    <w:rsid w:val="004853D9"/>
    <w:rsid w:val="0048747B"/>
    <w:rsid w:val="00487805"/>
    <w:rsid w:val="00490898"/>
    <w:rsid w:val="0049166C"/>
    <w:rsid w:val="0049315B"/>
    <w:rsid w:val="00494757"/>
    <w:rsid w:val="00495432"/>
    <w:rsid w:val="004A1855"/>
    <w:rsid w:val="004A1ADD"/>
    <w:rsid w:val="004A1F23"/>
    <w:rsid w:val="004A4AE1"/>
    <w:rsid w:val="004B497A"/>
    <w:rsid w:val="004B545B"/>
    <w:rsid w:val="004B6B3F"/>
    <w:rsid w:val="004C34A2"/>
    <w:rsid w:val="004C5421"/>
    <w:rsid w:val="004D13DC"/>
    <w:rsid w:val="004D2DEE"/>
    <w:rsid w:val="004D309D"/>
    <w:rsid w:val="004D392B"/>
    <w:rsid w:val="004E0DF1"/>
    <w:rsid w:val="004E1E84"/>
    <w:rsid w:val="004E3189"/>
    <w:rsid w:val="004E57CE"/>
    <w:rsid w:val="004E735A"/>
    <w:rsid w:val="004F46FF"/>
    <w:rsid w:val="004F52AC"/>
    <w:rsid w:val="004F6746"/>
    <w:rsid w:val="005129D9"/>
    <w:rsid w:val="00512BC7"/>
    <w:rsid w:val="0051345A"/>
    <w:rsid w:val="00523A60"/>
    <w:rsid w:val="00531BEE"/>
    <w:rsid w:val="00533CE6"/>
    <w:rsid w:val="005353AA"/>
    <w:rsid w:val="00552ED1"/>
    <w:rsid w:val="00555916"/>
    <w:rsid w:val="005562F1"/>
    <w:rsid w:val="005567C3"/>
    <w:rsid w:val="00557B84"/>
    <w:rsid w:val="00561C65"/>
    <w:rsid w:val="00563121"/>
    <w:rsid w:val="00566934"/>
    <w:rsid w:val="00585605"/>
    <w:rsid w:val="00593EDF"/>
    <w:rsid w:val="00595475"/>
    <w:rsid w:val="00595895"/>
    <w:rsid w:val="005A37D1"/>
    <w:rsid w:val="005B281C"/>
    <w:rsid w:val="005B374E"/>
    <w:rsid w:val="005B4482"/>
    <w:rsid w:val="005B7F2F"/>
    <w:rsid w:val="005C11CA"/>
    <w:rsid w:val="005C428F"/>
    <w:rsid w:val="005D35B0"/>
    <w:rsid w:val="005D47B0"/>
    <w:rsid w:val="005D4B4A"/>
    <w:rsid w:val="005E308E"/>
    <w:rsid w:val="005E5955"/>
    <w:rsid w:val="005F5864"/>
    <w:rsid w:val="00603066"/>
    <w:rsid w:val="00607FD8"/>
    <w:rsid w:val="0061505F"/>
    <w:rsid w:val="0061751B"/>
    <w:rsid w:val="0062297D"/>
    <w:rsid w:val="006251CD"/>
    <w:rsid w:val="006338FE"/>
    <w:rsid w:val="00634604"/>
    <w:rsid w:val="00645D96"/>
    <w:rsid w:val="00653A59"/>
    <w:rsid w:val="00654462"/>
    <w:rsid w:val="006545E3"/>
    <w:rsid w:val="0065589F"/>
    <w:rsid w:val="00655A8E"/>
    <w:rsid w:val="006608C0"/>
    <w:rsid w:val="006615E8"/>
    <w:rsid w:val="00662EC6"/>
    <w:rsid w:val="0067249B"/>
    <w:rsid w:val="00676B87"/>
    <w:rsid w:val="00677EE0"/>
    <w:rsid w:val="00680DFB"/>
    <w:rsid w:val="0068456E"/>
    <w:rsid w:val="0068762B"/>
    <w:rsid w:val="00692792"/>
    <w:rsid w:val="006A0287"/>
    <w:rsid w:val="006A1C58"/>
    <w:rsid w:val="006A2BF7"/>
    <w:rsid w:val="006B1C7B"/>
    <w:rsid w:val="006B5921"/>
    <w:rsid w:val="006B5B56"/>
    <w:rsid w:val="006C059A"/>
    <w:rsid w:val="006C596B"/>
    <w:rsid w:val="006C6D3E"/>
    <w:rsid w:val="006D39B9"/>
    <w:rsid w:val="006D7350"/>
    <w:rsid w:val="006E58AA"/>
    <w:rsid w:val="006E6E31"/>
    <w:rsid w:val="006F0469"/>
    <w:rsid w:val="006F2C20"/>
    <w:rsid w:val="007003CF"/>
    <w:rsid w:val="007016E9"/>
    <w:rsid w:val="00701A83"/>
    <w:rsid w:val="00702575"/>
    <w:rsid w:val="00703498"/>
    <w:rsid w:val="00705479"/>
    <w:rsid w:val="00705838"/>
    <w:rsid w:val="0070694E"/>
    <w:rsid w:val="00706BE0"/>
    <w:rsid w:val="00706FD3"/>
    <w:rsid w:val="00710616"/>
    <w:rsid w:val="00712E1C"/>
    <w:rsid w:val="00717673"/>
    <w:rsid w:val="007207EC"/>
    <w:rsid w:val="00724070"/>
    <w:rsid w:val="007301D9"/>
    <w:rsid w:val="00730BC4"/>
    <w:rsid w:val="00733A7A"/>
    <w:rsid w:val="00735058"/>
    <w:rsid w:val="00740BE0"/>
    <w:rsid w:val="00742416"/>
    <w:rsid w:val="00743140"/>
    <w:rsid w:val="00746CAB"/>
    <w:rsid w:val="00754905"/>
    <w:rsid w:val="007573FE"/>
    <w:rsid w:val="007641F5"/>
    <w:rsid w:val="00765E2C"/>
    <w:rsid w:val="00773F6E"/>
    <w:rsid w:val="0077461F"/>
    <w:rsid w:val="00774933"/>
    <w:rsid w:val="0077640A"/>
    <w:rsid w:val="00781A61"/>
    <w:rsid w:val="00783165"/>
    <w:rsid w:val="007861DF"/>
    <w:rsid w:val="00787A5E"/>
    <w:rsid w:val="00790D82"/>
    <w:rsid w:val="007A1CDE"/>
    <w:rsid w:val="007A4A19"/>
    <w:rsid w:val="007A7DD9"/>
    <w:rsid w:val="007B12C6"/>
    <w:rsid w:val="007C0A4C"/>
    <w:rsid w:val="007C1EB3"/>
    <w:rsid w:val="007C5426"/>
    <w:rsid w:val="007C5AF5"/>
    <w:rsid w:val="007C5D2E"/>
    <w:rsid w:val="007D5312"/>
    <w:rsid w:val="007D788F"/>
    <w:rsid w:val="007E0193"/>
    <w:rsid w:val="007E23B9"/>
    <w:rsid w:val="007E34EA"/>
    <w:rsid w:val="007F05D2"/>
    <w:rsid w:val="008046A0"/>
    <w:rsid w:val="008066AA"/>
    <w:rsid w:val="008115C3"/>
    <w:rsid w:val="008143BB"/>
    <w:rsid w:val="008169A6"/>
    <w:rsid w:val="00830EAA"/>
    <w:rsid w:val="0083162B"/>
    <w:rsid w:val="00834B70"/>
    <w:rsid w:val="00841D8C"/>
    <w:rsid w:val="008428C4"/>
    <w:rsid w:val="008429D4"/>
    <w:rsid w:val="00844530"/>
    <w:rsid w:val="00847025"/>
    <w:rsid w:val="00847D90"/>
    <w:rsid w:val="00854CEA"/>
    <w:rsid w:val="00860935"/>
    <w:rsid w:val="008616F3"/>
    <w:rsid w:val="00861F48"/>
    <w:rsid w:val="00862661"/>
    <w:rsid w:val="00864767"/>
    <w:rsid w:val="0087344F"/>
    <w:rsid w:val="008832AA"/>
    <w:rsid w:val="00895DD4"/>
    <w:rsid w:val="008B12C3"/>
    <w:rsid w:val="008B1448"/>
    <w:rsid w:val="008B2A9A"/>
    <w:rsid w:val="008D5F8A"/>
    <w:rsid w:val="008E13E8"/>
    <w:rsid w:val="008E31E1"/>
    <w:rsid w:val="008F3B94"/>
    <w:rsid w:val="008F5002"/>
    <w:rsid w:val="008F6661"/>
    <w:rsid w:val="00903687"/>
    <w:rsid w:val="00910D31"/>
    <w:rsid w:val="009115AB"/>
    <w:rsid w:val="00912336"/>
    <w:rsid w:val="009172F6"/>
    <w:rsid w:val="00922F59"/>
    <w:rsid w:val="00930869"/>
    <w:rsid w:val="0093235E"/>
    <w:rsid w:val="00937703"/>
    <w:rsid w:val="0093771A"/>
    <w:rsid w:val="0094605E"/>
    <w:rsid w:val="00953ABE"/>
    <w:rsid w:val="00954C94"/>
    <w:rsid w:val="00963ABA"/>
    <w:rsid w:val="00966C88"/>
    <w:rsid w:val="00970733"/>
    <w:rsid w:val="00971677"/>
    <w:rsid w:val="00972889"/>
    <w:rsid w:val="00981378"/>
    <w:rsid w:val="00981AE2"/>
    <w:rsid w:val="0098415F"/>
    <w:rsid w:val="00984A8A"/>
    <w:rsid w:val="00985876"/>
    <w:rsid w:val="00986C85"/>
    <w:rsid w:val="00994CB7"/>
    <w:rsid w:val="00995A1B"/>
    <w:rsid w:val="009976E0"/>
    <w:rsid w:val="009A2615"/>
    <w:rsid w:val="009A2FBA"/>
    <w:rsid w:val="009A38C0"/>
    <w:rsid w:val="009A4A34"/>
    <w:rsid w:val="009B5D92"/>
    <w:rsid w:val="009C5C32"/>
    <w:rsid w:val="009D6278"/>
    <w:rsid w:val="009E0153"/>
    <w:rsid w:val="009E3888"/>
    <w:rsid w:val="009E4906"/>
    <w:rsid w:val="009F184B"/>
    <w:rsid w:val="009F25EE"/>
    <w:rsid w:val="009F44CD"/>
    <w:rsid w:val="00A01D7D"/>
    <w:rsid w:val="00A02A49"/>
    <w:rsid w:val="00A02F5D"/>
    <w:rsid w:val="00A12C87"/>
    <w:rsid w:val="00A15D80"/>
    <w:rsid w:val="00A15EF9"/>
    <w:rsid w:val="00A17099"/>
    <w:rsid w:val="00A21F56"/>
    <w:rsid w:val="00A24C55"/>
    <w:rsid w:val="00A26D88"/>
    <w:rsid w:val="00A27EBF"/>
    <w:rsid w:val="00A33B33"/>
    <w:rsid w:val="00A377BC"/>
    <w:rsid w:val="00A37C70"/>
    <w:rsid w:val="00A41F86"/>
    <w:rsid w:val="00A4340C"/>
    <w:rsid w:val="00A4776F"/>
    <w:rsid w:val="00A529E9"/>
    <w:rsid w:val="00A54310"/>
    <w:rsid w:val="00A61E23"/>
    <w:rsid w:val="00A75C29"/>
    <w:rsid w:val="00A82BB2"/>
    <w:rsid w:val="00A83926"/>
    <w:rsid w:val="00A855D3"/>
    <w:rsid w:val="00A93988"/>
    <w:rsid w:val="00A93C0B"/>
    <w:rsid w:val="00A94C7E"/>
    <w:rsid w:val="00A97124"/>
    <w:rsid w:val="00AA751F"/>
    <w:rsid w:val="00AB458A"/>
    <w:rsid w:val="00AB468A"/>
    <w:rsid w:val="00AB4A85"/>
    <w:rsid w:val="00AB5839"/>
    <w:rsid w:val="00AC0510"/>
    <w:rsid w:val="00AC1E0E"/>
    <w:rsid w:val="00AD38E4"/>
    <w:rsid w:val="00AD440A"/>
    <w:rsid w:val="00AD45EE"/>
    <w:rsid w:val="00AD4E4D"/>
    <w:rsid w:val="00AE5FC8"/>
    <w:rsid w:val="00AE76BF"/>
    <w:rsid w:val="00AF214F"/>
    <w:rsid w:val="00AF386C"/>
    <w:rsid w:val="00B03C9D"/>
    <w:rsid w:val="00B04F66"/>
    <w:rsid w:val="00B118A3"/>
    <w:rsid w:val="00B12D78"/>
    <w:rsid w:val="00B14589"/>
    <w:rsid w:val="00B15409"/>
    <w:rsid w:val="00B21E43"/>
    <w:rsid w:val="00B21E88"/>
    <w:rsid w:val="00B21F67"/>
    <w:rsid w:val="00B21F6A"/>
    <w:rsid w:val="00B32E22"/>
    <w:rsid w:val="00B47952"/>
    <w:rsid w:val="00B50EB7"/>
    <w:rsid w:val="00B5359B"/>
    <w:rsid w:val="00B60586"/>
    <w:rsid w:val="00B60F65"/>
    <w:rsid w:val="00B67069"/>
    <w:rsid w:val="00B670B4"/>
    <w:rsid w:val="00B67D19"/>
    <w:rsid w:val="00B72E76"/>
    <w:rsid w:val="00B7301C"/>
    <w:rsid w:val="00B734A1"/>
    <w:rsid w:val="00B85B84"/>
    <w:rsid w:val="00B95649"/>
    <w:rsid w:val="00B9575B"/>
    <w:rsid w:val="00B97711"/>
    <w:rsid w:val="00BA0A5C"/>
    <w:rsid w:val="00BA1870"/>
    <w:rsid w:val="00BA3AD2"/>
    <w:rsid w:val="00BA540D"/>
    <w:rsid w:val="00BB105F"/>
    <w:rsid w:val="00BB17CB"/>
    <w:rsid w:val="00BB1ADB"/>
    <w:rsid w:val="00BB4393"/>
    <w:rsid w:val="00BD2821"/>
    <w:rsid w:val="00BE1CD2"/>
    <w:rsid w:val="00BF3A65"/>
    <w:rsid w:val="00BF3F49"/>
    <w:rsid w:val="00C041AB"/>
    <w:rsid w:val="00C04A64"/>
    <w:rsid w:val="00C04F80"/>
    <w:rsid w:val="00C057B2"/>
    <w:rsid w:val="00C05C35"/>
    <w:rsid w:val="00C07297"/>
    <w:rsid w:val="00C10EF0"/>
    <w:rsid w:val="00C1594A"/>
    <w:rsid w:val="00C162F8"/>
    <w:rsid w:val="00C21EBD"/>
    <w:rsid w:val="00C223F7"/>
    <w:rsid w:val="00C25111"/>
    <w:rsid w:val="00C25162"/>
    <w:rsid w:val="00C303C2"/>
    <w:rsid w:val="00C34ACD"/>
    <w:rsid w:val="00C34DD9"/>
    <w:rsid w:val="00C424D2"/>
    <w:rsid w:val="00C46957"/>
    <w:rsid w:val="00C5027F"/>
    <w:rsid w:val="00C513DF"/>
    <w:rsid w:val="00C559D8"/>
    <w:rsid w:val="00C609EC"/>
    <w:rsid w:val="00C6312A"/>
    <w:rsid w:val="00C65F7E"/>
    <w:rsid w:val="00C73186"/>
    <w:rsid w:val="00C73616"/>
    <w:rsid w:val="00C7497D"/>
    <w:rsid w:val="00C76782"/>
    <w:rsid w:val="00C7698C"/>
    <w:rsid w:val="00C807A8"/>
    <w:rsid w:val="00C815F2"/>
    <w:rsid w:val="00C83561"/>
    <w:rsid w:val="00C851C0"/>
    <w:rsid w:val="00C85B0C"/>
    <w:rsid w:val="00C86E4D"/>
    <w:rsid w:val="00C877ED"/>
    <w:rsid w:val="00C9089B"/>
    <w:rsid w:val="00C911BB"/>
    <w:rsid w:val="00C92BE5"/>
    <w:rsid w:val="00CA3449"/>
    <w:rsid w:val="00CA4B4F"/>
    <w:rsid w:val="00CA7121"/>
    <w:rsid w:val="00CA7859"/>
    <w:rsid w:val="00CB1160"/>
    <w:rsid w:val="00CB5A5B"/>
    <w:rsid w:val="00CB6F87"/>
    <w:rsid w:val="00CC3035"/>
    <w:rsid w:val="00CC3849"/>
    <w:rsid w:val="00CD4B89"/>
    <w:rsid w:val="00CE0BDC"/>
    <w:rsid w:val="00CE2F73"/>
    <w:rsid w:val="00CE3F4B"/>
    <w:rsid w:val="00CE604F"/>
    <w:rsid w:val="00CE6C8C"/>
    <w:rsid w:val="00CF0500"/>
    <w:rsid w:val="00CF2B50"/>
    <w:rsid w:val="00CF3059"/>
    <w:rsid w:val="00CF54C2"/>
    <w:rsid w:val="00D02339"/>
    <w:rsid w:val="00D034A7"/>
    <w:rsid w:val="00D04820"/>
    <w:rsid w:val="00D06AD4"/>
    <w:rsid w:val="00D10B3F"/>
    <w:rsid w:val="00D17B78"/>
    <w:rsid w:val="00D20815"/>
    <w:rsid w:val="00D24945"/>
    <w:rsid w:val="00D26389"/>
    <w:rsid w:val="00D2719A"/>
    <w:rsid w:val="00D30873"/>
    <w:rsid w:val="00D334B0"/>
    <w:rsid w:val="00D3557F"/>
    <w:rsid w:val="00D364F3"/>
    <w:rsid w:val="00D37654"/>
    <w:rsid w:val="00D42FA1"/>
    <w:rsid w:val="00D46BB0"/>
    <w:rsid w:val="00D51C03"/>
    <w:rsid w:val="00D52465"/>
    <w:rsid w:val="00D64540"/>
    <w:rsid w:val="00D6642E"/>
    <w:rsid w:val="00D72DB9"/>
    <w:rsid w:val="00D7569B"/>
    <w:rsid w:val="00D90123"/>
    <w:rsid w:val="00D914F2"/>
    <w:rsid w:val="00D918DE"/>
    <w:rsid w:val="00D91CAC"/>
    <w:rsid w:val="00D9361E"/>
    <w:rsid w:val="00D93B10"/>
    <w:rsid w:val="00D94981"/>
    <w:rsid w:val="00DA1A48"/>
    <w:rsid w:val="00DB0119"/>
    <w:rsid w:val="00DB03DC"/>
    <w:rsid w:val="00DB2401"/>
    <w:rsid w:val="00DB329F"/>
    <w:rsid w:val="00DB5D80"/>
    <w:rsid w:val="00DB6164"/>
    <w:rsid w:val="00DB63C0"/>
    <w:rsid w:val="00DC6238"/>
    <w:rsid w:val="00DC6E85"/>
    <w:rsid w:val="00DC7FF7"/>
    <w:rsid w:val="00DD27FD"/>
    <w:rsid w:val="00DD5283"/>
    <w:rsid w:val="00DD5FD9"/>
    <w:rsid w:val="00DD765B"/>
    <w:rsid w:val="00DE0466"/>
    <w:rsid w:val="00DE0904"/>
    <w:rsid w:val="00DE20AE"/>
    <w:rsid w:val="00DE671C"/>
    <w:rsid w:val="00DF1357"/>
    <w:rsid w:val="00DF43C8"/>
    <w:rsid w:val="00DF5912"/>
    <w:rsid w:val="00DF59B9"/>
    <w:rsid w:val="00DF6574"/>
    <w:rsid w:val="00DF669F"/>
    <w:rsid w:val="00E002F7"/>
    <w:rsid w:val="00E1112D"/>
    <w:rsid w:val="00E1361A"/>
    <w:rsid w:val="00E15623"/>
    <w:rsid w:val="00E20F8F"/>
    <w:rsid w:val="00E23E90"/>
    <w:rsid w:val="00E26469"/>
    <w:rsid w:val="00E26BAA"/>
    <w:rsid w:val="00E30C03"/>
    <w:rsid w:val="00E32337"/>
    <w:rsid w:val="00E33C5A"/>
    <w:rsid w:val="00E3775C"/>
    <w:rsid w:val="00E4067B"/>
    <w:rsid w:val="00E46529"/>
    <w:rsid w:val="00E46C48"/>
    <w:rsid w:val="00E47DD6"/>
    <w:rsid w:val="00E51F76"/>
    <w:rsid w:val="00E52EEE"/>
    <w:rsid w:val="00E64FA8"/>
    <w:rsid w:val="00E75FD9"/>
    <w:rsid w:val="00E7768B"/>
    <w:rsid w:val="00E8179E"/>
    <w:rsid w:val="00E85B22"/>
    <w:rsid w:val="00E95F23"/>
    <w:rsid w:val="00E961AC"/>
    <w:rsid w:val="00E96E92"/>
    <w:rsid w:val="00EA1085"/>
    <w:rsid w:val="00EA40AC"/>
    <w:rsid w:val="00EA4BED"/>
    <w:rsid w:val="00EB082E"/>
    <w:rsid w:val="00EB134B"/>
    <w:rsid w:val="00EB4577"/>
    <w:rsid w:val="00EB7290"/>
    <w:rsid w:val="00EC1D8C"/>
    <w:rsid w:val="00ED14CD"/>
    <w:rsid w:val="00ED47A9"/>
    <w:rsid w:val="00ED53BB"/>
    <w:rsid w:val="00EE7207"/>
    <w:rsid w:val="00EF31D4"/>
    <w:rsid w:val="00EF6258"/>
    <w:rsid w:val="00EF6E8B"/>
    <w:rsid w:val="00EF7C07"/>
    <w:rsid w:val="00F023C8"/>
    <w:rsid w:val="00F04026"/>
    <w:rsid w:val="00F14500"/>
    <w:rsid w:val="00F20E6E"/>
    <w:rsid w:val="00F21594"/>
    <w:rsid w:val="00F219C5"/>
    <w:rsid w:val="00F232F4"/>
    <w:rsid w:val="00F32305"/>
    <w:rsid w:val="00F33B65"/>
    <w:rsid w:val="00F344F5"/>
    <w:rsid w:val="00F375CF"/>
    <w:rsid w:val="00F51B2F"/>
    <w:rsid w:val="00F53D12"/>
    <w:rsid w:val="00F53EC4"/>
    <w:rsid w:val="00F60A8F"/>
    <w:rsid w:val="00F60DB9"/>
    <w:rsid w:val="00F65C1E"/>
    <w:rsid w:val="00F65F0D"/>
    <w:rsid w:val="00F70426"/>
    <w:rsid w:val="00F731A4"/>
    <w:rsid w:val="00F73718"/>
    <w:rsid w:val="00F74686"/>
    <w:rsid w:val="00F757B1"/>
    <w:rsid w:val="00F80344"/>
    <w:rsid w:val="00F8171D"/>
    <w:rsid w:val="00F85E5B"/>
    <w:rsid w:val="00F9166C"/>
    <w:rsid w:val="00F926CF"/>
    <w:rsid w:val="00F938C2"/>
    <w:rsid w:val="00F93C8D"/>
    <w:rsid w:val="00F942E8"/>
    <w:rsid w:val="00F947F4"/>
    <w:rsid w:val="00FA3EEC"/>
    <w:rsid w:val="00FA77C1"/>
    <w:rsid w:val="00FB175A"/>
    <w:rsid w:val="00FB61A9"/>
    <w:rsid w:val="00FC0043"/>
    <w:rsid w:val="00FC4BBB"/>
    <w:rsid w:val="00FD1ED4"/>
    <w:rsid w:val="00FD2407"/>
    <w:rsid w:val="00FD306A"/>
    <w:rsid w:val="00FD36D9"/>
    <w:rsid w:val="00FD57F5"/>
    <w:rsid w:val="00FD7DC7"/>
    <w:rsid w:val="00FD7E58"/>
    <w:rsid w:val="00FE0A31"/>
    <w:rsid w:val="00FE0DB5"/>
    <w:rsid w:val="00FE1E37"/>
    <w:rsid w:val="00FE3EEB"/>
    <w:rsid w:val="00FE446D"/>
    <w:rsid w:val="00FE697B"/>
    <w:rsid w:val="00FF23F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A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2049"/>
    <o:shapelayout v:ext="edit">
      <o:idmap v:ext="edit" data="1"/>
    </o:shapelayout>
  </w:shapeDefaults>
  <w:decimalSymbol w:val="."/>
  <w:listSeparator w:val=","/>
  <w14:docId w14:val="7A8E68D7"/>
  <w15:docId w15:val="{0926C638-9106-4B6A-B702-36D25C09769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="Times New Roman" w:hAnsiTheme="minorHAnsi" w:cs="Times New Roman"/>
        <w:sz w:val="18"/>
        <w:szCs w:val="18"/>
        <w:lang w:val="en-AU" w:eastAsia="en-AU" w:bidi="ar-SA"/>
      </w:rPr>
    </w:rPrDefault>
    <w:pPrDefault>
      <w:pPr>
        <w:spacing w:line="260" w:lineRule="atLeast"/>
      </w:pPr>
    </w:pPrDefault>
  </w:docDefaults>
  <w:latentStyles w:defLockedState="0" w:defUIPriority="0" w:defSemiHidden="0" w:defUnhideWhenUsed="0" w:defQFormat="0" w:count="376">
    <w:lsdException w:name="heading 1" w:qFormat="1"/>
    <w:lsdException w:name="heading 2" w:qFormat="1"/>
    <w:lsdException w:name="heading 3" w:qFormat="1"/>
    <w:lsdException w:name="heading 7" w:semiHidden="1" w:unhideWhenUsed="1"/>
    <w:lsdException w:name="heading 8" w:semiHidden="1" w:unhideWhenUsed="1"/>
    <w:lsdException w:name="heading 9" w:semiHidden="1" w:unhideWhenUsed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nhideWhenUsed="1"/>
    <w:lsdException w:name="toc 2" w:semiHidden="1" w:unhideWhenUsed="1"/>
    <w:lsdException w:name="toc 3" w:semiHidden="1" w:unhideWhenUsed="1"/>
    <w:lsdException w:name="toc 4" w:semiHidden="1" w:unhideWhenUsed="1"/>
    <w:lsdException w:name="toc 5" w:semiHidden="1" w:unhideWhenUsed="1"/>
    <w:lsdException w:name="toc 6" w:semiHidden="1" w:unhideWhenUsed="1"/>
    <w:lsdException w:name="toc 7" w:semiHidden="1" w:unhideWhenUsed="1"/>
    <w:lsdException w:name="toc 8" w:semiHidden="1" w:unhideWhenUsed="1"/>
    <w:lsdException w:name="toc 9" w:semiHidden="1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 w:qFormat="1"/>
    <w:lsdException w:name="List Number" w:qFormat="1"/>
    <w:lsdException w:name="List 2" w:semiHidden="1" w:unhideWhenUsed="1"/>
    <w:lsdException w:name="List 3" w:semiHidden="1" w:unhideWhenUsed="1"/>
    <w:lsdException w:name="List Bullet 2" w:semiHidden="1" w:unhideWhenUsed="1" w:qFormat="1"/>
    <w:lsdException w:name="List Bullet 3" w:semiHidden="1" w:unhideWhenUsed="1" w:qFormat="1"/>
    <w:lsdException w:name="List Bullet 4" w:semiHidden="1" w:unhideWhenUsed="1"/>
    <w:lsdException w:name="List Bullet 5" w:semiHidden="1" w:unhideWhenUsed="1"/>
    <w:lsdException w:name="List Number 2" w:semiHidden="1" w:unhideWhenUsed="1" w:qFormat="1"/>
    <w:lsdException w:name="List Number 3" w:semiHidden="1" w:unhideWhenUsed="1" w:qFormat="1"/>
    <w:lsdException w:name="List Number 4" w:semiHidden="1" w:unhideWhenUsed="1"/>
    <w:lsdException w:name="List Number 5" w:semiHidden="1" w:unhideWhenUsed="1"/>
    <w:lsdException w:name="Closing" w:semiHidden="1" w:unhideWhenUsed="1"/>
    <w:lsdException w:name="Signature" w:semiHidden="1" w:unhideWhenUsed="1"/>
    <w:lsdException w:name="Default Paragraph Font" w:semiHidden="1" w:unhideWhenUsed="1"/>
    <w:lsdException w:name="Body Text" w:semiHidden="1" w:unhideWhenUsed="1" w:qFormat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Theme" w:semiHidden="1" w:unhideWhenUsed="1"/>
    <w:lsdException w:name="Placeholder Text" w:semiHidden="1" w:uiPriority="99"/>
    <w:lsdException w:name="No Spacing" w:uiPriority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 w:uiPriority="99"/>
    <w:lsdException w:name="List Paragraph" w:uiPriority="34" w:qFormat="1"/>
    <w:lsdException w:name="Quote" w:uiPriority="29"/>
    <w:lsdException w:name="Intense Quote" w:uiPriority="30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/>
    <w:lsdException w:name="Intense Emphasis" w:uiPriority="21"/>
    <w:lsdException w:name="Subtle Reference" w:uiPriority="31"/>
    <w:lsdException w:name="Intense Reference" w:uiPriority="32"/>
    <w:lsdException w:name="Book Title" w:uiPriority="33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iPriority="99" w:unhideWhenUsed="1"/>
    <w:lsdException w:name="Smart Hyperlink" w:semiHidden="1" w:uiPriority="99" w:unhideWhenUsed="1"/>
    <w:lsdException w:name="Hashtag" w:semiHidden="1" w:uiPriority="99" w:unhideWhenUsed="1"/>
    <w:lsdException w:name="Unresolved Mention" w:semiHidden="1" w:uiPriority="99" w:unhideWhenUsed="1"/>
    <w:lsdException w:name="Smart Link" w:semiHidden="1" w:uiPriority="99" w:unhideWhenUsed="1"/>
  </w:latentStyles>
  <w:style w:type="paragraph" w:default="1" w:styleId="Normal">
    <w:name w:val="Normal"/>
    <w:rsid w:val="00834B70"/>
    <w:pPr>
      <w:spacing w:line="270" w:lineRule="atLeast"/>
    </w:pPr>
  </w:style>
  <w:style w:type="paragraph" w:styleId="Heading1">
    <w:name w:val="heading 1"/>
    <w:basedOn w:val="BodyText"/>
    <w:next w:val="BodyText"/>
    <w:qFormat/>
    <w:rsid w:val="004B545B"/>
    <w:pPr>
      <w:keepNext/>
      <w:spacing w:before="300" w:after="100" w:line="240" w:lineRule="auto"/>
      <w:outlineLvl w:val="0"/>
    </w:pPr>
    <w:rPr>
      <w:rFonts w:asciiTheme="majorHAnsi" w:hAnsiTheme="majorHAnsi"/>
      <w:b/>
      <w:caps/>
      <w:color w:val="003263" w:themeColor="text2"/>
      <w:spacing w:val="6"/>
      <w:sz w:val="22"/>
    </w:rPr>
  </w:style>
  <w:style w:type="paragraph" w:styleId="Heading2">
    <w:name w:val="heading 2"/>
    <w:basedOn w:val="BodyText"/>
    <w:next w:val="BodyText"/>
    <w:qFormat/>
    <w:rsid w:val="004B545B"/>
    <w:pPr>
      <w:keepNext/>
      <w:spacing w:before="300" w:after="100" w:line="240" w:lineRule="auto"/>
      <w:outlineLvl w:val="1"/>
    </w:pPr>
    <w:rPr>
      <w:rFonts w:asciiTheme="majorHAnsi" w:hAnsiTheme="majorHAnsi"/>
      <w:b/>
      <w:color w:val="003263" w:themeColor="text2"/>
      <w:spacing w:val="6"/>
      <w:sz w:val="20"/>
    </w:rPr>
  </w:style>
  <w:style w:type="paragraph" w:styleId="Heading3">
    <w:name w:val="heading 3"/>
    <w:basedOn w:val="Normal"/>
    <w:next w:val="BodyText"/>
    <w:qFormat/>
    <w:rsid w:val="004B545B"/>
    <w:pPr>
      <w:spacing w:before="300" w:after="120" w:line="240" w:lineRule="auto"/>
      <w:outlineLvl w:val="2"/>
    </w:pPr>
    <w:rPr>
      <w:rFonts w:asciiTheme="majorHAnsi" w:hAnsiTheme="majorHAnsi"/>
      <w:i/>
      <w:color w:val="003263" w:themeColor="text2"/>
      <w:spacing w:val="6"/>
      <w:sz w:val="20"/>
    </w:rPr>
  </w:style>
  <w:style w:type="paragraph" w:styleId="Heading4">
    <w:name w:val="heading 4"/>
    <w:basedOn w:val="Normal"/>
    <w:next w:val="BodyText"/>
    <w:semiHidden/>
    <w:rsid w:val="0013729F"/>
    <w:pPr>
      <w:keepNext/>
      <w:spacing w:before="260" w:line="259" w:lineRule="auto"/>
      <w:outlineLvl w:val="3"/>
    </w:pPr>
    <w:rPr>
      <w:bCs/>
      <w:i/>
      <w:szCs w:val="28"/>
    </w:rPr>
  </w:style>
  <w:style w:type="paragraph" w:styleId="Heading5">
    <w:name w:val="heading 5"/>
    <w:basedOn w:val="Normal"/>
    <w:next w:val="Normal"/>
    <w:semiHidden/>
    <w:rsid w:val="00BF3A65"/>
    <w:pPr>
      <w:spacing w:before="240" w:after="60"/>
      <w:outlineLvl w:val="4"/>
    </w:pPr>
    <w:rPr>
      <w:b/>
      <w:bCs/>
      <w:i/>
      <w:iCs/>
      <w:sz w:val="26"/>
      <w:szCs w:val="26"/>
    </w:rPr>
  </w:style>
  <w:style w:type="paragraph" w:styleId="Heading6">
    <w:name w:val="heading 6"/>
    <w:basedOn w:val="Normal"/>
    <w:next w:val="Normal"/>
    <w:semiHidden/>
    <w:rsid w:val="00BF3A65"/>
    <w:pPr>
      <w:spacing w:before="240" w:after="60"/>
      <w:outlineLvl w:val="5"/>
    </w:pPr>
    <w:rPr>
      <w:b/>
      <w:bCs/>
    </w:rPr>
  </w:style>
  <w:style w:type="paragraph" w:styleId="Heading7">
    <w:name w:val="heading 7"/>
    <w:basedOn w:val="Normal"/>
    <w:next w:val="Normal"/>
    <w:semiHidden/>
    <w:rsid w:val="00BF3A65"/>
    <w:pPr>
      <w:spacing w:before="240" w:after="60"/>
      <w:outlineLvl w:val="6"/>
    </w:pPr>
    <w:rPr>
      <w:sz w:val="24"/>
      <w:szCs w:val="24"/>
    </w:rPr>
  </w:style>
  <w:style w:type="paragraph" w:styleId="Heading8">
    <w:name w:val="heading 8"/>
    <w:basedOn w:val="Normal"/>
    <w:next w:val="Normal"/>
    <w:semiHidden/>
    <w:rsid w:val="00BF3A65"/>
    <w:pPr>
      <w:spacing w:before="240" w:after="60"/>
      <w:outlineLvl w:val="7"/>
    </w:pPr>
    <w:rPr>
      <w:i/>
      <w:iCs/>
      <w:sz w:val="24"/>
      <w:szCs w:val="24"/>
    </w:rPr>
  </w:style>
  <w:style w:type="paragraph" w:styleId="Heading9">
    <w:name w:val="heading 9"/>
    <w:basedOn w:val="Normal"/>
    <w:next w:val="Normal"/>
    <w:semiHidden/>
    <w:rsid w:val="00BF3A65"/>
    <w:pPr>
      <w:spacing w:before="240" w:after="60"/>
      <w:outlineLvl w:val="8"/>
    </w:pPr>
    <w:rPr>
      <w:rFonts w:cs="Arial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Header">
    <w:name w:val="header"/>
    <w:basedOn w:val="Normal"/>
    <w:link w:val="HeaderChar"/>
    <w:uiPriority w:val="99"/>
    <w:rsid w:val="00D17B78"/>
    <w:pPr>
      <w:tabs>
        <w:tab w:val="center" w:pos="4513"/>
        <w:tab w:val="right" w:pos="9026"/>
      </w:tabs>
    </w:pPr>
  </w:style>
  <w:style w:type="character" w:customStyle="1" w:styleId="HeaderChar">
    <w:name w:val="Header Char"/>
    <w:basedOn w:val="DefaultParagraphFont"/>
    <w:link w:val="Header"/>
    <w:uiPriority w:val="99"/>
    <w:rsid w:val="00860935"/>
  </w:style>
  <w:style w:type="paragraph" w:styleId="Footer">
    <w:name w:val="footer"/>
    <w:basedOn w:val="Normal"/>
    <w:link w:val="FooterChar"/>
    <w:uiPriority w:val="99"/>
    <w:rsid w:val="001F6962"/>
  </w:style>
  <w:style w:type="character" w:customStyle="1" w:styleId="FooterChar">
    <w:name w:val="Footer Char"/>
    <w:basedOn w:val="DefaultParagraphFont"/>
    <w:link w:val="Footer"/>
    <w:uiPriority w:val="99"/>
    <w:rsid w:val="00860935"/>
  </w:style>
  <w:style w:type="paragraph" w:styleId="BalloonText">
    <w:name w:val="Balloon Text"/>
    <w:basedOn w:val="Normal"/>
    <w:semiHidden/>
    <w:rsid w:val="00FD57F5"/>
    <w:rPr>
      <w:rFonts w:ascii="Tahoma" w:hAnsi="Tahoma" w:cs="Tahoma"/>
      <w:sz w:val="16"/>
      <w:szCs w:val="16"/>
    </w:rPr>
  </w:style>
  <w:style w:type="paragraph" w:customStyle="1" w:styleId="Emailaddress">
    <w:name w:val="Email address"/>
    <w:basedOn w:val="Normal"/>
    <w:semiHidden/>
    <w:rsid w:val="00FD57F5"/>
    <w:rPr>
      <w:sz w:val="16"/>
      <w:szCs w:val="16"/>
    </w:rPr>
  </w:style>
  <w:style w:type="paragraph" w:styleId="ListContinue">
    <w:name w:val="List Continue"/>
    <w:basedOn w:val="Normal"/>
    <w:semiHidden/>
    <w:rsid w:val="00E46C48"/>
    <w:pPr>
      <w:spacing w:after="260"/>
      <w:ind w:left="340"/>
    </w:pPr>
  </w:style>
  <w:style w:type="paragraph" w:styleId="ListContinue2">
    <w:name w:val="List Continue 2"/>
    <w:basedOn w:val="Normal"/>
    <w:link w:val="ListContinue2Char"/>
    <w:semiHidden/>
    <w:rsid w:val="00E46C48"/>
    <w:pPr>
      <w:spacing w:after="120"/>
      <w:ind w:left="567"/>
    </w:pPr>
  </w:style>
  <w:style w:type="character" w:customStyle="1" w:styleId="ListContinue2Char">
    <w:name w:val="List Continue 2 Char"/>
    <w:basedOn w:val="DefaultParagraphFont"/>
    <w:link w:val="ListContinue2"/>
    <w:rsid w:val="00E46C48"/>
    <w:rPr>
      <w:rFonts w:ascii="Times New Roman" w:hAnsi="Times New Roman"/>
      <w:spacing w:val="-5"/>
      <w:sz w:val="22"/>
      <w:szCs w:val="22"/>
      <w:lang w:eastAsia="en-US"/>
    </w:rPr>
  </w:style>
  <w:style w:type="paragraph" w:styleId="ListContinue3">
    <w:name w:val="List Continue 3"/>
    <w:basedOn w:val="ListContinue2"/>
    <w:link w:val="ListContinue3Char"/>
    <w:semiHidden/>
    <w:rsid w:val="00FD57F5"/>
    <w:pPr>
      <w:ind w:left="794"/>
    </w:pPr>
  </w:style>
  <w:style w:type="character" w:customStyle="1" w:styleId="ListContinue3Char">
    <w:name w:val="List Continue 3 Char"/>
    <w:basedOn w:val="ListContinue2Char"/>
    <w:link w:val="ListContinue3"/>
    <w:rsid w:val="00FD57F5"/>
    <w:rPr>
      <w:rFonts w:ascii="Times New Roman" w:hAnsi="Times New Roman"/>
      <w:spacing w:val="-5"/>
      <w:sz w:val="22"/>
      <w:szCs w:val="22"/>
      <w:lang w:eastAsia="en-US"/>
    </w:rPr>
  </w:style>
  <w:style w:type="table" w:styleId="TableGrid">
    <w:name w:val="Table Grid"/>
    <w:basedOn w:val="TableNormal"/>
    <w:rsid w:val="00834B70"/>
    <w:pPr>
      <w:spacing w:line="200" w:lineRule="exact"/>
      <w:ind w:left="113" w:right="113"/>
    </w:pPr>
    <w:rPr>
      <w:sz w:val="16"/>
    </w:rPr>
    <w:tblPr>
      <w:tblBorders>
        <w:top w:val="single" w:sz="4" w:space="0" w:color="8ACED7" w:themeColor="accent1"/>
        <w:bottom w:val="single" w:sz="4" w:space="0" w:color="8ACED7" w:themeColor="accent1"/>
        <w:insideH w:val="single" w:sz="4" w:space="0" w:color="8ACED7" w:themeColor="accent1"/>
      </w:tblBorders>
      <w:tblCellMar>
        <w:left w:w="0" w:type="dxa"/>
        <w:bottom w:w="79" w:type="dxa"/>
        <w:right w:w="0" w:type="dxa"/>
      </w:tblCellMar>
    </w:tblPr>
    <w:tcPr>
      <w:tcMar>
        <w:bottom w:w="0" w:type="dxa"/>
      </w:tcMar>
      <w:vAlign w:val="center"/>
    </w:tcPr>
    <w:tblStylePr w:type="firstRow">
      <w:pPr>
        <w:wordWrap/>
        <w:spacing w:beforeLines="0" w:before="0" w:beforeAutospacing="0" w:afterLines="0" w:after="0" w:afterAutospacing="0" w:line="180" w:lineRule="exact"/>
        <w:jc w:val="left"/>
      </w:pPr>
      <w:rPr>
        <w:rFonts w:asciiTheme="majorHAnsi" w:hAnsiTheme="majorHAnsi"/>
        <w:b/>
        <w:caps/>
        <w:smallCaps w:val="0"/>
        <w:color w:val="FFFFFF" w:themeColor="background1"/>
        <w:spacing w:val="6"/>
        <w:sz w:val="22"/>
      </w:rPr>
      <w:tblPr/>
      <w:trPr>
        <w:tblHeader/>
      </w:trPr>
      <w:tcPr>
        <w:shd w:val="clear" w:color="auto" w:fill="8ACED7" w:themeFill="accent1"/>
        <w:tcMar>
          <w:top w:w="40" w:type="dxa"/>
          <w:left w:w="0" w:type="nil"/>
          <w:bottom w:w="45" w:type="dxa"/>
          <w:right w:w="0" w:type="nil"/>
        </w:tcMar>
      </w:tcPr>
    </w:tblStylePr>
    <w:tblStylePr w:type="firstCol">
      <w:pPr>
        <w:jc w:val="left"/>
      </w:pPr>
      <w:rPr>
        <w:b/>
        <w:caps/>
        <w:smallCaps w:val="0"/>
      </w:rPr>
      <w:tblPr/>
      <w:tcPr>
        <w:vAlign w:val="center"/>
      </w:tcPr>
    </w:tblStylePr>
  </w:style>
  <w:style w:type="paragraph" w:styleId="BodyText">
    <w:name w:val="Body Text"/>
    <w:basedOn w:val="Normal"/>
    <w:link w:val="BodyTextChar"/>
    <w:qFormat/>
    <w:rsid w:val="00CE3F4B"/>
    <w:pPr>
      <w:spacing w:before="100" w:after="200"/>
    </w:pPr>
  </w:style>
  <w:style w:type="character" w:customStyle="1" w:styleId="BodyTextChar">
    <w:name w:val="Body Text Char"/>
    <w:basedOn w:val="DefaultParagraphFont"/>
    <w:link w:val="BodyText"/>
    <w:rsid w:val="00CE3F4B"/>
  </w:style>
  <w:style w:type="paragraph" w:styleId="ListBullet">
    <w:name w:val="List Bullet"/>
    <w:basedOn w:val="BodyText"/>
    <w:uiPriority w:val="1"/>
    <w:qFormat/>
    <w:rsid w:val="004B545B"/>
    <w:pPr>
      <w:numPr>
        <w:numId w:val="18"/>
      </w:numPr>
      <w:spacing w:after="100"/>
    </w:pPr>
  </w:style>
  <w:style w:type="paragraph" w:styleId="ListBullet2">
    <w:name w:val="List Bullet 2"/>
    <w:basedOn w:val="ListBullet"/>
    <w:uiPriority w:val="1"/>
    <w:qFormat/>
    <w:rsid w:val="004B545B"/>
    <w:pPr>
      <w:numPr>
        <w:ilvl w:val="1"/>
      </w:numPr>
    </w:pPr>
  </w:style>
  <w:style w:type="paragraph" w:styleId="ListBullet3">
    <w:name w:val="List Bullet 3"/>
    <w:basedOn w:val="ListBullet2"/>
    <w:uiPriority w:val="1"/>
    <w:qFormat/>
    <w:rsid w:val="004B545B"/>
    <w:pPr>
      <w:numPr>
        <w:ilvl w:val="2"/>
      </w:numPr>
    </w:pPr>
  </w:style>
  <w:style w:type="paragraph" w:styleId="ListNumber">
    <w:name w:val="List Number"/>
    <w:basedOn w:val="BodyText"/>
    <w:uiPriority w:val="1"/>
    <w:qFormat/>
    <w:rsid w:val="004B545B"/>
    <w:pPr>
      <w:numPr>
        <w:numId w:val="21"/>
      </w:numPr>
      <w:spacing w:after="100"/>
    </w:pPr>
  </w:style>
  <w:style w:type="paragraph" w:styleId="ListNumber2">
    <w:name w:val="List Number 2"/>
    <w:basedOn w:val="ListNumber"/>
    <w:uiPriority w:val="1"/>
    <w:qFormat/>
    <w:rsid w:val="004B545B"/>
    <w:pPr>
      <w:numPr>
        <w:ilvl w:val="1"/>
      </w:numPr>
    </w:pPr>
  </w:style>
  <w:style w:type="paragraph" w:styleId="ListNumber3">
    <w:name w:val="List Number 3"/>
    <w:basedOn w:val="ListNumber2"/>
    <w:uiPriority w:val="1"/>
    <w:qFormat/>
    <w:rsid w:val="004B545B"/>
    <w:pPr>
      <w:numPr>
        <w:ilvl w:val="2"/>
      </w:numPr>
      <w:ind w:left="1020" w:hanging="340"/>
    </w:pPr>
  </w:style>
  <w:style w:type="character" w:styleId="PlaceholderText">
    <w:name w:val="Placeholder Text"/>
    <w:basedOn w:val="DefaultParagraphFont"/>
    <w:uiPriority w:val="99"/>
    <w:semiHidden/>
    <w:rsid w:val="009A2FBA"/>
    <w:rPr>
      <w:color w:val="808080"/>
    </w:rPr>
  </w:style>
  <w:style w:type="paragraph" w:customStyle="1" w:styleId="Spacebeforetable">
    <w:name w:val="Space before table"/>
    <w:basedOn w:val="Normal"/>
    <w:qFormat/>
    <w:rsid w:val="001207DA"/>
    <w:pPr>
      <w:spacing w:after="60"/>
    </w:pPr>
  </w:style>
  <w:style w:type="paragraph" w:styleId="Title">
    <w:name w:val="Title"/>
    <w:basedOn w:val="Normal"/>
    <w:next w:val="Normal"/>
    <w:link w:val="TitleChar"/>
    <w:rsid w:val="007207EC"/>
    <w:pPr>
      <w:spacing w:before="1060" w:after="440" w:line="192" w:lineRule="auto"/>
      <w:ind w:left="227"/>
      <w:contextualSpacing/>
    </w:pPr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character" w:customStyle="1" w:styleId="TitleChar">
    <w:name w:val="Title Char"/>
    <w:basedOn w:val="DefaultParagraphFont"/>
    <w:link w:val="Title"/>
    <w:rsid w:val="007207EC"/>
    <w:rPr>
      <w:rFonts w:asciiTheme="majorHAnsi" w:eastAsiaTheme="majorEastAsia" w:hAnsiTheme="majorHAnsi" w:cstheme="majorBidi"/>
      <w:b/>
      <w:caps/>
      <w:color w:val="003263" w:themeColor="text2"/>
      <w:spacing w:val="18"/>
      <w:kern w:val="28"/>
      <w:sz w:val="52"/>
      <w:szCs w:val="56"/>
    </w:rPr>
  </w:style>
  <w:style w:type="table" w:styleId="ColorfulGrid">
    <w:name w:val="Colorful Grid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</w:rPr>
      <w:tblPr/>
      <w:tcPr>
        <w:shd w:val="clear" w:color="auto" w:fill="ABA0A3" w:themeFill="tex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ABA0A3" w:themeFill="text1" w:themeFillTint="66"/>
      </w:tcPr>
    </w:tblStylePr>
    <w:tblStylePr w:type="fir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lastCol">
      <w:rPr>
        <w:color w:val="FFFFFF" w:themeColor="background1"/>
      </w:rPr>
      <w:tblPr/>
      <w:tcPr>
        <w:shd w:val="clear" w:color="auto" w:fill="1A1717" w:themeFill="text1" w:themeFillShade="BF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ColorfulGrid-Accent1">
    <w:name w:val="Colorful Grid Accent 1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</w:rPr>
      <w:tblPr/>
      <w:tcPr>
        <w:shd w:val="clear" w:color="auto" w:fill="D0EBEF" w:themeFill="accent1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0EBEF" w:themeFill="accent1" w:themeFillTint="66"/>
      </w:tcPr>
    </w:tblStylePr>
    <w:tblStylePr w:type="fir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lastCol">
      <w:rPr>
        <w:color w:val="FFFFFF" w:themeColor="background1"/>
      </w:rPr>
      <w:tblPr/>
      <w:tcPr>
        <w:shd w:val="clear" w:color="auto" w:fill="47B2C0" w:themeFill="accent1" w:themeFillShade="BF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ColorfulGrid-Accent2">
    <w:name w:val="Colorful Grid Accent 2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</w:rPr>
      <w:tblPr/>
      <w:tcPr>
        <w:shd w:val="clear" w:color="auto" w:fill="E5B8B7" w:themeFill="accent2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E5B8B7" w:themeFill="accent2" w:themeFillTint="66"/>
      </w:tcPr>
    </w:tblStylePr>
    <w:tblStylePr w:type="fir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lastCol">
      <w:rPr>
        <w:color w:val="FFFFFF" w:themeColor="background1"/>
      </w:rPr>
      <w:tblPr/>
      <w:tcPr>
        <w:shd w:val="clear" w:color="auto" w:fill="943634" w:themeFill="accent2" w:themeFillShade="BF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ColorfulGrid-Accent3">
    <w:name w:val="Colorful Grid Accent 3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</w:rPr>
      <w:tblPr/>
      <w:tcPr>
        <w:shd w:val="clear" w:color="auto" w:fill="7FC9FF" w:themeFill="accent3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7FC9FF" w:themeFill="accent3" w:themeFillTint="66"/>
      </w:tcPr>
    </w:tblStylePr>
    <w:tblStylePr w:type="fir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lastCol">
      <w:rPr>
        <w:color w:val="FFFFFF" w:themeColor="background1"/>
      </w:rPr>
      <w:tblPr/>
      <w:tcPr>
        <w:shd w:val="clear" w:color="auto" w:fill="00538F" w:themeFill="accent3" w:themeFillShade="BF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Grid-Accent4">
    <w:name w:val="Colorful Grid Accent 4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</w:rPr>
      <w:tblPr/>
      <w:tcPr>
        <w:shd w:val="clear" w:color="auto" w:fill="D3ECB8" w:themeFill="accent4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D3ECB8" w:themeFill="accent4" w:themeFillTint="66"/>
      </w:tcPr>
    </w:tblStylePr>
    <w:tblStylePr w:type="fir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lastCol">
      <w:rPr>
        <w:color w:val="FFFFFF" w:themeColor="background1"/>
      </w:rPr>
      <w:tblPr/>
      <w:tcPr>
        <w:shd w:val="clear" w:color="auto" w:fill="6DA92D" w:themeFill="accent4" w:themeFillShade="BF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ColorfulGrid-Accent5">
    <w:name w:val="Colorful Grid Accent 5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</w:rPr>
      <w:tblPr/>
      <w:tcPr>
        <w:shd w:val="clear" w:color="auto" w:fill="FBD4B4" w:themeFill="accent5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BD4B4" w:themeFill="accent5" w:themeFillTint="66"/>
      </w:tcPr>
    </w:tblStylePr>
    <w:tblStylePr w:type="fir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lastCol">
      <w:rPr>
        <w:color w:val="FFFFFF" w:themeColor="background1"/>
      </w:rPr>
      <w:tblPr/>
      <w:tcPr>
        <w:shd w:val="clear" w:color="auto" w:fill="E36C0A" w:themeFill="accent5" w:themeFillShade="BF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ColorfulGrid-Accent6">
    <w:name w:val="Colorful Grid Accent 6"/>
    <w:basedOn w:val="TableNormal"/>
    <w:uiPriority w:val="73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insideH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</w:rPr>
      <w:tblPr/>
      <w:tcPr>
        <w:shd w:val="clear" w:color="auto" w:fill="FFE599" w:themeFill="accent6" w:themeFillTint="66"/>
      </w:tcPr>
    </w:tblStylePr>
    <w:tblStylePr w:type="lastRow">
      <w:rPr>
        <w:b/>
        <w:bCs/>
        <w:color w:val="231F20" w:themeColor="text1"/>
      </w:rPr>
      <w:tblPr/>
      <w:tcPr>
        <w:shd w:val="clear" w:color="auto" w:fill="FFE599" w:themeFill="accent6" w:themeFillTint="66"/>
      </w:tcPr>
    </w:tblStylePr>
    <w:tblStylePr w:type="fir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lastCol">
      <w:rPr>
        <w:color w:val="FFFFFF" w:themeColor="background1"/>
      </w:rPr>
      <w:tblPr/>
      <w:tcPr>
        <w:shd w:val="clear" w:color="auto" w:fill="BF8F00" w:themeFill="accent6" w:themeFillShade="BF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ColorfulList">
    <w:name w:val="Colorful List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EAE7E8" w:themeFill="tex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ColorfulList-Accent1">
    <w:name w:val="Colorful List Accent 1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3FAFB" w:themeFill="accent1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ColorfulList-Accent2">
    <w:name w:val="Colorful List Accent 2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8EDED" w:themeFill="accent2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9E3A38" w:themeFill="accent2" w:themeFillShade="CC"/>
      </w:tcPr>
    </w:tblStylePr>
    <w:tblStylePr w:type="lastRow">
      <w:rPr>
        <w:b/>
        <w:bCs/>
        <w:color w:val="9E3A38" w:themeColor="accent2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ColorfulList-Accent3">
    <w:name w:val="Colorful List Accent 3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DFF1FF" w:themeFill="accent3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74B530" w:themeFill="accent4" w:themeFillShade="CC"/>
      </w:tcPr>
    </w:tblStylePr>
    <w:tblStylePr w:type="lastRow">
      <w:rPr>
        <w:b/>
        <w:bCs/>
        <w:color w:val="74B530" w:themeColor="accent4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ColorfulList-Accent4">
    <w:name w:val="Colorful List Accent 4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4FAED" w:themeFill="accent4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005899" w:themeFill="accent3" w:themeFillShade="CC"/>
      </w:tcPr>
    </w:tblStylePr>
    <w:tblStylePr w:type="lastRow">
      <w:rPr>
        <w:b/>
        <w:bCs/>
        <w:color w:val="005899" w:themeColor="accent3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ColorfulList-Accent5">
    <w:name w:val="Colorful List Accent 5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EF4EC" w:themeFill="accent5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CC9900" w:themeFill="accent6" w:themeFillShade="CC"/>
      </w:tcPr>
    </w:tblStylePr>
    <w:tblStylePr w:type="lastRow">
      <w:rPr>
        <w:b/>
        <w:bCs/>
        <w:color w:val="CC9900" w:themeColor="accent6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ColorfulList-Accent6">
    <w:name w:val="Colorful List Accent 6"/>
    <w:basedOn w:val="TableNormal"/>
    <w:uiPriority w:val="7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cPr>
      <w:shd w:val="clear" w:color="auto" w:fill="FFF8E6" w:themeFill="accent6" w:themeFillTint="19"/>
    </w:tcPr>
    <w:tblStylePr w:type="firstRow">
      <w:rPr>
        <w:b/>
        <w:bCs/>
        <w:color w:val="FFFFFF" w:themeColor="background1"/>
      </w:rPr>
      <w:tblPr/>
      <w:tcPr>
        <w:tcBorders>
          <w:bottom w:val="single" w:sz="12" w:space="0" w:color="FFFFFF" w:themeColor="background1"/>
        </w:tcBorders>
        <w:shd w:val="clear" w:color="auto" w:fill="F2730A" w:themeFill="accent5" w:themeFillShade="CC"/>
      </w:tcPr>
    </w:tblStylePr>
    <w:tblStylePr w:type="lastRow">
      <w:rPr>
        <w:b/>
        <w:bCs/>
        <w:color w:val="F2730A" w:themeColor="accent5" w:themeShade="CC"/>
      </w:rPr>
      <w:tblPr/>
      <w:tcPr>
        <w:tcBorders>
          <w:top w:val="single" w:sz="12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ColorfulShading">
    <w:name w:val="Colorful Shading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AE7E8" w:themeFill="tex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141213" w:themeFill="tex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141213" w:themeColor="text1" w:themeShade="99"/>
          <w:insideV w:val="nil"/>
        </w:tcBorders>
        <w:shd w:val="clear" w:color="auto" w:fill="141213" w:themeFill="tex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97898C" w:themeFill="tex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1">
    <w:name w:val="Colorful Shading Accent 1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3FAFB" w:themeFill="accent1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36919D" w:themeFill="accent1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36919D" w:themeColor="accent1" w:themeShade="99"/>
          <w:insideV w:val="nil"/>
        </w:tcBorders>
        <w:shd w:val="clear" w:color="auto" w:fill="36919D" w:themeFill="accent1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36919D" w:themeFill="accent1" w:themeFillShade="99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C4E6EB" w:themeFill="accent1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2">
    <w:name w:val="Colorful Shading Accent 2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8EDED" w:themeFill="accent2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772C2A" w:themeFill="accent2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772C2A" w:themeColor="accent2" w:themeShade="99"/>
          <w:insideV w:val="nil"/>
        </w:tcBorders>
        <w:shd w:val="clear" w:color="auto" w:fill="772C2A" w:themeFill="accent2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772C2A" w:themeFill="accent2" w:themeFillShade="99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DFA7A6" w:themeFill="accent2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3">
    <w:name w:val="Colorful Shading Accent 3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92D050" w:themeColor="accent4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FF1FF" w:themeFill="accent3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004273" w:themeFill="accent3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004273" w:themeColor="accent3" w:themeShade="99"/>
          <w:insideV w:val="nil"/>
        </w:tcBorders>
        <w:shd w:val="clear" w:color="auto" w:fill="004273" w:themeFill="accent3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4273" w:themeFill="accent3" w:themeFillShade="99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ColorfulShading-Accent4">
    <w:name w:val="Colorful Shading Accent 4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0070C0" w:themeColor="accent3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4FAED" w:themeFill="accent4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578824" w:themeFill="accent4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578824" w:themeColor="accent4" w:themeShade="99"/>
          <w:insideV w:val="nil"/>
        </w:tcBorders>
        <w:shd w:val="clear" w:color="auto" w:fill="578824" w:themeFill="accent4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578824" w:themeFill="accent4" w:themeFillShade="99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C8E7A7" w:themeFill="accent4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5">
    <w:name w:val="Colorful Shading Accent 5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FC000" w:themeColor="accent6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EF4EC" w:themeFill="accent5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B65608" w:themeFill="accent5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B65608" w:themeColor="accent5" w:themeShade="99"/>
          <w:insideV w:val="nil"/>
        </w:tcBorders>
        <w:shd w:val="clear" w:color="auto" w:fill="B65608" w:themeFill="accent5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65608" w:themeFill="accent5" w:themeFillShade="99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CAA2" w:themeFill="accent5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ColorfulShading-Accent6">
    <w:name w:val="Colorful Shading Accent 6"/>
    <w:basedOn w:val="TableNormal"/>
    <w:uiPriority w:val="7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24" w:space="0" w:color="F79646" w:themeColor="accent5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8E6" w:themeFill="accent6" w:themeFillTint="19"/>
    </w:tcPr>
    <w:tblStylePr w:type="firstRow">
      <w:rPr>
        <w:b/>
        <w:bCs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  <w:color w:val="FFFFFF" w:themeColor="background1"/>
      </w:rPr>
      <w:tblPr/>
      <w:tcPr>
        <w:tcBorders>
          <w:top w:val="single" w:sz="6" w:space="0" w:color="FFFFFF" w:themeColor="background1"/>
        </w:tcBorders>
        <w:shd w:val="clear" w:color="auto" w:fill="997300" w:themeFill="accent6" w:themeFillShade="99"/>
      </w:tcPr>
    </w:tblStylePr>
    <w:tblStylePr w:type="fir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single" w:sz="4" w:space="0" w:color="997300" w:themeColor="accent6" w:themeShade="99"/>
          <w:insideV w:val="nil"/>
        </w:tcBorders>
        <w:shd w:val="clear" w:color="auto" w:fill="997300" w:themeFill="accent6" w:themeFillShade="99"/>
      </w:tcPr>
    </w:tblStylePr>
    <w:tblStylePr w:type="lastCol">
      <w:rPr>
        <w:color w:val="FFFFFF" w:themeColor="background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97300" w:themeFill="accent6" w:themeFillShade="99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DF80" w:themeFill="accent6" w:themeFillTint="7F"/>
      </w:tcPr>
    </w:tblStylePr>
    <w:tblStylePr w:type="neCell">
      <w:rPr>
        <w:color w:val="231F20" w:themeColor="text1"/>
      </w:rPr>
    </w:tblStylePr>
    <w:tblStylePr w:type="nwCell">
      <w:rPr>
        <w:color w:val="231F20" w:themeColor="text1"/>
      </w:rPr>
    </w:tblStylePr>
  </w:style>
  <w:style w:type="table" w:styleId="DarkList">
    <w:name w:val="Dark List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110F0F" w:themeFill="tex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1A1717" w:themeFill="tex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1A1717" w:themeFill="text1" w:themeFillShade="BF"/>
      </w:tcPr>
    </w:tblStylePr>
  </w:style>
  <w:style w:type="table" w:styleId="DarkList-Accent1">
    <w:name w:val="Dark List Accent 1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2C7882" w:themeFill="accent1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47B2C0" w:themeFill="accent1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47B2C0" w:themeFill="accent1" w:themeFillShade="BF"/>
      </w:tcPr>
    </w:tblStylePr>
  </w:style>
  <w:style w:type="table" w:styleId="DarkList-Accent2">
    <w:name w:val="Dark List Accent 2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622423" w:themeFill="accent2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943634" w:themeFill="accent2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943634" w:themeFill="accent2" w:themeFillShade="BF"/>
      </w:tcPr>
    </w:tblStylePr>
  </w:style>
  <w:style w:type="table" w:styleId="DarkList-Accent3">
    <w:name w:val="Dark List Accent 3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00375F" w:themeFill="accent3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00538F" w:themeFill="accent3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00538F" w:themeFill="accent3" w:themeFillShade="BF"/>
      </w:tcPr>
    </w:tblStylePr>
  </w:style>
  <w:style w:type="table" w:styleId="DarkList-Accent4">
    <w:name w:val="Dark List Accent 4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48701E" w:themeFill="accent4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6DA92D" w:themeFill="accent4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6DA92D" w:themeFill="accent4" w:themeFillShade="BF"/>
      </w:tcPr>
    </w:tblStylePr>
  </w:style>
  <w:style w:type="table" w:styleId="DarkList-Accent5">
    <w:name w:val="Dark List Accent 5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974706" w:themeFill="accent5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E36C0A" w:themeFill="accent5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36C0A" w:themeFill="accent5" w:themeFillShade="BF"/>
      </w:tcPr>
    </w:tblStylePr>
  </w:style>
  <w:style w:type="table" w:styleId="DarkList-Accent6">
    <w:name w:val="Dark List Accent 6"/>
    <w:basedOn w:val="TableNormal"/>
    <w:uiPriority w:val="7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top w:val="nil"/>
          <w:left w:val="nil"/>
          <w:bottom w:val="single" w:sz="18" w:space="0" w:color="FFFFFF" w:themeColor="background1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tblPr/>
      <w:tcPr>
        <w:tcBorders>
          <w:top w:val="single" w:sz="18" w:space="0" w:color="FFFFFF" w:themeColor="background1"/>
          <w:left w:val="nil"/>
          <w:bottom w:val="nil"/>
          <w:right w:val="nil"/>
          <w:insideH w:val="nil"/>
          <w:insideV w:val="nil"/>
        </w:tcBorders>
        <w:shd w:val="clear" w:color="auto" w:fill="7F5F00" w:themeFill="accent6" w:themeFillShade="7F"/>
      </w:tcPr>
    </w:tblStylePr>
    <w:tblStylePr w:type="firstCol">
      <w:tblPr/>
      <w:tcPr>
        <w:tcBorders>
          <w:top w:val="nil"/>
          <w:left w:val="nil"/>
          <w:bottom w:val="nil"/>
          <w:right w:val="single" w:sz="18" w:space="0" w:color="FFFFFF" w:themeColor="background1"/>
          <w:insideH w:val="nil"/>
          <w:insideV w:val="nil"/>
        </w:tcBorders>
        <w:shd w:val="clear" w:color="auto" w:fill="BF8F00" w:themeFill="accent6" w:themeFillShade="BF"/>
      </w:tcPr>
    </w:tblStylePr>
    <w:tblStylePr w:type="lastCol">
      <w:tblPr/>
      <w:tcPr>
        <w:tcBorders>
          <w:top w:val="nil"/>
          <w:left w:val="single" w:sz="18" w:space="0" w:color="FFFFFF" w:themeColor="background1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Vert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  <w:tblStylePr w:type="band1Horz"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8F00" w:themeFill="accent6" w:themeFillShade="BF"/>
      </w:tcPr>
    </w:tblStylePr>
  </w:style>
  <w:style w:type="table" w:styleId="GridTable1Light">
    <w:name w:val="Grid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ABA0A3" w:themeColor="text1" w:themeTint="66"/>
        <w:left w:val="single" w:sz="4" w:space="0" w:color="ABA0A3" w:themeColor="text1" w:themeTint="66"/>
        <w:bottom w:val="single" w:sz="4" w:space="0" w:color="ABA0A3" w:themeColor="text1" w:themeTint="66"/>
        <w:right w:val="single" w:sz="4" w:space="0" w:color="ABA0A3" w:themeColor="text1" w:themeTint="66"/>
        <w:insideH w:val="single" w:sz="4" w:space="0" w:color="ABA0A3" w:themeColor="text1" w:themeTint="66"/>
        <w:insideV w:val="single" w:sz="4" w:space="0" w:color="ABA0A3" w:themeColor="text1" w:themeTint="66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1">
    <w:name w:val="Grid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0EBEF" w:themeColor="accent1" w:themeTint="66"/>
        <w:left w:val="single" w:sz="4" w:space="0" w:color="D0EBEF" w:themeColor="accent1" w:themeTint="66"/>
        <w:bottom w:val="single" w:sz="4" w:space="0" w:color="D0EBEF" w:themeColor="accent1" w:themeTint="66"/>
        <w:right w:val="single" w:sz="4" w:space="0" w:color="D0EBEF" w:themeColor="accent1" w:themeTint="66"/>
        <w:insideH w:val="single" w:sz="4" w:space="0" w:color="D0EBEF" w:themeColor="accent1" w:themeTint="66"/>
        <w:insideV w:val="single" w:sz="4" w:space="0" w:color="D0EBEF" w:themeColor="accent1" w:themeTint="66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2">
    <w:name w:val="Grid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E5B8B7" w:themeColor="accent2" w:themeTint="66"/>
        <w:left w:val="single" w:sz="4" w:space="0" w:color="E5B8B7" w:themeColor="accent2" w:themeTint="66"/>
        <w:bottom w:val="single" w:sz="4" w:space="0" w:color="E5B8B7" w:themeColor="accent2" w:themeTint="66"/>
        <w:right w:val="single" w:sz="4" w:space="0" w:color="E5B8B7" w:themeColor="accent2" w:themeTint="66"/>
        <w:insideH w:val="single" w:sz="4" w:space="0" w:color="E5B8B7" w:themeColor="accent2" w:themeTint="66"/>
        <w:insideV w:val="single" w:sz="4" w:space="0" w:color="E5B8B7" w:themeColor="accent2" w:themeTint="66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3">
    <w:name w:val="Grid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7FC9FF" w:themeColor="accent3" w:themeTint="66"/>
        <w:left w:val="single" w:sz="4" w:space="0" w:color="7FC9FF" w:themeColor="accent3" w:themeTint="66"/>
        <w:bottom w:val="single" w:sz="4" w:space="0" w:color="7FC9FF" w:themeColor="accent3" w:themeTint="66"/>
        <w:right w:val="single" w:sz="4" w:space="0" w:color="7FC9FF" w:themeColor="accent3" w:themeTint="66"/>
        <w:insideH w:val="single" w:sz="4" w:space="0" w:color="7FC9FF" w:themeColor="accent3" w:themeTint="66"/>
        <w:insideV w:val="single" w:sz="4" w:space="0" w:color="7FC9FF" w:themeColor="accent3" w:themeTint="66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4">
    <w:name w:val="Grid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3ECB8" w:themeColor="accent4" w:themeTint="66"/>
        <w:left w:val="single" w:sz="4" w:space="0" w:color="D3ECB8" w:themeColor="accent4" w:themeTint="66"/>
        <w:bottom w:val="single" w:sz="4" w:space="0" w:color="D3ECB8" w:themeColor="accent4" w:themeTint="66"/>
        <w:right w:val="single" w:sz="4" w:space="0" w:color="D3ECB8" w:themeColor="accent4" w:themeTint="66"/>
        <w:insideH w:val="single" w:sz="4" w:space="0" w:color="D3ECB8" w:themeColor="accent4" w:themeTint="66"/>
        <w:insideV w:val="single" w:sz="4" w:space="0" w:color="D3ECB8" w:themeColor="accent4" w:themeTint="66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5">
    <w:name w:val="Grid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BD4B4" w:themeColor="accent5" w:themeTint="66"/>
        <w:left w:val="single" w:sz="4" w:space="0" w:color="FBD4B4" w:themeColor="accent5" w:themeTint="66"/>
        <w:bottom w:val="single" w:sz="4" w:space="0" w:color="FBD4B4" w:themeColor="accent5" w:themeTint="66"/>
        <w:right w:val="single" w:sz="4" w:space="0" w:color="FBD4B4" w:themeColor="accent5" w:themeTint="66"/>
        <w:insideH w:val="single" w:sz="4" w:space="0" w:color="FBD4B4" w:themeColor="accent5" w:themeTint="66"/>
        <w:insideV w:val="single" w:sz="4" w:space="0" w:color="FBD4B4" w:themeColor="accent5" w:themeTint="66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1Light-Accent6">
    <w:name w:val="Grid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E599" w:themeColor="accent6" w:themeTint="66"/>
        <w:left w:val="single" w:sz="4" w:space="0" w:color="FFE599" w:themeColor="accent6" w:themeTint="66"/>
        <w:bottom w:val="single" w:sz="4" w:space="0" w:color="FFE599" w:themeColor="accent6" w:themeTint="66"/>
        <w:right w:val="single" w:sz="4" w:space="0" w:color="FFE599" w:themeColor="accent6" w:themeTint="66"/>
        <w:insideH w:val="single" w:sz="4" w:space="0" w:color="FFE599" w:themeColor="accent6" w:themeTint="66"/>
        <w:insideV w:val="single" w:sz="4" w:space="0" w:color="FFE599" w:themeColor="accent6" w:themeTint="66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</w:style>
  <w:style w:type="table" w:styleId="GridTable2">
    <w:name w:val="Grid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807276" w:themeColor="text1" w:themeTint="99"/>
        <w:bottom w:val="single" w:sz="2" w:space="0" w:color="807276" w:themeColor="text1" w:themeTint="99"/>
        <w:insideH w:val="single" w:sz="2" w:space="0" w:color="807276" w:themeColor="text1" w:themeTint="99"/>
        <w:insideV w:val="single" w:sz="2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807276" w:themeColor="tex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807276" w:themeColor="tex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2-Accent1">
    <w:name w:val="Grid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8E1E7" w:themeColor="accent1" w:themeTint="99"/>
        <w:bottom w:val="single" w:sz="2" w:space="0" w:color="B8E1E7" w:themeColor="accent1" w:themeTint="99"/>
        <w:insideH w:val="single" w:sz="2" w:space="0" w:color="B8E1E7" w:themeColor="accent1" w:themeTint="99"/>
        <w:insideV w:val="single" w:sz="2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8E1E7" w:themeColor="accent1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8E1E7" w:themeColor="accent1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2-Accent2">
    <w:name w:val="Grid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D99594" w:themeColor="accent2" w:themeTint="99"/>
        <w:bottom w:val="single" w:sz="2" w:space="0" w:color="D99594" w:themeColor="accent2" w:themeTint="99"/>
        <w:insideH w:val="single" w:sz="2" w:space="0" w:color="D99594" w:themeColor="accent2" w:themeTint="99"/>
        <w:insideV w:val="single" w:sz="2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D99594" w:themeColor="accent2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D99594" w:themeColor="accent2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2-Accent3">
    <w:name w:val="Grid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40AEFF" w:themeColor="accent3" w:themeTint="99"/>
        <w:bottom w:val="single" w:sz="2" w:space="0" w:color="40AEFF" w:themeColor="accent3" w:themeTint="99"/>
        <w:insideH w:val="single" w:sz="2" w:space="0" w:color="40AEFF" w:themeColor="accent3" w:themeTint="99"/>
        <w:insideV w:val="single" w:sz="2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40AEFF" w:themeColor="accent3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40AEFF" w:themeColor="accent3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2-Accent4">
    <w:name w:val="Grid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BDE295" w:themeColor="accent4" w:themeTint="99"/>
        <w:bottom w:val="single" w:sz="2" w:space="0" w:color="BDE295" w:themeColor="accent4" w:themeTint="99"/>
        <w:insideH w:val="single" w:sz="2" w:space="0" w:color="BDE295" w:themeColor="accent4" w:themeTint="99"/>
        <w:insideV w:val="single" w:sz="2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BDE295" w:themeColor="accent4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BDE295" w:themeColor="accent4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2-Accent5">
    <w:name w:val="Grid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ABF8F" w:themeColor="accent5" w:themeTint="99"/>
        <w:bottom w:val="single" w:sz="2" w:space="0" w:color="FABF8F" w:themeColor="accent5" w:themeTint="99"/>
        <w:insideH w:val="single" w:sz="2" w:space="0" w:color="FABF8F" w:themeColor="accent5" w:themeTint="99"/>
        <w:insideV w:val="single" w:sz="2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ABF8F" w:themeColor="accent5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ABF8F" w:themeColor="accent5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2-Accent6">
    <w:name w:val="Grid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2" w:space="0" w:color="FFD966" w:themeColor="accent6" w:themeTint="99"/>
        <w:bottom w:val="single" w:sz="2" w:space="0" w:color="FFD966" w:themeColor="accent6" w:themeTint="99"/>
        <w:insideH w:val="single" w:sz="2" w:space="0" w:color="FFD966" w:themeColor="accent6" w:themeTint="99"/>
        <w:insideV w:val="single" w:sz="2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bottom w:val="single" w:sz="12" w:space="0" w:color="FFD966" w:themeColor="accent6" w:themeTint="99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top w:val="double" w:sz="2" w:space="0" w:color="FFD966" w:themeColor="accent6" w:themeTint="99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3">
    <w:name w:val="Grid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3-Accent1">
    <w:name w:val="Grid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3-Accent2">
    <w:name w:val="Grid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3-Accent3">
    <w:name w:val="Grid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3-Accent4">
    <w:name w:val="Grid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3-Accent5">
    <w:name w:val="Grid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3-Accent6">
    <w:name w:val="Grid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GridTable4">
    <w:name w:val="Grid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4-Accent1">
    <w:name w:val="Grid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4-Accent2">
    <w:name w:val="Grid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4-Accent3">
    <w:name w:val="Grid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4-Accent4">
    <w:name w:val="Grid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4-Accent5">
    <w:name w:val="Grid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4-Accent6">
    <w:name w:val="Grid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5Dark">
    <w:name w:val="Grid Table 5 Dark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D5CFD1" w:themeFill="tex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231F20" w:themeFill="text1"/>
      </w:tcPr>
    </w:tblStylePr>
    <w:tblStylePr w:type="band1Vert">
      <w:tblPr/>
      <w:tcPr>
        <w:shd w:val="clear" w:color="auto" w:fill="ABA0A3" w:themeFill="text1" w:themeFillTint="66"/>
      </w:tcPr>
    </w:tblStylePr>
    <w:tblStylePr w:type="band1Horz">
      <w:tblPr/>
      <w:tcPr>
        <w:shd w:val="clear" w:color="auto" w:fill="ABA0A3" w:themeFill="text1" w:themeFillTint="66"/>
      </w:tcPr>
    </w:tblStylePr>
  </w:style>
  <w:style w:type="table" w:styleId="GridTable5Dark-Accent1">
    <w:name w:val="Grid Table 5 Dark Accent 1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7F5F7" w:themeFill="accent1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8ACED7" w:themeFill="accent1"/>
      </w:tcPr>
    </w:tblStylePr>
    <w:tblStylePr w:type="band1Vert">
      <w:tblPr/>
      <w:tcPr>
        <w:shd w:val="clear" w:color="auto" w:fill="D0EBEF" w:themeFill="accent1" w:themeFillTint="66"/>
      </w:tcPr>
    </w:tblStylePr>
    <w:tblStylePr w:type="band1Horz">
      <w:tblPr/>
      <w:tcPr>
        <w:shd w:val="clear" w:color="auto" w:fill="D0EBEF" w:themeFill="accent1" w:themeFillTint="66"/>
      </w:tcPr>
    </w:tblStylePr>
  </w:style>
  <w:style w:type="table" w:styleId="GridTable5Dark-Accent2">
    <w:name w:val="Grid Table 5 Dark Accent 2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2DBDB" w:themeFill="accent2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C0504D" w:themeFill="accent2"/>
      </w:tcPr>
    </w:tblStylePr>
    <w:tblStylePr w:type="band1Vert">
      <w:tblPr/>
      <w:tcPr>
        <w:shd w:val="clear" w:color="auto" w:fill="E5B8B7" w:themeFill="accent2" w:themeFillTint="66"/>
      </w:tcPr>
    </w:tblStylePr>
    <w:tblStylePr w:type="band1Horz">
      <w:tblPr/>
      <w:tcPr>
        <w:shd w:val="clear" w:color="auto" w:fill="E5B8B7" w:themeFill="accent2" w:themeFillTint="66"/>
      </w:tcPr>
    </w:tblStylePr>
  </w:style>
  <w:style w:type="table" w:styleId="GridTable5Dark-Accent3">
    <w:name w:val="Grid Table 5 Dark Accent 3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BFE4FF" w:themeFill="accent3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0070C0" w:themeFill="accent3"/>
      </w:tcPr>
    </w:tblStylePr>
    <w:tblStylePr w:type="band1Vert">
      <w:tblPr/>
      <w:tcPr>
        <w:shd w:val="clear" w:color="auto" w:fill="7FC9FF" w:themeFill="accent3" w:themeFillTint="66"/>
      </w:tcPr>
    </w:tblStylePr>
    <w:tblStylePr w:type="band1Horz">
      <w:tblPr/>
      <w:tcPr>
        <w:shd w:val="clear" w:color="auto" w:fill="7FC9FF" w:themeFill="accent3" w:themeFillTint="66"/>
      </w:tcPr>
    </w:tblStylePr>
  </w:style>
  <w:style w:type="table" w:styleId="GridTable5Dark-Accent4">
    <w:name w:val="Grid Table 5 Dark Accent 4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E9F5DB" w:themeFill="accent4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92D050" w:themeFill="accent4"/>
      </w:tcPr>
    </w:tblStylePr>
    <w:tblStylePr w:type="band1Vert">
      <w:tblPr/>
      <w:tcPr>
        <w:shd w:val="clear" w:color="auto" w:fill="D3ECB8" w:themeFill="accent4" w:themeFillTint="66"/>
      </w:tcPr>
    </w:tblStylePr>
    <w:tblStylePr w:type="band1Horz">
      <w:tblPr/>
      <w:tcPr>
        <w:shd w:val="clear" w:color="auto" w:fill="D3ECB8" w:themeFill="accent4" w:themeFillTint="66"/>
      </w:tcPr>
    </w:tblStylePr>
  </w:style>
  <w:style w:type="table" w:styleId="GridTable5Dark-Accent5">
    <w:name w:val="Grid Table 5 Dark Accent 5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DE9D9" w:themeFill="accent5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79646" w:themeFill="accent5"/>
      </w:tcPr>
    </w:tblStylePr>
    <w:tblStylePr w:type="band1Vert">
      <w:tblPr/>
      <w:tcPr>
        <w:shd w:val="clear" w:color="auto" w:fill="FBD4B4" w:themeFill="accent5" w:themeFillTint="66"/>
      </w:tcPr>
    </w:tblStylePr>
    <w:tblStylePr w:type="band1Horz">
      <w:tblPr/>
      <w:tcPr>
        <w:shd w:val="clear" w:color="auto" w:fill="FBD4B4" w:themeFill="accent5" w:themeFillTint="66"/>
      </w:tcPr>
    </w:tblStylePr>
  </w:style>
  <w:style w:type="table" w:styleId="GridTable5Dark-Accent6">
    <w:name w:val="Grid Table 5 Dark Accent 6"/>
    <w:basedOn w:val="TableNormal"/>
    <w:uiPriority w:val="50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FFFF" w:themeColor="background1"/>
        <w:left w:val="single" w:sz="4" w:space="0" w:color="FFFFFF" w:themeColor="background1"/>
        <w:bottom w:val="single" w:sz="4" w:space="0" w:color="FFFFFF" w:themeColor="background1"/>
        <w:right w:val="single" w:sz="4" w:space="0" w:color="FFFFFF" w:themeColor="background1"/>
        <w:insideH w:val="single" w:sz="4" w:space="0" w:color="FFFFFF" w:themeColor="background1"/>
        <w:insideV w:val="single" w:sz="4" w:space="0" w:color="FFFFFF" w:themeColor="background1"/>
      </w:tblBorders>
    </w:tblPr>
    <w:tcPr>
      <w:shd w:val="clear" w:color="auto" w:fill="FFF2CC" w:themeFill="accent6" w:themeFillTint="33"/>
    </w:tc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Row">
      <w:rPr>
        <w:b/>
        <w:bCs/>
        <w:color w:val="FFFFFF" w:themeColor="background1"/>
      </w:rPr>
      <w:tblPr/>
      <w:tcPr>
        <w:tcBorders>
          <w:left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fir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left w:val="single" w:sz="4" w:space="0" w:color="FFFFFF" w:themeColor="background1"/>
          <w:bottom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top w:val="single" w:sz="4" w:space="0" w:color="FFFFFF" w:themeColor="background1"/>
          <w:bottom w:val="single" w:sz="4" w:space="0" w:color="FFFFFF" w:themeColor="background1"/>
          <w:right w:val="single" w:sz="4" w:space="0" w:color="FFFFFF" w:themeColor="background1"/>
          <w:insideV w:val="nil"/>
        </w:tcBorders>
        <w:shd w:val="clear" w:color="auto" w:fill="FFC000" w:themeFill="accent6"/>
      </w:tcPr>
    </w:tblStylePr>
    <w:tblStylePr w:type="band1Vert">
      <w:tblPr/>
      <w:tcPr>
        <w:shd w:val="clear" w:color="auto" w:fill="FFE599" w:themeFill="accent6" w:themeFillTint="66"/>
      </w:tcPr>
    </w:tblStylePr>
    <w:tblStylePr w:type="band1Horz">
      <w:tblPr/>
      <w:tcPr>
        <w:shd w:val="clear" w:color="auto" w:fill="FFE599" w:themeFill="accent6" w:themeFillTint="66"/>
      </w:tcPr>
    </w:tblStylePr>
  </w:style>
  <w:style w:type="table" w:styleId="GridTable6Colorful">
    <w:name w:val="Grid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bottom w:val="single" w:sz="12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GridTable6Colorful-Accent1">
    <w:name w:val="Grid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bottom w:val="single" w:sz="12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GridTable6Colorful-Accent2">
    <w:name w:val="Grid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bottom w:val="single" w:sz="12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GridTable6Colorful-Accent3">
    <w:name w:val="Grid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bottom w:val="single" w:sz="12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GridTable6Colorful-Accent4">
    <w:name w:val="Grid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bottom w:val="single" w:sz="12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GridTable6Colorful-Accent5">
    <w:name w:val="Grid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bottom w:val="single" w:sz="12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GridTable6Colorful-Accent6">
    <w:name w:val="Grid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bottom w:val="single" w:sz="12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GridTable7Colorful">
    <w:name w:val="Grid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  <w:insideV w:val="single" w:sz="4" w:space="0" w:color="807276" w:themeColor="tex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bottom w:val="single" w:sz="4" w:space="0" w:color="807276" w:themeColor="text1" w:themeTint="99"/>
        </w:tcBorders>
      </w:tcPr>
    </w:tblStylePr>
    <w:tblStylePr w:type="nwCell">
      <w:tblPr/>
      <w:tcPr>
        <w:tcBorders>
          <w:bottom w:val="single" w:sz="4" w:space="0" w:color="807276" w:themeColor="text1" w:themeTint="99"/>
        </w:tcBorders>
      </w:tcPr>
    </w:tblStylePr>
    <w:tblStylePr w:type="seCell">
      <w:tblPr/>
      <w:tcPr>
        <w:tcBorders>
          <w:top w:val="single" w:sz="4" w:space="0" w:color="807276" w:themeColor="text1" w:themeTint="99"/>
        </w:tcBorders>
      </w:tcPr>
    </w:tblStylePr>
    <w:tblStylePr w:type="swCell">
      <w:tblPr/>
      <w:tcPr>
        <w:tcBorders>
          <w:top w:val="single" w:sz="4" w:space="0" w:color="807276" w:themeColor="text1" w:themeTint="99"/>
        </w:tcBorders>
      </w:tcPr>
    </w:tblStylePr>
  </w:style>
  <w:style w:type="table" w:styleId="GridTable7Colorful-Accent1">
    <w:name w:val="Grid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  <w:insideV w:val="single" w:sz="4" w:space="0" w:color="B8E1E7" w:themeColor="accent1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bottom w:val="single" w:sz="4" w:space="0" w:color="B8E1E7" w:themeColor="accent1" w:themeTint="99"/>
        </w:tcBorders>
      </w:tcPr>
    </w:tblStylePr>
    <w:tblStylePr w:type="nwCell">
      <w:tblPr/>
      <w:tcPr>
        <w:tcBorders>
          <w:bottom w:val="single" w:sz="4" w:space="0" w:color="B8E1E7" w:themeColor="accent1" w:themeTint="99"/>
        </w:tcBorders>
      </w:tcPr>
    </w:tblStylePr>
    <w:tblStylePr w:type="seCell">
      <w:tblPr/>
      <w:tcPr>
        <w:tcBorders>
          <w:top w:val="single" w:sz="4" w:space="0" w:color="B8E1E7" w:themeColor="accent1" w:themeTint="99"/>
        </w:tcBorders>
      </w:tcPr>
    </w:tblStylePr>
    <w:tblStylePr w:type="swCell">
      <w:tblPr/>
      <w:tcPr>
        <w:tcBorders>
          <w:top w:val="single" w:sz="4" w:space="0" w:color="B8E1E7" w:themeColor="accent1" w:themeTint="99"/>
        </w:tcBorders>
      </w:tcPr>
    </w:tblStylePr>
  </w:style>
  <w:style w:type="table" w:styleId="GridTable7Colorful-Accent2">
    <w:name w:val="Grid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  <w:insideV w:val="single" w:sz="4" w:space="0" w:color="D99594" w:themeColor="accent2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bottom w:val="single" w:sz="4" w:space="0" w:color="D99594" w:themeColor="accent2" w:themeTint="99"/>
        </w:tcBorders>
      </w:tcPr>
    </w:tblStylePr>
    <w:tblStylePr w:type="nwCell">
      <w:tblPr/>
      <w:tcPr>
        <w:tcBorders>
          <w:bottom w:val="single" w:sz="4" w:space="0" w:color="D99594" w:themeColor="accent2" w:themeTint="99"/>
        </w:tcBorders>
      </w:tcPr>
    </w:tblStylePr>
    <w:tblStylePr w:type="seCell">
      <w:tblPr/>
      <w:tcPr>
        <w:tcBorders>
          <w:top w:val="single" w:sz="4" w:space="0" w:color="D99594" w:themeColor="accent2" w:themeTint="99"/>
        </w:tcBorders>
      </w:tcPr>
    </w:tblStylePr>
    <w:tblStylePr w:type="swCell">
      <w:tblPr/>
      <w:tcPr>
        <w:tcBorders>
          <w:top w:val="single" w:sz="4" w:space="0" w:color="D99594" w:themeColor="accent2" w:themeTint="99"/>
        </w:tcBorders>
      </w:tcPr>
    </w:tblStylePr>
  </w:style>
  <w:style w:type="table" w:styleId="GridTable7Colorful-Accent3">
    <w:name w:val="Grid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  <w:insideV w:val="single" w:sz="4" w:space="0" w:color="40AEFF" w:themeColor="accent3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bottom w:val="single" w:sz="4" w:space="0" w:color="40AEFF" w:themeColor="accent3" w:themeTint="99"/>
        </w:tcBorders>
      </w:tcPr>
    </w:tblStylePr>
    <w:tblStylePr w:type="nwCell">
      <w:tblPr/>
      <w:tcPr>
        <w:tcBorders>
          <w:bottom w:val="single" w:sz="4" w:space="0" w:color="40AEFF" w:themeColor="accent3" w:themeTint="99"/>
        </w:tcBorders>
      </w:tcPr>
    </w:tblStylePr>
    <w:tblStylePr w:type="seCell">
      <w:tblPr/>
      <w:tcPr>
        <w:tcBorders>
          <w:top w:val="single" w:sz="4" w:space="0" w:color="40AEFF" w:themeColor="accent3" w:themeTint="99"/>
        </w:tcBorders>
      </w:tcPr>
    </w:tblStylePr>
    <w:tblStylePr w:type="swCell">
      <w:tblPr/>
      <w:tcPr>
        <w:tcBorders>
          <w:top w:val="single" w:sz="4" w:space="0" w:color="40AEFF" w:themeColor="accent3" w:themeTint="99"/>
        </w:tcBorders>
      </w:tcPr>
    </w:tblStylePr>
  </w:style>
  <w:style w:type="table" w:styleId="GridTable7Colorful-Accent4">
    <w:name w:val="Grid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  <w:insideV w:val="single" w:sz="4" w:space="0" w:color="BDE295" w:themeColor="accent4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bottom w:val="single" w:sz="4" w:space="0" w:color="BDE295" w:themeColor="accent4" w:themeTint="99"/>
        </w:tcBorders>
      </w:tcPr>
    </w:tblStylePr>
    <w:tblStylePr w:type="nwCell">
      <w:tblPr/>
      <w:tcPr>
        <w:tcBorders>
          <w:bottom w:val="single" w:sz="4" w:space="0" w:color="BDE295" w:themeColor="accent4" w:themeTint="99"/>
        </w:tcBorders>
      </w:tcPr>
    </w:tblStylePr>
    <w:tblStylePr w:type="seCell">
      <w:tblPr/>
      <w:tcPr>
        <w:tcBorders>
          <w:top w:val="single" w:sz="4" w:space="0" w:color="BDE295" w:themeColor="accent4" w:themeTint="99"/>
        </w:tcBorders>
      </w:tcPr>
    </w:tblStylePr>
    <w:tblStylePr w:type="swCell">
      <w:tblPr/>
      <w:tcPr>
        <w:tcBorders>
          <w:top w:val="single" w:sz="4" w:space="0" w:color="BDE295" w:themeColor="accent4" w:themeTint="99"/>
        </w:tcBorders>
      </w:tcPr>
    </w:tblStylePr>
  </w:style>
  <w:style w:type="table" w:styleId="GridTable7Colorful-Accent5">
    <w:name w:val="Grid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  <w:insideV w:val="single" w:sz="4" w:space="0" w:color="FABF8F" w:themeColor="accent5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bottom w:val="single" w:sz="4" w:space="0" w:color="FABF8F" w:themeColor="accent5" w:themeTint="99"/>
        </w:tcBorders>
      </w:tcPr>
    </w:tblStylePr>
    <w:tblStylePr w:type="nwCell">
      <w:tblPr/>
      <w:tcPr>
        <w:tcBorders>
          <w:bottom w:val="single" w:sz="4" w:space="0" w:color="FABF8F" w:themeColor="accent5" w:themeTint="99"/>
        </w:tcBorders>
      </w:tcPr>
    </w:tblStylePr>
    <w:tblStylePr w:type="seCell">
      <w:tblPr/>
      <w:tcPr>
        <w:tcBorders>
          <w:top w:val="single" w:sz="4" w:space="0" w:color="FABF8F" w:themeColor="accent5" w:themeTint="99"/>
        </w:tcBorders>
      </w:tcPr>
    </w:tblStylePr>
    <w:tblStylePr w:type="swCell">
      <w:tblPr/>
      <w:tcPr>
        <w:tcBorders>
          <w:top w:val="single" w:sz="4" w:space="0" w:color="FABF8F" w:themeColor="accent5" w:themeTint="99"/>
        </w:tcBorders>
      </w:tcPr>
    </w:tblStylePr>
  </w:style>
  <w:style w:type="table" w:styleId="GridTable7Colorful-Accent6">
    <w:name w:val="Grid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  <w:insideV w:val="single" w:sz="4" w:space="0" w:color="FFD966" w:themeColor="accent6" w:themeTint="99"/>
      </w:tblBorders>
    </w:tblPr>
    <w:tblStylePr w:type="firstRow">
      <w:rPr>
        <w:b/>
        <w:bCs/>
      </w:rPr>
      <w:tblPr/>
      <w:tcPr>
        <w:tcBorders>
          <w:top w:val="nil"/>
          <w:left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rPr>
        <w:b/>
        <w:bCs/>
      </w:rPr>
      <w:tblPr/>
      <w:tcPr>
        <w:tcBorders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pPr>
        <w:jc w:val="right"/>
      </w:pPr>
      <w:rPr>
        <w:i/>
        <w:iCs/>
      </w:rPr>
      <w:tblPr/>
      <w:tcPr>
        <w:tcBorders>
          <w:top w:val="nil"/>
          <w:left w:val="nil"/>
          <w:bottom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i/>
        <w:iCs/>
      </w:rPr>
      <w:tblPr/>
      <w:tcPr>
        <w:tcBorders>
          <w:top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bottom w:val="single" w:sz="4" w:space="0" w:color="FFD966" w:themeColor="accent6" w:themeTint="99"/>
        </w:tcBorders>
      </w:tcPr>
    </w:tblStylePr>
    <w:tblStylePr w:type="nwCell">
      <w:tblPr/>
      <w:tcPr>
        <w:tcBorders>
          <w:bottom w:val="single" w:sz="4" w:space="0" w:color="FFD966" w:themeColor="accent6" w:themeTint="99"/>
        </w:tcBorders>
      </w:tcPr>
    </w:tblStylePr>
    <w:tblStylePr w:type="seCell">
      <w:tblPr/>
      <w:tcPr>
        <w:tcBorders>
          <w:top w:val="single" w:sz="4" w:space="0" w:color="FFD966" w:themeColor="accent6" w:themeTint="99"/>
        </w:tcBorders>
      </w:tcPr>
    </w:tblStylePr>
    <w:tblStylePr w:type="swCell">
      <w:tblPr/>
      <w:tcPr>
        <w:tcBorders>
          <w:top w:val="single" w:sz="4" w:space="0" w:color="FFD966" w:themeColor="accent6" w:themeTint="99"/>
        </w:tcBorders>
      </w:tcPr>
    </w:tblStylePr>
  </w:style>
  <w:style w:type="table" w:styleId="LightGrid">
    <w:name w:val="Light Grid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1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H w:val="nil"/>
          <w:insideV w:val="single" w:sz="8" w:space="0" w:color="231F20" w:themeColor="tex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  <w:shd w:val="clear" w:color="auto" w:fill="CBC4C6" w:themeFill="text1" w:themeFillTint="3F"/>
      </w:tcPr>
    </w:tblStylePr>
    <w:tblStylePr w:type="band2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  <w:insideV w:val="single" w:sz="8" w:space="0" w:color="231F20" w:themeColor="text1"/>
        </w:tcBorders>
      </w:tcPr>
    </w:tblStylePr>
  </w:style>
  <w:style w:type="table" w:styleId="LightGrid-Accent1">
    <w:name w:val="Light Grid Accent 1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1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H w:val="nil"/>
          <w:insideV w:val="single" w:sz="8" w:space="0" w:color="8ACED7" w:themeColor="accent1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  <w:shd w:val="clear" w:color="auto" w:fill="E1F2F5" w:themeFill="accent1" w:themeFillTint="3F"/>
      </w:tcPr>
    </w:tblStylePr>
    <w:tblStylePr w:type="band2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  <w:insideV w:val="single" w:sz="8" w:space="0" w:color="8ACED7" w:themeColor="accent1"/>
        </w:tcBorders>
      </w:tcPr>
    </w:tblStylePr>
  </w:style>
  <w:style w:type="table" w:styleId="LightGrid-Accent2">
    <w:name w:val="Light Grid Accent 2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1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H w:val="nil"/>
          <w:insideV w:val="single" w:sz="8" w:space="0" w:color="C0504D" w:themeColor="accent2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  <w:shd w:val="clear" w:color="auto" w:fill="EFD3D2" w:themeFill="accent2" w:themeFillTint="3F"/>
      </w:tcPr>
    </w:tblStylePr>
    <w:tblStylePr w:type="band2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  <w:insideV w:val="single" w:sz="8" w:space="0" w:color="C0504D" w:themeColor="accent2"/>
        </w:tcBorders>
      </w:tcPr>
    </w:tblStylePr>
  </w:style>
  <w:style w:type="table" w:styleId="LightGrid-Accent3">
    <w:name w:val="Light Grid Accent 3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1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H w:val="nil"/>
          <w:insideV w:val="single" w:sz="8" w:space="0" w:color="0070C0" w:themeColor="accent3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  <w:shd w:val="clear" w:color="auto" w:fill="B0DDFF" w:themeFill="accent3" w:themeFillTint="3F"/>
      </w:tcPr>
    </w:tblStylePr>
    <w:tblStylePr w:type="band2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  <w:insideV w:val="single" w:sz="8" w:space="0" w:color="0070C0" w:themeColor="accent3"/>
        </w:tcBorders>
      </w:tcPr>
    </w:tblStylePr>
  </w:style>
  <w:style w:type="table" w:styleId="LightGrid-Accent4">
    <w:name w:val="Light Grid Accent 4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1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H w:val="nil"/>
          <w:insideV w:val="single" w:sz="8" w:space="0" w:color="92D050" w:themeColor="accent4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  <w:shd w:val="clear" w:color="auto" w:fill="E3F3D3" w:themeFill="accent4" w:themeFillTint="3F"/>
      </w:tcPr>
    </w:tblStylePr>
    <w:tblStylePr w:type="band2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  <w:insideV w:val="single" w:sz="8" w:space="0" w:color="92D050" w:themeColor="accent4"/>
        </w:tcBorders>
      </w:tcPr>
    </w:tblStylePr>
  </w:style>
  <w:style w:type="table" w:styleId="LightGrid-Accent5">
    <w:name w:val="Light Grid Accent 5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1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H w:val="nil"/>
          <w:insideV w:val="single" w:sz="8" w:space="0" w:color="F79646" w:themeColor="accent5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  <w:shd w:val="clear" w:color="auto" w:fill="FDE4D0" w:themeFill="accent5" w:themeFillTint="3F"/>
      </w:tcPr>
    </w:tblStylePr>
    <w:tblStylePr w:type="band2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  <w:insideV w:val="single" w:sz="8" w:space="0" w:color="F79646" w:themeColor="accent5"/>
        </w:tcBorders>
      </w:tcPr>
    </w:tblStylePr>
  </w:style>
  <w:style w:type="table" w:styleId="LightGrid-Accent6">
    <w:name w:val="Light Grid Accent 6"/>
    <w:basedOn w:val="TableNormal"/>
    <w:uiPriority w:val="6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1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lastRow">
      <w:pPr>
        <w:spacing w:before="0" w:after="0" w:line="240" w:lineRule="auto"/>
      </w:pPr>
      <w:rPr>
        <w:rFonts w:asciiTheme="majorHAnsi" w:eastAsiaTheme="majorEastAsia" w:hAnsiTheme="majorHAnsi" w:cstheme="majorBidi"/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H w:val="nil"/>
          <w:insideV w:val="single" w:sz="8" w:space="0" w:color="FFC000" w:themeColor="accent6"/>
        </w:tcBorders>
      </w:tcPr>
    </w:tblStylePr>
    <w:tblStylePr w:type="firstCol">
      <w:rPr>
        <w:rFonts w:asciiTheme="majorHAnsi" w:eastAsiaTheme="majorEastAsia" w:hAnsiTheme="majorHAnsi" w:cstheme="majorBidi"/>
        <w:b/>
        <w:bCs/>
      </w:rPr>
    </w:tblStylePr>
    <w:tblStylePr w:type="lastCol">
      <w:rPr>
        <w:rFonts w:asciiTheme="majorHAnsi" w:eastAsiaTheme="majorEastAsia" w:hAnsiTheme="majorHAnsi" w:cstheme="majorBidi"/>
        <w:b/>
        <w:bCs/>
      </w:rPr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  <w:shd w:val="clear" w:color="auto" w:fill="FFEFC0" w:themeFill="accent6" w:themeFillTint="3F"/>
      </w:tcPr>
    </w:tblStylePr>
    <w:tblStylePr w:type="band2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  <w:insideV w:val="single" w:sz="8" w:space="0" w:color="FFC000" w:themeColor="accent6"/>
        </w:tcBorders>
      </w:tcPr>
    </w:tblStylePr>
  </w:style>
  <w:style w:type="table" w:styleId="LightList">
    <w:name w:val="Light List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  <w:tblStylePr w:type="band1Horz">
      <w:tblPr/>
      <w:tcPr>
        <w:tcBorders>
          <w:top w:val="single" w:sz="8" w:space="0" w:color="231F20" w:themeColor="text1"/>
          <w:left w:val="single" w:sz="8" w:space="0" w:color="231F20" w:themeColor="text1"/>
          <w:bottom w:val="single" w:sz="8" w:space="0" w:color="231F20" w:themeColor="text1"/>
          <w:right w:val="single" w:sz="8" w:space="0" w:color="231F20" w:themeColor="text1"/>
        </w:tcBorders>
      </w:tcPr>
    </w:tblStylePr>
  </w:style>
  <w:style w:type="table" w:styleId="LightList-Accent1">
    <w:name w:val="Light List Accent 1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  <w:tblStylePr w:type="band1Horz">
      <w:tblPr/>
      <w:tcPr>
        <w:tcBorders>
          <w:top w:val="single" w:sz="8" w:space="0" w:color="8ACED7" w:themeColor="accent1"/>
          <w:left w:val="single" w:sz="8" w:space="0" w:color="8ACED7" w:themeColor="accent1"/>
          <w:bottom w:val="single" w:sz="8" w:space="0" w:color="8ACED7" w:themeColor="accent1"/>
          <w:right w:val="single" w:sz="8" w:space="0" w:color="8ACED7" w:themeColor="accent1"/>
        </w:tcBorders>
      </w:tcPr>
    </w:tblStylePr>
  </w:style>
  <w:style w:type="table" w:styleId="LightList-Accent2">
    <w:name w:val="Light List Accent 2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  <w:tblStylePr w:type="band1Horz">
      <w:tblPr/>
      <w:tcPr>
        <w:tcBorders>
          <w:top w:val="single" w:sz="8" w:space="0" w:color="C0504D" w:themeColor="accent2"/>
          <w:left w:val="single" w:sz="8" w:space="0" w:color="C0504D" w:themeColor="accent2"/>
          <w:bottom w:val="single" w:sz="8" w:space="0" w:color="C0504D" w:themeColor="accent2"/>
          <w:right w:val="single" w:sz="8" w:space="0" w:color="C0504D" w:themeColor="accent2"/>
        </w:tcBorders>
      </w:tcPr>
    </w:tblStylePr>
  </w:style>
  <w:style w:type="table" w:styleId="LightList-Accent3">
    <w:name w:val="Light List Accent 3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  <w:tblStylePr w:type="band1Horz">
      <w:tblPr/>
      <w:tcPr>
        <w:tcBorders>
          <w:top w:val="single" w:sz="8" w:space="0" w:color="0070C0" w:themeColor="accent3"/>
          <w:left w:val="single" w:sz="8" w:space="0" w:color="0070C0" w:themeColor="accent3"/>
          <w:bottom w:val="single" w:sz="8" w:space="0" w:color="0070C0" w:themeColor="accent3"/>
          <w:right w:val="single" w:sz="8" w:space="0" w:color="0070C0" w:themeColor="accent3"/>
        </w:tcBorders>
      </w:tcPr>
    </w:tblStylePr>
  </w:style>
  <w:style w:type="table" w:styleId="LightList-Accent4">
    <w:name w:val="Light List Accent 4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  <w:tblStylePr w:type="band1Horz">
      <w:tblPr/>
      <w:tcPr>
        <w:tcBorders>
          <w:top w:val="single" w:sz="8" w:space="0" w:color="92D050" w:themeColor="accent4"/>
          <w:left w:val="single" w:sz="8" w:space="0" w:color="92D050" w:themeColor="accent4"/>
          <w:bottom w:val="single" w:sz="8" w:space="0" w:color="92D050" w:themeColor="accent4"/>
          <w:right w:val="single" w:sz="8" w:space="0" w:color="92D050" w:themeColor="accent4"/>
        </w:tcBorders>
      </w:tcPr>
    </w:tblStylePr>
  </w:style>
  <w:style w:type="table" w:styleId="LightList-Accent5">
    <w:name w:val="Light List Accent 5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  <w:tblStylePr w:type="band1Horz">
      <w:tblPr/>
      <w:tcPr>
        <w:tcBorders>
          <w:top w:val="single" w:sz="8" w:space="0" w:color="F79646" w:themeColor="accent5"/>
          <w:left w:val="single" w:sz="8" w:space="0" w:color="F79646" w:themeColor="accent5"/>
          <w:bottom w:val="single" w:sz="8" w:space="0" w:color="F79646" w:themeColor="accent5"/>
          <w:right w:val="single" w:sz="8" w:space="0" w:color="F79646" w:themeColor="accent5"/>
        </w:tcBorders>
      </w:tcPr>
    </w:tblStylePr>
  </w:style>
  <w:style w:type="table" w:styleId="LightList-Accent6">
    <w:name w:val="Light List Accent 6"/>
    <w:basedOn w:val="TableNormal"/>
    <w:uiPriority w:val="6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  <w:tblStylePr w:type="band1Horz">
      <w:tblPr/>
      <w:tcPr>
        <w:tcBorders>
          <w:top w:val="single" w:sz="8" w:space="0" w:color="FFC000" w:themeColor="accent6"/>
          <w:left w:val="single" w:sz="8" w:space="0" w:color="FFC000" w:themeColor="accent6"/>
          <w:bottom w:val="single" w:sz="8" w:space="0" w:color="FFC000" w:themeColor="accent6"/>
          <w:right w:val="single" w:sz="8" w:space="0" w:color="FFC000" w:themeColor="accent6"/>
        </w:tcBorders>
      </w:tcPr>
    </w:tblStylePr>
  </w:style>
  <w:style w:type="table" w:styleId="LightShading">
    <w:name w:val="Light Shading"/>
    <w:basedOn w:val="TableNormal"/>
    <w:uiPriority w:val="60"/>
    <w:semiHidden/>
    <w:rsid w:val="00B60586"/>
    <w:pPr>
      <w:spacing w:line="240" w:lineRule="auto"/>
    </w:pPr>
    <w:rPr>
      <w:color w:val="1A1717" w:themeColor="text1" w:themeShade="BF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231F20" w:themeColor="text1"/>
          <w:left w:val="nil"/>
          <w:bottom w:val="single" w:sz="8" w:space="0" w:color="231F20" w:themeColor="tex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</w:style>
  <w:style w:type="table" w:styleId="LightShading-Accent1">
    <w:name w:val="Light Shading Accent 1"/>
    <w:basedOn w:val="TableNormal"/>
    <w:uiPriority w:val="60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8ACED7" w:themeColor="accent1"/>
          <w:left w:val="nil"/>
          <w:bottom w:val="single" w:sz="8" w:space="0" w:color="8ACED7" w:themeColor="accent1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</w:style>
  <w:style w:type="table" w:styleId="LightShading-Accent2">
    <w:name w:val="Light Shading Accent 2"/>
    <w:basedOn w:val="TableNormal"/>
    <w:uiPriority w:val="60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C0504D" w:themeColor="accent2"/>
          <w:left w:val="nil"/>
          <w:bottom w:val="single" w:sz="8" w:space="0" w:color="C0504D" w:themeColor="accent2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</w:style>
  <w:style w:type="table" w:styleId="LightShading-Accent3">
    <w:name w:val="Light Shading Accent 3"/>
    <w:basedOn w:val="TableNormal"/>
    <w:uiPriority w:val="60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0070C0" w:themeColor="accent3"/>
          <w:left w:val="nil"/>
          <w:bottom w:val="single" w:sz="8" w:space="0" w:color="0070C0" w:themeColor="accent3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</w:style>
  <w:style w:type="table" w:styleId="LightShading-Accent4">
    <w:name w:val="Light Shading Accent 4"/>
    <w:basedOn w:val="TableNormal"/>
    <w:uiPriority w:val="60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92D050" w:themeColor="accent4"/>
          <w:left w:val="nil"/>
          <w:bottom w:val="single" w:sz="8" w:space="0" w:color="92D050" w:themeColor="accent4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</w:style>
  <w:style w:type="table" w:styleId="LightShading-Accent5">
    <w:name w:val="Light Shading Accent 5"/>
    <w:basedOn w:val="TableNormal"/>
    <w:uiPriority w:val="60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79646" w:themeColor="accent5"/>
          <w:left w:val="nil"/>
          <w:bottom w:val="single" w:sz="8" w:space="0" w:color="F79646" w:themeColor="accent5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</w:style>
  <w:style w:type="table" w:styleId="LightShading-Accent6">
    <w:name w:val="Light Shading Accent 6"/>
    <w:basedOn w:val="TableNormal"/>
    <w:uiPriority w:val="60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single" w:sz="8" w:space="0" w:color="FFC000" w:themeColor="accent6"/>
          <w:left w:val="nil"/>
          <w:bottom w:val="single" w:sz="8" w:space="0" w:color="FFC000" w:themeColor="accent6"/>
          <w:right w:val="nil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</w:style>
  <w:style w:type="table" w:styleId="ListTable1Light">
    <w:name w:val="List Table 1 Light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807276" w:themeColor="tex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1Light-Accent1">
    <w:name w:val="List Table 1 Light Accent 1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8E1E7" w:themeColor="accent1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1Light-Accent2">
    <w:name w:val="List Table 1 Light Accent 2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D99594" w:themeColor="accent2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1Light-Accent3">
    <w:name w:val="List Table 1 Light Accent 3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40AEFF" w:themeColor="accent3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1Light-Accent4">
    <w:name w:val="List Table 1 Light Accent 4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BDE295" w:themeColor="accent4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1Light-Accent5">
    <w:name w:val="List Table 1 Light Accent 5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ABF8F" w:themeColor="accent5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1Light-Accent6">
    <w:name w:val="List Table 1 Light Accent 6"/>
    <w:basedOn w:val="TableNormal"/>
    <w:uiPriority w:val="46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  <w:tblPr/>
      <w:tcPr>
        <w:tcBorders>
          <w:bottom w:val="single" w:sz="4" w:space="0" w:color="FFD966" w:themeColor="accent6" w:themeTint="99"/>
        </w:tcBorders>
      </w:tcPr>
    </w:tblStylePr>
    <w:tblStylePr w:type="lastRow">
      <w:rPr>
        <w:b/>
        <w:bCs/>
      </w:rPr>
      <w:tblPr/>
      <w:tcPr>
        <w:tcBorders>
          <w:top w:val="sing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2">
    <w:name w:val="List Table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bottom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2-Accent1">
    <w:name w:val="List Table 2 Accent 1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bottom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2-Accent2">
    <w:name w:val="List Table 2 Accent 2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bottom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2-Accent3">
    <w:name w:val="List Table 2 Accent 3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bottom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2-Accent4">
    <w:name w:val="List Table 2 Accent 4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bottom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2-Accent5">
    <w:name w:val="List Table 2 Accent 5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bottom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2-Accent6">
    <w:name w:val="List Table 2 Accent 6"/>
    <w:basedOn w:val="TableNormal"/>
    <w:uiPriority w:val="4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bottom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3">
    <w:name w:val="List Table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231F20" w:themeColor="text1"/>
        <w:left w:val="single" w:sz="4" w:space="0" w:color="231F20" w:themeColor="text1"/>
        <w:bottom w:val="single" w:sz="4" w:space="0" w:color="231F20" w:themeColor="text1"/>
        <w:right w:val="single" w:sz="4" w:space="0" w:color="231F20" w:themeColor="tex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231F20" w:themeColor="text1"/>
          <w:right w:val="single" w:sz="4" w:space="0" w:color="231F20" w:themeColor="text1"/>
        </w:tcBorders>
      </w:tcPr>
    </w:tblStylePr>
    <w:tblStylePr w:type="band1Horz">
      <w:tblPr/>
      <w:tcPr>
        <w:tcBorders>
          <w:top w:val="single" w:sz="4" w:space="0" w:color="231F20" w:themeColor="text1"/>
          <w:bottom w:val="single" w:sz="4" w:space="0" w:color="231F20" w:themeColor="tex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231F20" w:themeColor="text1"/>
          <w:left w:val="nil"/>
        </w:tcBorders>
      </w:tcPr>
    </w:tblStylePr>
    <w:tblStylePr w:type="swCell">
      <w:tblPr/>
      <w:tcPr>
        <w:tcBorders>
          <w:top w:val="double" w:sz="4" w:space="0" w:color="231F20" w:themeColor="text1"/>
          <w:right w:val="nil"/>
        </w:tcBorders>
      </w:tcPr>
    </w:tblStylePr>
  </w:style>
  <w:style w:type="table" w:styleId="ListTable3-Accent1">
    <w:name w:val="List Table 3 Accent 1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ACED7" w:themeColor="accent1"/>
        <w:left w:val="single" w:sz="4" w:space="0" w:color="8ACED7" w:themeColor="accent1"/>
        <w:bottom w:val="single" w:sz="4" w:space="0" w:color="8ACED7" w:themeColor="accent1"/>
        <w:right w:val="single" w:sz="4" w:space="0" w:color="8ACED7" w:themeColor="accent1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8ACED7" w:themeColor="accent1"/>
          <w:right w:val="single" w:sz="4" w:space="0" w:color="8ACED7" w:themeColor="accent1"/>
        </w:tcBorders>
      </w:tcPr>
    </w:tblStylePr>
    <w:tblStylePr w:type="band1Horz">
      <w:tblPr/>
      <w:tcPr>
        <w:tcBorders>
          <w:top w:val="single" w:sz="4" w:space="0" w:color="8ACED7" w:themeColor="accent1"/>
          <w:bottom w:val="single" w:sz="4" w:space="0" w:color="8ACED7" w:themeColor="accent1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8ACED7" w:themeColor="accent1"/>
          <w:left w:val="nil"/>
        </w:tcBorders>
      </w:tcPr>
    </w:tblStylePr>
    <w:tblStylePr w:type="swCell">
      <w:tblPr/>
      <w:tcPr>
        <w:tcBorders>
          <w:top w:val="double" w:sz="4" w:space="0" w:color="8ACED7" w:themeColor="accent1"/>
          <w:right w:val="nil"/>
        </w:tcBorders>
      </w:tcPr>
    </w:tblStylePr>
  </w:style>
  <w:style w:type="table" w:styleId="ListTable3-Accent2">
    <w:name w:val="List Table 3 Accent 2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C0504D" w:themeColor="accent2"/>
        <w:left w:val="single" w:sz="4" w:space="0" w:color="C0504D" w:themeColor="accent2"/>
        <w:bottom w:val="single" w:sz="4" w:space="0" w:color="C0504D" w:themeColor="accent2"/>
        <w:right w:val="single" w:sz="4" w:space="0" w:color="C0504D" w:themeColor="accent2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C0504D" w:themeColor="accent2"/>
          <w:right w:val="single" w:sz="4" w:space="0" w:color="C0504D" w:themeColor="accent2"/>
        </w:tcBorders>
      </w:tcPr>
    </w:tblStylePr>
    <w:tblStylePr w:type="band1Horz">
      <w:tblPr/>
      <w:tcPr>
        <w:tcBorders>
          <w:top w:val="single" w:sz="4" w:space="0" w:color="C0504D" w:themeColor="accent2"/>
          <w:bottom w:val="single" w:sz="4" w:space="0" w:color="C0504D" w:themeColor="accent2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C0504D" w:themeColor="accent2"/>
          <w:left w:val="nil"/>
        </w:tcBorders>
      </w:tcPr>
    </w:tblStylePr>
    <w:tblStylePr w:type="swCell">
      <w:tblPr/>
      <w:tcPr>
        <w:tcBorders>
          <w:top w:val="double" w:sz="4" w:space="0" w:color="C0504D" w:themeColor="accent2"/>
          <w:right w:val="nil"/>
        </w:tcBorders>
      </w:tcPr>
    </w:tblStylePr>
  </w:style>
  <w:style w:type="table" w:styleId="ListTable3-Accent3">
    <w:name w:val="List Table 3 Accent 3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0070C0" w:themeColor="accent3"/>
        <w:left w:val="single" w:sz="4" w:space="0" w:color="0070C0" w:themeColor="accent3"/>
        <w:bottom w:val="single" w:sz="4" w:space="0" w:color="0070C0" w:themeColor="accent3"/>
        <w:right w:val="single" w:sz="4" w:space="0" w:color="0070C0" w:themeColor="accent3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0070C0" w:themeColor="accent3"/>
          <w:right w:val="single" w:sz="4" w:space="0" w:color="0070C0" w:themeColor="accent3"/>
        </w:tcBorders>
      </w:tcPr>
    </w:tblStylePr>
    <w:tblStylePr w:type="band1Horz">
      <w:tblPr/>
      <w:tcPr>
        <w:tcBorders>
          <w:top w:val="single" w:sz="4" w:space="0" w:color="0070C0" w:themeColor="accent3"/>
          <w:bottom w:val="single" w:sz="4" w:space="0" w:color="0070C0" w:themeColor="accent3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0070C0" w:themeColor="accent3"/>
          <w:left w:val="nil"/>
        </w:tcBorders>
      </w:tcPr>
    </w:tblStylePr>
    <w:tblStylePr w:type="swCell">
      <w:tblPr/>
      <w:tcPr>
        <w:tcBorders>
          <w:top w:val="double" w:sz="4" w:space="0" w:color="0070C0" w:themeColor="accent3"/>
          <w:right w:val="nil"/>
        </w:tcBorders>
      </w:tcPr>
    </w:tblStylePr>
  </w:style>
  <w:style w:type="table" w:styleId="ListTable3-Accent4">
    <w:name w:val="List Table 3 Accent 4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2D050" w:themeColor="accent4"/>
        <w:left w:val="single" w:sz="4" w:space="0" w:color="92D050" w:themeColor="accent4"/>
        <w:bottom w:val="single" w:sz="4" w:space="0" w:color="92D050" w:themeColor="accent4"/>
        <w:right w:val="single" w:sz="4" w:space="0" w:color="92D050" w:themeColor="accent4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92D050" w:themeColor="accent4"/>
          <w:right w:val="single" w:sz="4" w:space="0" w:color="92D050" w:themeColor="accent4"/>
        </w:tcBorders>
      </w:tcPr>
    </w:tblStylePr>
    <w:tblStylePr w:type="band1Horz">
      <w:tblPr/>
      <w:tcPr>
        <w:tcBorders>
          <w:top w:val="single" w:sz="4" w:space="0" w:color="92D050" w:themeColor="accent4"/>
          <w:bottom w:val="single" w:sz="4" w:space="0" w:color="92D050" w:themeColor="accent4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92D050" w:themeColor="accent4"/>
          <w:left w:val="nil"/>
        </w:tcBorders>
      </w:tcPr>
    </w:tblStylePr>
    <w:tblStylePr w:type="swCell">
      <w:tblPr/>
      <w:tcPr>
        <w:tcBorders>
          <w:top w:val="double" w:sz="4" w:space="0" w:color="92D050" w:themeColor="accent4"/>
          <w:right w:val="nil"/>
        </w:tcBorders>
      </w:tcPr>
    </w:tblStylePr>
  </w:style>
  <w:style w:type="table" w:styleId="ListTable3-Accent5">
    <w:name w:val="List Table 3 Accent 5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79646" w:themeColor="accent5"/>
        <w:left w:val="single" w:sz="4" w:space="0" w:color="F79646" w:themeColor="accent5"/>
        <w:bottom w:val="single" w:sz="4" w:space="0" w:color="F79646" w:themeColor="accent5"/>
        <w:right w:val="single" w:sz="4" w:space="0" w:color="F79646" w:themeColor="accent5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79646" w:themeColor="accent5"/>
          <w:right w:val="single" w:sz="4" w:space="0" w:color="F79646" w:themeColor="accent5"/>
        </w:tcBorders>
      </w:tcPr>
    </w:tblStylePr>
    <w:tblStylePr w:type="band1Horz">
      <w:tblPr/>
      <w:tcPr>
        <w:tcBorders>
          <w:top w:val="single" w:sz="4" w:space="0" w:color="F79646" w:themeColor="accent5"/>
          <w:bottom w:val="single" w:sz="4" w:space="0" w:color="F79646" w:themeColor="accent5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79646" w:themeColor="accent5"/>
          <w:left w:val="nil"/>
        </w:tcBorders>
      </w:tcPr>
    </w:tblStylePr>
    <w:tblStylePr w:type="swCell">
      <w:tblPr/>
      <w:tcPr>
        <w:tcBorders>
          <w:top w:val="double" w:sz="4" w:space="0" w:color="F79646" w:themeColor="accent5"/>
          <w:right w:val="nil"/>
        </w:tcBorders>
      </w:tcPr>
    </w:tblStylePr>
  </w:style>
  <w:style w:type="table" w:styleId="ListTable3-Accent6">
    <w:name w:val="List Table 3 Accent 6"/>
    <w:basedOn w:val="TableNormal"/>
    <w:uiPriority w:val="48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C000" w:themeColor="accent6"/>
        <w:left w:val="single" w:sz="4" w:space="0" w:color="FFC000" w:themeColor="accent6"/>
        <w:bottom w:val="single" w:sz="4" w:space="0" w:color="FFC000" w:themeColor="accent6"/>
        <w:right w:val="single" w:sz="4" w:space="0" w:color="FFC000" w:themeColor="accent6"/>
      </w:tblBorders>
    </w:tblPr>
    <w:tblStylePr w:type="firstRow">
      <w:rPr>
        <w:b/>
        <w:bCs/>
        <w:color w:val="FFFFFF" w:themeColor="background1"/>
      </w:rPr>
      <w:tblPr/>
      <w:tcPr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  <w:shd w:val="clear" w:color="auto" w:fill="FFFFFF" w:themeFill="background1"/>
      </w:tcPr>
    </w:tblStylePr>
    <w:tblStylePr w:type="firstCol">
      <w:rPr>
        <w:b/>
        <w:bCs/>
      </w:rPr>
      <w:tblPr/>
      <w:tcPr>
        <w:tcBorders>
          <w:right w:val="nil"/>
        </w:tcBorders>
        <w:shd w:val="clear" w:color="auto" w:fill="FFFFFF" w:themeFill="background1"/>
      </w:tcPr>
    </w:tblStylePr>
    <w:tblStylePr w:type="lastCol">
      <w:rPr>
        <w:b/>
        <w:bCs/>
      </w:rPr>
      <w:tblPr/>
      <w:tcPr>
        <w:tcBorders>
          <w:left w:val="nil"/>
        </w:tcBorders>
        <w:shd w:val="clear" w:color="auto" w:fill="FFFFFF" w:themeFill="background1"/>
      </w:tcPr>
    </w:tblStylePr>
    <w:tblStylePr w:type="band1Vert">
      <w:tblPr/>
      <w:tcPr>
        <w:tcBorders>
          <w:left w:val="single" w:sz="4" w:space="0" w:color="FFC000" w:themeColor="accent6"/>
          <w:right w:val="single" w:sz="4" w:space="0" w:color="FFC000" w:themeColor="accent6"/>
        </w:tcBorders>
      </w:tcPr>
    </w:tblStylePr>
    <w:tblStylePr w:type="band1Horz">
      <w:tblPr/>
      <w:tcPr>
        <w:tcBorders>
          <w:top w:val="single" w:sz="4" w:space="0" w:color="FFC000" w:themeColor="accent6"/>
          <w:bottom w:val="single" w:sz="4" w:space="0" w:color="FFC000" w:themeColor="accent6"/>
          <w:insideH w:val="nil"/>
        </w:tcBorders>
      </w:tcPr>
    </w:tblStylePr>
    <w:tblStylePr w:type="neCell">
      <w:tblPr/>
      <w:tcPr>
        <w:tcBorders>
          <w:left w:val="nil"/>
          <w:bottom w:val="nil"/>
        </w:tcBorders>
      </w:tcPr>
    </w:tblStylePr>
    <w:tblStylePr w:type="nwCell">
      <w:tblPr/>
      <w:tcPr>
        <w:tcBorders>
          <w:bottom w:val="nil"/>
          <w:right w:val="nil"/>
        </w:tcBorders>
      </w:tcPr>
    </w:tblStylePr>
    <w:tblStylePr w:type="seCell">
      <w:tblPr/>
      <w:tcPr>
        <w:tcBorders>
          <w:top w:val="double" w:sz="4" w:space="0" w:color="FFC000" w:themeColor="accent6"/>
          <w:left w:val="nil"/>
        </w:tcBorders>
      </w:tcPr>
    </w:tblStylePr>
    <w:tblStylePr w:type="swCell">
      <w:tblPr/>
      <w:tcPr>
        <w:tcBorders>
          <w:top w:val="double" w:sz="4" w:space="0" w:color="FFC000" w:themeColor="accent6"/>
          <w:right w:val="nil"/>
        </w:tcBorders>
      </w:tcPr>
    </w:tblStylePr>
  </w:style>
  <w:style w:type="table" w:styleId="ListTable4">
    <w:name w:val="List Table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807276" w:themeColor="text1" w:themeTint="99"/>
        <w:left w:val="single" w:sz="4" w:space="0" w:color="807276" w:themeColor="text1" w:themeTint="99"/>
        <w:bottom w:val="single" w:sz="4" w:space="0" w:color="807276" w:themeColor="text1" w:themeTint="99"/>
        <w:right w:val="single" w:sz="4" w:space="0" w:color="807276" w:themeColor="text1" w:themeTint="99"/>
        <w:insideH w:val="single" w:sz="4" w:space="0" w:color="807276" w:themeColor="tex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231F20" w:themeColor="text1"/>
          <w:left w:val="single" w:sz="4" w:space="0" w:color="231F20" w:themeColor="text1"/>
          <w:bottom w:val="single" w:sz="4" w:space="0" w:color="231F20" w:themeColor="text1"/>
          <w:right w:val="single" w:sz="4" w:space="0" w:color="231F20" w:themeColor="text1"/>
          <w:insideH w:val="nil"/>
        </w:tcBorders>
        <w:shd w:val="clear" w:color="auto" w:fill="231F20" w:themeFill="text1"/>
      </w:tcPr>
    </w:tblStylePr>
    <w:tblStylePr w:type="lastRow">
      <w:rPr>
        <w:b/>
        <w:bCs/>
      </w:rPr>
      <w:tblPr/>
      <w:tcPr>
        <w:tcBorders>
          <w:top w:val="double" w:sz="4" w:space="0" w:color="807276" w:themeColor="tex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4-Accent1">
    <w:name w:val="List Table 4 Accent 1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8E1E7" w:themeColor="accent1" w:themeTint="99"/>
        <w:left w:val="single" w:sz="4" w:space="0" w:color="B8E1E7" w:themeColor="accent1" w:themeTint="99"/>
        <w:bottom w:val="single" w:sz="4" w:space="0" w:color="B8E1E7" w:themeColor="accent1" w:themeTint="99"/>
        <w:right w:val="single" w:sz="4" w:space="0" w:color="B8E1E7" w:themeColor="accent1" w:themeTint="99"/>
        <w:insideH w:val="single" w:sz="4" w:space="0" w:color="B8E1E7" w:themeColor="accent1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8ACED7" w:themeColor="accent1"/>
          <w:left w:val="single" w:sz="4" w:space="0" w:color="8ACED7" w:themeColor="accent1"/>
          <w:bottom w:val="single" w:sz="4" w:space="0" w:color="8ACED7" w:themeColor="accent1"/>
          <w:right w:val="single" w:sz="4" w:space="0" w:color="8ACED7" w:themeColor="accent1"/>
          <w:insideH w:val="nil"/>
        </w:tcBorders>
        <w:shd w:val="clear" w:color="auto" w:fill="8ACED7" w:themeFill="accent1"/>
      </w:tcPr>
    </w:tblStylePr>
    <w:tblStylePr w:type="lastRow">
      <w:rPr>
        <w:b/>
        <w:bCs/>
      </w:rPr>
      <w:tblPr/>
      <w:tcPr>
        <w:tcBorders>
          <w:top w:val="double" w:sz="4" w:space="0" w:color="B8E1E7" w:themeColor="accent1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4-Accent2">
    <w:name w:val="List Table 4 Accent 2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D99594" w:themeColor="accent2" w:themeTint="99"/>
        <w:left w:val="single" w:sz="4" w:space="0" w:color="D99594" w:themeColor="accent2" w:themeTint="99"/>
        <w:bottom w:val="single" w:sz="4" w:space="0" w:color="D99594" w:themeColor="accent2" w:themeTint="99"/>
        <w:right w:val="single" w:sz="4" w:space="0" w:color="D99594" w:themeColor="accent2" w:themeTint="99"/>
        <w:insideH w:val="single" w:sz="4" w:space="0" w:color="D99594" w:themeColor="accent2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C0504D" w:themeColor="accent2"/>
          <w:left w:val="single" w:sz="4" w:space="0" w:color="C0504D" w:themeColor="accent2"/>
          <w:bottom w:val="single" w:sz="4" w:space="0" w:color="C0504D" w:themeColor="accent2"/>
          <w:right w:val="single" w:sz="4" w:space="0" w:color="C0504D" w:themeColor="accent2"/>
          <w:insideH w:val="nil"/>
        </w:tcBorders>
        <w:shd w:val="clear" w:color="auto" w:fill="C0504D" w:themeFill="accent2"/>
      </w:tcPr>
    </w:tblStylePr>
    <w:tblStylePr w:type="lastRow">
      <w:rPr>
        <w:b/>
        <w:bCs/>
      </w:rPr>
      <w:tblPr/>
      <w:tcPr>
        <w:tcBorders>
          <w:top w:val="double" w:sz="4" w:space="0" w:color="D99594" w:themeColor="accent2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4-Accent3">
    <w:name w:val="List Table 4 Accent 3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40AEFF" w:themeColor="accent3" w:themeTint="99"/>
        <w:left w:val="single" w:sz="4" w:space="0" w:color="40AEFF" w:themeColor="accent3" w:themeTint="99"/>
        <w:bottom w:val="single" w:sz="4" w:space="0" w:color="40AEFF" w:themeColor="accent3" w:themeTint="99"/>
        <w:right w:val="single" w:sz="4" w:space="0" w:color="40AEFF" w:themeColor="accent3" w:themeTint="99"/>
        <w:insideH w:val="single" w:sz="4" w:space="0" w:color="40AEFF" w:themeColor="accent3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0070C0" w:themeColor="accent3"/>
          <w:left w:val="single" w:sz="4" w:space="0" w:color="0070C0" w:themeColor="accent3"/>
          <w:bottom w:val="single" w:sz="4" w:space="0" w:color="0070C0" w:themeColor="accent3"/>
          <w:right w:val="single" w:sz="4" w:space="0" w:color="0070C0" w:themeColor="accent3"/>
          <w:insideH w:val="nil"/>
        </w:tcBorders>
        <w:shd w:val="clear" w:color="auto" w:fill="0070C0" w:themeFill="accent3"/>
      </w:tcPr>
    </w:tblStylePr>
    <w:tblStylePr w:type="lastRow">
      <w:rPr>
        <w:b/>
        <w:bCs/>
      </w:rPr>
      <w:tblPr/>
      <w:tcPr>
        <w:tcBorders>
          <w:top w:val="double" w:sz="4" w:space="0" w:color="40AEFF" w:themeColor="accent3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4-Accent4">
    <w:name w:val="List Table 4 Accent 4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DE295" w:themeColor="accent4" w:themeTint="99"/>
        <w:left w:val="single" w:sz="4" w:space="0" w:color="BDE295" w:themeColor="accent4" w:themeTint="99"/>
        <w:bottom w:val="single" w:sz="4" w:space="0" w:color="BDE295" w:themeColor="accent4" w:themeTint="99"/>
        <w:right w:val="single" w:sz="4" w:space="0" w:color="BDE295" w:themeColor="accent4" w:themeTint="99"/>
        <w:insideH w:val="single" w:sz="4" w:space="0" w:color="BDE295" w:themeColor="accent4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92D050" w:themeColor="accent4"/>
          <w:left w:val="single" w:sz="4" w:space="0" w:color="92D050" w:themeColor="accent4"/>
          <w:bottom w:val="single" w:sz="4" w:space="0" w:color="92D050" w:themeColor="accent4"/>
          <w:right w:val="single" w:sz="4" w:space="0" w:color="92D050" w:themeColor="accent4"/>
          <w:insideH w:val="nil"/>
        </w:tcBorders>
        <w:shd w:val="clear" w:color="auto" w:fill="92D050" w:themeFill="accent4"/>
      </w:tcPr>
    </w:tblStylePr>
    <w:tblStylePr w:type="lastRow">
      <w:rPr>
        <w:b/>
        <w:bCs/>
      </w:rPr>
      <w:tblPr/>
      <w:tcPr>
        <w:tcBorders>
          <w:top w:val="double" w:sz="4" w:space="0" w:color="BDE295" w:themeColor="accent4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4-Accent5">
    <w:name w:val="List Table 4 Accent 5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ABF8F" w:themeColor="accent5" w:themeTint="99"/>
        <w:left w:val="single" w:sz="4" w:space="0" w:color="FABF8F" w:themeColor="accent5" w:themeTint="99"/>
        <w:bottom w:val="single" w:sz="4" w:space="0" w:color="FABF8F" w:themeColor="accent5" w:themeTint="99"/>
        <w:right w:val="single" w:sz="4" w:space="0" w:color="FABF8F" w:themeColor="accent5" w:themeTint="99"/>
        <w:insideH w:val="single" w:sz="4" w:space="0" w:color="FABF8F" w:themeColor="accent5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79646" w:themeColor="accent5"/>
          <w:left w:val="single" w:sz="4" w:space="0" w:color="F79646" w:themeColor="accent5"/>
          <w:bottom w:val="single" w:sz="4" w:space="0" w:color="F79646" w:themeColor="accent5"/>
          <w:right w:val="single" w:sz="4" w:space="0" w:color="F79646" w:themeColor="accent5"/>
          <w:insideH w:val="nil"/>
        </w:tcBorders>
        <w:shd w:val="clear" w:color="auto" w:fill="F79646" w:themeFill="accent5"/>
      </w:tcPr>
    </w:tblStylePr>
    <w:tblStylePr w:type="lastRow">
      <w:rPr>
        <w:b/>
        <w:bCs/>
      </w:rPr>
      <w:tblPr/>
      <w:tcPr>
        <w:tcBorders>
          <w:top w:val="double" w:sz="4" w:space="0" w:color="FABF8F" w:themeColor="accent5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4-Accent6">
    <w:name w:val="List Table 4 Accent 6"/>
    <w:basedOn w:val="TableNormal"/>
    <w:uiPriority w:val="4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FFD966" w:themeColor="accent6" w:themeTint="99"/>
        <w:left w:val="single" w:sz="4" w:space="0" w:color="FFD966" w:themeColor="accent6" w:themeTint="99"/>
        <w:bottom w:val="single" w:sz="4" w:space="0" w:color="FFD966" w:themeColor="accent6" w:themeTint="99"/>
        <w:right w:val="single" w:sz="4" w:space="0" w:color="FFD966" w:themeColor="accent6" w:themeTint="99"/>
        <w:insideH w:val="single" w:sz="4" w:space="0" w:color="FFD966" w:themeColor="accent6" w:themeTint="99"/>
      </w:tblBorders>
    </w:tblPr>
    <w:tblStylePr w:type="firstRow">
      <w:rPr>
        <w:b/>
        <w:bCs/>
        <w:color w:val="FFFFFF" w:themeColor="background1"/>
      </w:rPr>
      <w:tblPr/>
      <w:tcPr>
        <w:tcBorders>
          <w:top w:val="single" w:sz="4" w:space="0" w:color="FFC000" w:themeColor="accent6"/>
          <w:left w:val="single" w:sz="4" w:space="0" w:color="FFC000" w:themeColor="accent6"/>
          <w:bottom w:val="single" w:sz="4" w:space="0" w:color="FFC000" w:themeColor="accent6"/>
          <w:right w:val="single" w:sz="4" w:space="0" w:color="FFC000" w:themeColor="accent6"/>
          <w:insideH w:val="nil"/>
        </w:tcBorders>
        <w:shd w:val="clear" w:color="auto" w:fill="FFC000" w:themeFill="accent6"/>
      </w:tcPr>
    </w:tblStylePr>
    <w:tblStylePr w:type="lastRow">
      <w:rPr>
        <w:b/>
        <w:bCs/>
      </w:rPr>
      <w:tblPr/>
      <w:tcPr>
        <w:tcBorders>
          <w:top w:val="double" w:sz="4" w:space="0" w:color="FFD966" w:themeColor="accent6" w:themeTint="99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5Dark">
    <w:name w:val="List Table 5 Dark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231F20" w:themeColor="text1"/>
        <w:left w:val="single" w:sz="24" w:space="0" w:color="231F20" w:themeColor="text1"/>
        <w:bottom w:val="single" w:sz="24" w:space="0" w:color="231F20" w:themeColor="text1"/>
        <w:right w:val="single" w:sz="24" w:space="0" w:color="231F20" w:themeColor="text1"/>
      </w:tblBorders>
    </w:tblPr>
    <w:tcPr>
      <w:shd w:val="clear" w:color="auto" w:fill="231F20" w:themeFill="tex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1">
    <w:name w:val="List Table 5 Dark Accent 1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8ACED7" w:themeColor="accent1"/>
        <w:left w:val="single" w:sz="24" w:space="0" w:color="8ACED7" w:themeColor="accent1"/>
        <w:bottom w:val="single" w:sz="24" w:space="0" w:color="8ACED7" w:themeColor="accent1"/>
        <w:right w:val="single" w:sz="24" w:space="0" w:color="8ACED7" w:themeColor="accent1"/>
      </w:tblBorders>
    </w:tblPr>
    <w:tcPr>
      <w:shd w:val="clear" w:color="auto" w:fill="8ACED7" w:themeFill="accent1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2">
    <w:name w:val="List Table 5 Dark Accent 2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C0504D" w:themeColor="accent2"/>
        <w:left w:val="single" w:sz="24" w:space="0" w:color="C0504D" w:themeColor="accent2"/>
        <w:bottom w:val="single" w:sz="24" w:space="0" w:color="C0504D" w:themeColor="accent2"/>
        <w:right w:val="single" w:sz="24" w:space="0" w:color="C0504D" w:themeColor="accent2"/>
      </w:tblBorders>
    </w:tblPr>
    <w:tcPr>
      <w:shd w:val="clear" w:color="auto" w:fill="C0504D" w:themeFill="accent2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3">
    <w:name w:val="List Table 5 Dark Accent 3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0070C0" w:themeColor="accent3"/>
        <w:left w:val="single" w:sz="24" w:space="0" w:color="0070C0" w:themeColor="accent3"/>
        <w:bottom w:val="single" w:sz="24" w:space="0" w:color="0070C0" w:themeColor="accent3"/>
        <w:right w:val="single" w:sz="24" w:space="0" w:color="0070C0" w:themeColor="accent3"/>
      </w:tblBorders>
    </w:tblPr>
    <w:tcPr>
      <w:shd w:val="clear" w:color="auto" w:fill="0070C0" w:themeFill="accent3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4">
    <w:name w:val="List Table 5 Dark Accent 4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92D050" w:themeColor="accent4"/>
        <w:left w:val="single" w:sz="24" w:space="0" w:color="92D050" w:themeColor="accent4"/>
        <w:bottom w:val="single" w:sz="24" w:space="0" w:color="92D050" w:themeColor="accent4"/>
        <w:right w:val="single" w:sz="24" w:space="0" w:color="92D050" w:themeColor="accent4"/>
      </w:tblBorders>
    </w:tblPr>
    <w:tcPr>
      <w:shd w:val="clear" w:color="auto" w:fill="92D050" w:themeFill="accent4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5">
    <w:name w:val="List Table 5 Dark Accent 5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79646" w:themeColor="accent5"/>
        <w:left w:val="single" w:sz="24" w:space="0" w:color="F79646" w:themeColor="accent5"/>
        <w:bottom w:val="single" w:sz="24" w:space="0" w:color="F79646" w:themeColor="accent5"/>
        <w:right w:val="single" w:sz="24" w:space="0" w:color="F79646" w:themeColor="accent5"/>
      </w:tblBorders>
    </w:tblPr>
    <w:tcPr>
      <w:shd w:val="clear" w:color="auto" w:fill="F79646" w:themeFill="accent5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5Dark-Accent6">
    <w:name w:val="List Table 5 Dark Accent 6"/>
    <w:basedOn w:val="TableNormal"/>
    <w:uiPriority w:val="50"/>
    <w:semiHidden/>
    <w:rsid w:val="00B60586"/>
    <w:pPr>
      <w:spacing w:line="240" w:lineRule="auto"/>
    </w:pPr>
    <w:rPr>
      <w:color w:val="FFFFFF" w:themeColor="background1"/>
    </w:rPr>
    <w:tblPr>
      <w:tblStyleRowBandSize w:val="1"/>
      <w:tblStyleColBandSize w:val="1"/>
      <w:tblBorders>
        <w:top w:val="single" w:sz="24" w:space="0" w:color="FFC000" w:themeColor="accent6"/>
        <w:left w:val="single" w:sz="24" w:space="0" w:color="FFC000" w:themeColor="accent6"/>
        <w:bottom w:val="single" w:sz="24" w:space="0" w:color="FFC000" w:themeColor="accent6"/>
        <w:right w:val="single" w:sz="24" w:space="0" w:color="FFC000" w:themeColor="accent6"/>
      </w:tblBorders>
    </w:tblPr>
    <w:tcPr>
      <w:shd w:val="clear" w:color="auto" w:fill="FFC000" w:themeFill="accent6"/>
    </w:tcPr>
    <w:tblStylePr w:type="firstRow">
      <w:rPr>
        <w:b/>
        <w:bCs/>
      </w:rPr>
      <w:tblPr/>
      <w:tcPr>
        <w:tcBorders>
          <w:bottom w:val="single" w:sz="18" w:space="0" w:color="FFFFFF" w:themeColor="background1"/>
        </w:tcBorders>
      </w:tcPr>
    </w:tblStylePr>
    <w:tblStylePr w:type="lastRow">
      <w:rPr>
        <w:b/>
        <w:bCs/>
      </w:rPr>
      <w:tblPr/>
      <w:tcPr>
        <w:tcBorders>
          <w:top w:val="single" w:sz="4" w:space="0" w:color="FFFFFF" w:themeColor="background1"/>
        </w:tcBorders>
      </w:tcPr>
    </w:tblStylePr>
    <w:tblStylePr w:type="firstCol">
      <w:rPr>
        <w:b/>
        <w:bCs/>
      </w:rPr>
      <w:tblPr/>
      <w:tcPr>
        <w:tcBorders>
          <w:right w:val="single" w:sz="4" w:space="0" w:color="FFFFFF" w:themeColor="background1"/>
        </w:tcBorders>
      </w:tcPr>
    </w:tblStylePr>
    <w:tblStylePr w:type="lastCol">
      <w:rPr>
        <w:b/>
        <w:bCs/>
      </w:rPr>
      <w:tblPr/>
      <w:tcPr>
        <w:tcBorders>
          <w:left w:val="single" w:sz="4" w:space="0" w:color="FFFFFF" w:themeColor="background1"/>
        </w:tcBorders>
      </w:tcPr>
    </w:tblStylePr>
    <w:tblStylePr w:type="band1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2Vert">
      <w:tblPr/>
      <w:tcPr>
        <w:tcBorders>
          <w:left w:val="single" w:sz="4" w:space="0" w:color="FFFFFF" w:themeColor="background1"/>
          <w:right w:val="single" w:sz="4" w:space="0" w:color="FFFFFF" w:themeColor="background1"/>
        </w:tcBorders>
      </w:tcPr>
    </w:tblStylePr>
    <w:tblStylePr w:type="band1Horz">
      <w:tblPr/>
      <w:tcPr>
        <w:tcBorders>
          <w:top w:val="single" w:sz="4" w:space="0" w:color="FFFFFF" w:themeColor="background1"/>
          <w:bottom w:val="single" w:sz="4" w:space="0" w:color="FFFFFF" w:themeColor="background1"/>
        </w:tcBorders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top w:val="nil"/>
          <w:left w:val="nil"/>
        </w:tcBorders>
      </w:tcPr>
    </w:tblStylePr>
    <w:tblStylePr w:type="swCell">
      <w:tblPr/>
      <w:tcPr>
        <w:tcBorders>
          <w:top w:val="nil"/>
          <w:right w:val="nil"/>
        </w:tcBorders>
      </w:tcPr>
    </w:tblStylePr>
  </w:style>
  <w:style w:type="table" w:styleId="ListTable6Colorful">
    <w:name w:val="List Table 6 Colorful"/>
    <w:basedOn w:val="TableNormal"/>
    <w:uiPriority w:val="51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4" w:space="0" w:color="231F20" w:themeColor="text1"/>
        <w:bottom w:val="single" w:sz="4" w:space="0" w:color="231F20" w:themeColor="text1"/>
      </w:tblBorders>
    </w:tblPr>
    <w:tblStylePr w:type="firstRow">
      <w:rPr>
        <w:b/>
        <w:bCs/>
      </w:rPr>
      <w:tblPr/>
      <w:tcPr>
        <w:tcBorders>
          <w:bottom w:val="single" w:sz="4" w:space="0" w:color="231F20" w:themeColor="text1"/>
        </w:tcBorders>
      </w:tcPr>
    </w:tblStylePr>
    <w:tblStylePr w:type="lastRow">
      <w:rPr>
        <w:b/>
        <w:bCs/>
      </w:rPr>
      <w:tblPr/>
      <w:tcPr>
        <w:tcBorders>
          <w:top w:val="double" w:sz="4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</w:style>
  <w:style w:type="table" w:styleId="ListTable6Colorful-Accent1">
    <w:name w:val="List Table 6 Colorful Accent 1"/>
    <w:basedOn w:val="TableNormal"/>
    <w:uiPriority w:val="51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  <w:tblBorders>
        <w:top w:val="single" w:sz="4" w:space="0" w:color="8ACED7" w:themeColor="accent1"/>
        <w:bottom w:val="single" w:sz="4" w:space="0" w:color="8ACED7" w:themeColor="accent1"/>
      </w:tblBorders>
    </w:tblPr>
    <w:tblStylePr w:type="firstRow">
      <w:rPr>
        <w:b/>
        <w:bCs/>
      </w:rPr>
      <w:tblPr/>
      <w:tcPr>
        <w:tcBorders>
          <w:bottom w:val="single" w:sz="4" w:space="0" w:color="8ACED7" w:themeColor="accent1"/>
        </w:tcBorders>
      </w:tcPr>
    </w:tblStylePr>
    <w:tblStylePr w:type="lastRow">
      <w:rPr>
        <w:b/>
        <w:bCs/>
      </w:rPr>
      <w:tblPr/>
      <w:tcPr>
        <w:tcBorders>
          <w:top w:val="double" w:sz="4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</w:style>
  <w:style w:type="table" w:styleId="ListTable6Colorful-Accent2">
    <w:name w:val="List Table 6 Colorful Accent 2"/>
    <w:basedOn w:val="TableNormal"/>
    <w:uiPriority w:val="51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  <w:tblBorders>
        <w:top w:val="single" w:sz="4" w:space="0" w:color="C0504D" w:themeColor="accent2"/>
        <w:bottom w:val="single" w:sz="4" w:space="0" w:color="C0504D" w:themeColor="accent2"/>
      </w:tblBorders>
    </w:tblPr>
    <w:tblStylePr w:type="firstRow">
      <w:rPr>
        <w:b/>
        <w:bCs/>
      </w:rPr>
      <w:tblPr/>
      <w:tcPr>
        <w:tcBorders>
          <w:bottom w:val="single" w:sz="4" w:space="0" w:color="C0504D" w:themeColor="accent2"/>
        </w:tcBorders>
      </w:tcPr>
    </w:tblStylePr>
    <w:tblStylePr w:type="lastRow">
      <w:rPr>
        <w:b/>
        <w:bCs/>
      </w:rPr>
      <w:tblPr/>
      <w:tcPr>
        <w:tcBorders>
          <w:top w:val="double" w:sz="4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</w:style>
  <w:style w:type="table" w:styleId="ListTable6Colorful-Accent3">
    <w:name w:val="List Table 6 Colorful Accent 3"/>
    <w:basedOn w:val="TableNormal"/>
    <w:uiPriority w:val="51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  <w:tblBorders>
        <w:top w:val="single" w:sz="4" w:space="0" w:color="0070C0" w:themeColor="accent3"/>
        <w:bottom w:val="single" w:sz="4" w:space="0" w:color="0070C0" w:themeColor="accent3"/>
      </w:tblBorders>
    </w:tblPr>
    <w:tblStylePr w:type="firstRow">
      <w:rPr>
        <w:b/>
        <w:bCs/>
      </w:rPr>
      <w:tblPr/>
      <w:tcPr>
        <w:tcBorders>
          <w:bottom w:val="single" w:sz="4" w:space="0" w:color="0070C0" w:themeColor="accent3"/>
        </w:tcBorders>
      </w:tcPr>
    </w:tblStylePr>
    <w:tblStylePr w:type="lastRow">
      <w:rPr>
        <w:b/>
        <w:bCs/>
      </w:rPr>
      <w:tblPr/>
      <w:tcPr>
        <w:tcBorders>
          <w:top w:val="double" w:sz="4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</w:style>
  <w:style w:type="table" w:styleId="ListTable6Colorful-Accent4">
    <w:name w:val="List Table 6 Colorful Accent 4"/>
    <w:basedOn w:val="TableNormal"/>
    <w:uiPriority w:val="51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  <w:tblBorders>
        <w:top w:val="single" w:sz="4" w:space="0" w:color="92D050" w:themeColor="accent4"/>
        <w:bottom w:val="single" w:sz="4" w:space="0" w:color="92D050" w:themeColor="accent4"/>
      </w:tblBorders>
    </w:tblPr>
    <w:tblStylePr w:type="firstRow">
      <w:rPr>
        <w:b/>
        <w:bCs/>
      </w:rPr>
      <w:tblPr/>
      <w:tcPr>
        <w:tcBorders>
          <w:bottom w:val="single" w:sz="4" w:space="0" w:color="92D050" w:themeColor="accent4"/>
        </w:tcBorders>
      </w:tcPr>
    </w:tblStylePr>
    <w:tblStylePr w:type="lastRow">
      <w:rPr>
        <w:b/>
        <w:bCs/>
      </w:rPr>
      <w:tblPr/>
      <w:tcPr>
        <w:tcBorders>
          <w:top w:val="double" w:sz="4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</w:style>
  <w:style w:type="table" w:styleId="ListTable6Colorful-Accent5">
    <w:name w:val="List Table 6 Colorful Accent 5"/>
    <w:basedOn w:val="TableNormal"/>
    <w:uiPriority w:val="51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  <w:tblBorders>
        <w:top w:val="single" w:sz="4" w:space="0" w:color="F79646" w:themeColor="accent5"/>
        <w:bottom w:val="single" w:sz="4" w:space="0" w:color="F79646" w:themeColor="accent5"/>
      </w:tblBorders>
    </w:tblPr>
    <w:tblStylePr w:type="firstRow">
      <w:rPr>
        <w:b/>
        <w:bCs/>
      </w:rPr>
      <w:tblPr/>
      <w:tcPr>
        <w:tcBorders>
          <w:bottom w:val="single" w:sz="4" w:space="0" w:color="F79646" w:themeColor="accent5"/>
        </w:tcBorders>
      </w:tcPr>
    </w:tblStylePr>
    <w:tblStylePr w:type="lastRow">
      <w:rPr>
        <w:b/>
        <w:bCs/>
      </w:rPr>
      <w:tblPr/>
      <w:tcPr>
        <w:tcBorders>
          <w:top w:val="double" w:sz="4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</w:style>
  <w:style w:type="table" w:styleId="ListTable6Colorful-Accent6">
    <w:name w:val="List Table 6 Colorful Accent 6"/>
    <w:basedOn w:val="TableNormal"/>
    <w:uiPriority w:val="51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  <w:tblBorders>
        <w:top w:val="single" w:sz="4" w:space="0" w:color="FFC000" w:themeColor="accent6"/>
        <w:bottom w:val="single" w:sz="4" w:space="0" w:color="FFC000" w:themeColor="accent6"/>
      </w:tblBorders>
    </w:tblPr>
    <w:tblStylePr w:type="firstRow">
      <w:rPr>
        <w:b/>
        <w:bCs/>
      </w:rPr>
      <w:tblPr/>
      <w:tcPr>
        <w:tcBorders>
          <w:bottom w:val="single" w:sz="4" w:space="0" w:color="FFC000" w:themeColor="accent6"/>
        </w:tcBorders>
      </w:tcPr>
    </w:tblStylePr>
    <w:tblStylePr w:type="lastRow">
      <w:rPr>
        <w:b/>
        <w:bCs/>
      </w:rPr>
      <w:tblPr/>
      <w:tcPr>
        <w:tcBorders>
          <w:top w:val="double" w:sz="4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</w:style>
  <w:style w:type="table" w:styleId="ListTable7Colorful">
    <w:name w:val="List Table 7 Colorful"/>
    <w:basedOn w:val="TableNormal"/>
    <w:uiPriority w:val="52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231F20" w:themeColor="tex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231F20" w:themeColor="tex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231F20" w:themeColor="tex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231F20" w:themeColor="text1"/>
        </w:tcBorders>
        <w:shd w:val="clear" w:color="auto" w:fill="FFFFFF" w:themeFill="background1"/>
      </w:tcPr>
    </w:tblStylePr>
    <w:tblStylePr w:type="band1Vert">
      <w:tblPr/>
      <w:tcPr>
        <w:shd w:val="clear" w:color="auto" w:fill="D5CFD1" w:themeFill="text1" w:themeFillTint="33"/>
      </w:tcPr>
    </w:tblStylePr>
    <w:tblStylePr w:type="band1Horz">
      <w:tblPr/>
      <w:tcPr>
        <w:shd w:val="clear" w:color="auto" w:fill="D5CFD1" w:themeFill="tex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1">
    <w:name w:val="List Table 7 Colorful Accent 1"/>
    <w:basedOn w:val="TableNormal"/>
    <w:uiPriority w:val="52"/>
    <w:semiHidden/>
    <w:rsid w:val="00B60586"/>
    <w:pPr>
      <w:spacing w:line="240" w:lineRule="auto"/>
    </w:pPr>
    <w:rPr>
      <w:color w:val="47B2C0" w:themeColor="accent1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8ACED7" w:themeColor="accent1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8ACED7" w:themeColor="accent1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8ACED7" w:themeColor="accent1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8ACED7" w:themeColor="accent1"/>
        </w:tcBorders>
        <w:shd w:val="clear" w:color="auto" w:fill="FFFFFF" w:themeFill="background1"/>
      </w:tcPr>
    </w:tblStylePr>
    <w:tblStylePr w:type="band1Vert">
      <w:tblPr/>
      <w:tcPr>
        <w:shd w:val="clear" w:color="auto" w:fill="E7F5F7" w:themeFill="accent1" w:themeFillTint="33"/>
      </w:tcPr>
    </w:tblStylePr>
    <w:tblStylePr w:type="band1Horz">
      <w:tblPr/>
      <w:tcPr>
        <w:shd w:val="clear" w:color="auto" w:fill="E7F5F7" w:themeFill="accent1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2">
    <w:name w:val="List Table 7 Colorful Accent 2"/>
    <w:basedOn w:val="TableNormal"/>
    <w:uiPriority w:val="52"/>
    <w:semiHidden/>
    <w:rsid w:val="00B60586"/>
    <w:pPr>
      <w:spacing w:line="240" w:lineRule="auto"/>
    </w:pPr>
    <w:rPr>
      <w:color w:val="943634" w:themeColor="accent2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C0504D" w:themeColor="accent2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C0504D" w:themeColor="accent2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C0504D" w:themeColor="accent2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C0504D" w:themeColor="accent2"/>
        </w:tcBorders>
        <w:shd w:val="clear" w:color="auto" w:fill="FFFFFF" w:themeFill="background1"/>
      </w:tcPr>
    </w:tblStylePr>
    <w:tblStylePr w:type="band1Vert">
      <w:tblPr/>
      <w:tcPr>
        <w:shd w:val="clear" w:color="auto" w:fill="F2DBDB" w:themeFill="accent2" w:themeFillTint="33"/>
      </w:tcPr>
    </w:tblStylePr>
    <w:tblStylePr w:type="band1Horz">
      <w:tblPr/>
      <w:tcPr>
        <w:shd w:val="clear" w:color="auto" w:fill="F2DBDB" w:themeFill="accent2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3">
    <w:name w:val="List Table 7 Colorful Accent 3"/>
    <w:basedOn w:val="TableNormal"/>
    <w:uiPriority w:val="52"/>
    <w:semiHidden/>
    <w:rsid w:val="00B60586"/>
    <w:pPr>
      <w:spacing w:line="240" w:lineRule="auto"/>
    </w:pPr>
    <w:rPr>
      <w:color w:val="00538F" w:themeColor="accent3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0070C0" w:themeColor="accent3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0070C0" w:themeColor="accent3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0070C0" w:themeColor="accent3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0070C0" w:themeColor="accent3"/>
        </w:tcBorders>
        <w:shd w:val="clear" w:color="auto" w:fill="FFFFFF" w:themeFill="background1"/>
      </w:tcPr>
    </w:tblStylePr>
    <w:tblStylePr w:type="band1Vert">
      <w:tblPr/>
      <w:tcPr>
        <w:shd w:val="clear" w:color="auto" w:fill="BFE4FF" w:themeFill="accent3" w:themeFillTint="33"/>
      </w:tcPr>
    </w:tblStylePr>
    <w:tblStylePr w:type="band1Horz">
      <w:tblPr/>
      <w:tcPr>
        <w:shd w:val="clear" w:color="auto" w:fill="BFE4FF" w:themeFill="accent3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4">
    <w:name w:val="List Table 7 Colorful Accent 4"/>
    <w:basedOn w:val="TableNormal"/>
    <w:uiPriority w:val="52"/>
    <w:semiHidden/>
    <w:rsid w:val="00B60586"/>
    <w:pPr>
      <w:spacing w:line="240" w:lineRule="auto"/>
    </w:pPr>
    <w:rPr>
      <w:color w:val="6DA92D" w:themeColor="accent4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2D050" w:themeColor="accent4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2D050" w:themeColor="accent4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2D050" w:themeColor="accent4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2D050" w:themeColor="accent4"/>
        </w:tcBorders>
        <w:shd w:val="clear" w:color="auto" w:fill="FFFFFF" w:themeFill="background1"/>
      </w:tcPr>
    </w:tblStylePr>
    <w:tblStylePr w:type="band1Vert">
      <w:tblPr/>
      <w:tcPr>
        <w:shd w:val="clear" w:color="auto" w:fill="E9F5DB" w:themeFill="accent4" w:themeFillTint="33"/>
      </w:tcPr>
    </w:tblStylePr>
    <w:tblStylePr w:type="band1Horz">
      <w:tblPr/>
      <w:tcPr>
        <w:shd w:val="clear" w:color="auto" w:fill="E9F5DB" w:themeFill="accent4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5">
    <w:name w:val="List Table 7 Colorful Accent 5"/>
    <w:basedOn w:val="TableNormal"/>
    <w:uiPriority w:val="52"/>
    <w:semiHidden/>
    <w:rsid w:val="00B60586"/>
    <w:pPr>
      <w:spacing w:line="240" w:lineRule="auto"/>
    </w:pPr>
    <w:rPr>
      <w:color w:val="E36C0A" w:themeColor="accent5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79646" w:themeColor="accent5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79646" w:themeColor="accent5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79646" w:themeColor="accent5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79646" w:themeColor="accent5"/>
        </w:tcBorders>
        <w:shd w:val="clear" w:color="auto" w:fill="FFFFFF" w:themeFill="background1"/>
      </w:tcPr>
    </w:tblStylePr>
    <w:tblStylePr w:type="band1Vert">
      <w:tblPr/>
      <w:tcPr>
        <w:shd w:val="clear" w:color="auto" w:fill="FDE9D9" w:themeFill="accent5" w:themeFillTint="33"/>
      </w:tcPr>
    </w:tblStylePr>
    <w:tblStylePr w:type="band1Horz">
      <w:tblPr/>
      <w:tcPr>
        <w:shd w:val="clear" w:color="auto" w:fill="FDE9D9" w:themeFill="accent5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ListTable7Colorful-Accent6">
    <w:name w:val="List Table 7 Colorful Accent 6"/>
    <w:basedOn w:val="TableNormal"/>
    <w:uiPriority w:val="52"/>
    <w:semiHidden/>
    <w:rsid w:val="00B60586"/>
    <w:pPr>
      <w:spacing w:line="240" w:lineRule="auto"/>
    </w:pPr>
    <w:rPr>
      <w:color w:val="BF8F00" w:themeColor="accent6" w:themeShade="BF"/>
    </w:r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FFC000" w:themeColor="accent6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FFC000" w:themeColor="accent6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FFC000" w:themeColor="accent6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FFC000" w:themeColor="accent6"/>
        </w:tcBorders>
        <w:shd w:val="clear" w:color="auto" w:fill="FFFFFF" w:themeFill="background1"/>
      </w:tcPr>
    </w:tblStylePr>
    <w:tblStylePr w:type="band1Vert">
      <w:tblPr/>
      <w:tcPr>
        <w:shd w:val="clear" w:color="auto" w:fill="FFF2CC" w:themeFill="accent6" w:themeFillTint="33"/>
      </w:tcPr>
    </w:tblStylePr>
    <w:tblStylePr w:type="band1Horz">
      <w:tblPr/>
      <w:tcPr>
        <w:shd w:val="clear" w:color="auto" w:fill="FFF2CC" w:themeFill="accent6" w:themeFillTint="33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MediumGrid1">
    <w:name w:val="Medium Grid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  <w:insideV w:val="single" w:sz="8" w:space="0" w:color="5D5356" w:themeColor="text1" w:themeTint="BF"/>
      </w:tblBorders>
    </w:tblPr>
    <w:tcPr>
      <w:shd w:val="clear" w:color="auto" w:fill="CBC4C6" w:themeFill="tex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5D5356" w:themeColor="tex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shd w:val="clear" w:color="auto" w:fill="97898C" w:themeFill="text1" w:themeFillTint="7F"/>
      </w:tcPr>
    </w:tblStylePr>
  </w:style>
  <w:style w:type="table" w:styleId="MediumGrid1-Accent1">
    <w:name w:val="Medium Grid 1 Accent 1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  <w:insideV w:val="single" w:sz="8" w:space="0" w:color="A7DAE1" w:themeColor="accent1" w:themeTint="BF"/>
      </w:tblBorders>
    </w:tblPr>
    <w:tcPr>
      <w:shd w:val="clear" w:color="auto" w:fill="E1F2F5" w:themeFill="accent1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7DAE1" w:themeColor="accent1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shd w:val="clear" w:color="auto" w:fill="C4E6EB" w:themeFill="accent1" w:themeFillTint="7F"/>
      </w:tcPr>
    </w:tblStylePr>
  </w:style>
  <w:style w:type="table" w:styleId="MediumGrid1-Accent2">
    <w:name w:val="Medium Grid 1 Accent 2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  <w:insideV w:val="single" w:sz="8" w:space="0" w:color="CF7B79" w:themeColor="accent2" w:themeTint="BF"/>
      </w:tblBorders>
    </w:tblPr>
    <w:tcPr>
      <w:shd w:val="clear" w:color="auto" w:fill="EFD3D2" w:themeFill="accent2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CF7B79" w:themeColor="accent2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shd w:val="clear" w:color="auto" w:fill="DFA7A6" w:themeFill="accent2" w:themeFillTint="7F"/>
      </w:tcPr>
    </w:tblStylePr>
  </w:style>
  <w:style w:type="table" w:styleId="MediumGrid1-Accent3">
    <w:name w:val="Medium Grid 1 Accent 3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  <w:insideV w:val="single" w:sz="8" w:space="0" w:color="109AFF" w:themeColor="accent3" w:themeTint="BF"/>
      </w:tblBorders>
    </w:tblPr>
    <w:tcPr>
      <w:shd w:val="clear" w:color="auto" w:fill="B0DDFF" w:themeFill="accent3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109AFF" w:themeColor="accent3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shd w:val="clear" w:color="auto" w:fill="60BCFF" w:themeFill="accent3" w:themeFillTint="7F"/>
      </w:tcPr>
    </w:tblStylePr>
  </w:style>
  <w:style w:type="table" w:styleId="MediumGrid1-Accent4">
    <w:name w:val="Medium Grid 1 Accent 4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  <w:insideV w:val="single" w:sz="8" w:space="0" w:color="ADDB7B" w:themeColor="accent4" w:themeTint="BF"/>
      </w:tblBorders>
    </w:tblPr>
    <w:tcPr>
      <w:shd w:val="clear" w:color="auto" w:fill="E3F3D3" w:themeFill="accent4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ADDB7B" w:themeColor="accent4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shd w:val="clear" w:color="auto" w:fill="C8E7A7" w:themeFill="accent4" w:themeFillTint="7F"/>
      </w:tcPr>
    </w:tblStylePr>
  </w:style>
  <w:style w:type="table" w:styleId="MediumGrid1-Accent5">
    <w:name w:val="Medium Grid 1 Accent 5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  <w:insideV w:val="single" w:sz="8" w:space="0" w:color="F9B074" w:themeColor="accent5" w:themeTint="BF"/>
      </w:tblBorders>
    </w:tblPr>
    <w:tcPr>
      <w:shd w:val="clear" w:color="auto" w:fill="FDE4D0" w:themeFill="accent5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9B074" w:themeColor="accent5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shd w:val="clear" w:color="auto" w:fill="FBCAA2" w:themeFill="accent5" w:themeFillTint="7F"/>
      </w:tcPr>
    </w:tblStylePr>
  </w:style>
  <w:style w:type="table" w:styleId="MediumGrid1-Accent6">
    <w:name w:val="Medium Grid 1 Accent 6"/>
    <w:basedOn w:val="TableNormal"/>
    <w:uiPriority w:val="67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  <w:insideV w:val="single" w:sz="8" w:space="0" w:color="FFCF40" w:themeColor="accent6" w:themeTint="BF"/>
      </w:tblBorders>
    </w:tblPr>
    <w:tcPr>
      <w:shd w:val="clear" w:color="auto" w:fill="FFEFC0" w:themeFill="accent6" w:themeFillTint="3F"/>
    </w:tc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single" w:sz="18" w:space="0" w:color="FFCF40" w:themeColor="accent6" w:themeTint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shd w:val="clear" w:color="auto" w:fill="FFDF80" w:themeFill="accent6" w:themeFillTint="7F"/>
      </w:tcPr>
    </w:tblStylePr>
  </w:style>
  <w:style w:type="table" w:styleId="MediumGrid2">
    <w:name w:val="Medium Grid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  <w:insideH w:val="single" w:sz="8" w:space="0" w:color="231F20" w:themeColor="text1"/>
        <w:insideV w:val="single" w:sz="8" w:space="0" w:color="231F20" w:themeColor="text1"/>
      </w:tblBorders>
    </w:tblPr>
    <w:tcPr>
      <w:shd w:val="clear" w:color="auto" w:fill="CBC4C6" w:themeFill="text1" w:themeFillTint="3F"/>
    </w:tcPr>
    <w:tblStylePr w:type="firstRow">
      <w:rPr>
        <w:b/>
        <w:bCs/>
        <w:color w:val="231F20" w:themeColor="text1"/>
      </w:rPr>
      <w:tblPr/>
      <w:tcPr>
        <w:shd w:val="clear" w:color="auto" w:fill="EAE7E8" w:themeFill="tex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D5CFD1" w:themeFill="text1" w:themeFillTint="33"/>
      </w:tcPr>
    </w:tblStylePr>
    <w:tblStylePr w:type="band1Vert">
      <w:tblPr/>
      <w:tcPr>
        <w:shd w:val="clear" w:color="auto" w:fill="97898C" w:themeFill="text1" w:themeFillTint="7F"/>
      </w:tcPr>
    </w:tblStylePr>
    <w:tblStylePr w:type="band1Horz">
      <w:tblPr/>
      <w:tcPr>
        <w:tcBorders>
          <w:insideH w:val="single" w:sz="6" w:space="0" w:color="231F20" w:themeColor="text1"/>
          <w:insideV w:val="single" w:sz="6" w:space="0" w:color="231F20" w:themeColor="text1"/>
        </w:tcBorders>
        <w:shd w:val="clear" w:color="auto" w:fill="97898C" w:themeFill="tex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1">
    <w:name w:val="Medium Grid 2 Accent 1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  <w:insideH w:val="single" w:sz="8" w:space="0" w:color="8ACED7" w:themeColor="accent1"/>
        <w:insideV w:val="single" w:sz="8" w:space="0" w:color="8ACED7" w:themeColor="accent1"/>
      </w:tblBorders>
    </w:tblPr>
    <w:tcPr>
      <w:shd w:val="clear" w:color="auto" w:fill="E1F2F5" w:themeFill="accent1" w:themeFillTint="3F"/>
    </w:tcPr>
    <w:tblStylePr w:type="firstRow">
      <w:rPr>
        <w:b/>
        <w:bCs/>
        <w:color w:val="231F20" w:themeColor="text1"/>
      </w:rPr>
      <w:tblPr/>
      <w:tcPr>
        <w:shd w:val="clear" w:color="auto" w:fill="F3FAFB" w:themeFill="accent1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7F5F7" w:themeFill="accent1" w:themeFillTint="33"/>
      </w:tcPr>
    </w:tblStylePr>
    <w:tblStylePr w:type="band1Vert">
      <w:tblPr/>
      <w:tcPr>
        <w:shd w:val="clear" w:color="auto" w:fill="C4E6EB" w:themeFill="accent1" w:themeFillTint="7F"/>
      </w:tcPr>
    </w:tblStylePr>
    <w:tblStylePr w:type="band1Horz">
      <w:tblPr/>
      <w:tcPr>
        <w:tcBorders>
          <w:insideH w:val="single" w:sz="6" w:space="0" w:color="8ACED7" w:themeColor="accent1"/>
          <w:insideV w:val="single" w:sz="6" w:space="0" w:color="8ACED7" w:themeColor="accent1"/>
        </w:tcBorders>
        <w:shd w:val="clear" w:color="auto" w:fill="C4E6EB" w:themeFill="accent1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2">
    <w:name w:val="Medium Grid 2 Accent 2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  <w:insideH w:val="single" w:sz="8" w:space="0" w:color="C0504D" w:themeColor="accent2"/>
        <w:insideV w:val="single" w:sz="8" w:space="0" w:color="C0504D" w:themeColor="accent2"/>
      </w:tblBorders>
    </w:tblPr>
    <w:tcPr>
      <w:shd w:val="clear" w:color="auto" w:fill="EFD3D2" w:themeFill="accent2" w:themeFillTint="3F"/>
    </w:tcPr>
    <w:tblStylePr w:type="firstRow">
      <w:rPr>
        <w:b/>
        <w:bCs/>
        <w:color w:val="231F20" w:themeColor="text1"/>
      </w:rPr>
      <w:tblPr/>
      <w:tcPr>
        <w:shd w:val="clear" w:color="auto" w:fill="F8EDED" w:themeFill="accent2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2DBDB" w:themeFill="accent2" w:themeFillTint="33"/>
      </w:tcPr>
    </w:tblStylePr>
    <w:tblStylePr w:type="band1Vert">
      <w:tblPr/>
      <w:tcPr>
        <w:shd w:val="clear" w:color="auto" w:fill="DFA7A6" w:themeFill="accent2" w:themeFillTint="7F"/>
      </w:tcPr>
    </w:tblStylePr>
    <w:tblStylePr w:type="band1Horz">
      <w:tblPr/>
      <w:tcPr>
        <w:tcBorders>
          <w:insideH w:val="single" w:sz="6" w:space="0" w:color="C0504D" w:themeColor="accent2"/>
          <w:insideV w:val="single" w:sz="6" w:space="0" w:color="C0504D" w:themeColor="accent2"/>
        </w:tcBorders>
        <w:shd w:val="clear" w:color="auto" w:fill="DFA7A6" w:themeFill="accent2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3">
    <w:name w:val="Medium Grid 2 Accent 3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  <w:insideH w:val="single" w:sz="8" w:space="0" w:color="0070C0" w:themeColor="accent3"/>
        <w:insideV w:val="single" w:sz="8" w:space="0" w:color="0070C0" w:themeColor="accent3"/>
      </w:tblBorders>
    </w:tblPr>
    <w:tcPr>
      <w:shd w:val="clear" w:color="auto" w:fill="B0DDFF" w:themeFill="accent3" w:themeFillTint="3F"/>
    </w:tcPr>
    <w:tblStylePr w:type="firstRow">
      <w:rPr>
        <w:b/>
        <w:bCs/>
        <w:color w:val="231F20" w:themeColor="text1"/>
      </w:rPr>
      <w:tblPr/>
      <w:tcPr>
        <w:shd w:val="clear" w:color="auto" w:fill="DFF1FF" w:themeFill="accent3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BFE4FF" w:themeFill="accent3" w:themeFillTint="33"/>
      </w:tcPr>
    </w:tblStylePr>
    <w:tblStylePr w:type="band1Vert">
      <w:tblPr/>
      <w:tcPr>
        <w:shd w:val="clear" w:color="auto" w:fill="60BCFF" w:themeFill="accent3" w:themeFillTint="7F"/>
      </w:tcPr>
    </w:tblStylePr>
    <w:tblStylePr w:type="band1Horz">
      <w:tblPr/>
      <w:tcPr>
        <w:tcBorders>
          <w:insideH w:val="single" w:sz="6" w:space="0" w:color="0070C0" w:themeColor="accent3"/>
          <w:insideV w:val="single" w:sz="6" w:space="0" w:color="0070C0" w:themeColor="accent3"/>
        </w:tcBorders>
        <w:shd w:val="clear" w:color="auto" w:fill="60BCFF" w:themeFill="accent3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4">
    <w:name w:val="Medium Grid 2 Accent 4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  <w:insideH w:val="single" w:sz="8" w:space="0" w:color="92D050" w:themeColor="accent4"/>
        <w:insideV w:val="single" w:sz="8" w:space="0" w:color="92D050" w:themeColor="accent4"/>
      </w:tblBorders>
    </w:tblPr>
    <w:tcPr>
      <w:shd w:val="clear" w:color="auto" w:fill="E3F3D3" w:themeFill="accent4" w:themeFillTint="3F"/>
    </w:tcPr>
    <w:tblStylePr w:type="firstRow">
      <w:rPr>
        <w:b/>
        <w:bCs/>
        <w:color w:val="231F20" w:themeColor="text1"/>
      </w:rPr>
      <w:tblPr/>
      <w:tcPr>
        <w:shd w:val="clear" w:color="auto" w:fill="F4FAED" w:themeFill="accent4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E9F5DB" w:themeFill="accent4" w:themeFillTint="33"/>
      </w:tcPr>
    </w:tblStylePr>
    <w:tblStylePr w:type="band1Vert">
      <w:tblPr/>
      <w:tcPr>
        <w:shd w:val="clear" w:color="auto" w:fill="C8E7A7" w:themeFill="accent4" w:themeFillTint="7F"/>
      </w:tcPr>
    </w:tblStylePr>
    <w:tblStylePr w:type="band1Horz">
      <w:tblPr/>
      <w:tcPr>
        <w:tcBorders>
          <w:insideH w:val="single" w:sz="6" w:space="0" w:color="92D050" w:themeColor="accent4"/>
          <w:insideV w:val="single" w:sz="6" w:space="0" w:color="92D050" w:themeColor="accent4"/>
        </w:tcBorders>
        <w:shd w:val="clear" w:color="auto" w:fill="C8E7A7" w:themeFill="accent4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5">
    <w:name w:val="Medium Grid 2 Accent 5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  <w:insideH w:val="single" w:sz="8" w:space="0" w:color="F79646" w:themeColor="accent5"/>
        <w:insideV w:val="single" w:sz="8" w:space="0" w:color="F79646" w:themeColor="accent5"/>
      </w:tblBorders>
    </w:tblPr>
    <w:tcPr>
      <w:shd w:val="clear" w:color="auto" w:fill="FDE4D0" w:themeFill="accent5" w:themeFillTint="3F"/>
    </w:tcPr>
    <w:tblStylePr w:type="firstRow">
      <w:rPr>
        <w:b/>
        <w:bCs/>
        <w:color w:val="231F20" w:themeColor="text1"/>
      </w:rPr>
      <w:tblPr/>
      <w:tcPr>
        <w:shd w:val="clear" w:color="auto" w:fill="FEF4EC" w:themeFill="accent5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DE9D9" w:themeFill="accent5" w:themeFillTint="33"/>
      </w:tcPr>
    </w:tblStylePr>
    <w:tblStylePr w:type="band1Vert">
      <w:tblPr/>
      <w:tcPr>
        <w:shd w:val="clear" w:color="auto" w:fill="FBCAA2" w:themeFill="accent5" w:themeFillTint="7F"/>
      </w:tcPr>
    </w:tblStylePr>
    <w:tblStylePr w:type="band1Horz">
      <w:tblPr/>
      <w:tcPr>
        <w:tcBorders>
          <w:insideH w:val="single" w:sz="6" w:space="0" w:color="F79646" w:themeColor="accent5"/>
          <w:insideV w:val="single" w:sz="6" w:space="0" w:color="F79646" w:themeColor="accent5"/>
        </w:tcBorders>
        <w:shd w:val="clear" w:color="auto" w:fill="FBCAA2" w:themeFill="accent5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2-Accent6">
    <w:name w:val="Medium Grid 2 Accent 6"/>
    <w:basedOn w:val="TableNormal"/>
    <w:uiPriority w:val="68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  <w:insideH w:val="single" w:sz="8" w:space="0" w:color="FFC000" w:themeColor="accent6"/>
        <w:insideV w:val="single" w:sz="8" w:space="0" w:color="FFC000" w:themeColor="accent6"/>
      </w:tblBorders>
    </w:tblPr>
    <w:tcPr>
      <w:shd w:val="clear" w:color="auto" w:fill="FFEFC0" w:themeFill="accent6" w:themeFillTint="3F"/>
    </w:tcPr>
    <w:tblStylePr w:type="firstRow">
      <w:rPr>
        <w:b/>
        <w:bCs/>
        <w:color w:val="231F20" w:themeColor="text1"/>
      </w:rPr>
      <w:tblPr/>
      <w:tcPr>
        <w:shd w:val="clear" w:color="auto" w:fill="FFF8E6" w:themeFill="accent6" w:themeFillTint="19"/>
      </w:tcPr>
    </w:tblStylePr>
    <w:tblStylePr w:type="lastRow">
      <w:rPr>
        <w:b/>
        <w:bCs/>
        <w:color w:val="231F20" w:themeColor="text1"/>
      </w:rPr>
      <w:tblPr/>
      <w:tcPr>
        <w:tcBorders>
          <w:top w:val="single" w:sz="12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Col">
      <w:rPr>
        <w:b w:val="0"/>
        <w:bCs w:val="0"/>
        <w:color w:val="231F20" w:themeColor="text1"/>
      </w:rPr>
      <w:tblPr/>
      <w:tcPr>
        <w:tcBorders>
          <w:top w:val="nil"/>
          <w:left w:val="nil"/>
          <w:bottom w:val="nil"/>
          <w:right w:val="nil"/>
          <w:insideH w:val="nil"/>
          <w:insideV w:val="nil"/>
        </w:tcBorders>
        <w:shd w:val="clear" w:color="auto" w:fill="FFF2CC" w:themeFill="accent6" w:themeFillTint="33"/>
      </w:tcPr>
    </w:tblStylePr>
    <w:tblStylePr w:type="band1Vert">
      <w:tblPr/>
      <w:tcPr>
        <w:shd w:val="clear" w:color="auto" w:fill="FFDF80" w:themeFill="accent6" w:themeFillTint="7F"/>
      </w:tcPr>
    </w:tblStylePr>
    <w:tblStylePr w:type="band1Horz">
      <w:tblPr/>
      <w:tcPr>
        <w:tcBorders>
          <w:insideH w:val="single" w:sz="6" w:space="0" w:color="FFC000" w:themeColor="accent6"/>
          <w:insideV w:val="single" w:sz="6" w:space="0" w:color="FFC000" w:themeColor="accent6"/>
        </w:tcBorders>
        <w:shd w:val="clear" w:color="auto" w:fill="FFDF80" w:themeFill="accent6" w:themeFillTint="7F"/>
      </w:tcPr>
    </w:tblStylePr>
    <w:tblStylePr w:type="nwCell">
      <w:tblPr/>
      <w:tcPr>
        <w:shd w:val="clear" w:color="auto" w:fill="FFFFFF" w:themeFill="background1"/>
      </w:tcPr>
    </w:tblStylePr>
  </w:style>
  <w:style w:type="table" w:styleId="MediumGrid3">
    <w:name w:val="Medium Grid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CBC4C6" w:themeFill="tex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231F20" w:themeFill="tex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97898C" w:themeFill="tex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97898C" w:themeFill="text1" w:themeFillTint="7F"/>
      </w:tcPr>
    </w:tblStylePr>
  </w:style>
  <w:style w:type="table" w:styleId="MediumGrid3-Accent1">
    <w:name w:val="Medium Grid 3 Accent 1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1F2F5" w:themeFill="accent1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8ACED7" w:themeFill="accent1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4E6EB" w:themeFill="accent1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4E6EB" w:themeFill="accent1" w:themeFillTint="7F"/>
      </w:tcPr>
    </w:tblStylePr>
  </w:style>
  <w:style w:type="table" w:styleId="MediumGrid3-Accent2">
    <w:name w:val="Medium Grid 3 Accent 2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FD3D2" w:themeFill="accent2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C0504D" w:themeFill="accent2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DFA7A6" w:themeFill="accent2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DFA7A6" w:themeFill="accent2" w:themeFillTint="7F"/>
      </w:tcPr>
    </w:tblStylePr>
  </w:style>
  <w:style w:type="table" w:styleId="MediumGrid3-Accent3">
    <w:name w:val="Medium Grid 3 Accent 3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B0DDFF" w:themeFill="accent3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0070C0" w:themeFill="accent3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60BCFF" w:themeFill="accent3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60BCFF" w:themeFill="accent3" w:themeFillTint="7F"/>
      </w:tcPr>
    </w:tblStylePr>
  </w:style>
  <w:style w:type="table" w:styleId="MediumGrid3-Accent4">
    <w:name w:val="Medium Grid 3 Accent 4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E3F3D3" w:themeFill="accent4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92D050" w:themeFill="accent4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C8E7A7" w:themeFill="accent4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C8E7A7" w:themeFill="accent4" w:themeFillTint="7F"/>
      </w:tcPr>
    </w:tblStylePr>
  </w:style>
  <w:style w:type="table" w:styleId="MediumGrid3-Accent5">
    <w:name w:val="Medium Grid 3 Accent 5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DE4D0" w:themeFill="accent5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79646" w:themeFill="accent5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BCAA2" w:themeFill="accent5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BCAA2" w:themeFill="accent5" w:themeFillTint="7F"/>
      </w:tcPr>
    </w:tblStylePr>
  </w:style>
  <w:style w:type="table" w:styleId="MediumGrid3-Accent6">
    <w:name w:val="Medium Grid 3 Accent 6"/>
    <w:basedOn w:val="TableNormal"/>
    <w:uiPriority w:val="69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FFFF" w:themeColor="background1"/>
        <w:left w:val="single" w:sz="8" w:space="0" w:color="FFFFFF" w:themeColor="background1"/>
        <w:bottom w:val="single" w:sz="8" w:space="0" w:color="FFFFFF" w:themeColor="background1"/>
        <w:right w:val="single" w:sz="8" w:space="0" w:color="FFFFFF" w:themeColor="background1"/>
        <w:insideH w:val="single" w:sz="6" w:space="0" w:color="FFFFFF" w:themeColor="background1"/>
        <w:insideV w:val="single" w:sz="6" w:space="0" w:color="FFFFFF" w:themeColor="background1"/>
      </w:tblBorders>
    </w:tblPr>
    <w:tcPr>
      <w:shd w:val="clear" w:color="auto" w:fill="FFEFC0" w:themeFill="accent6" w:themeFillTint="3F"/>
    </w:tcPr>
    <w:tblStylePr w:type="firstRow">
      <w:rPr>
        <w:b/>
        <w:bCs/>
        <w:i w:val="0"/>
        <w:iCs w:val="0"/>
        <w:color w:val="FFFFFF" w:themeColor="background1"/>
      </w:rPr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24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lastRow">
      <w:rPr>
        <w:b/>
        <w:bCs/>
        <w:i w:val="0"/>
        <w:iCs w:val="0"/>
        <w:color w:val="FFFFFF" w:themeColor="background1"/>
      </w:rPr>
      <w:tblPr/>
      <w:tcPr>
        <w:tcBorders>
          <w:top w:val="single" w:sz="24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single" w:sz="8" w:space="0" w:color="FFFFFF" w:themeColor="background1"/>
        </w:tcBorders>
        <w:shd w:val="clear" w:color="auto" w:fill="FFC000" w:themeFill="accent6"/>
      </w:tcPr>
    </w:tblStylePr>
    <w:tblStylePr w:type="firstCol">
      <w:rPr>
        <w:b/>
        <w:bCs/>
        <w:i w:val="0"/>
        <w:iCs w:val="0"/>
        <w:color w:val="FFFFFF" w:themeColor="background1"/>
      </w:rPr>
      <w:tblPr/>
      <w:tcPr>
        <w:tcBorders>
          <w:left w:val="single" w:sz="8" w:space="0" w:color="FFFFFF" w:themeColor="background1"/>
          <w:right w:val="single" w:sz="24" w:space="0" w:color="FFFFFF" w:themeColor="background1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i w:val="0"/>
        <w:iCs w:val="0"/>
        <w:color w:val="FFFFFF" w:themeColor="background1"/>
      </w:rPr>
      <w:tblPr/>
      <w:tcPr>
        <w:tcBorders>
          <w:top w:val="nil"/>
          <w:left w:val="single" w:sz="24" w:space="0" w:color="FFFFFF" w:themeColor="background1"/>
          <w:bottom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nil"/>
          <w:insideV w:val="nil"/>
        </w:tcBorders>
        <w:shd w:val="clear" w:color="auto" w:fill="FFDF80" w:themeFill="accent6" w:themeFillTint="7F"/>
      </w:tcPr>
    </w:tblStylePr>
    <w:tblStylePr w:type="band1Horz">
      <w:tblPr/>
      <w:tcPr>
        <w:tcBorders>
          <w:top w:val="single" w:sz="8" w:space="0" w:color="FFFFFF" w:themeColor="background1"/>
          <w:left w:val="single" w:sz="8" w:space="0" w:color="FFFFFF" w:themeColor="background1"/>
          <w:bottom w:val="single" w:sz="8" w:space="0" w:color="FFFFFF" w:themeColor="background1"/>
          <w:right w:val="single" w:sz="8" w:space="0" w:color="FFFFFF" w:themeColor="background1"/>
          <w:insideH w:val="single" w:sz="8" w:space="0" w:color="FFFFFF" w:themeColor="background1"/>
          <w:insideV w:val="single" w:sz="8" w:space="0" w:color="FFFFFF" w:themeColor="background1"/>
        </w:tcBorders>
        <w:shd w:val="clear" w:color="auto" w:fill="FFDF80" w:themeFill="accent6" w:themeFillTint="7F"/>
      </w:tcPr>
    </w:tblStylePr>
  </w:style>
  <w:style w:type="table" w:styleId="MediumList1">
    <w:name w:val="Medium Lis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bottom w:val="single" w:sz="8" w:space="0" w:color="231F20" w:themeColor="tex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231F20" w:themeColor="tex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231F20" w:themeColor="text1"/>
          <w:bottom w:val="single" w:sz="8" w:space="0" w:color="231F20" w:themeColor="text1"/>
        </w:tcBorders>
      </w:tc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shd w:val="clear" w:color="auto" w:fill="CBC4C6" w:themeFill="text1" w:themeFillTint="3F"/>
      </w:tcPr>
    </w:tblStylePr>
  </w:style>
  <w:style w:type="table" w:styleId="MediumList1-Accent1">
    <w:name w:val="Medium List 1 Accent 1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bottom w:val="single" w:sz="8" w:space="0" w:color="8ACED7" w:themeColor="accent1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8ACED7" w:themeColor="accent1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8ACED7" w:themeColor="accent1"/>
          <w:bottom w:val="single" w:sz="8" w:space="0" w:color="8ACED7" w:themeColor="accent1"/>
        </w:tcBorders>
      </w:tc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shd w:val="clear" w:color="auto" w:fill="E1F2F5" w:themeFill="accent1" w:themeFillTint="3F"/>
      </w:tcPr>
    </w:tblStylePr>
  </w:style>
  <w:style w:type="table" w:styleId="MediumList1-Accent2">
    <w:name w:val="Medium List 1 Accent 2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bottom w:val="single" w:sz="8" w:space="0" w:color="C0504D" w:themeColor="accent2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C0504D" w:themeColor="accent2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C0504D" w:themeColor="accent2"/>
          <w:bottom w:val="single" w:sz="8" w:space="0" w:color="C0504D" w:themeColor="accent2"/>
        </w:tcBorders>
      </w:tc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shd w:val="clear" w:color="auto" w:fill="EFD3D2" w:themeFill="accent2" w:themeFillTint="3F"/>
      </w:tcPr>
    </w:tblStylePr>
  </w:style>
  <w:style w:type="table" w:styleId="MediumList1-Accent3">
    <w:name w:val="Medium List 1 Accent 3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bottom w:val="single" w:sz="8" w:space="0" w:color="0070C0" w:themeColor="accent3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0070C0" w:themeColor="accent3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0070C0" w:themeColor="accent3"/>
          <w:bottom w:val="single" w:sz="8" w:space="0" w:color="0070C0" w:themeColor="accent3"/>
        </w:tcBorders>
      </w:tc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shd w:val="clear" w:color="auto" w:fill="B0DDFF" w:themeFill="accent3" w:themeFillTint="3F"/>
      </w:tcPr>
    </w:tblStylePr>
  </w:style>
  <w:style w:type="table" w:styleId="MediumList1-Accent4">
    <w:name w:val="Medium List 1 Accent 4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bottom w:val="single" w:sz="8" w:space="0" w:color="92D050" w:themeColor="accent4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92D050" w:themeColor="accent4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92D050" w:themeColor="accent4"/>
          <w:bottom w:val="single" w:sz="8" w:space="0" w:color="92D050" w:themeColor="accent4"/>
        </w:tcBorders>
      </w:tc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shd w:val="clear" w:color="auto" w:fill="E3F3D3" w:themeFill="accent4" w:themeFillTint="3F"/>
      </w:tcPr>
    </w:tblStylePr>
  </w:style>
  <w:style w:type="table" w:styleId="MediumList1-Accent5">
    <w:name w:val="Medium List 1 Accent 5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bottom w:val="single" w:sz="8" w:space="0" w:color="F79646" w:themeColor="accent5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79646" w:themeColor="accent5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79646" w:themeColor="accent5"/>
          <w:bottom w:val="single" w:sz="8" w:space="0" w:color="F79646" w:themeColor="accent5"/>
        </w:tcBorders>
      </w:tc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shd w:val="clear" w:color="auto" w:fill="FDE4D0" w:themeFill="accent5" w:themeFillTint="3F"/>
      </w:tcPr>
    </w:tblStylePr>
  </w:style>
  <w:style w:type="table" w:styleId="MediumList1-Accent6">
    <w:name w:val="Medium List 1 Accent 6"/>
    <w:basedOn w:val="TableNormal"/>
    <w:uiPriority w:val="65"/>
    <w:semiHidden/>
    <w:rsid w:val="00B60586"/>
    <w:pPr>
      <w:spacing w:line="240" w:lineRule="auto"/>
    </w:pPr>
    <w:rPr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bottom w:val="single" w:sz="8" w:space="0" w:color="FFC000" w:themeColor="accent6"/>
      </w:tblBorders>
    </w:tblPr>
    <w:tblStylePr w:type="firstRow">
      <w:rPr>
        <w:rFonts w:asciiTheme="majorHAnsi" w:eastAsiaTheme="majorEastAsia" w:hAnsiTheme="majorHAnsi" w:cstheme="majorBidi"/>
      </w:rPr>
      <w:tblPr/>
      <w:tcPr>
        <w:tcBorders>
          <w:top w:val="nil"/>
          <w:bottom w:val="single" w:sz="8" w:space="0" w:color="FFC000" w:themeColor="accent6"/>
        </w:tcBorders>
      </w:tcPr>
    </w:tblStylePr>
    <w:tblStylePr w:type="lastRow">
      <w:rPr>
        <w:b/>
        <w:bCs/>
        <w:color w:val="003263" w:themeColor="text2"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  <w:tblPr/>
      <w:tcPr>
        <w:tcBorders>
          <w:top w:val="single" w:sz="8" w:space="0" w:color="FFC000" w:themeColor="accent6"/>
          <w:bottom w:val="single" w:sz="8" w:space="0" w:color="FFC000" w:themeColor="accent6"/>
        </w:tcBorders>
      </w:tc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shd w:val="clear" w:color="auto" w:fill="FFEFC0" w:themeFill="accent6" w:themeFillTint="3F"/>
      </w:tcPr>
    </w:tblStylePr>
  </w:style>
  <w:style w:type="table" w:styleId="MediumList2">
    <w:name w:val="Medium Lis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231F20" w:themeColor="text1"/>
        <w:left w:val="single" w:sz="8" w:space="0" w:color="231F20" w:themeColor="text1"/>
        <w:bottom w:val="single" w:sz="8" w:space="0" w:color="231F20" w:themeColor="text1"/>
        <w:right w:val="single" w:sz="8" w:space="0" w:color="231F20" w:themeColor="tex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231F20" w:themeColor="tex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231F20" w:themeColor="tex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231F20" w:themeColor="tex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231F20" w:themeColor="tex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CBC4C6" w:themeFill="tex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CBC4C6" w:themeFill="tex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1">
    <w:name w:val="Medium List 2 Accent 1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8ACED7" w:themeColor="accent1"/>
        <w:left w:val="single" w:sz="8" w:space="0" w:color="8ACED7" w:themeColor="accent1"/>
        <w:bottom w:val="single" w:sz="8" w:space="0" w:color="8ACED7" w:themeColor="accent1"/>
        <w:right w:val="single" w:sz="8" w:space="0" w:color="8ACED7" w:themeColor="accent1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8ACED7" w:themeColor="accent1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8ACED7" w:themeColor="accent1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8ACED7" w:themeColor="accent1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8ACED7" w:themeColor="accent1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1F2F5" w:themeFill="accent1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1F2F5" w:themeFill="accent1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2">
    <w:name w:val="Medium List 2 Accent 2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C0504D" w:themeColor="accent2"/>
        <w:left w:val="single" w:sz="8" w:space="0" w:color="C0504D" w:themeColor="accent2"/>
        <w:bottom w:val="single" w:sz="8" w:space="0" w:color="C0504D" w:themeColor="accent2"/>
        <w:right w:val="single" w:sz="8" w:space="0" w:color="C0504D" w:themeColor="accent2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C0504D" w:themeColor="accent2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C0504D" w:themeColor="accent2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C0504D" w:themeColor="accent2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C0504D" w:themeColor="accent2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FD3D2" w:themeFill="accent2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FD3D2" w:themeFill="accent2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3">
    <w:name w:val="Medium List 2 Accent 3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0070C0" w:themeColor="accent3"/>
        <w:left w:val="single" w:sz="8" w:space="0" w:color="0070C0" w:themeColor="accent3"/>
        <w:bottom w:val="single" w:sz="8" w:space="0" w:color="0070C0" w:themeColor="accent3"/>
        <w:right w:val="single" w:sz="8" w:space="0" w:color="0070C0" w:themeColor="accent3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0070C0" w:themeColor="accent3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0070C0" w:themeColor="accent3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0070C0" w:themeColor="accent3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0070C0" w:themeColor="accent3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B0DDFF" w:themeFill="accent3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B0DDFF" w:themeFill="accent3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4">
    <w:name w:val="Medium List 2 Accent 4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92D050" w:themeColor="accent4"/>
        <w:left w:val="single" w:sz="8" w:space="0" w:color="92D050" w:themeColor="accent4"/>
        <w:bottom w:val="single" w:sz="8" w:space="0" w:color="92D050" w:themeColor="accent4"/>
        <w:right w:val="single" w:sz="8" w:space="0" w:color="92D050" w:themeColor="accent4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92D050" w:themeColor="accent4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92D050" w:themeColor="accent4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92D050" w:themeColor="accent4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92D050" w:themeColor="accent4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E3F3D3" w:themeFill="accent4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E3F3D3" w:themeFill="accent4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5">
    <w:name w:val="Medium List 2 Accent 5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79646" w:themeColor="accent5"/>
        <w:left w:val="single" w:sz="8" w:space="0" w:color="F79646" w:themeColor="accent5"/>
        <w:bottom w:val="single" w:sz="8" w:space="0" w:color="F79646" w:themeColor="accent5"/>
        <w:right w:val="single" w:sz="8" w:space="0" w:color="F79646" w:themeColor="accent5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79646" w:themeColor="accent5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79646" w:themeColor="accent5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79646" w:themeColor="accent5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79646" w:themeColor="accent5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DE4D0" w:themeFill="accent5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DE4D0" w:themeFill="accent5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List2-Accent6">
    <w:name w:val="Medium List 2 Accent 6"/>
    <w:basedOn w:val="TableNormal"/>
    <w:uiPriority w:val="66"/>
    <w:semiHidden/>
    <w:rsid w:val="00B60586"/>
    <w:pPr>
      <w:spacing w:line="240" w:lineRule="auto"/>
    </w:pPr>
    <w:rPr>
      <w:rFonts w:asciiTheme="majorHAnsi" w:eastAsiaTheme="majorEastAsia" w:hAnsiTheme="majorHAnsi" w:cstheme="majorBidi"/>
      <w:color w:val="231F20" w:themeColor="text1"/>
    </w:rPr>
    <w:tblPr>
      <w:tblStyleRowBandSize w:val="1"/>
      <w:tblStyleColBandSize w:val="1"/>
      <w:tblBorders>
        <w:top w:val="single" w:sz="8" w:space="0" w:color="FFC000" w:themeColor="accent6"/>
        <w:left w:val="single" w:sz="8" w:space="0" w:color="FFC000" w:themeColor="accent6"/>
        <w:bottom w:val="single" w:sz="8" w:space="0" w:color="FFC000" w:themeColor="accent6"/>
        <w:right w:val="single" w:sz="8" w:space="0" w:color="FFC000" w:themeColor="accent6"/>
      </w:tblBorders>
    </w:tblPr>
    <w:tblStylePr w:type="firstRow">
      <w:rPr>
        <w:sz w:val="24"/>
        <w:szCs w:val="24"/>
      </w:rPr>
      <w:tblPr/>
      <w:tcPr>
        <w:tcBorders>
          <w:top w:val="nil"/>
          <w:left w:val="nil"/>
          <w:bottom w:val="single" w:sz="24" w:space="0" w:color="FFC000" w:themeColor="accent6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lastRow">
      <w:tblPr/>
      <w:tcPr>
        <w:tcBorders>
          <w:top w:val="single" w:sz="8" w:space="0" w:color="FFC000" w:themeColor="accent6"/>
          <w:left w:val="nil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tblPr/>
      <w:tcPr>
        <w:tcBorders>
          <w:top w:val="nil"/>
          <w:left w:val="nil"/>
          <w:bottom w:val="nil"/>
          <w:right w:val="single" w:sz="8" w:space="0" w:color="FFC000" w:themeColor="accent6"/>
          <w:insideH w:val="nil"/>
          <w:insideV w:val="nil"/>
        </w:tcBorders>
        <w:shd w:val="clear" w:color="auto" w:fill="FFFFFF" w:themeFill="background1"/>
      </w:tcPr>
    </w:tblStylePr>
    <w:tblStylePr w:type="lastCol">
      <w:tblPr/>
      <w:tcPr>
        <w:tcBorders>
          <w:top w:val="nil"/>
          <w:left w:val="single" w:sz="8" w:space="0" w:color="FFC000" w:themeColor="accent6"/>
          <w:bottom w:val="nil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FFEFC0" w:themeFill="accent6" w:themeFillTint="3F"/>
      </w:tcPr>
    </w:tblStylePr>
    <w:tblStylePr w:type="band1Horz">
      <w:tblPr/>
      <w:tcPr>
        <w:tcBorders>
          <w:top w:val="nil"/>
          <w:bottom w:val="nil"/>
          <w:insideH w:val="nil"/>
          <w:insideV w:val="nil"/>
        </w:tcBorders>
        <w:shd w:val="clear" w:color="auto" w:fill="FFEFC0" w:themeFill="accent6" w:themeFillTint="3F"/>
      </w:tcPr>
    </w:tblStylePr>
    <w:tblStylePr w:type="nwCell">
      <w:tblPr/>
      <w:tcPr>
        <w:shd w:val="clear" w:color="auto" w:fill="FFFFFF" w:themeFill="background1"/>
      </w:tcPr>
    </w:tblStylePr>
    <w:tblStylePr w:type="swCell">
      <w:tblPr/>
      <w:tcPr>
        <w:tcBorders>
          <w:top w:val="nil"/>
        </w:tcBorders>
      </w:tcPr>
    </w:tblStylePr>
  </w:style>
  <w:style w:type="table" w:styleId="MediumShading1">
    <w:name w:val="Medium Shading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5D5356" w:themeColor="text1" w:themeTint="BF"/>
        <w:left w:val="single" w:sz="8" w:space="0" w:color="5D5356" w:themeColor="text1" w:themeTint="BF"/>
        <w:bottom w:val="single" w:sz="8" w:space="0" w:color="5D5356" w:themeColor="text1" w:themeTint="BF"/>
        <w:right w:val="single" w:sz="8" w:space="0" w:color="5D5356" w:themeColor="text1" w:themeTint="BF"/>
        <w:insideH w:val="single" w:sz="8" w:space="0" w:color="5D5356" w:themeColor="tex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5D5356" w:themeColor="text1" w:themeTint="BF"/>
          <w:left w:val="single" w:sz="8" w:space="0" w:color="5D5356" w:themeColor="text1" w:themeTint="BF"/>
          <w:bottom w:val="single" w:sz="8" w:space="0" w:color="5D5356" w:themeColor="text1" w:themeTint="BF"/>
          <w:right w:val="single" w:sz="8" w:space="0" w:color="5D5356" w:themeColor="tex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BC4C6" w:themeFill="tex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CBC4C6" w:themeFill="tex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1">
    <w:name w:val="Medium Shading 1 Accent 1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7DAE1" w:themeColor="accent1" w:themeTint="BF"/>
        <w:left w:val="single" w:sz="8" w:space="0" w:color="A7DAE1" w:themeColor="accent1" w:themeTint="BF"/>
        <w:bottom w:val="single" w:sz="8" w:space="0" w:color="A7DAE1" w:themeColor="accent1" w:themeTint="BF"/>
        <w:right w:val="single" w:sz="8" w:space="0" w:color="A7DAE1" w:themeColor="accent1" w:themeTint="BF"/>
        <w:insideH w:val="single" w:sz="8" w:space="0" w:color="A7DAE1" w:themeColor="accent1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7DAE1" w:themeColor="accent1" w:themeTint="BF"/>
          <w:left w:val="single" w:sz="8" w:space="0" w:color="A7DAE1" w:themeColor="accent1" w:themeTint="BF"/>
          <w:bottom w:val="single" w:sz="8" w:space="0" w:color="A7DAE1" w:themeColor="accent1" w:themeTint="BF"/>
          <w:right w:val="single" w:sz="8" w:space="0" w:color="A7DAE1" w:themeColor="accent1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1F2F5" w:themeFill="accent1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1F2F5" w:themeFill="accent1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2">
    <w:name w:val="Medium Shading 1 Accent 2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CF7B79" w:themeColor="accent2" w:themeTint="BF"/>
        <w:left w:val="single" w:sz="8" w:space="0" w:color="CF7B79" w:themeColor="accent2" w:themeTint="BF"/>
        <w:bottom w:val="single" w:sz="8" w:space="0" w:color="CF7B79" w:themeColor="accent2" w:themeTint="BF"/>
        <w:right w:val="single" w:sz="8" w:space="0" w:color="CF7B79" w:themeColor="accent2" w:themeTint="BF"/>
        <w:insideH w:val="single" w:sz="8" w:space="0" w:color="CF7B79" w:themeColor="accent2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CF7B79" w:themeColor="accent2" w:themeTint="BF"/>
          <w:left w:val="single" w:sz="8" w:space="0" w:color="CF7B79" w:themeColor="accent2" w:themeTint="BF"/>
          <w:bottom w:val="single" w:sz="8" w:space="0" w:color="CF7B79" w:themeColor="accent2" w:themeTint="BF"/>
          <w:right w:val="single" w:sz="8" w:space="0" w:color="CF7B79" w:themeColor="accent2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FD3D2" w:themeFill="accent2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FD3D2" w:themeFill="accent2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3">
    <w:name w:val="Medium Shading 1 Accent 3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109AFF" w:themeColor="accent3" w:themeTint="BF"/>
        <w:left w:val="single" w:sz="8" w:space="0" w:color="109AFF" w:themeColor="accent3" w:themeTint="BF"/>
        <w:bottom w:val="single" w:sz="8" w:space="0" w:color="109AFF" w:themeColor="accent3" w:themeTint="BF"/>
        <w:right w:val="single" w:sz="8" w:space="0" w:color="109AFF" w:themeColor="accent3" w:themeTint="BF"/>
        <w:insideH w:val="single" w:sz="8" w:space="0" w:color="109AFF" w:themeColor="accent3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109AFF" w:themeColor="accent3" w:themeTint="BF"/>
          <w:left w:val="single" w:sz="8" w:space="0" w:color="109AFF" w:themeColor="accent3" w:themeTint="BF"/>
          <w:bottom w:val="single" w:sz="8" w:space="0" w:color="109AFF" w:themeColor="accent3" w:themeTint="BF"/>
          <w:right w:val="single" w:sz="8" w:space="0" w:color="109AFF" w:themeColor="accent3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B0DDFF" w:themeFill="accent3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B0DDFF" w:themeFill="accent3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4">
    <w:name w:val="Medium Shading 1 Accent 4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ADDB7B" w:themeColor="accent4" w:themeTint="BF"/>
        <w:left w:val="single" w:sz="8" w:space="0" w:color="ADDB7B" w:themeColor="accent4" w:themeTint="BF"/>
        <w:bottom w:val="single" w:sz="8" w:space="0" w:color="ADDB7B" w:themeColor="accent4" w:themeTint="BF"/>
        <w:right w:val="single" w:sz="8" w:space="0" w:color="ADDB7B" w:themeColor="accent4" w:themeTint="BF"/>
        <w:insideH w:val="single" w:sz="8" w:space="0" w:color="ADDB7B" w:themeColor="accent4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ADDB7B" w:themeColor="accent4" w:themeTint="BF"/>
          <w:left w:val="single" w:sz="8" w:space="0" w:color="ADDB7B" w:themeColor="accent4" w:themeTint="BF"/>
          <w:bottom w:val="single" w:sz="8" w:space="0" w:color="ADDB7B" w:themeColor="accent4" w:themeTint="BF"/>
          <w:right w:val="single" w:sz="8" w:space="0" w:color="ADDB7B" w:themeColor="accent4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E3F3D3" w:themeFill="accent4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E3F3D3" w:themeFill="accent4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5">
    <w:name w:val="Medium Shading 1 Accent 5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9B074" w:themeColor="accent5" w:themeTint="BF"/>
        <w:left w:val="single" w:sz="8" w:space="0" w:color="F9B074" w:themeColor="accent5" w:themeTint="BF"/>
        <w:bottom w:val="single" w:sz="8" w:space="0" w:color="F9B074" w:themeColor="accent5" w:themeTint="BF"/>
        <w:right w:val="single" w:sz="8" w:space="0" w:color="F9B074" w:themeColor="accent5" w:themeTint="BF"/>
        <w:insideH w:val="single" w:sz="8" w:space="0" w:color="F9B074" w:themeColor="accent5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9B074" w:themeColor="accent5" w:themeTint="BF"/>
          <w:left w:val="single" w:sz="8" w:space="0" w:color="F9B074" w:themeColor="accent5" w:themeTint="BF"/>
          <w:bottom w:val="single" w:sz="8" w:space="0" w:color="F9B074" w:themeColor="accent5" w:themeTint="BF"/>
          <w:right w:val="single" w:sz="8" w:space="0" w:color="F9B074" w:themeColor="accent5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DE4D0" w:themeFill="accent5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DE4D0" w:themeFill="accent5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1-Accent6">
    <w:name w:val="Medium Shading 1 Accent 6"/>
    <w:basedOn w:val="TableNormal"/>
    <w:uiPriority w:val="63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8" w:space="0" w:color="FFCF40" w:themeColor="accent6" w:themeTint="BF"/>
        <w:left w:val="single" w:sz="8" w:space="0" w:color="FFCF40" w:themeColor="accent6" w:themeTint="BF"/>
        <w:bottom w:val="single" w:sz="8" w:space="0" w:color="FFCF40" w:themeColor="accent6" w:themeTint="BF"/>
        <w:right w:val="single" w:sz="8" w:space="0" w:color="FFCF40" w:themeColor="accent6" w:themeTint="BF"/>
        <w:insideH w:val="single" w:sz="8" w:space="0" w:color="FFCF40" w:themeColor="accent6" w:themeTint="BF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8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b/>
        <w:bCs/>
      </w:rPr>
      <w:tblPr/>
      <w:tcPr>
        <w:tcBorders>
          <w:top w:val="double" w:sz="6" w:space="0" w:color="FFCF40" w:themeColor="accent6" w:themeTint="BF"/>
          <w:left w:val="single" w:sz="8" w:space="0" w:color="FFCF40" w:themeColor="accent6" w:themeTint="BF"/>
          <w:bottom w:val="single" w:sz="8" w:space="0" w:color="FFCF40" w:themeColor="accent6" w:themeTint="BF"/>
          <w:right w:val="single" w:sz="8" w:space="0" w:color="FFCF40" w:themeColor="accent6" w:themeTint="BF"/>
          <w:insideH w:val="nil"/>
          <w:insideV w:val="nil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FEFC0" w:themeFill="accent6" w:themeFillTint="3F"/>
      </w:tcPr>
    </w:tblStylePr>
    <w:tblStylePr w:type="band1Horz">
      <w:tblPr/>
      <w:tcPr>
        <w:tcBorders>
          <w:insideH w:val="nil"/>
          <w:insideV w:val="nil"/>
        </w:tcBorders>
        <w:shd w:val="clear" w:color="auto" w:fill="FFEFC0" w:themeFill="accent6" w:themeFillTint="3F"/>
      </w:tcPr>
    </w:tblStylePr>
    <w:tblStylePr w:type="band2Horz">
      <w:tblPr/>
      <w:tcPr>
        <w:tcBorders>
          <w:insideH w:val="nil"/>
          <w:insideV w:val="nil"/>
        </w:tcBorders>
      </w:tcPr>
    </w:tblStylePr>
  </w:style>
  <w:style w:type="table" w:styleId="MediumShading2">
    <w:name w:val="Medium Shading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231F20" w:themeFill="tex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231F20" w:themeFill="tex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1">
    <w:name w:val="Medium Shading 2 Accent 1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8ACED7" w:themeFill="accent1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8ACED7" w:themeFill="accent1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2">
    <w:name w:val="Medium Shading 2 Accent 2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C0504D" w:themeFill="accent2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C0504D" w:themeFill="accent2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3">
    <w:name w:val="Medium Shading 2 Accent 3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0070C0" w:themeFill="accent3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0070C0" w:themeFill="accent3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4">
    <w:name w:val="Medium Shading 2 Accent 4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92D050" w:themeFill="accent4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92D050" w:themeFill="accent4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5">
    <w:name w:val="Medium Shading 2 Accent 5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79646" w:themeFill="accent5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79646" w:themeFill="accent5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MediumShading2-Accent6">
    <w:name w:val="Medium Shading 2 Accent 6"/>
    <w:basedOn w:val="TableNormal"/>
    <w:uiPriority w:val="64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18" w:space="0" w:color="auto"/>
        <w:bottom w:val="single" w:sz="18" w:space="0" w:color="auto"/>
      </w:tblBorders>
    </w:tblPr>
    <w:tblStylePr w:type="firstRow">
      <w:pPr>
        <w:spacing w:before="0" w:after="0" w:line="240" w:lineRule="auto"/>
      </w:pPr>
      <w:rPr>
        <w:b/>
        <w:bCs/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Row">
      <w:pPr>
        <w:spacing w:before="0" w:after="0" w:line="240" w:lineRule="auto"/>
      </w:pPr>
      <w:rPr>
        <w:color w:val="auto"/>
      </w:rPr>
      <w:tblPr/>
      <w:tcPr>
        <w:tcBorders>
          <w:top w:val="double" w:sz="6" w:space="0" w:color="auto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FFFF" w:themeFill="background1"/>
      </w:tcPr>
    </w:tblStylePr>
    <w:tblStylePr w:type="firstCol">
      <w:rPr>
        <w:b/>
        <w:bCs/>
        <w:color w:val="FFFFFF" w:themeColor="background1"/>
      </w:rPr>
      <w:tblPr/>
      <w:tcPr>
        <w:tcBorders>
          <w:top w:val="nil"/>
          <w:left w:val="nil"/>
          <w:bottom w:val="single" w:sz="18" w:space="0" w:color="auto"/>
          <w:right w:val="nil"/>
          <w:insideH w:val="nil"/>
          <w:insideV w:val="nil"/>
        </w:tcBorders>
        <w:shd w:val="clear" w:color="auto" w:fill="FFC000" w:themeFill="accent6"/>
      </w:tcPr>
    </w:tblStylePr>
    <w:tblStylePr w:type="lastCol">
      <w:rPr>
        <w:b/>
        <w:bCs/>
        <w:color w:val="FFFFFF" w:themeColor="background1"/>
      </w:rPr>
      <w:tblPr/>
      <w:tcPr>
        <w:tcBorders>
          <w:left w:val="nil"/>
          <w:right w:val="nil"/>
          <w:insideH w:val="nil"/>
          <w:insideV w:val="nil"/>
        </w:tcBorders>
        <w:shd w:val="clear" w:color="auto" w:fill="FFC000" w:themeFill="accent6"/>
      </w:tcPr>
    </w:tblStylePr>
    <w:tblStylePr w:type="band1Vert">
      <w:tblPr/>
      <w:tcPr>
        <w:tcBorders>
          <w:left w:val="nil"/>
          <w:right w:val="nil"/>
          <w:insideH w:val="nil"/>
          <w:insideV w:val="nil"/>
        </w:tcBorders>
        <w:shd w:val="clear" w:color="auto" w:fill="D8D8D8" w:themeFill="background1" w:themeFillShade="D8"/>
      </w:tcPr>
    </w:tblStylePr>
    <w:tblStylePr w:type="band1Horz">
      <w:tblPr/>
      <w:tcPr>
        <w:shd w:val="clear" w:color="auto" w:fill="D8D8D8" w:themeFill="background1" w:themeFillShade="D8"/>
      </w:tcPr>
    </w:tblStylePr>
    <w:tblStylePr w:type="neCell"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  <w:tblStylePr w:type="nwCell">
      <w:rPr>
        <w:color w:val="FFFFFF" w:themeColor="background1"/>
      </w:rPr>
      <w:tblPr/>
      <w:tcPr>
        <w:tcBorders>
          <w:top w:val="single" w:sz="18" w:space="0" w:color="auto"/>
          <w:left w:val="nil"/>
          <w:bottom w:val="single" w:sz="18" w:space="0" w:color="auto"/>
          <w:right w:val="nil"/>
          <w:insideH w:val="nil"/>
          <w:insideV w:val="nil"/>
        </w:tcBorders>
      </w:tcPr>
    </w:tblStylePr>
  </w:style>
  <w:style w:type="table" w:styleId="PlainTable1">
    <w:name w:val="Plain Table 1"/>
    <w:basedOn w:val="TableNormal"/>
    <w:uiPriority w:val="41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  <w:tblStylePr w:type="firstRow">
      <w:rPr>
        <w:b/>
        <w:bCs/>
      </w:rPr>
    </w:tblStylePr>
    <w:tblStylePr w:type="lastRow">
      <w:rPr>
        <w:b/>
        <w:bCs/>
      </w:rPr>
      <w:tblPr/>
      <w:tcPr>
        <w:tcBorders>
          <w:top w:val="double" w:sz="4" w:space="0" w:color="BFBFBF" w:themeColor="background1" w:themeShade="BF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2">
    <w:name w:val="Plain Table 2"/>
    <w:basedOn w:val="TableNormal"/>
    <w:uiPriority w:val="42"/>
    <w:semiHidden/>
    <w:rsid w:val="00B60586"/>
    <w:pPr>
      <w:spacing w:line="240" w:lineRule="auto"/>
    </w:pPr>
    <w:tblPr>
      <w:tblStyleRowBandSize w:val="1"/>
      <w:tblStyleColBandSize w:val="1"/>
      <w:tblBorders>
        <w:top w:val="single" w:sz="4" w:space="0" w:color="96888C" w:themeColor="text1" w:themeTint="80"/>
        <w:bottom w:val="single" w:sz="4" w:space="0" w:color="96888C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96888C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2Vert">
      <w:tblPr/>
      <w:tcPr>
        <w:tcBorders>
          <w:left w:val="single" w:sz="4" w:space="0" w:color="96888C" w:themeColor="text1" w:themeTint="80"/>
          <w:right w:val="single" w:sz="4" w:space="0" w:color="96888C" w:themeColor="text1" w:themeTint="80"/>
        </w:tcBorders>
      </w:tcPr>
    </w:tblStylePr>
    <w:tblStylePr w:type="band1Horz">
      <w:tblPr/>
      <w:tcPr>
        <w:tcBorders>
          <w:top w:val="single" w:sz="4" w:space="0" w:color="96888C" w:themeColor="text1" w:themeTint="80"/>
          <w:bottom w:val="single" w:sz="4" w:space="0" w:color="96888C" w:themeColor="text1" w:themeTint="80"/>
        </w:tcBorders>
      </w:tcPr>
    </w:tblStylePr>
  </w:style>
  <w:style w:type="table" w:styleId="PlainTable3">
    <w:name w:val="Plain Table 3"/>
    <w:basedOn w:val="TableNormal"/>
    <w:uiPriority w:val="43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  <w:caps/>
      </w:rPr>
      <w:tblPr/>
      <w:tcPr>
        <w:tcBorders>
          <w:bottom w:val="single" w:sz="4" w:space="0" w:color="96888C" w:themeColor="text1" w:themeTint="80"/>
        </w:tcBorders>
      </w:tcPr>
    </w:tblStylePr>
    <w:tblStylePr w:type="lastRow">
      <w:rPr>
        <w:b/>
        <w:bCs/>
        <w:caps/>
      </w:rPr>
      <w:tblPr/>
      <w:tcPr>
        <w:tcBorders>
          <w:top w:val="nil"/>
        </w:tcBorders>
      </w:tcPr>
    </w:tblStylePr>
    <w:tblStylePr w:type="firstCol">
      <w:rPr>
        <w:b/>
        <w:bCs/>
        <w:caps/>
      </w:rPr>
      <w:tblPr/>
      <w:tcPr>
        <w:tcBorders>
          <w:right w:val="single" w:sz="4" w:space="0" w:color="96888C" w:themeColor="text1" w:themeTint="80"/>
        </w:tcBorders>
      </w:tcPr>
    </w:tblStylePr>
    <w:tblStylePr w:type="lastCol">
      <w:rPr>
        <w:b/>
        <w:bCs/>
        <w:caps/>
      </w:rPr>
      <w:tblPr/>
      <w:tcPr>
        <w:tcBorders>
          <w:left w:val="nil"/>
        </w:tcBorders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</w:style>
  <w:style w:type="table" w:styleId="PlainTable4">
    <w:name w:val="Plain Table 4"/>
    <w:basedOn w:val="TableNormal"/>
    <w:uiPriority w:val="44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</w:style>
  <w:style w:type="table" w:styleId="PlainTable5">
    <w:name w:val="Plain Table 5"/>
    <w:basedOn w:val="TableNormal"/>
    <w:uiPriority w:val="45"/>
    <w:semiHidden/>
    <w:rsid w:val="00B60586"/>
    <w:pPr>
      <w:spacing w:line="240" w:lineRule="auto"/>
    </w:pPr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96888C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96888C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96888C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96888C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table" w:styleId="TableGridLight">
    <w:name w:val="Grid Table Light"/>
    <w:basedOn w:val="TableNormal"/>
    <w:uiPriority w:val="40"/>
    <w:semiHidden/>
    <w:rsid w:val="00B60586"/>
    <w:pPr>
      <w:spacing w:line="240" w:lineRule="auto"/>
    </w:pPr>
    <w:tblPr>
      <w:tblBorders>
        <w:top w:val="single" w:sz="4" w:space="0" w:color="BFBFBF" w:themeColor="background1" w:themeShade="BF"/>
        <w:left w:val="single" w:sz="4" w:space="0" w:color="BFBFBF" w:themeColor="background1" w:themeShade="BF"/>
        <w:bottom w:val="single" w:sz="4" w:space="0" w:color="BFBFBF" w:themeColor="background1" w:themeShade="BF"/>
        <w:right w:val="single" w:sz="4" w:space="0" w:color="BFBFBF" w:themeColor="background1" w:themeShade="BF"/>
        <w:insideH w:val="single" w:sz="4" w:space="0" w:color="BFBFBF" w:themeColor="background1" w:themeShade="BF"/>
        <w:insideV w:val="single" w:sz="4" w:space="0" w:color="BFBFBF" w:themeColor="background1" w:themeShade="BF"/>
      </w:tblBorders>
    </w:tblPr>
  </w:style>
  <w:style w:type="paragraph" w:styleId="ListParagraph">
    <w:name w:val="List Paragraph"/>
    <w:basedOn w:val="Normal"/>
    <w:uiPriority w:val="34"/>
    <w:qFormat/>
    <w:rsid w:val="00861F48"/>
    <w:pPr>
      <w:spacing w:line="240" w:lineRule="auto"/>
      <w:ind w:left="720"/>
      <w:contextualSpacing/>
    </w:pPr>
    <w:rPr>
      <w:rFonts w:ascii="Arial" w:hAnsi="Arial"/>
      <w:sz w:val="20"/>
      <w:szCs w:val="20"/>
      <w:lang w:eastAsia="en-US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  <w:saveSmartTagsAsXml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settings" Target="settings.xml"/><Relationship Id="rId13" Type="http://schemas.openxmlformats.org/officeDocument/2006/relationships/image" Target="media/image2.png"/><Relationship Id="rId18" Type="http://schemas.openxmlformats.org/officeDocument/2006/relationships/header" Target="header2.xml"/><Relationship Id="rId3" Type="http://schemas.openxmlformats.org/officeDocument/2006/relationships/customXml" Target="../customXml/item3.xml"/><Relationship Id="rId21" Type="http://schemas.openxmlformats.org/officeDocument/2006/relationships/header" Target="header3.xml"/><Relationship Id="rId7" Type="http://schemas.openxmlformats.org/officeDocument/2006/relationships/styles" Target="styles.xml"/><Relationship Id="rId12" Type="http://schemas.openxmlformats.org/officeDocument/2006/relationships/image" Target="media/image1.png"/><Relationship Id="rId17" Type="http://schemas.openxmlformats.org/officeDocument/2006/relationships/header" Target="header1.xml"/><Relationship Id="rId2" Type="http://schemas.openxmlformats.org/officeDocument/2006/relationships/customXml" Target="../customXml/item2.xml"/><Relationship Id="rId16" Type="http://schemas.openxmlformats.org/officeDocument/2006/relationships/image" Target="media/image5.png"/><Relationship Id="rId20" Type="http://schemas.openxmlformats.org/officeDocument/2006/relationships/footer" Target="footer2.xml"/><Relationship Id="rId1" Type="http://schemas.openxmlformats.org/officeDocument/2006/relationships/customXml" Target="../customXml/item1.xml"/><Relationship Id="rId6" Type="http://schemas.openxmlformats.org/officeDocument/2006/relationships/numbering" Target="numbering.xml"/><Relationship Id="rId11" Type="http://schemas.openxmlformats.org/officeDocument/2006/relationships/endnotes" Target="endnotes.xml"/><Relationship Id="rId24" Type="http://schemas.openxmlformats.org/officeDocument/2006/relationships/theme" Target="theme/theme1.xml"/><Relationship Id="rId5" Type="http://schemas.openxmlformats.org/officeDocument/2006/relationships/customXml" Target="../customXml/item5.xml"/><Relationship Id="rId15" Type="http://schemas.openxmlformats.org/officeDocument/2006/relationships/image" Target="media/image4.png"/><Relationship Id="rId23" Type="http://schemas.openxmlformats.org/officeDocument/2006/relationships/fontTable" Target="fontTable.xml"/><Relationship Id="rId10" Type="http://schemas.openxmlformats.org/officeDocument/2006/relationships/footnotes" Target="footnotes.xml"/><Relationship Id="rId19" Type="http://schemas.openxmlformats.org/officeDocument/2006/relationships/footer" Target="footer1.xml"/><Relationship Id="rId4" Type="http://schemas.openxmlformats.org/officeDocument/2006/relationships/customXml" Target="../customXml/item4.xml"/><Relationship Id="rId9" Type="http://schemas.openxmlformats.org/officeDocument/2006/relationships/webSettings" Target="webSettings.xml"/><Relationship Id="rId14" Type="http://schemas.openxmlformats.org/officeDocument/2006/relationships/image" Target="media/image3.png"/><Relationship Id="rId22" Type="http://schemas.openxmlformats.org/officeDocument/2006/relationships/footer" Target="footer3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/Relationships>
</file>

<file path=word/_rels/footer2.xml.rels><?xml version="1.0" encoding="UTF-8" standalone="yes"?>
<Relationships xmlns="http://schemas.openxmlformats.org/package/2006/relationships"><Relationship Id="rId1" Type="http://schemas.openxmlformats.org/officeDocument/2006/relationships/image" Target="media/image6.png"/></Relationships>
</file>

<file path=word/_rels/settings.xml.rels><?xml version="1.0" encoding="UTF-8" standalone="yes"?>
<Relationships xmlns="http://schemas.openxmlformats.org/package/2006/relationships"><Relationship Id="rId1" Type="http://schemas.openxmlformats.org/officeDocument/2006/relationships/attachedTemplate" Target="file:///C:\Users\ab04684\AppData\Roaming\Microsoft\Templates\TRIM\Corporate%20Templates\COGG%20Info%20Sheet%20Template.DOTX" TargetMode="External"/></Relationships>
</file>

<file path=word/theme/theme1.xml><?xml version="1.0" encoding="utf-8"?>
<a:theme xmlns:a="http://schemas.openxmlformats.org/drawingml/2006/main" name="Office Theme">
  <a:themeElements>
    <a:clrScheme name="COGG">
      <a:dk1>
        <a:srgbClr val="231F20"/>
      </a:dk1>
      <a:lt1>
        <a:srgbClr val="FFFFFF"/>
      </a:lt1>
      <a:dk2>
        <a:srgbClr val="003263"/>
      </a:dk2>
      <a:lt2>
        <a:srgbClr val="F3F2F2"/>
      </a:lt2>
      <a:accent1>
        <a:srgbClr val="8ACED7"/>
      </a:accent1>
      <a:accent2>
        <a:srgbClr val="C0504D"/>
      </a:accent2>
      <a:accent3>
        <a:srgbClr val="0070C0"/>
      </a:accent3>
      <a:accent4>
        <a:srgbClr val="92D050"/>
      </a:accent4>
      <a:accent5>
        <a:srgbClr val="F79646"/>
      </a:accent5>
      <a:accent6>
        <a:srgbClr val="FFC000"/>
      </a:accent6>
      <a:hlink>
        <a:srgbClr val="231F20"/>
      </a:hlink>
      <a:folHlink>
        <a:srgbClr val="8ACED7"/>
      </a:folHlink>
    </a:clrScheme>
    <a:fontScheme name="Calibri/Arial">
      <a:majorFont>
        <a:latin typeface="Calibri"/>
        <a:ea typeface=""/>
        <a:cs typeface=""/>
      </a:majorFont>
      <a:minorFont>
        <a:latin typeface="Arial"/>
        <a:ea typeface=""/>
        <a:cs typeface="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_rels/item5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5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248F19C9DB560540ADD2CB2BD20AB93D" ma:contentTypeVersion="13" ma:contentTypeDescription="Create a new document." ma:contentTypeScope="" ma:versionID="52a39b34c46ba5f572ae7d2d393dd0a8">
  <xsd:schema xmlns:xsd="http://www.w3.org/2001/XMLSchema" xmlns:xs="http://www.w3.org/2001/XMLSchema" xmlns:p="http://schemas.microsoft.com/office/2006/metadata/properties" xmlns:ns3="3a89d84b-4c3b-469a-90bc-cd0d7d50064d" xmlns:ns4="9c32d8b6-9553-4219-8a22-b4e3baf1443a" targetNamespace="http://schemas.microsoft.com/office/2006/metadata/properties" ma:root="true" ma:fieldsID="e62e6222f9634afef0fe374b77ae1fda" ns3:_="" ns4:_="">
    <xsd:import namespace="3a89d84b-4c3b-469a-90bc-cd0d7d50064d"/>
    <xsd:import namespace="9c32d8b6-9553-4219-8a22-b4e3baf1443a"/>
    <xsd:element name="properties">
      <xsd:complexType>
        <xsd:sequence>
          <xsd:element name="documentManagement">
            <xsd:complexType>
              <xsd:all>
                <xsd:element ref="ns3:MediaServiceMetadata" minOccurs="0"/>
                <xsd:element ref="ns3:MediaServiceFastMetadata" minOccurs="0"/>
                <xsd:element ref="ns3:MediaServiceAutoTags" minOccurs="0"/>
                <xsd:element ref="ns3:MediaServiceGenerationTime" minOccurs="0"/>
                <xsd:element ref="ns3:MediaServiceEventHashCode" minOccurs="0"/>
                <xsd:element ref="ns3:MediaServiceDateTaken" minOccurs="0"/>
                <xsd:element ref="ns3:MediaServiceOCR" minOccurs="0"/>
                <xsd:element ref="ns3:MediaServiceLocation" minOccurs="0"/>
                <xsd:element ref="ns3:MediaServiceAutoKeyPoints" minOccurs="0"/>
                <xsd:element ref="ns3:MediaServiceKeyPoints" minOccurs="0"/>
                <xsd:element ref="ns4:SharedWithUsers" minOccurs="0"/>
                <xsd:element ref="ns4:SharedWithDetails" minOccurs="0"/>
                <xsd:element ref="ns4:SharingHintHash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3a89d84b-4c3b-469a-90bc-cd0d7d50064d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MediaServiceAutoTags" ma:index="10" nillable="true" ma:displayName="Tags" ma:internalName="MediaServiceAutoTags" ma:readOnly="true">
      <xsd:simpleType>
        <xsd:restriction base="dms:Text"/>
      </xsd:simpleType>
    </xsd:element>
    <xsd:element name="MediaServiceGenerationTime" ma:index="11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2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Location" ma:index="15" nillable="true" ma:displayName="Location" ma:internalName="MediaServiceLocation" ma:readOnly="true">
      <xsd:simpleType>
        <xsd:restriction base="dms:Text"/>
      </xsd:simpleType>
    </xsd:element>
    <xsd:element name="MediaServiceAutoKeyPoints" ma:index="16" nillable="true" ma:displayName="MediaServiceAutoKeyPoints" ma:hidden="true" ma:internalName="MediaServiceAutoKeyPoints" ma:readOnly="true">
      <xsd:simpleType>
        <xsd:restriction base="dms:Note"/>
      </xsd:simpleType>
    </xsd:element>
    <xsd:element name="MediaServiceKeyPoints" ma:index="17" nillable="true" ma:displayName="KeyPoints" ma:internalName="MediaServiceKeyPoints" ma:readOnly="true">
      <xsd:simpleType>
        <xsd:restriction base="dms:Note">
          <xsd:maxLength value="255"/>
        </xsd:restriction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9c32d8b6-9553-4219-8a22-b4e3baf1443a" elementFormDefault="qualified">
    <xsd:import namespace="http://schemas.microsoft.com/office/2006/documentManagement/types"/>
    <xsd:import namespace="http://schemas.microsoft.com/office/infopath/2007/PartnerControls"/>
    <xsd:element name="SharedWithUsers" ma:index="18" nillable="true" ma:displayName="Shared With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9" nillable="true" ma:displayName="Shared With Details" ma:internalName="SharedWithDetails" ma:readOnly="true">
      <xsd:simpleType>
        <xsd:restriction base="dms:Note">
          <xsd:maxLength value="255"/>
        </xsd:restriction>
      </xsd:simpleType>
    </xsd:element>
    <xsd:element name="SharingHintHash" ma:index="20" nillable="true" ma:displayName="Sharing Hint Hash" ma:hidden="true" ma:internalName="SharingHintHash" ma:readOnly="true">
      <xsd:simpleType>
        <xsd:restriction base="dms:Text"/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Content Type"/>
        <xsd:element ref="dc:title" minOccurs="0" maxOccurs="1" ma:index="4" ma:displayName="Titl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4.xml>��< ? x m l   v e r s i o n = " 1 . 0 "   e n c o d i n g = " u t f - 1 6 " ? > < K a p i s h F i l e n a m e T o U r i M a p p i n g s   x m l n s : x s i = " h t t p : / / w w w . w 3 . o r g / 2 0 0 1 / X M L S c h e m a - i n s t a n c e "   x m l n s : x s d = " h t t p : / / w w w . w 3 . o r g / 2 0 0 1 / X M L S c h e m a " / > 
</file>

<file path=customXml/item5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5BC2C4E9-E97D-4B6D-A22D-F6E3E0D1F6E1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3a89d84b-4c3b-469a-90bc-cd0d7d50064d"/>
    <ds:schemaRef ds:uri="9c32d8b6-9553-4219-8a22-b4e3baf1443a"/>
    <ds:schemaRef ds:uri="http://schemas.microsoft.com/office/2006/documentManagement/types"/>
    <ds:schemaRef ds:uri="http://schemas.microsoft.com/office/infopath/2007/PartnerControl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</ds:schemaRefs>
</ds:datastoreItem>
</file>

<file path=customXml/itemProps2.xml><?xml version="1.0" encoding="utf-8"?>
<ds:datastoreItem xmlns:ds="http://schemas.openxmlformats.org/officeDocument/2006/customXml" ds:itemID="{BA86970F-C7ED-4475-9DE3-920CD1B00F03}">
  <ds:schemaRefs>
    <ds:schemaRef ds:uri="http://schemas.microsoft.com/sharepoint/v3/contenttype/forms"/>
  </ds:schemaRefs>
</ds:datastoreItem>
</file>

<file path=customXml/itemProps3.xml><?xml version="1.0" encoding="utf-8"?>
<ds:datastoreItem xmlns:ds="http://schemas.openxmlformats.org/officeDocument/2006/customXml" ds:itemID="{4B4F4ADF-29CB-4F44-A3E7-591484F80CEA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75D7A2ED-955F-4995-9041-526877F2C483}">
  <ds:schemaRefs>
    <ds:schemaRef ds:uri="http://www.w3.org/2001/XMLSchema"/>
  </ds:schemaRefs>
</ds:datastoreItem>
</file>

<file path=customXml/itemProps5.xml><?xml version="1.0" encoding="utf-8"?>
<ds:datastoreItem xmlns:ds="http://schemas.openxmlformats.org/officeDocument/2006/customXml" ds:itemID="{ECA60298-5CD3-4C6F-9027-9860F4F713E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COGG Info Sheet Template.DOTX</Template>
  <TotalTime>2</TotalTime>
  <Pages>3</Pages>
  <Words>402</Words>
  <Characters>2298</Characters>
  <Application>Microsoft Office Word</Application>
  <DocSecurity>0</DocSecurity>
  <Lines>19</Lines>
  <Paragraphs>5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2695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Andrew Barkley</dc:creator>
  <cp:lastModifiedBy>Chiara Pacquola</cp:lastModifiedBy>
  <cp:revision>2</cp:revision>
  <cp:lastPrinted>2021-05-19T10:49:00Z</cp:lastPrinted>
  <dcterms:created xsi:type="dcterms:W3CDTF">2021-05-19T10:51:00Z</dcterms:created>
  <dcterms:modified xsi:type="dcterms:W3CDTF">2021-05-19T10:51:00Z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TRIM-recNumber">
    <vt:lpwstr>D20-391551</vt:lpwstr>
  </property>
  <property fmtid="{D5CDD505-2E9C-101B-9397-08002B2CF9AE}" pid="3" name="ContentTypeId">
    <vt:lpwstr>0x010100248F19C9DB560540ADD2CB2BD20AB93D</vt:lpwstr>
  </property>
</Properties>
</file>