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366EB" w14:textId="77777777" w:rsidR="00130AD7" w:rsidRDefault="004D2DEE" w:rsidP="00130AD7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0B1B9DA2" wp14:editId="2813BFB5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D7">
        <w:rPr>
          <w:noProof/>
        </w:rPr>
        <w:t>Road Management PLan</w:t>
      </w:r>
    </w:p>
    <w:p w14:paraId="1C63A961" w14:textId="4B327CE7" w:rsidR="00113B8E" w:rsidRDefault="00130AD7" w:rsidP="00130AD7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Review</w:t>
      </w:r>
      <w:r w:rsidR="00C42E45">
        <w:rPr>
          <w:noProof/>
        </w:rPr>
        <w:t xml:space="preserve"> – May Update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42B547D7" w14:textId="33A94F1F" w:rsidR="00F75FF2" w:rsidRDefault="00844530" w:rsidP="00F75FF2">
      <w:pPr>
        <w:spacing w:after="240"/>
      </w:pPr>
      <w:r w:rsidRPr="00EE2FF6">
        <w:t xml:space="preserve">On </w:t>
      </w:r>
      <w:r w:rsidR="00F75FF2">
        <w:t>26 February 2021</w:t>
      </w:r>
      <w:r w:rsidRPr="00EE2FF6">
        <w:t xml:space="preserve">, the City commenced community engagement </w:t>
      </w:r>
      <w:r>
        <w:t xml:space="preserve">on </w:t>
      </w:r>
      <w:r w:rsidR="00F75FF2">
        <w:t>the Municipal Road Management Plan</w:t>
      </w:r>
      <w:r w:rsidR="00505B96">
        <w:t xml:space="preserve"> </w:t>
      </w:r>
      <w:r w:rsidR="00F75FF2">
        <w:t>Review.</w:t>
      </w:r>
    </w:p>
    <w:p w14:paraId="5F0D680D" w14:textId="45CB0D68" w:rsidR="00D17EF2" w:rsidRPr="00D17EF2" w:rsidRDefault="00D17EF2" w:rsidP="00D17EF2">
      <w:pPr>
        <w:spacing w:after="240"/>
      </w:pPr>
      <w:r w:rsidRPr="00D17EF2">
        <w:t xml:space="preserve">When engaging on the draft plan, we asked the community to review the draft and provide their comments on the </w:t>
      </w:r>
      <w:r w:rsidR="00EF4563">
        <w:t>Plan</w:t>
      </w:r>
      <w:r w:rsidRPr="00D17EF2">
        <w:t>:</w:t>
      </w:r>
    </w:p>
    <w:p w14:paraId="46C38341" w14:textId="74DBE998" w:rsidR="00D17EF2" w:rsidRPr="00D17EF2" w:rsidRDefault="00D17EF2" w:rsidP="00D17EF2">
      <w:pPr>
        <w:pStyle w:val="ListParagraph"/>
        <w:numPr>
          <w:ilvl w:val="0"/>
          <w:numId w:val="28"/>
        </w:numPr>
        <w:spacing w:after="240"/>
        <w:rPr>
          <w:sz w:val="18"/>
          <w:szCs w:val="18"/>
        </w:rPr>
      </w:pPr>
      <w:r>
        <w:rPr>
          <w:sz w:val="18"/>
          <w:szCs w:val="18"/>
        </w:rPr>
        <w:t>I</w:t>
      </w:r>
      <w:r w:rsidRPr="00D17EF2">
        <w:rPr>
          <w:sz w:val="18"/>
          <w:szCs w:val="18"/>
        </w:rPr>
        <w:t>nspection frequenc</w:t>
      </w:r>
      <w:r>
        <w:rPr>
          <w:sz w:val="18"/>
          <w:szCs w:val="18"/>
        </w:rPr>
        <w:t>ies;</w:t>
      </w:r>
    </w:p>
    <w:p w14:paraId="40319D88" w14:textId="339D7484" w:rsidR="00D17EF2" w:rsidRPr="00D17EF2" w:rsidRDefault="00D17EF2" w:rsidP="00D17EF2">
      <w:pPr>
        <w:pStyle w:val="ListParagraph"/>
        <w:numPr>
          <w:ilvl w:val="0"/>
          <w:numId w:val="28"/>
        </w:numPr>
        <w:spacing w:after="240"/>
        <w:rPr>
          <w:sz w:val="18"/>
          <w:szCs w:val="18"/>
        </w:rPr>
      </w:pPr>
      <w:r>
        <w:rPr>
          <w:sz w:val="18"/>
          <w:szCs w:val="18"/>
        </w:rPr>
        <w:t>H</w:t>
      </w:r>
      <w:r w:rsidRPr="00D17EF2">
        <w:rPr>
          <w:sz w:val="18"/>
          <w:szCs w:val="18"/>
        </w:rPr>
        <w:t>azard intervention levels</w:t>
      </w:r>
      <w:r>
        <w:rPr>
          <w:sz w:val="18"/>
          <w:szCs w:val="18"/>
        </w:rPr>
        <w:t>;</w:t>
      </w:r>
    </w:p>
    <w:p w14:paraId="2A71647E" w14:textId="70E5B640" w:rsidR="00D17EF2" w:rsidRPr="00D17EF2" w:rsidRDefault="00D17EF2" w:rsidP="00D17EF2">
      <w:pPr>
        <w:pStyle w:val="ListParagraph"/>
        <w:numPr>
          <w:ilvl w:val="0"/>
          <w:numId w:val="28"/>
        </w:numPr>
        <w:spacing w:after="240"/>
        <w:rPr>
          <w:sz w:val="18"/>
          <w:szCs w:val="18"/>
        </w:rPr>
      </w:pPr>
      <w:r>
        <w:rPr>
          <w:sz w:val="18"/>
          <w:szCs w:val="18"/>
        </w:rPr>
        <w:t>R</w:t>
      </w:r>
      <w:r w:rsidRPr="00D17EF2">
        <w:rPr>
          <w:sz w:val="18"/>
          <w:szCs w:val="18"/>
        </w:rPr>
        <w:t>esponse times</w:t>
      </w:r>
      <w:r>
        <w:rPr>
          <w:sz w:val="18"/>
          <w:szCs w:val="18"/>
        </w:rPr>
        <w:t>; and</w:t>
      </w:r>
    </w:p>
    <w:p w14:paraId="304BA8E7" w14:textId="52011A44" w:rsidR="00D17EF2" w:rsidRPr="00D17EF2" w:rsidRDefault="00D17EF2" w:rsidP="00D17EF2">
      <w:pPr>
        <w:pStyle w:val="ListParagraph"/>
        <w:numPr>
          <w:ilvl w:val="0"/>
          <w:numId w:val="28"/>
        </w:numPr>
        <w:spacing w:after="240"/>
        <w:rPr>
          <w:sz w:val="18"/>
          <w:szCs w:val="18"/>
        </w:rPr>
      </w:pPr>
      <w:r w:rsidRPr="00D17EF2">
        <w:rPr>
          <w:sz w:val="18"/>
          <w:szCs w:val="18"/>
        </w:rPr>
        <w:t>any additional comments they had</w:t>
      </w:r>
      <w:r>
        <w:rPr>
          <w:sz w:val="18"/>
          <w:szCs w:val="18"/>
        </w:rPr>
        <w:t>.</w:t>
      </w:r>
    </w:p>
    <w:p w14:paraId="2C8D50FD" w14:textId="28344E71" w:rsidR="00D17EF2" w:rsidRPr="00D17EF2" w:rsidRDefault="00D17EF2" w:rsidP="00D17EF2">
      <w:pPr>
        <w:spacing w:after="240"/>
      </w:pPr>
      <w:r>
        <w:t xml:space="preserve">In total we had 24 submissions. </w:t>
      </w:r>
      <w:r w:rsidR="0099719C">
        <w:t>Nine</w:t>
      </w:r>
      <w:r w:rsidR="009473CE">
        <w:t xml:space="preserve"> </w:t>
      </w:r>
      <w:r w:rsidRPr="00D17EF2">
        <w:t xml:space="preserve">comments related to inspection frequency, </w:t>
      </w:r>
      <w:r w:rsidR="009473CE">
        <w:t>12</w:t>
      </w:r>
      <w:r w:rsidRPr="00D17EF2">
        <w:t xml:space="preserve"> to hazard intervention levels and </w:t>
      </w:r>
      <w:r w:rsidR="0099719C">
        <w:t>five</w:t>
      </w:r>
      <w:bookmarkStart w:id="1" w:name="_GoBack"/>
      <w:bookmarkEnd w:id="1"/>
      <w:r w:rsidRPr="00D17EF2">
        <w:t xml:space="preserve"> to response times. A further </w:t>
      </w:r>
      <w:r w:rsidR="009473CE">
        <w:t>15</w:t>
      </w:r>
      <w:r w:rsidRPr="00D17EF2">
        <w:t xml:space="preserve"> comments were not directly related to the Plan and were passed on to relevant Departments for consideration and action</w:t>
      </w:r>
      <w:r w:rsidR="00F35FA9">
        <w:t xml:space="preserve">. </w:t>
      </w:r>
      <w:proofErr w:type="gramStart"/>
      <w:r w:rsidRPr="00D17EF2">
        <w:t>A number of</w:t>
      </w:r>
      <w:proofErr w:type="gramEnd"/>
      <w:r w:rsidRPr="00D17EF2">
        <w:t xml:space="preserve"> comments related to concerns about specific roads or locations. These have been documented separately from the Plan</w:t>
      </w:r>
      <w:r w:rsidR="00F35FA9">
        <w:t>.</w:t>
      </w:r>
      <w:r w:rsidRPr="00D17EF2">
        <w:t xml:space="preserve"> All submitters </w:t>
      </w:r>
      <w:r w:rsidR="00F35FA9">
        <w:t>will be</w:t>
      </w:r>
      <w:r w:rsidRPr="00D17EF2">
        <w:t xml:space="preserve"> responded to individually.</w:t>
      </w:r>
    </w:p>
    <w:p w14:paraId="1F8DE94C" w14:textId="06B66195" w:rsidR="00F35FA9" w:rsidRPr="00F35FA9" w:rsidRDefault="00F35FA9" w:rsidP="00F35FA9">
      <w:pPr>
        <w:spacing w:after="240"/>
      </w:pPr>
      <w:r w:rsidRPr="00F35FA9">
        <w:t>We thank everyone for their contributions. The following minor changes have been made to the Plan based on community and stakeholder feedback and officer recommendations:</w:t>
      </w:r>
    </w:p>
    <w:p w14:paraId="223BDBB5" w14:textId="0F808ED7" w:rsidR="00F35FA9" w:rsidRPr="00F35FA9" w:rsidRDefault="00F35FA9" w:rsidP="00F35FA9">
      <w:pPr>
        <w:pStyle w:val="ListParagraph"/>
        <w:numPr>
          <w:ilvl w:val="0"/>
          <w:numId w:val="29"/>
        </w:numPr>
        <w:spacing w:after="240"/>
        <w:rPr>
          <w:sz w:val="18"/>
          <w:szCs w:val="18"/>
        </w:rPr>
      </w:pPr>
      <w:r>
        <w:rPr>
          <w:sz w:val="18"/>
          <w:szCs w:val="18"/>
        </w:rPr>
        <w:t>Reduced response time frames for category 5 footpath repairs.</w:t>
      </w:r>
    </w:p>
    <w:p w14:paraId="6D687316" w14:textId="549266DA" w:rsidR="00F35FA9" w:rsidRPr="00F35FA9" w:rsidRDefault="00F35FA9" w:rsidP="00F35FA9">
      <w:pPr>
        <w:pStyle w:val="ListParagraph"/>
        <w:numPr>
          <w:ilvl w:val="0"/>
          <w:numId w:val="29"/>
        </w:numPr>
        <w:spacing w:after="240"/>
        <w:rPr>
          <w:sz w:val="18"/>
          <w:szCs w:val="18"/>
        </w:rPr>
      </w:pPr>
      <w:r>
        <w:rPr>
          <w:sz w:val="18"/>
          <w:szCs w:val="18"/>
        </w:rPr>
        <w:t>Reduced hazard intervention levels for footpath potholes from 50mm to 30mm.</w:t>
      </w:r>
    </w:p>
    <w:p w14:paraId="5B140601" w14:textId="10F75BD0" w:rsidR="00F35FA9" w:rsidRPr="00F35FA9" w:rsidRDefault="00F35FA9" w:rsidP="00F35FA9">
      <w:pPr>
        <w:pStyle w:val="ListParagraph"/>
        <w:numPr>
          <w:ilvl w:val="0"/>
          <w:numId w:val="29"/>
        </w:numPr>
        <w:spacing w:after="240"/>
        <w:rPr>
          <w:sz w:val="18"/>
          <w:szCs w:val="18"/>
        </w:rPr>
      </w:pPr>
      <w:r>
        <w:rPr>
          <w:sz w:val="18"/>
          <w:szCs w:val="18"/>
        </w:rPr>
        <w:t>Increased inspection frequency for kerb &amp; channel assets.</w:t>
      </w:r>
    </w:p>
    <w:p w14:paraId="6C572DBE" w14:textId="520844A8" w:rsidR="00505B96" w:rsidRDefault="00F35FA9" w:rsidP="00505B96">
      <w:pPr>
        <w:spacing w:after="240"/>
      </w:pPr>
      <w:r>
        <w:t>T</w:t>
      </w:r>
      <w:r w:rsidR="00F75FF2">
        <w:t xml:space="preserve">he </w:t>
      </w:r>
      <w:r w:rsidR="00505B96">
        <w:t>Plan was unanimously adopted by Council at their Ordinary Council Meeting on 25 May 2021.</w:t>
      </w:r>
    </w:p>
    <w:p w14:paraId="173FFE1E" w14:textId="2C58497E" w:rsidR="006C6D3E" w:rsidRDefault="00780AB2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01E53F" wp14:editId="581678C4">
                <wp:simplePos x="0" y="0"/>
                <wp:positionH relativeFrom="column">
                  <wp:posOffset>3861232</wp:posOffset>
                </wp:positionH>
                <wp:positionV relativeFrom="paragraph">
                  <wp:posOffset>205512</wp:posOffset>
                </wp:positionV>
                <wp:extent cx="723900" cy="1533525"/>
                <wp:effectExtent l="0" t="0" r="0" b="952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1533525"/>
                          <a:chOff x="0" y="0"/>
                          <a:chExt cx="723900" cy="153352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50E4B008" w:rsidR="0036663C" w:rsidRPr="0041068C" w:rsidRDefault="001C44E8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  <w:p w14:paraId="780ED08B" w14:textId="4F255B35" w:rsidR="0036663C" w:rsidRPr="006C6D3E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36663C">
                                <w:rPr>
                                  <w:color w:val="003263" w:themeColor="text2"/>
                                  <w:w w:val="105"/>
                                </w:rPr>
                                <w:t>print adverts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1E53F" id="Group 250" o:spid="_x0000_s1026" style="position:absolute;margin-left:304.05pt;margin-top:16.2pt;width:57pt;height:120.75pt;z-index:251679744" coordsize="7239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">
                <v:group id="Group 218" o:spid="_x0000_s1027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28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" o:spid="_x0000_s1029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30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_x0000_s1031" type="#_x0000_t202" style="position:absolute;left:285;top:6762;width:695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50E4B008" w:rsidR="0036663C" w:rsidRPr="0041068C" w:rsidRDefault="001C44E8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</w:t>
                        </w:r>
                      </w:p>
                      <w:p w14:paraId="780ED08B" w14:textId="4F255B35" w:rsidR="0036663C" w:rsidRPr="006C6D3E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36663C">
                          <w:rPr>
                            <w:color w:val="003263" w:themeColor="text2"/>
                            <w:w w:val="105"/>
                          </w:rPr>
                          <w:t>print adverts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FF7D96" wp14:editId="5B591964">
                <wp:simplePos x="0" y="0"/>
                <wp:positionH relativeFrom="column">
                  <wp:posOffset>1482572</wp:posOffset>
                </wp:positionH>
                <wp:positionV relativeFrom="paragraph">
                  <wp:posOffset>206401</wp:posOffset>
                </wp:positionV>
                <wp:extent cx="906145" cy="1554480"/>
                <wp:effectExtent l="0" t="0" r="8255" b="762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6C609" w14:textId="35A69921" w:rsidR="001C44E8" w:rsidRDefault="001C44E8" w:rsidP="001C44E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 w:rsidRPr="001C44E8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color w:val="003263" w:themeColor="text2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078368B" wp14:editId="46615449">
                                  <wp:extent cx="590423" cy="590423"/>
                                  <wp:effectExtent l="0" t="0" r="635" b="63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938" cy="597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9B1414" w14:textId="55412D95" w:rsidR="001C44E8" w:rsidRPr="0041068C" w:rsidRDefault="001C44E8" w:rsidP="001C44E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518</w:t>
                            </w:r>
                          </w:p>
                          <w:p w14:paraId="645E39A7" w14:textId="7E6BA640" w:rsidR="001C44E8" w:rsidRPr="006C6D3E" w:rsidRDefault="001C44E8" w:rsidP="001C44E8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page views on Have Your Say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7D96" id="Text Box 2" o:spid="_x0000_s1032" type="#_x0000_t202" style="position:absolute;margin-left:116.75pt;margin-top:16.25pt;width:71.35pt;height:12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" filled="f" stroked="f">
                <v:textbox inset="0,0,0,0">
                  <w:txbxContent>
                    <w:p w14:paraId="2F76C609" w14:textId="35A69921" w:rsidR="001C44E8" w:rsidRDefault="001C44E8" w:rsidP="001C44E8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 w:rsidRPr="001C44E8"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color w:val="003263" w:themeColor="text2"/>
                          <w:sz w:val="56"/>
                          <w:szCs w:val="56"/>
                        </w:rPr>
                        <w:drawing>
                          <wp:inline distT="0" distB="0" distL="0" distR="0" wp14:anchorId="7078368B" wp14:editId="46615449">
                            <wp:extent cx="590423" cy="590423"/>
                            <wp:effectExtent l="0" t="0" r="635" b="6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938" cy="597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9B1414" w14:textId="55412D95" w:rsidR="001C44E8" w:rsidRPr="0041068C" w:rsidRDefault="001C44E8" w:rsidP="001C44E8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518</w:t>
                      </w:r>
                    </w:p>
                    <w:p w14:paraId="645E39A7" w14:textId="7E6BA640" w:rsidR="001C44E8" w:rsidRPr="006C6D3E" w:rsidRDefault="001C44E8" w:rsidP="001C44E8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page views on Have Your Say</w:t>
                      </w:r>
                    </w:p>
                  </w:txbxContent>
                </v:textbox>
              </v:shape>
            </w:pict>
          </mc:Fallback>
        </mc:AlternateContent>
      </w:r>
    </w:p>
    <w:p w14:paraId="03D4DB26" w14:textId="1F2C90E9" w:rsidR="006C6D3E" w:rsidRDefault="001C44E8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08FB942" wp14:editId="692507D8">
                <wp:simplePos x="0" y="0"/>
                <wp:positionH relativeFrom="column">
                  <wp:posOffset>153449</wp:posOffset>
                </wp:positionH>
                <wp:positionV relativeFrom="paragraph">
                  <wp:posOffset>158557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1052F86" w:rsidR="006C6D3E" w:rsidRPr="006C6D3E" w:rsidRDefault="001C44E8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28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of engagement (Stage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3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33" style="position:absolute;margin-left:12.1pt;margin-top:12.5pt;width:77.25pt;height:120pt;z-index:251653120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5MihMAADq9AAAOAAAAZHJzL2Uyb0RvYy54bWzsXW1v40YO/n7A/QfBH1u4sd6loNmit9sW&#10;BXp3BVb3AxTHiY1zLFf2brL364+c0UjDMekobrKb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">
                <v:shape id="_x0000_s1034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1052F86" w:rsidR="006C6D3E" w:rsidRPr="006C6D3E" w:rsidRDefault="001C44E8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28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of engagement (Stage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3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35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36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7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8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40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41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42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43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44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45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46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7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8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9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50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51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52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53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5E6130" wp14:editId="2A23F3F0">
                <wp:simplePos x="0" y="0"/>
                <wp:positionH relativeFrom="column">
                  <wp:posOffset>2614875</wp:posOffset>
                </wp:positionH>
                <wp:positionV relativeFrom="paragraph">
                  <wp:posOffset>91330</wp:posOffset>
                </wp:positionV>
                <wp:extent cx="1076325" cy="1628775"/>
                <wp:effectExtent l="0" t="0" r="9525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28775"/>
                          <a:chOff x="0" y="0"/>
                          <a:chExt cx="1076325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434F18E2" w:rsidR="000816C6" w:rsidRPr="0041068C" w:rsidRDefault="001C44E8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  <w:p w14:paraId="6112B09A" w14:textId="1C8D6D57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Number of people to leave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E6130" id="Group 249" o:spid="_x0000_s1054" style="position:absolute;margin-left:205.9pt;margin-top:7.2pt;width:84.75pt;height:128.25pt;z-index:251675648" coordsize="10763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55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3" o:title=""/>
                </v:shape>
                <v:shape id="_x0000_s1056" type="#_x0000_t202" style="position:absolute;left:285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434F18E2" w:rsidR="000816C6" w:rsidRPr="0041068C" w:rsidRDefault="001C44E8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22</w:t>
                        </w:r>
                      </w:p>
                      <w:p w14:paraId="6112B09A" w14:textId="1C8D6D57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Number of people to leave 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4E42EF" w14:textId="0C54BD2B" w:rsidR="006C6D3E" w:rsidRDefault="001C44E8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32CB05" wp14:editId="3773AF36">
                <wp:simplePos x="0" y="0"/>
                <wp:positionH relativeFrom="column">
                  <wp:posOffset>4899743</wp:posOffset>
                </wp:positionH>
                <wp:positionV relativeFrom="paragraph">
                  <wp:posOffset>32385</wp:posOffset>
                </wp:positionV>
                <wp:extent cx="2023717" cy="13525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17" cy="1352550"/>
                          <a:chOff x="-1" y="0"/>
                          <a:chExt cx="2552701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922732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33350"/>
                            <a:ext cx="957658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76F30F97" w:rsidR="006615E8" w:rsidRPr="0041068C" w:rsidRDefault="001C44E8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6,098</w:t>
                              </w:r>
                            </w:p>
                            <w:p w14:paraId="36449DD3" w14:textId="4507A0DB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Reach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16AA255E" w:rsidR="006615E8" w:rsidRPr="0041068C" w:rsidRDefault="001C44E8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12</w:t>
                              </w:r>
                              <w:r w:rsidR="006615E8"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921</w:t>
                              </w:r>
                            </w:p>
                            <w:p w14:paraId="395799BB" w14:textId="70A83AA4" w:rsidR="006615E8" w:rsidRPr="006C6D3E" w:rsidRDefault="001C44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32CB05" id="Group 255" o:spid="_x0000_s1057" style="position:absolute;margin-left:385.8pt;margin-top:2.55pt;width:159.35pt;height:106.5pt;z-index:251661312;mso-width-relative:margin" coordorigin="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">
                <v:shape id="Picture 30" o:spid="_x0000_s1058" type="#_x0000_t75" style="position:absolute;top:6572;width:922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5" o:title=""/>
                </v:shape>
                <v:shape id="_x0000_s1059" type="#_x0000_t202" style="position:absolute;top:1333;width:957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_x0000_s1060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76F30F97" w:rsidR="006615E8" w:rsidRPr="0041068C" w:rsidRDefault="001C44E8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6,098</w:t>
                        </w:r>
                      </w:p>
                      <w:p w14:paraId="36449DD3" w14:textId="4507A0DB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Reach</w:t>
                        </w:r>
                      </w:p>
                    </w:txbxContent>
                  </v:textbox>
                </v:shape>
                <v:shape id="_x0000_s1061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16AA255E" w:rsidR="006615E8" w:rsidRPr="0041068C" w:rsidRDefault="001C44E8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12</w:t>
                        </w:r>
                        <w:r w:rsidR="006615E8"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921</w:t>
                        </w:r>
                      </w:p>
                      <w:p w14:paraId="395799BB" w14:textId="70A83AA4" w:rsidR="006615E8" w:rsidRPr="006C6D3E" w:rsidRDefault="001C44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Impressions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DBC23" w14:textId="49D5167C" w:rsidR="006C6D3E" w:rsidRDefault="006C6D3E" w:rsidP="00D334B0">
      <w:pPr>
        <w:pStyle w:val="BodyText"/>
      </w:pPr>
    </w:p>
    <w:p w14:paraId="5DD7B5FB" w14:textId="781910F5" w:rsidR="006C6D3E" w:rsidRDefault="006C6D3E" w:rsidP="00D334B0">
      <w:pPr>
        <w:pStyle w:val="BodyText"/>
      </w:pPr>
    </w:p>
    <w:p w14:paraId="7527A30C" w14:textId="390B6E31" w:rsidR="006C6D3E" w:rsidRDefault="006C6D3E" w:rsidP="00D334B0">
      <w:pPr>
        <w:pStyle w:val="BodyText"/>
      </w:pPr>
    </w:p>
    <w:p w14:paraId="7A8907CA" w14:textId="0CD61B39" w:rsidR="006C6D3E" w:rsidRDefault="006C6D3E" w:rsidP="00D334B0">
      <w:pPr>
        <w:pStyle w:val="BodyText"/>
      </w:pPr>
    </w:p>
    <w:p w14:paraId="0CDF16A1" w14:textId="77777777" w:rsidR="00F75FF2" w:rsidRDefault="00F75FF2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728587DA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>Next Steps</w:t>
            </w:r>
          </w:p>
        </w:tc>
      </w:tr>
    </w:tbl>
    <w:p w14:paraId="5A5379BA" w14:textId="645C83FF" w:rsidR="00F75FF2" w:rsidRDefault="00505B96" w:rsidP="00844530">
      <w:pPr>
        <w:pStyle w:val="BodyText"/>
      </w:pPr>
      <w:r>
        <w:t xml:space="preserve">The review process is now officially </w:t>
      </w:r>
      <w:r w:rsidR="00F35FA9">
        <w:t>closed,</w:t>
      </w:r>
      <w:r w:rsidR="00D17EF2">
        <w:t xml:space="preserve"> and t</w:t>
      </w:r>
      <w:r>
        <w:t>he City has commenced operating in accordance with the updated plan as of 2</w:t>
      </w:r>
      <w:r w:rsidR="00B630D8">
        <w:t>6</w:t>
      </w:r>
      <w:r>
        <w:t xml:space="preserve"> May 2021.</w:t>
      </w:r>
      <w:r w:rsidR="00D17EF2">
        <w:t xml:space="preserve"> </w:t>
      </w:r>
      <w:r>
        <w:t xml:space="preserve">Everyone who made a submission will be contacted in writing and provided with an update </w:t>
      </w:r>
      <w:r w:rsidR="00B630D8">
        <w:t>and a response to their submission.</w:t>
      </w:r>
    </w:p>
    <w:p w14:paraId="70A71384" w14:textId="4F71C2F0" w:rsidR="00834B70" w:rsidRPr="008143BB" w:rsidRDefault="00844530" w:rsidP="00844530">
      <w:pPr>
        <w:pStyle w:val="BodyText"/>
      </w:pPr>
      <w:r>
        <w:t xml:space="preserve"> </w:t>
      </w:r>
    </w:p>
    <w:sectPr w:rsidR="00834B70" w:rsidRPr="008143BB" w:rsidSect="00834B7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DD23F" w14:textId="77777777" w:rsidR="00AB3051" w:rsidRDefault="00AB3051" w:rsidP="00CE604F">
      <w:r>
        <w:separator/>
      </w:r>
    </w:p>
    <w:p w14:paraId="63C789C9" w14:textId="77777777" w:rsidR="00AB3051" w:rsidRDefault="00AB3051" w:rsidP="00CE604F"/>
    <w:p w14:paraId="78FDC81F" w14:textId="77777777" w:rsidR="00AB3051" w:rsidRDefault="00AB3051" w:rsidP="00CE604F"/>
    <w:p w14:paraId="3AF340E0" w14:textId="77777777" w:rsidR="00AB3051" w:rsidRDefault="00AB3051" w:rsidP="00CE604F"/>
  </w:endnote>
  <w:endnote w:type="continuationSeparator" w:id="0">
    <w:p w14:paraId="7FA39C8B" w14:textId="77777777" w:rsidR="00AB3051" w:rsidRDefault="00AB3051" w:rsidP="00CE604F">
      <w:r>
        <w:continuationSeparator/>
      </w:r>
    </w:p>
    <w:p w14:paraId="42B97EC0" w14:textId="77777777" w:rsidR="00AB3051" w:rsidRDefault="00AB3051" w:rsidP="00CE604F"/>
    <w:p w14:paraId="61406823" w14:textId="77777777" w:rsidR="00AB3051" w:rsidRDefault="00AB3051" w:rsidP="00CE604F"/>
    <w:p w14:paraId="7EE7DF20" w14:textId="77777777" w:rsidR="00AB3051" w:rsidRDefault="00AB3051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D19DD0-B0D8-4EA0-B84C-8B72C28D19FC}"/>
    <w:embedBold r:id="rId2" w:fontKey="{BEA6ED3A-5F68-47DF-8B81-822119969841}"/>
    <w:embedItalic r:id="rId3" w:fontKey="{8B734665-997B-4B65-9C85-330320336B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E9182" w14:textId="77777777" w:rsidR="00AB3051" w:rsidRDefault="00AB3051" w:rsidP="00CE604F">
      <w:r>
        <w:separator/>
      </w:r>
    </w:p>
    <w:p w14:paraId="41B1097C" w14:textId="77777777" w:rsidR="00AB3051" w:rsidRDefault="00AB3051" w:rsidP="00CE604F"/>
    <w:p w14:paraId="3FC5AB0B" w14:textId="77777777" w:rsidR="00AB3051" w:rsidRDefault="00AB3051" w:rsidP="00CE604F"/>
    <w:p w14:paraId="1D3FAC66" w14:textId="77777777" w:rsidR="00AB3051" w:rsidRDefault="00AB3051" w:rsidP="00CE604F"/>
  </w:footnote>
  <w:footnote w:type="continuationSeparator" w:id="0">
    <w:p w14:paraId="6C7F1F1B" w14:textId="77777777" w:rsidR="00AB3051" w:rsidRDefault="00AB3051" w:rsidP="00CE604F">
      <w:r>
        <w:continuationSeparator/>
      </w:r>
    </w:p>
    <w:p w14:paraId="63D93A7B" w14:textId="77777777" w:rsidR="00AB3051" w:rsidRDefault="00AB3051" w:rsidP="00CE604F"/>
    <w:p w14:paraId="1FA55B46" w14:textId="77777777" w:rsidR="00AB3051" w:rsidRDefault="00AB3051" w:rsidP="00CE604F"/>
    <w:p w14:paraId="25AB570F" w14:textId="77777777" w:rsidR="00AB3051" w:rsidRDefault="00AB3051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67143AD3"/>
    <w:multiLevelType w:val="hybridMultilevel"/>
    <w:tmpl w:val="FC7499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19357E"/>
    <w:multiLevelType w:val="hybridMultilevel"/>
    <w:tmpl w:val="280007B8"/>
    <w:lvl w:ilvl="0" w:tplc="4E4E78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1" w15:restartNumberingAfterBreak="0">
    <w:nsid w:val="7FCF6B75"/>
    <w:multiLevelType w:val="hybridMultilevel"/>
    <w:tmpl w:val="75884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19"/>
  </w:num>
  <w:num w:numId="28">
    <w:abstractNumId w:val="18"/>
  </w:num>
  <w:num w:numId="29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0AD7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44E8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05B9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0AB2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473C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19C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03F36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3051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30D8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2E45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17EF2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4563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268EF"/>
    <w:rsid w:val="00F32305"/>
    <w:rsid w:val="00F33B65"/>
    <w:rsid w:val="00F344F5"/>
    <w:rsid w:val="00F35FA9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75FF2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BA71E-6675-42DF-8913-DD3CE4F556C3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3962B40-9897-46CD-BEB5-02002277C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2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Erin McHugh</cp:lastModifiedBy>
  <cp:revision>2</cp:revision>
  <cp:lastPrinted>2017-03-27T12:03:00Z</cp:lastPrinted>
  <dcterms:created xsi:type="dcterms:W3CDTF">2021-06-03T02:21:00Z</dcterms:created>
  <dcterms:modified xsi:type="dcterms:W3CDTF">2021-06-03T02:21:00Z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