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BC9DE" w14:textId="77777777" w:rsidR="00B237D2" w:rsidRPr="0084775C" w:rsidRDefault="004D2DEE" w:rsidP="000443F5">
      <w:pPr>
        <w:pStyle w:val="Title"/>
        <w:tabs>
          <w:tab w:val="left" w:pos="6405"/>
        </w:tabs>
        <w:spacing w:before="800"/>
        <w:rPr>
          <w:noProof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B1B9DA2" wp14:editId="78E59DE3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58131" cy="2390775"/>
            <wp:effectExtent l="0" t="0" r="0" b="0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527" cy="2392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9D7">
        <w:rPr>
          <w:noProof/>
        </w:rPr>
        <w:tab/>
      </w:r>
      <w:r w:rsidR="00D334B0">
        <w:rPr>
          <w:noProof/>
        </w:rPr>
        <w:br/>
      </w:r>
      <w:r w:rsidR="00EB77C4" w:rsidRPr="0084775C">
        <w:rPr>
          <w:noProof/>
          <w:sz w:val="48"/>
          <w:szCs w:val="48"/>
        </w:rPr>
        <w:t>g</w:t>
      </w:r>
      <w:r w:rsidR="00B237D2" w:rsidRPr="0084775C">
        <w:rPr>
          <w:noProof/>
          <w:sz w:val="48"/>
          <w:szCs w:val="48"/>
        </w:rPr>
        <w:t xml:space="preserve">eelong growth areas </w:t>
      </w:r>
    </w:p>
    <w:p w14:paraId="5DCBB36E" w14:textId="77777777" w:rsidR="00B237D2" w:rsidRPr="0084775C" w:rsidRDefault="00B237D2" w:rsidP="000443F5">
      <w:pPr>
        <w:pStyle w:val="Title"/>
        <w:tabs>
          <w:tab w:val="left" w:pos="6405"/>
        </w:tabs>
        <w:spacing w:before="800"/>
        <w:rPr>
          <w:noProof/>
          <w:sz w:val="48"/>
          <w:szCs w:val="48"/>
        </w:rPr>
      </w:pPr>
      <w:r w:rsidRPr="0084775C">
        <w:rPr>
          <w:noProof/>
          <w:sz w:val="48"/>
          <w:szCs w:val="48"/>
        </w:rPr>
        <w:t xml:space="preserve">transport infraStructure </w:t>
      </w:r>
    </w:p>
    <w:p w14:paraId="1C63A961" w14:textId="672E579F" w:rsidR="00113B8E" w:rsidRPr="0084775C" w:rsidRDefault="00B237D2" w:rsidP="000443F5">
      <w:pPr>
        <w:pStyle w:val="Title"/>
        <w:tabs>
          <w:tab w:val="left" w:pos="6405"/>
        </w:tabs>
        <w:spacing w:before="800"/>
        <w:rPr>
          <w:noProof/>
          <w:sz w:val="48"/>
          <w:szCs w:val="48"/>
        </w:rPr>
      </w:pPr>
      <w:r w:rsidRPr="0084775C">
        <w:rPr>
          <w:noProof/>
          <w:sz w:val="48"/>
          <w:szCs w:val="48"/>
        </w:rPr>
        <w:t>study (</w:t>
      </w:r>
      <w:r w:rsidR="00EB77C4" w:rsidRPr="0084775C">
        <w:rPr>
          <w:noProof/>
          <w:sz w:val="48"/>
          <w:szCs w:val="48"/>
        </w:rPr>
        <w:t>g</w:t>
      </w:r>
      <w:r w:rsidRPr="0084775C">
        <w:rPr>
          <w:noProof/>
          <w:sz w:val="48"/>
          <w:szCs w:val="48"/>
        </w:rPr>
        <w:t>g</w:t>
      </w:r>
      <w:r w:rsidR="00EB77C4" w:rsidRPr="0084775C">
        <w:rPr>
          <w:noProof/>
          <w:sz w:val="48"/>
          <w:szCs w:val="48"/>
        </w:rPr>
        <w:t>atis</w:t>
      </w:r>
      <w:r w:rsidRPr="0084775C">
        <w:rPr>
          <w:noProof/>
          <w:sz w:val="48"/>
          <w:szCs w:val="48"/>
        </w:rPr>
        <w:t>)</w:t>
      </w:r>
      <w:r w:rsidR="00EB77C4" w:rsidRPr="0084775C">
        <w:rPr>
          <w:noProof/>
          <w:sz w:val="48"/>
          <w:szCs w:val="48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45D8EBB0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  <w:r w:rsidR="00EB77C4">
              <w:rPr>
                <w:color w:val="003263" w:themeColor="text2"/>
              </w:rPr>
              <w:t>(stage 1)</w:t>
            </w:r>
          </w:p>
        </w:tc>
      </w:tr>
    </w:tbl>
    <w:bookmarkEnd w:id="0"/>
    <w:p w14:paraId="25CB4DCB" w14:textId="4FD85E79" w:rsidR="00AC1C65" w:rsidRPr="00AF2E4E" w:rsidRDefault="00AC1C65" w:rsidP="00844530">
      <w:pPr>
        <w:spacing w:after="240"/>
        <w:rPr>
          <w:sz w:val="20"/>
          <w:szCs w:val="20"/>
        </w:rPr>
      </w:pPr>
      <w:r w:rsidRPr="00AF2E4E">
        <w:rPr>
          <w:sz w:val="20"/>
          <w:szCs w:val="20"/>
        </w:rPr>
        <w:t>The City is working with State Government to develop an overarching strategy for investment in road and rail infrastructure to support development of Geelong's three major growth areas.</w:t>
      </w:r>
    </w:p>
    <w:p w14:paraId="3AAD246B" w14:textId="234BB3C2" w:rsidR="00AC1C65" w:rsidRPr="00AF2E4E" w:rsidRDefault="00AC1C65" w:rsidP="00844530">
      <w:pPr>
        <w:spacing w:after="240"/>
        <w:rPr>
          <w:sz w:val="20"/>
          <w:szCs w:val="20"/>
        </w:rPr>
      </w:pPr>
      <w:r w:rsidRPr="00AF2E4E">
        <w:rPr>
          <w:sz w:val="20"/>
          <w:szCs w:val="20"/>
        </w:rPr>
        <w:t>In March 2021 we completed targeted consultation, where 135 people were invited to provide input into stage 1 engagement. Some of the key themes emerging from the consultation include:</w:t>
      </w:r>
    </w:p>
    <w:p w14:paraId="293AED6A" w14:textId="77777777" w:rsidR="00AC1C65" w:rsidRDefault="00AC1C65" w:rsidP="00AC1C65">
      <w:pPr>
        <w:pStyle w:val="ListParagraph"/>
        <w:numPr>
          <w:ilvl w:val="0"/>
          <w:numId w:val="27"/>
        </w:numPr>
        <w:spacing w:after="240"/>
      </w:pPr>
      <w:r w:rsidRPr="00AC1C65">
        <w:t xml:space="preserve">“Must have direct </w:t>
      </w:r>
      <w:proofErr w:type="gramStart"/>
      <w:r w:rsidRPr="00AC1C65">
        <w:t>high speed</w:t>
      </w:r>
      <w:proofErr w:type="gramEnd"/>
      <w:r w:rsidRPr="00AC1C65">
        <w:t xml:space="preserve"> </w:t>
      </w:r>
      <w:r w:rsidRPr="00AC1C65">
        <w:rPr>
          <w:b/>
          <w:bCs/>
        </w:rPr>
        <w:t>City</w:t>
      </w:r>
      <w:r w:rsidRPr="00AC1C65">
        <w:t xml:space="preserve"> connection”</w:t>
      </w:r>
    </w:p>
    <w:p w14:paraId="4199B18F" w14:textId="77777777" w:rsidR="00AC1C65" w:rsidRDefault="00AC1C65" w:rsidP="00AC1C65">
      <w:pPr>
        <w:pStyle w:val="ListParagraph"/>
        <w:numPr>
          <w:ilvl w:val="0"/>
          <w:numId w:val="27"/>
        </w:numPr>
        <w:spacing w:after="240"/>
      </w:pPr>
      <w:r w:rsidRPr="00AC1C65">
        <w:t xml:space="preserve">“Need to expand coverage to the </w:t>
      </w:r>
      <w:r w:rsidRPr="00AC1C65">
        <w:rPr>
          <w:b/>
          <w:bCs/>
        </w:rPr>
        <w:t>west of Lara</w:t>
      </w:r>
      <w:r w:rsidRPr="00AC1C65">
        <w:t>”</w:t>
      </w:r>
    </w:p>
    <w:p w14:paraId="73C93C11" w14:textId="77777777" w:rsidR="00AC1C65" w:rsidRDefault="00AC1C65" w:rsidP="00AC1C65">
      <w:pPr>
        <w:pStyle w:val="ListParagraph"/>
        <w:numPr>
          <w:ilvl w:val="0"/>
          <w:numId w:val="27"/>
        </w:numPr>
        <w:spacing w:after="240"/>
      </w:pPr>
      <w:r w:rsidRPr="00AC1C65">
        <w:t xml:space="preserve">“A Geelong Metro line – </w:t>
      </w:r>
      <w:r w:rsidRPr="00AC1C65">
        <w:rPr>
          <w:b/>
          <w:bCs/>
        </w:rPr>
        <w:t>Bannockburn through to Surf Coast</w:t>
      </w:r>
      <w:r w:rsidRPr="00AC1C65">
        <w:t>”</w:t>
      </w:r>
    </w:p>
    <w:p w14:paraId="7F3F83DE" w14:textId="21CA11F2" w:rsidR="00AC1C65" w:rsidRDefault="00AC1C65" w:rsidP="00AC1C65">
      <w:pPr>
        <w:pStyle w:val="ListParagraph"/>
        <w:numPr>
          <w:ilvl w:val="0"/>
          <w:numId w:val="27"/>
        </w:numPr>
        <w:spacing w:after="240"/>
      </w:pPr>
      <w:r w:rsidRPr="00AC1C65">
        <w:t xml:space="preserve">“connect to strategic sport as national and international gateways - </w:t>
      </w:r>
      <w:r w:rsidRPr="00AC1C65">
        <w:rPr>
          <w:b/>
          <w:bCs/>
        </w:rPr>
        <w:t>Spirit of Tasman</w:t>
      </w:r>
      <w:r w:rsidR="008A679A">
        <w:rPr>
          <w:b/>
          <w:bCs/>
        </w:rPr>
        <w:t>i</w:t>
      </w:r>
      <w:r w:rsidRPr="00AC1C65">
        <w:rPr>
          <w:b/>
          <w:bCs/>
        </w:rPr>
        <w:t>a, Avalon Airport</w:t>
      </w:r>
      <w:r w:rsidRPr="00AC1C65">
        <w:t>”</w:t>
      </w:r>
    </w:p>
    <w:p w14:paraId="58B0BBDB" w14:textId="77777777" w:rsidR="00AC1C65" w:rsidRPr="00AC1C65" w:rsidRDefault="00AC1C65" w:rsidP="00AC1C65">
      <w:pPr>
        <w:pStyle w:val="ListParagraph"/>
        <w:numPr>
          <w:ilvl w:val="0"/>
          <w:numId w:val="27"/>
        </w:numPr>
        <w:spacing w:after="240"/>
      </w:pPr>
      <w:r w:rsidRPr="00AC1C65">
        <w:rPr>
          <w:lang w:val="en-US"/>
        </w:rPr>
        <w:t xml:space="preserve">“Think more interstate - to </w:t>
      </w:r>
      <w:r w:rsidRPr="00AC1C65">
        <w:rPr>
          <w:b/>
          <w:bCs/>
          <w:lang w:val="en-US"/>
        </w:rPr>
        <w:t>Melbourne or Sydney</w:t>
      </w:r>
      <w:r w:rsidRPr="00AC1C65">
        <w:rPr>
          <w:lang w:val="en-US"/>
        </w:rPr>
        <w:t xml:space="preserve"> within an hour”</w:t>
      </w:r>
    </w:p>
    <w:p w14:paraId="5C9CC2D5" w14:textId="669DFB42" w:rsidR="00AC1C65" w:rsidRPr="0094676E" w:rsidRDefault="00AC1C65" w:rsidP="00AC1C65">
      <w:pPr>
        <w:pStyle w:val="ListParagraph"/>
        <w:numPr>
          <w:ilvl w:val="0"/>
          <w:numId w:val="27"/>
        </w:numPr>
        <w:spacing w:after="240"/>
      </w:pPr>
      <w:r w:rsidRPr="00AC1C65">
        <w:rPr>
          <w:lang w:val="en-US"/>
        </w:rPr>
        <w:t>“</w:t>
      </w:r>
      <w:r w:rsidRPr="00AC1C65">
        <w:rPr>
          <w:b/>
          <w:bCs/>
          <w:lang w:val="en-US"/>
        </w:rPr>
        <w:t>Hospitals/medical centers/employment</w:t>
      </w:r>
      <w:r w:rsidRPr="00AC1C65">
        <w:rPr>
          <w:lang w:val="en-US"/>
        </w:rPr>
        <w:t>”</w:t>
      </w:r>
    </w:p>
    <w:p w14:paraId="03D4DB26" w14:textId="7C87B4F3" w:rsidR="006C6D3E" w:rsidRDefault="008D5074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08FB942" wp14:editId="4BD27F21">
                <wp:simplePos x="0" y="0"/>
                <wp:positionH relativeFrom="column">
                  <wp:posOffset>1851660</wp:posOffset>
                </wp:positionH>
                <wp:positionV relativeFrom="paragraph">
                  <wp:posOffset>182718</wp:posOffset>
                </wp:positionV>
                <wp:extent cx="981075" cy="1524000"/>
                <wp:effectExtent l="0" t="0" r="952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524000"/>
                          <a:chOff x="0" y="0"/>
                          <a:chExt cx="981075" cy="1524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435ECC91" w:rsidR="006C6D3E" w:rsidRPr="006C6D3E" w:rsidRDefault="00A90840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20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 xml:space="preserve">of engagement (Stage 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1</w:t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8FB942" id="Group 247" o:spid="_x0000_s1026" style="position:absolute;margin-left:145.8pt;margin-top:14.4pt;width:77.25pt;height:120pt;z-index:251654144" coordsize="9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7239;width:981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435ECC91" w:rsidR="006C6D3E" w:rsidRPr="006C6D3E" w:rsidRDefault="00A90840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20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 xml:space="preserve">of engagement (Stage 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>1</w:t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>)</w:t>
                        </w:r>
                      </w:p>
                    </w:txbxContent>
                  </v:textbox>
                </v:shape>
                <v:group id="Group 7" o:spid="_x0000_s1028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29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30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31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32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33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34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35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36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37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38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39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40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41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42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43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44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45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46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</w:p>
    <w:p w14:paraId="384E42EF" w14:textId="368A2920" w:rsidR="006C6D3E" w:rsidRDefault="00AC1C65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E0BD6C1" wp14:editId="4ACA4D61">
                <wp:simplePos x="0" y="0"/>
                <wp:positionH relativeFrom="margin">
                  <wp:posOffset>287655</wp:posOffset>
                </wp:positionH>
                <wp:positionV relativeFrom="paragraph">
                  <wp:posOffset>272786</wp:posOffset>
                </wp:positionV>
                <wp:extent cx="1010285" cy="1851660"/>
                <wp:effectExtent l="0" t="19050" r="0" b="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285" cy="1851660"/>
                          <a:chOff x="0" y="0"/>
                          <a:chExt cx="819150" cy="1660082"/>
                        </a:xfrm>
                      </wpg:grpSpPr>
                      <wpg:grpSp>
                        <wpg:cNvPr id="239" name="Group 239"/>
                        <wpg:cNvGrpSpPr/>
                        <wpg:grpSpPr>
                          <a:xfrm>
                            <a:off x="0" y="0"/>
                            <a:ext cx="819150" cy="993696"/>
                            <a:chOff x="0" y="0"/>
                            <a:chExt cx="941705" cy="1142365"/>
                          </a:xfrm>
                        </wpg:grpSpPr>
                        <wpg:grpSp>
                          <wpg:cNvPr id="231" name="Group 23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74955" cy="655955"/>
                              <a:chOff x="9583" y="-1715"/>
                              <a:chExt cx="433" cy="1033"/>
                            </a:xfrm>
                          </wpg:grpSpPr>
                          <wps:wsp>
                            <wps:cNvPr id="232" name="AutoShape 58"/>
                            <wps:cNvSpPr>
                              <a:spLocks/>
                            </wps:cNvSpPr>
                            <wps:spPr bwMode="auto">
                              <a:xfrm>
                                <a:off x="9583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9990 9583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9946 9583"/>
                                  <a:gd name="T5" fmla="*/ T4 w 433"/>
                                  <a:gd name="T6" fmla="+- 0 -1712 -1715"/>
                                  <a:gd name="T7" fmla="*/ -1712 h 1033"/>
                                  <a:gd name="T8" fmla="+- 0 9939 9583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9832 9583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9758 9583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9647 9583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9939 9583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9928 9583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9617 9583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9597 9583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9639 9583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9752 9583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9782 9583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9822 9583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9851 9583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9954 9583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9996 9583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003 9583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9959 9583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9797 9583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9642 9583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9710 9583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9880 9583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9948 9583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9957 9583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9907 9583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9944 9583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9908 9583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9897 9583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9836 9583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9726 9583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9704 9583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9796 9583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9889 9583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9856 9583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9692 9583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9652 9583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9698 9583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9607 9583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9585 9583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9623 9583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9754 9583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9889 9583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9994 9583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015 9583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13" y="66"/>
                                    </a:moveTo>
                                    <a:lnTo>
                                      <a:pt x="409" y="48"/>
                                    </a:lnTo>
                                    <a:lnTo>
                                      <a:pt x="407" y="40"/>
                                    </a:lnTo>
                                    <a:lnTo>
                                      <a:pt x="393" y="19"/>
                                    </a:lnTo>
                                    <a:lnTo>
                                      <a:pt x="371" y="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6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5" y="375"/>
                                    </a:lnTo>
                                    <a:lnTo>
                                      <a:pt x="179" y="307"/>
                                    </a:lnTo>
                                    <a:lnTo>
                                      <a:pt x="175" y="300"/>
                                    </a:lnTo>
                                    <a:lnTo>
                                      <a:pt x="167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4" y="286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6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45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34" y="19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4" y="66"/>
                                    </a:lnTo>
                                    <a:lnTo>
                                      <a:pt x="14" y="276"/>
                                    </a:lnTo>
                                    <a:lnTo>
                                      <a:pt x="20" y="301"/>
                                    </a:lnTo>
                                    <a:lnTo>
                                      <a:pt x="34" y="322"/>
                                    </a:lnTo>
                                    <a:lnTo>
                                      <a:pt x="56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1" y="342"/>
                                    </a:lnTo>
                                    <a:lnTo>
                                      <a:pt x="169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9" y="421"/>
                                    </a:lnTo>
                                    <a:lnTo>
                                      <a:pt x="213" y="423"/>
                                    </a:lnTo>
                                    <a:lnTo>
                                      <a:pt x="227" y="421"/>
                                    </a:lnTo>
                                    <a:lnTo>
                                      <a:pt x="239" y="415"/>
                                    </a:lnTo>
                                    <a:lnTo>
                                      <a:pt x="249" y="407"/>
                                    </a:lnTo>
                                    <a:lnTo>
                                      <a:pt x="257" y="396"/>
                                    </a:lnTo>
                                    <a:lnTo>
                                      <a:pt x="268" y="375"/>
                                    </a:lnTo>
                                    <a:lnTo>
                                      <a:pt x="285" y="342"/>
                                    </a:lnTo>
                                    <a:lnTo>
                                      <a:pt x="345" y="342"/>
                                    </a:lnTo>
                                    <a:lnTo>
                                      <a:pt x="371" y="336"/>
                                    </a:lnTo>
                                    <a:lnTo>
                                      <a:pt x="393" y="322"/>
                                    </a:lnTo>
                                    <a:lnTo>
                                      <a:pt x="407" y="301"/>
                                    </a:lnTo>
                                    <a:lnTo>
                                      <a:pt x="413" y="276"/>
                                    </a:lnTo>
                                    <a:lnTo>
                                      <a:pt x="413" y="66"/>
                                    </a:lnTo>
                                    <a:close/>
                                    <a:moveTo>
                                      <a:pt x="433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297" y="979"/>
                                    </a:lnTo>
                                    <a:lnTo>
                                      <a:pt x="214" y="984"/>
                                    </a:lnTo>
                                    <a:lnTo>
                                      <a:pt x="130" y="979"/>
                                    </a:lnTo>
                                    <a:lnTo>
                                      <a:pt x="47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1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6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7" y="773"/>
                                    </a:lnTo>
                                    <a:lnTo>
                                      <a:pt x="330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5" y="859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4" y="718"/>
                                    </a:lnTo>
                                    <a:lnTo>
                                      <a:pt x="336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5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5" y="523"/>
                                    </a:lnTo>
                                    <a:lnTo>
                                      <a:pt x="321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5" y="690"/>
                                    </a:lnTo>
                                    <a:lnTo>
                                      <a:pt x="253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5" y="710"/>
                                    </a:lnTo>
                                    <a:lnTo>
                                      <a:pt x="143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3" y="552"/>
                                    </a:lnTo>
                                    <a:lnTo>
                                      <a:pt x="175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3" y="531"/>
                                    </a:lnTo>
                                    <a:lnTo>
                                      <a:pt x="285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9" y="518"/>
                                    </a:lnTo>
                                    <a:lnTo>
                                      <a:pt x="77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9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4" y="706"/>
                                    </a:lnTo>
                                    <a:lnTo>
                                      <a:pt x="115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3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2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7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7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6" y="1027"/>
                                    </a:lnTo>
                                    <a:lnTo>
                                      <a:pt x="350" y="1022"/>
                                    </a:lnTo>
                                    <a:lnTo>
                                      <a:pt x="393" y="1014"/>
                                    </a:lnTo>
                                    <a:lnTo>
                                      <a:pt x="411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3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3" name="Picture 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14" y="-1624"/>
                                <a:ext cx="164" cy="1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234" name="Group 234"/>
                          <wpg:cNvGrpSpPr>
                            <a:grpSpLocks/>
                          </wpg:cNvGrpSpPr>
                          <wpg:grpSpPr bwMode="auto">
                            <a:xfrm>
                              <a:off x="333375" y="0"/>
                              <a:ext cx="274955" cy="1142365"/>
                              <a:chOff x="10101" y="-1715"/>
                              <a:chExt cx="433" cy="1799"/>
                            </a:xfrm>
                          </wpg:grpSpPr>
                          <wps:wsp>
                            <wps:cNvPr id="235" name="AutoShape 61"/>
                            <wps:cNvSpPr>
                              <a:spLocks/>
                            </wps:cNvSpPr>
                            <wps:spPr bwMode="auto">
                              <a:xfrm>
                                <a:off x="10100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10505 10101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10464 10101"/>
                                  <a:gd name="T5" fmla="*/ T4 w 433"/>
                                  <a:gd name="T6" fmla="+- 0 -1711 -1715"/>
                                  <a:gd name="T7" fmla="*/ -1711 h 1033"/>
                                  <a:gd name="T8" fmla="+- 0 10456 10101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10350 10101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10274 10101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10164 10101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10456 10101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10442 10101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10132 10101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10112 10101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10156 10101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10269 10101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10299 10101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10338 10101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10367 10101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10469 10101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10510 10101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521 10101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10476 10101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10314 10101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10160 10101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10228 10101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10397 10101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10465 10101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10475 10101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10424 10101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10462 10101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10425 10101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10415 10101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10353 10101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10243 10101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10222 10101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10314 10101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10407 10101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10374 10101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10209 10101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10169 10101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10215 10101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10125 10101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10102 10101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10141 10101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10272 10101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10406 10101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10511 10101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533 10101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09" y="66"/>
                                    </a:moveTo>
                                    <a:lnTo>
                                      <a:pt x="405" y="48"/>
                                    </a:lnTo>
                                    <a:lnTo>
                                      <a:pt x="404" y="40"/>
                                    </a:lnTo>
                                    <a:lnTo>
                                      <a:pt x="389" y="19"/>
                                    </a:lnTo>
                                    <a:lnTo>
                                      <a:pt x="368" y="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5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3" y="375"/>
                                    </a:lnTo>
                                    <a:lnTo>
                                      <a:pt x="178" y="307"/>
                                    </a:lnTo>
                                    <a:lnTo>
                                      <a:pt x="173" y="300"/>
                                    </a:lnTo>
                                    <a:lnTo>
                                      <a:pt x="165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5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41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1" y="276"/>
                                    </a:lnTo>
                                    <a:lnTo>
                                      <a:pt x="18" y="301"/>
                                    </a:lnTo>
                                    <a:lnTo>
                                      <a:pt x="33" y="322"/>
                                    </a:lnTo>
                                    <a:lnTo>
                                      <a:pt x="55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0" y="342"/>
                                    </a:lnTo>
                                    <a:lnTo>
                                      <a:pt x="168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8" y="421"/>
                                    </a:lnTo>
                                    <a:lnTo>
                                      <a:pt x="212" y="423"/>
                                    </a:lnTo>
                                    <a:lnTo>
                                      <a:pt x="225" y="421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7" y="407"/>
                                    </a:lnTo>
                                    <a:lnTo>
                                      <a:pt x="255" y="396"/>
                                    </a:lnTo>
                                    <a:lnTo>
                                      <a:pt x="266" y="375"/>
                                    </a:lnTo>
                                    <a:lnTo>
                                      <a:pt x="283" y="342"/>
                                    </a:lnTo>
                                    <a:lnTo>
                                      <a:pt x="341" y="342"/>
                                    </a:lnTo>
                                    <a:lnTo>
                                      <a:pt x="368" y="336"/>
                                    </a:lnTo>
                                    <a:lnTo>
                                      <a:pt x="389" y="322"/>
                                    </a:lnTo>
                                    <a:lnTo>
                                      <a:pt x="404" y="301"/>
                                    </a:lnTo>
                                    <a:lnTo>
                                      <a:pt x="409" y="276"/>
                                    </a:lnTo>
                                    <a:lnTo>
                                      <a:pt x="409" y="66"/>
                                    </a:lnTo>
                                    <a:close/>
                                    <a:moveTo>
                                      <a:pt x="432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296" y="979"/>
                                    </a:lnTo>
                                    <a:lnTo>
                                      <a:pt x="213" y="984"/>
                                    </a:lnTo>
                                    <a:lnTo>
                                      <a:pt x="129" y="979"/>
                                    </a:lnTo>
                                    <a:lnTo>
                                      <a:pt x="46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0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5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6" y="773"/>
                                    </a:lnTo>
                                    <a:lnTo>
                                      <a:pt x="329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4" y="859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3" y="718"/>
                                    </a:lnTo>
                                    <a:lnTo>
                                      <a:pt x="335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4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4" y="523"/>
                                    </a:lnTo>
                                    <a:lnTo>
                                      <a:pt x="320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4" y="690"/>
                                    </a:lnTo>
                                    <a:lnTo>
                                      <a:pt x="252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4" y="710"/>
                                    </a:lnTo>
                                    <a:lnTo>
                                      <a:pt x="142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2" y="552"/>
                                    </a:lnTo>
                                    <a:lnTo>
                                      <a:pt x="174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2" y="531"/>
                                    </a:lnTo>
                                    <a:lnTo>
                                      <a:pt x="284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8" y="518"/>
                                    </a:lnTo>
                                    <a:lnTo>
                                      <a:pt x="76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8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3" y="706"/>
                                    </a:lnTo>
                                    <a:lnTo>
                                      <a:pt x="114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2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1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6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6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5" y="1027"/>
                                    </a:lnTo>
                                    <a:lnTo>
                                      <a:pt x="349" y="1022"/>
                                    </a:lnTo>
                                    <a:lnTo>
                                      <a:pt x="392" y="1014"/>
                                    </a:lnTo>
                                    <a:lnTo>
                                      <a:pt x="410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2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Picture 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227" y="-1606"/>
                                <a:ext cx="170" cy="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37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00" y="-1716"/>
                                <a:ext cx="433" cy="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E4B0C8" w14:textId="77777777" w:rsidR="008D5074" w:rsidRDefault="008D5074" w:rsidP="008D5074">
                                  <w:pPr>
                                    <w:spacing w:before="2"/>
                                    <w:rPr>
                                      <w:rFonts w:ascii="Brandon Grotesque Bold"/>
                                      <w:b/>
                                      <w:sz w:val="6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38" name="Freeform: Shape 238"/>
                          <wps:cNvSpPr>
                            <a:spLocks/>
                          </wps:cNvSpPr>
                          <wps:spPr bwMode="auto">
                            <a:xfrm>
                              <a:off x="666750" y="0"/>
                              <a:ext cx="274955" cy="655955"/>
                            </a:xfrm>
                            <a:custGeom>
                              <a:avLst/>
                              <a:gdLst>
                                <a:gd name="T0" fmla="+- 0 11026 10617"/>
                                <a:gd name="T1" fmla="*/ T0 w 433"/>
                                <a:gd name="T2" fmla="+- 0 -1675 -1715"/>
                                <a:gd name="T3" fmla="*/ -1675 h 1033"/>
                                <a:gd name="T4" fmla="+- 0 10982 10617"/>
                                <a:gd name="T5" fmla="*/ T4 w 433"/>
                                <a:gd name="T6" fmla="+- 0 -1712 -1715"/>
                                <a:gd name="T7" fmla="*/ -1712 h 1033"/>
                                <a:gd name="T8" fmla="+- 0 10974 10617"/>
                                <a:gd name="T9" fmla="*/ T8 w 433"/>
                                <a:gd name="T10" fmla="+- 0 -1421 -1715"/>
                                <a:gd name="T11" fmla="*/ -1421 h 1033"/>
                                <a:gd name="T12" fmla="+- 0 10867 10617"/>
                                <a:gd name="T13" fmla="*/ T12 w 433"/>
                                <a:gd name="T14" fmla="+- 0 -1408 -1715"/>
                                <a:gd name="T15" fmla="*/ -1408 h 1033"/>
                                <a:gd name="T16" fmla="+- 0 10793 10617"/>
                                <a:gd name="T17" fmla="*/ T16 w 433"/>
                                <a:gd name="T18" fmla="+- 0 -1415 -1715"/>
                                <a:gd name="T19" fmla="*/ -1415 h 1033"/>
                                <a:gd name="T20" fmla="+- 0 10682 10617"/>
                                <a:gd name="T21" fmla="*/ T20 w 433"/>
                                <a:gd name="T22" fmla="+- 0 -1429 -1715"/>
                                <a:gd name="T23" fmla="*/ -1429 h 1033"/>
                                <a:gd name="T24" fmla="+- 0 10974 10617"/>
                                <a:gd name="T25" fmla="*/ T24 w 433"/>
                                <a:gd name="T26" fmla="+- 0 -1667 -1715"/>
                                <a:gd name="T27" fmla="*/ -1667 h 1033"/>
                                <a:gd name="T28" fmla="+- 0 10963 10617"/>
                                <a:gd name="T29" fmla="*/ T28 w 433"/>
                                <a:gd name="T30" fmla="+- 0 -1715 -1715"/>
                                <a:gd name="T31" fmla="*/ -1715 h 1033"/>
                                <a:gd name="T32" fmla="+- 0 10652 10617"/>
                                <a:gd name="T33" fmla="*/ T32 w 433"/>
                                <a:gd name="T34" fmla="+- 0 -1696 -1715"/>
                                <a:gd name="T35" fmla="*/ -1696 h 1033"/>
                                <a:gd name="T36" fmla="+- 0 10632 10617"/>
                                <a:gd name="T37" fmla="*/ T36 w 433"/>
                                <a:gd name="T38" fmla="+- 0 -1439 -1715"/>
                                <a:gd name="T39" fmla="*/ -1439 h 1033"/>
                                <a:gd name="T40" fmla="+- 0 10673 10617"/>
                                <a:gd name="T41" fmla="*/ T40 w 433"/>
                                <a:gd name="T42" fmla="+- 0 -1379 -1715"/>
                                <a:gd name="T43" fmla="*/ -1379 h 1033"/>
                                <a:gd name="T44" fmla="+- 0 10787 10617"/>
                                <a:gd name="T45" fmla="*/ T44 w 433"/>
                                <a:gd name="T46" fmla="+- 0 -1319 -1715"/>
                                <a:gd name="T47" fmla="*/ -1319 h 1033"/>
                                <a:gd name="T48" fmla="+- 0 10817 10617"/>
                                <a:gd name="T49" fmla="*/ T48 w 433"/>
                                <a:gd name="T50" fmla="+- 0 -1294 -1715"/>
                                <a:gd name="T51" fmla="*/ -1294 h 1033"/>
                                <a:gd name="T52" fmla="+- 0 10857 10617"/>
                                <a:gd name="T53" fmla="*/ T52 w 433"/>
                                <a:gd name="T54" fmla="+- 0 -1300 -1715"/>
                                <a:gd name="T55" fmla="*/ -1300 h 1033"/>
                                <a:gd name="T56" fmla="+- 0 10886 10617"/>
                                <a:gd name="T57" fmla="*/ T56 w 433"/>
                                <a:gd name="T58" fmla="+- 0 -1340 -1715"/>
                                <a:gd name="T59" fmla="*/ -1340 h 1033"/>
                                <a:gd name="T60" fmla="+- 0 10989 10617"/>
                                <a:gd name="T61" fmla="*/ T60 w 433"/>
                                <a:gd name="T62" fmla="+- 0 -1379 -1715"/>
                                <a:gd name="T63" fmla="*/ -1379 h 1033"/>
                                <a:gd name="T64" fmla="+- 0 11031 10617"/>
                                <a:gd name="T65" fmla="*/ T64 w 433"/>
                                <a:gd name="T66" fmla="+- 0 -1439 -1715"/>
                                <a:gd name="T67" fmla="*/ -1439 h 1033"/>
                                <a:gd name="T68" fmla="+- 0 11034 10617"/>
                                <a:gd name="T69" fmla="*/ T68 w 433"/>
                                <a:gd name="T70" fmla="+- 0 -862 -1715"/>
                                <a:gd name="T71" fmla="*/ -862 h 1033"/>
                                <a:gd name="T72" fmla="+- 0 10994 10617"/>
                                <a:gd name="T73" fmla="*/ T72 w 433"/>
                                <a:gd name="T74" fmla="+- 0 -946 -1715"/>
                                <a:gd name="T75" fmla="*/ -946 h 1033"/>
                                <a:gd name="T76" fmla="+- 0 10831 10617"/>
                                <a:gd name="T77" fmla="*/ T76 w 433"/>
                                <a:gd name="T78" fmla="+- 0 -731 -1715"/>
                                <a:gd name="T79" fmla="*/ -731 h 1033"/>
                                <a:gd name="T80" fmla="+- 0 10677 10617"/>
                                <a:gd name="T81" fmla="*/ T80 w 433"/>
                                <a:gd name="T82" fmla="+- 0 -856 -1715"/>
                                <a:gd name="T83" fmla="*/ -856 h 1033"/>
                                <a:gd name="T84" fmla="+- 0 10745 10617"/>
                                <a:gd name="T85" fmla="*/ T84 w 433"/>
                                <a:gd name="T86" fmla="+- 0 -942 -1715"/>
                                <a:gd name="T87" fmla="*/ -942 h 1033"/>
                                <a:gd name="T88" fmla="+- 0 10915 10617"/>
                                <a:gd name="T89" fmla="*/ T88 w 433"/>
                                <a:gd name="T90" fmla="+- 0 -942 -1715"/>
                                <a:gd name="T91" fmla="*/ -942 h 1033"/>
                                <a:gd name="T92" fmla="+- 0 10983 10617"/>
                                <a:gd name="T93" fmla="*/ T92 w 433"/>
                                <a:gd name="T94" fmla="+- 0 -856 -1715"/>
                                <a:gd name="T95" fmla="*/ -856 h 1033"/>
                                <a:gd name="T96" fmla="+- 0 10990 10617"/>
                                <a:gd name="T97" fmla="*/ T96 w 433"/>
                                <a:gd name="T98" fmla="+- 0 -949 -1715"/>
                                <a:gd name="T99" fmla="*/ -949 h 1033"/>
                                <a:gd name="T100" fmla="+- 0 10940 10617"/>
                                <a:gd name="T101" fmla="*/ T100 w 433"/>
                                <a:gd name="T102" fmla="+- 0 -997 -1715"/>
                                <a:gd name="T103" fmla="*/ -997 h 1033"/>
                                <a:gd name="T104" fmla="+- 0 10978 10617"/>
                                <a:gd name="T105" fmla="*/ T104 w 433"/>
                                <a:gd name="T106" fmla="+- 0 -1064 -1715"/>
                                <a:gd name="T107" fmla="*/ -1064 h 1033"/>
                                <a:gd name="T108" fmla="+- 0 10941 10617"/>
                                <a:gd name="T109" fmla="*/ T108 w 433"/>
                                <a:gd name="T110" fmla="+- 0 -1192 -1715"/>
                                <a:gd name="T111" fmla="*/ -1192 h 1033"/>
                                <a:gd name="T112" fmla="+- 0 10932 10617"/>
                                <a:gd name="T113" fmla="*/ T112 w 433"/>
                                <a:gd name="T114" fmla="+- 0 -1094 -1715"/>
                                <a:gd name="T115" fmla="*/ -1094 h 1033"/>
                                <a:gd name="T116" fmla="+- 0 10871 10617"/>
                                <a:gd name="T117" fmla="*/ T116 w 433"/>
                                <a:gd name="T118" fmla="+- 0 -1005 -1715"/>
                                <a:gd name="T119" fmla="*/ -1005 h 1033"/>
                                <a:gd name="T120" fmla="+- 0 10761 10617"/>
                                <a:gd name="T121" fmla="*/ T120 w 433"/>
                                <a:gd name="T122" fmla="+- 0 -1025 -1715"/>
                                <a:gd name="T123" fmla="*/ -1025 h 1033"/>
                                <a:gd name="T124" fmla="+- 0 10739 10617"/>
                                <a:gd name="T125" fmla="*/ T124 w 433"/>
                                <a:gd name="T126" fmla="+- 0 -1132 -1715"/>
                                <a:gd name="T127" fmla="*/ -1132 h 1033"/>
                                <a:gd name="T128" fmla="+- 0 10832 10617"/>
                                <a:gd name="T129" fmla="*/ T128 w 433"/>
                                <a:gd name="T130" fmla="+- 0 -1192 -1715"/>
                                <a:gd name="T131" fmla="*/ -1192 h 1033"/>
                                <a:gd name="T132" fmla="+- 0 10924 10617"/>
                                <a:gd name="T133" fmla="*/ T132 w 433"/>
                                <a:gd name="T134" fmla="+- 0 -1132 -1715"/>
                                <a:gd name="T135" fmla="*/ -1132 h 1033"/>
                                <a:gd name="T136" fmla="+- 0 10890 10617"/>
                                <a:gd name="T137" fmla="*/ T136 w 433"/>
                                <a:gd name="T138" fmla="+- 0 -1229 -1715"/>
                                <a:gd name="T139" fmla="*/ -1229 h 1033"/>
                                <a:gd name="T140" fmla="+- 0 10725 10617"/>
                                <a:gd name="T141" fmla="*/ T140 w 433"/>
                                <a:gd name="T142" fmla="+- 0 -1197 -1715"/>
                                <a:gd name="T143" fmla="*/ -1197 h 1033"/>
                                <a:gd name="T144" fmla="+- 0 10685 10617"/>
                                <a:gd name="T145" fmla="*/ T144 w 433"/>
                                <a:gd name="T146" fmla="+- 0 -1064 -1715"/>
                                <a:gd name="T147" fmla="*/ -1064 h 1033"/>
                                <a:gd name="T148" fmla="+- 0 10731 10617"/>
                                <a:gd name="T149" fmla="*/ T148 w 433"/>
                                <a:gd name="T150" fmla="+- 0 -988 -1715"/>
                                <a:gd name="T151" fmla="*/ -988 h 1033"/>
                                <a:gd name="T152" fmla="+- 0 10641 10617"/>
                                <a:gd name="T153" fmla="*/ T152 w 433"/>
                                <a:gd name="T154" fmla="+- 0 -903 -1715"/>
                                <a:gd name="T155" fmla="*/ -903 h 1033"/>
                                <a:gd name="T156" fmla="+- 0 10618 10617"/>
                                <a:gd name="T157" fmla="*/ T156 w 433"/>
                                <a:gd name="T158" fmla="+- 0 -738 -1715"/>
                                <a:gd name="T159" fmla="*/ -738 h 1033"/>
                                <a:gd name="T160" fmla="+- 0 10657 10617"/>
                                <a:gd name="T161" fmla="*/ T160 w 433"/>
                                <a:gd name="T162" fmla="+- 0 -701 -1715"/>
                                <a:gd name="T163" fmla="*/ -701 h 1033"/>
                                <a:gd name="T164" fmla="+- 0 10788 10617"/>
                                <a:gd name="T165" fmla="*/ T164 w 433"/>
                                <a:gd name="T166" fmla="+- 0 -684 -1715"/>
                                <a:gd name="T167" fmla="*/ -684 h 1033"/>
                                <a:gd name="T168" fmla="+- 0 10922 10617"/>
                                <a:gd name="T169" fmla="*/ T168 w 433"/>
                                <a:gd name="T170" fmla="+- 0 -688 -1715"/>
                                <a:gd name="T171" fmla="*/ -688 h 1033"/>
                                <a:gd name="T172" fmla="+- 0 11027 10617"/>
                                <a:gd name="T173" fmla="*/ T172 w 433"/>
                                <a:gd name="T174" fmla="+- 0 -709 -1715"/>
                                <a:gd name="T175" fmla="*/ -709 h 1033"/>
                                <a:gd name="T176" fmla="+- 0 11049 10617"/>
                                <a:gd name="T177" fmla="*/ T176 w 433"/>
                                <a:gd name="T178" fmla="+- 0 -738 -1715"/>
                                <a:gd name="T179" fmla="*/ -738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33" h="1033">
                                  <a:moveTo>
                                    <a:pt x="414" y="66"/>
                                  </a:moveTo>
                                  <a:lnTo>
                                    <a:pt x="410" y="48"/>
                                  </a:lnTo>
                                  <a:lnTo>
                                    <a:pt x="409" y="40"/>
                                  </a:lnTo>
                                  <a:lnTo>
                                    <a:pt x="394" y="19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286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263" y="294"/>
                                  </a:lnTo>
                                  <a:lnTo>
                                    <a:pt x="253" y="298"/>
                                  </a:lnTo>
                                  <a:lnTo>
                                    <a:pt x="250" y="307"/>
                                  </a:lnTo>
                                  <a:lnTo>
                                    <a:pt x="216" y="375"/>
                                  </a:lnTo>
                                  <a:lnTo>
                                    <a:pt x="181" y="307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68" y="294"/>
                                  </a:lnTo>
                                  <a:lnTo>
                                    <a:pt x="73" y="294"/>
                                  </a:lnTo>
                                  <a:lnTo>
                                    <a:pt x="65" y="286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357" y="48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34" y="322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83" y="342"/>
                                  </a:lnTo>
                                  <a:lnTo>
                                    <a:pt x="142" y="342"/>
                                  </a:lnTo>
                                  <a:lnTo>
                                    <a:pt x="170" y="396"/>
                                  </a:lnTo>
                                  <a:lnTo>
                                    <a:pt x="177" y="407"/>
                                  </a:lnTo>
                                  <a:lnTo>
                                    <a:pt x="188" y="415"/>
                                  </a:lnTo>
                                  <a:lnTo>
                                    <a:pt x="200" y="421"/>
                                  </a:lnTo>
                                  <a:lnTo>
                                    <a:pt x="215" y="423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51" y="407"/>
                                  </a:lnTo>
                                  <a:lnTo>
                                    <a:pt x="258" y="396"/>
                                  </a:lnTo>
                                  <a:lnTo>
                                    <a:pt x="269" y="375"/>
                                  </a:lnTo>
                                  <a:lnTo>
                                    <a:pt x="286" y="342"/>
                                  </a:lnTo>
                                  <a:lnTo>
                                    <a:pt x="346" y="342"/>
                                  </a:lnTo>
                                  <a:lnTo>
                                    <a:pt x="372" y="336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409" y="301"/>
                                  </a:lnTo>
                                  <a:lnTo>
                                    <a:pt x="414" y="276"/>
                                  </a:lnTo>
                                  <a:lnTo>
                                    <a:pt x="414" y="66"/>
                                  </a:lnTo>
                                  <a:close/>
                                  <a:moveTo>
                                    <a:pt x="433" y="958"/>
                                  </a:moveTo>
                                  <a:lnTo>
                                    <a:pt x="417" y="853"/>
                                  </a:lnTo>
                                  <a:lnTo>
                                    <a:pt x="405" y="812"/>
                                  </a:lnTo>
                                  <a:lnTo>
                                    <a:pt x="383" y="776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297" y="979"/>
                                  </a:lnTo>
                                  <a:lnTo>
                                    <a:pt x="214" y="984"/>
                                  </a:lnTo>
                                  <a:lnTo>
                                    <a:pt x="130" y="979"/>
                                  </a:lnTo>
                                  <a:lnTo>
                                    <a:pt x="48" y="964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72" y="822"/>
                                  </a:lnTo>
                                  <a:lnTo>
                                    <a:pt x="95" y="793"/>
                                  </a:lnTo>
                                  <a:lnTo>
                                    <a:pt x="128" y="773"/>
                                  </a:lnTo>
                                  <a:lnTo>
                                    <a:pt x="167" y="766"/>
                                  </a:lnTo>
                                  <a:lnTo>
                                    <a:pt x="259" y="766"/>
                                  </a:lnTo>
                                  <a:lnTo>
                                    <a:pt x="298" y="773"/>
                                  </a:lnTo>
                                  <a:lnTo>
                                    <a:pt x="331" y="792"/>
                                  </a:lnTo>
                                  <a:lnTo>
                                    <a:pt x="354" y="822"/>
                                  </a:lnTo>
                                  <a:lnTo>
                                    <a:pt x="366" y="85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3" y="766"/>
                                  </a:lnTo>
                                  <a:lnTo>
                                    <a:pt x="353" y="747"/>
                                  </a:lnTo>
                                  <a:lnTo>
                                    <a:pt x="315" y="727"/>
                                  </a:lnTo>
                                  <a:lnTo>
                                    <a:pt x="323" y="718"/>
                                  </a:lnTo>
                                  <a:lnTo>
                                    <a:pt x="335" y="705"/>
                                  </a:lnTo>
                                  <a:lnTo>
                                    <a:pt x="351" y="680"/>
                                  </a:lnTo>
                                  <a:lnTo>
                                    <a:pt x="361" y="651"/>
                                  </a:lnTo>
                                  <a:lnTo>
                                    <a:pt x="365" y="621"/>
                                  </a:lnTo>
                                  <a:lnTo>
                                    <a:pt x="353" y="564"/>
                                  </a:lnTo>
                                  <a:lnTo>
                                    <a:pt x="324" y="523"/>
                                  </a:lnTo>
                                  <a:lnTo>
                                    <a:pt x="320" y="517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07" y="659"/>
                                  </a:lnTo>
                                  <a:lnTo>
                                    <a:pt x="286" y="690"/>
                                  </a:lnTo>
                                  <a:lnTo>
                                    <a:pt x="254" y="710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175" y="710"/>
                                  </a:lnTo>
                                  <a:lnTo>
                                    <a:pt x="144" y="690"/>
                                  </a:lnTo>
                                  <a:lnTo>
                                    <a:pt x="122" y="659"/>
                                  </a:lnTo>
                                  <a:lnTo>
                                    <a:pt x="114" y="621"/>
                                  </a:lnTo>
                                  <a:lnTo>
                                    <a:pt x="122" y="583"/>
                                  </a:lnTo>
                                  <a:lnTo>
                                    <a:pt x="144" y="552"/>
                                  </a:lnTo>
                                  <a:lnTo>
                                    <a:pt x="175" y="531"/>
                                  </a:lnTo>
                                  <a:lnTo>
                                    <a:pt x="215" y="523"/>
                                  </a:lnTo>
                                  <a:lnTo>
                                    <a:pt x="254" y="531"/>
                                  </a:lnTo>
                                  <a:lnTo>
                                    <a:pt x="286" y="552"/>
                                  </a:lnTo>
                                  <a:lnTo>
                                    <a:pt x="307" y="583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273" y="486"/>
                                  </a:lnTo>
                                  <a:lnTo>
                                    <a:pt x="215" y="475"/>
                                  </a:lnTo>
                                  <a:lnTo>
                                    <a:pt x="156" y="487"/>
                                  </a:lnTo>
                                  <a:lnTo>
                                    <a:pt x="108" y="518"/>
                                  </a:lnTo>
                                  <a:lnTo>
                                    <a:pt x="76" y="564"/>
                                  </a:lnTo>
                                  <a:lnTo>
                                    <a:pt x="65" y="621"/>
                                  </a:lnTo>
                                  <a:lnTo>
                                    <a:pt x="68" y="651"/>
                                  </a:lnTo>
                                  <a:lnTo>
                                    <a:pt x="78" y="680"/>
                                  </a:lnTo>
                                  <a:lnTo>
                                    <a:pt x="93" y="706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77" y="747"/>
                                  </a:lnTo>
                                  <a:lnTo>
                                    <a:pt x="46" y="776"/>
                                  </a:lnTo>
                                  <a:lnTo>
                                    <a:pt x="24" y="812"/>
                                  </a:lnTo>
                                  <a:lnTo>
                                    <a:pt x="12" y="853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1" y="977"/>
                                  </a:lnTo>
                                  <a:lnTo>
                                    <a:pt x="10" y="994"/>
                                  </a:lnTo>
                                  <a:lnTo>
                                    <a:pt x="23" y="1007"/>
                                  </a:lnTo>
                                  <a:lnTo>
                                    <a:pt x="40" y="1014"/>
                                  </a:lnTo>
                                  <a:lnTo>
                                    <a:pt x="83" y="1022"/>
                                  </a:lnTo>
                                  <a:lnTo>
                                    <a:pt x="126" y="1027"/>
                                  </a:lnTo>
                                  <a:lnTo>
                                    <a:pt x="171" y="1031"/>
                                  </a:lnTo>
                                  <a:lnTo>
                                    <a:pt x="216" y="1032"/>
                                  </a:lnTo>
                                  <a:lnTo>
                                    <a:pt x="261" y="1031"/>
                                  </a:lnTo>
                                  <a:lnTo>
                                    <a:pt x="305" y="1027"/>
                                  </a:lnTo>
                                  <a:lnTo>
                                    <a:pt x="349" y="1022"/>
                                  </a:lnTo>
                                  <a:lnTo>
                                    <a:pt x="392" y="1014"/>
                                  </a:lnTo>
                                  <a:lnTo>
                                    <a:pt x="410" y="1006"/>
                                  </a:lnTo>
                                  <a:lnTo>
                                    <a:pt x="424" y="993"/>
                                  </a:lnTo>
                                  <a:lnTo>
                                    <a:pt x="429" y="984"/>
                                  </a:lnTo>
                                  <a:lnTo>
                                    <a:pt x="432" y="977"/>
                                  </a:lnTo>
                                  <a:lnTo>
                                    <a:pt x="433" y="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647700"/>
                            <a:ext cx="781050" cy="1012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EE39D" w14:textId="051AC0BB" w:rsidR="008D5074" w:rsidRPr="0041068C" w:rsidRDefault="00AC1C65" w:rsidP="008D5074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  <w:p w14:paraId="104EE643" w14:textId="0034D56B" w:rsidR="008D5074" w:rsidRPr="006C6D3E" w:rsidRDefault="008D5074" w:rsidP="008D5074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Attended the workshop to provide feedback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BD6C1" id="Group 251" o:spid="_x0000_s1047" style="position:absolute;margin-left:22.65pt;margin-top:21.5pt;width:79.55pt;height:145.8pt;z-index:251711488;mso-position-horizontal-relative:margin;mso-width-relative:margin;mso-height-relative:margin" coordsize="8191,16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">
                <v:group id="Group 239" o:spid="_x0000_s1048" style="position:absolute;width:8191;height:9936" coordsize="9417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group id="Group 231" o:spid="_x0000_s1049" style="position:absolute;width:2749;height:6559" coordorigin="9583,-1715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AutoShape 58" o:spid="_x0000_s1050" style="position:absolute;left:9583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" path="m413,66l409,48r-2,-8l393,19,371,5,363,3r,52l363,286r-7,8l261,294r-9,4l249,307r-34,68l179,307r-4,-7l167,294r-96,l64,286,64,55r7,-7l356,48r7,7l363,3,345,,82,,56,5,34,19,20,40,14,66r,210l20,301r14,21l56,336r26,6l141,342r28,54l176,407r10,8l199,421r14,2l227,421r12,-6l249,407r8,-11l268,375r17,-33l345,342r26,-6l393,322r14,-21l413,276r,-210xm433,958l420,853,407,812,384,776r-8,-8l376,967r-79,12l214,984r-84,-5l47,964,59,859,71,822,94,793r33,-20l166,766r92,l297,773r33,19l353,822r12,37l376,967r,-199l374,766,353,747,315,727r9,-9l336,705r15,-25l361,651r4,-30l353,564,325,523r-4,-6l314,513r,108l306,659r-21,31l253,710r-40,8l175,710,143,690,121,659r-8,-38l121,583r22,-31l175,531r38,-8l253,531r32,21l306,583r8,38l314,513,273,486,215,475r-59,12l109,518,77,564,65,621r4,30l78,680r16,26l115,727,77,747,46,776,24,812,13,853,,958r2,19l10,994r13,13l40,1014r43,8l127,1027r44,4l217,1032r44,-1l306,1027r44,-5l393,1014r18,-8l424,993r5,-9l432,977r1,-19xe" fillcolor="#003263" stroked="f">
                      <v:path arrowok="t" o:connecttype="custom" o:connectlocs="407,-1675;363,-1712;356,-1421;249,-1408;175,-1415;64,-1429;356,-1667;345,-1715;34,-1696;14,-1439;56,-1379;169,-1319;199,-1294;239,-1300;268,-1340;371,-1379;413,-1439;420,-862;376,-947;214,-731;59,-856;127,-942;297,-942;365,-856;374,-949;324,-997;361,-1064;325,-1192;314,-1094;253,-1005;143,-1025;121,-1132;213,-1192;306,-1132;273,-1229;109,-1197;69,-1064;115,-988;24,-903;2,-738;40,-701;171,-684;306,-688;411,-709;432,-738" o:connectangles="0,0,0,0,0,0,0,0,0,0,0,0,0,0,0,0,0,0,0,0,0,0,0,0,0,0,0,0,0,0,0,0,0,0,0,0,0,0,0,0,0,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9" o:spid="_x0000_s1051" type="#_x0000_t75" style="position:absolute;left:9714;top:-1624;width:16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">
                      <v:imagedata r:id="rId12" o:title=""/>
                    </v:shape>
                  </v:group>
                  <v:group id="Group 234" o:spid="_x0000_s1052" style="position:absolute;left:3333;width:2750;height:11423" coordorigin="10101,-1715" coordsize="433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AutoShape 61" o:spid="_x0000_s1053" style="position:absolute;left:10100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" path="m409,66l405,48r-1,-8l389,19,368,5,363,4r,51l363,286r-8,8l261,294r-9,4l249,307r-36,68l178,307r-5,-7l165,294r-94,l63,286,63,55r8,-7l355,48r8,7l363,4,341,,79,,52,5,31,19,16,40,11,66r,210l18,301r15,21l55,336r27,6l140,342r28,54l176,407r10,8l198,421r14,2l225,421r12,-6l247,407r8,-11l266,375r17,-33l341,342r27,-6l389,322r15,-21l409,276r,-210xm432,958l420,853,407,812,384,776r-9,-8l375,967r-79,12l213,984r-84,-5l46,964,59,859,70,822,94,793r33,-20l165,766r93,l296,773r33,19l353,822r11,37l375,967r,-199l374,766,353,747,315,727r8,-9l335,705r16,-25l361,651r3,-30l353,564,324,523r-4,-6l314,513r,108l306,659r-22,31l252,710r-39,8l174,710,142,690,121,659r-8,-38l121,583r21,-31l174,531r39,-8l252,531r32,21l306,583r8,38l314,513,273,486,215,475r-59,12l108,518,76,564,65,621r3,30l78,680r15,26l114,727,77,747,46,776,24,812,12,853,,958r1,19l10,994r13,13l40,1014r43,8l126,1027r45,4l216,1032r45,-1l305,1027r44,-5l392,1014r18,-8l424,993r5,-9l432,977r,-19xe" fillcolor="#003263" stroked="f">
                      <v:path arrowok="t" o:connecttype="custom" o:connectlocs="404,-1675;363,-1711;355,-1421;249,-1408;173,-1415;63,-1429;355,-1667;341,-1715;31,-1696;11,-1439;55,-1379;168,-1319;198,-1294;237,-1300;266,-1340;368,-1379;409,-1439;420,-862;375,-947;213,-731;59,-856;127,-942;296,-942;364,-856;374,-949;323,-997;361,-1064;324,-1192;314,-1094;252,-1005;142,-1025;121,-1132;213,-1192;306,-1132;273,-1229;108,-1197;68,-1064;114,-988;24,-903;1,-738;40,-701;171,-684;305,-688;410,-709;432,-738" o:connectangles="0,0,0,0,0,0,0,0,0,0,0,0,0,0,0,0,0,0,0,0,0,0,0,0,0,0,0,0,0,0,0,0,0,0,0,0,0,0,0,0,0,0,0,0,0"/>
                    </v:shape>
                    <v:shape id="Picture 62" o:spid="_x0000_s1054" type="#_x0000_t75" style="position:absolute;left:10227;top:-1606;width:17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">
                      <v:imagedata r:id="rId13" o:title=""/>
                    </v:shape>
                    <v:shape id="Text Box 63" o:spid="_x0000_s1055" type="#_x0000_t202" style="position:absolute;left:10100;top:-1716;width:433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  <v:textbox inset="0,0,0,0">
                        <w:txbxContent>
                          <w:p w14:paraId="75E4B0C8" w14:textId="77777777" w:rsidR="008D5074" w:rsidRDefault="008D5074" w:rsidP="008D5074">
                            <w:pPr>
                              <w:spacing w:before="2"/>
                              <w:rPr>
                                <w:rFonts w:ascii="Brandon Grotesque Bold"/>
                                <w:b/>
                                <w:sz w:val="6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: Shape 238" o:spid="_x0000_s1056" style="position:absolute;left:6667;width:2750;height:6559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" path="m414,66l410,48r-1,-8l394,19,372,5,365,3r,52l365,286r-8,8l263,294r-10,4l250,307r-34,68l181,307r-5,-7l168,294r-95,l65,286,65,55r8,-7l357,48r8,7l365,3,346,,83,,57,5,35,19,21,40,15,66r,210l20,301r14,21l56,336r27,6l142,342r28,54l177,407r11,8l200,421r15,2l228,421r12,-6l251,407r7,-11l269,375r17,-33l346,342r26,-6l394,322r15,-21l414,276r,-210xm433,958l417,853,405,812,383,776r-6,-7l377,967r-80,12l214,984r-84,-5l48,964,60,859,72,822,95,793r33,-20l167,766r92,l298,773r33,19l354,822r12,37l377,967r,-198l373,766,353,747,315,727r8,-9l335,705r16,-25l361,651r4,-30l353,564,324,523r-4,-6l315,514r,107l307,659r-21,31l254,710r-39,8l175,710,144,690,122,659r-8,-38l122,583r22,-31l175,531r40,-8l254,531r32,21l307,583r8,38l315,514,273,486,215,475r-59,12l108,518,76,564,65,621r3,30l78,680r15,26l114,727,77,747,46,776,24,812,12,853,,958r1,19l10,994r13,13l40,1014r43,8l126,1027r45,4l216,1032r45,-1l305,1027r44,-5l392,1014r18,-8l424,993r5,-9l432,977r1,-19xe" fillcolor="#003263" stroked="f">
                    <v:path arrowok="t" o:connecttype="custom" o:connectlocs="259715,-1063625;231775,-1087120;226695,-902335;158750,-894080;111760,-898525;41275,-907415;226695,-1058545;219710,-1089025;22225,-1076960;9525,-913765;35560,-875665;107950,-837565;127000,-821690;152400,-825500;170815,-850900;236220,-875665;262890,-913765;264795,-547370;239395,-600710;135890,-464185;38100,-543560;81280,-598170;189230,-598170;232410,-543560;236855,-602615;205105,-633095;229235,-675640;205740,-756920;200025,-694690;161290,-638175;91440,-650875;77470,-718820;136525,-756920;194945,-718820;173355,-780415;68580,-760095;43180,-675640;72390,-627380;15240,-573405;635,-468630;25400,-445135;108585,-434340;193675,-436880;260350,-450215;274320,-468630" o:connectangles="0,0,0,0,0,0,0,0,0,0,0,0,0,0,0,0,0,0,0,0,0,0,0,0,0,0,0,0,0,0,0,0,0,0,0,0,0,0,0,0,0,0,0,0,0"/>
                  </v:shape>
                </v:group>
                <v:shape id="_x0000_s1057" type="#_x0000_t202" style="position:absolute;left:381;top:6477;width:7810;height:10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615EE39D" w14:textId="051AC0BB" w:rsidR="008D5074" w:rsidRPr="0041068C" w:rsidRDefault="00AC1C65" w:rsidP="008D5074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20</w:t>
                        </w:r>
                      </w:p>
                      <w:p w14:paraId="104EE643" w14:textId="0034D56B" w:rsidR="008D5074" w:rsidRPr="006C6D3E" w:rsidRDefault="008D5074" w:rsidP="008D5074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Attended the workshop to provide feedback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75963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5E6130" wp14:editId="143BEDF5">
                <wp:simplePos x="0" y="0"/>
                <wp:positionH relativeFrom="column">
                  <wp:posOffset>4977499</wp:posOffset>
                </wp:positionH>
                <wp:positionV relativeFrom="paragraph">
                  <wp:posOffset>128078</wp:posOffset>
                </wp:positionV>
                <wp:extent cx="1275864" cy="1775460"/>
                <wp:effectExtent l="0" t="0" r="635" b="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864" cy="1775460"/>
                          <a:chOff x="0" y="0"/>
                          <a:chExt cx="1103925" cy="1628775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75" y="87630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4FB89" w14:textId="7731AA98" w:rsidR="000816C6" w:rsidRPr="0041068C" w:rsidRDefault="008D5074" w:rsidP="000816C6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6</w:t>
                              </w:r>
                            </w:p>
                            <w:p w14:paraId="6112B09A" w14:textId="1C8D6D57" w:rsidR="000816C6" w:rsidRPr="006C6D3E" w:rsidRDefault="000816C6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Number of people to leave feedback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E6130" id="Group 249" o:spid="_x0000_s1058" style="position:absolute;margin-left:391.95pt;margin-top:10.1pt;width:100.45pt;height:139.8pt;z-index:251676672;mso-width-relative:margin;mso-height-relative:margin" coordsize="11039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">
                <v:shape id="image2.png" o:spid="_x0000_s1059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15" o:title=""/>
                </v:shape>
                <v:shape id="_x0000_s1060" type="#_x0000_t202" style="position:absolute;left:561;top:8763;width:10478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464FB89" w14:textId="7731AA98" w:rsidR="000816C6" w:rsidRPr="0041068C" w:rsidRDefault="008D5074" w:rsidP="000816C6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6</w:t>
                        </w:r>
                      </w:p>
                      <w:p w14:paraId="6112B09A" w14:textId="1C8D6D57" w:rsidR="000816C6" w:rsidRPr="006C6D3E" w:rsidRDefault="000816C6" w:rsidP="000816C6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Number of people to leave feedback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5963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1E98AD0" wp14:editId="6D589148">
                <wp:simplePos x="0" y="0"/>
                <wp:positionH relativeFrom="column">
                  <wp:posOffset>3397088</wp:posOffset>
                </wp:positionH>
                <wp:positionV relativeFrom="paragraph">
                  <wp:posOffset>133985</wp:posOffset>
                </wp:positionV>
                <wp:extent cx="1104900" cy="819785"/>
                <wp:effectExtent l="0" t="0" r="0" b="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819785"/>
                          <a:chOff x="0" y="0"/>
                          <a:chExt cx="1104900" cy="819815"/>
                        </a:xfrm>
                      </wpg:grpSpPr>
                      <wpg:grpSp>
                        <wpg:cNvPr id="20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4015" cy="475615"/>
                            <a:chOff x="5455" y="334"/>
                            <a:chExt cx="589" cy="749"/>
                          </a:xfrm>
                        </wpg:grpSpPr>
                        <wps:wsp>
                          <wps:cNvPr id="208" name="AutoShape 40"/>
                          <wps:cNvSpPr>
                            <a:spLocks/>
                          </wps:cNvSpPr>
                          <wps:spPr bwMode="auto">
                            <a:xfrm>
                              <a:off x="5455" y="333"/>
                              <a:ext cx="589" cy="749"/>
                            </a:xfrm>
                            <a:custGeom>
                              <a:avLst/>
                              <a:gdLst>
                                <a:gd name="T0" fmla="+- 0 5616 5455"/>
                                <a:gd name="T1" fmla="*/ T0 w 589"/>
                                <a:gd name="T2" fmla="+- 0 346 334"/>
                                <a:gd name="T3" fmla="*/ 346 h 749"/>
                                <a:gd name="T4" fmla="+- 0 5535 5455"/>
                                <a:gd name="T5" fmla="*/ T4 w 589"/>
                                <a:gd name="T6" fmla="+- 0 427 334"/>
                                <a:gd name="T7" fmla="*/ 427 h 749"/>
                                <a:gd name="T8" fmla="+- 0 5526 5455"/>
                                <a:gd name="T9" fmla="*/ T8 w 589"/>
                                <a:gd name="T10" fmla="+- 0 519 334"/>
                                <a:gd name="T11" fmla="*/ 519 h 749"/>
                                <a:gd name="T12" fmla="+- 0 5552 5455"/>
                                <a:gd name="T13" fmla="*/ T12 w 589"/>
                                <a:gd name="T14" fmla="+- 0 576 334"/>
                                <a:gd name="T15" fmla="*/ 576 h 749"/>
                                <a:gd name="T16" fmla="+- 0 5534 5455"/>
                                <a:gd name="T17" fmla="*/ T16 w 589"/>
                                <a:gd name="T18" fmla="+- 0 620 334"/>
                                <a:gd name="T19" fmla="*/ 620 h 749"/>
                                <a:gd name="T20" fmla="+- 0 5480 5455"/>
                                <a:gd name="T21" fmla="*/ T20 w 589"/>
                                <a:gd name="T22" fmla="+- 0 687 334"/>
                                <a:gd name="T23" fmla="*/ 687 h 749"/>
                                <a:gd name="T24" fmla="+- 0 5455 5455"/>
                                <a:gd name="T25" fmla="*/ T24 w 589"/>
                                <a:gd name="T26" fmla="+- 0 833 334"/>
                                <a:gd name="T27" fmla="*/ 833 h 749"/>
                                <a:gd name="T28" fmla="+- 0 5467 5455"/>
                                <a:gd name="T29" fmla="*/ T28 w 589"/>
                                <a:gd name="T30" fmla="+- 0 878 334"/>
                                <a:gd name="T31" fmla="*/ 878 h 749"/>
                                <a:gd name="T32" fmla="+- 0 5505 5455"/>
                                <a:gd name="T33" fmla="*/ T32 w 589"/>
                                <a:gd name="T34" fmla="+- 0 903 334"/>
                                <a:gd name="T35" fmla="*/ 903 h 749"/>
                                <a:gd name="T36" fmla="+- 0 5585 5455"/>
                                <a:gd name="T37" fmla="*/ T36 w 589"/>
                                <a:gd name="T38" fmla="+- 0 914 334"/>
                                <a:gd name="T39" fmla="*/ 914 h 749"/>
                                <a:gd name="T40" fmla="+- 0 5668 5455"/>
                                <a:gd name="T41" fmla="*/ T40 w 589"/>
                                <a:gd name="T42" fmla="+- 0 919 334"/>
                                <a:gd name="T43" fmla="*/ 919 h 749"/>
                                <a:gd name="T44" fmla="+- 0 5730 5455"/>
                                <a:gd name="T45" fmla="*/ T44 w 589"/>
                                <a:gd name="T46" fmla="+- 0 1035 334"/>
                                <a:gd name="T47" fmla="*/ 1035 h 749"/>
                                <a:gd name="T48" fmla="+- 0 5855 5455"/>
                                <a:gd name="T49" fmla="*/ T48 w 589"/>
                                <a:gd name="T50" fmla="+- 0 1082 334"/>
                                <a:gd name="T51" fmla="*/ 1082 h 749"/>
                                <a:gd name="T52" fmla="+- 0 5981 5455"/>
                                <a:gd name="T53" fmla="*/ T52 w 589"/>
                                <a:gd name="T54" fmla="+- 0 1032 334"/>
                                <a:gd name="T55" fmla="*/ 1032 h 749"/>
                                <a:gd name="T56" fmla="+- 0 5800 5455"/>
                                <a:gd name="T57" fmla="*/ T56 w 589"/>
                                <a:gd name="T58" fmla="+- 0 1021 334"/>
                                <a:gd name="T59" fmla="*/ 1021 h 749"/>
                                <a:gd name="T60" fmla="+- 0 5726 5455"/>
                                <a:gd name="T61" fmla="*/ T60 w 589"/>
                                <a:gd name="T62" fmla="+- 0 948 334"/>
                                <a:gd name="T63" fmla="*/ 948 h 749"/>
                                <a:gd name="T64" fmla="+- 0 5715 5455"/>
                                <a:gd name="T65" fmla="*/ T64 w 589"/>
                                <a:gd name="T66" fmla="+- 0 894 334"/>
                                <a:gd name="T67" fmla="*/ 894 h 749"/>
                                <a:gd name="T68" fmla="+- 0 5668 5455"/>
                                <a:gd name="T69" fmla="*/ T68 w 589"/>
                                <a:gd name="T70" fmla="+- 0 868 334"/>
                                <a:gd name="T71" fmla="*/ 868 h 749"/>
                                <a:gd name="T72" fmla="+- 0 5590 5455"/>
                                <a:gd name="T73" fmla="*/ T72 w 589"/>
                                <a:gd name="T74" fmla="+- 0 864 334"/>
                                <a:gd name="T75" fmla="*/ 864 h 749"/>
                                <a:gd name="T76" fmla="+- 0 5514 5455"/>
                                <a:gd name="T77" fmla="*/ T76 w 589"/>
                                <a:gd name="T78" fmla="+- 0 853 334"/>
                                <a:gd name="T79" fmla="*/ 853 h 749"/>
                                <a:gd name="T80" fmla="+- 0 5503 5455"/>
                                <a:gd name="T81" fmla="*/ T80 w 589"/>
                                <a:gd name="T82" fmla="+- 0 846 334"/>
                                <a:gd name="T83" fmla="*/ 846 h 749"/>
                                <a:gd name="T84" fmla="+- 0 5517 5455"/>
                                <a:gd name="T85" fmla="*/ T84 w 589"/>
                                <a:gd name="T86" fmla="+- 0 736 334"/>
                                <a:gd name="T87" fmla="*/ 736 h 749"/>
                                <a:gd name="T88" fmla="+- 0 5554 5455"/>
                                <a:gd name="T89" fmla="*/ T88 w 589"/>
                                <a:gd name="T90" fmla="+- 0 666 334"/>
                                <a:gd name="T91" fmla="*/ 666 h 749"/>
                                <a:gd name="T92" fmla="+- 0 5628 5455"/>
                                <a:gd name="T93" fmla="*/ T92 w 589"/>
                                <a:gd name="T94" fmla="+- 0 639 334"/>
                                <a:gd name="T95" fmla="*/ 639 h 749"/>
                                <a:gd name="T96" fmla="+- 0 5814 5455"/>
                                <a:gd name="T97" fmla="*/ T96 w 589"/>
                                <a:gd name="T98" fmla="+- 0 617 334"/>
                                <a:gd name="T99" fmla="*/ 617 h 749"/>
                                <a:gd name="T100" fmla="+- 0 5789 5455"/>
                                <a:gd name="T101" fmla="*/ T100 w 589"/>
                                <a:gd name="T102" fmla="+- 0 589 334"/>
                                <a:gd name="T103" fmla="*/ 589 h 749"/>
                                <a:gd name="T104" fmla="+- 0 5635 5455"/>
                                <a:gd name="T105" fmla="*/ T104 w 589"/>
                                <a:gd name="T106" fmla="+- 0 581 334"/>
                                <a:gd name="T107" fmla="*/ 581 h 749"/>
                                <a:gd name="T108" fmla="+- 0 5580 5455"/>
                                <a:gd name="T109" fmla="*/ T108 w 589"/>
                                <a:gd name="T110" fmla="+- 0 526 334"/>
                                <a:gd name="T111" fmla="*/ 526 h 749"/>
                                <a:gd name="T112" fmla="+- 0 5580 5455"/>
                                <a:gd name="T113" fmla="*/ T112 w 589"/>
                                <a:gd name="T114" fmla="+- 0 446 334"/>
                                <a:gd name="T115" fmla="*/ 446 h 749"/>
                                <a:gd name="T116" fmla="+- 0 5635 5455"/>
                                <a:gd name="T117" fmla="*/ T116 w 589"/>
                                <a:gd name="T118" fmla="+- 0 391 334"/>
                                <a:gd name="T119" fmla="*/ 391 h 749"/>
                                <a:gd name="T120" fmla="+- 0 5788 5455"/>
                                <a:gd name="T121" fmla="*/ T120 w 589"/>
                                <a:gd name="T122" fmla="+- 0 382 334"/>
                                <a:gd name="T123" fmla="*/ 382 h 749"/>
                                <a:gd name="T124" fmla="+- 0 5736 5455"/>
                                <a:gd name="T125" fmla="*/ T124 w 589"/>
                                <a:gd name="T126" fmla="+- 0 346 334"/>
                                <a:gd name="T127" fmla="*/ 346 h 749"/>
                                <a:gd name="T128" fmla="+- 0 5978 5455"/>
                                <a:gd name="T129" fmla="*/ T128 w 589"/>
                                <a:gd name="T130" fmla="+- 0 756 334"/>
                                <a:gd name="T131" fmla="*/ 756 h 749"/>
                                <a:gd name="T132" fmla="+- 0 5908 5455"/>
                                <a:gd name="T133" fmla="*/ T132 w 589"/>
                                <a:gd name="T134" fmla="+- 0 767 334"/>
                                <a:gd name="T135" fmla="*/ 767 h 749"/>
                                <a:gd name="T136" fmla="+- 0 5982 5455"/>
                                <a:gd name="T137" fmla="*/ T136 w 589"/>
                                <a:gd name="T138" fmla="+- 0 840 334"/>
                                <a:gd name="T139" fmla="*/ 840 h 749"/>
                                <a:gd name="T140" fmla="+- 0 5993 5455"/>
                                <a:gd name="T141" fmla="*/ T140 w 589"/>
                                <a:gd name="T142" fmla="+- 0 895 334"/>
                                <a:gd name="T143" fmla="*/ 895 h 749"/>
                                <a:gd name="T144" fmla="+- 0 5952 5455"/>
                                <a:gd name="T145" fmla="*/ T144 w 589"/>
                                <a:gd name="T146" fmla="+- 0 992 334"/>
                                <a:gd name="T147" fmla="*/ 992 h 749"/>
                                <a:gd name="T148" fmla="+- 0 5854 5455"/>
                                <a:gd name="T149" fmla="*/ T148 w 589"/>
                                <a:gd name="T150" fmla="+- 0 1032 334"/>
                                <a:gd name="T151" fmla="*/ 1032 h 749"/>
                                <a:gd name="T152" fmla="+- 0 5988 5455"/>
                                <a:gd name="T153" fmla="*/ T152 w 589"/>
                                <a:gd name="T154" fmla="+- 0 1027 334"/>
                                <a:gd name="T155" fmla="*/ 1027 h 749"/>
                                <a:gd name="T156" fmla="+- 0 6044 5455"/>
                                <a:gd name="T157" fmla="*/ T156 w 589"/>
                                <a:gd name="T158" fmla="+- 0 895 334"/>
                                <a:gd name="T159" fmla="*/ 895 h 749"/>
                                <a:gd name="T160" fmla="+- 0 5996 5455"/>
                                <a:gd name="T161" fmla="*/ T160 w 589"/>
                                <a:gd name="T162" fmla="+- 0 771 334"/>
                                <a:gd name="T163" fmla="*/ 771 h 749"/>
                                <a:gd name="T164" fmla="+- 0 5840 5455"/>
                                <a:gd name="T165" fmla="*/ T164 w 589"/>
                                <a:gd name="T166" fmla="+- 0 639 334"/>
                                <a:gd name="T167" fmla="*/ 639 h 749"/>
                                <a:gd name="T168" fmla="+- 0 5757 5455"/>
                                <a:gd name="T169" fmla="*/ T168 w 589"/>
                                <a:gd name="T170" fmla="+- 0 644 334"/>
                                <a:gd name="T171" fmla="*/ 644 h 749"/>
                                <a:gd name="T172" fmla="+- 0 5810 5455"/>
                                <a:gd name="T173" fmla="*/ T172 w 589"/>
                                <a:gd name="T174" fmla="+- 0 680 334"/>
                                <a:gd name="T175" fmla="*/ 680 h 749"/>
                                <a:gd name="T176" fmla="+- 0 5769 5455"/>
                                <a:gd name="T177" fmla="*/ T176 w 589"/>
                                <a:gd name="T178" fmla="+- 0 727 334"/>
                                <a:gd name="T179" fmla="*/ 727 h 749"/>
                                <a:gd name="T180" fmla="+- 0 5685 5455"/>
                                <a:gd name="T181" fmla="*/ T180 w 589"/>
                                <a:gd name="T182" fmla="+- 0 810 334"/>
                                <a:gd name="T183" fmla="*/ 810 h 749"/>
                                <a:gd name="T184" fmla="+- 0 5720 5455"/>
                                <a:gd name="T185" fmla="*/ T184 w 589"/>
                                <a:gd name="T186" fmla="+- 0 868 334"/>
                                <a:gd name="T187" fmla="*/ 868 h 749"/>
                                <a:gd name="T188" fmla="+- 0 5756 5455"/>
                                <a:gd name="T189" fmla="*/ T188 w 589"/>
                                <a:gd name="T190" fmla="+- 0 796 334"/>
                                <a:gd name="T191" fmla="*/ 796 h 749"/>
                                <a:gd name="T192" fmla="+- 0 5854 5455"/>
                                <a:gd name="T193" fmla="*/ T192 w 589"/>
                                <a:gd name="T194" fmla="+- 0 756 334"/>
                                <a:gd name="T195" fmla="*/ 756 h 749"/>
                                <a:gd name="T196" fmla="+- 0 5944 5455"/>
                                <a:gd name="T197" fmla="*/ T196 w 589"/>
                                <a:gd name="T198" fmla="+- 0 730 334"/>
                                <a:gd name="T199" fmla="*/ 730 h 749"/>
                                <a:gd name="T200" fmla="+- 0 5866 5455"/>
                                <a:gd name="T201" fmla="*/ T200 w 589"/>
                                <a:gd name="T202" fmla="+- 0 673 334"/>
                                <a:gd name="T203" fmla="*/ 673 h 749"/>
                                <a:gd name="T204" fmla="+- 0 5840 5455"/>
                                <a:gd name="T205" fmla="*/ T204 w 589"/>
                                <a:gd name="T206" fmla="+- 0 639 334"/>
                                <a:gd name="T207" fmla="*/ 639 h 749"/>
                                <a:gd name="T208" fmla="+- 0 5676 5455"/>
                                <a:gd name="T209" fmla="*/ T208 w 589"/>
                                <a:gd name="T210" fmla="+- 0 382 334"/>
                                <a:gd name="T211" fmla="*/ 382 h 749"/>
                                <a:gd name="T212" fmla="+- 0 5749 5455"/>
                                <a:gd name="T213" fmla="*/ T212 w 589"/>
                                <a:gd name="T214" fmla="+- 0 413 334"/>
                                <a:gd name="T215" fmla="*/ 413 h 749"/>
                                <a:gd name="T216" fmla="+- 0 5779 5455"/>
                                <a:gd name="T217" fmla="*/ T216 w 589"/>
                                <a:gd name="T218" fmla="+- 0 486 334"/>
                                <a:gd name="T219" fmla="*/ 486 h 749"/>
                                <a:gd name="T220" fmla="+- 0 5749 5455"/>
                                <a:gd name="T221" fmla="*/ T220 w 589"/>
                                <a:gd name="T222" fmla="+- 0 559 334"/>
                                <a:gd name="T223" fmla="*/ 559 h 749"/>
                                <a:gd name="T224" fmla="+- 0 5676 5455"/>
                                <a:gd name="T225" fmla="*/ T224 w 589"/>
                                <a:gd name="T226" fmla="+- 0 589 334"/>
                                <a:gd name="T227" fmla="*/ 589 h 749"/>
                                <a:gd name="T228" fmla="+- 0 5800 5455"/>
                                <a:gd name="T229" fmla="*/ T228 w 589"/>
                                <a:gd name="T230" fmla="+- 0 576 334"/>
                                <a:gd name="T231" fmla="*/ 576 h 749"/>
                                <a:gd name="T232" fmla="+- 0 5827 5455"/>
                                <a:gd name="T233" fmla="*/ T232 w 589"/>
                                <a:gd name="T234" fmla="+- 0 519 334"/>
                                <a:gd name="T235" fmla="*/ 519 h 749"/>
                                <a:gd name="T236" fmla="+- 0 5818 5455"/>
                                <a:gd name="T237" fmla="*/ T236 w 589"/>
                                <a:gd name="T238" fmla="+- 0 427 334"/>
                                <a:gd name="T239" fmla="*/ 427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9" h="749">
                                  <a:moveTo>
                                    <a:pt x="221" y="0"/>
                                  </a:moveTo>
                                  <a:lnTo>
                                    <a:pt x="161" y="12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12" y="54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50" y="569"/>
                                  </a:lnTo>
                                  <a:lnTo>
                                    <a:pt x="90" y="575"/>
                                  </a:lnTo>
                                  <a:lnTo>
                                    <a:pt x="130" y="580"/>
                                  </a:lnTo>
                                  <a:lnTo>
                                    <a:pt x="171" y="584"/>
                                  </a:lnTo>
                                  <a:lnTo>
                                    <a:pt x="213" y="585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332" y="736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473" y="734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345" y="687"/>
                                  </a:lnTo>
                                  <a:lnTo>
                                    <a:pt x="301" y="658"/>
                                  </a:lnTo>
                                  <a:lnTo>
                                    <a:pt x="271" y="614"/>
                                  </a:lnTo>
                                  <a:lnTo>
                                    <a:pt x="260" y="561"/>
                                  </a:lnTo>
                                  <a:lnTo>
                                    <a:pt x="260" y="560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35" y="530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3" y="518"/>
                                  </a:lnTo>
                                  <a:lnTo>
                                    <a:pt x="48" y="512"/>
                                  </a:lnTo>
                                  <a:lnTo>
                                    <a:pt x="49" y="505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74" y="363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133" y="312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385" y="305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24" y="26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47" y="225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21" y="0"/>
                                  </a:lnTo>
                                  <a:close/>
                                  <a:moveTo>
                                    <a:pt x="523" y="422"/>
                                  </a:moveTo>
                                  <a:lnTo>
                                    <a:pt x="399" y="422"/>
                                  </a:lnTo>
                                  <a:lnTo>
                                    <a:pt x="453" y="433"/>
                                  </a:lnTo>
                                  <a:lnTo>
                                    <a:pt x="497" y="462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38" y="561"/>
                                  </a:lnTo>
                                  <a:lnTo>
                                    <a:pt x="527" y="614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533" y="693"/>
                                  </a:lnTo>
                                  <a:lnTo>
                                    <a:pt x="574" y="634"/>
                                  </a:lnTo>
                                  <a:lnTo>
                                    <a:pt x="589" y="561"/>
                                  </a:lnTo>
                                  <a:lnTo>
                                    <a:pt x="576" y="493"/>
                                  </a:lnTo>
                                  <a:lnTo>
                                    <a:pt x="541" y="437"/>
                                  </a:lnTo>
                                  <a:lnTo>
                                    <a:pt x="523" y="422"/>
                                  </a:lnTo>
                                  <a:close/>
                                  <a:moveTo>
                                    <a:pt x="385" y="305"/>
                                  </a:moveTo>
                                  <a:lnTo>
                                    <a:pt x="269" y="305"/>
                                  </a:lnTo>
                                  <a:lnTo>
                                    <a:pt x="302" y="310"/>
                                  </a:lnTo>
                                  <a:lnTo>
                                    <a:pt x="331" y="324"/>
                                  </a:lnTo>
                                  <a:lnTo>
                                    <a:pt x="355" y="346"/>
                                  </a:lnTo>
                                  <a:lnTo>
                                    <a:pt x="372" y="374"/>
                                  </a:lnTo>
                                  <a:lnTo>
                                    <a:pt x="314" y="393"/>
                                  </a:lnTo>
                                  <a:lnTo>
                                    <a:pt x="265" y="428"/>
                                  </a:lnTo>
                                  <a:lnTo>
                                    <a:pt x="230" y="476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71" y="506"/>
                                  </a:lnTo>
                                  <a:lnTo>
                                    <a:pt x="301" y="462"/>
                                  </a:lnTo>
                                  <a:lnTo>
                                    <a:pt x="345" y="433"/>
                                  </a:lnTo>
                                  <a:lnTo>
                                    <a:pt x="399" y="422"/>
                                  </a:lnTo>
                                  <a:lnTo>
                                    <a:pt x="523" y="422"/>
                                  </a:lnTo>
                                  <a:lnTo>
                                    <a:pt x="489" y="396"/>
                                  </a:lnTo>
                                  <a:lnTo>
                                    <a:pt x="425" y="375"/>
                                  </a:lnTo>
                                  <a:lnTo>
                                    <a:pt x="411" y="339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5" y="305"/>
                                  </a:lnTo>
                                  <a:close/>
                                  <a:moveTo>
                                    <a:pt x="333" y="48"/>
                                  </a:moveTo>
                                  <a:lnTo>
                                    <a:pt x="221" y="48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316" y="112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294" y="225"/>
                                  </a:lnTo>
                                  <a:lnTo>
                                    <a:pt x="261" y="247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345" y="242"/>
                                  </a:lnTo>
                                  <a:lnTo>
                                    <a:pt x="361" y="215"/>
                                  </a:lnTo>
                                  <a:lnTo>
                                    <a:pt x="372" y="185"/>
                                  </a:lnTo>
                                  <a:lnTo>
                                    <a:pt x="375" y="15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3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804"/>
                              <a:ext cx="180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3115"/>
                            <a:ext cx="1047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A0883" w14:textId="35B036B1" w:rsidR="00981AE2" w:rsidRPr="006C6D3E" w:rsidRDefault="00981AE2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People following the 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76200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72754" w14:textId="142786FB" w:rsidR="00981AE2" w:rsidRPr="000816C6" w:rsidRDefault="008D5074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98AD0" id="Group 253" o:spid="_x0000_s1061" style="position:absolute;margin-left:267.5pt;margin-top:10.55pt;width:87pt;height:64.55pt;z-index:251693056;mso-width-relative:margin;mso-height-relative:margin" coordsize="11049,8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">
                <v:group id="Group 207" o:spid="_x0000_s1062" style="position:absolute;width:3740;height:4756" coordorigin="5455,334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AutoShape 40" o:spid="_x0000_s1063" style="position:absolute;left:5455;top:333;width:589;height:749;visibility:visible;mso-wrap-style:square;v-text-anchor:top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" path="m221,l161,12,113,44,80,93,67,152r4,33l81,215r16,27l118,265,79,286,48,316,25,353,13,397,,499r2,24l12,544r16,16l50,569r40,6l130,580r41,4l213,585r20,64l275,701r57,35l400,748r73,-14l526,698r-127,l345,687,301,658,271,614,260,561r,-1l265,534r-52,l174,533r-39,-3l97,525,59,519r-6,-1l48,512r1,-7l62,402,74,363,99,332r34,-20l173,305r212,l359,283,324,265r10,-10l221,255r-41,-8l147,225,125,192r-8,-40l125,112,147,79,180,57r41,-9l333,48r-3,-4l281,12,221,xm523,422r-124,l453,433r44,29l527,506r11,54l538,561r-11,53l497,658r-44,29l399,698r127,l533,693r41,-59l589,561,576,493,541,437,523,422xm385,305r-116,l302,310r29,14l355,346r17,28l314,393r-49,35l230,476r-17,58l265,534r6,-28l301,462r44,-29l399,422r124,l489,396,425,375,411,339,388,308r-3,-3xm333,48r-112,l261,57r33,22l316,112r8,40l316,192r-22,33l261,247r-40,8l334,255r11,-13l361,215r11,-30l375,152,363,93,333,48xe" fillcolor="#003263" stroked="f">
                    <v:path arrowok="t" o:connecttype="custom" o:connectlocs="161,346;80,427;71,519;97,576;79,620;25,687;0,833;12,878;50,903;130,914;213,919;275,1035;400,1082;526,1032;345,1021;271,948;260,894;213,868;135,864;59,853;48,846;62,736;99,666;173,639;359,617;334,589;180,581;125,526;125,446;180,391;333,382;281,346;523,756;453,767;527,840;538,895;497,992;399,1032;533,1027;589,895;541,771;385,639;302,644;355,680;314,727;230,810;265,868;301,796;399,756;489,730;411,673;385,639;221,382;294,413;324,486;294,559;221,589;345,576;372,519;363,427" o:connectangles="0,0,0,0,0,0,0,0,0,0,0,0,0,0,0,0,0,0,0,0,0,0,0,0,0,0,0,0,0,0,0,0,0,0,0,0,0,0,0,0,0,0,0,0,0,0,0,0,0,0,0,0,0,0,0,0,0,0,0,0"/>
                  </v:shape>
                  <v:shape id="Picture 41" o:spid="_x0000_s1064" type="#_x0000_t75" style="position:absolute;left:5764;top:804;width:18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">
                    <v:imagedata r:id="rId17" o:title=""/>
                  </v:shape>
                </v:group>
                <v:shape id="_x0000_s1065" type="#_x0000_t202" style="position:absolute;top:5531;width:1047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0DA0883" w14:textId="35B036B1" w:rsidR="00981AE2" w:rsidRPr="006C6D3E" w:rsidRDefault="00981AE2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People following the project</w:t>
                        </w:r>
                      </w:p>
                    </w:txbxContent>
                  </v:textbox>
                </v:shape>
                <v:shape id="_x0000_s1066" type="#_x0000_t202" style="position:absolute;left:5143;top:762;width:590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3272754" w14:textId="142786FB" w:rsidR="00981AE2" w:rsidRPr="000816C6" w:rsidRDefault="008D5074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color w:val="003263" w:themeColor="text2"/>
                            <w:sz w:val="56"/>
                            <w:szCs w:val="56"/>
                          </w:rPr>
                          <w:t>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5074" w:rsidRPr="008D5074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E5F0EC2" wp14:editId="4B8824CC">
                <wp:simplePos x="0" y="0"/>
                <wp:positionH relativeFrom="margin">
                  <wp:posOffset>3238500</wp:posOffset>
                </wp:positionH>
                <wp:positionV relativeFrom="paragraph">
                  <wp:posOffset>1519555</wp:posOffset>
                </wp:positionV>
                <wp:extent cx="579120" cy="577850"/>
                <wp:effectExtent l="0" t="0" r="11430" b="12700"/>
                <wp:wrapNone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" cy="577850"/>
                          <a:chOff x="0" y="0"/>
                          <a:chExt cx="912" cy="910"/>
                        </a:xfrm>
                      </wpg:grpSpPr>
                      <wps:wsp>
                        <wps:cNvPr id="285" name="AutoShape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902" cy="900"/>
                          </a:xfrm>
                          <a:custGeom>
                            <a:avLst/>
                            <a:gdLst>
                              <a:gd name="T0" fmla="+- 0 168 5"/>
                              <a:gd name="T1" fmla="*/ T0 w 902"/>
                              <a:gd name="T2" fmla="+- 0 793 5"/>
                              <a:gd name="T3" fmla="*/ 793 h 900"/>
                              <a:gd name="T4" fmla="+- 0 163 5"/>
                              <a:gd name="T5" fmla="*/ T4 w 902"/>
                              <a:gd name="T6" fmla="+- 0 900 5"/>
                              <a:gd name="T7" fmla="*/ 900 h 900"/>
                              <a:gd name="T8" fmla="+- 0 744 5"/>
                              <a:gd name="T9" fmla="*/ T8 w 902"/>
                              <a:gd name="T10" fmla="+- 0 905 5"/>
                              <a:gd name="T11" fmla="*/ 905 h 900"/>
                              <a:gd name="T12" fmla="+- 0 749 5"/>
                              <a:gd name="T13" fmla="*/ T12 w 902"/>
                              <a:gd name="T14" fmla="+- 0 883 5"/>
                              <a:gd name="T15" fmla="*/ 883 h 900"/>
                              <a:gd name="T16" fmla="+- 0 185 5"/>
                              <a:gd name="T17" fmla="*/ T16 w 902"/>
                              <a:gd name="T18" fmla="+- 0 815 5"/>
                              <a:gd name="T19" fmla="*/ 815 h 900"/>
                              <a:gd name="T20" fmla="+- 0 749 5"/>
                              <a:gd name="T21" fmla="*/ T20 w 902"/>
                              <a:gd name="T22" fmla="+- 0 798 5"/>
                              <a:gd name="T23" fmla="*/ 798 h 900"/>
                              <a:gd name="T24" fmla="+- 0 749 5"/>
                              <a:gd name="T25" fmla="*/ T24 w 902"/>
                              <a:gd name="T26" fmla="+- 0 815 5"/>
                              <a:gd name="T27" fmla="*/ 815 h 900"/>
                              <a:gd name="T28" fmla="+- 0 726 5"/>
                              <a:gd name="T29" fmla="*/ T28 w 902"/>
                              <a:gd name="T30" fmla="+- 0 883 5"/>
                              <a:gd name="T31" fmla="*/ 883 h 900"/>
                              <a:gd name="T32" fmla="+- 0 749 5"/>
                              <a:gd name="T33" fmla="*/ T32 w 902"/>
                              <a:gd name="T34" fmla="+- 0 815 5"/>
                              <a:gd name="T35" fmla="*/ 815 h 900"/>
                              <a:gd name="T36" fmla="+- 0 386 5"/>
                              <a:gd name="T37" fmla="*/ T36 w 902"/>
                              <a:gd name="T38" fmla="+- 0 680 5"/>
                              <a:gd name="T39" fmla="*/ 680 h 900"/>
                              <a:gd name="T40" fmla="+- 0 390 5"/>
                              <a:gd name="T41" fmla="*/ T40 w 902"/>
                              <a:gd name="T42" fmla="+- 0 793 5"/>
                              <a:gd name="T43" fmla="*/ 793 h 900"/>
                              <a:gd name="T44" fmla="+- 0 526 5"/>
                              <a:gd name="T45" fmla="*/ T44 w 902"/>
                              <a:gd name="T46" fmla="+- 0 680 5"/>
                              <a:gd name="T47" fmla="*/ 680 h 900"/>
                              <a:gd name="T48" fmla="+- 0 521 5"/>
                              <a:gd name="T49" fmla="*/ T48 w 902"/>
                              <a:gd name="T50" fmla="+- 0 793 5"/>
                              <a:gd name="T51" fmla="*/ 793 h 900"/>
                              <a:gd name="T52" fmla="+- 0 526 5"/>
                              <a:gd name="T53" fmla="*/ T52 w 902"/>
                              <a:gd name="T54" fmla="+- 0 680 5"/>
                              <a:gd name="T55" fmla="*/ 680 h 900"/>
                              <a:gd name="T56" fmla="+- 0 39 5"/>
                              <a:gd name="T57" fmla="*/ T56 w 902"/>
                              <a:gd name="T58" fmla="+- 0 5 5"/>
                              <a:gd name="T59" fmla="*/ 5 h 900"/>
                              <a:gd name="T60" fmla="+- 0 15 5"/>
                              <a:gd name="T61" fmla="*/ T60 w 902"/>
                              <a:gd name="T62" fmla="+- 0 15 5"/>
                              <a:gd name="T63" fmla="*/ 15 h 900"/>
                              <a:gd name="T64" fmla="+- 0 5 5"/>
                              <a:gd name="T65" fmla="*/ T64 w 902"/>
                              <a:gd name="T66" fmla="+- 0 39 5"/>
                              <a:gd name="T67" fmla="*/ 39 h 900"/>
                              <a:gd name="T68" fmla="+- 0 8 5"/>
                              <a:gd name="T69" fmla="*/ T68 w 902"/>
                              <a:gd name="T70" fmla="+- 0 659 5"/>
                              <a:gd name="T71" fmla="*/ 659 h 900"/>
                              <a:gd name="T72" fmla="+- 0 26 5"/>
                              <a:gd name="T73" fmla="*/ T72 w 902"/>
                              <a:gd name="T74" fmla="+- 0 677 5"/>
                              <a:gd name="T75" fmla="*/ 677 h 900"/>
                              <a:gd name="T76" fmla="+- 0 873 5"/>
                              <a:gd name="T77" fmla="*/ T76 w 902"/>
                              <a:gd name="T78" fmla="+- 0 680 5"/>
                              <a:gd name="T79" fmla="*/ 680 h 900"/>
                              <a:gd name="T80" fmla="+- 0 897 5"/>
                              <a:gd name="T81" fmla="*/ T80 w 902"/>
                              <a:gd name="T82" fmla="+- 0 670 5"/>
                              <a:gd name="T83" fmla="*/ 670 h 900"/>
                              <a:gd name="T84" fmla="+- 0 904 5"/>
                              <a:gd name="T85" fmla="*/ T84 w 902"/>
                              <a:gd name="T86" fmla="+- 0 658 5"/>
                              <a:gd name="T87" fmla="*/ 658 h 900"/>
                              <a:gd name="T88" fmla="+- 0 28 5"/>
                              <a:gd name="T89" fmla="*/ T88 w 902"/>
                              <a:gd name="T90" fmla="+- 0 652 5"/>
                              <a:gd name="T91" fmla="*/ 652 h 900"/>
                              <a:gd name="T92" fmla="+- 0 907 5"/>
                              <a:gd name="T93" fmla="*/ T92 w 902"/>
                              <a:gd name="T94" fmla="+- 0 590 5"/>
                              <a:gd name="T95" fmla="*/ 590 h 900"/>
                              <a:gd name="T96" fmla="+- 0 28 5"/>
                              <a:gd name="T97" fmla="*/ T96 w 902"/>
                              <a:gd name="T98" fmla="+- 0 568 5"/>
                              <a:gd name="T99" fmla="*/ 568 h 900"/>
                              <a:gd name="T100" fmla="+- 0 33 5"/>
                              <a:gd name="T101" fmla="*/ T100 w 902"/>
                              <a:gd name="T102" fmla="+- 0 28 5"/>
                              <a:gd name="T103" fmla="*/ 28 h 900"/>
                              <a:gd name="T104" fmla="+- 0 904 5"/>
                              <a:gd name="T105" fmla="*/ T104 w 902"/>
                              <a:gd name="T106" fmla="+- 0 26 5"/>
                              <a:gd name="T107" fmla="*/ 26 h 900"/>
                              <a:gd name="T108" fmla="+- 0 886 5"/>
                              <a:gd name="T109" fmla="*/ T108 w 902"/>
                              <a:gd name="T110" fmla="+- 0 8 5"/>
                              <a:gd name="T111" fmla="*/ 8 h 900"/>
                              <a:gd name="T112" fmla="+- 0 907 5"/>
                              <a:gd name="T113" fmla="*/ T112 w 902"/>
                              <a:gd name="T114" fmla="+- 0 590 5"/>
                              <a:gd name="T115" fmla="*/ 590 h 900"/>
                              <a:gd name="T116" fmla="+- 0 884 5"/>
                              <a:gd name="T117" fmla="*/ T116 w 902"/>
                              <a:gd name="T118" fmla="+- 0 652 5"/>
                              <a:gd name="T119" fmla="*/ 652 h 900"/>
                              <a:gd name="T120" fmla="+- 0 904 5"/>
                              <a:gd name="T121" fmla="*/ T120 w 902"/>
                              <a:gd name="T122" fmla="+- 0 658 5"/>
                              <a:gd name="T123" fmla="*/ 658 h 900"/>
                              <a:gd name="T124" fmla="+- 0 907 5"/>
                              <a:gd name="T125" fmla="*/ T124 w 902"/>
                              <a:gd name="T126" fmla="+- 0 590 5"/>
                              <a:gd name="T127" fmla="*/ 590 h 900"/>
                              <a:gd name="T128" fmla="+- 0 879 5"/>
                              <a:gd name="T129" fmla="*/ T128 w 902"/>
                              <a:gd name="T130" fmla="+- 0 28 5"/>
                              <a:gd name="T131" fmla="*/ 28 h 900"/>
                              <a:gd name="T132" fmla="+- 0 884 5"/>
                              <a:gd name="T133" fmla="*/ T132 w 902"/>
                              <a:gd name="T134" fmla="+- 0 568 5"/>
                              <a:gd name="T135" fmla="*/ 568 h 900"/>
                              <a:gd name="T136" fmla="+- 0 907 5"/>
                              <a:gd name="T137" fmla="*/ T136 w 902"/>
                              <a:gd name="T138" fmla="+- 0 39 5"/>
                              <a:gd name="T139" fmla="*/ 39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02" h="900">
                                <a:moveTo>
                                  <a:pt x="739" y="788"/>
                                </a:moveTo>
                                <a:lnTo>
                                  <a:pt x="163" y="788"/>
                                </a:lnTo>
                                <a:lnTo>
                                  <a:pt x="158" y="793"/>
                                </a:lnTo>
                                <a:lnTo>
                                  <a:pt x="158" y="895"/>
                                </a:lnTo>
                                <a:lnTo>
                                  <a:pt x="163" y="900"/>
                                </a:lnTo>
                                <a:lnTo>
                                  <a:pt x="739" y="900"/>
                                </a:lnTo>
                                <a:lnTo>
                                  <a:pt x="744" y="895"/>
                                </a:lnTo>
                                <a:lnTo>
                                  <a:pt x="744" y="878"/>
                                </a:lnTo>
                                <a:lnTo>
                                  <a:pt x="180" y="878"/>
                                </a:lnTo>
                                <a:lnTo>
                                  <a:pt x="180" y="810"/>
                                </a:lnTo>
                                <a:lnTo>
                                  <a:pt x="744" y="810"/>
                                </a:lnTo>
                                <a:lnTo>
                                  <a:pt x="744" y="793"/>
                                </a:lnTo>
                                <a:lnTo>
                                  <a:pt x="739" y="788"/>
                                </a:lnTo>
                                <a:close/>
                                <a:moveTo>
                                  <a:pt x="744" y="810"/>
                                </a:moveTo>
                                <a:lnTo>
                                  <a:pt x="721" y="810"/>
                                </a:lnTo>
                                <a:lnTo>
                                  <a:pt x="721" y="878"/>
                                </a:lnTo>
                                <a:lnTo>
                                  <a:pt x="744" y="878"/>
                                </a:lnTo>
                                <a:lnTo>
                                  <a:pt x="744" y="810"/>
                                </a:lnTo>
                                <a:close/>
                                <a:moveTo>
                                  <a:pt x="404" y="675"/>
                                </a:moveTo>
                                <a:lnTo>
                                  <a:pt x="381" y="675"/>
                                </a:lnTo>
                                <a:lnTo>
                                  <a:pt x="362" y="788"/>
                                </a:lnTo>
                                <a:lnTo>
                                  <a:pt x="385" y="788"/>
                                </a:lnTo>
                                <a:lnTo>
                                  <a:pt x="404" y="675"/>
                                </a:lnTo>
                                <a:close/>
                                <a:moveTo>
                                  <a:pt x="521" y="675"/>
                                </a:moveTo>
                                <a:lnTo>
                                  <a:pt x="498" y="675"/>
                                </a:lnTo>
                                <a:lnTo>
                                  <a:pt x="516" y="788"/>
                                </a:lnTo>
                                <a:lnTo>
                                  <a:pt x="539" y="788"/>
                                </a:lnTo>
                                <a:lnTo>
                                  <a:pt x="521" y="675"/>
                                </a:lnTo>
                                <a:close/>
                                <a:moveTo>
                                  <a:pt x="868" y="0"/>
                                </a:move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0" y="641"/>
                                </a:lnTo>
                                <a:lnTo>
                                  <a:pt x="3" y="654"/>
                                </a:lnTo>
                                <a:lnTo>
                                  <a:pt x="10" y="665"/>
                                </a:lnTo>
                                <a:lnTo>
                                  <a:pt x="21" y="672"/>
                                </a:lnTo>
                                <a:lnTo>
                                  <a:pt x="34" y="675"/>
                                </a:lnTo>
                                <a:lnTo>
                                  <a:pt x="868" y="675"/>
                                </a:lnTo>
                                <a:lnTo>
                                  <a:pt x="881" y="672"/>
                                </a:lnTo>
                                <a:lnTo>
                                  <a:pt x="892" y="665"/>
                                </a:lnTo>
                                <a:lnTo>
                                  <a:pt x="899" y="654"/>
                                </a:lnTo>
                                <a:lnTo>
                                  <a:pt x="899" y="653"/>
                                </a:lnTo>
                                <a:lnTo>
                                  <a:pt x="28" y="653"/>
                                </a:lnTo>
                                <a:lnTo>
                                  <a:pt x="23" y="647"/>
                                </a:lnTo>
                                <a:lnTo>
                                  <a:pt x="23" y="585"/>
                                </a:lnTo>
                                <a:lnTo>
                                  <a:pt x="902" y="585"/>
                                </a:lnTo>
                                <a:lnTo>
                                  <a:pt x="902" y="563"/>
                                </a:lnTo>
                                <a:lnTo>
                                  <a:pt x="23" y="563"/>
                                </a:lnTo>
                                <a:lnTo>
                                  <a:pt x="23" y="28"/>
                                </a:lnTo>
                                <a:lnTo>
                                  <a:pt x="28" y="23"/>
                                </a:lnTo>
                                <a:lnTo>
                                  <a:pt x="899" y="23"/>
                                </a:lnTo>
                                <a:lnTo>
                                  <a:pt x="899" y="21"/>
                                </a:lnTo>
                                <a:lnTo>
                                  <a:pt x="892" y="10"/>
                                </a:lnTo>
                                <a:lnTo>
                                  <a:pt x="881" y="3"/>
                                </a:lnTo>
                                <a:lnTo>
                                  <a:pt x="868" y="0"/>
                                </a:lnTo>
                                <a:close/>
                                <a:moveTo>
                                  <a:pt x="902" y="585"/>
                                </a:moveTo>
                                <a:lnTo>
                                  <a:pt x="879" y="585"/>
                                </a:lnTo>
                                <a:lnTo>
                                  <a:pt x="879" y="647"/>
                                </a:lnTo>
                                <a:lnTo>
                                  <a:pt x="874" y="653"/>
                                </a:lnTo>
                                <a:lnTo>
                                  <a:pt x="899" y="653"/>
                                </a:lnTo>
                                <a:lnTo>
                                  <a:pt x="902" y="641"/>
                                </a:lnTo>
                                <a:lnTo>
                                  <a:pt x="902" y="585"/>
                                </a:lnTo>
                                <a:close/>
                                <a:moveTo>
                                  <a:pt x="899" y="23"/>
                                </a:moveTo>
                                <a:lnTo>
                                  <a:pt x="874" y="23"/>
                                </a:lnTo>
                                <a:lnTo>
                                  <a:pt x="879" y="28"/>
                                </a:lnTo>
                                <a:lnTo>
                                  <a:pt x="879" y="563"/>
                                </a:lnTo>
                                <a:lnTo>
                                  <a:pt x="902" y="563"/>
                                </a:lnTo>
                                <a:lnTo>
                                  <a:pt x="902" y="34"/>
                                </a:lnTo>
                                <a:lnTo>
                                  <a:pt x="89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9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902" cy="900"/>
                          </a:xfrm>
                          <a:custGeom>
                            <a:avLst/>
                            <a:gdLst>
                              <a:gd name="T0" fmla="+- 0 39 5"/>
                              <a:gd name="T1" fmla="*/ T0 w 902"/>
                              <a:gd name="T2" fmla="+- 0 5 5"/>
                              <a:gd name="T3" fmla="*/ 5 h 900"/>
                              <a:gd name="T4" fmla="+- 0 15 5"/>
                              <a:gd name="T5" fmla="*/ T4 w 902"/>
                              <a:gd name="T6" fmla="+- 0 15 5"/>
                              <a:gd name="T7" fmla="*/ 15 h 900"/>
                              <a:gd name="T8" fmla="+- 0 5 5"/>
                              <a:gd name="T9" fmla="*/ T8 w 902"/>
                              <a:gd name="T10" fmla="+- 0 39 5"/>
                              <a:gd name="T11" fmla="*/ 39 h 900"/>
                              <a:gd name="T12" fmla="+- 0 5 5"/>
                              <a:gd name="T13" fmla="*/ T12 w 902"/>
                              <a:gd name="T14" fmla="+- 0 646 5"/>
                              <a:gd name="T15" fmla="*/ 646 h 900"/>
                              <a:gd name="T16" fmla="+- 0 15 5"/>
                              <a:gd name="T17" fmla="*/ T16 w 902"/>
                              <a:gd name="T18" fmla="+- 0 670 5"/>
                              <a:gd name="T19" fmla="*/ 670 h 900"/>
                              <a:gd name="T20" fmla="+- 0 39 5"/>
                              <a:gd name="T21" fmla="*/ T20 w 902"/>
                              <a:gd name="T22" fmla="+- 0 680 5"/>
                              <a:gd name="T23" fmla="*/ 680 h 900"/>
                              <a:gd name="T24" fmla="+- 0 367 5"/>
                              <a:gd name="T25" fmla="*/ T24 w 902"/>
                              <a:gd name="T26" fmla="+- 0 793 5"/>
                              <a:gd name="T27" fmla="*/ 793 h 900"/>
                              <a:gd name="T28" fmla="+- 0 168 5"/>
                              <a:gd name="T29" fmla="*/ T28 w 902"/>
                              <a:gd name="T30" fmla="+- 0 793 5"/>
                              <a:gd name="T31" fmla="*/ 793 h 900"/>
                              <a:gd name="T32" fmla="+- 0 163 5"/>
                              <a:gd name="T33" fmla="*/ T32 w 902"/>
                              <a:gd name="T34" fmla="+- 0 804 5"/>
                              <a:gd name="T35" fmla="*/ 804 h 900"/>
                              <a:gd name="T36" fmla="+- 0 163 5"/>
                              <a:gd name="T37" fmla="*/ T36 w 902"/>
                              <a:gd name="T38" fmla="+- 0 900 5"/>
                              <a:gd name="T39" fmla="*/ 900 h 900"/>
                              <a:gd name="T40" fmla="+- 0 174 5"/>
                              <a:gd name="T41" fmla="*/ T40 w 902"/>
                              <a:gd name="T42" fmla="+- 0 905 5"/>
                              <a:gd name="T43" fmla="*/ 905 h 900"/>
                              <a:gd name="T44" fmla="+- 0 744 5"/>
                              <a:gd name="T45" fmla="*/ T44 w 902"/>
                              <a:gd name="T46" fmla="+- 0 905 5"/>
                              <a:gd name="T47" fmla="*/ 905 h 900"/>
                              <a:gd name="T48" fmla="+- 0 749 5"/>
                              <a:gd name="T49" fmla="*/ T48 w 902"/>
                              <a:gd name="T50" fmla="+- 0 894 5"/>
                              <a:gd name="T51" fmla="*/ 894 h 900"/>
                              <a:gd name="T52" fmla="+- 0 749 5"/>
                              <a:gd name="T53" fmla="*/ T52 w 902"/>
                              <a:gd name="T54" fmla="+- 0 798 5"/>
                              <a:gd name="T55" fmla="*/ 798 h 900"/>
                              <a:gd name="T56" fmla="+- 0 738 5"/>
                              <a:gd name="T57" fmla="*/ T56 w 902"/>
                              <a:gd name="T58" fmla="+- 0 793 5"/>
                              <a:gd name="T59" fmla="*/ 793 h 900"/>
                              <a:gd name="T60" fmla="+- 0 526 5"/>
                              <a:gd name="T61" fmla="*/ T60 w 902"/>
                              <a:gd name="T62" fmla="+- 0 680 5"/>
                              <a:gd name="T63" fmla="*/ 680 h 900"/>
                              <a:gd name="T64" fmla="+- 0 886 5"/>
                              <a:gd name="T65" fmla="*/ T64 w 902"/>
                              <a:gd name="T66" fmla="+- 0 677 5"/>
                              <a:gd name="T67" fmla="*/ 677 h 900"/>
                              <a:gd name="T68" fmla="+- 0 904 5"/>
                              <a:gd name="T69" fmla="*/ T68 w 902"/>
                              <a:gd name="T70" fmla="+- 0 659 5"/>
                              <a:gd name="T71" fmla="*/ 659 h 900"/>
                              <a:gd name="T72" fmla="+- 0 907 5"/>
                              <a:gd name="T73" fmla="*/ T72 w 902"/>
                              <a:gd name="T74" fmla="+- 0 579 5"/>
                              <a:gd name="T75" fmla="*/ 579 h 900"/>
                              <a:gd name="T76" fmla="+- 0 904 5"/>
                              <a:gd name="T77" fmla="*/ T76 w 902"/>
                              <a:gd name="T78" fmla="+- 0 26 5"/>
                              <a:gd name="T79" fmla="*/ 26 h 900"/>
                              <a:gd name="T80" fmla="+- 0 886 5"/>
                              <a:gd name="T81" fmla="*/ T80 w 902"/>
                              <a:gd name="T82" fmla="+- 0 8 5"/>
                              <a:gd name="T83" fmla="*/ 8 h 900"/>
                              <a:gd name="T84" fmla="+- 0 535 5"/>
                              <a:gd name="T85" fmla="*/ T84 w 902"/>
                              <a:gd name="T86" fmla="+- 0 815 5"/>
                              <a:gd name="T87" fmla="*/ 815 h 900"/>
                              <a:gd name="T88" fmla="+- 0 726 5"/>
                              <a:gd name="T89" fmla="*/ T88 w 902"/>
                              <a:gd name="T90" fmla="+- 0 883 5"/>
                              <a:gd name="T91" fmla="*/ 883 h 900"/>
                              <a:gd name="T92" fmla="+- 0 185 5"/>
                              <a:gd name="T93" fmla="*/ T92 w 902"/>
                              <a:gd name="T94" fmla="+- 0 815 5"/>
                              <a:gd name="T95" fmla="*/ 815 h 900"/>
                              <a:gd name="T96" fmla="+- 0 535 5"/>
                              <a:gd name="T97" fmla="*/ T96 w 902"/>
                              <a:gd name="T98" fmla="+- 0 815 5"/>
                              <a:gd name="T99" fmla="*/ 815 h 900"/>
                              <a:gd name="T100" fmla="+- 0 409 5"/>
                              <a:gd name="T101" fmla="*/ T100 w 902"/>
                              <a:gd name="T102" fmla="+- 0 680 5"/>
                              <a:gd name="T103" fmla="*/ 680 h 900"/>
                              <a:gd name="T104" fmla="+- 0 521 5"/>
                              <a:gd name="T105" fmla="*/ T104 w 902"/>
                              <a:gd name="T106" fmla="+- 0 793 5"/>
                              <a:gd name="T107" fmla="*/ 793 h 900"/>
                              <a:gd name="T108" fmla="+- 0 884 5"/>
                              <a:gd name="T109" fmla="*/ T108 w 902"/>
                              <a:gd name="T110" fmla="+- 0 646 5"/>
                              <a:gd name="T111" fmla="*/ 646 h 900"/>
                              <a:gd name="T112" fmla="+- 0 879 5"/>
                              <a:gd name="T113" fmla="*/ T112 w 902"/>
                              <a:gd name="T114" fmla="+- 0 658 5"/>
                              <a:gd name="T115" fmla="*/ 658 h 900"/>
                              <a:gd name="T116" fmla="+- 0 512 5"/>
                              <a:gd name="T117" fmla="*/ T116 w 902"/>
                              <a:gd name="T118" fmla="+- 0 658 5"/>
                              <a:gd name="T119" fmla="*/ 658 h 900"/>
                              <a:gd name="T120" fmla="+- 0 39 5"/>
                              <a:gd name="T121" fmla="*/ T120 w 902"/>
                              <a:gd name="T122" fmla="+- 0 658 5"/>
                              <a:gd name="T123" fmla="*/ 658 h 900"/>
                              <a:gd name="T124" fmla="+- 0 28 5"/>
                              <a:gd name="T125" fmla="*/ T124 w 902"/>
                              <a:gd name="T126" fmla="+- 0 652 5"/>
                              <a:gd name="T127" fmla="*/ 652 h 900"/>
                              <a:gd name="T128" fmla="+- 0 28 5"/>
                              <a:gd name="T129" fmla="*/ T128 w 902"/>
                              <a:gd name="T130" fmla="+- 0 590 5"/>
                              <a:gd name="T131" fmla="*/ 590 h 900"/>
                              <a:gd name="T132" fmla="+- 0 884 5"/>
                              <a:gd name="T133" fmla="*/ T132 w 902"/>
                              <a:gd name="T134" fmla="+- 0 646 5"/>
                              <a:gd name="T135" fmla="*/ 646 h 900"/>
                              <a:gd name="T136" fmla="+- 0 28 5"/>
                              <a:gd name="T137" fmla="*/ T136 w 902"/>
                              <a:gd name="T138" fmla="+- 0 568 5"/>
                              <a:gd name="T139" fmla="*/ 568 h 900"/>
                              <a:gd name="T140" fmla="+- 0 28 5"/>
                              <a:gd name="T141" fmla="*/ T140 w 902"/>
                              <a:gd name="T142" fmla="+- 0 33 5"/>
                              <a:gd name="T143" fmla="*/ 33 h 900"/>
                              <a:gd name="T144" fmla="+- 0 39 5"/>
                              <a:gd name="T145" fmla="*/ T144 w 902"/>
                              <a:gd name="T146" fmla="+- 0 28 5"/>
                              <a:gd name="T147" fmla="*/ 28 h 900"/>
                              <a:gd name="T148" fmla="+- 0 879 5"/>
                              <a:gd name="T149" fmla="*/ T148 w 902"/>
                              <a:gd name="T150" fmla="+- 0 28 5"/>
                              <a:gd name="T151" fmla="*/ 28 h 900"/>
                              <a:gd name="T152" fmla="+- 0 884 5"/>
                              <a:gd name="T153" fmla="*/ T152 w 902"/>
                              <a:gd name="T154" fmla="+- 0 39 5"/>
                              <a:gd name="T155" fmla="*/ 39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02" h="900">
                                <a:moveTo>
                                  <a:pt x="868" y="0"/>
                                </a:move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0" y="574"/>
                                </a:lnTo>
                                <a:lnTo>
                                  <a:pt x="0" y="641"/>
                                </a:lnTo>
                                <a:lnTo>
                                  <a:pt x="3" y="654"/>
                                </a:lnTo>
                                <a:lnTo>
                                  <a:pt x="10" y="665"/>
                                </a:lnTo>
                                <a:lnTo>
                                  <a:pt x="21" y="672"/>
                                </a:lnTo>
                                <a:lnTo>
                                  <a:pt x="34" y="675"/>
                                </a:lnTo>
                                <a:lnTo>
                                  <a:pt x="381" y="675"/>
                                </a:lnTo>
                                <a:lnTo>
                                  <a:pt x="362" y="788"/>
                                </a:lnTo>
                                <a:lnTo>
                                  <a:pt x="169" y="788"/>
                                </a:lnTo>
                                <a:lnTo>
                                  <a:pt x="163" y="788"/>
                                </a:lnTo>
                                <a:lnTo>
                                  <a:pt x="158" y="793"/>
                                </a:lnTo>
                                <a:lnTo>
                                  <a:pt x="158" y="799"/>
                                </a:lnTo>
                                <a:lnTo>
                                  <a:pt x="158" y="889"/>
                                </a:lnTo>
                                <a:lnTo>
                                  <a:pt x="158" y="895"/>
                                </a:lnTo>
                                <a:lnTo>
                                  <a:pt x="163" y="900"/>
                                </a:lnTo>
                                <a:lnTo>
                                  <a:pt x="169" y="900"/>
                                </a:lnTo>
                                <a:lnTo>
                                  <a:pt x="733" y="900"/>
                                </a:lnTo>
                                <a:lnTo>
                                  <a:pt x="739" y="900"/>
                                </a:lnTo>
                                <a:lnTo>
                                  <a:pt x="744" y="895"/>
                                </a:lnTo>
                                <a:lnTo>
                                  <a:pt x="744" y="889"/>
                                </a:lnTo>
                                <a:lnTo>
                                  <a:pt x="744" y="799"/>
                                </a:lnTo>
                                <a:lnTo>
                                  <a:pt x="744" y="793"/>
                                </a:lnTo>
                                <a:lnTo>
                                  <a:pt x="739" y="788"/>
                                </a:lnTo>
                                <a:lnTo>
                                  <a:pt x="733" y="788"/>
                                </a:lnTo>
                                <a:lnTo>
                                  <a:pt x="539" y="788"/>
                                </a:lnTo>
                                <a:lnTo>
                                  <a:pt x="521" y="675"/>
                                </a:lnTo>
                                <a:lnTo>
                                  <a:pt x="868" y="675"/>
                                </a:lnTo>
                                <a:lnTo>
                                  <a:pt x="881" y="672"/>
                                </a:lnTo>
                                <a:lnTo>
                                  <a:pt x="892" y="665"/>
                                </a:lnTo>
                                <a:lnTo>
                                  <a:pt x="899" y="654"/>
                                </a:lnTo>
                                <a:lnTo>
                                  <a:pt x="902" y="641"/>
                                </a:lnTo>
                                <a:lnTo>
                                  <a:pt x="902" y="574"/>
                                </a:lnTo>
                                <a:lnTo>
                                  <a:pt x="902" y="34"/>
                                </a:lnTo>
                                <a:lnTo>
                                  <a:pt x="899" y="21"/>
                                </a:lnTo>
                                <a:lnTo>
                                  <a:pt x="892" y="10"/>
                                </a:lnTo>
                                <a:lnTo>
                                  <a:pt x="881" y="3"/>
                                </a:lnTo>
                                <a:lnTo>
                                  <a:pt x="868" y="0"/>
                                </a:lnTo>
                                <a:close/>
                                <a:moveTo>
                                  <a:pt x="530" y="810"/>
                                </a:moveTo>
                                <a:lnTo>
                                  <a:pt x="721" y="810"/>
                                </a:lnTo>
                                <a:lnTo>
                                  <a:pt x="721" y="878"/>
                                </a:lnTo>
                                <a:lnTo>
                                  <a:pt x="180" y="878"/>
                                </a:lnTo>
                                <a:lnTo>
                                  <a:pt x="180" y="810"/>
                                </a:lnTo>
                                <a:lnTo>
                                  <a:pt x="372" y="810"/>
                                </a:lnTo>
                                <a:lnTo>
                                  <a:pt x="530" y="810"/>
                                </a:lnTo>
                                <a:close/>
                                <a:moveTo>
                                  <a:pt x="385" y="788"/>
                                </a:moveTo>
                                <a:lnTo>
                                  <a:pt x="404" y="675"/>
                                </a:lnTo>
                                <a:lnTo>
                                  <a:pt x="498" y="675"/>
                                </a:lnTo>
                                <a:lnTo>
                                  <a:pt x="516" y="788"/>
                                </a:lnTo>
                                <a:lnTo>
                                  <a:pt x="385" y="788"/>
                                </a:lnTo>
                                <a:close/>
                                <a:moveTo>
                                  <a:pt x="879" y="641"/>
                                </a:moveTo>
                                <a:lnTo>
                                  <a:pt x="879" y="647"/>
                                </a:lnTo>
                                <a:lnTo>
                                  <a:pt x="874" y="653"/>
                                </a:lnTo>
                                <a:lnTo>
                                  <a:pt x="868" y="653"/>
                                </a:lnTo>
                                <a:lnTo>
                                  <a:pt x="507" y="653"/>
                                </a:lnTo>
                                <a:lnTo>
                                  <a:pt x="395" y="653"/>
                                </a:lnTo>
                                <a:lnTo>
                                  <a:pt x="34" y="653"/>
                                </a:lnTo>
                                <a:lnTo>
                                  <a:pt x="28" y="653"/>
                                </a:lnTo>
                                <a:lnTo>
                                  <a:pt x="23" y="647"/>
                                </a:lnTo>
                                <a:lnTo>
                                  <a:pt x="23" y="641"/>
                                </a:lnTo>
                                <a:lnTo>
                                  <a:pt x="23" y="585"/>
                                </a:lnTo>
                                <a:lnTo>
                                  <a:pt x="879" y="585"/>
                                </a:lnTo>
                                <a:lnTo>
                                  <a:pt x="879" y="641"/>
                                </a:lnTo>
                                <a:close/>
                                <a:moveTo>
                                  <a:pt x="879" y="563"/>
                                </a:moveTo>
                                <a:lnTo>
                                  <a:pt x="23" y="563"/>
                                </a:lnTo>
                                <a:lnTo>
                                  <a:pt x="23" y="34"/>
                                </a:lnTo>
                                <a:lnTo>
                                  <a:pt x="23" y="28"/>
                                </a:lnTo>
                                <a:lnTo>
                                  <a:pt x="28" y="23"/>
                                </a:lnTo>
                                <a:lnTo>
                                  <a:pt x="34" y="23"/>
                                </a:lnTo>
                                <a:lnTo>
                                  <a:pt x="868" y="23"/>
                                </a:lnTo>
                                <a:lnTo>
                                  <a:pt x="874" y="23"/>
                                </a:lnTo>
                                <a:lnTo>
                                  <a:pt x="879" y="28"/>
                                </a:lnTo>
                                <a:lnTo>
                                  <a:pt x="879" y="34"/>
                                </a:lnTo>
                                <a:lnTo>
                                  <a:pt x="879" y="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32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95"/>
                        <wps:cNvSpPr>
                          <a:spLocks/>
                        </wps:cNvSpPr>
                        <wps:spPr bwMode="auto">
                          <a:xfrm>
                            <a:off x="416" y="612"/>
                            <a:ext cx="79" cy="23"/>
                          </a:xfrm>
                          <a:custGeom>
                            <a:avLst/>
                            <a:gdLst>
                              <a:gd name="T0" fmla="+- 0 490 416"/>
                              <a:gd name="T1" fmla="*/ T0 w 79"/>
                              <a:gd name="T2" fmla="+- 0 613 613"/>
                              <a:gd name="T3" fmla="*/ 613 h 23"/>
                              <a:gd name="T4" fmla="+- 0 421 416"/>
                              <a:gd name="T5" fmla="*/ T4 w 79"/>
                              <a:gd name="T6" fmla="+- 0 613 613"/>
                              <a:gd name="T7" fmla="*/ 613 h 23"/>
                              <a:gd name="T8" fmla="+- 0 416 416"/>
                              <a:gd name="T9" fmla="*/ T8 w 79"/>
                              <a:gd name="T10" fmla="+- 0 618 613"/>
                              <a:gd name="T11" fmla="*/ 618 h 23"/>
                              <a:gd name="T12" fmla="+- 0 416 416"/>
                              <a:gd name="T13" fmla="*/ T12 w 79"/>
                              <a:gd name="T14" fmla="+- 0 630 613"/>
                              <a:gd name="T15" fmla="*/ 630 h 23"/>
                              <a:gd name="T16" fmla="+- 0 421 416"/>
                              <a:gd name="T17" fmla="*/ T16 w 79"/>
                              <a:gd name="T18" fmla="+- 0 635 613"/>
                              <a:gd name="T19" fmla="*/ 635 h 23"/>
                              <a:gd name="T20" fmla="+- 0 428 416"/>
                              <a:gd name="T21" fmla="*/ T20 w 79"/>
                              <a:gd name="T22" fmla="+- 0 635 613"/>
                              <a:gd name="T23" fmla="*/ 635 h 23"/>
                              <a:gd name="T24" fmla="+- 0 490 416"/>
                              <a:gd name="T25" fmla="*/ T24 w 79"/>
                              <a:gd name="T26" fmla="+- 0 635 613"/>
                              <a:gd name="T27" fmla="*/ 635 h 23"/>
                              <a:gd name="T28" fmla="+- 0 495 416"/>
                              <a:gd name="T29" fmla="*/ T28 w 79"/>
                              <a:gd name="T30" fmla="+- 0 630 613"/>
                              <a:gd name="T31" fmla="*/ 630 h 23"/>
                              <a:gd name="T32" fmla="+- 0 495 416"/>
                              <a:gd name="T33" fmla="*/ T32 w 79"/>
                              <a:gd name="T34" fmla="+- 0 618 613"/>
                              <a:gd name="T35" fmla="*/ 618 h 23"/>
                              <a:gd name="T36" fmla="+- 0 490 416"/>
                              <a:gd name="T37" fmla="*/ T36 w 79"/>
                              <a:gd name="T38" fmla="+- 0 613 613"/>
                              <a:gd name="T39" fmla="*/ 61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7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74" y="22"/>
                                </a:lnTo>
                                <a:lnTo>
                                  <a:pt x="79" y="17"/>
                                </a:lnTo>
                                <a:lnTo>
                                  <a:pt x="79" y="5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96"/>
                        <wps:cNvSpPr>
                          <a:spLocks/>
                        </wps:cNvSpPr>
                        <wps:spPr bwMode="auto">
                          <a:xfrm>
                            <a:off x="416" y="612"/>
                            <a:ext cx="79" cy="23"/>
                          </a:xfrm>
                          <a:custGeom>
                            <a:avLst/>
                            <a:gdLst>
                              <a:gd name="T0" fmla="+- 0 428 416"/>
                              <a:gd name="T1" fmla="*/ T0 w 79"/>
                              <a:gd name="T2" fmla="+- 0 635 613"/>
                              <a:gd name="T3" fmla="*/ 635 h 23"/>
                              <a:gd name="T4" fmla="+- 0 484 416"/>
                              <a:gd name="T5" fmla="*/ T4 w 79"/>
                              <a:gd name="T6" fmla="+- 0 635 613"/>
                              <a:gd name="T7" fmla="*/ 635 h 23"/>
                              <a:gd name="T8" fmla="+- 0 490 416"/>
                              <a:gd name="T9" fmla="*/ T8 w 79"/>
                              <a:gd name="T10" fmla="+- 0 635 613"/>
                              <a:gd name="T11" fmla="*/ 635 h 23"/>
                              <a:gd name="T12" fmla="+- 0 495 416"/>
                              <a:gd name="T13" fmla="*/ T12 w 79"/>
                              <a:gd name="T14" fmla="+- 0 630 613"/>
                              <a:gd name="T15" fmla="*/ 630 h 23"/>
                              <a:gd name="T16" fmla="+- 0 495 416"/>
                              <a:gd name="T17" fmla="*/ T16 w 79"/>
                              <a:gd name="T18" fmla="+- 0 624 613"/>
                              <a:gd name="T19" fmla="*/ 624 h 23"/>
                              <a:gd name="T20" fmla="+- 0 495 416"/>
                              <a:gd name="T21" fmla="*/ T20 w 79"/>
                              <a:gd name="T22" fmla="+- 0 618 613"/>
                              <a:gd name="T23" fmla="*/ 618 h 23"/>
                              <a:gd name="T24" fmla="+- 0 490 416"/>
                              <a:gd name="T25" fmla="*/ T24 w 79"/>
                              <a:gd name="T26" fmla="+- 0 613 613"/>
                              <a:gd name="T27" fmla="*/ 613 h 23"/>
                              <a:gd name="T28" fmla="+- 0 484 416"/>
                              <a:gd name="T29" fmla="*/ T28 w 79"/>
                              <a:gd name="T30" fmla="+- 0 613 613"/>
                              <a:gd name="T31" fmla="*/ 613 h 23"/>
                              <a:gd name="T32" fmla="+- 0 428 416"/>
                              <a:gd name="T33" fmla="*/ T32 w 79"/>
                              <a:gd name="T34" fmla="+- 0 613 613"/>
                              <a:gd name="T35" fmla="*/ 613 h 23"/>
                              <a:gd name="T36" fmla="+- 0 421 416"/>
                              <a:gd name="T37" fmla="*/ T36 w 79"/>
                              <a:gd name="T38" fmla="+- 0 613 613"/>
                              <a:gd name="T39" fmla="*/ 613 h 23"/>
                              <a:gd name="T40" fmla="+- 0 416 416"/>
                              <a:gd name="T41" fmla="*/ T40 w 79"/>
                              <a:gd name="T42" fmla="+- 0 618 613"/>
                              <a:gd name="T43" fmla="*/ 618 h 23"/>
                              <a:gd name="T44" fmla="+- 0 416 416"/>
                              <a:gd name="T45" fmla="*/ T44 w 79"/>
                              <a:gd name="T46" fmla="+- 0 624 613"/>
                              <a:gd name="T47" fmla="*/ 624 h 23"/>
                              <a:gd name="T48" fmla="+- 0 416 416"/>
                              <a:gd name="T49" fmla="*/ T48 w 79"/>
                              <a:gd name="T50" fmla="+- 0 630 613"/>
                              <a:gd name="T51" fmla="*/ 630 h 23"/>
                              <a:gd name="T52" fmla="+- 0 421 416"/>
                              <a:gd name="T53" fmla="*/ T52 w 79"/>
                              <a:gd name="T54" fmla="+- 0 635 613"/>
                              <a:gd name="T55" fmla="*/ 635 h 23"/>
                              <a:gd name="T56" fmla="+- 0 428 416"/>
                              <a:gd name="T57" fmla="*/ T56 w 79"/>
                              <a:gd name="T58" fmla="+- 0 635 613"/>
                              <a:gd name="T59" fmla="*/ 63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9" h="23">
                                <a:moveTo>
                                  <a:pt x="12" y="22"/>
                                </a:moveTo>
                                <a:lnTo>
                                  <a:pt x="68" y="22"/>
                                </a:lnTo>
                                <a:lnTo>
                                  <a:pt x="74" y="22"/>
                                </a:lnTo>
                                <a:lnTo>
                                  <a:pt x="79" y="17"/>
                                </a:lnTo>
                                <a:lnTo>
                                  <a:pt x="79" y="11"/>
                                </a:lnTo>
                                <a:lnTo>
                                  <a:pt x="79" y="5"/>
                                </a:lnTo>
                                <a:lnTo>
                                  <a:pt x="74" y="0"/>
                                </a:lnTo>
                                <a:lnTo>
                                  <a:pt x="6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32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97"/>
                        <wps:cNvSpPr>
                          <a:spLocks/>
                        </wps:cNvSpPr>
                        <wps:spPr bwMode="auto">
                          <a:xfrm>
                            <a:off x="140" y="117"/>
                            <a:ext cx="91" cy="90"/>
                          </a:xfrm>
                          <a:custGeom>
                            <a:avLst/>
                            <a:gdLst>
                              <a:gd name="T0" fmla="+- 0 225 140"/>
                              <a:gd name="T1" fmla="*/ T0 w 91"/>
                              <a:gd name="T2" fmla="+- 0 118 118"/>
                              <a:gd name="T3" fmla="*/ 118 h 90"/>
                              <a:gd name="T4" fmla="+- 0 145 140"/>
                              <a:gd name="T5" fmla="*/ T4 w 91"/>
                              <a:gd name="T6" fmla="+- 0 118 118"/>
                              <a:gd name="T7" fmla="*/ 118 h 90"/>
                              <a:gd name="T8" fmla="+- 0 140 140"/>
                              <a:gd name="T9" fmla="*/ T8 w 91"/>
                              <a:gd name="T10" fmla="+- 0 123 118"/>
                              <a:gd name="T11" fmla="*/ 123 h 90"/>
                              <a:gd name="T12" fmla="+- 0 140 140"/>
                              <a:gd name="T13" fmla="*/ T12 w 91"/>
                              <a:gd name="T14" fmla="+- 0 202 118"/>
                              <a:gd name="T15" fmla="*/ 202 h 90"/>
                              <a:gd name="T16" fmla="+- 0 145 140"/>
                              <a:gd name="T17" fmla="*/ T16 w 91"/>
                              <a:gd name="T18" fmla="+- 0 208 118"/>
                              <a:gd name="T19" fmla="*/ 208 h 90"/>
                              <a:gd name="T20" fmla="+- 0 225 140"/>
                              <a:gd name="T21" fmla="*/ T20 w 91"/>
                              <a:gd name="T22" fmla="+- 0 208 118"/>
                              <a:gd name="T23" fmla="*/ 208 h 90"/>
                              <a:gd name="T24" fmla="+- 0 230 140"/>
                              <a:gd name="T25" fmla="*/ T24 w 91"/>
                              <a:gd name="T26" fmla="+- 0 202 118"/>
                              <a:gd name="T27" fmla="*/ 202 h 90"/>
                              <a:gd name="T28" fmla="+- 0 230 140"/>
                              <a:gd name="T29" fmla="*/ T28 w 91"/>
                              <a:gd name="T30" fmla="+- 0 185 118"/>
                              <a:gd name="T31" fmla="*/ 185 h 90"/>
                              <a:gd name="T32" fmla="+- 0 163 140"/>
                              <a:gd name="T33" fmla="*/ T32 w 91"/>
                              <a:gd name="T34" fmla="+- 0 185 118"/>
                              <a:gd name="T35" fmla="*/ 185 h 90"/>
                              <a:gd name="T36" fmla="+- 0 163 140"/>
                              <a:gd name="T37" fmla="*/ T36 w 91"/>
                              <a:gd name="T38" fmla="+- 0 140 118"/>
                              <a:gd name="T39" fmla="*/ 140 h 90"/>
                              <a:gd name="T40" fmla="+- 0 230 140"/>
                              <a:gd name="T41" fmla="*/ T40 w 91"/>
                              <a:gd name="T42" fmla="+- 0 140 118"/>
                              <a:gd name="T43" fmla="*/ 140 h 90"/>
                              <a:gd name="T44" fmla="+- 0 230 140"/>
                              <a:gd name="T45" fmla="*/ T44 w 91"/>
                              <a:gd name="T46" fmla="+- 0 123 118"/>
                              <a:gd name="T47" fmla="*/ 123 h 90"/>
                              <a:gd name="T48" fmla="+- 0 225 140"/>
                              <a:gd name="T49" fmla="*/ T48 w 91"/>
                              <a:gd name="T50" fmla="+- 0 118 118"/>
                              <a:gd name="T51" fmla="*/ 118 h 90"/>
                              <a:gd name="T52" fmla="+- 0 230 140"/>
                              <a:gd name="T53" fmla="*/ T52 w 91"/>
                              <a:gd name="T54" fmla="+- 0 140 118"/>
                              <a:gd name="T55" fmla="*/ 140 h 90"/>
                              <a:gd name="T56" fmla="+- 0 208 140"/>
                              <a:gd name="T57" fmla="*/ T56 w 91"/>
                              <a:gd name="T58" fmla="+- 0 140 118"/>
                              <a:gd name="T59" fmla="*/ 140 h 90"/>
                              <a:gd name="T60" fmla="+- 0 208 140"/>
                              <a:gd name="T61" fmla="*/ T60 w 91"/>
                              <a:gd name="T62" fmla="+- 0 185 118"/>
                              <a:gd name="T63" fmla="*/ 185 h 90"/>
                              <a:gd name="T64" fmla="+- 0 230 140"/>
                              <a:gd name="T65" fmla="*/ T64 w 91"/>
                              <a:gd name="T66" fmla="+- 0 185 118"/>
                              <a:gd name="T67" fmla="*/ 185 h 90"/>
                              <a:gd name="T68" fmla="+- 0 230 140"/>
                              <a:gd name="T69" fmla="*/ T68 w 91"/>
                              <a:gd name="T70" fmla="+- 0 140 118"/>
                              <a:gd name="T71" fmla="*/ 1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8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4"/>
                                </a:lnTo>
                                <a:lnTo>
                                  <a:pt x="5" y="90"/>
                                </a:lnTo>
                                <a:lnTo>
                                  <a:pt x="85" y="90"/>
                                </a:lnTo>
                                <a:lnTo>
                                  <a:pt x="90" y="84"/>
                                </a:lnTo>
                                <a:lnTo>
                                  <a:pt x="90" y="67"/>
                                </a:lnTo>
                                <a:lnTo>
                                  <a:pt x="23" y="67"/>
                                </a:lnTo>
                                <a:lnTo>
                                  <a:pt x="23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5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68" y="22"/>
                                </a:lnTo>
                                <a:lnTo>
                                  <a:pt x="68" y="67"/>
                                </a:lnTo>
                                <a:lnTo>
                                  <a:pt x="90" y="67"/>
                                </a:lnTo>
                                <a:lnTo>
                                  <a:pt x="9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98"/>
                        <wps:cNvSpPr>
                          <a:spLocks/>
                        </wps:cNvSpPr>
                        <wps:spPr bwMode="auto">
                          <a:xfrm>
                            <a:off x="140" y="117"/>
                            <a:ext cx="91" cy="90"/>
                          </a:xfrm>
                          <a:custGeom>
                            <a:avLst/>
                            <a:gdLst>
                              <a:gd name="T0" fmla="+- 0 152 140"/>
                              <a:gd name="T1" fmla="*/ T0 w 91"/>
                              <a:gd name="T2" fmla="+- 0 208 118"/>
                              <a:gd name="T3" fmla="*/ 208 h 90"/>
                              <a:gd name="T4" fmla="+- 0 219 140"/>
                              <a:gd name="T5" fmla="*/ T4 w 91"/>
                              <a:gd name="T6" fmla="+- 0 208 118"/>
                              <a:gd name="T7" fmla="*/ 208 h 90"/>
                              <a:gd name="T8" fmla="+- 0 225 140"/>
                              <a:gd name="T9" fmla="*/ T8 w 91"/>
                              <a:gd name="T10" fmla="+- 0 208 118"/>
                              <a:gd name="T11" fmla="*/ 208 h 90"/>
                              <a:gd name="T12" fmla="+- 0 230 140"/>
                              <a:gd name="T13" fmla="*/ T12 w 91"/>
                              <a:gd name="T14" fmla="+- 0 202 118"/>
                              <a:gd name="T15" fmla="*/ 202 h 90"/>
                              <a:gd name="T16" fmla="+- 0 230 140"/>
                              <a:gd name="T17" fmla="*/ T16 w 91"/>
                              <a:gd name="T18" fmla="+- 0 196 118"/>
                              <a:gd name="T19" fmla="*/ 196 h 90"/>
                              <a:gd name="T20" fmla="+- 0 230 140"/>
                              <a:gd name="T21" fmla="*/ T20 w 91"/>
                              <a:gd name="T22" fmla="+- 0 129 118"/>
                              <a:gd name="T23" fmla="*/ 129 h 90"/>
                              <a:gd name="T24" fmla="+- 0 230 140"/>
                              <a:gd name="T25" fmla="*/ T24 w 91"/>
                              <a:gd name="T26" fmla="+- 0 123 118"/>
                              <a:gd name="T27" fmla="*/ 123 h 90"/>
                              <a:gd name="T28" fmla="+- 0 225 140"/>
                              <a:gd name="T29" fmla="*/ T28 w 91"/>
                              <a:gd name="T30" fmla="+- 0 118 118"/>
                              <a:gd name="T31" fmla="*/ 118 h 90"/>
                              <a:gd name="T32" fmla="+- 0 219 140"/>
                              <a:gd name="T33" fmla="*/ T32 w 91"/>
                              <a:gd name="T34" fmla="+- 0 118 118"/>
                              <a:gd name="T35" fmla="*/ 118 h 90"/>
                              <a:gd name="T36" fmla="+- 0 152 140"/>
                              <a:gd name="T37" fmla="*/ T36 w 91"/>
                              <a:gd name="T38" fmla="+- 0 118 118"/>
                              <a:gd name="T39" fmla="*/ 118 h 90"/>
                              <a:gd name="T40" fmla="+- 0 145 140"/>
                              <a:gd name="T41" fmla="*/ T40 w 91"/>
                              <a:gd name="T42" fmla="+- 0 118 118"/>
                              <a:gd name="T43" fmla="*/ 118 h 90"/>
                              <a:gd name="T44" fmla="+- 0 140 140"/>
                              <a:gd name="T45" fmla="*/ T44 w 91"/>
                              <a:gd name="T46" fmla="+- 0 123 118"/>
                              <a:gd name="T47" fmla="*/ 123 h 90"/>
                              <a:gd name="T48" fmla="+- 0 140 140"/>
                              <a:gd name="T49" fmla="*/ T48 w 91"/>
                              <a:gd name="T50" fmla="+- 0 129 118"/>
                              <a:gd name="T51" fmla="*/ 129 h 90"/>
                              <a:gd name="T52" fmla="+- 0 140 140"/>
                              <a:gd name="T53" fmla="*/ T52 w 91"/>
                              <a:gd name="T54" fmla="+- 0 196 118"/>
                              <a:gd name="T55" fmla="*/ 196 h 90"/>
                              <a:gd name="T56" fmla="+- 0 140 140"/>
                              <a:gd name="T57" fmla="*/ T56 w 91"/>
                              <a:gd name="T58" fmla="+- 0 202 118"/>
                              <a:gd name="T59" fmla="*/ 202 h 90"/>
                              <a:gd name="T60" fmla="+- 0 145 140"/>
                              <a:gd name="T61" fmla="*/ T60 w 91"/>
                              <a:gd name="T62" fmla="+- 0 208 118"/>
                              <a:gd name="T63" fmla="*/ 208 h 90"/>
                              <a:gd name="T64" fmla="+- 0 152 140"/>
                              <a:gd name="T65" fmla="*/ T64 w 91"/>
                              <a:gd name="T66" fmla="+- 0 208 118"/>
                              <a:gd name="T67" fmla="*/ 208 h 90"/>
                              <a:gd name="T68" fmla="+- 0 163 140"/>
                              <a:gd name="T69" fmla="*/ T68 w 91"/>
                              <a:gd name="T70" fmla="+- 0 140 118"/>
                              <a:gd name="T71" fmla="*/ 140 h 90"/>
                              <a:gd name="T72" fmla="+- 0 208 140"/>
                              <a:gd name="T73" fmla="*/ T72 w 91"/>
                              <a:gd name="T74" fmla="+- 0 140 118"/>
                              <a:gd name="T75" fmla="*/ 140 h 90"/>
                              <a:gd name="T76" fmla="+- 0 208 140"/>
                              <a:gd name="T77" fmla="*/ T76 w 91"/>
                              <a:gd name="T78" fmla="+- 0 185 118"/>
                              <a:gd name="T79" fmla="*/ 185 h 90"/>
                              <a:gd name="T80" fmla="+- 0 163 140"/>
                              <a:gd name="T81" fmla="*/ T80 w 91"/>
                              <a:gd name="T82" fmla="+- 0 185 118"/>
                              <a:gd name="T83" fmla="*/ 185 h 90"/>
                              <a:gd name="T84" fmla="+- 0 163 140"/>
                              <a:gd name="T85" fmla="*/ T84 w 91"/>
                              <a:gd name="T86" fmla="+- 0 140 118"/>
                              <a:gd name="T87" fmla="*/ 1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12" y="90"/>
                                </a:moveTo>
                                <a:lnTo>
                                  <a:pt x="79" y="90"/>
                                </a:lnTo>
                                <a:lnTo>
                                  <a:pt x="85" y="90"/>
                                </a:lnTo>
                                <a:lnTo>
                                  <a:pt x="90" y="84"/>
                                </a:lnTo>
                                <a:lnTo>
                                  <a:pt x="90" y="78"/>
                                </a:lnTo>
                                <a:lnTo>
                                  <a:pt x="90" y="11"/>
                                </a:lnTo>
                                <a:lnTo>
                                  <a:pt x="90" y="5"/>
                                </a:lnTo>
                                <a:lnTo>
                                  <a:pt x="85" y="0"/>
                                </a:lnTo>
                                <a:lnTo>
                                  <a:pt x="79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78"/>
                                </a:lnTo>
                                <a:lnTo>
                                  <a:pt x="0" y="84"/>
                                </a:lnTo>
                                <a:lnTo>
                                  <a:pt x="5" y="90"/>
                                </a:lnTo>
                                <a:lnTo>
                                  <a:pt x="12" y="90"/>
                                </a:lnTo>
                                <a:close/>
                                <a:moveTo>
                                  <a:pt x="23" y="22"/>
                                </a:moveTo>
                                <a:lnTo>
                                  <a:pt x="68" y="22"/>
                                </a:lnTo>
                                <a:lnTo>
                                  <a:pt x="68" y="67"/>
                                </a:lnTo>
                                <a:lnTo>
                                  <a:pt x="23" y="67"/>
                                </a:lnTo>
                                <a:lnTo>
                                  <a:pt x="23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32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99"/>
                        <wps:cNvSpPr>
                          <a:spLocks/>
                        </wps:cNvSpPr>
                        <wps:spPr bwMode="auto">
                          <a:xfrm>
                            <a:off x="140" y="387"/>
                            <a:ext cx="91" cy="90"/>
                          </a:xfrm>
                          <a:custGeom>
                            <a:avLst/>
                            <a:gdLst>
                              <a:gd name="T0" fmla="+- 0 225 140"/>
                              <a:gd name="T1" fmla="*/ T0 w 91"/>
                              <a:gd name="T2" fmla="+- 0 388 388"/>
                              <a:gd name="T3" fmla="*/ 388 h 90"/>
                              <a:gd name="T4" fmla="+- 0 145 140"/>
                              <a:gd name="T5" fmla="*/ T4 w 91"/>
                              <a:gd name="T6" fmla="+- 0 388 388"/>
                              <a:gd name="T7" fmla="*/ 388 h 90"/>
                              <a:gd name="T8" fmla="+- 0 140 140"/>
                              <a:gd name="T9" fmla="*/ T8 w 91"/>
                              <a:gd name="T10" fmla="+- 0 393 388"/>
                              <a:gd name="T11" fmla="*/ 393 h 90"/>
                              <a:gd name="T12" fmla="+- 0 140 140"/>
                              <a:gd name="T13" fmla="*/ T12 w 91"/>
                              <a:gd name="T14" fmla="+- 0 472 388"/>
                              <a:gd name="T15" fmla="*/ 472 h 90"/>
                              <a:gd name="T16" fmla="+- 0 145 140"/>
                              <a:gd name="T17" fmla="*/ T16 w 91"/>
                              <a:gd name="T18" fmla="+- 0 478 388"/>
                              <a:gd name="T19" fmla="*/ 478 h 90"/>
                              <a:gd name="T20" fmla="+- 0 225 140"/>
                              <a:gd name="T21" fmla="*/ T20 w 91"/>
                              <a:gd name="T22" fmla="+- 0 478 388"/>
                              <a:gd name="T23" fmla="*/ 478 h 90"/>
                              <a:gd name="T24" fmla="+- 0 230 140"/>
                              <a:gd name="T25" fmla="*/ T24 w 91"/>
                              <a:gd name="T26" fmla="+- 0 472 388"/>
                              <a:gd name="T27" fmla="*/ 472 h 90"/>
                              <a:gd name="T28" fmla="+- 0 230 140"/>
                              <a:gd name="T29" fmla="*/ T28 w 91"/>
                              <a:gd name="T30" fmla="+- 0 455 388"/>
                              <a:gd name="T31" fmla="*/ 455 h 90"/>
                              <a:gd name="T32" fmla="+- 0 163 140"/>
                              <a:gd name="T33" fmla="*/ T32 w 91"/>
                              <a:gd name="T34" fmla="+- 0 455 388"/>
                              <a:gd name="T35" fmla="*/ 455 h 90"/>
                              <a:gd name="T36" fmla="+- 0 163 140"/>
                              <a:gd name="T37" fmla="*/ T36 w 91"/>
                              <a:gd name="T38" fmla="+- 0 410 388"/>
                              <a:gd name="T39" fmla="*/ 410 h 90"/>
                              <a:gd name="T40" fmla="+- 0 230 140"/>
                              <a:gd name="T41" fmla="*/ T40 w 91"/>
                              <a:gd name="T42" fmla="+- 0 410 388"/>
                              <a:gd name="T43" fmla="*/ 410 h 90"/>
                              <a:gd name="T44" fmla="+- 0 230 140"/>
                              <a:gd name="T45" fmla="*/ T44 w 91"/>
                              <a:gd name="T46" fmla="+- 0 393 388"/>
                              <a:gd name="T47" fmla="*/ 393 h 90"/>
                              <a:gd name="T48" fmla="+- 0 225 140"/>
                              <a:gd name="T49" fmla="*/ T48 w 91"/>
                              <a:gd name="T50" fmla="+- 0 388 388"/>
                              <a:gd name="T51" fmla="*/ 388 h 90"/>
                              <a:gd name="T52" fmla="+- 0 230 140"/>
                              <a:gd name="T53" fmla="*/ T52 w 91"/>
                              <a:gd name="T54" fmla="+- 0 410 388"/>
                              <a:gd name="T55" fmla="*/ 410 h 90"/>
                              <a:gd name="T56" fmla="+- 0 208 140"/>
                              <a:gd name="T57" fmla="*/ T56 w 91"/>
                              <a:gd name="T58" fmla="+- 0 410 388"/>
                              <a:gd name="T59" fmla="*/ 410 h 90"/>
                              <a:gd name="T60" fmla="+- 0 208 140"/>
                              <a:gd name="T61" fmla="*/ T60 w 91"/>
                              <a:gd name="T62" fmla="+- 0 455 388"/>
                              <a:gd name="T63" fmla="*/ 455 h 90"/>
                              <a:gd name="T64" fmla="+- 0 230 140"/>
                              <a:gd name="T65" fmla="*/ T64 w 91"/>
                              <a:gd name="T66" fmla="+- 0 455 388"/>
                              <a:gd name="T67" fmla="*/ 455 h 90"/>
                              <a:gd name="T68" fmla="+- 0 230 140"/>
                              <a:gd name="T69" fmla="*/ T68 w 91"/>
                              <a:gd name="T70" fmla="+- 0 410 388"/>
                              <a:gd name="T71" fmla="*/ 41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8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4"/>
                                </a:lnTo>
                                <a:lnTo>
                                  <a:pt x="5" y="90"/>
                                </a:lnTo>
                                <a:lnTo>
                                  <a:pt x="85" y="90"/>
                                </a:lnTo>
                                <a:lnTo>
                                  <a:pt x="90" y="84"/>
                                </a:lnTo>
                                <a:lnTo>
                                  <a:pt x="90" y="67"/>
                                </a:lnTo>
                                <a:lnTo>
                                  <a:pt x="23" y="67"/>
                                </a:lnTo>
                                <a:lnTo>
                                  <a:pt x="23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5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68" y="22"/>
                                </a:lnTo>
                                <a:lnTo>
                                  <a:pt x="68" y="67"/>
                                </a:lnTo>
                                <a:lnTo>
                                  <a:pt x="90" y="67"/>
                                </a:lnTo>
                                <a:lnTo>
                                  <a:pt x="9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100"/>
                        <wps:cNvSpPr>
                          <a:spLocks/>
                        </wps:cNvSpPr>
                        <wps:spPr bwMode="auto">
                          <a:xfrm>
                            <a:off x="140" y="387"/>
                            <a:ext cx="91" cy="90"/>
                          </a:xfrm>
                          <a:custGeom>
                            <a:avLst/>
                            <a:gdLst>
                              <a:gd name="T0" fmla="+- 0 219 140"/>
                              <a:gd name="T1" fmla="*/ T0 w 91"/>
                              <a:gd name="T2" fmla="+- 0 388 388"/>
                              <a:gd name="T3" fmla="*/ 388 h 90"/>
                              <a:gd name="T4" fmla="+- 0 152 140"/>
                              <a:gd name="T5" fmla="*/ T4 w 91"/>
                              <a:gd name="T6" fmla="+- 0 388 388"/>
                              <a:gd name="T7" fmla="*/ 388 h 90"/>
                              <a:gd name="T8" fmla="+- 0 145 140"/>
                              <a:gd name="T9" fmla="*/ T8 w 91"/>
                              <a:gd name="T10" fmla="+- 0 388 388"/>
                              <a:gd name="T11" fmla="*/ 388 h 90"/>
                              <a:gd name="T12" fmla="+- 0 140 140"/>
                              <a:gd name="T13" fmla="*/ T12 w 91"/>
                              <a:gd name="T14" fmla="+- 0 393 388"/>
                              <a:gd name="T15" fmla="*/ 393 h 90"/>
                              <a:gd name="T16" fmla="+- 0 140 140"/>
                              <a:gd name="T17" fmla="*/ T16 w 91"/>
                              <a:gd name="T18" fmla="+- 0 399 388"/>
                              <a:gd name="T19" fmla="*/ 399 h 90"/>
                              <a:gd name="T20" fmla="+- 0 140 140"/>
                              <a:gd name="T21" fmla="*/ T20 w 91"/>
                              <a:gd name="T22" fmla="+- 0 466 388"/>
                              <a:gd name="T23" fmla="*/ 466 h 90"/>
                              <a:gd name="T24" fmla="+- 0 140 140"/>
                              <a:gd name="T25" fmla="*/ T24 w 91"/>
                              <a:gd name="T26" fmla="+- 0 472 388"/>
                              <a:gd name="T27" fmla="*/ 472 h 90"/>
                              <a:gd name="T28" fmla="+- 0 145 140"/>
                              <a:gd name="T29" fmla="*/ T28 w 91"/>
                              <a:gd name="T30" fmla="+- 0 478 388"/>
                              <a:gd name="T31" fmla="*/ 478 h 90"/>
                              <a:gd name="T32" fmla="+- 0 152 140"/>
                              <a:gd name="T33" fmla="*/ T32 w 91"/>
                              <a:gd name="T34" fmla="+- 0 478 388"/>
                              <a:gd name="T35" fmla="*/ 478 h 90"/>
                              <a:gd name="T36" fmla="+- 0 219 140"/>
                              <a:gd name="T37" fmla="*/ T36 w 91"/>
                              <a:gd name="T38" fmla="+- 0 478 388"/>
                              <a:gd name="T39" fmla="*/ 478 h 90"/>
                              <a:gd name="T40" fmla="+- 0 225 140"/>
                              <a:gd name="T41" fmla="*/ T40 w 91"/>
                              <a:gd name="T42" fmla="+- 0 478 388"/>
                              <a:gd name="T43" fmla="*/ 478 h 90"/>
                              <a:gd name="T44" fmla="+- 0 230 140"/>
                              <a:gd name="T45" fmla="*/ T44 w 91"/>
                              <a:gd name="T46" fmla="+- 0 472 388"/>
                              <a:gd name="T47" fmla="*/ 472 h 90"/>
                              <a:gd name="T48" fmla="+- 0 230 140"/>
                              <a:gd name="T49" fmla="*/ T48 w 91"/>
                              <a:gd name="T50" fmla="+- 0 466 388"/>
                              <a:gd name="T51" fmla="*/ 466 h 90"/>
                              <a:gd name="T52" fmla="+- 0 230 140"/>
                              <a:gd name="T53" fmla="*/ T52 w 91"/>
                              <a:gd name="T54" fmla="+- 0 399 388"/>
                              <a:gd name="T55" fmla="*/ 399 h 90"/>
                              <a:gd name="T56" fmla="+- 0 230 140"/>
                              <a:gd name="T57" fmla="*/ T56 w 91"/>
                              <a:gd name="T58" fmla="+- 0 393 388"/>
                              <a:gd name="T59" fmla="*/ 393 h 90"/>
                              <a:gd name="T60" fmla="+- 0 225 140"/>
                              <a:gd name="T61" fmla="*/ T60 w 91"/>
                              <a:gd name="T62" fmla="+- 0 388 388"/>
                              <a:gd name="T63" fmla="*/ 388 h 90"/>
                              <a:gd name="T64" fmla="+- 0 219 140"/>
                              <a:gd name="T65" fmla="*/ T64 w 91"/>
                              <a:gd name="T66" fmla="+- 0 388 388"/>
                              <a:gd name="T67" fmla="*/ 388 h 90"/>
                              <a:gd name="T68" fmla="+- 0 208 140"/>
                              <a:gd name="T69" fmla="*/ T68 w 91"/>
                              <a:gd name="T70" fmla="+- 0 455 388"/>
                              <a:gd name="T71" fmla="*/ 455 h 90"/>
                              <a:gd name="T72" fmla="+- 0 163 140"/>
                              <a:gd name="T73" fmla="*/ T72 w 91"/>
                              <a:gd name="T74" fmla="+- 0 455 388"/>
                              <a:gd name="T75" fmla="*/ 455 h 90"/>
                              <a:gd name="T76" fmla="+- 0 163 140"/>
                              <a:gd name="T77" fmla="*/ T76 w 91"/>
                              <a:gd name="T78" fmla="+- 0 410 388"/>
                              <a:gd name="T79" fmla="*/ 410 h 90"/>
                              <a:gd name="T80" fmla="+- 0 208 140"/>
                              <a:gd name="T81" fmla="*/ T80 w 91"/>
                              <a:gd name="T82" fmla="+- 0 410 388"/>
                              <a:gd name="T83" fmla="*/ 410 h 90"/>
                              <a:gd name="T84" fmla="+- 0 208 140"/>
                              <a:gd name="T85" fmla="*/ T84 w 91"/>
                              <a:gd name="T86" fmla="+- 0 455 388"/>
                              <a:gd name="T87" fmla="*/ 4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79" y="0"/>
                                </a:move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78"/>
                                </a:lnTo>
                                <a:lnTo>
                                  <a:pt x="0" y="84"/>
                                </a:lnTo>
                                <a:lnTo>
                                  <a:pt x="5" y="90"/>
                                </a:lnTo>
                                <a:lnTo>
                                  <a:pt x="12" y="90"/>
                                </a:lnTo>
                                <a:lnTo>
                                  <a:pt x="79" y="90"/>
                                </a:lnTo>
                                <a:lnTo>
                                  <a:pt x="85" y="90"/>
                                </a:lnTo>
                                <a:lnTo>
                                  <a:pt x="90" y="84"/>
                                </a:lnTo>
                                <a:lnTo>
                                  <a:pt x="90" y="78"/>
                                </a:lnTo>
                                <a:lnTo>
                                  <a:pt x="90" y="11"/>
                                </a:lnTo>
                                <a:lnTo>
                                  <a:pt x="90" y="5"/>
                                </a:lnTo>
                                <a:lnTo>
                                  <a:pt x="85" y="0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68" y="67"/>
                                </a:moveTo>
                                <a:lnTo>
                                  <a:pt x="23" y="67"/>
                                </a:lnTo>
                                <a:lnTo>
                                  <a:pt x="23" y="22"/>
                                </a:lnTo>
                                <a:lnTo>
                                  <a:pt x="68" y="22"/>
                                </a:lnTo>
                                <a:lnTo>
                                  <a:pt x="68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32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01"/>
                        <wps:cNvSpPr>
                          <a:spLocks/>
                        </wps:cNvSpPr>
                        <wps:spPr bwMode="auto">
                          <a:xfrm>
                            <a:off x="354" y="117"/>
                            <a:ext cx="429" cy="23"/>
                          </a:xfrm>
                          <a:custGeom>
                            <a:avLst/>
                            <a:gdLst>
                              <a:gd name="T0" fmla="+- 0 778 354"/>
                              <a:gd name="T1" fmla="*/ T0 w 429"/>
                              <a:gd name="T2" fmla="+- 0 118 118"/>
                              <a:gd name="T3" fmla="*/ 118 h 23"/>
                              <a:gd name="T4" fmla="+- 0 771 354"/>
                              <a:gd name="T5" fmla="*/ T4 w 429"/>
                              <a:gd name="T6" fmla="+- 0 118 118"/>
                              <a:gd name="T7" fmla="*/ 118 h 23"/>
                              <a:gd name="T8" fmla="+- 0 359 354"/>
                              <a:gd name="T9" fmla="*/ T8 w 429"/>
                              <a:gd name="T10" fmla="+- 0 118 118"/>
                              <a:gd name="T11" fmla="*/ 118 h 23"/>
                              <a:gd name="T12" fmla="+- 0 354 354"/>
                              <a:gd name="T13" fmla="*/ T12 w 429"/>
                              <a:gd name="T14" fmla="+- 0 123 118"/>
                              <a:gd name="T15" fmla="*/ 123 h 23"/>
                              <a:gd name="T16" fmla="+- 0 354 354"/>
                              <a:gd name="T17" fmla="*/ T16 w 429"/>
                              <a:gd name="T18" fmla="+- 0 135 118"/>
                              <a:gd name="T19" fmla="*/ 135 h 23"/>
                              <a:gd name="T20" fmla="+- 0 359 354"/>
                              <a:gd name="T21" fmla="*/ T20 w 429"/>
                              <a:gd name="T22" fmla="+- 0 140 118"/>
                              <a:gd name="T23" fmla="*/ 140 h 23"/>
                              <a:gd name="T24" fmla="+- 0 778 354"/>
                              <a:gd name="T25" fmla="*/ T24 w 429"/>
                              <a:gd name="T26" fmla="+- 0 140 118"/>
                              <a:gd name="T27" fmla="*/ 140 h 23"/>
                              <a:gd name="T28" fmla="+- 0 783 354"/>
                              <a:gd name="T29" fmla="*/ T28 w 429"/>
                              <a:gd name="T30" fmla="+- 0 135 118"/>
                              <a:gd name="T31" fmla="*/ 135 h 23"/>
                              <a:gd name="T32" fmla="+- 0 783 354"/>
                              <a:gd name="T33" fmla="*/ T32 w 429"/>
                              <a:gd name="T34" fmla="+- 0 123 118"/>
                              <a:gd name="T35" fmla="*/ 123 h 23"/>
                              <a:gd name="T36" fmla="+- 0 778 354"/>
                              <a:gd name="T37" fmla="*/ T36 w 429"/>
                              <a:gd name="T38" fmla="+- 0 118 118"/>
                              <a:gd name="T39" fmla="*/ 11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9" h="23">
                                <a:moveTo>
                                  <a:pt x="424" y="0"/>
                                </a:moveTo>
                                <a:lnTo>
                                  <a:pt x="41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424" y="22"/>
                                </a:lnTo>
                                <a:lnTo>
                                  <a:pt x="429" y="17"/>
                                </a:lnTo>
                                <a:lnTo>
                                  <a:pt x="429" y="5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02"/>
                        <wps:cNvSpPr>
                          <a:spLocks/>
                        </wps:cNvSpPr>
                        <wps:spPr bwMode="auto">
                          <a:xfrm>
                            <a:off x="354" y="117"/>
                            <a:ext cx="429" cy="23"/>
                          </a:xfrm>
                          <a:custGeom>
                            <a:avLst/>
                            <a:gdLst>
                              <a:gd name="T0" fmla="+- 0 771 354"/>
                              <a:gd name="T1" fmla="*/ T0 w 429"/>
                              <a:gd name="T2" fmla="+- 0 118 118"/>
                              <a:gd name="T3" fmla="*/ 118 h 23"/>
                              <a:gd name="T4" fmla="+- 0 366 354"/>
                              <a:gd name="T5" fmla="*/ T4 w 429"/>
                              <a:gd name="T6" fmla="+- 0 118 118"/>
                              <a:gd name="T7" fmla="*/ 118 h 23"/>
                              <a:gd name="T8" fmla="+- 0 359 354"/>
                              <a:gd name="T9" fmla="*/ T8 w 429"/>
                              <a:gd name="T10" fmla="+- 0 118 118"/>
                              <a:gd name="T11" fmla="*/ 118 h 23"/>
                              <a:gd name="T12" fmla="+- 0 354 354"/>
                              <a:gd name="T13" fmla="*/ T12 w 429"/>
                              <a:gd name="T14" fmla="+- 0 123 118"/>
                              <a:gd name="T15" fmla="*/ 123 h 23"/>
                              <a:gd name="T16" fmla="+- 0 354 354"/>
                              <a:gd name="T17" fmla="*/ T16 w 429"/>
                              <a:gd name="T18" fmla="+- 0 129 118"/>
                              <a:gd name="T19" fmla="*/ 129 h 23"/>
                              <a:gd name="T20" fmla="+- 0 354 354"/>
                              <a:gd name="T21" fmla="*/ T20 w 429"/>
                              <a:gd name="T22" fmla="+- 0 135 118"/>
                              <a:gd name="T23" fmla="*/ 135 h 23"/>
                              <a:gd name="T24" fmla="+- 0 359 354"/>
                              <a:gd name="T25" fmla="*/ T24 w 429"/>
                              <a:gd name="T26" fmla="+- 0 140 118"/>
                              <a:gd name="T27" fmla="*/ 140 h 23"/>
                              <a:gd name="T28" fmla="+- 0 366 354"/>
                              <a:gd name="T29" fmla="*/ T28 w 429"/>
                              <a:gd name="T30" fmla="+- 0 140 118"/>
                              <a:gd name="T31" fmla="*/ 140 h 23"/>
                              <a:gd name="T32" fmla="+- 0 771 354"/>
                              <a:gd name="T33" fmla="*/ T32 w 429"/>
                              <a:gd name="T34" fmla="+- 0 140 118"/>
                              <a:gd name="T35" fmla="*/ 140 h 23"/>
                              <a:gd name="T36" fmla="+- 0 778 354"/>
                              <a:gd name="T37" fmla="*/ T36 w 429"/>
                              <a:gd name="T38" fmla="+- 0 140 118"/>
                              <a:gd name="T39" fmla="*/ 140 h 23"/>
                              <a:gd name="T40" fmla="+- 0 783 354"/>
                              <a:gd name="T41" fmla="*/ T40 w 429"/>
                              <a:gd name="T42" fmla="+- 0 135 118"/>
                              <a:gd name="T43" fmla="*/ 135 h 23"/>
                              <a:gd name="T44" fmla="+- 0 783 354"/>
                              <a:gd name="T45" fmla="*/ T44 w 429"/>
                              <a:gd name="T46" fmla="+- 0 129 118"/>
                              <a:gd name="T47" fmla="*/ 129 h 23"/>
                              <a:gd name="T48" fmla="+- 0 783 354"/>
                              <a:gd name="T49" fmla="*/ T48 w 429"/>
                              <a:gd name="T50" fmla="+- 0 123 118"/>
                              <a:gd name="T51" fmla="*/ 123 h 23"/>
                              <a:gd name="T52" fmla="+- 0 778 354"/>
                              <a:gd name="T53" fmla="*/ T52 w 429"/>
                              <a:gd name="T54" fmla="+- 0 118 118"/>
                              <a:gd name="T55" fmla="*/ 118 h 23"/>
                              <a:gd name="T56" fmla="+- 0 771 354"/>
                              <a:gd name="T57" fmla="*/ T56 w 429"/>
                              <a:gd name="T58" fmla="+- 0 118 118"/>
                              <a:gd name="T59" fmla="*/ 11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9" h="23">
                                <a:moveTo>
                                  <a:pt x="417" y="0"/>
                                </a:move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417" y="22"/>
                                </a:lnTo>
                                <a:lnTo>
                                  <a:pt x="424" y="22"/>
                                </a:lnTo>
                                <a:lnTo>
                                  <a:pt x="429" y="17"/>
                                </a:lnTo>
                                <a:lnTo>
                                  <a:pt x="429" y="11"/>
                                </a:lnTo>
                                <a:lnTo>
                                  <a:pt x="429" y="5"/>
                                </a:lnTo>
                                <a:lnTo>
                                  <a:pt x="424" y="0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32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03"/>
                        <wps:cNvSpPr>
                          <a:spLocks/>
                        </wps:cNvSpPr>
                        <wps:spPr bwMode="auto">
                          <a:xfrm>
                            <a:off x="354" y="185"/>
                            <a:ext cx="339" cy="23"/>
                          </a:xfrm>
                          <a:custGeom>
                            <a:avLst/>
                            <a:gdLst>
                              <a:gd name="T0" fmla="+- 0 688 354"/>
                              <a:gd name="T1" fmla="*/ T0 w 339"/>
                              <a:gd name="T2" fmla="+- 0 185 185"/>
                              <a:gd name="T3" fmla="*/ 185 h 23"/>
                              <a:gd name="T4" fmla="+- 0 359 354"/>
                              <a:gd name="T5" fmla="*/ T4 w 339"/>
                              <a:gd name="T6" fmla="+- 0 185 185"/>
                              <a:gd name="T7" fmla="*/ 185 h 23"/>
                              <a:gd name="T8" fmla="+- 0 354 354"/>
                              <a:gd name="T9" fmla="*/ T8 w 339"/>
                              <a:gd name="T10" fmla="+- 0 190 185"/>
                              <a:gd name="T11" fmla="*/ 190 h 23"/>
                              <a:gd name="T12" fmla="+- 0 354 354"/>
                              <a:gd name="T13" fmla="*/ T12 w 339"/>
                              <a:gd name="T14" fmla="+- 0 202 185"/>
                              <a:gd name="T15" fmla="*/ 202 h 23"/>
                              <a:gd name="T16" fmla="+- 0 359 354"/>
                              <a:gd name="T17" fmla="*/ T16 w 339"/>
                              <a:gd name="T18" fmla="+- 0 208 185"/>
                              <a:gd name="T19" fmla="*/ 208 h 23"/>
                              <a:gd name="T20" fmla="+- 0 366 354"/>
                              <a:gd name="T21" fmla="*/ T20 w 339"/>
                              <a:gd name="T22" fmla="+- 0 208 185"/>
                              <a:gd name="T23" fmla="*/ 208 h 23"/>
                              <a:gd name="T24" fmla="+- 0 688 354"/>
                              <a:gd name="T25" fmla="*/ T24 w 339"/>
                              <a:gd name="T26" fmla="+- 0 208 185"/>
                              <a:gd name="T27" fmla="*/ 208 h 23"/>
                              <a:gd name="T28" fmla="+- 0 693 354"/>
                              <a:gd name="T29" fmla="*/ T28 w 339"/>
                              <a:gd name="T30" fmla="+- 0 202 185"/>
                              <a:gd name="T31" fmla="*/ 202 h 23"/>
                              <a:gd name="T32" fmla="+- 0 693 354"/>
                              <a:gd name="T33" fmla="*/ T32 w 339"/>
                              <a:gd name="T34" fmla="+- 0 190 185"/>
                              <a:gd name="T35" fmla="*/ 190 h 23"/>
                              <a:gd name="T36" fmla="+- 0 688 354"/>
                              <a:gd name="T37" fmla="*/ T36 w 339"/>
                              <a:gd name="T38" fmla="+- 0 185 185"/>
                              <a:gd name="T39" fmla="*/ 18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9" h="23">
                                <a:moveTo>
                                  <a:pt x="33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5" y="23"/>
                                </a:lnTo>
                                <a:lnTo>
                                  <a:pt x="12" y="23"/>
                                </a:lnTo>
                                <a:lnTo>
                                  <a:pt x="334" y="23"/>
                                </a:lnTo>
                                <a:lnTo>
                                  <a:pt x="339" y="17"/>
                                </a:lnTo>
                                <a:lnTo>
                                  <a:pt x="339" y="5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04"/>
                        <wps:cNvSpPr>
                          <a:spLocks/>
                        </wps:cNvSpPr>
                        <wps:spPr bwMode="auto">
                          <a:xfrm>
                            <a:off x="354" y="185"/>
                            <a:ext cx="339" cy="23"/>
                          </a:xfrm>
                          <a:custGeom>
                            <a:avLst/>
                            <a:gdLst>
                              <a:gd name="T0" fmla="+- 0 366 354"/>
                              <a:gd name="T1" fmla="*/ T0 w 339"/>
                              <a:gd name="T2" fmla="+- 0 208 185"/>
                              <a:gd name="T3" fmla="*/ 208 h 23"/>
                              <a:gd name="T4" fmla="+- 0 681 354"/>
                              <a:gd name="T5" fmla="*/ T4 w 339"/>
                              <a:gd name="T6" fmla="+- 0 208 185"/>
                              <a:gd name="T7" fmla="*/ 208 h 23"/>
                              <a:gd name="T8" fmla="+- 0 688 354"/>
                              <a:gd name="T9" fmla="*/ T8 w 339"/>
                              <a:gd name="T10" fmla="+- 0 208 185"/>
                              <a:gd name="T11" fmla="*/ 208 h 23"/>
                              <a:gd name="T12" fmla="+- 0 693 354"/>
                              <a:gd name="T13" fmla="*/ T12 w 339"/>
                              <a:gd name="T14" fmla="+- 0 202 185"/>
                              <a:gd name="T15" fmla="*/ 202 h 23"/>
                              <a:gd name="T16" fmla="+- 0 693 354"/>
                              <a:gd name="T17" fmla="*/ T16 w 339"/>
                              <a:gd name="T18" fmla="+- 0 196 185"/>
                              <a:gd name="T19" fmla="*/ 196 h 23"/>
                              <a:gd name="T20" fmla="+- 0 693 354"/>
                              <a:gd name="T21" fmla="*/ T20 w 339"/>
                              <a:gd name="T22" fmla="+- 0 190 185"/>
                              <a:gd name="T23" fmla="*/ 190 h 23"/>
                              <a:gd name="T24" fmla="+- 0 688 354"/>
                              <a:gd name="T25" fmla="*/ T24 w 339"/>
                              <a:gd name="T26" fmla="+- 0 185 185"/>
                              <a:gd name="T27" fmla="*/ 185 h 23"/>
                              <a:gd name="T28" fmla="+- 0 681 354"/>
                              <a:gd name="T29" fmla="*/ T28 w 339"/>
                              <a:gd name="T30" fmla="+- 0 185 185"/>
                              <a:gd name="T31" fmla="*/ 185 h 23"/>
                              <a:gd name="T32" fmla="+- 0 366 354"/>
                              <a:gd name="T33" fmla="*/ T32 w 339"/>
                              <a:gd name="T34" fmla="+- 0 185 185"/>
                              <a:gd name="T35" fmla="*/ 185 h 23"/>
                              <a:gd name="T36" fmla="+- 0 359 354"/>
                              <a:gd name="T37" fmla="*/ T36 w 339"/>
                              <a:gd name="T38" fmla="+- 0 185 185"/>
                              <a:gd name="T39" fmla="*/ 185 h 23"/>
                              <a:gd name="T40" fmla="+- 0 354 354"/>
                              <a:gd name="T41" fmla="*/ T40 w 339"/>
                              <a:gd name="T42" fmla="+- 0 190 185"/>
                              <a:gd name="T43" fmla="*/ 190 h 23"/>
                              <a:gd name="T44" fmla="+- 0 354 354"/>
                              <a:gd name="T45" fmla="*/ T44 w 339"/>
                              <a:gd name="T46" fmla="+- 0 196 185"/>
                              <a:gd name="T47" fmla="*/ 196 h 23"/>
                              <a:gd name="T48" fmla="+- 0 354 354"/>
                              <a:gd name="T49" fmla="*/ T48 w 339"/>
                              <a:gd name="T50" fmla="+- 0 202 185"/>
                              <a:gd name="T51" fmla="*/ 202 h 23"/>
                              <a:gd name="T52" fmla="+- 0 359 354"/>
                              <a:gd name="T53" fmla="*/ T52 w 339"/>
                              <a:gd name="T54" fmla="+- 0 208 185"/>
                              <a:gd name="T55" fmla="*/ 208 h 23"/>
                              <a:gd name="T56" fmla="+- 0 366 354"/>
                              <a:gd name="T57" fmla="*/ T56 w 339"/>
                              <a:gd name="T58" fmla="+- 0 208 185"/>
                              <a:gd name="T59" fmla="*/ 20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9" h="23">
                                <a:moveTo>
                                  <a:pt x="12" y="23"/>
                                </a:moveTo>
                                <a:lnTo>
                                  <a:pt x="327" y="23"/>
                                </a:lnTo>
                                <a:lnTo>
                                  <a:pt x="334" y="23"/>
                                </a:lnTo>
                                <a:lnTo>
                                  <a:pt x="339" y="17"/>
                                </a:lnTo>
                                <a:lnTo>
                                  <a:pt x="339" y="11"/>
                                </a:lnTo>
                                <a:lnTo>
                                  <a:pt x="339" y="5"/>
                                </a:lnTo>
                                <a:lnTo>
                                  <a:pt x="334" y="0"/>
                                </a:lnTo>
                                <a:lnTo>
                                  <a:pt x="32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3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32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05"/>
                        <wps:cNvSpPr>
                          <a:spLocks/>
                        </wps:cNvSpPr>
                        <wps:spPr bwMode="auto">
                          <a:xfrm>
                            <a:off x="354" y="252"/>
                            <a:ext cx="429" cy="23"/>
                          </a:xfrm>
                          <a:custGeom>
                            <a:avLst/>
                            <a:gdLst>
                              <a:gd name="T0" fmla="+- 0 778 354"/>
                              <a:gd name="T1" fmla="*/ T0 w 429"/>
                              <a:gd name="T2" fmla="+- 0 253 253"/>
                              <a:gd name="T3" fmla="*/ 253 h 23"/>
                              <a:gd name="T4" fmla="+- 0 771 354"/>
                              <a:gd name="T5" fmla="*/ T4 w 429"/>
                              <a:gd name="T6" fmla="+- 0 253 253"/>
                              <a:gd name="T7" fmla="*/ 253 h 23"/>
                              <a:gd name="T8" fmla="+- 0 359 354"/>
                              <a:gd name="T9" fmla="*/ T8 w 429"/>
                              <a:gd name="T10" fmla="+- 0 253 253"/>
                              <a:gd name="T11" fmla="*/ 253 h 23"/>
                              <a:gd name="T12" fmla="+- 0 354 354"/>
                              <a:gd name="T13" fmla="*/ T12 w 429"/>
                              <a:gd name="T14" fmla="+- 0 258 253"/>
                              <a:gd name="T15" fmla="*/ 258 h 23"/>
                              <a:gd name="T16" fmla="+- 0 354 354"/>
                              <a:gd name="T17" fmla="*/ T16 w 429"/>
                              <a:gd name="T18" fmla="+- 0 270 253"/>
                              <a:gd name="T19" fmla="*/ 270 h 23"/>
                              <a:gd name="T20" fmla="+- 0 359 354"/>
                              <a:gd name="T21" fmla="*/ T20 w 429"/>
                              <a:gd name="T22" fmla="+- 0 275 253"/>
                              <a:gd name="T23" fmla="*/ 275 h 23"/>
                              <a:gd name="T24" fmla="+- 0 778 354"/>
                              <a:gd name="T25" fmla="*/ T24 w 429"/>
                              <a:gd name="T26" fmla="+- 0 275 253"/>
                              <a:gd name="T27" fmla="*/ 275 h 23"/>
                              <a:gd name="T28" fmla="+- 0 783 354"/>
                              <a:gd name="T29" fmla="*/ T28 w 429"/>
                              <a:gd name="T30" fmla="+- 0 270 253"/>
                              <a:gd name="T31" fmla="*/ 270 h 23"/>
                              <a:gd name="T32" fmla="+- 0 783 354"/>
                              <a:gd name="T33" fmla="*/ T32 w 429"/>
                              <a:gd name="T34" fmla="+- 0 258 253"/>
                              <a:gd name="T35" fmla="*/ 258 h 23"/>
                              <a:gd name="T36" fmla="+- 0 778 354"/>
                              <a:gd name="T37" fmla="*/ T36 w 429"/>
                              <a:gd name="T38" fmla="+- 0 253 253"/>
                              <a:gd name="T39" fmla="*/ 25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9" h="23">
                                <a:moveTo>
                                  <a:pt x="424" y="0"/>
                                </a:moveTo>
                                <a:lnTo>
                                  <a:pt x="41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424" y="22"/>
                                </a:lnTo>
                                <a:lnTo>
                                  <a:pt x="429" y="17"/>
                                </a:lnTo>
                                <a:lnTo>
                                  <a:pt x="429" y="5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06"/>
                        <wps:cNvSpPr>
                          <a:spLocks/>
                        </wps:cNvSpPr>
                        <wps:spPr bwMode="auto">
                          <a:xfrm>
                            <a:off x="354" y="252"/>
                            <a:ext cx="429" cy="23"/>
                          </a:xfrm>
                          <a:custGeom>
                            <a:avLst/>
                            <a:gdLst>
                              <a:gd name="T0" fmla="+- 0 771 354"/>
                              <a:gd name="T1" fmla="*/ T0 w 429"/>
                              <a:gd name="T2" fmla="+- 0 253 253"/>
                              <a:gd name="T3" fmla="*/ 253 h 23"/>
                              <a:gd name="T4" fmla="+- 0 366 354"/>
                              <a:gd name="T5" fmla="*/ T4 w 429"/>
                              <a:gd name="T6" fmla="+- 0 253 253"/>
                              <a:gd name="T7" fmla="*/ 253 h 23"/>
                              <a:gd name="T8" fmla="+- 0 359 354"/>
                              <a:gd name="T9" fmla="*/ T8 w 429"/>
                              <a:gd name="T10" fmla="+- 0 253 253"/>
                              <a:gd name="T11" fmla="*/ 253 h 23"/>
                              <a:gd name="T12" fmla="+- 0 354 354"/>
                              <a:gd name="T13" fmla="*/ T12 w 429"/>
                              <a:gd name="T14" fmla="+- 0 258 253"/>
                              <a:gd name="T15" fmla="*/ 258 h 23"/>
                              <a:gd name="T16" fmla="+- 0 354 354"/>
                              <a:gd name="T17" fmla="*/ T16 w 429"/>
                              <a:gd name="T18" fmla="+- 0 264 253"/>
                              <a:gd name="T19" fmla="*/ 264 h 23"/>
                              <a:gd name="T20" fmla="+- 0 354 354"/>
                              <a:gd name="T21" fmla="*/ T20 w 429"/>
                              <a:gd name="T22" fmla="+- 0 270 253"/>
                              <a:gd name="T23" fmla="*/ 270 h 23"/>
                              <a:gd name="T24" fmla="+- 0 359 354"/>
                              <a:gd name="T25" fmla="*/ T24 w 429"/>
                              <a:gd name="T26" fmla="+- 0 275 253"/>
                              <a:gd name="T27" fmla="*/ 275 h 23"/>
                              <a:gd name="T28" fmla="+- 0 366 354"/>
                              <a:gd name="T29" fmla="*/ T28 w 429"/>
                              <a:gd name="T30" fmla="+- 0 275 253"/>
                              <a:gd name="T31" fmla="*/ 275 h 23"/>
                              <a:gd name="T32" fmla="+- 0 771 354"/>
                              <a:gd name="T33" fmla="*/ T32 w 429"/>
                              <a:gd name="T34" fmla="+- 0 275 253"/>
                              <a:gd name="T35" fmla="*/ 275 h 23"/>
                              <a:gd name="T36" fmla="+- 0 778 354"/>
                              <a:gd name="T37" fmla="*/ T36 w 429"/>
                              <a:gd name="T38" fmla="+- 0 275 253"/>
                              <a:gd name="T39" fmla="*/ 275 h 23"/>
                              <a:gd name="T40" fmla="+- 0 783 354"/>
                              <a:gd name="T41" fmla="*/ T40 w 429"/>
                              <a:gd name="T42" fmla="+- 0 270 253"/>
                              <a:gd name="T43" fmla="*/ 270 h 23"/>
                              <a:gd name="T44" fmla="+- 0 783 354"/>
                              <a:gd name="T45" fmla="*/ T44 w 429"/>
                              <a:gd name="T46" fmla="+- 0 264 253"/>
                              <a:gd name="T47" fmla="*/ 264 h 23"/>
                              <a:gd name="T48" fmla="+- 0 783 354"/>
                              <a:gd name="T49" fmla="*/ T48 w 429"/>
                              <a:gd name="T50" fmla="+- 0 258 253"/>
                              <a:gd name="T51" fmla="*/ 258 h 23"/>
                              <a:gd name="T52" fmla="+- 0 778 354"/>
                              <a:gd name="T53" fmla="*/ T52 w 429"/>
                              <a:gd name="T54" fmla="+- 0 253 253"/>
                              <a:gd name="T55" fmla="*/ 253 h 23"/>
                              <a:gd name="T56" fmla="+- 0 771 354"/>
                              <a:gd name="T57" fmla="*/ T56 w 429"/>
                              <a:gd name="T58" fmla="+- 0 253 253"/>
                              <a:gd name="T59" fmla="*/ 25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9" h="23">
                                <a:moveTo>
                                  <a:pt x="417" y="0"/>
                                </a:move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417" y="22"/>
                                </a:lnTo>
                                <a:lnTo>
                                  <a:pt x="424" y="22"/>
                                </a:lnTo>
                                <a:lnTo>
                                  <a:pt x="429" y="17"/>
                                </a:lnTo>
                                <a:lnTo>
                                  <a:pt x="429" y="11"/>
                                </a:lnTo>
                                <a:lnTo>
                                  <a:pt x="429" y="5"/>
                                </a:lnTo>
                                <a:lnTo>
                                  <a:pt x="424" y="0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32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07"/>
                        <wps:cNvSpPr>
                          <a:spLocks/>
                        </wps:cNvSpPr>
                        <wps:spPr bwMode="auto">
                          <a:xfrm>
                            <a:off x="354" y="320"/>
                            <a:ext cx="339" cy="23"/>
                          </a:xfrm>
                          <a:custGeom>
                            <a:avLst/>
                            <a:gdLst>
                              <a:gd name="T0" fmla="+- 0 688 354"/>
                              <a:gd name="T1" fmla="*/ T0 w 339"/>
                              <a:gd name="T2" fmla="+- 0 320 320"/>
                              <a:gd name="T3" fmla="*/ 320 h 23"/>
                              <a:gd name="T4" fmla="+- 0 359 354"/>
                              <a:gd name="T5" fmla="*/ T4 w 339"/>
                              <a:gd name="T6" fmla="+- 0 320 320"/>
                              <a:gd name="T7" fmla="*/ 320 h 23"/>
                              <a:gd name="T8" fmla="+- 0 354 354"/>
                              <a:gd name="T9" fmla="*/ T8 w 339"/>
                              <a:gd name="T10" fmla="+- 0 325 320"/>
                              <a:gd name="T11" fmla="*/ 325 h 23"/>
                              <a:gd name="T12" fmla="+- 0 354 354"/>
                              <a:gd name="T13" fmla="*/ T12 w 339"/>
                              <a:gd name="T14" fmla="+- 0 337 320"/>
                              <a:gd name="T15" fmla="*/ 337 h 23"/>
                              <a:gd name="T16" fmla="+- 0 359 354"/>
                              <a:gd name="T17" fmla="*/ T16 w 339"/>
                              <a:gd name="T18" fmla="+- 0 343 320"/>
                              <a:gd name="T19" fmla="*/ 343 h 23"/>
                              <a:gd name="T20" fmla="+- 0 366 354"/>
                              <a:gd name="T21" fmla="*/ T20 w 339"/>
                              <a:gd name="T22" fmla="+- 0 343 320"/>
                              <a:gd name="T23" fmla="*/ 343 h 23"/>
                              <a:gd name="T24" fmla="+- 0 688 354"/>
                              <a:gd name="T25" fmla="*/ T24 w 339"/>
                              <a:gd name="T26" fmla="+- 0 343 320"/>
                              <a:gd name="T27" fmla="*/ 343 h 23"/>
                              <a:gd name="T28" fmla="+- 0 693 354"/>
                              <a:gd name="T29" fmla="*/ T28 w 339"/>
                              <a:gd name="T30" fmla="+- 0 337 320"/>
                              <a:gd name="T31" fmla="*/ 337 h 23"/>
                              <a:gd name="T32" fmla="+- 0 693 354"/>
                              <a:gd name="T33" fmla="*/ T32 w 339"/>
                              <a:gd name="T34" fmla="+- 0 325 320"/>
                              <a:gd name="T35" fmla="*/ 325 h 23"/>
                              <a:gd name="T36" fmla="+- 0 688 354"/>
                              <a:gd name="T37" fmla="*/ T36 w 339"/>
                              <a:gd name="T38" fmla="+- 0 320 320"/>
                              <a:gd name="T39" fmla="*/ 32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9" h="23">
                                <a:moveTo>
                                  <a:pt x="33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5" y="23"/>
                                </a:lnTo>
                                <a:lnTo>
                                  <a:pt x="12" y="23"/>
                                </a:lnTo>
                                <a:lnTo>
                                  <a:pt x="334" y="23"/>
                                </a:lnTo>
                                <a:lnTo>
                                  <a:pt x="339" y="17"/>
                                </a:lnTo>
                                <a:lnTo>
                                  <a:pt x="339" y="5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08"/>
                        <wps:cNvSpPr>
                          <a:spLocks/>
                        </wps:cNvSpPr>
                        <wps:spPr bwMode="auto">
                          <a:xfrm>
                            <a:off x="354" y="320"/>
                            <a:ext cx="339" cy="23"/>
                          </a:xfrm>
                          <a:custGeom>
                            <a:avLst/>
                            <a:gdLst>
                              <a:gd name="T0" fmla="+- 0 366 354"/>
                              <a:gd name="T1" fmla="*/ T0 w 339"/>
                              <a:gd name="T2" fmla="+- 0 343 320"/>
                              <a:gd name="T3" fmla="*/ 343 h 23"/>
                              <a:gd name="T4" fmla="+- 0 681 354"/>
                              <a:gd name="T5" fmla="*/ T4 w 339"/>
                              <a:gd name="T6" fmla="+- 0 343 320"/>
                              <a:gd name="T7" fmla="*/ 343 h 23"/>
                              <a:gd name="T8" fmla="+- 0 688 354"/>
                              <a:gd name="T9" fmla="*/ T8 w 339"/>
                              <a:gd name="T10" fmla="+- 0 343 320"/>
                              <a:gd name="T11" fmla="*/ 343 h 23"/>
                              <a:gd name="T12" fmla="+- 0 693 354"/>
                              <a:gd name="T13" fmla="*/ T12 w 339"/>
                              <a:gd name="T14" fmla="+- 0 337 320"/>
                              <a:gd name="T15" fmla="*/ 337 h 23"/>
                              <a:gd name="T16" fmla="+- 0 693 354"/>
                              <a:gd name="T17" fmla="*/ T16 w 339"/>
                              <a:gd name="T18" fmla="+- 0 331 320"/>
                              <a:gd name="T19" fmla="*/ 331 h 23"/>
                              <a:gd name="T20" fmla="+- 0 693 354"/>
                              <a:gd name="T21" fmla="*/ T20 w 339"/>
                              <a:gd name="T22" fmla="+- 0 325 320"/>
                              <a:gd name="T23" fmla="*/ 325 h 23"/>
                              <a:gd name="T24" fmla="+- 0 688 354"/>
                              <a:gd name="T25" fmla="*/ T24 w 339"/>
                              <a:gd name="T26" fmla="+- 0 320 320"/>
                              <a:gd name="T27" fmla="*/ 320 h 23"/>
                              <a:gd name="T28" fmla="+- 0 681 354"/>
                              <a:gd name="T29" fmla="*/ T28 w 339"/>
                              <a:gd name="T30" fmla="+- 0 320 320"/>
                              <a:gd name="T31" fmla="*/ 320 h 23"/>
                              <a:gd name="T32" fmla="+- 0 366 354"/>
                              <a:gd name="T33" fmla="*/ T32 w 339"/>
                              <a:gd name="T34" fmla="+- 0 320 320"/>
                              <a:gd name="T35" fmla="*/ 320 h 23"/>
                              <a:gd name="T36" fmla="+- 0 359 354"/>
                              <a:gd name="T37" fmla="*/ T36 w 339"/>
                              <a:gd name="T38" fmla="+- 0 320 320"/>
                              <a:gd name="T39" fmla="*/ 320 h 23"/>
                              <a:gd name="T40" fmla="+- 0 354 354"/>
                              <a:gd name="T41" fmla="*/ T40 w 339"/>
                              <a:gd name="T42" fmla="+- 0 325 320"/>
                              <a:gd name="T43" fmla="*/ 325 h 23"/>
                              <a:gd name="T44" fmla="+- 0 354 354"/>
                              <a:gd name="T45" fmla="*/ T44 w 339"/>
                              <a:gd name="T46" fmla="+- 0 331 320"/>
                              <a:gd name="T47" fmla="*/ 331 h 23"/>
                              <a:gd name="T48" fmla="+- 0 354 354"/>
                              <a:gd name="T49" fmla="*/ T48 w 339"/>
                              <a:gd name="T50" fmla="+- 0 337 320"/>
                              <a:gd name="T51" fmla="*/ 337 h 23"/>
                              <a:gd name="T52" fmla="+- 0 359 354"/>
                              <a:gd name="T53" fmla="*/ T52 w 339"/>
                              <a:gd name="T54" fmla="+- 0 343 320"/>
                              <a:gd name="T55" fmla="*/ 343 h 23"/>
                              <a:gd name="T56" fmla="+- 0 366 354"/>
                              <a:gd name="T57" fmla="*/ T56 w 339"/>
                              <a:gd name="T58" fmla="+- 0 343 320"/>
                              <a:gd name="T59" fmla="*/ 34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9" h="23">
                                <a:moveTo>
                                  <a:pt x="12" y="23"/>
                                </a:moveTo>
                                <a:lnTo>
                                  <a:pt x="327" y="23"/>
                                </a:lnTo>
                                <a:lnTo>
                                  <a:pt x="334" y="23"/>
                                </a:lnTo>
                                <a:lnTo>
                                  <a:pt x="339" y="17"/>
                                </a:lnTo>
                                <a:lnTo>
                                  <a:pt x="339" y="11"/>
                                </a:lnTo>
                                <a:lnTo>
                                  <a:pt x="339" y="5"/>
                                </a:lnTo>
                                <a:lnTo>
                                  <a:pt x="334" y="0"/>
                                </a:lnTo>
                                <a:lnTo>
                                  <a:pt x="32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3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32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09"/>
                        <wps:cNvSpPr>
                          <a:spLocks/>
                        </wps:cNvSpPr>
                        <wps:spPr bwMode="auto">
                          <a:xfrm>
                            <a:off x="354" y="387"/>
                            <a:ext cx="429" cy="23"/>
                          </a:xfrm>
                          <a:custGeom>
                            <a:avLst/>
                            <a:gdLst>
                              <a:gd name="T0" fmla="+- 0 778 354"/>
                              <a:gd name="T1" fmla="*/ T0 w 429"/>
                              <a:gd name="T2" fmla="+- 0 388 388"/>
                              <a:gd name="T3" fmla="*/ 388 h 23"/>
                              <a:gd name="T4" fmla="+- 0 771 354"/>
                              <a:gd name="T5" fmla="*/ T4 w 429"/>
                              <a:gd name="T6" fmla="+- 0 388 388"/>
                              <a:gd name="T7" fmla="*/ 388 h 23"/>
                              <a:gd name="T8" fmla="+- 0 359 354"/>
                              <a:gd name="T9" fmla="*/ T8 w 429"/>
                              <a:gd name="T10" fmla="+- 0 388 388"/>
                              <a:gd name="T11" fmla="*/ 388 h 23"/>
                              <a:gd name="T12" fmla="+- 0 354 354"/>
                              <a:gd name="T13" fmla="*/ T12 w 429"/>
                              <a:gd name="T14" fmla="+- 0 393 388"/>
                              <a:gd name="T15" fmla="*/ 393 h 23"/>
                              <a:gd name="T16" fmla="+- 0 354 354"/>
                              <a:gd name="T17" fmla="*/ T16 w 429"/>
                              <a:gd name="T18" fmla="+- 0 405 388"/>
                              <a:gd name="T19" fmla="*/ 405 h 23"/>
                              <a:gd name="T20" fmla="+- 0 359 354"/>
                              <a:gd name="T21" fmla="*/ T20 w 429"/>
                              <a:gd name="T22" fmla="+- 0 410 388"/>
                              <a:gd name="T23" fmla="*/ 410 h 23"/>
                              <a:gd name="T24" fmla="+- 0 778 354"/>
                              <a:gd name="T25" fmla="*/ T24 w 429"/>
                              <a:gd name="T26" fmla="+- 0 410 388"/>
                              <a:gd name="T27" fmla="*/ 410 h 23"/>
                              <a:gd name="T28" fmla="+- 0 783 354"/>
                              <a:gd name="T29" fmla="*/ T28 w 429"/>
                              <a:gd name="T30" fmla="+- 0 405 388"/>
                              <a:gd name="T31" fmla="*/ 405 h 23"/>
                              <a:gd name="T32" fmla="+- 0 783 354"/>
                              <a:gd name="T33" fmla="*/ T32 w 429"/>
                              <a:gd name="T34" fmla="+- 0 393 388"/>
                              <a:gd name="T35" fmla="*/ 393 h 23"/>
                              <a:gd name="T36" fmla="+- 0 778 354"/>
                              <a:gd name="T37" fmla="*/ T36 w 429"/>
                              <a:gd name="T38" fmla="+- 0 388 388"/>
                              <a:gd name="T39" fmla="*/ 38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9" h="23">
                                <a:moveTo>
                                  <a:pt x="424" y="0"/>
                                </a:moveTo>
                                <a:lnTo>
                                  <a:pt x="41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424" y="22"/>
                                </a:lnTo>
                                <a:lnTo>
                                  <a:pt x="429" y="17"/>
                                </a:lnTo>
                                <a:lnTo>
                                  <a:pt x="429" y="5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10"/>
                        <wps:cNvSpPr>
                          <a:spLocks/>
                        </wps:cNvSpPr>
                        <wps:spPr bwMode="auto">
                          <a:xfrm>
                            <a:off x="354" y="387"/>
                            <a:ext cx="429" cy="23"/>
                          </a:xfrm>
                          <a:custGeom>
                            <a:avLst/>
                            <a:gdLst>
                              <a:gd name="T0" fmla="+- 0 771 354"/>
                              <a:gd name="T1" fmla="*/ T0 w 429"/>
                              <a:gd name="T2" fmla="+- 0 388 388"/>
                              <a:gd name="T3" fmla="*/ 388 h 23"/>
                              <a:gd name="T4" fmla="+- 0 366 354"/>
                              <a:gd name="T5" fmla="*/ T4 w 429"/>
                              <a:gd name="T6" fmla="+- 0 388 388"/>
                              <a:gd name="T7" fmla="*/ 388 h 23"/>
                              <a:gd name="T8" fmla="+- 0 359 354"/>
                              <a:gd name="T9" fmla="*/ T8 w 429"/>
                              <a:gd name="T10" fmla="+- 0 388 388"/>
                              <a:gd name="T11" fmla="*/ 388 h 23"/>
                              <a:gd name="T12" fmla="+- 0 354 354"/>
                              <a:gd name="T13" fmla="*/ T12 w 429"/>
                              <a:gd name="T14" fmla="+- 0 393 388"/>
                              <a:gd name="T15" fmla="*/ 393 h 23"/>
                              <a:gd name="T16" fmla="+- 0 354 354"/>
                              <a:gd name="T17" fmla="*/ T16 w 429"/>
                              <a:gd name="T18" fmla="+- 0 399 388"/>
                              <a:gd name="T19" fmla="*/ 399 h 23"/>
                              <a:gd name="T20" fmla="+- 0 354 354"/>
                              <a:gd name="T21" fmla="*/ T20 w 429"/>
                              <a:gd name="T22" fmla="+- 0 405 388"/>
                              <a:gd name="T23" fmla="*/ 405 h 23"/>
                              <a:gd name="T24" fmla="+- 0 359 354"/>
                              <a:gd name="T25" fmla="*/ T24 w 429"/>
                              <a:gd name="T26" fmla="+- 0 410 388"/>
                              <a:gd name="T27" fmla="*/ 410 h 23"/>
                              <a:gd name="T28" fmla="+- 0 366 354"/>
                              <a:gd name="T29" fmla="*/ T28 w 429"/>
                              <a:gd name="T30" fmla="+- 0 410 388"/>
                              <a:gd name="T31" fmla="*/ 410 h 23"/>
                              <a:gd name="T32" fmla="+- 0 771 354"/>
                              <a:gd name="T33" fmla="*/ T32 w 429"/>
                              <a:gd name="T34" fmla="+- 0 410 388"/>
                              <a:gd name="T35" fmla="*/ 410 h 23"/>
                              <a:gd name="T36" fmla="+- 0 778 354"/>
                              <a:gd name="T37" fmla="*/ T36 w 429"/>
                              <a:gd name="T38" fmla="+- 0 410 388"/>
                              <a:gd name="T39" fmla="*/ 410 h 23"/>
                              <a:gd name="T40" fmla="+- 0 783 354"/>
                              <a:gd name="T41" fmla="*/ T40 w 429"/>
                              <a:gd name="T42" fmla="+- 0 405 388"/>
                              <a:gd name="T43" fmla="*/ 405 h 23"/>
                              <a:gd name="T44" fmla="+- 0 783 354"/>
                              <a:gd name="T45" fmla="*/ T44 w 429"/>
                              <a:gd name="T46" fmla="+- 0 399 388"/>
                              <a:gd name="T47" fmla="*/ 399 h 23"/>
                              <a:gd name="T48" fmla="+- 0 783 354"/>
                              <a:gd name="T49" fmla="*/ T48 w 429"/>
                              <a:gd name="T50" fmla="+- 0 393 388"/>
                              <a:gd name="T51" fmla="*/ 393 h 23"/>
                              <a:gd name="T52" fmla="+- 0 778 354"/>
                              <a:gd name="T53" fmla="*/ T52 w 429"/>
                              <a:gd name="T54" fmla="+- 0 388 388"/>
                              <a:gd name="T55" fmla="*/ 388 h 23"/>
                              <a:gd name="T56" fmla="+- 0 771 354"/>
                              <a:gd name="T57" fmla="*/ T56 w 429"/>
                              <a:gd name="T58" fmla="+- 0 388 388"/>
                              <a:gd name="T59" fmla="*/ 38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9" h="23">
                                <a:moveTo>
                                  <a:pt x="417" y="0"/>
                                </a:move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417" y="22"/>
                                </a:lnTo>
                                <a:lnTo>
                                  <a:pt x="424" y="22"/>
                                </a:lnTo>
                                <a:lnTo>
                                  <a:pt x="429" y="17"/>
                                </a:lnTo>
                                <a:lnTo>
                                  <a:pt x="429" y="11"/>
                                </a:lnTo>
                                <a:lnTo>
                                  <a:pt x="429" y="5"/>
                                </a:lnTo>
                                <a:lnTo>
                                  <a:pt x="424" y="0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32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11"/>
                        <wps:cNvSpPr>
                          <a:spLocks/>
                        </wps:cNvSpPr>
                        <wps:spPr bwMode="auto">
                          <a:xfrm>
                            <a:off x="354" y="455"/>
                            <a:ext cx="339" cy="23"/>
                          </a:xfrm>
                          <a:custGeom>
                            <a:avLst/>
                            <a:gdLst>
                              <a:gd name="T0" fmla="+- 0 688 354"/>
                              <a:gd name="T1" fmla="*/ T0 w 339"/>
                              <a:gd name="T2" fmla="+- 0 455 455"/>
                              <a:gd name="T3" fmla="*/ 455 h 23"/>
                              <a:gd name="T4" fmla="+- 0 681 354"/>
                              <a:gd name="T5" fmla="*/ T4 w 339"/>
                              <a:gd name="T6" fmla="+- 0 455 455"/>
                              <a:gd name="T7" fmla="*/ 455 h 23"/>
                              <a:gd name="T8" fmla="+- 0 359 354"/>
                              <a:gd name="T9" fmla="*/ T8 w 339"/>
                              <a:gd name="T10" fmla="+- 0 455 455"/>
                              <a:gd name="T11" fmla="*/ 455 h 23"/>
                              <a:gd name="T12" fmla="+- 0 354 354"/>
                              <a:gd name="T13" fmla="*/ T12 w 339"/>
                              <a:gd name="T14" fmla="+- 0 460 455"/>
                              <a:gd name="T15" fmla="*/ 460 h 23"/>
                              <a:gd name="T16" fmla="+- 0 354 354"/>
                              <a:gd name="T17" fmla="*/ T16 w 339"/>
                              <a:gd name="T18" fmla="+- 0 472 455"/>
                              <a:gd name="T19" fmla="*/ 472 h 23"/>
                              <a:gd name="T20" fmla="+- 0 359 354"/>
                              <a:gd name="T21" fmla="*/ T20 w 339"/>
                              <a:gd name="T22" fmla="+- 0 478 455"/>
                              <a:gd name="T23" fmla="*/ 478 h 23"/>
                              <a:gd name="T24" fmla="+- 0 688 354"/>
                              <a:gd name="T25" fmla="*/ T24 w 339"/>
                              <a:gd name="T26" fmla="+- 0 478 455"/>
                              <a:gd name="T27" fmla="*/ 478 h 23"/>
                              <a:gd name="T28" fmla="+- 0 693 354"/>
                              <a:gd name="T29" fmla="*/ T28 w 339"/>
                              <a:gd name="T30" fmla="+- 0 472 455"/>
                              <a:gd name="T31" fmla="*/ 472 h 23"/>
                              <a:gd name="T32" fmla="+- 0 693 354"/>
                              <a:gd name="T33" fmla="*/ T32 w 339"/>
                              <a:gd name="T34" fmla="+- 0 460 455"/>
                              <a:gd name="T35" fmla="*/ 460 h 23"/>
                              <a:gd name="T36" fmla="+- 0 688 354"/>
                              <a:gd name="T37" fmla="*/ T36 w 339"/>
                              <a:gd name="T38" fmla="+- 0 455 455"/>
                              <a:gd name="T39" fmla="*/ 45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9" h="23">
                                <a:moveTo>
                                  <a:pt x="334" y="0"/>
                                </a:moveTo>
                                <a:lnTo>
                                  <a:pt x="32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5" y="23"/>
                                </a:lnTo>
                                <a:lnTo>
                                  <a:pt x="334" y="23"/>
                                </a:lnTo>
                                <a:lnTo>
                                  <a:pt x="339" y="17"/>
                                </a:lnTo>
                                <a:lnTo>
                                  <a:pt x="339" y="5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12"/>
                        <wps:cNvSpPr>
                          <a:spLocks/>
                        </wps:cNvSpPr>
                        <wps:spPr bwMode="auto">
                          <a:xfrm>
                            <a:off x="354" y="455"/>
                            <a:ext cx="339" cy="23"/>
                          </a:xfrm>
                          <a:custGeom>
                            <a:avLst/>
                            <a:gdLst>
                              <a:gd name="T0" fmla="+- 0 681 354"/>
                              <a:gd name="T1" fmla="*/ T0 w 339"/>
                              <a:gd name="T2" fmla="+- 0 455 455"/>
                              <a:gd name="T3" fmla="*/ 455 h 23"/>
                              <a:gd name="T4" fmla="+- 0 366 354"/>
                              <a:gd name="T5" fmla="*/ T4 w 339"/>
                              <a:gd name="T6" fmla="+- 0 455 455"/>
                              <a:gd name="T7" fmla="*/ 455 h 23"/>
                              <a:gd name="T8" fmla="+- 0 359 354"/>
                              <a:gd name="T9" fmla="*/ T8 w 339"/>
                              <a:gd name="T10" fmla="+- 0 455 455"/>
                              <a:gd name="T11" fmla="*/ 455 h 23"/>
                              <a:gd name="T12" fmla="+- 0 354 354"/>
                              <a:gd name="T13" fmla="*/ T12 w 339"/>
                              <a:gd name="T14" fmla="+- 0 460 455"/>
                              <a:gd name="T15" fmla="*/ 460 h 23"/>
                              <a:gd name="T16" fmla="+- 0 354 354"/>
                              <a:gd name="T17" fmla="*/ T16 w 339"/>
                              <a:gd name="T18" fmla="+- 0 466 455"/>
                              <a:gd name="T19" fmla="*/ 466 h 23"/>
                              <a:gd name="T20" fmla="+- 0 354 354"/>
                              <a:gd name="T21" fmla="*/ T20 w 339"/>
                              <a:gd name="T22" fmla="+- 0 472 455"/>
                              <a:gd name="T23" fmla="*/ 472 h 23"/>
                              <a:gd name="T24" fmla="+- 0 359 354"/>
                              <a:gd name="T25" fmla="*/ T24 w 339"/>
                              <a:gd name="T26" fmla="+- 0 478 455"/>
                              <a:gd name="T27" fmla="*/ 478 h 23"/>
                              <a:gd name="T28" fmla="+- 0 366 354"/>
                              <a:gd name="T29" fmla="*/ T28 w 339"/>
                              <a:gd name="T30" fmla="+- 0 478 455"/>
                              <a:gd name="T31" fmla="*/ 478 h 23"/>
                              <a:gd name="T32" fmla="+- 0 681 354"/>
                              <a:gd name="T33" fmla="*/ T32 w 339"/>
                              <a:gd name="T34" fmla="+- 0 478 455"/>
                              <a:gd name="T35" fmla="*/ 478 h 23"/>
                              <a:gd name="T36" fmla="+- 0 688 354"/>
                              <a:gd name="T37" fmla="*/ T36 w 339"/>
                              <a:gd name="T38" fmla="+- 0 478 455"/>
                              <a:gd name="T39" fmla="*/ 478 h 23"/>
                              <a:gd name="T40" fmla="+- 0 693 354"/>
                              <a:gd name="T41" fmla="*/ T40 w 339"/>
                              <a:gd name="T42" fmla="+- 0 472 455"/>
                              <a:gd name="T43" fmla="*/ 472 h 23"/>
                              <a:gd name="T44" fmla="+- 0 693 354"/>
                              <a:gd name="T45" fmla="*/ T44 w 339"/>
                              <a:gd name="T46" fmla="+- 0 466 455"/>
                              <a:gd name="T47" fmla="*/ 466 h 23"/>
                              <a:gd name="T48" fmla="+- 0 693 354"/>
                              <a:gd name="T49" fmla="*/ T48 w 339"/>
                              <a:gd name="T50" fmla="+- 0 460 455"/>
                              <a:gd name="T51" fmla="*/ 460 h 23"/>
                              <a:gd name="T52" fmla="+- 0 688 354"/>
                              <a:gd name="T53" fmla="*/ T52 w 339"/>
                              <a:gd name="T54" fmla="+- 0 455 455"/>
                              <a:gd name="T55" fmla="*/ 455 h 23"/>
                              <a:gd name="T56" fmla="+- 0 681 354"/>
                              <a:gd name="T57" fmla="*/ T56 w 339"/>
                              <a:gd name="T58" fmla="+- 0 455 455"/>
                              <a:gd name="T59" fmla="*/ 45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9" h="23">
                                <a:moveTo>
                                  <a:pt x="327" y="0"/>
                                </a:move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3"/>
                                </a:lnTo>
                                <a:lnTo>
                                  <a:pt x="12" y="23"/>
                                </a:lnTo>
                                <a:lnTo>
                                  <a:pt x="327" y="23"/>
                                </a:lnTo>
                                <a:lnTo>
                                  <a:pt x="334" y="23"/>
                                </a:lnTo>
                                <a:lnTo>
                                  <a:pt x="339" y="17"/>
                                </a:lnTo>
                                <a:lnTo>
                                  <a:pt x="339" y="11"/>
                                </a:lnTo>
                                <a:lnTo>
                                  <a:pt x="339" y="5"/>
                                </a:lnTo>
                                <a:lnTo>
                                  <a:pt x="334" y="0"/>
                                </a:lnTo>
                                <a:lnTo>
                                  <a:pt x="3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32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246"/>
                            <a:ext cx="126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DFC412" id="Group 284" o:spid="_x0000_s1026" style="position:absolute;margin-left:255pt;margin-top:119.65pt;width:45.6pt;height:45.5pt;z-index:251707392;mso-position-horizontal-relative:margin" coordsize="912,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">
                <v:shape id="AutoShape 93" o:spid="_x0000_s1027" style="position:absolute;left:5;top:5;width:902;height:900;visibility:visible;mso-wrap-style:square;v-text-anchor:top" coordsize="90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" path="m739,788r-576,l158,793r,102l163,900r576,l744,895r,-17l180,878r,-68l744,810r,-17l739,788xm744,810r-23,l721,878r23,l744,810xm404,675r-23,l362,788r23,l404,675xm521,675r-23,l516,788r23,l521,675xm868,l34,,21,3,10,10,3,21,,34,,641r3,13l10,665r11,7l34,675r834,l881,672r11,-7l899,654r,-1l28,653r-5,-6l23,585r879,l902,563r-879,l23,28r5,-5l899,23r,-2l892,10,881,3,868,xm902,585r-23,l879,647r-5,6l899,653r3,-12l902,585xm899,23r-25,l879,28r,535l902,563r,-529l899,23xe" fillcolor="#003263" stroked="f">
                  <v:path arrowok="t" o:connecttype="custom" o:connectlocs="163,793;158,900;739,905;744,883;180,815;744,798;744,815;721,883;744,815;381,680;385,793;521,680;516,793;521,680;34,5;10,15;0,39;3,659;21,677;868,680;892,670;899,658;23,652;902,590;23,568;28,28;899,26;881,8;902,590;879,652;899,658;902,590;874,28;879,568;902,39" o:connectangles="0,0,0,0,0,0,0,0,0,0,0,0,0,0,0,0,0,0,0,0,0,0,0,0,0,0,0,0,0,0,0,0,0,0,0"/>
                </v:shape>
                <v:shape id="AutoShape 94" o:spid="_x0000_s1028" style="position:absolute;left:5;top:5;width:902;height:900;visibility:visible;mso-wrap-style:square;v-text-anchor:top" coordsize="90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" path="m868,l34,,21,3,10,10,3,21,,34,,574r,67l3,654r7,11l21,672r13,3l381,675,362,788r-193,l163,788r-5,5l158,799r,90l158,895r5,5l169,900r564,l739,900r5,-5l744,889r,-90l744,793r-5,-5l733,788r-194,l521,675r347,l881,672r11,-7l899,654r3,-13l902,574r,-540l899,21,892,10,881,3,868,xm530,810r191,l721,878r-541,l180,810r192,l530,810xm385,788l404,675r94,l516,788r-131,xm879,641r,6l874,653r-6,l507,653r-112,l34,653r-6,l23,647r,-6l23,585r856,l879,641xm879,563r-856,l23,34r,-6l28,23r6,l868,23r6,l879,28r,6l879,563xe" filled="f" strokecolor="#003263" strokeweight=".5pt">
                  <v:path arrowok="t" o:connecttype="custom" o:connectlocs="34,5;10,15;0,39;0,646;10,670;34,680;362,793;163,793;158,804;158,900;169,905;739,905;744,894;744,798;733,793;521,680;881,677;899,659;902,579;899,26;881,8;530,815;721,883;180,815;530,815;404,680;516,793;879,646;874,658;507,658;34,658;23,652;23,590;879,646;23,568;23,33;34,28;874,28;879,39" o:connectangles="0,0,0,0,0,0,0,0,0,0,0,0,0,0,0,0,0,0,0,0,0,0,0,0,0,0,0,0,0,0,0,0,0,0,0,0,0,0,0"/>
                </v:shape>
                <v:shape id="Freeform 95" o:spid="_x0000_s1029" style="position:absolute;left:416;top:612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" path="m74,l5,,,5,,17r5,5l12,22r62,l79,17,79,5,74,xe" fillcolor="#003263" stroked="f">
                  <v:path arrowok="t" o:connecttype="custom" o:connectlocs="74,613;5,613;0,618;0,630;5,635;12,635;74,635;79,630;79,618;74,613" o:connectangles="0,0,0,0,0,0,0,0,0,0"/>
                </v:shape>
                <v:shape id="Freeform 96" o:spid="_x0000_s1030" style="position:absolute;left:416;top:612;width:79;height:23;visibility:visible;mso-wrap-style:square;v-text-anchor:top" coordsize="7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" path="m12,22r56,l74,22r5,-5l79,11r,-6l74,,68,,12,,5,,,5r,6l,17r5,5l12,22xe" filled="f" strokecolor="#003263" strokeweight=".5pt">
                  <v:path arrowok="t" o:connecttype="custom" o:connectlocs="12,635;68,635;74,635;79,630;79,624;79,618;74,613;68,613;12,613;5,613;0,618;0,624;0,630;5,635;12,635" o:connectangles="0,0,0,0,0,0,0,0,0,0,0,0,0,0,0"/>
                </v:shape>
                <v:shape id="AutoShape 97" o:spid="_x0000_s1031" style="position:absolute;left:140;top:117;width:91;height:90;visibility:visible;mso-wrap-style:square;v-text-anchor:top" coordsize="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" path="m85,l5,,,5,,84r5,6l85,90r5,-6l90,67r-67,l23,22r67,l90,5,85,xm90,22r-22,l68,67r22,l90,22xe" fillcolor="#003263" stroked="f">
                  <v:path arrowok="t" o:connecttype="custom" o:connectlocs="85,118;5,118;0,123;0,202;5,208;85,208;90,202;90,185;23,185;23,140;90,140;90,123;85,118;90,140;68,140;68,185;90,185;90,140" o:connectangles="0,0,0,0,0,0,0,0,0,0,0,0,0,0,0,0,0,0"/>
                </v:shape>
                <v:shape id="AutoShape 98" o:spid="_x0000_s1032" style="position:absolute;left:140;top:117;width:91;height:90;visibility:visible;mso-wrap-style:square;v-text-anchor:top" coordsize="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" path="m12,90r67,l85,90r5,-6l90,78r,-67l90,5,85,,79,,12,,5,,,5r,6l,78r,6l5,90r7,xm23,22r45,l68,67r-45,l23,22xe" filled="f" strokecolor="#003263" strokeweight=".5pt">
                  <v:path arrowok="t" o:connecttype="custom" o:connectlocs="12,208;79,208;85,208;90,202;90,196;90,129;90,123;85,118;79,118;12,118;5,118;0,123;0,129;0,196;0,202;5,208;12,208;23,140;68,140;68,185;23,185;23,140" o:connectangles="0,0,0,0,0,0,0,0,0,0,0,0,0,0,0,0,0,0,0,0,0,0"/>
                </v:shape>
                <v:shape id="AutoShape 99" o:spid="_x0000_s1033" style="position:absolute;left:140;top:387;width:91;height:90;visibility:visible;mso-wrap-style:square;v-text-anchor:top" coordsize="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" path="m85,l5,,,5,,84r5,6l85,90r5,-6l90,67r-67,l23,22r67,l90,5,85,xm90,22r-22,l68,67r22,l90,22xe" fillcolor="#003263" stroked="f">
                  <v:path arrowok="t" o:connecttype="custom" o:connectlocs="85,388;5,388;0,393;0,472;5,478;85,478;90,472;90,455;23,455;23,410;90,410;90,393;85,388;90,410;68,410;68,455;90,455;90,410" o:connectangles="0,0,0,0,0,0,0,0,0,0,0,0,0,0,0,0,0,0"/>
                </v:shape>
                <v:shape id="AutoShape 100" o:spid="_x0000_s1034" style="position:absolute;left:140;top:387;width:91;height:90;visibility:visible;mso-wrap-style:square;v-text-anchor:top" coordsize="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" path="m79,l12,,5,,,5r,6l,78r,6l5,90r7,l79,90r6,l90,84r,-6l90,11r,-6l85,,79,xm68,67r-45,l23,22r45,l68,67xe" filled="f" strokecolor="#003263" strokeweight=".5pt">
                  <v:path arrowok="t" o:connecttype="custom" o:connectlocs="79,388;12,388;5,388;0,393;0,399;0,466;0,472;5,478;12,478;79,478;85,478;90,472;90,466;90,399;90,393;85,388;79,388;68,455;23,455;23,410;68,410;68,455" o:connectangles="0,0,0,0,0,0,0,0,0,0,0,0,0,0,0,0,0,0,0,0,0,0"/>
                </v:shape>
                <v:shape id="Freeform 101" o:spid="_x0000_s1035" style="position:absolute;left:354;top:117;width:429;height:23;visibility:visible;mso-wrap-style:square;v-text-anchor:top" coordsize="42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" path="m424,r-7,l5,,,5,,17r5,5l424,22r5,-5l429,5,424,xe" fillcolor="#003263" stroked="f">
                  <v:path arrowok="t" o:connecttype="custom" o:connectlocs="424,118;417,118;5,118;0,123;0,135;5,140;424,140;429,135;429,123;424,118" o:connectangles="0,0,0,0,0,0,0,0,0,0"/>
                </v:shape>
                <v:shape id="Freeform 102" o:spid="_x0000_s1036" style="position:absolute;left:354;top:117;width:429;height:23;visibility:visible;mso-wrap-style:square;v-text-anchor:top" coordsize="42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" path="m417,l12,,5,,,5r,6l,17r5,5l12,22r405,l424,22r5,-5l429,11r,-6l424,r-7,xe" filled="f" strokecolor="#003263" strokeweight=".5pt">
                  <v:path arrowok="t" o:connecttype="custom" o:connectlocs="417,118;12,118;5,118;0,123;0,129;0,135;5,140;12,140;417,140;424,140;429,135;429,129;429,123;424,118;417,118" o:connectangles="0,0,0,0,0,0,0,0,0,0,0,0,0,0,0"/>
                </v:shape>
                <v:shape id="Freeform 103" o:spid="_x0000_s1037" style="position:absolute;left:354;top:185;width:339;height:23;visibility:visible;mso-wrap-style:square;v-text-anchor:top" coordsize="33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" path="m334,l5,,,5,,17r5,6l12,23r322,l339,17r,-12l334,xe" fillcolor="#003263" stroked="f">
                  <v:path arrowok="t" o:connecttype="custom" o:connectlocs="334,185;5,185;0,190;0,202;5,208;12,208;334,208;339,202;339,190;334,185" o:connectangles="0,0,0,0,0,0,0,0,0,0"/>
                </v:shape>
                <v:shape id="Freeform 104" o:spid="_x0000_s1038" style="position:absolute;left:354;top:185;width:339;height:23;visibility:visible;mso-wrap-style:square;v-text-anchor:top" coordsize="33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" path="m12,23r315,l334,23r5,-6l339,11r,-6l334,r-7,l12,,5,,,5r,6l,17r5,6l12,23xe" filled="f" strokecolor="#003263" strokeweight=".5pt">
                  <v:path arrowok="t" o:connecttype="custom" o:connectlocs="12,208;327,208;334,208;339,202;339,196;339,190;334,185;327,185;12,185;5,185;0,190;0,196;0,202;5,208;12,208" o:connectangles="0,0,0,0,0,0,0,0,0,0,0,0,0,0,0"/>
                </v:shape>
                <v:shape id="Freeform 105" o:spid="_x0000_s1039" style="position:absolute;left:354;top:252;width:429;height:23;visibility:visible;mso-wrap-style:square;v-text-anchor:top" coordsize="42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" path="m424,r-7,l5,,,5,,17r5,5l424,22r5,-5l429,5,424,xe" fillcolor="#003263" stroked="f">
                  <v:path arrowok="t" o:connecttype="custom" o:connectlocs="424,253;417,253;5,253;0,258;0,270;5,275;424,275;429,270;429,258;424,253" o:connectangles="0,0,0,0,0,0,0,0,0,0"/>
                </v:shape>
                <v:shape id="Freeform 106" o:spid="_x0000_s1040" style="position:absolute;left:354;top:252;width:429;height:23;visibility:visible;mso-wrap-style:square;v-text-anchor:top" coordsize="42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" path="m417,l12,,5,,,5r,6l,17r5,5l12,22r405,l424,22r5,-5l429,11r,-6l424,r-7,xe" filled="f" strokecolor="#003263" strokeweight=".5pt">
                  <v:path arrowok="t" o:connecttype="custom" o:connectlocs="417,253;12,253;5,253;0,258;0,264;0,270;5,275;12,275;417,275;424,275;429,270;429,264;429,258;424,253;417,253" o:connectangles="0,0,0,0,0,0,0,0,0,0,0,0,0,0,0"/>
                </v:shape>
                <v:shape id="Freeform 107" o:spid="_x0000_s1041" style="position:absolute;left:354;top:320;width:339;height:23;visibility:visible;mso-wrap-style:square;v-text-anchor:top" coordsize="33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" path="m334,l5,,,5,,17r5,6l12,23r322,l339,17r,-12l334,xe" fillcolor="#003263" stroked="f">
                  <v:path arrowok="t" o:connecttype="custom" o:connectlocs="334,320;5,320;0,325;0,337;5,343;12,343;334,343;339,337;339,325;334,320" o:connectangles="0,0,0,0,0,0,0,0,0,0"/>
                </v:shape>
                <v:shape id="Freeform 108" o:spid="_x0000_s1042" style="position:absolute;left:354;top:320;width:339;height:23;visibility:visible;mso-wrap-style:square;v-text-anchor:top" coordsize="33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" path="m12,23r315,l334,23r5,-6l339,11r,-6l334,r-7,l12,,5,,,5r,6l,17r5,6l12,23xe" filled="f" strokecolor="#003263" strokeweight=".5pt">
                  <v:path arrowok="t" o:connecttype="custom" o:connectlocs="12,343;327,343;334,343;339,337;339,331;339,325;334,320;327,320;12,320;5,320;0,325;0,331;0,337;5,343;12,343" o:connectangles="0,0,0,0,0,0,0,0,0,0,0,0,0,0,0"/>
                </v:shape>
                <v:shape id="Freeform 109" o:spid="_x0000_s1043" style="position:absolute;left:354;top:387;width:429;height:23;visibility:visible;mso-wrap-style:square;v-text-anchor:top" coordsize="42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" path="m424,r-7,l5,,,5,,17r5,5l424,22r5,-5l429,5,424,xe" fillcolor="#003263" stroked="f">
                  <v:path arrowok="t" o:connecttype="custom" o:connectlocs="424,388;417,388;5,388;0,393;0,405;5,410;424,410;429,405;429,393;424,388" o:connectangles="0,0,0,0,0,0,0,0,0,0"/>
                </v:shape>
                <v:shape id="Freeform 110" o:spid="_x0000_s1044" style="position:absolute;left:354;top:387;width:429;height:23;visibility:visible;mso-wrap-style:square;v-text-anchor:top" coordsize="42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" path="m417,l12,,5,,,5r,6l,17r5,5l12,22r405,l424,22r5,-5l429,11r,-6l424,r-7,xe" filled="f" strokecolor="#003263" strokeweight=".5pt">
                  <v:path arrowok="t" o:connecttype="custom" o:connectlocs="417,388;12,388;5,388;0,393;0,399;0,405;5,410;12,410;417,410;424,410;429,405;429,399;429,393;424,388;417,388" o:connectangles="0,0,0,0,0,0,0,0,0,0,0,0,0,0,0"/>
                </v:shape>
                <v:shape id="Freeform 111" o:spid="_x0000_s1045" style="position:absolute;left:354;top:455;width:339;height:23;visibility:visible;mso-wrap-style:square;v-text-anchor:top" coordsize="33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" path="m334,r-7,l5,,,5,,17r5,6l334,23r5,-6l339,5,334,xe" fillcolor="#003263" stroked="f">
                  <v:path arrowok="t" o:connecttype="custom" o:connectlocs="334,455;327,455;5,455;0,460;0,472;5,478;334,478;339,472;339,460;334,455" o:connectangles="0,0,0,0,0,0,0,0,0,0"/>
                </v:shape>
                <v:shape id="Freeform 112" o:spid="_x0000_s1046" style="position:absolute;left:354;top:455;width:339;height:23;visibility:visible;mso-wrap-style:square;v-text-anchor:top" coordsize="33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" path="m327,l12,,5,,,5r,6l,17r5,6l12,23r315,l334,23r5,-6l339,11r,-6l334,r-7,xe" filled="f" strokecolor="#003263" strokeweight=".5pt">
                  <v:path arrowok="t" o:connecttype="custom" o:connectlocs="327,455;12,455;5,455;0,460;0,466;0,472;5,478;12,478;327,478;334,478;339,472;339,466;339,460;334,455;327,455" o:connectangles="0,0,0,0,0,0,0,0,0,0,0,0,0,0,0"/>
                </v:shape>
                <v:shape id="Picture 113" o:spid="_x0000_s1047" type="#_x0000_t75" style="position:absolute;left:122;top:246;width:12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">
                  <v:imagedata r:id="rId19" o:title=""/>
                </v:shape>
                <w10:wrap anchorx="margin"/>
              </v:group>
            </w:pict>
          </mc:Fallback>
        </mc:AlternateContent>
      </w:r>
      <w:r w:rsidR="008D5074" w:rsidRPr="008D507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41ED57" wp14:editId="20BB3021">
                <wp:simplePos x="0" y="0"/>
                <wp:positionH relativeFrom="column">
                  <wp:posOffset>3951605</wp:posOffset>
                </wp:positionH>
                <wp:positionV relativeFrom="paragraph">
                  <wp:posOffset>1915795</wp:posOffset>
                </wp:positionV>
                <wp:extent cx="1047750" cy="2667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0641D" w14:textId="77777777" w:rsidR="008D5074" w:rsidRPr="006C6D3E" w:rsidRDefault="008D5074" w:rsidP="008D5074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>Website views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1ED57" id="Text Box 26" o:spid="_x0000_s1067" type="#_x0000_t202" style="position:absolute;margin-left:311.15pt;margin-top:150.85pt;width:82.5pt;height:2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" filled="f" stroked="f">
                <v:textbox inset="0,0,0,0">
                  <w:txbxContent>
                    <w:p w14:paraId="6160641D" w14:textId="77777777" w:rsidR="008D5074" w:rsidRPr="006C6D3E" w:rsidRDefault="008D5074" w:rsidP="008D5074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>Website views</w:t>
                      </w:r>
                    </w:p>
                  </w:txbxContent>
                </v:textbox>
              </v:shape>
            </w:pict>
          </mc:Fallback>
        </mc:AlternateContent>
      </w:r>
      <w:r w:rsidR="008D5074" w:rsidRPr="008D507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6B5441" wp14:editId="724A94CF">
                <wp:simplePos x="0" y="0"/>
                <wp:positionH relativeFrom="column">
                  <wp:posOffset>3894455</wp:posOffset>
                </wp:positionH>
                <wp:positionV relativeFrom="paragraph">
                  <wp:posOffset>1437005</wp:posOffset>
                </wp:positionV>
                <wp:extent cx="866775" cy="371475"/>
                <wp:effectExtent l="0" t="0" r="9525" b="952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D9BF4" w14:textId="6473909E" w:rsidR="008D5074" w:rsidRPr="00BB4364" w:rsidRDefault="008D5074" w:rsidP="008D5074">
                            <w:pPr>
                              <w:rPr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246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B5441" id="Text Box 2" o:spid="_x0000_s1068" type="#_x0000_t202" style="position:absolute;margin-left:306.65pt;margin-top:113.15pt;width:68.25pt;height:29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" filled="f" stroked="f">
                <v:textbox inset="0,0,0,0">
                  <w:txbxContent>
                    <w:p w14:paraId="49ED9BF4" w14:textId="6473909E" w:rsidR="008D5074" w:rsidRPr="00BB4364" w:rsidRDefault="008D5074" w:rsidP="008D5074">
                      <w:pPr>
                        <w:rPr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246</w:t>
                      </w:r>
                    </w:p>
                  </w:txbxContent>
                </v:textbox>
              </v:shape>
            </w:pict>
          </mc:Fallback>
        </mc:AlternateContent>
      </w:r>
    </w:p>
    <w:p w14:paraId="6CBDBC23" w14:textId="6809EA70" w:rsidR="006C6D3E" w:rsidRDefault="006C6D3E" w:rsidP="00D334B0">
      <w:pPr>
        <w:pStyle w:val="BodyText"/>
      </w:pPr>
    </w:p>
    <w:p w14:paraId="5DD7B5FB" w14:textId="50176131" w:rsidR="006C6D3E" w:rsidRDefault="006C6D3E" w:rsidP="00D334B0">
      <w:pPr>
        <w:pStyle w:val="BodyText"/>
      </w:pPr>
    </w:p>
    <w:p w14:paraId="7527A30C" w14:textId="3C99D85D" w:rsidR="006C6D3E" w:rsidRDefault="006C6D3E" w:rsidP="00D334B0">
      <w:pPr>
        <w:pStyle w:val="BodyText"/>
      </w:pPr>
      <w:bookmarkStart w:id="1" w:name="_Hlk50373319"/>
      <w:bookmarkEnd w:id="1"/>
    </w:p>
    <w:p w14:paraId="7A8907CA" w14:textId="1B8FB232" w:rsidR="006C6D3E" w:rsidRDefault="008D5074" w:rsidP="00D334B0">
      <w:pPr>
        <w:pStyle w:val="BodyText"/>
      </w:pPr>
      <w:r w:rsidRPr="008D5074">
        <w:rPr>
          <w:noProof/>
        </w:rPr>
        <w:drawing>
          <wp:anchor distT="0" distB="0" distL="0" distR="0" simplePos="0" relativeHeight="251705344" behindDoc="0" locked="0" layoutInCell="1" allowOverlap="1" wp14:anchorId="2F397409" wp14:editId="46FAA779">
            <wp:simplePos x="0" y="0"/>
            <wp:positionH relativeFrom="page">
              <wp:posOffset>1937908</wp:posOffset>
            </wp:positionH>
            <wp:positionV relativeFrom="paragraph">
              <wp:posOffset>223520</wp:posOffset>
            </wp:positionV>
            <wp:extent cx="666750" cy="542925"/>
            <wp:effectExtent l="0" t="0" r="0" b="9525"/>
            <wp:wrapNone/>
            <wp:docPr id="3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D1A72" w14:textId="72B3EE5E" w:rsidR="006C6D3E" w:rsidRDefault="008D5074" w:rsidP="00D334B0">
      <w:pPr>
        <w:pStyle w:val="BodyText"/>
      </w:pPr>
      <w:r w:rsidRPr="008D5074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6F57BDE" wp14:editId="59740C5C">
                <wp:simplePos x="0" y="0"/>
                <wp:positionH relativeFrom="column">
                  <wp:posOffset>1548653</wp:posOffset>
                </wp:positionH>
                <wp:positionV relativeFrom="paragraph">
                  <wp:posOffset>113665</wp:posOffset>
                </wp:positionV>
                <wp:extent cx="1531087" cy="1094740"/>
                <wp:effectExtent l="0" t="0" r="1206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1087" cy="1094740"/>
                          <a:chOff x="266700" y="409575"/>
                          <a:chExt cx="1531772" cy="1095375"/>
                        </a:xfrm>
                      </wpg:grpSpPr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895350"/>
                            <a:ext cx="14192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F62F8" w14:textId="77777777" w:rsidR="008D5074" w:rsidRPr="006C6D3E" w:rsidRDefault="008D5074" w:rsidP="008D5074">
                              <w:pPr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Visitors to the project’s website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699" y="409575"/>
                            <a:ext cx="769773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49E62" w14:textId="760683F8" w:rsidR="008D5074" w:rsidRPr="000816C6" w:rsidRDefault="008D5074" w:rsidP="008D5074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  <w:t>179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F57BDE" id="Group 2" o:spid="_x0000_s1069" style="position:absolute;margin-left:121.95pt;margin-top:8.95pt;width:120.55pt;height:86.2pt;z-index:251704320;mso-width-relative:margin;mso-height-relative:margin" coordorigin="2667,4095" coordsize="15317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">
                <v:shape id="_x0000_s1070" type="#_x0000_t202" style="position:absolute;left:2667;top:8953;width:1419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5CAF62F8" w14:textId="77777777" w:rsidR="008D5074" w:rsidRPr="006C6D3E" w:rsidRDefault="008D5074" w:rsidP="008D5074">
                        <w:pPr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Visitors to the project’s website</w:t>
                        </w:r>
                      </w:p>
                    </w:txbxContent>
                  </v:textbox>
                </v:shape>
                <v:shape id="_x0000_s1071" type="#_x0000_t202" style="position:absolute;left:10286;top:4095;width:769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F749E62" w14:textId="760683F8" w:rsidR="008D5074" w:rsidRPr="000816C6" w:rsidRDefault="008D5074" w:rsidP="008D5074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color w:val="003263" w:themeColor="text2"/>
                            <w:sz w:val="56"/>
                            <w:szCs w:val="56"/>
                          </w:rPr>
                          <w:t>179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CF3302" w14:textId="03B9BA13" w:rsidR="006C6D3E" w:rsidRDefault="006C6D3E" w:rsidP="00D334B0">
      <w:pPr>
        <w:pStyle w:val="BodyText"/>
      </w:pPr>
    </w:p>
    <w:p w14:paraId="374CBBA7" w14:textId="6AF9863B" w:rsidR="006C6D3E" w:rsidRDefault="006C6D3E" w:rsidP="00D334B0">
      <w:pPr>
        <w:pStyle w:val="BodyText"/>
      </w:pPr>
    </w:p>
    <w:p w14:paraId="2D849EFF" w14:textId="051810FE" w:rsidR="006C6D3E" w:rsidRDefault="006C6D3E" w:rsidP="00D334B0">
      <w:pPr>
        <w:pStyle w:val="BodyText"/>
      </w:pPr>
    </w:p>
    <w:p w14:paraId="146E0A90" w14:textId="12DC73A8" w:rsidR="006C6D3E" w:rsidRDefault="006C6D3E" w:rsidP="00D334B0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6C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6E6D1C28" w14:textId="64E7BA36" w:rsidR="00834B70" w:rsidRPr="006C6D3E" w:rsidRDefault="000443F5" w:rsidP="009E00EC">
            <w:pPr>
              <w:pStyle w:val="BodyText"/>
              <w:rPr>
                <w:color w:val="003263" w:themeColor="text2"/>
              </w:rPr>
            </w:pPr>
            <w:r w:rsidRPr="000443F5">
              <w:rPr>
                <w:color w:val="003263" w:themeColor="text2"/>
              </w:rPr>
              <w:t xml:space="preserve">Next Steps </w:t>
            </w:r>
          </w:p>
        </w:tc>
      </w:tr>
    </w:tbl>
    <w:p w14:paraId="39104827" w14:textId="77777777" w:rsidR="00AC1C65" w:rsidRDefault="00AC1C65" w:rsidP="00AC1C65"/>
    <w:p w14:paraId="19BCE0C4" w14:textId="2BD7D25F" w:rsidR="0094676E" w:rsidRDefault="0094676E" w:rsidP="0094676E">
      <w:pPr>
        <w:rPr>
          <w:sz w:val="20"/>
          <w:szCs w:val="20"/>
        </w:rPr>
      </w:pPr>
      <w:r w:rsidRPr="0094676E">
        <w:rPr>
          <w:sz w:val="20"/>
          <w:szCs w:val="20"/>
        </w:rPr>
        <w:t xml:space="preserve">We are currently completing the transport modelling. </w:t>
      </w:r>
    </w:p>
    <w:p w14:paraId="11AE4E4C" w14:textId="77777777" w:rsidR="0094676E" w:rsidRDefault="0094676E" w:rsidP="0094676E">
      <w:pPr>
        <w:rPr>
          <w:sz w:val="20"/>
          <w:szCs w:val="20"/>
        </w:rPr>
      </w:pPr>
    </w:p>
    <w:p w14:paraId="70A71384" w14:textId="69B32C71" w:rsidR="00834B70" w:rsidRPr="00AF2E4E" w:rsidRDefault="00AC1C65" w:rsidP="00AC1C65">
      <w:pPr>
        <w:rPr>
          <w:sz w:val="20"/>
          <w:szCs w:val="20"/>
        </w:rPr>
      </w:pPr>
      <w:r w:rsidRPr="00AF2E4E">
        <w:rPr>
          <w:sz w:val="20"/>
          <w:szCs w:val="20"/>
        </w:rPr>
        <w:t xml:space="preserve">Broader community engagement is planned at completion of the technical work in July 2021, before presenting to Council for adoption. </w:t>
      </w:r>
    </w:p>
    <w:sectPr w:rsidR="00834B70" w:rsidRPr="00AF2E4E" w:rsidSect="00834B7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645905" w14:textId="77777777" w:rsidR="006F728B" w:rsidRDefault="006F728B" w:rsidP="00CE604F">
      <w:r>
        <w:separator/>
      </w:r>
    </w:p>
    <w:p w14:paraId="3DB81997" w14:textId="77777777" w:rsidR="006F728B" w:rsidRDefault="006F728B" w:rsidP="00CE604F"/>
    <w:p w14:paraId="5ABA8A99" w14:textId="77777777" w:rsidR="006F728B" w:rsidRDefault="006F728B" w:rsidP="00CE604F"/>
    <w:p w14:paraId="4163FA21" w14:textId="77777777" w:rsidR="006F728B" w:rsidRDefault="006F728B" w:rsidP="00CE604F"/>
  </w:endnote>
  <w:endnote w:type="continuationSeparator" w:id="0">
    <w:p w14:paraId="4385CC4A" w14:textId="77777777" w:rsidR="006F728B" w:rsidRDefault="006F728B" w:rsidP="00CE604F">
      <w:r>
        <w:continuationSeparator/>
      </w:r>
    </w:p>
    <w:p w14:paraId="7EFB07EC" w14:textId="77777777" w:rsidR="006F728B" w:rsidRDefault="006F728B" w:rsidP="00CE604F"/>
    <w:p w14:paraId="7F6BEF27" w14:textId="77777777" w:rsidR="006F728B" w:rsidRDefault="006F728B" w:rsidP="00CE604F"/>
    <w:p w14:paraId="6AC2A646" w14:textId="77777777" w:rsidR="006F728B" w:rsidRDefault="006F728B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Bold r:id="rId1" w:fontKey="{45CC55F9-5ABD-47E7-8B0C-EE97B2770C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old">
    <w:altName w:val="Calibri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016ADD" w14:textId="77777777" w:rsidR="006F728B" w:rsidRDefault="006F728B" w:rsidP="00CE604F">
      <w:r>
        <w:separator/>
      </w:r>
    </w:p>
    <w:p w14:paraId="7F6D570E" w14:textId="77777777" w:rsidR="006F728B" w:rsidRDefault="006F728B" w:rsidP="00CE604F"/>
    <w:p w14:paraId="20B1ABD3" w14:textId="77777777" w:rsidR="006F728B" w:rsidRDefault="006F728B" w:rsidP="00CE604F"/>
    <w:p w14:paraId="5B197B51" w14:textId="77777777" w:rsidR="006F728B" w:rsidRDefault="006F728B" w:rsidP="00CE604F"/>
  </w:footnote>
  <w:footnote w:type="continuationSeparator" w:id="0">
    <w:p w14:paraId="475AFDEA" w14:textId="77777777" w:rsidR="006F728B" w:rsidRDefault="006F728B" w:rsidP="00CE604F">
      <w:r>
        <w:continuationSeparator/>
      </w:r>
    </w:p>
    <w:p w14:paraId="08CBD4E6" w14:textId="77777777" w:rsidR="006F728B" w:rsidRDefault="006F728B" w:rsidP="00CE604F"/>
    <w:p w14:paraId="0EB33BB2" w14:textId="77777777" w:rsidR="006F728B" w:rsidRDefault="006F728B" w:rsidP="00CE604F"/>
    <w:p w14:paraId="0D05E1BA" w14:textId="77777777" w:rsidR="006F728B" w:rsidRDefault="006F728B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0662FFD"/>
    <w:multiLevelType w:val="hybridMultilevel"/>
    <w:tmpl w:val="8E76C570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19"/>
  </w:num>
  <w:num w:numId="4">
    <w:abstractNumId w:val="16"/>
  </w:num>
  <w:num w:numId="5">
    <w:abstractNumId w:val="10"/>
  </w:num>
  <w:num w:numId="6">
    <w:abstractNumId w:val="18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7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7"/>
  </w:num>
  <w:num w:numId="17">
    <w:abstractNumId w:val="17"/>
  </w:num>
  <w:num w:numId="18">
    <w:abstractNumId w:val="17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 w:numId="27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43F5"/>
    <w:rsid w:val="00051849"/>
    <w:rsid w:val="00056673"/>
    <w:rsid w:val="00072C00"/>
    <w:rsid w:val="000767E6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19D7"/>
    <w:rsid w:val="001F427B"/>
    <w:rsid w:val="001F5141"/>
    <w:rsid w:val="001F6962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61EB0"/>
    <w:rsid w:val="00363D19"/>
    <w:rsid w:val="0036663C"/>
    <w:rsid w:val="00366F31"/>
    <w:rsid w:val="0037157C"/>
    <w:rsid w:val="003743B7"/>
    <w:rsid w:val="0038612E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4004EE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2C1F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281C"/>
    <w:rsid w:val="005B374E"/>
    <w:rsid w:val="005B4482"/>
    <w:rsid w:val="005B7F2F"/>
    <w:rsid w:val="005C11CA"/>
    <w:rsid w:val="005C428F"/>
    <w:rsid w:val="005D35B0"/>
    <w:rsid w:val="005D47B0"/>
    <w:rsid w:val="005D4B4A"/>
    <w:rsid w:val="005E308E"/>
    <w:rsid w:val="005E5955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15E8"/>
    <w:rsid w:val="00662EC6"/>
    <w:rsid w:val="0067249B"/>
    <w:rsid w:val="00676B87"/>
    <w:rsid w:val="00677EE0"/>
    <w:rsid w:val="00680DFB"/>
    <w:rsid w:val="006828FD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0B01"/>
    <w:rsid w:val="006C596B"/>
    <w:rsid w:val="006C6D3E"/>
    <w:rsid w:val="006D39B9"/>
    <w:rsid w:val="006E58AA"/>
    <w:rsid w:val="006E6E31"/>
    <w:rsid w:val="006F0469"/>
    <w:rsid w:val="006F2C20"/>
    <w:rsid w:val="006F728B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27E63"/>
    <w:rsid w:val="00730BC4"/>
    <w:rsid w:val="00735058"/>
    <w:rsid w:val="00740BE0"/>
    <w:rsid w:val="00742416"/>
    <w:rsid w:val="00743140"/>
    <w:rsid w:val="00746CAB"/>
    <w:rsid w:val="00754905"/>
    <w:rsid w:val="007573FE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30EAA"/>
    <w:rsid w:val="0083162B"/>
    <w:rsid w:val="00834B70"/>
    <w:rsid w:val="00841D8C"/>
    <w:rsid w:val="008428C4"/>
    <w:rsid w:val="008429D4"/>
    <w:rsid w:val="00844530"/>
    <w:rsid w:val="00847025"/>
    <w:rsid w:val="0084775C"/>
    <w:rsid w:val="00847D90"/>
    <w:rsid w:val="008539B4"/>
    <w:rsid w:val="00854CEA"/>
    <w:rsid w:val="00860935"/>
    <w:rsid w:val="008616F3"/>
    <w:rsid w:val="00861F48"/>
    <w:rsid w:val="00862661"/>
    <w:rsid w:val="00864767"/>
    <w:rsid w:val="0087344F"/>
    <w:rsid w:val="008832AA"/>
    <w:rsid w:val="008A679A"/>
    <w:rsid w:val="008B12C3"/>
    <w:rsid w:val="008B1448"/>
    <w:rsid w:val="008B2A9A"/>
    <w:rsid w:val="008D5074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4676E"/>
    <w:rsid w:val="00953ABE"/>
    <w:rsid w:val="00954C94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963"/>
    <w:rsid w:val="00A75C29"/>
    <w:rsid w:val="00A82BB2"/>
    <w:rsid w:val="00A83926"/>
    <w:rsid w:val="00A855D3"/>
    <w:rsid w:val="00A90840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C65"/>
    <w:rsid w:val="00AC1E0E"/>
    <w:rsid w:val="00AD38E4"/>
    <w:rsid w:val="00AD440A"/>
    <w:rsid w:val="00AD45EE"/>
    <w:rsid w:val="00AD4E4D"/>
    <w:rsid w:val="00AE5FC8"/>
    <w:rsid w:val="00AE76BF"/>
    <w:rsid w:val="00AF214F"/>
    <w:rsid w:val="00AF2E4E"/>
    <w:rsid w:val="00AF386C"/>
    <w:rsid w:val="00B03C9D"/>
    <w:rsid w:val="00B04F66"/>
    <w:rsid w:val="00B05FE1"/>
    <w:rsid w:val="00B118A3"/>
    <w:rsid w:val="00B12D78"/>
    <w:rsid w:val="00B14589"/>
    <w:rsid w:val="00B15409"/>
    <w:rsid w:val="00B21E43"/>
    <w:rsid w:val="00B21E88"/>
    <w:rsid w:val="00B21F67"/>
    <w:rsid w:val="00B21F6A"/>
    <w:rsid w:val="00B237D2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0552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DF7302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34B"/>
    <w:rsid w:val="00EB4577"/>
    <w:rsid w:val="00EB7290"/>
    <w:rsid w:val="00EB77C4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D7DB8D4A-480D-441F-885D-66FBEDE88F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1B00B9-96BE-4C8E-AA00-36D51531F8F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3</TotalTime>
  <Pages>1</Pages>
  <Words>151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Erin McHugh</cp:lastModifiedBy>
  <cp:revision>3</cp:revision>
  <cp:lastPrinted>2021-07-26T02:48:00Z</cp:lastPrinted>
  <dcterms:created xsi:type="dcterms:W3CDTF">2021-07-26T02:48:00Z</dcterms:created>
  <dcterms:modified xsi:type="dcterms:W3CDTF">2021-07-26T02:48:00Z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D21-157474</vt:lpwstr>
  </property>
</Properties>
</file>