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365580"/>
    <w:p w14:paraId="3E1EE080" w14:textId="6871CB1D" w:rsidR="00A969C4" w:rsidRDefault="0099248B">
      <w:pPr>
        <w:spacing w:line="260" w:lineRule="atLeast"/>
        <w:rPr>
          <w:b/>
          <w:caps/>
        </w:rPr>
      </w:pPr>
      <w:r w:rsidRPr="00596116">
        <w:rPr>
          <w:noProof/>
        </w:rPr>
        <mc:AlternateContent>
          <mc:Choice Requires="wps">
            <w:drawing>
              <wp:anchor distT="0" distB="0" distL="114300" distR="114300" simplePos="0" relativeHeight="251656191" behindDoc="1" locked="0" layoutInCell="1" allowOverlap="1" wp14:anchorId="44F469A5" wp14:editId="708A1184">
                <wp:simplePos x="0" y="0"/>
                <wp:positionH relativeFrom="page">
                  <wp:align>right</wp:align>
                </wp:positionH>
                <wp:positionV relativeFrom="paragraph">
                  <wp:posOffset>7416141</wp:posOffset>
                </wp:positionV>
                <wp:extent cx="7459980" cy="2727325"/>
                <wp:effectExtent l="0" t="0" r="7620" b="0"/>
                <wp:wrapNone/>
                <wp:docPr id="22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9980" cy="2727325"/>
                        </a:xfrm>
                        <a:custGeom>
                          <a:avLst/>
                          <a:gdLst>
                            <a:gd name="T0" fmla="+- 0 11776 58"/>
                            <a:gd name="T1" fmla="*/ T0 w 11748"/>
                            <a:gd name="T2" fmla="+- 0 12431 12431"/>
                            <a:gd name="T3" fmla="*/ 12431 h 4295"/>
                            <a:gd name="T4" fmla="+- 0 58 58"/>
                            <a:gd name="T5" fmla="*/ T4 w 11748"/>
                            <a:gd name="T6" fmla="+- 0 16080 12431"/>
                            <a:gd name="T7" fmla="*/ 16080 h 4295"/>
                            <a:gd name="T8" fmla="+- 0 73 58"/>
                            <a:gd name="T9" fmla="*/ T8 w 11748"/>
                            <a:gd name="T10" fmla="+- 0 16725 12431"/>
                            <a:gd name="T11" fmla="*/ 16725 h 4295"/>
                            <a:gd name="T12" fmla="+- 0 11805 58"/>
                            <a:gd name="T13" fmla="*/ T12 w 11748"/>
                            <a:gd name="T14" fmla="+- 0 16725 12431"/>
                            <a:gd name="T15" fmla="*/ 16725 h 4295"/>
                            <a:gd name="T16" fmla="+- 0 11776 58"/>
                            <a:gd name="T17" fmla="*/ T16 w 11748"/>
                            <a:gd name="T18" fmla="+- 0 12431 12431"/>
                            <a:gd name="T19" fmla="*/ 12431 h 4295"/>
                          </a:gdLst>
                          <a:ahLst/>
                          <a:cxnLst>
                            <a:cxn ang="0">
                              <a:pos x="T1" y="T3"/>
                            </a:cxn>
                            <a:cxn ang="0">
                              <a:pos x="T5" y="T7"/>
                            </a:cxn>
                            <a:cxn ang="0">
                              <a:pos x="T9" y="T11"/>
                            </a:cxn>
                            <a:cxn ang="0">
                              <a:pos x="T13" y="T15"/>
                            </a:cxn>
                            <a:cxn ang="0">
                              <a:pos x="T17" y="T19"/>
                            </a:cxn>
                          </a:cxnLst>
                          <a:rect l="0" t="0" r="r" b="b"/>
                          <a:pathLst>
                            <a:path w="11748" h="4295">
                              <a:moveTo>
                                <a:pt x="11718" y="0"/>
                              </a:moveTo>
                              <a:lnTo>
                                <a:pt x="0" y="3649"/>
                              </a:lnTo>
                              <a:lnTo>
                                <a:pt x="15" y="4294"/>
                              </a:lnTo>
                              <a:lnTo>
                                <a:pt x="11747" y="4294"/>
                              </a:lnTo>
                              <a:lnTo>
                                <a:pt x="11718"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A3B32" id="Freeform 13" o:spid="_x0000_s1026" style="position:absolute;margin-left:536.2pt;margin-top:583.95pt;width:587.4pt;height:214.75pt;z-index:-25166028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11748,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" path="m11718,l,3649r15,645l11747,4294,11718,xe" fillcolor="#f3f2f2" stroked="f">
                <v:path arrowok="t" o:connecttype="custom" o:connectlocs="7440930,7893685;0,10210800;9525,10620375;7459345,10620375;7440930,7893685" o:connectangles="0,0,0,0,0"/>
                <w10:wrap anchorx="page"/>
              </v:shape>
            </w:pict>
          </mc:Fallback>
        </mc:AlternateContent>
      </w:r>
      <w:r w:rsidRPr="00A969C4">
        <w:rPr>
          <w:b/>
          <w:caps/>
          <w:noProof/>
        </w:rPr>
        <mc:AlternateContent>
          <mc:Choice Requires="wps">
            <w:drawing>
              <wp:anchor distT="45720" distB="45720" distL="114300" distR="114300" simplePos="0" relativeHeight="251721728" behindDoc="1" locked="0" layoutInCell="1" allowOverlap="1" wp14:anchorId="6509DFFB" wp14:editId="5C6D06E9">
                <wp:simplePos x="0" y="0"/>
                <wp:positionH relativeFrom="page">
                  <wp:posOffset>514769</wp:posOffset>
                </wp:positionH>
                <wp:positionV relativeFrom="paragraph">
                  <wp:posOffset>5339403</wp:posOffset>
                </wp:positionV>
                <wp:extent cx="4526915" cy="3248025"/>
                <wp:effectExtent l="0" t="0" r="698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915" cy="3248025"/>
                        </a:xfrm>
                        <a:prstGeom prst="rect">
                          <a:avLst/>
                        </a:prstGeom>
                        <a:noFill/>
                        <a:ln w="9525">
                          <a:noFill/>
                          <a:miter lim="800000"/>
                          <a:headEnd/>
                          <a:tailEnd/>
                        </a:ln>
                      </wps:spPr>
                      <wps:txbx>
                        <w:txbxContent>
                          <w:p w14:paraId="41976C63" w14:textId="77777777" w:rsidR="00A969C4" w:rsidRPr="003679CB" w:rsidRDefault="00A969C4" w:rsidP="00A969C4">
                            <w:pPr>
                              <w:rPr>
                                <w:rFonts w:asciiTheme="majorHAnsi" w:hAnsiTheme="majorHAnsi" w:cstheme="majorHAnsi"/>
                                <w:b/>
                                <w:color w:val="003263"/>
                              </w:rPr>
                            </w:pPr>
                            <w:r w:rsidRPr="003679CB">
                              <w:rPr>
                                <w:rFonts w:asciiTheme="majorHAnsi" w:hAnsiTheme="majorHAnsi" w:cstheme="majorHAnsi"/>
                                <w:b/>
                                <w:color w:val="003263"/>
                              </w:rPr>
                              <w:t>THE CITY OF</w:t>
                            </w:r>
                          </w:p>
                          <w:p w14:paraId="6925DC4B" w14:textId="77777777" w:rsidR="00A969C4" w:rsidRPr="003679CB" w:rsidRDefault="00A969C4" w:rsidP="00A969C4">
                            <w:pPr>
                              <w:rPr>
                                <w:rFonts w:asciiTheme="majorHAnsi" w:hAnsiTheme="majorHAnsi" w:cstheme="majorHAnsi"/>
                                <w:b/>
                                <w:color w:val="003263"/>
                              </w:rPr>
                            </w:pPr>
                            <w:r w:rsidRPr="003679CB">
                              <w:rPr>
                                <w:rFonts w:asciiTheme="majorHAnsi" w:hAnsiTheme="majorHAnsi" w:cstheme="majorHAnsi"/>
                                <w:b/>
                                <w:color w:val="003263"/>
                              </w:rPr>
                              <w:t>GREATER GEELONG</w:t>
                            </w:r>
                          </w:p>
                          <w:p w14:paraId="6C810A47" w14:textId="77777777" w:rsidR="00A969C4" w:rsidRPr="003679CB" w:rsidRDefault="00A969C4" w:rsidP="00A969C4">
                            <w:pPr>
                              <w:rPr>
                                <w:rFonts w:asciiTheme="majorHAnsi" w:hAnsiTheme="majorHAnsi" w:cstheme="majorHAnsi"/>
                                <w:b/>
                                <w:color w:val="003263"/>
                              </w:rPr>
                            </w:pPr>
                          </w:p>
                          <w:p w14:paraId="2D742840" w14:textId="77777777" w:rsidR="00A969C4" w:rsidRPr="002648DD" w:rsidRDefault="00A969C4" w:rsidP="00A969C4">
                            <w:pPr>
                              <w:spacing w:line="960" w:lineRule="exact"/>
                              <w:rPr>
                                <w:rFonts w:asciiTheme="majorHAnsi" w:hAnsiTheme="majorHAnsi" w:cstheme="majorHAnsi"/>
                                <w:b/>
                                <w:color w:val="003263"/>
                                <w:sz w:val="72"/>
                                <w:szCs w:val="72"/>
                              </w:rPr>
                            </w:pPr>
                            <w:r w:rsidRPr="002648DD">
                              <w:rPr>
                                <w:rFonts w:asciiTheme="majorHAnsi" w:hAnsiTheme="majorHAnsi" w:cstheme="majorHAnsi"/>
                                <w:b/>
                                <w:color w:val="003263"/>
                                <w:sz w:val="72"/>
                                <w:szCs w:val="72"/>
                              </w:rPr>
                              <w:t>BARWON HEADS VILLAGE PARK</w:t>
                            </w:r>
                          </w:p>
                          <w:p w14:paraId="5C38ECCD" w14:textId="77777777" w:rsidR="00A969C4" w:rsidRPr="002648DD" w:rsidRDefault="00A969C4" w:rsidP="00A969C4">
                            <w:pPr>
                              <w:rPr>
                                <w:rFonts w:asciiTheme="majorHAnsi" w:hAnsiTheme="majorHAnsi" w:cstheme="majorHAnsi"/>
                                <w:b/>
                                <w:color w:val="003263"/>
                                <w:sz w:val="72"/>
                                <w:szCs w:val="72"/>
                              </w:rPr>
                            </w:pPr>
                            <w:r w:rsidRPr="002648DD">
                              <w:rPr>
                                <w:rFonts w:asciiTheme="majorHAnsi" w:hAnsiTheme="majorHAnsi" w:cstheme="majorHAnsi"/>
                                <w:b/>
                                <w:color w:val="003263"/>
                                <w:sz w:val="72"/>
                                <w:szCs w:val="72"/>
                              </w:rPr>
                              <w:t>DRAFT MASTER PLAN</w:t>
                            </w:r>
                          </w:p>
                          <w:p w14:paraId="0EE14E3D" w14:textId="77777777" w:rsidR="00A969C4" w:rsidRPr="003679CB" w:rsidRDefault="00A969C4" w:rsidP="00A969C4">
                            <w:pPr>
                              <w:rPr>
                                <w:rFonts w:asciiTheme="majorHAnsi" w:hAnsiTheme="majorHAnsi" w:cstheme="majorHAnsi"/>
                                <w:b/>
                                <w:color w:val="003263"/>
                                <w:sz w:val="28"/>
                                <w:szCs w:val="24"/>
                              </w:rPr>
                            </w:pPr>
                          </w:p>
                          <w:p w14:paraId="748344DC" w14:textId="2EB45DAF" w:rsidR="00A969C4" w:rsidRDefault="00A969C4" w:rsidP="00A969C4">
                            <w:pPr>
                              <w:rPr>
                                <w:rFonts w:asciiTheme="majorHAnsi" w:hAnsiTheme="majorHAnsi" w:cstheme="majorHAnsi"/>
                                <w:b/>
                                <w:color w:val="003263"/>
                                <w:sz w:val="28"/>
                                <w:szCs w:val="24"/>
                              </w:rPr>
                            </w:pPr>
                            <w:r>
                              <w:rPr>
                                <w:rFonts w:asciiTheme="majorHAnsi" w:hAnsiTheme="majorHAnsi" w:cstheme="majorHAnsi"/>
                                <w:b/>
                                <w:color w:val="003263"/>
                                <w:sz w:val="28"/>
                                <w:szCs w:val="24"/>
                              </w:rPr>
                              <w:t>COMMUNI</w:t>
                            </w:r>
                            <w:r w:rsidR="0099248B">
                              <w:rPr>
                                <w:rFonts w:asciiTheme="majorHAnsi" w:hAnsiTheme="majorHAnsi" w:cstheme="majorHAnsi"/>
                                <w:b/>
                                <w:color w:val="003263"/>
                                <w:sz w:val="28"/>
                                <w:szCs w:val="24"/>
                              </w:rPr>
                              <w:t>TY</w:t>
                            </w:r>
                            <w:r>
                              <w:rPr>
                                <w:rFonts w:asciiTheme="majorHAnsi" w:hAnsiTheme="majorHAnsi" w:cstheme="majorHAnsi"/>
                                <w:b/>
                                <w:color w:val="003263"/>
                                <w:sz w:val="28"/>
                                <w:szCs w:val="24"/>
                              </w:rPr>
                              <w:t xml:space="preserve"> ENGAGEMENT </w:t>
                            </w:r>
                            <w:r w:rsidR="00792E42">
                              <w:rPr>
                                <w:rFonts w:asciiTheme="majorHAnsi" w:hAnsiTheme="majorHAnsi" w:cstheme="majorHAnsi"/>
                                <w:b/>
                                <w:color w:val="003263"/>
                                <w:sz w:val="28"/>
                                <w:szCs w:val="24"/>
                              </w:rPr>
                              <w:t>INTERIM</w:t>
                            </w:r>
                            <w:r w:rsidR="0099248B">
                              <w:rPr>
                                <w:rFonts w:asciiTheme="majorHAnsi" w:hAnsiTheme="majorHAnsi" w:cstheme="majorHAnsi"/>
                                <w:b/>
                                <w:color w:val="003263"/>
                                <w:sz w:val="28"/>
                                <w:szCs w:val="24"/>
                              </w:rPr>
                              <w:t xml:space="preserve"> </w:t>
                            </w:r>
                            <w:r>
                              <w:rPr>
                                <w:rFonts w:asciiTheme="majorHAnsi" w:hAnsiTheme="majorHAnsi" w:cstheme="majorHAnsi"/>
                                <w:b/>
                                <w:color w:val="003263"/>
                                <w:sz w:val="28"/>
                                <w:szCs w:val="24"/>
                              </w:rPr>
                              <w:t>REPORT</w:t>
                            </w:r>
                          </w:p>
                          <w:p w14:paraId="6AF5AFCB" w14:textId="77777777" w:rsidR="00A969C4" w:rsidRDefault="00A969C4" w:rsidP="00A969C4">
                            <w:pPr>
                              <w:rPr>
                                <w:rFonts w:asciiTheme="majorHAnsi" w:hAnsiTheme="majorHAnsi" w:cstheme="majorHAnsi"/>
                                <w:b/>
                                <w:color w:val="003263"/>
                                <w:sz w:val="28"/>
                                <w:szCs w:val="24"/>
                              </w:rPr>
                            </w:pPr>
                          </w:p>
                          <w:p w14:paraId="6E65F2F5" w14:textId="77777777" w:rsidR="00A969C4" w:rsidRPr="003679CB" w:rsidRDefault="00A969C4" w:rsidP="00A969C4">
                            <w:pPr>
                              <w:rPr>
                                <w:rFonts w:asciiTheme="majorHAnsi" w:hAnsiTheme="majorHAnsi" w:cstheme="majorHAnsi"/>
                                <w:b/>
                                <w:color w:val="003263"/>
                                <w:sz w:val="28"/>
                                <w:szCs w:val="24"/>
                              </w:rPr>
                            </w:pPr>
                            <w:r>
                              <w:rPr>
                                <w:rFonts w:asciiTheme="majorHAnsi" w:hAnsiTheme="majorHAnsi" w:cstheme="majorHAnsi"/>
                                <w:b/>
                                <w:color w:val="003263"/>
                                <w:sz w:val="28"/>
                                <w:szCs w:val="24"/>
                              </w:rPr>
                              <w:t>JULY 2021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9DFFB" id="_x0000_t202" coordsize="21600,21600" o:spt="202" path="m,l,21600r21600,l21600,xe">
                <v:stroke joinstyle="miter"/>
                <v:path gradientshapeok="t" o:connecttype="rect"/>
              </v:shapetype>
              <v:shape id="Text Box 2" o:spid="_x0000_s1026" type="#_x0000_t202" style="position:absolute;margin-left:40.55pt;margin-top:420.45pt;width:356.45pt;height:255.75pt;z-index:-251594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" filled="f" stroked="f">
                <v:textbox inset="0,0,0,0">
                  <w:txbxContent>
                    <w:p w14:paraId="41976C63" w14:textId="77777777" w:rsidR="00A969C4" w:rsidRPr="003679CB" w:rsidRDefault="00A969C4" w:rsidP="00A969C4">
                      <w:pPr>
                        <w:rPr>
                          <w:rFonts w:asciiTheme="majorHAnsi" w:hAnsiTheme="majorHAnsi" w:cstheme="majorHAnsi"/>
                          <w:b/>
                          <w:color w:val="003263"/>
                        </w:rPr>
                      </w:pPr>
                      <w:r w:rsidRPr="003679CB">
                        <w:rPr>
                          <w:rFonts w:asciiTheme="majorHAnsi" w:hAnsiTheme="majorHAnsi" w:cstheme="majorHAnsi"/>
                          <w:b/>
                          <w:color w:val="003263"/>
                        </w:rPr>
                        <w:t>THE CITY OF</w:t>
                      </w:r>
                    </w:p>
                    <w:p w14:paraId="6925DC4B" w14:textId="77777777" w:rsidR="00A969C4" w:rsidRPr="003679CB" w:rsidRDefault="00A969C4" w:rsidP="00A969C4">
                      <w:pPr>
                        <w:rPr>
                          <w:rFonts w:asciiTheme="majorHAnsi" w:hAnsiTheme="majorHAnsi" w:cstheme="majorHAnsi"/>
                          <w:b/>
                          <w:color w:val="003263"/>
                        </w:rPr>
                      </w:pPr>
                      <w:r w:rsidRPr="003679CB">
                        <w:rPr>
                          <w:rFonts w:asciiTheme="majorHAnsi" w:hAnsiTheme="majorHAnsi" w:cstheme="majorHAnsi"/>
                          <w:b/>
                          <w:color w:val="003263"/>
                        </w:rPr>
                        <w:t>GREATER GEELONG</w:t>
                      </w:r>
                    </w:p>
                    <w:p w14:paraId="6C810A47" w14:textId="77777777" w:rsidR="00A969C4" w:rsidRPr="003679CB" w:rsidRDefault="00A969C4" w:rsidP="00A969C4">
                      <w:pPr>
                        <w:rPr>
                          <w:rFonts w:asciiTheme="majorHAnsi" w:hAnsiTheme="majorHAnsi" w:cstheme="majorHAnsi"/>
                          <w:b/>
                          <w:color w:val="003263"/>
                        </w:rPr>
                      </w:pPr>
                    </w:p>
                    <w:p w14:paraId="2D742840" w14:textId="77777777" w:rsidR="00A969C4" w:rsidRPr="002648DD" w:rsidRDefault="00A969C4" w:rsidP="00A969C4">
                      <w:pPr>
                        <w:spacing w:line="960" w:lineRule="exact"/>
                        <w:rPr>
                          <w:rFonts w:asciiTheme="majorHAnsi" w:hAnsiTheme="majorHAnsi" w:cstheme="majorHAnsi"/>
                          <w:b/>
                          <w:color w:val="003263"/>
                          <w:sz w:val="72"/>
                          <w:szCs w:val="72"/>
                        </w:rPr>
                      </w:pPr>
                      <w:r w:rsidRPr="002648DD">
                        <w:rPr>
                          <w:rFonts w:asciiTheme="majorHAnsi" w:hAnsiTheme="majorHAnsi" w:cstheme="majorHAnsi"/>
                          <w:b/>
                          <w:color w:val="003263"/>
                          <w:sz w:val="72"/>
                          <w:szCs w:val="72"/>
                        </w:rPr>
                        <w:t>BARWON HEADS VILLAGE PARK</w:t>
                      </w:r>
                    </w:p>
                    <w:p w14:paraId="5C38ECCD" w14:textId="77777777" w:rsidR="00A969C4" w:rsidRPr="002648DD" w:rsidRDefault="00A969C4" w:rsidP="00A969C4">
                      <w:pPr>
                        <w:rPr>
                          <w:rFonts w:asciiTheme="majorHAnsi" w:hAnsiTheme="majorHAnsi" w:cstheme="majorHAnsi"/>
                          <w:b/>
                          <w:color w:val="003263"/>
                          <w:sz w:val="72"/>
                          <w:szCs w:val="72"/>
                        </w:rPr>
                      </w:pPr>
                      <w:r w:rsidRPr="002648DD">
                        <w:rPr>
                          <w:rFonts w:asciiTheme="majorHAnsi" w:hAnsiTheme="majorHAnsi" w:cstheme="majorHAnsi"/>
                          <w:b/>
                          <w:color w:val="003263"/>
                          <w:sz w:val="72"/>
                          <w:szCs w:val="72"/>
                        </w:rPr>
                        <w:t>DRAFT MASTER PLAN</w:t>
                      </w:r>
                    </w:p>
                    <w:p w14:paraId="0EE14E3D" w14:textId="77777777" w:rsidR="00A969C4" w:rsidRPr="003679CB" w:rsidRDefault="00A969C4" w:rsidP="00A969C4">
                      <w:pPr>
                        <w:rPr>
                          <w:rFonts w:asciiTheme="majorHAnsi" w:hAnsiTheme="majorHAnsi" w:cstheme="majorHAnsi"/>
                          <w:b/>
                          <w:color w:val="003263"/>
                          <w:sz w:val="28"/>
                          <w:szCs w:val="24"/>
                        </w:rPr>
                      </w:pPr>
                    </w:p>
                    <w:p w14:paraId="748344DC" w14:textId="2EB45DAF" w:rsidR="00A969C4" w:rsidRDefault="00A969C4" w:rsidP="00A969C4">
                      <w:pPr>
                        <w:rPr>
                          <w:rFonts w:asciiTheme="majorHAnsi" w:hAnsiTheme="majorHAnsi" w:cstheme="majorHAnsi"/>
                          <w:b/>
                          <w:color w:val="003263"/>
                          <w:sz w:val="28"/>
                          <w:szCs w:val="24"/>
                        </w:rPr>
                      </w:pPr>
                      <w:r>
                        <w:rPr>
                          <w:rFonts w:asciiTheme="majorHAnsi" w:hAnsiTheme="majorHAnsi" w:cstheme="majorHAnsi"/>
                          <w:b/>
                          <w:color w:val="003263"/>
                          <w:sz w:val="28"/>
                          <w:szCs w:val="24"/>
                        </w:rPr>
                        <w:t>COMMUNI</w:t>
                      </w:r>
                      <w:r w:rsidR="0099248B">
                        <w:rPr>
                          <w:rFonts w:asciiTheme="majorHAnsi" w:hAnsiTheme="majorHAnsi" w:cstheme="majorHAnsi"/>
                          <w:b/>
                          <w:color w:val="003263"/>
                          <w:sz w:val="28"/>
                          <w:szCs w:val="24"/>
                        </w:rPr>
                        <w:t>TY</w:t>
                      </w:r>
                      <w:r>
                        <w:rPr>
                          <w:rFonts w:asciiTheme="majorHAnsi" w:hAnsiTheme="majorHAnsi" w:cstheme="majorHAnsi"/>
                          <w:b/>
                          <w:color w:val="003263"/>
                          <w:sz w:val="28"/>
                          <w:szCs w:val="24"/>
                        </w:rPr>
                        <w:t xml:space="preserve"> ENGAGEMENT </w:t>
                      </w:r>
                      <w:r w:rsidR="00792E42">
                        <w:rPr>
                          <w:rFonts w:asciiTheme="majorHAnsi" w:hAnsiTheme="majorHAnsi" w:cstheme="majorHAnsi"/>
                          <w:b/>
                          <w:color w:val="003263"/>
                          <w:sz w:val="28"/>
                          <w:szCs w:val="24"/>
                        </w:rPr>
                        <w:t>INTERIM</w:t>
                      </w:r>
                      <w:r w:rsidR="0099248B">
                        <w:rPr>
                          <w:rFonts w:asciiTheme="majorHAnsi" w:hAnsiTheme="majorHAnsi" w:cstheme="majorHAnsi"/>
                          <w:b/>
                          <w:color w:val="003263"/>
                          <w:sz w:val="28"/>
                          <w:szCs w:val="24"/>
                        </w:rPr>
                        <w:t xml:space="preserve"> </w:t>
                      </w:r>
                      <w:r>
                        <w:rPr>
                          <w:rFonts w:asciiTheme="majorHAnsi" w:hAnsiTheme="majorHAnsi" w:cstheme="majorHAnsi"/>
                          <w:b/>
                          <w:color w:val="003263"/>
                          <w:sz w:val="28"/>
                          <w:szCs w:val="24"/>
                        </w:rPr>
                        <w:t>REPORT</w:t>
                      </w:r>
                    </w:p>
                    <w:p w14:paraId="6AF5AFCB" w14:textId="77777777" w:rsidR="00A969C4" w:rsidRDefault="00A969C4" w:rsidP="00A969C4">
                      <w:pPr>
                        <w:rPr>
                          <w:rFonts w:asciiTheme="majorHAnsi" w:hAnsiTheme="majorHAnsi" w:cstheme="majorHAnsi"/>
                          <w:b/>
                          <w:color w:val="003263"/>
                          <w:sz w:val="28"/>
                          <w:szCs w:val="24"/>
                        </w:rPr>
                      </w:pPr>
                    </w:p>
                    <w:p w14:paraId="6E65F2F5" w14:textId="77777777" w:rsidR="00A969C4" w:rsidRPr="003679CB" w:rsidRDefault="00A969C4" w:rsidP="00A969C4">
                      <w:pPr>
                        <w:rPr>
                          <w:rFonts w:asciiTheme="majorHAnsi" w:hAnsiTheme="majorHAnsi" w:cstheme="majorHAnsi"/>
                          <w:b/>
                          <w:color w:val="003263"/>
                          <w:sz w:val="28"/>
                          <w:szCs w:val="24"/>
                        </w:rPr>
                      </w:pPr>
                      <w:r>
                        <w:rPr>
                          <w:rFonts w:asciiTheme="majorHAnsi" w:hAnsiTheme="majorHAnsi" w:cstheme="majorHAnsi"/>
                          <w:b/>
                          <w:color w:val="003263"/>
                          <w:sz w:val="28"/>
                          <w:szCs w:val="24"/>
                        </w:rPr>
                        <w:t>JULY 2021</w:t>
                      </w:r>
                    </w:p>
                  </w:txbxContent>
                </v:textbox>
                <w10:wrap anchorx="page"/>
              </v:shape>
            </w:pict>
          </mc:Fallback>
        </mc:AlternateContent>
      </w:r>
      <w:r w:rsidRPr="00A969C4">
        <w:rPr>
          <w:b/>
          <w:caps/>
          <w:noProof/>
        </w:rPr>
        <mc:AlternateContent>
          <mc:Choice Requires="wps">
            <w:drawing>
              <wp:anchor distT="0" distB="0" distL="114300" distR="114300" simplePos="0" relativeHeight="251718656" behindDoc="1" locked="0" layoutInCell="1" allowOverlap="1" wp14:anchorId="123937AB" wp14:editId="3A1659BD">
                <wp:simplePos x="0" y="0"/>
                <wp:positionH relativeFrom="page">
                  <wp:align>right</wp:align>
                </wp:positionH>
                <wp:positionV relativeFrom="paragraph">
                  <wp:posOffset>3773590</wp:posOffset>
                </wp:positionV>
                <wp:extent cx="7458075" cy="5858510"/>
                <wp:effectExtent l="0" t="0" r="9525" b="8890"/>
                <wp:wrapNone/>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8075" cy="5858510"/>
                        </a:xfrm>
                        <a:custGeom>
                          <a:avLst/>
                          <a:gdLst>
                            <a:gd name="T0" fmla="+- 0 121 41"/>
                            <a:gd name="T1" fmla="*/ T0 w 11745"/>
                            <a:gd name="T2" fmla="+- 0 6794 6794"/>
                            <a:gd name="T3" fmla="*/ 6794 h 9226"/>
                            <a:gd name="T4" fmla="+- 0 41 41"/>
                            <a:gd name="T5" fmla="*/ T4 w 11745"/>
                            <a:gd name="T6" fmla="+- 0 16020 6794"/>
                            <a:gd name="T7" fmla="*/ 16020 h 9226"/>
                            <a:gd name="T8" fmla="+- 0 11758 41"/>
                            <a:gd name="T9" fmla="*/ T8 w 11745"/>
                            <a:gd name="T10" fmla="+- 0 12396 6794"/>
                            <a:gd name="T11" fmla="*/ 12396 h 9226"/>
                            <a:gd name="T12" fmla="+- 0 11786 41"/>
                            <a:gd name="T13" fmla="*/ T12 w 11745"/>
                            <a:gd name="T14" fmla="+- 0 11849 6794"/>
                            <a:gd name="T15" fmla="*/ 11849 h 9226"/>
                            <a:gd name="T16" fmla="+- 0 121 41"/>
                            <a:gd name="T17" fmla="*/ T16 w 11745"/>
                            <a:gd name="T18" fmla="+- 0 6794 6794"/>
                            <a:gd name="T19" fmla="*/ 6794 h 9226"/>
                          </a:gdLst>
                          <a:ahLst/>
                          <a:cxnLst>
                            <a:cxn ang="0">
                              <a:pos x="T1" y="T3"/>
                            </a:cxn>
                            <a:cxn ang="0">
                              <a:pos x="T5" y="T7"/>
                            </a:cxn>
                            <a:cxn ang="0">
                              <a:pos x="T9" y="T11"/>
                            </a:cxn>
                            <a:cxn ang="0">
                              <a:pos x="T13" y="T15"/>
                            </a:cxn>
                            <a:cxn ang="0">
                              <a:pos x="T17" y="T19"/>
                            </a:cxn>
                          </a:cxnLst>
                          <a:rect l="0" t="0" r="r" b="b"/>
                          <a:pathLst>
                            <a:path w="11745" h="9226">
                              <a:moveTo>
                                <a:pt x="80" y="0"/>
                              </a:moveTo>
                              <a:lnTo>
                                <a:pt x="0" y="9226"/>
                              </a:lnTo>
                              <a:lnTo>
                                <a:pt x="11717" y="5602"/>
                              </a:lnTo>
                              <a:lnTo>
                                <a:pt x="11745" y="5055"/>
                              </a:lnTo>
                              <a:lnTo>
                                <a:pt x="80" y="0"/>
                              </a:lnTo>
                              <a:close/>
                            </a:path>
                          </a:pathLst>
                        </a:custGeom>
                        <a:solidFill>
                          <a:srgbClr val="99D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70104" id="Freeform 15" o:spid="_x0000_s1026" style="position:absolute;margin-left:536.05pt;margin-top:297.15pt;width:587.25pt;height:461.3pt;z-index:-251597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11745,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" path="m80,l,9226,11717,5602r28,-547l80,xe" fillcolor="#99d1dc" stroked="f">
                <v:path arrowok="t" o:connecttype="custom" o:connectlocs="50800,4314190;0,10172700;7440295,7871460;7458075,7524115;50800,4314190" o:connectangles="0,0,0,0,0"/>
                <w10:wrap anchorx="page"/>
              </v:shape>
            </w:pict>
          </mc:Fallback>
        </mc:AlternateContent>
      </w:r>
      <w:r w:rsidRPr="00596116">
        <w:rPr>
          <w:noProof/>
        </w:rPr>
        <mc:AlternateContent>
          <mc:Choice Requires="wps">
            <w:drawing>
              <wp:anchor distT="0" distB="0" distL="114300" distR="114300" simplePos="0" relativeHeight="251723776" behindDoc="0" locked="0" layoutInCell="1" allowOverlap="1" wp14:anchorId="5A23B71D" wp14:editId="5997504F">
                <wp:simplePos x="0" y="0"/>
                <wp:positionH relativeFrom="margin">
                  <wp:align>center</wp:align>
                </wp:positionH>
                <wp:positionV relativeFrom="paragraph">
                  <wp:posOffset>-413816</wp:posOffset>
                </wp:positionV>
                <wp:extent cx="7328535" cy="7219315"/>
                <wp:effectExtent l="0" t="0" r="5715" b="635"/>
                <wp:wrapNone/>
                <wp:docPr id="227" name="Freeform: Shape 227"/>
                <wp:cNvGraphicFramePr/>
                <a:graphic xmlns:a="http://schemas.openxmlformats.org/drawingml/2006/main">
                  <a:graphicData uri="http://schemas.microsoft.com/office/word/2010/wordprocessingShape">
                    <wps:wsp>
                      <wps:cNvSpPr/>
                      <wps:spPr>
                        <a:xfrm>
                          <a:off x="0" y="0"/>
                          <a:ext cx="7328535" cy="7219315"/>
                        </a:xfrm>
                        <a:custGeom>
                          <a:avLst/>
                          <a:gdLst>
                            <a:gd name="connsiteX0" fmla="*/ 13648 w 7328848"/>
                            <a:gd name="connsiteY0" fmla="*/ 4053385 h 7219666"/>
                            <a:gd name="connsiteX1" fmla="*/ 7315200 w 7328848"/>
                            <a:gd name="connsiteY1" fmla="*/ 7219666 h 7219666"/>
                            <a:gd name="connsiteX2" fmla="*/ 7328848 w 7328848"/>
                            <a:gd name="connsiteY2" fmla="*/ 27296 h 7219666"/>
                            <a:gd name="connsiteX3" fmla="*/ 0 w 7328848"/>
                            <a:gd name="connsiteY3" fmla="*/ 0 h 7219666"/>
                            <a:gd name="connsiteX4" fmla="*/ 13648 w 7328848"/>
                            <a:gd name="connsiteY4" fmla="*/ 4053385 h 7219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28848" h="7219666">
                              <a:moveTo>
                                <a:pt x="13648" y="4053385"/>
                              </a:moveTo>
                              <a:lnTo>
                                <a:pt x="7315200" y="7219666"/>
                              </a:lnTo>
                              <a:cubicBezTo>
                                <a:pt x="7319749" y="4822209"/>
                                <a:pt x="7324299" y="2424753"/>
                                <a:pt x="7328848" y="27296"/>
                              </a:cubicBezTo>
                              <a:lnTo>
                                <a:pt x="0" y="0"/>
                              </a:lnTo>
                              <a:cubicBezTo>
                                <a:pt x="4549" y="1351128"/>
                                <a:pt x="9099" y="2702257"/>
                                <a:pt x="13648" y="4053385"/>
                              </a:cubicBezTo>
                              <a:close/>
                            </a:path>
                          </a:pathLst>
                        </a:custGeom>
                        <a:blipFill>
                          <a:blip r:embed="rId12"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C251D" id="Freeform: Shape 227" o:spid="_x0000_s1026" style="position:absolute;margin-left:0;margin-top:-32.6pt;width:577.05pt;height:568.45pt;z-index:251723776;visibility:visible;mso-wrap-style:square;mso-wrap-distance-left:9pt;mso-wrap-distance-top:0;mso-wrap-distance-right:9pt;mso-wrap-distance-bottom:0;mso-position-horizontal:center;mso-position-horizontal-relative:margin;mso-position-vertical:absolute;mso-position-vertical-relative:text;v-text-anchor:middle" coordsize="7328848,7219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" path="m13648,4053385l7315200,7219666v4549,-2397457,9099,-4794913,13648,-7192370l,c4549,1351128,9099,2702257,13648,4053385xe" stroked="f" strokeweight="2pt">
                <v:fill r:id="rId13" o:title="" recolor="t" rotate="t" type="frame"/>
                <v:path arrowok="t" o:connecttype="custom" o:connectlocs="13647,4053188;7314888,7219315;7328535,27295;0,0;13647,4053188" o:connectangles="0,0,0,0,0"/>
                <w10:wrap anchorx="margin"/>
              </v:shape>
            </w:pict>
          </mc:Fallback>
        </mc:AlternateContent>
      </w:r>
      <w:r w:rsidR="00392844" w:rsidRPr="00A969C4">
        <w:rPr>
          <w:b/>
          <w:caps/>
          <w:noProof/>
        </w:rPr>
        <mc:AlternateContent>
          <mc:Choice Requires="wpg">
            <w:drawing>
              <wp:anchor distT="0" distB="0" distL="114300" distR="114300" simplePos="0" relativeHeight="251719680" behindDoc="1" locked="0" layoutInCell="1" allowOverlap="1" wp14:anchorId="3F30C683" wp14:editId="271C694F">
                <wp:simplePos x="0" y="0"/>
                <wp:positionH relativeFrom="column">
                  <wp:posOffset>4939030</wp:posOffset>
                </wp:positionH>
                <wp:positionV relativeFrom="paragraph">
                  <wp:posOffset>9293860</wp:posOffset>
                </wp:positionV>
                <wp:extent cx="1979930" cy="490855"/>
                <wp:effectExtent l="0" t="2540" r="5080" b="1905"/>
                <wp:wrapNone/>
                <wp:docPr id="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490855"/>
                          <a:chOff x="8109" y="15394"/>
                          <a:chExt cx="3118" cy="773"/>
                        </a:xfrm>
                      </wpg:grpSpPr>
                      <wps:wsp>
                        <wps:cNvPr id="6" name="AutoShape 12"/>
                        <wps:cNvSpPr>
                          <a:spLocks/>
                        </wps:cNvSpPr>
                        <wps:spPr bwMode="auto">
                          <a:xfrm>
                            <a:off x="9394" y="15944"/>
                            <a:ext cx="245" cy="223"/>
                          </a:xfrm>
                          <a:custGeom>
                            <a:avLst/>
                            <a:gdLst>
                              <a:gd name="T0" fmla="+- 0 9500 9394"/>
                              <a:gd name="T1" fmla="*/ T0 w 245"/>
                              <a:gd name="T2" fmla="+- 0 15990 15944"/>
                              <a:gd name="T3" fmla="*/ 15990 h 223"/>
                              <a:gd name="T4" fmla="+- 0 9440 9394"/>
                              <a:gd name="T5" fmla="*/ T4 w 245"/>
                              <a:gd name="T6" fmla="+- 0 15990 15944"/>
                              <a:gd name="T7" fmla="*/ 15990 h 223"/>
                              <a:gd name="T8" fmla="+- 0 9596 9394"/>
                              <a:gd name="T9" fmla="*/ T8 w 245"/>
                              <a:gd name="T10" fmla="+- 0 16167 15944"/>
                              <a:gd name="T11" fmla="*/ 16167 h 223"/>
                              <a:gd name="T12" fmla="+- 0 9609 9394"/>
                              <a:gd name="T13" fmla="*/ T12 w 245"/>
                              <a:gd name="T14" fmla="+- 0 16167 15944"/>
                              <a:gd name="T15" fmla="*/ 16167 h 223"/>
                              <a:gd name="T16" fmla="+- 0 9609 9394"/>
                              <a:gd name="T17" fmla="*/ T16 w 245"/>
                              <a:gd name="T18" fmla="+- 0 16101 15944"/>
                              <a:gd name="T19" fmla="*/ 16101 h 223"/>
                              <a:gd name="T20" fmla="+- 0 9596 9394"/>
                              <a:gd name="T21" fmla="*/ T20 w 245"/>
                              <a:gd name="T22" fmla="+- 0 16101 15944"/>
                              <a:gd name="T23" fmla="*/ 16101 h 223"/>
                              <a:gd name="T24" fmla="+- 0 9500 9394"/>
                              <a:gd name="T25" fmla="*/ T24 w 245"/>
                              <a:gd name="T26" fmla="+- 0 15990 15944"/>
                              <a:gd name="T27" fmla="*/ 15990 h 223"/>
                              <a:gd name="T28" fmla="+- 0 9461 9394"/>
                              <a:gd name="T29" fmla="*/ T28 w 245"/>
                              <a:gd name="T30" fmla="+- 0 15944 15944"/>
                              <a:gd name="T31" fmla="*/ 15944 h 223"/>
                              <a:gd name="T32" fmla="+- 0 9394 9394"/>
                              <a:gd name="T33" fmla="*/ T32 w 245"/>
                              <a:gd name="T34" fmla="+- 0 15944 15944"/>
                              <a:gd name="T35" fmla="*/ 15944 h 223"/>
                              <a:gd name="T36" fmla="+- 0 9394 9394"/>
                              <a:gd name="T37" fmla="*/ T36 w 245"/>
                              <a:gd name="T38" fmla="+- 0 15953 15944"/>
                              <a:gd name="T39" fmla="*/ 15953 h 223"/>
                              <a:gd name="T40" fmla="+- 0 9405 9394"/>
                              <a:gd name="T41" fmla="*/ T40 w 245"/>
                              <a:gd name="T42" fmla="+- 0 15955 15944"/>
                              <a:gd name="T43" fmla="*/ 15955 h 223"/>
                              <a:gd name="T44" fmla="+- 0 9413 9394"/>
                              <a:gd name="T45" fmla="*/ T44 w 245"/>
                              <a:gd name="T46" fmla="+- 0 15960 15944"/>
                              <a:gd name="T47" fmla="*/ 15960 h 223"/>
                              <a:gd name="T48" fmla="+- 0 9420 9394"/>
                              <a:gd name="T49" fmla="*/ T48 w 245"/>
                              <a:gd name="T50" fmla="+- 0 15967 15944"/>
                              <a:gd name="T51" fmla="*/ 15967 h 223"/>
                              <a:gd name="T52" fmla="+- 0 9428 9394"/>
                              <a:gd name="T53" fmla="*/ T52 w 245"/>
                              <a:gd name="T54" fmla="+- 0 15977 15944"/>
                              <a:gd name="T55" fmla="*/ 15977 h 223"/>
                              <a:gd name="T56" fmla="+- 0 9428 9394"/>
                              <a:gd name="T57" fmla="*/ T56 w 245"/>
                              <a:gd name="T58" fmla="+- 0 16112 15944"/>
                              <a:gd name="T59" fmla="*/ 16112 h 223"/>
                              <a:gd name="T60" fmla="+- 0 9427 9394"/>
                              <a:gd name="T61" fmla="*/ T60 w 245"/>
                              <a:gd name="T62" fmla="+- 0 16128 15944"/>
                              <a:gd name="T63" fmla="*/ 16128 h 223"/>
                              <a:gd name="T64" fmla="+- 0 9423 9394"/>
                              <a:gd name="T65" fmla="*/ T64 w 245"/>
                              <a:gd name="T66" fmla="+- 0 16141 15944"/>
                              <a:gd name="T67" fmla="*/ 16141 h 223"/>
                              <a:gd name="T68" fmla="+- 0 9414 9394"/>
                              <a:gd name="T69" fmla="*/ T68 w 245"/>
                              <a:gd name="T70" fmla="+- 0 16150 15944"/>
                              <a:gd name="T71" fmla="*/ 16150 h 223"/>
                              <a:gd name="T72" fmla="+- 0 9398 9394"/>
                              <a:gd name="T73" fmla="*/ T72 w 245"/>
                              <a:gd name="T74" fmla="+- 0 16154 15944"/>
                              <a:gd name="T75" fmla="*/ 16154 h 223"/>
                              <a:gd name="T76" fmla="+- 0 9398 9394"/>
                              <a:gd name="T77" fmla="*/ T76 w 245"/>
                              <a:gd name="T78" fmla="+- 0 16163 15944"/>
                              <a:gd name="T79" fmla="*/ 16163 h 223"/>
                              <a:gd name="T80" fmla="+- 0 9472 9394"/>
                              <a:gd name="T81" fmla="*/ T80 w 245"/>
                              <a:gd name="T82" fmla="+- 0 16163 15944"/>
                              <a:gd name="T83" fmla="*/ 16163 h 223"/>
                              <a:gd name="T84" fmla="+- 0 9472 9394"/>
                              <a:gd name="T85" fmla="*/ T84 w 245"/>
                              <a:gd name="T86" fmla="+- 0 16154 15944"/>
                              <a:gd name="T87" fmla="*/ 16154 h 223"/>
                              <a:gd name="T88" fmla="+- 0 9454 9394"/>
                              <a:gd name="T89" fmla="*/ T88 w 245"/>
                              <a:gd name="T90" fmla="+- 0 16148 15944"/>
                              <a:gd name="T91" fmla="*/ 16148 h 223"/>
                              <a:gd name="T92" fmla="+- 0 9444 9394"/>
                              <a:gd name="T93" fmla="*/ T92 w 245"/>
                              <a:gd name="T94" fmla="+- 0 16135 15944"/>
                              <a:gd name="T95" fmla="*/ 16135 h 223"/>
                              <a:gd name="T96" fmla="+- 0 9441 9394"/>
                              <a:gd name="T97" fmla="*/ T96 w 245"/>
                              <a:gd name="T98" fmla="+- 0 16118 15944"/>
                              <a:gd name="T99" fmla="*/ 16118 h 223"/>
                              <a:gd name="T100" fmla="+- 0 9440 9394"/>
                              <a:gd name="T101" fmla="*/ T100 w 245"/>
                              <a:gd name="T102" fmla="+- 0 16101 15944"/>
                              <a:gd name="T103" fmla="*/ 16101 h 223"/>
                              <a:gd name="T104" fmla="+- 0 9440 9394"/>
                              <a:gd name="T105" fmla="*/ T104 w 245"/>
                              <a:gd name="T106" fmla="+- 0 15990 15944"/>
                              <a:gd name="T107" fmla="*/ 15990 h 223"/>
                              <a:gd name="T108" fmla="+- 0 9500 9394"/>
                              <a:gd name="T109" fmla="*/ T108 w 245"/>
                              <a:gd name="T110" fmla="+- 0 15990 15944"/>
                              <a:gd name="T111" fmla="*/ 15990 h 223"/>
                              <a:gd name="T112" fmla="+- 0 9461 9394"/>
                              <a:gd name="T113" fmla="*/ T112 w 245"/>
                              <a:gd name="T114" fmla="+- 0 15944 15944"/>
                              <a:gd name="T115" fmla="*/ 15944 h 223"/>
                              <a:gd name="T116" fmla="+- 0 9579 9394"/>
                              <a:gd name="T117" fmla="*/ T116 w 245"/>
                              <a:gd name="T118" fmla="+- 0 15944 15944"/>
                              <a:gd name="T119" fmla="*/ 15944 h 223"/>
                              <a:gd name="T120" fmla="+- 0 9565 9394"/>
                              <a:gd name="T121" fmla="*/ T120 w 245"/>
                              <a:gd name="T122" fmla="+- 0 15944 15944"/>
                              <a:gd name="T123" fmla="*/ 15944 h 223"/>
                              <a:gd name="T124" fmla="+- 0 9565 9394"/>
                              <a:gd name="T125" fmla="*/ T124 w 245"/>
                              <a:gd name="T126" fmla="+- 0 15953 15944"/>
                              <a:gd name="T127" fmla="*/ 15953 h 223"/>
                              <a:gd name="T128" fmla="+- 0 9583 9394"/>
                              <a:gd name="T129" fmla="*/ T128 w 245"/>
                              <a:gd name="T130" fmla="+- 0 15959 15944"/>
                              <a:gd name="T131" fmla="*/ 15959 h 223"/>
                              <a:gd name="T132" fmla="+- 0 9592 9394"/>
                              <a:gd name="T133" fmla="*/ T132 w 245"/>
                              <a:gd name="T134" fmla="+- 0 15971 15944"/>
                              <a:gd name="T135" fmla="*/ 15971 h 223"/>
                              <a:gd name="T136" fmla="+- 0 9596 9394"/>
                              <a:gd name="T137" fmla="*/ T136 w 245"/>
                              <a:gd name="T138" fmla="+- 0 15988 15944"/>
                              <a:gd name="T139" fmla="*/ 15988 h 223"/>
                              <a:gd name="T140" fmla="+- 0 9596 9394"/>
                              <a:gd name="T141" fmla="*/ T140 w 245"/>
                              <a:gd name="T142" fmla="+- 0 16006 15944"/>
                              <a:gd name="T143" fmla="*/ 16006 h 223"/>
                              <a:gd name="T144" fmla="+- 0 9596 9394"/>
                              <a:gd name="T145" fmla="*/ T144 w 245"/>
                              <a:gd name="T146" fmla="+- 0 16101 15944"/>
                              <a:gd name="T147" fmla="*/ 16101 h 223"/>
                              <a:gd name="T148" fmla="+- 0 9609 9394"/>
                              <a:gd name="T149" fmla="*/ T148 w 245"/>
                              <a:gd name="T150" fmla="+- 0 16101 15944"/>
                              <a:gd name="T151" fmla="*/ 16101 h 223"/>
                              <a:gd name="T152" fmla="+- 0 9609 9394"/>
                              <a:gd name="T153" fmla="*/ T152 w 245"/>
                              <a:gd name="T154" fmla="+- 0 15998 15944"/>
                              <a:gd name="T155" fmla="*/ 15998 h 223"/>
                              <a:gd name="T156" fmla="+- 0 9610 9394"/>
                              <a:gd name="T157" fmla="*/ T156 w 245"/>
                              <a:gd name="T158" fmla="+- 0 15986 15944"/>
                              <a:gd name="T159" fmla="*/ 15986 h 223"/>
                              <a:gd name="T160" fmla="+- 0 9611 9394"/>
                              <a:gd name="T161" fmla="*/ T160 w 245"/>
                              <a:gd name="T162" fmla="+- 0 15975 15944"/>
                              <a:gd name="T163" fmla="*/ 15975 h 223"/>
                              <a:gd name="T164" fmla="+- 0 9614 9394"/>
                              <a:gd name="T165" fmla="*/ T164 w 245"/>
                              <a:gd name="T166" fmla="+- 0 15966 15944"/>
                              <a:gd name="T167" fmla="*/ 15966 h 223"/>
                              <a:gd name="T168" fmla="+- 0 9619 9394"/>
                              <a:gd name="T169" fmla="*/ T168 w 245"/>
                              <a:gd name="T170" fmla="+- 0 15956 15944"/>
                              <a:gd name="T171" fmla="*/ 15956 h 223"/>
                              <a:gd name="T172" fmla="+- 0 9639 9394"/>
                              <a:gd name="T173" fmla="*/ T172 w 245"/>
                              <a:gd name="T174" fmla="+- 0 15953 15944"/>
                              <a:gd name="T175" fmla="*/ 15953 h 223"/>
                              <a:gd name="T176" fmla="+- 0 9639 9394"/>
                              <a:gd name="T177" fmla="*/ T176 w 245"/>
                              <a:gd name="T178" fmla="+- 0 15944 15944"/>
                              <a:gd name="T179" fmla="*/ 15944 h 223"/>
                              <a:gd name="T180" fmla="+- 0 9579 9394"/>
                              <a:gd name="T181" fmla="*/ T180 w 245"/>
                              <a:gd name="T182" fmla="+- 0 15944 15944"/>
                              <a:gd name="T183" fmla="*/ 1594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5" h="223">
                                <a:moveTo>
                                  <a:pt x="106" y="46"/>
                                </a:moveTo>
                                <a:lnTo>
                                  <a:pt x="46" y="46"/>
                                </a:lnTo>
                                <a:lnTo>
                                  <a:pt x="202" y="223"/>
                                </a:lnTo>
                                <a:lnTo>
                                  <a:pt x="215" y="223"/>
                                </a:lnTo>
                                <a:lnTo>
                                  <a:pt x="215" y="157"/>
                                </a:lnTo>
                                <a:lnTo>
                                  <a:pt x="202" y="157"/>
                                </a:lnTo>
                                <a:lnTo>
                                  <a:pt x="106" y="46"/>
                                </a:lnTo>
                                <a:close/>
                                <a:moveTo>
                                  <a:pt x="67" y="0"/>
                                </a:moveTo>
                                <a:lnTo>
                                  <a:pt x="0" y="0"/>
                                </a:lnTo>
                                <a:lnTo>
                                  <a:pt x="0" y="9"/>
                                </a:lnTo>
                                <a:lnTo>
                                  <a:pt x="11" y="11"/>
                                </a:lnTo>
                                <a:lnTo>
                                  <a:pt x="19" y="16"/>
                                </a:lnTo>
                                <a:lnTo>
                                  <a:pt x="26" y="23"/>
                                </a:lnTo>
                                <a:lnTo>
                                  <a:pt x="34" y="33"/>
                                </a:lnTo>
                                <a:lnTo>
                                  <a:pt x="34" y="168"/>
                                </a:lnTo>
                                <a:lnTo>
                                  <a:pt x="33" y="184"/>
                                </a:lnTo>
                                <a:lnTo>
                                  <a:pt x="29" y="197"/>
                                </a:lnTo>
                                <a:lnTo>
                                  <a:pt x="20" y="206"/>
                                </a:lnTo>
                                <a:lnTo>
                                  <a:pt x="4" y="210"/>
                                </a:lnTo>
                                <a:lnTo>
                                  <a:pt x="4" y="219"/>
                                </a:lnTo>
                                <a:lnTo>
                                  <a:pt x="78" y="219"/>
                                </a:lnTo>
                                <a:lnTo>
                                  <a:pt x="78" y="210"/>
                                </a:lnTo>
                                <a:lnTo>
                                  <a:pt x="60" y="204"/>
                                </a:lnTo>
                                <a:lnTo>
                                  <a:pt x="50" y="191"/>
                                </a:lnTo>
                                <a:lnTo>
                                  <a:pt x="47" y="174"/>
                                </a:lnTo>
                                <a:lnTo>
                                  <a:pt x="46" y="157"/>
                                </a:lnTo>
                                <a:lnTo>
                                  <a:pt x="46" y="46"/>
                                </a:lnTo>
                                <a:lnTo>
                                  <a:pt x="106" y="46"/>
                                </a:lnTo>
                                <a:lnTo>
                                  <a:pt x="67" y="0"/>
                                </a:lnTo>
                                <a:close/>
                                <a:moveTo>
                                  <a:pt x="185" y="0"/>
                                </a:moveTo>
                                <a:lnTo>
                                  <a:pt x="171" y="0"/>
                                </a:lnTo>
                                <a:lnTo>
                                  <a:pt x="171" y="9"/>
                                </a:lnTo>
                                <a:lnTo>
                                  <a:pt x="189" y="15"/>
                                </a:lnTo>
                                <a:lnTo>
                                  <a:pt x="198" y="27"/>
                                </a:lnTo>
                                <a:lnTo>
                                  <a:pt x="202" y="44"/>
                                </a:lnTo>
                                <a:lnTo>
                                  <a:pt x="202" y="62"/>
                                </a:lnTo>
                                <a:lnTo>
                                  <a:pt x="202" y="157"/>
                                </a:lnTo>
                                <a:lnTo>
                                  <a:pt x="215" y="157"/>
                                </a:lnTo>
                                <a:lnTo>
                                  <a:pt x="215" y="54"/>
                                </a:lnTo>
                                <a:lnTo>
                                  <a:pt x="216" y="42"/>
                                </a:lnTo>
                                <a:lnTo>
                                  <a:pt x="217" y="31"/>
                                </a:lnTo>
                                <a:lnTo>
                                  <a:pt x="220" y="22"/>
                                </a:lnTo>
                                <a:lnTo>
                                  <a:pt x="225" y="12"/>
                                </a:lnTo>
                                <a:lnTo>
                                  <a:pt x="245" y="9"/>
                                </a:lnTo>
                                <a:lnTo>
                                  <a:pt x="245" y="0"/>
                                </a:lnTo>
                                <a:lnTo>
                                  <a:pt x="18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674" y="15920"/>
                            <a:ext cx="257"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44" y="15781"/>
                            <a:ext cx="1222"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895" y="15944"/>
                            <a:ext cx="19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03" y="15944"/>
                            <a:ext cx="192"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45" y="15944"/>
                            <a:ext cx="192"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09" y="15920"/>
                            <a:ext cx="257" cy="246"/>
                          </a:xfrm>
                          <a:prstGeom prst="rect">
                            <a:avLst/>
                          </a:prstGeom>
                          <a:noFill/>
                          <a:extLst>
                            <a:ext uri="{909E8E84-426E-40DD-AFC4-6F175D3DCCD1}">
                              <a14:hiddenFill xmlns:a14="http://schemas.microsoft.com/office/drawing/2010/main">
                                <a:solidFill>
                                  <a:srgbClr val="FFFFFF"/>
                                </a:solidFill>
                              </a14:hiddenFill>
                            </a:ext>
                          </a:extLst>
                        </pic:spPr>
                      </pic:pic>
                      <wps:wsp>
                        <wps:cNvPr id="225" name="AutoShape 5"/>
                        <wps:cNvSpPr>
                          <a:spLocks/>
                        </wps:cNvSpPr>
                        <wps:spPr bwMode="auto">
                          <a:xfrm>
                            <a:off x="9200" y="15394"/>
                            <a:ext cx="2027" cy="460"/>
                          </a:xfrm>
                          <a:custGeom>
                            <a:avLst/>
                            <a:gdLst>
                              <a:gd name="T0" fmla="+- 0 10161 9201"/>
                              <a:gd name="T1" fmla="*/ T0 w 2027"/>
                              <a:gd name="T2" fmla="+- 0 15394 15394"/>
                              <a:gd name="T3" fmla="*/ 15394 h 460"/>
                              <a:gd name="T4" fmla="+- 0 10046 9201"/>
                              <a:gd name="T5" fmla="*/ T4 w 2027"/>
                              <a:gd name="T6" fmla="+- 0 15430 15394"/>
                              <a:gd name="T7" fmla="*/ 15430 h 460"/>
                              <a:gd name="T8" fmla="+- 0 9968 9201"/>
                              <a:gd name="T9" fmla="*/ T8 w 2027"/>
                              <a:gd name="T10" fmla="+- 0 15467 15394"/>
                              <a:gd name="T11" fmla="*/ 15467 h 460"/>
                              <a:gd name="T12" fmla="+- 0 9341 9201"/>
                              <a:gd name="T13" fmla="*/ T12 w 2027"/>
                              <a:gd name="T14" fmla="+- 0 15544 15394"/>
                              <a:gd name="T15" fmla="*/ 15544 h 460"/>
                              <a:gd name="T16" fmla="+- 0 9920 9201"/>
                              <a:gd name="T17" fmla="*/ T16 w 2027"/>
                              <a:gd name="T18" fmla="+- 0 15533 15394"/>
                              <a:gd name="T19" fmla="*/ 15533 h 460"/>
                              <a:gd name="T20" fmla="+- 0 10006 9201"/>
                              <a:gd name="T21" fmla="*/ T20 w 2027"/>
                              <a:gd name="T22" fmla="+- 0 15483 15394"/>
                              <a:gd name="T23" fmla="*/ 15483 h 460"/>
                              <a:gd name="T24" fmla="+- 0 10147 9201"/>
                              <a:gd name="T25" fmla="*/ T24 w 2027"/>
                              <a:gd name="T26" fmla="+- 0 15472 15394"/>
                              <a:gd name="T27" fmla="*/ 15472 h 460"/>
                              <a:gd name="T28" fmla="+- 0 10784 9201"/>
                              <a:gd name="T29" fmla="*/ T28 w 2027"/>
                              <a:gd name="T30" fmla="+- 0 15477 15394"/>
                              <a:gd name="T31" fmla="*/ 15477 h 460"/>
                              <a:gd name="T32" fmla="+- 0 10700 9201"/>
                              <a:gd name="T33" fmla="*/ T32 w 2027"/>
                              <a:gd name="T34" fmla="+- 0 15488 15394"/>
                              <a:gd name="T35" fmla="*/ 15488 h 460"/>
                              <a:gd name="T36" fmla="+- 0 10616 9201"/>
                              <a:gd name="T37" fmla="*/ T36 w 2027"/>
                              <a:gd name="T38" fmla="+- 0 15538 15394"/>
                              <a:gd name="T39" fmla="*/ 15538 h 460"/>
                              <a:gd name="T40" fmla="+- 0 10092 9201"/>
                              <a:gd name="T41" fmla="*/ T40 w 2027"/>
                              <a:gd name="T42" fmla="+- 0 15549 15394"/>
                              <a:gd name="T43" fmla="*/ 15549 h 460"/>
                              <a:gd name="T44" fmla="+- 0 9976 9201"/>
                              <a:gd name="T45" fmla="*/ T44 w 2027"/>
                              <a:gd name="T46" fmla="+- 0 15586 15394"/>
                              <a:gd name="T47" fmla="*/ 15586 h 460"/>
                              <a:gd name="T48" fmla="+- 0 9898 9201"/>
                              <a:gd name="T49" fmla="*/ T48 w 2027"/>
                              <a:gd name="T50" fmla="+- 0 15622 15394"/>
                              <a:gd name="T51" fmla="*/ 15622 h 460"/>
                              <a:gd name="T52" fmla="+- 0 9271 9201"/>
                              <a:gd name="T53" fmla="*/ T52 w 2027"/>
                              <a:gd name="T54" fmla="+- 0 15699 15394"/>
                              <a:gd name="T55" fmla="*/ 15699 h 460"/>
                              <a:gd name="T56" fmla="+- 0 9851 9201"/>
                              <a:gd name="T57" fmla="*/ T56 w 2027"/>
                              <a:gd name="T58" fmla="+- 0 15688 15394"/>
                              <a:gd name="T59" fmla="*/ 15688 h 460"/>
                              <a:gd name="T60" fmla="+- 0 9936 9201"/>
                              <a:gd name="T61" fmla="*/ T60 w 2027"/>
                              <a:gd name="T62" fmla="+- 0 15638 15394"/>
                              <a:gd name="T63" fmla="*/ 15638 h 460"/>
                              <a:gd name="T64" fmla="+- 0 10437 9201"/>
                              <a:gd name="T65" fmla="*/ T64 w 2027"/>
                              <a:gd name="T66" fmla="+- 0 15627 15394"/>
                              <a:gd name="T67" fmla="*/ 15627 h 460"/>
                              <a:gd name="T68" fmla="+- 0 10581 9201"/>
                              <a:gd name="T69" fmla="*/ T68 w 2027"/>
                              <a:gd name="T70" fmla="+- 0 15591 15394"/>
                              <a:gd name="T71" fmla="*/ 15591 h 460"/>
                              <a:gd name="T72" fmla="+- 0 10622 9201"/>
                              <a:gd name="T73" fmla="*/ T72 w 2027"/>
                              <a:gd name="T74" fmla="+- 0 15555 15394"/>
                              <a:gd name="T75" fmla="*/ 15555 h 460"/>
                              <a:gd name="T76" fmla="+- 0 10784 9201"/>
                              <a:gd name="T77" fmla="*/ T76 w 2027"/>
                              <a:gd name="T78" fmla="+- 0 15477 15394"/>
                              <a:gd name="T79" fmla="*/ 15477 h 460"/>
                              <a:gd name="T80" fmla="+- 0 10689 9201"/>
                              <a:gd name="T81" fmla="*/ T80 w 2027"/>
                              <a:gd name="T82" fmla="+- 0 15632 15394"/>
                              <a:gd name="T83" fmla="*/ 15632 h 460"/>
                              <a:gd name="T84" fmla="+- 0 10586 9201"/>
                              <a:gd name="T85" fmla="*/ T84 w 2027"/>
                              <a:gd name="T86" fmla="+- 0 15668 15394"/>
                              <a:gd name="T87" fmla="*/ 15668 h 460"/>
                              <a:gd name="T88" fmla="+- 0 10497 9201"/>
                              <a:gd name="T89" fmla="*/ T88 w 2027"/>
                              <a:gd name="T90" fmla="+- 0 15704 15394"/>
                              <a:gd name="T91" fmla="*/ 15704 h 460"/>
                              <a:gd name="T92" fmla="+- 0 9952 9201"/>
                              <a:gd name="T93" fmla="*/ T92 w 2027"/>
                              <a:gd name="T94" fmla="+- 0 15716 15394"/>
                              <a:gd name="T95" fmla="*/ 15716 h 460"/>
                              <a:gd name="T96" fmla="+- 0 9869 9201"/>
                              <a:gd name="T97" fmla="*/ T96 w 2027"/>
                              <a:gd name="T98" fmla="+- 0 15765 15394"/>
                              <a:gd name="T99" fmla="*/ 15765 h 460"/>
                              <a:gd name="T100" fmla="+- 0 9236 9201"/>
                              <a:gd name="T101" fmla="*/ T100 w 2027"/>
                              <a:gd name="T102" fmla="+- 0 15777 15394"/>
                              <a:gd name="T103" fmla="*/ 15777 h 460"/>
                              <a:gd name="T104" fmla="+- 0 9698 9201"/>
                              <a:gd name="T105" fmla="*/ T104 w 2027"/>
                              <a:gd name="T106" fmla="+- 0 15854 15394"/>
                              <a:gd name="T107" fmla="*/ 15854 h 460"/>
                              <a:gd name="T108" fmla="+- 0 9835 9201"/>
                              <a:gd name="T109" fmla="*/ T108 w 2027"/>
                              <a:gd name="T110" fmla="+- 0 15818 15394"/>
                              <a:gd name="T111" fmla="*/ 15818 h 460"/>
                              <a:gd name="T112" fmla="+- 0 9875 9201"/>
                              <a:gd name="T113" fmla="*/ T112 w 2027"/>
                              <a:gd name="T114" fmla="+- 0 15782 15394"/>
                              <a:gd name="T115" fmla="*/ 15782 h 460"/>
                              <a:gd name="T116" fmla="+- 0 10453 9201"/>
                              <a:gd name="T117" fmla="*/ T116 w 2027"/>
                              <a:gd name="T118" fmla="+- 0 15771 15394"/>
                              <a:gd name="T119" fmla="*/ 15771 h 460"/>
                              <a:gd name="T120" fmla="+- 0 10542 9201"/>
                              <a:gd name="T121" fmla="*/ T120 w 2027"/>
                              <a:gd name="T122" fmla="+- 0 15721 15394"/>
                              <a:gd name="T123" fmla="*/ 15721 h 460"/>
                              <a:gd name="T124" fmla="+- 0 11192 9201"/>
                              <a:gd name="T125" fmla="*/ T124 w 2027"/>
                              <a:gd name="T126" fmla="+- 0 15710 15394"/>
                              <a:gd name="T127" fmla="*/ 15710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27" h="460">
                                <a:moveTo>
                                  <a:pt x="981" y="0"/>
                                </a:moveTo>
                                <a:lnTo>
                                  <a:pt x="960" y="0"/>
                                </a:lnTo>
                                <a:lnTo>
                                  <a:pt x="891" y="12"/>
                                </a:lnTo>
                                <a:lnTo>
                                  <a:pt x="845" y="36"/>
                                </a:lnTo>
                                <a:lnTo>
                                  <a:pt x="808" y="61"/>
                                </a:lnTo>
                                <a:lnTo>
                                  <a:pt x="767" y="73"/>
                                </a:lnTo>
                                <a:lnTo>
                                  <a:pt x="175" y="73"/>
                                </a:lnTo>
                                <a:lnTo>
                                  <a:pt x="140" y="150"/>
                                </a:lnTo>
                                <a:lnTo>
                                  <a:pt x="637" y="150"/>
                                </a:lnTo>
                                <a:lnTo>
                                  <a:pt x="719" y="139"/>
                                </a:lnTo>
                                <a:lnTo>
                                  <a:pt x="774" y="114"/>
                                </a:lnTo>
                                <a:lnTo>
                                  <a:pt x="805" y="89"/>
                                </a:lnTo>
                                <a:lnTo>
                                  <a:pt x="814" y="78"/>
                                </a:lnTo>
                                <a:lnTo>
                                  <a:pt x="946" y="78"/>
                                </a:lnTo>
                                <a:lnTo>
                                  <a:pt x="981" y="0"/>
                                </a:lnTo>
                                <a:moveTo>
                                  <a:pt x="1583" y="83"/>
                                </a:moveTo>
                                <a:lnTo>
                                  <a:pt x="1559" y="83"/>
                                </a:lnTo>
                                <a:lnTo>
                                  <a:pt x="1499" y="94"/>
                                </a:lnTo>
                                <a:lnTo>
                                  <a:pt x="1456" y="119"/>
                                </a:lnTo>
                                <a:lnTo>
                                  <a:pt x="1415" y="144"/>
                                </a:lnTo>
                                <a:lnTo>
                                  <a:pt x="1366" y="155"/>
                                </a:lnTo>
                                <a:lnTo>
                                  <a:pt x="891" y="155"/>
                                </a:lnTo>
                                <a:lnTo>
                                  <a:pt x="821" y="167"/>
                                </a:lnTo>
                                <a:lnTo>
                                  <a:pt x="775" y="192"/>
                                </a:lnTo>
                                <a:lnTo>
                                  <a:pt x="739" y="216"/>
                                </a:lnTo>
                                <a:lnTo>
                                  <a:pt x="697" y="228"/>
                                </a:lnTo>
                                <a:lnTo>
                                  <a:pt x="105" y="228"/>
                                </a:lnTo>
                                <a:lnTo>
                                  <a:pt x="70" y="305"/>
                                </a:lnTo>
                                <a:lnTo>
                                  <a:pt x="567" y="305"/>
                                </a:lnTo>
                                <a:lnTo>
                                  <a:pt x="650" y="294"/>
                                </a:lnTo>
                                <a:lnTo>
                                  <a:pt x="705" y="269"/>
                                </a:lnTo>
                                <a:lnTo>
                                  <a:pt x="735" y="244"/>
                                </a:lnTo>
                                <a:lnTo>
                                  <a:pt x="745" y="233"/>
                                </a:lnTo>
                                <a:lnTo>
                                  <a:pt x="1236" y="233"/>
                                </a:lnTo>
                                <a:lnTo>
                                  <a:pt x="1323" y="222"/>
                                </a:lnTo>
                                <a:lnTo>
                                  <a:pt x="1380" y="197"/>
                                </a:lnTo>
                                <a:lnTo>
                                  <a:pt x="1412" y="172"/>
                                </a:lnTo>
                                <a:lnTo>
                                  <a:pt x="1421" y="161"/>
                                </a:lnTo>
                                <a:lnTo>
                                  <a:pt x="1549" y="161"/>
                                </a:lnTo>
                                <a:lnTo>
                                  <a:pt x="1583" y="83"/>
                                </a:lnTo>
                                <a:moveTo>
                                  <a:pt x="2026" y="238"/>
                                </a:moveTo>
                                <a:lnTo>
                                  <a:pt x="1488" y="238"/>
                                </a:lnTo>
                                <a:lnTo>
                                  <a:pt x="1429" y="250"/>
                                </a:lnTo>
                                <a:lnTo>
                                  <a:pt x="1385" y="274"/>
                                </a:lnTo>
                                <a:lnTo>
                                  <a:pt x="1345" y="299"/>
                                </a:lnTo>
                                <a:lnTo>
                                  <a:pt x="1296" y="310"/>
                                </a:lnTo>
                                <a:lnTo>
                                  <a:pt x="820" y="310"/>
                                </a:lnTo>
                                <a:lnTo>
                                  <a:pt x="751" y="322"/>
                                </a:lnTo>
                                <a:lnTo>
                                  <a:pt x="705" y="347"/>
                                </a:lnTo>
                                <a:lnTo>
                                  <a:pt x="668" y="371"/>
                                </a:lnTo>
                                <a:lnTo>
                                  <a:pt x="627" y="383"/>
                                </a:lnTo>
                                <a:lnTo>
                                  <a:pt x="35" y="383"/>
                                </a:lnTo>
                                <a:lnTo>
                                  <a:pt x="0" y="460"/>
                                </a:lnTo>
                                <a:lnTo>
                                  <a:pt x="497" y="460"/>
                                </a:lnTo>
                                <a:lnTo>
                                  <a:pt x="579" y="449"/>
                                </a:lnTo>
                                <a:lnTo>
                                  <a:pt x="634" y="424"/>
                                </a:lnTo>
                                <a:lnTo>
                                  <a:pt x="665" y="399"/>
                                </a:lnTo>
                                <a:lnTo>
                                  <a:pt x="674" y="388"/>
                                </a:lnTo>
                                <a:lnTo>
                                  <a:pt x="1166" y="388"/>
                                </a:lnTo>
                                <a:lnTo>
                                  <a:pt x="1252" y="377"/>
                                </a:lnTo>
                                <a:lnTo>
                                  <a:pt x="1310" y="352"/>
                                </a:lnTo>
                                <a:lnTo>
                                  <a:pt x="1341" y="327"/>
                                </a:lnTo>
                                <a:lnTo>
                                  <a:pt x="1351" y="316"/>
                                </a:lnTo>
                                <a:lnTo>
                                  <a:pt x="1991" y="316"/>
                                </a:lnTo>
                                <a:lnTo>
                                  <a:pt x="2026" y="238"/>
                                </a:lnTo>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22490" id="Group 17" o:spid="_x0000_s1026" style="position:absolute;margin-left:388.9pt;margin-top:731.8pt;width:155.9pt;height:38.65pt;z-index:-251596800" coordorigin="8109,15394" coordsize="311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">
                <v:shape id="AutoShape 12" o:spid="_x0000_s1027" style="position:absolute;left:9394;top:15944;width:245;height:223;visibility:visible;mso-wrap-style:square;v-text-anchor:top" coordsize="2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" path="m106,46r-60,l202,223r13,l215,157r-13,l106,46xm67,l,,,9r11,2l19,16r7,7l34,33r,135l33,184r-4,13l20,206,4,210r,9l78,219r,-9l60,204,50,191,47,174,46,157,46,46r60,l67,xm185,l171,r,9l189,15r9,12l202,44r,18l202,157r13,l215,54r1,-12l217,31r3,-9l225,12,245,9r,-9l185,xe" fillcolor="#003263" stroked="f">
                  <v:path arrowok="t" o:connecttype="custom" o:connectlocs="106,15990;46,15990;202,16167;215,16167;215,16101;202,16101;106,15990;67,15944;0,15944;0,15953;11,15955;19,15960;26,15967;34,15977;34,16112;33,16128;29,16141;20,16150;4,16154;4,16163;78,16163;78,16154;60,16148;50,16135;47,16118;46,16101;46,15990;106,15990;67,15944;185,15944;171,15944;171,15953;189,15959;198,15971;202,15988;202,16006;202,16101;215,16101;215,15998;216,15986;217,15975;220,15966;225,15956;245,15953;245,15944;185,15944" o:connectangles="0,0,0,0,0,0,0,0,0,0,0,0,0,0,0,0,0,0,0,0,0,0,0,0,0,0,0,0,0,0,0,0,0,0,0,0,0,0,0,0,0,0,0,0,0,0"/>
                </v:shape>
                <v:shape id="Picture 11" o:spid="_x0000_s1028" type="#_x0000_t75" style="position:absolute;left:9674;top:15920;width:25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">
                  <v:imagedata r:id="rId20" o:title=""/>
                </v:shape>
                <v:shape id="Picture 10" o:spid="_x0000_s1029" type="#_x0000_t75" style="position:absolute;left:8144;top:15781;width:1222;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">
                  <v:imagedata r:id="rId21" o:title=""/>
                </v:shape>
                <v:shape id="Picture 9" o:spid="_x0000_s1030" type="#_x0000_t75" style="position:absolute;left:8895;top:15944;width:19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">
                  <v:imagedata r:id="rId22" o:title=""/>
                </v:shape>
                <v:shape id="Picture 8" o:spid="_x0000_s1031" type="#_x0000_t75" style="position:absolute;left:8403;top:15944;width:19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">
                  <v:imagedata r:id="rId23" o:title=""/>
                </v:shape>
                <v:shape id="Picture 7" o:spid="_x0000_s1032" type="#_x0000_t75" style="position:absolute;left:8645;top:15944;width:19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">
                  <v:imagedata r:id="rId24" o:title=""/>
                </v:shape>
                <v:shape id="Picture 6" o:spid="_x0000_s1033" type="#_x0000_t75" style="position:absolute;left:8109;top:15920;width:25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">
                  <v:imagedata r:id="rId25" o:title=""/>
                </v:shape>
                <v:shape id="AutoShape 5" o:spid="_x0000_s1034" style="position:absolute;left:9200;top:15394;width:2027;height:460;visibility:visible;mso-wrap-style:square;v-text-anchor:top" coordsize="202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" path="m981,l960,,891,12,845,36,808,61,767,73r-592,l140,150r497,l719,139r55,-25l805,89r9,-11l946,78,981,t602,83l1559,83r-60,11l1456,119r-41,25l1366,155r-475,l821,167r-46,25l739,216r-42,12l105,228,70,305r497,l650,294r55,-25l735,244r10,-11l1236,233r87,-11l1380,197r32,-25l1421,161r128,l1583,83t443,155l1488,238r-59,12l1385,274r-40,25l1296,310r-476,l751,322r-46,25l668,371r-41,12l35,383,,460r497,l579,449r55,-25l665,399r9,-11l1166,388r86,-11l1310,352r31,-25l1351,316r640,l2026,238e" fillcolor="#003263" stroked="f">
                  <v:path arrowok="t" o:connecttype="custom" o:connectlocs="960,15394;845,15430;767,15467;140,15544;719,15533;805,15483;946,15472;1583,15477;1499,15488;1415,15538;891,15549;775,15586;697,15622;70,15699;650,15688;735,15638;1236,15627;1380,15591;1421,15555;1583,15477;1488,15632;1385,15668;1296,15704;751,15716;668,15765;35,15777;497,15854;634,15818;674,15782;1252,15771;1341,15721;1991,15710" o:connectangles="0,0,0,0,0,0,0,0,0,0,0,0,0,0,0,0,0,0,0,0,0,0,0,0,0,0,0,0,0,0,0,0"/>
                </v:shape>
              </v:group>
            </w:pict>
          </mc:Fallback>
        </mc:AlternateContent>
      </w:r>
      <w:r w:rsidR="00A969C4" w:rsidRPr="00A969C4">
        <w:rPr>
          <w:b/>
          <w:caps/>
          <w:noProof/>
        </w:rPr>
        <mc:AlternateContent>
          <mc:Choice Requires="wps">
            <w:drawing>
              <wp:anchor distT="0" distB="0" distL="114300" distR="114300" simplePos="0" relativeHeight="251720704" behindDoc="1" locked="0" layoutInCell="1" allowOverlap="1" wp14:anchorId="202A03B5" wp14:editId="762E379C">
                <wp:simplePos x="0" y="0"/>
                <wp:positionH relativeFrom="column">
                  <wp:posOffset>-293370</wp:posOffset>
                </wp:positionH>
                <wp:positionV relativeFrom="paragraph">
                  <wp:posOffset>39370</wp:posOffset>
                </wp:positionV>
                <wp:extent cx="7433310" cy="10565130"/>
                <wp:effectExtent l="57150" t="57150" r="72390" b="8382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3310" cy="10565130"/>
                        </a:xfrm>
                        <a:prstGeom prst="rect">
                          <a:avLst/>
                        </a:prstGeom>
                        <a:noFill/>
                        <a:ln w="1270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80E8D" id="Rectangle 226" o:spid="_x0000_s1026" style="position:absolute;margin-left:-23.1pt;margin-top:3.1pt;width:585.3pt;height:831.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" filled="f" strokecolor="white" strokeweight="10pt"/>
            </w:pict>
          </mc:Fallback>
        </mc:AlternateContent>
      </w:r>
      <w:r w:rsidR="00A969C4">
        <w:rPr>
          <w:b/>
          <w:caps/>
        </w:rPr>
        <w:br w:type="page"/>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773"/>
      </w:tblGrid>
      <w:tr w:rsidR="00012B91" w14:paraId="68CB3CC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auto"/>
          </w:tcPr>
          <w:p w14:paraId="69D6997D" w14:textId="7B3ECAA0" w:rsidR="00012B91" w:rsidRPr="00AD2BD5" w:rsidRDefault="00012B91" w:rsidP="00BF79BF">
            <w:pPr>
              <w:pStyle w:val="BodyText"/>
              <w:ind w:left="0"/>
              <w:rPr>
                <w:color w:val="003263" w:themeColor="text2"/>
                <w:sz w:val="32"/>
                <w:szCs w:val="32"/>
              </w:rPr>
            </w:pPr>
            <w:r w:rsidRPr="00AD2BD5">
              <w:rPr>
                <w:color w:val="003263" w:themeColor="text2"/>
                <w:sz w:val="32"/>
                <w:szCs w:val="32"/>
              </w:rPr>
              <w:lastRenderedPageBreak/>
              <w:t xml:space="preserve">community engagement </w:t>
            </w:r>
            <w:r w:rsidR="00792E42">
              <w:rPr>
                <w:color w:val="003263" w:themeColor="text2"/>
                <w:sz w:val="32"/>
                <w:szCs w:val="32"/>
              </w:rPr>
              <w:t>SNAPS</w:t>
            </w:r>
            <w:r w:rsidR="004776CC">
              <w:rPr>
                <w:color w:val="003263" w:themeColor="text2"/>
                <w:sz w:val="32"/>
                <w:szCs w:val="32"/>
              </w:rPr>
              <w:t>h</w:t>
            </w:r>
            <w:r w:rsidR="00792E42">
              <w:rPr>
                <w:color w:val="003263" w:themeColor="text2"/>
                <w:sz w:val="32"/>
                <w:szCs w:val="32"/>
              </w:rPr>
              <w:t>OT OF</w:t>
            </w:r>
            <w:r w:rsidR="005C3C1A" w:rsidRPr="00AD2BD5">
              <w:rPr>
                <w:color w:val="003263" w:themeColor="text2"/>
                <w:sz w:val="32"/>
                <w:szCs w:val="32"/>
              </w:rPr>
              <w:t xml:space="preserve"> </w:t>
            </w:r>
            <w:r w:rsidR="00E36E50" w:rsidRPr="005C3C1A">
              <w:rPr>
                <w:color w:val="003263" w:themeColor="text2"/>
                <w:sz w:val="32"/>
                <w:szCs w:val="32"/>
              </w:rPr>
              <w:t>RESULTS</w:t>
            </w:r>
            <w:r w:rsidR="00E36E50">
              <w:rPr>
                <w:color w:val="003263" w:themeColor="text2"/>
                <w:sz w:val="32"/>
                <w:szCs w:val="32"/>
              </w:rPr>
              <w:t xml:space="preserve"> </w:t>
            </w:r>
          </w:p>
        </w:tc>
      </w:tr>
      <w:bookmarkEnd w:id="0"/>
    </w:tbl>
    <w:p w14:paraId="6759117C" w14:textId="77777777" w:rsidR="0099248B" w:rsidRDefault="0099248B" w:rsidP="009F6371">
      <w:pPr>
        <w:rPr>
          <w:b/>
          <w:bCs/>
          <w:iCs/>
          <w:color w:val="003263" w:themeColor="text2"/>
        </w:rPr>
      </w:pPr>
    </w:p>
    <w:p w14:paraId="4AB6B694" w14:textId="430664E2" w:rsidR="009F6371" w:rsidRDefault="009F6371" w:rsidP="009F6371">
      <w:pPr>
        <w:rPr>
          <w:b/>
          <w:bCs/>
          <w:iCs/>
          <w:color w:val="003263" w:themeColor="text2"/>
        </w:rPr>
      </w:pPr>
      <w:r w:rsidRPr="009F6371">
        <w:rPr>
          <w:b/>
          <w:bCs/>
          <w:iCs/>
          <w:color w:val="003263" w:themeColor="text2"/>
        </w:rPr>
        <w:t xml:space="preserve">The City of Greater Geelong invited the community and stakeholders to help establish a vision, series of goals and recommendations for a new Barwon Heads Village Park Master Plan.  </w:t>
      </w:r>
    </w:p>
    <w:p w14:paraId="64D33953" w14:textId="13F05D99" w:rsidR="009F6371" w:rsidRDefault="009F6371" w:rsidP="009F6371">
      <w:pPr>
        <w:rPr>
          <w:b/>
          <w:bCs/>
          <w:iCs/>
          <w:color w:val="003263" w:themeColor="text2"/>
        </w:rPr>
      </w:pPr>
    </w:p>
    <w:p w14:paraId="0743620B" w14:textId="7C63BBA1" w:rsidR="009F6371" w:rsidRDefault="009F6371" w:rsidP="009F6371">
      <w:r>
        <w:t xml:space="preserve">The Barwon Heads Village Park Draft Master Plan was approved for release at the April council meeting for a </w:t>
      </w:r>
      <w:r w:rsidRPr="009F6371">
        <w:t xml:space="preserve">six-week period of community consultation from May through to 11 June 2021.  </w:t>
      </w:r>
      <w:r w:rsidR="00136AD6">
        <w:t xml:space="preserve">The closing date for the consultation period was extended by a week due to COVID restrictions to allow for a second </w:t>
      </w:r>
      <w:r w:rsidR="00270DC5">
        <w:t>drop-in</w:t>
      </w:r>
      <w:r w:rsidR="00136AD6">
        <w:t xml:space="preserve"> information session to be rescheduled.</w:t>
      </w:r>
    </w:p>
    <w:p w14:paraId="62D18032" w14:textId="77777777" w:rsidR="009F6371" w:rsidRPr="009F6371" w:rsidRDefault="009F6371" w:rsidP="009F6371">
      <w:pPr>
        <w:rPr>
          <w:b/>
          <w:bCs/>
          <w:iCs/>
          <w:color w:val="003263" w:themeColor="text2"/>
        </w:rPr>
      </w:pPr>
    </w:p>
    <w:p w14:paraId="5E873543" w14:textId="164B0510" w:rsidR="009F6371" w:rsidRDefault="009F6371" w:rsidP="009F6371">
      <w:pPr>
        <w:rPr>
          <w:iCs/>
        </w:rPr>
      </w:pPr>
      <w:r w:rsidRPr="009F6371">
        <w:rPr>
          <w:iCs/>
        </w:rPr>
        <w:t xml:space="preserve">The focus of the draft master plan is to protect the park’s values and character, whilst also responding to increases in community use and participation in organised sport. The draft plan also aims to improve accessibility and minimise increases to the footprint of buildings. </w:t>
      </w:r>
    </w:p>
    <w:p w14:paraId="570DFD78" w14:textId="77777777" w:rsidR="009F6371" w:rsidRPr="009F6371" w:rsidRDefault="009F6371" w:rsidP="009F6371">
      <w:pPr>
        <w:rPr>
          <w:iCs/>
        </w:rPr>
      </w:pPr>
    </w:p>
    <w:p w14:paraId="041341F5" w14:textId="4EC1C972" w:rsidR="009F6371" w:rsidRDefault="009F6371" w:rsidP="009F6371">
      <w:pPr>
        <w:rPr>
          <w:iCs/>
        </w:rPr>
      </w:pPr>
      <w:r w:rsidRPr="009F6371">
        <w:rPr>
          <w:iCs/>
        </w:rPr>
        <w:t>The updated master plan will include recommendations that consider the cultural and environmental values of the reserve, landscape and amenity, sporting infrastructure requirements, needs of tenant clubs and groups, trail connections and community events, and guide future funding off the village park for the next decade.</w:t>
      </w:r>
    </w:p>
    <w:p w14:paraId="7B5A06FB" w14:textId="77777777" w:rsidR="009F6371" w:rsidRPr="009F6371" w:rsidRDefault="009F6371" w:rsidP="009F6371">
      <w:pPr>
        <w:rPr>
          <w:iCs/>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0C43CA9"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611954C2" w:rsidR="00012B91" w:rsidRPr="006C6D3E" w:rsidRDefault="00B0475C" w:rsidP="00BF79BF">
            <w:pPr>
              <w:pStyle w:val="BodyText"/>
              <w:rPr>
                <w:color w:val="003263" w:themeColor="text2"/>
              </w:rPr>
            </w:pPr>
            <w:r>
              <w:rPr>
                <w:color w:val="003263" w:themeColor="text2"/>
              </w:rPr>
              <w:t>ENGAGEMENT APPR</w:t>
            </w:r>
            <w:r w:rsidR="009319A1">
              <w:rPr>
                <w:color w:val="003263" w:themeColor="text2"/>
              </w:rPr>
              <w:t>oa</w:t>
            </w:r>
            <w:r>
              <w:rPr>
                <w:color w:val="003263" w:themeColor="text2"/>
              </w:rPr>
              <w:t>CH</w:t>
            </w:r>
          </w:p>
        </w:tc>
      </w:tr>
    </w:tbl>
    <w:p w14:paraId="2FD4647D" w14:textId="5DBBB7D7" w:rsidR="00B0475C" w:rsidRDefault="00680EC1" w:rsidP="00680EC1">
      <w:pPr>
        <w:rPr>
          <w:iCs/>
        </w:rPr>
      </w:pPr>
      <w:r w:rsidRPr="009F6371">
        <w:rPr>
          <w:iCs/>
        </w:rPr>
        <w:t xml:space="preserve">The emphasis of the engagement with the community was to understand and acknowledge their concerns, aspirations and views on the draft master plan. </w:t>
      </w:r>
    </w:p>
    <w:p w14:paraId="058895F1" w14:textId="63ECE211" w:rsidR="00B0475C" w:rsidRDefault="00B0475C" w:rsidP="00680EC1">
      <w:pPr>
        <w:rPr>
          <w:iCs/>
        </w:rPr>
      </w:pPr>
    </w:p>
    <w:p w14:paraId="11A983C4" w14:textId="1D89761B" w:rsidR="00B0475C" w:rsidRDefault="00B0475C" w:rsidP="00680EC1">
      <w:r>
        <w:rPr>
          <w:iCs/>
        </w:rPr>
        <w:t xml:space="preserve">The </w:t>
      </w:r>
      <w:r w:rsidR="005C3C1A">
        <w:rPr>
          <w:iCs/>
        </w:rPr>
        <w:t>seven</w:t>
      </w:r>
      <w:r w:rsidR="00270DC5">
        <w:rPr>
          <w:iCs/>
        </w:rPr>
        <w:t>-week</w:t>
      </w:r>
      <w:r>
        <w:rPr>
          <w:iCs/>
        </w:rPr>
        <w:t xml:space="preserve"> consultation period allowed time to reach stakeholders across the community, including </w:t>
      </w:r>
      <w:r>
        <w:t xml:space="preserve">members of the Project Reference </w:t>
      </w:r>
      <w:r w:rsidRPr="005C3C1A">
        <w:t>Group,</w:t>
      </w:r>
      <w:r>
        <w:t xml:space="preserve"> </w:t>
      </w:r>
      <w:r w:rsidR="00270DC5">
        <w:t>residents</w:t>
      </w:r>
      <w:r w:rsidR="004A4D29">
        <w:t>,</w:t>
      </w:r>
      <w:r>
        <w:t xml:space="preserve"> users and visitors of the park.</w:t>
      </w:r>
      <w:r w:rsidR="00097458">
        <w:t xml:space="preserve">  </w:t>
      </w:r>
    </w:p>
    <w:p w14:paraId="0C878448" w14:textId="45EA8005" w:rsidR="00120CF3" w:rsidRDefault="00120CF3" w:rsidP="00680EC1"/>
    <w:p w14:paraId="7F871B1B" w14:textId="446F614C" w:rsidR="00120CF3" w:rsidRPr="009F6371" w:rsidRDefault="00120CF3" w:rsidP="00680EC1">
      <w:pPr>
        <w:rPr>
          <w:iCs/>
        </w:rPr>
      </w:pPr>
    </w:p>
    <w:p w14:paraId="5D2AB7BF" w14:textId="24A21159" w:rsidR="00012B91" w:rsidRDefault="00155220" w:rsidP="00012B91">
      <w:pPr>
        <w:pStyle w:val="BodyText"/>
        <w:tabs>
          <w:tab w:val="left" w:pos="1698"/>
        </w:tabs>
        <w:rPr>
          <w:noProof/>
        </w:rPr>
      </w:pPr>
      <w:r>
        <w:rPr>
          <w:noProof/>
        </w:rPr>
        <mc:AlternateContent>
          <mc:Choice Requires="wpg">
            <w:drawing>
              <wp:anchor distT="0" distB="0" distL="114300" distR="114300" simplePos="0" relativeHeight="251670528" behindDoc="0" locked="0" layoutInCell="1" allowOverlap="1" wp14:anchorId="416FC5BC" wp14:editId="622ED76F">
                <wp:simplePos x="0" y="0"/>
                <wp:positionH relativeFrom="column">
                  <wp:posOffset>5530850</wp:posOffset>
                </wp:positionH>
                <wp:positionV relativeFrom="paragraph">
                  <wp:posOffset>112395</wp:posOffset>
                </wp:positionV>
                <wp:extent cx="466725" cy="523240"/>
                <wp:effectExtent l="0" t="0" r="9525"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523240"/>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A7548B8" id="Group 200" o:spid="_x0000_s1026" style="position:absolute;margin-left:435.5pt;margin-top:8.85pt;width:36.75pt;height:41.2pt;z-index:251670528;mso-width-relative:margin;mso-height-relative:margin" coordorigin="5455,334" coordsize="58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">
                <v:shape id="AutoShape 40" o:spid="_x0000_s102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2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27" o:title=""/>
                </v:shape>
              </v:group>
            </w:pict>
          </mc:Fallback>
        </mc:AlternateContent>
      </w:r>
      <w:r>
        <w:rPr>
          <w:noProof/>
        </w:rPr>
        <mc:AlternateContent>
          <mc:Choice Requires="wpg">
            <w:drawing>
              <wp:anchor distT="0" distB="0" distL="114300" distR="114300" simplePos="0" relativeHeight="251665408" behindDoc="0" locked="0" layoutInCell="1" allowOverlap="1" wp14:anchorId="77DC34E2" wp14:editId="3A0BAC12">
                <wp:simplePos x="0" y="0"/>
                <wp:positionH relativeFrom="column">
                  <wp:posOffset>438785</wp:posOffset>
                </wp:positionH>
                <wp:positionV relativeFrom="paragraph">
                  <wp:posOffset>112077</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37E9CD" id="Group 231" o:spid="_x0000_s1026" style="position:absolute;margin-left:34.55pt;margin-top:8.8pt;width:46.75pt;height:46.2pt;z-index:251665408;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r>
        <w:rPr>
          <w:rFonts w:ascii="Times New Roman" w:hAnsi="Times New Roman"/>
          <w:noProof/>
          <w:sz w:val="24"/>
          <w:szCs w:val="24"/>
        </w:rPr>
        <mc:AlternateContent>
          <mc:Choice Requires="wpg">
            <w:drawing>
              <wp:anchor distT="0" distB="0" distL="114300" distR="114300" simplePos="0" relativeHeight="251675648" behindDoc="0" locked="0" layoutInCell="1" allowOverlap="1" wp14:anchorId="5ADDC299" wp14:editId="6CD4F3D8">
                <wp:simplePos x="0" y="0"/>
                <wp:positionH relativeFrom="column">
                  <wp:posOffset>2116455</wp:posOffset>
                </wp:positionH>
                <wp:positionV relativeFrom="paragraph">
                  <wp:posOffset>63818</wp:posOffset>
                </wp:positionV>
                <wp:extent cx="579120" cy="577850"/>
                <wp:effectExtent l="10795" t="6985" r="1016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577850"/>
                          <a:chOff x="0" y="0"/>
                          <a:chExt cx="912" cy="910"/>
                        </a:xfrm>
                      </wpg:grpSpPr>
                      <wps:wsp>
                        <wps:cNvPr id="10" name="AutoShape 93"/>
                        <wps:cNvSpPr>
                          <a:spLocks/>
                        </wps:cNvSpPr>
                        <wps:spPr bwMode="auto">
                          <a:xfrm>
                            <a:off x="5" y="5"/>
                            <a:ext cx="902" cy="900"/>
                          </a:xfrm>
                          <a:custGeom>
                            <a:avLst/>
                            <a:gdLst>
                              <a:gd name="T0" fmla="*/ 163 w 902"/>
                              <a:gd name="T1" fmla="*/ 793 h 900"/>
                              <a:gd name="T2" fmla="*/ 158 w 902"/>
                              <a:gd name="T3" fmla="*/ 900 h 900"/>
                              <a:gd name="T4" fmla="*/ 739 w 902"/>
                              <a:gd name="T5" fmla="*/ 905 h 900"/>
                              <a:gd name="T6" fmla="*/ 744 w 902"/>
                              <a:gd name="T7" fmla="*/ 883 h 900"/>
                              <a:gd name="T8" fmla="*/ 180 w 902"/>
                              <a:gd name="T9" fmla="*/ 815 h 900"/>
                              <a:gd name="T10" fmla="*/ 744 w 902"/>
                              <a:gd name="T11" fmla="*/ 798 h 900"/>
                              <a:gd name="T12" fmla="*/ 744 w 902"/>
                              <a:gd name="T13" fmla="*/ 815 h 900"/>
                              <a:gd name="T14" fmla="*/ 721 w 902"/>
                              <a:gd name="T15" fmla="*/ 883 h 900"/>
                              <a:gd name="T16" fmla="*/ 744 w 902"/>
                              <a:gd name="T17" fmla="*/ 815 h 900"/>
                              <a:gd name="T18" fmla="*/ 381 w 902"/>
                              <a:gd name="T19" fmla="*/ 680 h 900"/>
                              <a:gd name="T20" fmla="*/ 385 w 902"/>
                              <a:gd name="T21" fmla="*/ 793 h 900"/>
                              <a:gd name="T22" fmla="*/ 521 w 902"/>
                              <a:gd name="T23" fmla="*/ 680 h 900"/>
                              <a:gd name="T24" fmla="*/ 516 w 902"/>
                              <a:gd name="T25" fmla="*/ 793 h 900"/>
                              <a:gd name="T26" fmla="*/ 521 w 902"/>
                              <a:gd name="T27" fmla="*/ 680 h 900"/>
                              <a:gd name="T28" fmla="*/ 34 w 902"/>
                              <a:gd name="T29" fmla="*/ 5 h 900"/>
                              <a:gd name="T30" fmla="*/ 10 w 902"/>
                              <a:gd name="T31" fmla="*/ 15 h 900"/>
                              <a:gd name="T32" fmla="*/ 0 w 902"/>
                              <a:gd name="T33" fmla="*/ 39 h 900"/>
                              <a:gd name="T34" fmla="*/ 3 w 902"/>
                              <a:gd name="T35" fmla="*/ 659 h 900"/>
                              <a:gd name="T36" fmla="*/ 21 w 902"/>
                              <a:gd name="T37" fmla="*/ 677 h 900"/>
                              <a:gd name="T38" fmla="*/ 868 w 902"/>
                              <a:gd name="T39" fmla="*/ 680 h 900"/>
                              <a:gd name="T40" fmla="*/ 892 w 902"/>
                              <a:gd name="T41" fmla="*/ 670 h 900"/>
                              <a:gd name="T42" fmla="*/ 899 w 902"/>
                              <a:gd name="T43" fmla="*/ 658 h 900"/>
                              <a:gd name="T44" fmla="*/ 23 w 902"/>
                              <a:gd name="T45" fmla="*/ 652 h 900"/>
                              <a:gd name="T46" fmla="*/ 902 w 902"/>
                              <a:gd name="T47" fmla="*/ 590 h 900"/>
                              <a:gd name="T48" fmla="*/ 23 w 902"/>
                              <a:gd name="T49" fmla="*/ 568 h 900"/>
                              <a:gd name="T50" fmla="*/ 28 w 902"/>
                              <a:gd name="T51" fmla="*/ 28 h 900"/>
                              <a:gd name="T52" fmla="*/ 899 w 902"/>
                              <a:gd name="T53" fmla="*/ 26 h 900"/>
                              <a:gd name="T54" fmla="*/ 881 w 902"/>
                              <a:gd name="T55" fmla="*/ 8 h 900"/>
                              <a:gd name="T56" fmla="*/ 902 w 902"/>
                              <a:gd name="T57" fmla="*/ 590 h 900"/>
                              <a:gd name="T58" fmla="*/ 879 w 902"/>
                              <a:gd name="T59" fmla="*/ 652 h 900"/>
                              <a:gd name="T60" fmla="*/ 899 w 902"/>
                              <a:gd name="T61" fmla="*/ 658 h 900"/>
                              <a:gd name="T62" fmla="*/ 902 w 902"/>
                              <a:gd name="T63" fmla="*/ 590 h 900"/>
                              <a:gd name="T64" fmla="*/ 874 w 902"/>
                              <a:gd name="T65" fmla="*/ 28 h 900"/>
                              <a:gd name="T66" fmla="*/ 879 w 902"/>
                              <a:gd name="T67" fmla="*/ 568 h 900"/>
                              <a:gd name="T68" fmla="*/ 902 w 902"/>
                              <a:gd name="T69" fmla="*/ 39 h 9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02" h="900">
                                <a:moveTo>
                                  <a:pt x="739" y="788"/>
                                </a:moveTo>
                                <a:lnTo>
                                  <a:pt x="163" y="788"/>
                                </a:lnTo>
                                <a:lnTo>
                                  <a:pt x="158" y="793"/>
                                </a:lnTo>
                                <a:lnTo>
                                  <a:pt x="158" y="895"/>
                                </a:lnTo>
                                <a:lnTo>
                                  <a:pt x="163" y="900"/>
                                </a:lnTo>
                                <a:lnTo>
                                  <a:pt x="739" y="900"/>
                                </a:lnTo>
                                <a:lnTo>
                                  <a:pt x="744" y="895"/>
                                </a:lnTo>
                                <a:lnTo>
                                  <a:pt x="744" y="878"/>
                                </a:lnTo>
                                <a:lnTo>
                                  <a:pt x="180" y="878"/>
                                </a:lnTo>
                                <a:lnTo>
                                  <a:pt x="180" y="810"/>
                                </a:lnTo>
                                <a:lnTo>
                                  <a:pt x="744" y="810"/>
                                </a:lnTo>
                                <a:lnTo>
                                  <a:pt x="744" y="793"/>
                                </a:lnTo>
                                <a:lnTo>
                                  <a:pt x="739" y="788"/>
                                </a:lnTo>
                                <a:close/>
                                <a:moveTo>
                                  <a:pt x="744" y="810"/>
                                </a:moveTo>
                                <a:lnTo>
                                  <a:pt x="721" y="810"/>
                                </a:lnTo>
                                <a:lnTo>
                                  <a:pt x="721" y="878"/>
                                </a:lnTo>
                                <a:lnTo>
                                  <a:pt x="744" y="878"/>
                                </a:lnTo>
                                <a:lnTo>
                                  <a:pt x="744" y="810"/>
                                </a:lnTo>
                                <a:close/>
                                <a:moveTo>
                                  <a:pt x="404" y="675"/>
                                </a:moveTo>
                                <a:lnTo>
                                  <a:pt x="381" y="675"/>
                                </a:lnTo>
                                <a:lnTo>
                                  <a:pt x="362" y="788"/>
                                </a:lnTo>
                                <a:lnTo>
                                  <a:pt x="385" y="788"/>
                                </a:lnTo>
                                <a:lnTo>
                                  <a:pt x="404" y="675"/>
                                </a:lnTo>
                                <a:close/>
                                <a:moveTo>
                                  <a:pt x="521" y="675"/>
                                </a:moveTo>
                                <a:lnTo>
                                  <a:pt x="498" y="675"/>
                                </a:lnTo>
                                <a:lnTo>
                                  <a:pt x="516" y="788"/>
                                </a:lnTo>
                                <a:lnTo>
                                  <a:pt x="539" y="788"/>
                                </a:lnTo>
                                <a:lnTo>
                                  <a:pt x="521" y="675"/>
                                </a:lnTo>
                                <a:close/>
                                <a:moveTo>
                                  <a:pt x="868" y="0"/>
                                </a:moveTo>
                                <a:lnTo>
                                  <a:pt x="34" y="0"/>
                                </a:lnTo>
                                <a:lnTo>
                                  <a:pt x="21" y="3"/>
                                </a:lnTo>
                                <a:lnTo>
                                  <a:pt x="10" y="10"/>
                                </a:lnTo>
                                <a:lnTo>
                                  <a:pt x="3" y="21"/>
                                </a:lnTo>
                                <a:lnTo>
                                  <a:pt x="0" y="34"/>
                                </a:lnTo>
                                <a:lnTo>
                                  <a:pt x="0" y="641"/>
                                </a:lnTo>
                                <a:lnTo>
                                  <a:pt x="3" y="654"/>
                                </a:lnTo>
                                <a:lnTo>
                                  <a:pt x="10" y="665"/>
                                </a:lnTo>
                                <a:lnTo>
                                  <a:pt x="21" y="672"/>
                                </a:lnTo>
                                <a:lnTo>
                                  <a:pt x="34" y="675"/>
                                </a:lnTo>
                                <a:lnTo>
                                  <a:pt x="868" y="675"/>
                                </a:lnTo>
                                <a:lnTo>
                                  <a:pt x="881" y="672"/>
                                </a:lnTo>
                                <a:lnTo>
                                  <a:pt x="892" y="665"/>
                                </a:lnTo>
                                <a:lnTo>
                                  <a:pt x="899" y="654"/>
                                </a:lnTo>
                                <a:lnTo>
                                  <a:pt x="899" y="653"/>
                                </a:lnTo>
                                <a:lnTo>
                                  <a:pt x="28" y="653"/>
                                </a:lnTo>
                                <a:lnTo>
                                  <a:pt x="23" y="647"/>
                                </a:lnTo>
                                <a:lnTo>
                                  <a:pt x="23" y="585"/>
                                </a:lnTo>
                                <a:lnTo>
                                  <a:pt x="902" y="585"/>
                                </a:lnTo>
                                <a:lnTo>
                                  <a:pt x="902" y="563"/>
                                </a:lnTo>
                                <a:lnTo>
                                  <a:pt x="23" y="563"/>
                                </a:lnTo>
                                <a:lnTo>
                                  <a:pt x="23" y="28"/>
                                </a:lnTo>
                                <a:lnTo>
                                  <a:pt x="28" y="23"/>
                                </a:lnTo>
                                <a:lnTo>
                                  <a:pt x="899" y="23"/>
                                </a:lnTo>
                                <a:lnTo>
                                  <a:pt x="899" y="21"/>
                                </a:lnTo>
                                <a:lnTo>
                                  <a:pt x="892" y="10"/>
                                </a:lnTo>
                                <a:lnTo>
                                  <a:pt x="881" y="3"/>
                                </a:lnTo>
                                <a:lnTo>
                                  <a:pt x="868" y="0"/>
                                </a:lnTo>
                                <a:close/>
                                <a:moveTo>
                                  <a:pt x="902" y="585"/>
                                </a:moveTo>
                                <a:lnTo>
                                  <a:pt x="879" y="585"/>
                                </a:lnTo>
                                <a:lnTo>
                                  <a:pt x="879" y="647"/>
                                </a:lnTo>
                                <a:lnTo>
                                  <a:pt x="874" y="653"/>
                                </a:lnTo>
                                <a:lnTo>
                                  <a:pt x="899" y="653"/>
                                </a:lnTo>
                                <a:lnTo>
                                  <a:pt x="902" y="641"/>
                                </a:lnTo>
                                <a:lnTo>
                                  <a:pt x="902" y="585"/>
                                </a:lnTo>
                                <a:close/>
                                <a:moveTo>
                                  <a:pt x="899" y="23"/>
                                </a:moveTo>
                                <a:lnTo>
                                  <a:pt x="874" y="23"/>
                                </a:lnTo>
                                <a:lnTo>
                                  <a:pt x="879" y="28"/>
                                </a:lnTo>
                                <a:lnTo>
                                  <a:pt x="879" y="563"/>
                                </a:lnTo>
                                <a:lnTo>
                                  <a:pt x="902" y="563"/>
                                </a:lnTo>
                                <a:lnTo>
                                  <a:pt x="902" y="34"/>
                                </a:lnTo>
                                <a:lnTo>
                                  <a:pt x="899" y="23"/>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94"/>
                        <wps:cNvSpPr>
                          <a:spLocks/>
                        </wps:cNvSpPr>
                        <wps:spPr bwMode="auto">
                          <a:xfrm>
                            <a:off x="5" y="5"/>
                            <a:ext cx="902" cy="900"/>
                          </a:xfrm>
                          <a:custGeom>
                            <a:avLst/>
                            <a:gdLst>
                              <a:gd name="T0" fmla="*/ 34 w 902"/>
                              <a:gd name="T1" fmla="*/ 5 h 900"/>
                              <a:gd name="T2" fmla="*/ 10 w 902"/>
                              <a:gd name="T3" fmla="*/ 15 h 900"/>
                              <a:gd name="T4" fmla="*/ 0 w 902"/>
                              <a:gd name="T5" fmla="*/ 39 h 900"/>
                              <a:gd name="T6" fmla="*/ 0 w 902"/>
                              <a:gd name="T7" fmla="*/ 646 h 900"/>
                              <a:gd name="T8" fmla="*/ 10 w 902"/>
                              <a:gd name="T9" fmla="*/ 670 h 900"/>
                              <a:gd name="T10" fmla="*/ 34 w 902"/>
                              <a:gd name="T11" fmla="*/ 680 h 900"/>
                              <a:gd name="T12" fmla="*/ 362 w 902"/>
                              <a:gd name="T13" fmla="*/ 793 h 900"/>
                              <a:gd name="T14" fmla="*/ 163 w 902"/>
                              <a:gd name="T15" fmla="*/ 793 h 900"/>
                              <a:gd name="T16" fmla="*/ 158 w 902"/>
                              <a:gd name="T17" fmla="*/ 804 h 900"/>
                              <a:gd name="T18" fmla="*/ 158 w 902"/>
                              <a:gd name="T19" fmla="*/ 900 h 900"/>
                              <a:gd name="T20" fmla="*/ 169 w 902"/>
                              <a:gd name="T21" fmla="*/ 905 h 900"/>
                              <a:gd name="T22" fmla="*/ 739 w 902"/>
                              <a:gd name="T23" fmla="*/ 905 h 900"/>
                              <a:gd name="T24" fmla="*/ 744 w 902"/>
                              <a:gd name="T25" fmla="*/ 894 h 900"/>
                              <a:gd name="T26" fmla="*/ 744 w 902"/>
                              <a:gd name="T27" fmla="*/ 798 h 900"/>
                              <a:gd name="T28" fmla="*/ 733 w 902"/>
                              <a:gd name="T29" fmla="*/ 793 h 900"/>
                              <a:gd name="T30" fmla="*/ 521 w 902"/>
                              <a:gd name="T31" fmla="*/ 680 h 900"/>
                              <a:gd name="T32" fmla="*/ 881 w 902"/>
                              <a:gd name="T33" fmla="*/ 677 h 900"/>
                              <a:gd name="T34" fmla="*/ 899 w 902"/>
                              <a:gd name="T35" fmla="*/ 659 h 900"/>
                              <a:gd name="T36" fmla="*/ 902 w 902"/>
                              <a:gd name="T37" fmla="*/ 579 h 900"/>
                              <a:gd name="T38" fmla="*/ 899 w 902"/>
                              <a:gd name="T39" fmla="*/ 26 h 900"/>
                              <a:gd name="T40" fmla="*/ 881 w 902"/>
                              <a:gd name="T41" fmla="*/ 8 h 900"/>
                              <a:gd name="T42" fmla="*/ 530 w 902"/>
                              <a:gd name="T43" fmla="*/ 815 h 900"/>
                              <a:gd name="T44" fmla="*/ 721 w 902"/>
                              <a:gd name="T45" fmla="*/ 883 h 900"/>
                              <a:gd name="T46" fmla="*/ 180 w 902"/>
                              <a:gd name="T47" fmla="*/ 815 h 900"/>
                              <a:gd name="T48" fmla="*/ 530 w 902"/>
                              <a:gd name="T49" fmla="*/ 815 h 900"/>
                              <a:gd name="T50" fmla="*/ 404 w 902"/>
                              <a:gd name="T51" fmla="*/ 680 h 900"/>
                              <a:gd name="T52" fmla="*/ 516 w 902"/>
                              <a:gd name="T53" fmla="*/ 793 h 900"/>
                              <a:gd name="T54" fmla="*/ 879 w 902"/>
                              <a:gd name="T55" fmla="*/ 646 h 900"/>
                              <a:gd name="T56" fmla="*/ 874 w 902"/>
                              <a:gd name="T57" fmla="*/ 658 h 900"/>
                              <a:gd name="T58" fmla="*/ 507 w 902"/>
                              <a:gd name="T59" fmla="*/ 658 h 900"/>
                              <a:gd name="T60" fmla="*/ 34 w 902"/>
                              <a:gd name="T61" fmla="*/ 658 h 900"/>
                              <a:gd name="T62" fmla="*/ 23 w 902"/>
                              <a:gd name="T63" fmla="*/ 652 h 900"/>
                              <a:gd name="T64" fmla="*/ 23 w 902"/>
                              <a:gd name="T65" fmla="*/ 590 h 900"/>
                              <a:gd name="T66" fmla="*/ 879 w 902"/>
                              <a:gd name="T67" fmla="*/ 646 h 900"/>
                              <a:gd name="T68" fmla="*/ 23 w 902"/>
                              <a:gd name="T69" fmla="*/ 568 h 900"/>
                              <a:gd name="T70" fmla="*/ 23 w 902"/>
                              <a:gd name="T71" fmla="*/ 33 h 900"/>
                              <a:gd name="T72" fmla="*/ 34 w 902"/>
                              <a:gd name="T73" fmla="*/ 28 h 900"/>
                              <a:gd name="T74" fmla="*/ 874 w 902"/>
                              <a:gd name="T75" fmla="*/ 28 h 900"/>
                              <a:gd name="T76" fmla="*/ 879 w 902"/>
                              <a:gd name="T77" fmla="*/ 39 h 90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02" h="900">
                                <a:moveTo>
                                  <a:pt x="868" y="0"/>
                                </a:moveTo>
                                <a:lnTo>
                                  <a:pt x="34" y="0"/>
                                </a:lnTo>
                                <a:lnTo>
                                  <a:pt x="21" y="3"/>
                                </a:lnTo>
                                <a:lnTo>
                                  <a:pt x="10" y="10"/>
                                </a:lnTo>
                                <a:lnTo>
                                  <a:pt x="3" y="21"/>
                                </a:lnTo>
                                <a:lnTo>
                                  <a:pt x="0" y="34"/>
                                </a:lnTo>
                                <a:lnTo>
                                  <a:pt x="0" y="574"/>
                                </a:lnTo>
                                <a:lnTo>
                                  <a:pt x="0" y="641"/>
                                </a:lnTo>
                                <a:lnTo>
                                  <a:pt x="3" y="654"/>
                                </a:lnTo>
                                <a:lnTo>
                                  <a:pt x="10" y="665"/>
                                </a:lnTo>
                                <a:lnTo>
                                  <a:pt x="21" y="672"/>
                                </a:lnTo>
                                <a:lnTo>
                                  <a:pt x="34" y="675"/>
                                </a:lnTo>
                                <a:lnTo>
                                  <a:pt x="381" y="675"/>
                                </a:lnTo>
                                <a:lnTo>
                                  <a:pt x="362" y="788"/>
                                </a:lnTo>
                                <a:lnTo>
                                  <a:pt x="169" y="788"/>
                                </a:lnTo>
                                <a:lnTo>
                                  <a:pt x="163" y="788"/>
                                </a:lnTo>
                                <a:lnTo>
                                  <a:pt x="158" y="793"/>
                                </a:lnTo>
                                <a:lnTo>
                                  <a:pt x="158" y="799"/>
                                </a:lnTo>
                                <a:lnTo>
                                  <a:pt x="158" y="889"/>
                                </a:lnTo>
                                <a:lnTo>
                                  <a:pt x="158" y="895"/>
                                </a:lnTo>
                                <a:lnTo>
                                  <a:pt x="163" y="900"/>
                                </a:lnTo>
                                <a:lnTo>
                                  <a:pt x="169" y="900"/>
                                </a:lnTo>
                                <a:lnTo>
                                  <a:pt x="733" y="900"/>
                                </a:lnTo>
                                <a:lnTo>
                                  <a:pt x="739" y="900"/>
                                </a:lnTo>
                                <a:lnTo>
                                  <a:pt x="744" y="895"/>
                                </a:lnTo>
                                <a:lnTo>
                                  <a:pt x="744" y="889"/>
                                </a:lnTo>
                                <a:lnTo>
                                  <a:pt x="744" y="799"/>
                                </a:lnTo>
                                <a:lnTo>
                                  <a:pt x="744" y="793"/>
                                </a:lnTo>
                                <a:lnTo>
                                  <a:pt x="739" y="788"/>
                                </a:lnTo>
                                <a:lnTo>
                                  <a:pt x="733" y="788"/>
                                </a:lnTo>
                                <a:lnTo>
                                  <a:pt x="539" y="788"/>
                                </a:lnTo>
                                <a:lnTo>
                                  <a:pt x="521" y="675"/>
                                </a:lnTo>
                                <a:lnTo>
                                  <a:pt x="868" y="675"/>
                                </a:lnTo>
                                <a:lnTo>
                                  <a:pt x="881" y="672"/>
                                </a:lnTo>
                                <a:lnTo>
                                  <a:pt x="892" y="665"/>
                                </a:lnTo>
                                <a:lnTo>
                                  <a:pt x="899" y="654"/>
                                </a:lnTo>
                                <a:lnTo>
                                  <a:pt x="902" y="641"/>
                                </a:lnTo>
                                <a:lnTo>
                                  <a:pt x="902" y="574"/>
                                </a:lnTo>
                                <a:lnTo>
                                  <a:pt x="902" y="34"/>
                                </a:lnTo>
                                <a:lnTo>
                                  <a:pt x="899" y="21"/>
                                </a:lnTo>
                                <a:lnTo>
                                  <a:pt x="892" y="10"/>
                                </a:lnTo>
                                <a:lnTo>
                                  <a:pt x="881" y="3"/>
                                </a:lnTo>
                                <a:lnTo>
                                  <a:pt x="868" y="0"/>
                                </a:lnTo>
                                <a:close/>
                                <a:moveTo>
                                  <a:pt x="530" y="810"/>
                                </a:moveTo>
                                <a:lnTo>
                                  <a:pt x="721" y="810"/>
                                </a:lnTo>
                                <a:lnTo>
                                  <a:pt x="721" y="878"/>
                                </a:lnTo>
                                <a:lnTo>
                                  <a:pt x="180" y="878"/>
                                </a:lnTo>
                                <a:lnTo>
                                  <a:pt x="180" y="810"/>
                                </a:lnTo>
                                <a:lnTo>
                                  <a:pt x="372" y="810"/>
                                </a:lnTo>
                                <a:lnTo>
                                  <a:pt x="530" y="810"/>
                                </a:lnTo>
                                <a:close/>
                                <a:moveTo>
                                  <a:pt x="385" y="788"/>
                                </a:moveTo>
                                <a:lnTo>
                                  <a:pt x="404" y="675"/>
                                </a:lnTo>
                                <a:lnTo>
                                  <a:pt x="498" y="675"/>
                                </a:lnTo>
                                <a:lnTo>
                                  <a:pt x="516" y="788"/>
                                </a:lnTo>
                                <a:lnTo>
                                  <a:pt x="385" y="788"/>
                                </a:lnTo>
                                <a:close/>
                                <a:moveTo>
                                  <a:pt x="879" y="641"/>
                                </a:moveTo>
                                <a:lnTo>
                                  <a:pt x="879" y="647"/>
                                </a:lnTo>
                                <a:lnTo>
                                  <a:pt x="874" y="653"/>
                                </a:lnTo>
                                <a:lnTo>
                                  <a:pt x="868" y="653"/>
                                </a:lnTo>
                                <a:lnTo>
                                  <a:pt x="507" y="653"/>
                                </a:lnTo>
                                <a:lnTo>
                                  <a:pt x="395" y="653"/>
                                </a:lnTo>
                                <a:lnTo>
                                  <a:pt x="34" y="653"/>
                                </a:lnTo>
                                <a:lnTo>
                                  <a:pt x="28" y="653"/>
                                </a:lnTo>
                                <a:lnTo>
                                  <a:pt x="23" y="647"/>
                                </a:lnTo>
                                <a:lnTo>
                                  <a:pt x="23" y="641"/>
                                </a:lnTo>
                                <a:lnTo>
                                  <a:pt x="23" y="585"/>
                                </a:lnTo>
                                <a:lnTo>
                                  <a:pt x="879" y="585"/>
                                </a:lnTo>
                                <a:lnTo>
                                  <a:pt x="879" y="641"/>
                                </a:lnTo>
                                <a:close/>
                                <a:moveTo>
                                  <a:pt x="879" y="563"/>
                                </a:moveTo>
                                <a:lnTo>
                                  <a:pt x="23" y="563"/>
                                </a:lnTo>
                                <a:lnTo>
                                  <a:pt x="23" y="34"/>
                                </a:lnTo>
                                <a:lnTo>
                                  <a:pt x="23" y="28"/>
                                </a:lnTo>
                                <a:lnTo>
                                  <a:pt x="28" y="23"/>
                                </a:lnTo>
                                <a:lnTo>
                                  <a:pt x="34" y="23"/>
                                </a:lnTo>
                                <a:lnTo>
                                  <a:pt x="868" y="23"/>
                                </a:lnTo>
                                <a:lnTo>
                                  <a:pt x="874" y="23"/>
                                </a:lnTo>
                                <a:lnTo>
                                  <a:pt x="879" y="28"/>
                                </a:lnTo>
                                <a:lnTo>
                                  <a:pt x="879" y="34"/>
                                </a:lnTo>
                                <a:lnTo>
                                  <a:pt x="879" y="563"/>
                                </a:lnTo>
                                <a:close/>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5"/>
                        <wps:cNvSpPr>
                          <a:spLocks/>
                        </wps:cNvSpPr>
                        <wps:spPr bwMode="auto">
                          <a:xfrm>
                            <a:off x="416" y="612"/>
                            <a:ext cx="79" cy="23"/>
                          </a:xfrm>
                          <a:custGeom>
                            <a:avLst/>
                            <a:gdLst>
                              <a:gd name="T0" fmla="*/ 74 w 79"/>
                              <a:gd name="T1" fmla="*/ 613 h 23"/>
                              <a:gd name="T2" fmla="*/ 5 w 79"/>
                              <a:gd name="T3" fmla="*/ 613 h 23"/>
                              <a:gd name="T4" fmla="*/ 0 w 79"/>
                              <a:gd name="T5" fmla="*/ 618 h 23"/>
                              <a:gd name="T6" fmla="*/ 0 w 79"/>
                              <a:gd name="T7" fmla="*/ 630 h 23"/>
                              <a:gd name="T8" fmla="*/ 5 w 79"/>
                              <a:gd name="T9" fmla="*/ 635 h 23"/>
                              <a:gd name="T10" fmla="*/ 12 w 79"/>
                              <a:gd name="T11" fmla="*/ 635 h 23"/>
                              <a:gd name="T12" fmla="*/ 74 w 79"/>
                              <a:gd name="T13" fmla="*/ 635 h 23"/>
                              <a:gd name="T14" fmla="*/ 79 w 79"/>
                              <a:gd name="T15" fmla="*/ 630 h 23"/>
                              <a:gd name="T16" fmla="*/ 79 w 79"/>
                              <a:gd name="T17" fmla="*/ 618 h 23"/>
                              <a:gd name="T18" fmla="*/ 74 w 79"/>
                              <a:gd name="T19" fmla="*/ 613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9" h="23">
                                <a:moveTo>
                                  <a:pt x="74" y="0"/>
                                </a:moveTo>
                                <a:lnTo>
                                  <a:pt x="5" y="0"/>
                                </a:lnTo>
                                <a:lnTo>
                                  <a:pt x="0" y="5"/>
                                </a:lnTo>
                                <a:lnTo>
                                  <a:pt x="0" y="17"/>
                                </a:lnTo>
                                <a:lnTo>
                                  <a:pt x="5" y="22"/>
                                </a:lnTo>
                                <a:lnTo>
                                  <a:pt x="12" y="22"/>
                                </a:lnTo>
                                <a:lnTo>
                                  <a:pt x="74" y="22"/>
                                </a:lnTo>
                                <a:lnTo>
                                  <a:pt x="79" y="17"/>
                                </a:lnTo>
                                <a:lnTo>
                                  <a:pt x="79" y="5"/>
                                </a:lnTo>
                                <a:lnTo>
                                  <a:pt x="7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6"/>
                        <wps:cNvSpPr>
                          <a:spLocks/>
                        </wps:cNvSpPr>
                        <wps:spPr bwMode="auto">
                          <a:xfrm>
                            <a:off x="416" y="612"/>
                            <a:ext cx="79" cy="23"/>
                          </a:xfrm>
                          <a:custGeom>
                            <a:avLst/>
                            <a:gdLst>
                              <a:gd name="T0" fmla="*/ 12 w 79"/>
                              <a:gd name="T1" fmla="*/ 635 h 23"/>
                              <a:gd name="T2" fmla="*/ 68 w 79"/>
                              <a:gd name="T3" fmla="*/ 635 h 23"/>
                              <a:gd name="T4" fmla="*/ 74 w 79"/>
                              <a:gd name="T5" fmla="*/ 635 h 23"/>
                              <a:gd name="T6" fmla="*/ 79 w 79"/>
                              <a:gd name="T7" fmla="*/ 630 h 23"/>
                              <a:gd name="T8" fmla="*/ 79 w 79"/>
                              <a:gd name="T9" fmla="*/ 624 h 23"/>
                              <a:gd name="T10" fmla="*/ 79 w 79"/>
                              <a:gd name="T11" fmla="*/ 618 h 23"/>
                              <a:gd name="T12" fmla="*/ 74 w 79"/>
                              <a:gd name="T13" fmla="*/ 613 h 23"/>
                              <a:gd name="T14" fmla="*/ 68 w 79"/>
                              <a:gd name="T15" fmla="*/ 613 h 23"/>
                              <a:gd name="T16" fmla="*/ 12 w 79"/>
                              <a:gd name="T17" fmla="*/ 613 h 23"/>
                              <a:gd name="T18" fmla="*/ 5 w 79"/>
                              <a:gd name="T19" fmla="*/ 613 h 23"/>
                              <a:gd name="T20" fmla="*/ 0 w 79"/>
                              <a:gd name="T21" fmla="*/ 618 h 23"/>
                              <a:gd name="T22" fmla="*/ 0 w 79"/>
                              <a:gd name="T23" fmla="*/ 624 h 23"/>
                              <a:gd name="T24" fmla="*/ 0 w 79"/>
                              <a:gd name="T25" fmla="*/ 630 h 23"/>
                              <a:gd name="T26" fmla="*/ 5 w 79"/>
                              <a:gd name="T27" fmla="*/ 635 h 23"/>
                              <a:gd name="T28" fmla="*/ 12 w 79"/>
                              <a:gd name="T29" fmla="*/ 635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9" h="23">
                                <a:moveTo>
                                  <a:pt x="12" y="22"/>
                                </a:moveTo>
                                <a:lnTo>
                                  <a:pt x="68" y="22"/>
                                </a:lnTo>
                                <a:lnTo>
                                  <a:pt x="74" y="22"/>
                                </a:lnTo>
                                <a:lnTo>
                                  <a:pt x="79" y="17"/>
                                </a:lnTo>
                                <a:lnTo>
                                  <a:pt x="79" y="11"/>
                                </a:lnTo>
                                <a:lnTo>
                                  <a:pt x="79" y="5"/>
                                </a:lnTo>
                                <a:lnTo>
                                  <a:pt x="74" y="0"/>
                                </a:lnTo>
                                <a:lnTo>
                                  <a:pt x="68" y="0"/>
                                </a:lnTo>
                                <a:lnTo>
                                  <a:pt x="12" y="0"/>
                                </a:lnTo>
                                <a:lnTo>
                                  <a:pt x="5" y="0"/>
                                </a:lnTo>
                                <a:lnTo>
                                  <a:pt x="0" y="5"/>
                                </a:lnTo>
                                <a:lnTo>
                                  <a:pt x="0" y="11"/>
                                </a:lnTo>
                                <a:lnTo>
                                  <a:pt x="0" y="17"/>
                                </a:lnTo>
                                <a:lnTo>
                                  <a:pt x="5" y="22"/>
                                </a:lnTo>
                                <a:lnTo>
                                  <a:pt x="12" y="22"/>
                                </a:lnTo>
                                <a:close/>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97"/>
                        <wps:cNvSpPr>
                          <a:spLocks/>
                        </wps:cNvSpPr>
                        <wps:spPr bwMode="auto">
                          <a:xfrm>
                            <a:off x="140" y="117"/>
                            <a:ext cx="91" cy="90"/>
                          </a:xfrm>
                          <a:custGeom>
                            <a:avLst/>
                            <a:gdLst>
                              <a:gd name="T0" fmla="*/ 85 w 91"/>
                              <a:gd name="T1" fmla="*/ 118 h 90"/>
                              <a:gd name="T2" fmla="*/ 5 w 91"/>
                              <a:gd name="T3" fmla="*/ 118 h 90"/>
                              <a:gd name="T4" fmla="*/ 0 w 91"/>
                              <a:gd name="T5" fmla="*/ 123 h 90"/>
                              <a:gd name="T6" fmla="*/ 0 w 91"/>
                              <a:gd name="T7" fmla="*/ 202 h 90"/>
                              <a:gd name="T8" fmla="*/ 5 w 91"/>
                              <a:gd name="T9" fmla="*/ 208 h 90"/>
                              <a:gd name="T10" fmla="*/ 85 w 91"/>
                              <a:gd name="T11" fmla="*/ 208 h 90"/>
                              <a:gd name="T12" fmla="*/ 90 w 91"/>
                              <a:gd name="T13" fmla="*/ 202 h 90"/>
                              <a:gd name="T14" fmla="*/ 90 w 91"/>
                              <a:gd name="T15" fmla="*/ 185 h 90"/>
                              <a:gd name="T16" fmla="*/ 23 w 91"/>
                              <a:gd name="T17" fmla="*/ 185 h 90"/>
                              <a:gd name="T18" fmla="*/ 23 w 91"/>
                              <a:gd name="T19" fmla="*/ 140 h 90"/>
                              <a:gd name="T20" fmla="*/ 90 w 91"/>
                              <a:gd name="T21" fmla="*/ 140 h 90"/>
                              <a:gd name="T22" fmla="*/ 90 w 91"/>
                              <a:gd name="T23" fmla="*/ 123 h 90"/>
                              <a:gd name="T24" fmla="*/ 85 w 91"/>
                              <a:gd name="T25" fmla="*/ 118 h 90"/>
                              <a:gd name="T26" fmla="*/ 90 w 91"/>
                              <a:gd name="T27" fmla="*/ 140 h 90"/>
                              <a:gd name="T28" fmla="*/ 68 w 91"/>
                              <a:gd name="T29" fmla="*/ 140 h 90"/>
                              <a:gd name="T30" fmla="*/ 68 w 91"/>
                              <a:gd name="T31" fmla="*/ 185 h 90"/>
                              <a:gd name="T32" fmla="*/ 90 w 91"/>
                              <a:gd name="T33" fmla="*/ 185 h 90"/>
                              <a:gd name="T34" fmla="*/ 90 w 91"/>
                              <a:gd name="T35" fmla="*/ 140 h 9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90">
                                <a:moveTo>
                                  <a:pt x="85" y="0"/>
                                </a:moveTo>
                                <a:lnTo>
                                  <a:pt x="5" y="0"/>
                                </a:lnTo>
                                <a:lnTo>
                                  <a:pt x="0" y="5"/>
                                </a:lnTo>
                                <a:lnTo>
                                  <a:pt x="0" y="84"/>
                                </a:lnTo>
                                <a:lnTo>
                                  <a:pt x="5" y="90"/>
                                </a:lnTo>
                                <a:lnTo>
                                  <a:pt x="85" y="90"/>
                                </a:lnTo>
                                <a:lnTo>
                                  <a:pt x="90" y="84"/>
                                </a:lnTo>
                                <a:lnTo>
                                  <a:pt x="90" y="67"/>
                                </a:lnTo>
                                <a:lnTo>
                                  <a:pt x="23" y="67"/>
                                </a:lnTo>
                                <a:lnTo>
                                  <a:pt x="23" y="22"/>
                                </a:lnTo>
                                <a:lnTo>
                                  <a:pt x="90" y="22"/>
                                </a:lnTo>
                                <a:lnTo>
                                  <a:pt x="90" y="5"/>
                                </a:lnTo>
                                <a:lnTo>
                                  <a:pt x="85" y="0"/>
                                </a:lnTo>
                                <a:close/>
                                <a:moveTo>
                                  <a:pt x="90" y="22"/>
                                </a:moveTo>
                                <a:lnTo>
                                  <a:pt x="68" y="22"/>
                                </a:lnTo>
                                <a:lnTo>
                                  <a:pt x="68" y="67"/>
                                </a:lnTo>
                                <a:lnTo>
                                  <a:pt x="90" y="67"/>
                                </a:lnTo>
                                <a:lnTo>
                                  <a:pt x="90" y="22"/>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98"/>
                        <wps:cNvSpPr>
                          <a:spLocks/>
                        </wps:cNvSpPr>
                        <wps:spPr bwMode="auto">
                          <a:xfrm>
                            <a:off x="140" y="117"/>
                            <a:ext cx="91" cy="90"/>
                          </a:xfrm>
                          <a:custGeom>
                            <a:avLst/>
                            <a:gdLst>
                              <a:gd name="T0" fmla="*/ 12 w 91"/>
                              <a:gd name="T1" fmla="*/ 208 h 90"/>
                              <a:gd name="T2" fmla="*/ 79 w 91"/>
                              <a:gd name="T3" fmla="*/ 208 h 90"/>
                              <a:gd name="T4" fmla="*/ 85 w 91"/>
                              <a:gd name="T5" fmla="*/ 208 h 90"/>
                              <a:gd name="T6" fmla="*/ 90 w 91"/>
                              <a:gd name="T7" fmla="*/ 202 h 90"/>
                              <a:gd name="T8" fmla="*/ 90 w 91"/>
                              <a:gd name="T9" fmla="*/ 196 h 90"/>
                              <a:gd name="T10" fmla="*/ 90 w 91"/>
                              <a:gd name="T11" fmla="*/ 129 h 90"/>
                              <a:gd name="T12" fmla="*/ 90 w 91"/>
                              <a:gd name="T13" fmla="*/ 123 h 90"/>
                              <a:gd name="T14" fmla="*/ 85 w 91"/>
                              <a:gd name="T15" fmla="*/ 118 h 90"/>
                              <a:gd name="T16" fmla="*/ 79 w 91"/>
                              <a:gd name="T17" fmla="*/ 118 h 90"/>
                              <a:gd name="T18" fmla="*/ 12 w 91"/>
                              <a:gd name="T19" fmla="*/ 118 h 90"/>
                              <a:gd name="T20" fmla="*/ 5 w 91"/>
                              <a:gd name="T21" fmla="*/ 118 h 90"/>
                              <a:gd name="T22" fmla="*/ 0 w 91"/>
                              <a:gd name="T23" fmla="*/ 123 h 90"/>
                              <a:gd name="T24" fmla="*/ 0 w 91"/>
                              <a:gd name="T25" fmla="*/ 129 h 90"/>
                              <a:gd name="T26" fmla="*/ 0 w 91"/>
                              <a:gd name="T27" fmla="*/ 196 h 90"/>
                              <a:gd name="T28" fmla="*/ 0 w 91"/>
                              <a:gd name="T29" fmla="*/ 202 h 90"/>
                              <a:gd name="T30" fmla="*/ 5 w 91"/>
                              <a:gd name="T31" fmla="*/ 208 h 90"/>
                              <a:gd name="T32" fmla="*/ 12 w 91"/>
                              <a:gd name="T33" fmla="*/ 208 h 90"/>
                              <a:gd name="T34" fmla="*/ 23 w 91"/>
                              <a:gd name="T35" fmla="*/ 140 h 90"/>
                              <a:gd name="T36" fmla="*/ 68 w 91"/>
                              <a:gd name="T37" fmla="*/ 140 h 90"/>
                              <a:gd name="T38" fmla="*/ 68 w 91"/>
                              <a:gd name="T39" fmla="*/ 185 h 90"/>
                              <a:gd name="T40" fmla="*/ 23 w 91"/>
                              <a:gd name="T41" fmla="*/ 185 h 90"/>
                              <a:gd name="T42" fmla="*/ 23 w 91"/>
                              <a:gd name="T43" fmla="*/ 140 h 9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1" h="90">
                                <a:moveTo>
                                  <a:pt x="12" y="90"/>
                                </a:moveTo>
                                <a:lnTo>
                                  <a:pt x="79" y="90"/>
                                </a:lnTo>
                                <a:lnTo>
                                  <a:pt x="85" y="90"/>
                                </a:lnTo>
                                <a:lnTo>
                                  <a:pt x="90" y="84"/>
                                </a:lnTo>
                                <a:lnTo>
                                  <a:pt x="90" y="78"/>
                                </a:lnTo>
                                <a:lnTo>
                                  <a:pt x="90" y="11"/>
                                </a:lnTo>
                                <a:lnTo>
                                  <a:pt x="90" y="5"/>
                                </a:lnTo>
                                <a:lnTo>
                                  <a:pt x="85" y="0"/>
                                </a:lnTo>
                                <a:lnTo>
                                  <a:pt x="79" y="0"/>
                                </a:lnTo>
                                <a:lnTo>
                                  <a:pt x="12" y="0"/>
                                </a:lnTo>
                                <a:lnTo>
                                  <a:pt x="5" y="0"/>
                                </a:lnTo>
                                <a:lnTo>
                                  <a:pt x="0" y="5"/>
                                </a:lnTo>
                                <a:lnTo>
                                  <a:pt x="0" y="11"/>
                                </a:lnTo>
                                <a:lnTo>
                                  <a:pt x="0" y="78"/>
                                </a:lnTo>
                                <a:lnTo>
                                  <a:pt x="0" y="84"/>
                                </a:lnTo>
                                <a:lnTo>
                                  <a:pt x="5" y="90"/>
                                </a:lnTo>
                                <a:lnTo>
                                  <a:pt x="12" y="90"/>
                                </a:lnTo>
                                <a:close/>
                                <a:moveTo>
                                  <a:pt x="23" y="22"/>
                                </a:moveTo>
                                <a:lnTo>
                                  <a:pt x="68" y="22"/>
                                </a:lnTo>
                                <a:lnTo>
                                  <a:pt x="68" y="67"/>
                                </a:lnTo>
                                <a:lnTo>
                                  <a:pt x="23" y="67"/>
                                </a:lnTo>
                                <a:lnTo>
                                  <a:pt x="23" y="22"/>
                                </a:lnTo>
                                <a:close/>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99"/>
                        <wps:cNvSpPr>
                          <a:spLocks/>
                        </wps:cNvSpPr>
                        <wps:spPr bwMode="auto">
                          <a:xfrm>
                            <a:off x="140" y="387"/>
                            <a:ext cx="91" cy="90"/>
                          </a:xfrm>
                          <a:custGeom>
                            <a:avLst/>
                            <a:gdLst>
                              <a:gd name="T0" fmla="*/ 85 w 91"/>
                              <a:gd name="T1" fmla="*/ 388 h 90"/>
                              <a:gd name="T2" fmla="*/ 5 w 91"/>
                              <a:gd name="T3" fmla="*/ 388 h 90"/>
                              <a:gd name="T4" fmla="*/ 0 w 91"/>
                              <a:gd name="T5" fmla="*/ 393 h 90"/>
                              <a:gd name="T6" fmla="*/ 0 w 91"/>
                              <a:gd name="T7" fmla="*/ 472 h 90"/>
                              <a:gd name="T8" fmla="*/ 5 w 91"/>
                              <a:gd name="T9" fmla="*/ 478 h 90"/>
                              <a:gd name="T10" fmla="*/ 85 w 91"/>
                              <a:gd name="T11" fmla="*/ 478 h 90"/>
                              <a:gd name="T12" fmla="*/ 90 w 91"/>
                              <a:gd name="T13" fmla="*/ 472 h 90"/>
                              <a:gd name="T14" fmla="*/ 90 w 91"/>
                              <a:gd name="T15" fmla="*/ 455 h 90"/>
                              <a:gd name="T16" fmla="*/ 23 w 91"/>
                              <a:gd name="T17" fmla="*/ 455 h 90"/>
                              <a:gd name="T18" fmla="*/ 23 w 91"/>
                              <a:gd name="T19" fmla="*/ 410 h 90"/>
                              <a:gd name="T20" fmla="*/ 90 w 91"/>
                              <a:gd name="T21" fmla="*/ 410 h 90"/>
                              <a:gd name="T22" fmla="*/ 90 w 91"/>
                              <a:gd name="T23" fmla="*/ 393 h 90"/>
                              <a:gd name="T24" fmla="*/ 85 w 91"/>
                              <a:gd name="T25" fmla="*/ 388 h 90"/>
                              <a:gd name="T26" fmla="*/ 90 w 91"/>
                              <a:gd name="T27" fmla="*/ 410 h 90"/>
                              <a:gd name="T28" fmla="*/ 68 w 91"/>
                              <a:gd name="T29" fmla="*/ 410 h 90"/>
                              <a:gd name="T30" fmla="*/ 68 w 91"/>
                              <a:gd name="T31" fmla="*/ 455 h 90"/>
                              <a:gd name="T32" fmla="*/ 90 w 91"/>
                              <a:gd name="T33" fmla="*/ 455 h 90"/>
                              <a:gd name="T34" fmla="*/ 90 w 91"/>
                              <a:gd name="T35" fmla="*/ 410 h 9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90">
                                <a:moveTo>
                                  <a:pt x="85" y="0"/>
                                </a:moveTo>
                                <a:lnTo>
                                  <a:pt x="5" y="0"/>
                                </a:lnTo>
                                <a:lnTo>
                                  <a:pt x="0" y="5"/>
                                </a:lnTo>
                                <a:lnTo>
                                  <a:pt x="0" y="84"/>
                                </a:lnTo>
                                <a:lnTo>
                                  <a:pt x="5" y="90"/>
                                </a:lnTo>
                                <a:lnTo>
                                  <a:pt x="85" y="90"/>
                                </a:lnTo>
                                <a:lnTo>
                                  <a:pt x="90" y="84"/>
                                </a:lnTo>
                                <a:lnTo>
                                  <a:pt x="90" y="67"/>
                                </a:lnTo>
                                <a:lnTo>
                                  <a:pt x="23" y="67"/>
                                </a:lnTo>
                                <a:lnTo>
                                  <a:pt x="23" y="22"/>
                                </a:lnTo>
                                <a:lnTo>
                                  <a:pt x="90" y="22"/>
                                </a:lnTo>
                                <a:lnTo>
                                  <a:pt x="90" y="5"/>
                                </a:lnTo>
                                <a:lnTo>
                                  <a:pt x="85" y="0"/>
                                </a:lnTo>
                                <a:close/>
                                <a:moveTo>
                                  <a:pt x="90" y="22"/>
                                </a:moveTo>
                                <a:lnTo>
                                  <a:pt x="68" y="22"/>
                                </a:lnTo>
                                <a:lnTo>
                                  <a:pt x="68" y="67"/>
                                </a:lnTo>
                                <a:lnTo>
                                  <a:pt x="90" y="67"/>
                                </a:lnTo>
                                <a:lnTo>
                                  <a:pt x="90" y="22"/>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100"/>
                        <wps:cNvSpPr>
                          <a:spLocks/>
                        </wps:cNvSpPr>
                        <wps:spPr bwMode="auto">
                          <a:xfrm>
                            <a:off x="140" y="387"/>
                            <a:ext cx="91" cy="90"/>
                          </a:xfrm>
                          <a:custGeom>
                            <a:avLst/>
                            <a:gdLst>
                              <a:gd name="T0" fmla="*/ 79 w 91"/>
                              <a:gd name="T1" fmla="*/ 388 h 90"/>
                              <a:gd name="T2" fmla="*/ 12 w 91"/>
                              <a:gd name="T3" fmla="*/ 388 h 90"/>
                              <a:gd name="T4" fmla="*/ 5 w 91"/>
                              <a:gd name="T5" fmla="*/ 388 h 90"/>
                              <a:gd name="T6" fmla="*/ 0 w 91"/>
                              <a:gd name="T7" fmla="*/ 393 h 90"/>
                              <a:gd name="T8" fmla="*/ 0 w 91"/>
                              <a:gd name="T9" fmla="*/ 399 h 90"/>
                              <a:gd name="T10" fmla="*/ 0 w 91"/>
                              <a:gd name="T11" fmla="*/ 466 h 90"/>
                              <a:gd name="T12" fmla="*/ 0 w 91"/>
                              <a:gd name="T13" fmla="*/ 472 h 90"/>
                              <a:gd name="T14" fmla="*/ 5 w 91"/>
                              <a:gd name="T15" fmla="*/ 478 h 90"/>
                              <a:gd name="T16" fmla="*/ 12 w 91"/>
                              <a:gd name="T17" fmla="*/ 478 h 90"/>
                              <a:gd name="T18" fmla="*/ 79 w 91"/>
                              <a:gd name="T19" fmla="*/ 478 h 90"/>
                              <a:gd name="T20" fmla="*/ 85 w 91"/>
                              <a:gd name="T21" fmla="*/ 478 h 90"/>
                              <a:gd name="T22" fmla="*/ 90 w 91"/>
                              <a:gd name="T23" fmla="*/ 472 h 90"/>
                              <a:gd name="T24" fmla="*/ 90 w 91"/>
                              <a:gd name="T25" fmla="*/ 466 h 90"/>
                              <a:gd name="T26" fmla="*/ 90 w 91"/>
                              <a:gd name="T27" fmla="*/ 399 h 90"/>
                              <a:gd name="T28" fmla="*/ 90 w 91"/>
                              <a:gd name="T29" fmla="*/ 393 h 90"/>
                              <a:gd name="T30" fmla="*/ 85 w 91"/>
                              <a:gd name="T31" fmla="*/ 388 h 90"/>
                              <a:gd name="T32" fmla="*/ 79 w 91"/>
                              <a:gd name="T33" fmla="*/ 388 h 90"/>
                              <a:gd name="T34" fmla="*/ 68 w 91"/>
                              <a:gd name="T35" fmla="*/ 455 h 90"/>
                              <a:gd name="T36" fmla="*/ 23 w 91"/>
                              <a:gd name="T37" fmla="*/ 455 h 90"/>
                              <a:gd name="T38" fmla="*/ 23 w 91"/>
                              <a:gd name="T39" fmla="*/ 410 h 90"/>
                              <a:gd name="T40" fmla="*/ 68 w 91"/>
                              <a:gd name="T41" fmla="*/ 410 h 90"/>
                              <a:gd name="T42" fmla="*/ 68 w 91"/>
                              <a:gd name="T43" fmla="*/ 455 h 9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1" h="90">
                                <a:moveTo>
                                  <a:pt x="79" y="0"/>
                                </a:moveTo>
                                <a:lnTo>
                                  <a:pt x="12" y="0"/>
                                </a:lnTo>
                                <a:lnTo>
                                  <a:pt x="5" y="0"/>
                                </a:lnTo>
                                <a:lnTo>
                                  <a:pt x="0" y="5"/>
                                </a:lnTo>
                                <a:lnTo>
                                  <a:pt x="0" y="11"/>
                                </a:lnTo>
                                <a:lnTo>
                                  <a:pt x="0" y="78"/>
                                </a:lnTo>
                                <a:lnTo>
                                  <a:pt x="0" y="84"/>
                                </a:lnTo>
                                <a:lnTo>
                                  <a:pt x="5" y="90"/>
                                </a:lnTo>
                                <a:lnTo>
                                  <a:pt x="12" y="90"/>
                                </a:lnTo>
                                <a:lnTo>
                                  <a:pt x="79" y="90"/>
                                </a:lnTo>
                                <a:lnTo>
                                  <a:pt x="85" y="90"/>
                                </a:lnTo>
                                <a:lnTo>
                                  <a:pt x="90" y="84"/>
                                </a:lnTo>
                                <a:lnTo>
                                  <a:pt x="90" y="78"/>
                                </a:lnTo>
                                <a:lnTo>
                                  <a:pt x="90" y="11"/>
                                </a:lnTo>
                                <a:lnTo>
                                  <a:pt x="90" y="5"/>
                                </a:lnTo>
                                <a:lnTo>
                                  <a:pt x="85" y="0"/>
                                </a:lnTo>
                                <a:lnTo>
                                  <a:pt x="79" y="0"/>
                                </a:lnTo>
                                <a:close/>
                                <a:moveTo>
                                  <a:pt x="68" y="67"/>
                                </a:moveTo>
                                <a:lnTo>
                                  <a:pt x="23" y="67"/>
                                </a:lnTo>
                                <a:lnTo>
                                  <a:pt x="23" y="22"/>
                                </a:lnTo>
                                <a:lnTo>
                                  <a:pt x="68" y="22"/>
                                </a:lnTo>
                                <a:lnTo>
                                  <a:pt x="68" y="67"/>
                                </a:lnTo>
                                <a:close/>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01"/>
                        <wps:cNvSpPr>
                          <a:spLocks/>
                        </wps:cNvSpPr>
                        <wps:spPr bwMode="auto">
                          <a:xfrm>
                            <a:off x="354" y="117"/>
                            <a:ext cx="429" cy="23"/>
                          </a:xfrm>
                          <a:custGeom>
                            <a:avLst/>
                            <a:gdLst>
                              <a:gd name="T0" fmla="*/ 424 w 429"/>
                              <a:gd name="T1" fmla="*/ 118 h 23"/>
                              <a:gd name="T2" fmla="*/ 417 w 429"/>
                              <a:gd name="T3" fmla="*/ 118 h 23"/>
                              <a:gd name="T4" fmla="*/ 5 w 429"/>
                              <a:gd name="T5" fmla="*/ 118 h 23"/>
                              <a:gd name="T6" fmla="*/ 0 w 429"/>
                              <a:gd name="T7" fmla="*/ 123 h 23"/>
                              <a:gd name="T8" fmla="*/ 0 w 429"/>
                              <a:gd name="T9" fmla="*/ 135 h 23"/>
                              <a:gd name="T10" fmla="*/ 5 w 429"/>
                              <a:gd name="T11" fmla="*/ 140 h 23"/>
                              <a:gd name="T12" fmla="*/ 424 w 429"/>
                              <a:gd name="T13" fmla="*/ 140 h 23"/>
                              <a:gd name="T14" fmla="*/ 429 w 429"/>
                              <a:gd name="T15" fmla="*/ 135 h 23"/>
                              <a:gd name="T16" fmla="*/ 429 w 429"/>
                              <a:gd name="T17" fmla="*/ 123 h 23"/>
                              <a:gd name="T18" fmla="*/ 424 w 429"/>
                              <a:gd name="T19" fmla="*/ 118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29" h="23">
                                <a:moveTo>
                                  <a:pt x="424" y="0"/>
                                </a:moveTo>
                                <a:lnTo>
                                  <a:pt x="417" y="0"/>
                                </a:lnTo>
                                <a:lnTo>
                                  <a:pt x="5" y="0"/>
                                </a:lnTo>
                                <a:lnTo>
                                  <a:pt x="0" y="5"/>
                                </a:lnTo>
                                <a:lnTo>
                                  <a:pt x="0" y="17"/>
                                </a:lnTo>
                                <a:lnTo>
                                  <a:pt x="5" y="22"/>
                                </a:lnTo>
                                <a:lnTo>
                                  <a:pt x="424" y="22"/>
                                </a:lnTo>
                                <a:lnTo>
                                  <a:pt x="429" y="17"/>
                                </a:lnTo>
                                <a:lnTo>
                                  <a:pt x="429" y="5"/>
                                </a:lnTo>
                                <a:lnTo>
                                  <a:pt x="42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2"/>
                        <wps:cNvSpPr>
                          <a:spLocks/>
                        </wps:cNvSpPr>
                        <wps:spPr bwMode="auto">
                          <a:xfrm>
                            <a:off x="354" y="117"/>
                            <a:ext cx="429" cy="23"/>
                          </a:xfrm>
                          <a:custGeom>
                            <a:avLst/>
                            <a:gdLst>
                              <a:gd name="T0" fmla="*/ 417 w 429"/>
                              <a:gd name="T1" fmla="*/ 118 h 23"/>
                              <a:gd name="T2" fmla="*/ 12 w 429"/>
                              <a:gd name="T3" fmla="*/ 118 h 23"/>
                              <a:gd name="T4" fmla="*/ 5 w 429"/>
                              <a:gd name="T5" fmla="*/ 118 h 23"/>
                              <a:gd name="T6" fmla="*/ 0 w 429"/>
                              <a:gd name="T7" fmla="*/ 123 h 23"/>
                              <a:gd name="T8" fmla="*/ 0 w 429"/>
                              <a:gd name="T9" fmla="*/ 129 h 23"/>
                              <a:gd name="T10" fmla="*/ 0 w 429"/>
                              <a:gd name="T11" fmla="*/ 135 h 23"/>
                              <a:gd name="T12" fmla="*/ 5 w 429"/>
                              <a:gd name="T13" fmla="*/ 140 h 23"/>
                              <a:gd name="T14" fmla="*/ 12 w 429"/>
                              <a:gd name="T15" fmla="*/ 140 h 23"/>
                              <a:gd name="T16" fmla="*/ 417 w 429"/>
                              <a:gd name="T17" fmla="*/ 140 h 23"/>
                              <a:gd name="T18" fmla="*/ 424 w 429"/>
                              <a:gd name="T19" fmla="*/ 140 h 23"/>
                              <a:gd name="T20" fmla="*/ 429 w 429"/>
                              <a:gd name="T21" fmla="*/ 135 h 23"/>
                              <a:gd name="T22" fmla="*/ 429 w 429"/>
                              <a:gd name="T23" fmla="*/ 129 h 23"/>
                              <a:gd name="T24" fmla="*/ 429 w 429"/>
                              <a:gd name="T25" fmla="*/ 123 h 23"/>
                              <a:gd name="T26" fmla="*/ 424 w 429"/>
                              <a:gd name="T27" fmla="*/ 118 h 23"/>
                              <a:gd name="T28" fmla="*/ 417 w 429"/>
                              <a:gd name="T29" fmla="*/ 118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9" h="23">
                                <a:moveTo>
                                  <a:pt x="417" y="0"/>
                                </a:moveTo>
                                <a:lnTo>
                                  <a:pt x="12" y="0"/>
                                </a:lnTo>
                                <a:lnTo>
                                  <a:pt x="5" y="0"/>
                                </a:lnTo>
                                <a:lnTo>
                                  <a:pt x="0" y="5"/>
                                </a:lnTo>
                                <a:lnTo>
                                  <a:pt x="0" y="11"/>
                                </a:lnTo>
                                <a:lnTo>
                                  <a:pt x="0" y="17"/>
                                </a:lnTo>
                                <a:lnTo>
                                  <a:pt x="5" y="22"/>
                                </a:lnTo>
                                <a:lnTo>
                                  <a:pt x="12" y="22"/>
                                </a:lnTo>
                                <a:lnTo>
                                  <a:pt x="417" y="22"/>
                                </a:lnTo>
                                <a:lnTo>
                                  <a:pt x="424" y="22"/>
                                </a:lnTo>
                                <a:lnTo>
                                  <a:pt x="429" y="17"/>
                                </a:lnTo>
                                <a:lnTo>
                                  <a:pt x="429" y="11"/>
                                </a:lnTo>
                                <a:lnTo>
                                  <a:pt x="429" y="5"/>
                                </a:lnTo>
                                <a:lnTo>
                                  <a:pt x="424" y="0"/>
                                </a:lnTo>
                                <a:lnTo>
                                  <a:pt x="417" y="0"/>
                                </a:lnTo>
                                <a:close/>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03"/>
                        <wps:cNvSpPr>
                          <a:spLocks/>
                        </wps:cNvSpPr>
                        <wps:spPr bwMode="auto">
                          <a:xfrm>
                            <a:off x="354" y="185"/>
                            <a:ext cx="339" cy="23"/>
                          </a:xfrm>
                          <a:custGeom>
                            <a:avLst/>
                            <a:gdLst>
                              <a:gd name="T0" fmla="*/ 334 w 339"/>
                              <a:gd name="T1" fmla="*/ 185 h 23"/>
                              <a:gd name="T2" fmla="*/ 5 w 339"/>
                              <a:gd name="T3" fmla="*/ 185 h 23"/>
                              <a:gd name="T4" fmla="*/ 0 w 339"/>
                              <a:gd name="T5" fmla="*/ 190 h 23"/>
                              <a:gd name="T6" fmla="*/ 0 w 339"/>
                              <a:gd name="T7" fmla="*/ 202 h 23"/>
                              <a:gd name="T8" fmla="*/ 5 w 339"/>
                              <a:gd name="T9" fmla="*/ 208 h 23"/>
                              <a:gd name="T10" fmla="*/ 12 w 339"/>
                              <a:gd name="T11" fmla="*/ 208 h 23"/>
                              <a:gd name="T12" fmla="*/ 334 w 339"/>
                              <a:gd name="T13" fmla="*/ 208 h 23"/>
                              <a:gd name="T14" fmla="*/ 339 w 339"/>
                              <a:gd name="T15" fmla="*/ 202 h 23"/>
                              <a:gd name="T16" fmla="*/ 339 w 339"/>
                              <a:gd name="T17" fmla="*/ 190 h 23"/>
                              <a:gd name="T18" fmla="*/ 334 w 339"/>
                              <a:gd name="T19" fmla="*/ 185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9" h="23">
                                <a:moveTo>
                                  <a:pt x="334" y="0"/>
                                </a:moveTo>
                                <a:lnTo>
                                  <a:pt x="5" y="0"/>
                                </a:lnTo>
                                <a:lnTo>
                                  <a:pt x="0" y="5"/>
                                </a:lnTo>
                                <a:lnTo>
                                  <a:pt x="0" y="17"/>
                                </a:lnTo>
                                <a:lnTo>
                                  <a:pt x="5" y="23"/>
                                </a:lnTo>
                                <a:lnTo>
                                  <a:pt x="12" y="23"/>
                                </a:lnTo>
                                <a:lnTo>
                                  <a:pt x="334" y="23"/>
                                </a:lnTo>
                                <a:lnTo>
                                  <a:pt x="339" y="17"/>
                                </a:lnTo>
                                <a:lnTo>
                                  <a:pt x="339" y="5"/>
                                </a:lnTo>
                                <a:lnTo>
                                  <a:pt x="33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04"/>
                        <wps:cNvSpPr>
                          <a:spLocks/>
                        </wps:cNvSpPr>
                        <wps:spPr bwMode="auto">
                          <a:xfrm>
                            <a:off x="354" y="185"/>
                            <a:ext cx="339" cy="23"/>
                          </a:xfrm>
                          <a:custGeom>
                            <a:avLst/>
                            <a:gdLst>
                              <a:gd name="T0" fmla="*/ 12 w 339"/>
                              <a:gd name="T1" fmla="*/ 208 h 23"/>
                              <a:gd name="T2" fmla="*/ 327 w 339"/>
                              <a:gd name="T3" fmla="*/ 208 h 23"/>
                              <a:gd name="T4" fmla="*/ 334 w 339"/>
                              <a:gd name="T5" fmla="*/ 208 h 23"/>
                              <a:gd name="T6" fmla="*/ 339 w 339"/>
                              <a:gd name="T7" fmla="*/ 202 h 23"/>
                              <a:gd name="T8" fmla="*/ 339 w 339"/>
                              <a:gd name="T9" fmla="*/ 196 h 23"/>
                              <a:gd name="T10" fmla="*/ 339 w 339"/>
                              <a:gd name="T11" fmla="*/ 190 h 23"/>
                              <a:gd name="T12" fmla="*/ 334 w 339"/>
                              <a:gd name="T13" fmla="*/ 185 h 23"/>
                              <a:gd name="T14" fmla="*/ 327 w 339"/>
                              <a:gd name="T15" fmla="*/ 185 h 23"/>
                              <a:gd name="T16" fmla="*/ 12 w 339"/>
                              <a:gd name="T17" fmla="*/ 185 h 23"/>
                              <a:gd name="T18" fmla="*/ 5 w 339"/>
                              <a:gd name="T19" fmla="*/ 185 h 23"/>
                              <a:gd name="T20" fmla="*/ 0 w 339"/>
                              <a:gd name="T21" fmla="*/ 190 h 23"/>
                              <a:gd name="T22" fmla="*/ 0 w 339"/>
                              <a:gd name="T23" fmla="*/ 196 h 23"/>
                              <a:gd name="T24" fmla="*/ 0 w 339"/>
                              <a:gd name="T25" fmla="*/ 202 h 23"/>
                              <a:gd name="T26" fmla="*/ 5 w 339"/>
                              <a:gd name="T27" fmla="*/ 208 h 23"/>
                              <a:gd name="T28" fmla="*/ 12 w 339"/>
                              <a:gd name="T29" fmla="*/ 208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9" h="23">
                                <a:moveTo>
                                  <a:pt x="12" y="23"/>
                                </a:moveTo>
                                <a:lnTo>
                                  <a:pt x="327" y="23"/>
                                </a:lnTo>
                                <a:lnTo>
                                  <a:pt x="334" y="23"/>
                                </a:lnTo>
                                <a:lnTo>
                                  <a:pt x="339" y="17"/>
                                </a:lnTo>
                                <a:lnTo>
                                  <a:pt x="339" y="11"/>
                                </a:lnTo>
                                <a:lnTo>
                                  <a:pt x="339" y="5"/>
                                </a:lnTo>
                                <a:lnTo>
                                  <a:pt x="334" y="0"/>
                                </a:lnTo>
                                <a:lnTo>
                                  <a:pt x="327" y="0"/>
                                </a:lnTo>
                                <a:lnTo>
                                  <a:pt x="12" y="0"/>
                                </a:lnTo>
                                <a:lnTo>
                                  <a:pt x="5" y="0"/>
                                </a:lnTo>
                                <a:lnTo>
                                  <a:pt x="0" y="5"/>
                                </a:lnTo>
                                <a:lnTo>
                                  <a:pt x="0" y="11"/>
                                </a:lnTo>
                                <a:lnTo>
                                  <a:pt x="0" y="17"/>
                                </a:lnTo>
                                <a:lnTo>
                                  <a:pt x="5" y="23"/>
                                </a:lnTo>
                                <a:lnTo>
                                  <a:pt x="12" y="23"/>
                                </a:lnTo>
                                <a:close/>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05"/>
                        <wps:cNvSpPr>
                          <a:spLocks/>
                        </wps:cNvSpPr>
                        <wps:spPr bwMode="auto">
                          <a:xfrm>
                            <a:off x="354" y="252"/>
                            <a:ext cx="429" cy="23"/>
                          </a:xfrm>
                          <a:custGeom>
                            <a:avLst/>
                            <a:gdLst>
                              <a:gd name="T0" fmla="*/ 424 w 429"/>
                              <a:gd name="T1" fmla="*/ 253 h 23"/>
                              <a:gd name="T2" fmla="*/ 417 w 429"/>
                              <a:gd name="T3" fmla="*/ 253 h 23"/>
                              <a:gd name="T4" fmla="*/ 5 w 429"/>
                              <a:gd name="T5" fmla="*/ 253 h 23"/>
                              <a:gd name="T6" fmla="*/ 0 w 429"/>
                              <a:gd name="T7" fmla="*/ 258 h 23"/>
                              <a:gd name="T8" fmla="*/ 0 w 429"/>
                              <a:gd name="T9" fmla="*/ 270 h 23"/>
                              <a:gd name="T10" fmla="*/ 5 w 429"/>
                              <a:gd name="T11" fmla="*/ 275 h 23"/>
                              <a:gd name="T12" fmla="*/ 424 w 429"/>
                              <a:gd name="T13" fmla="*/ 275 h 23"/>
                              <a:gd name="T14" fmla="*/ 429 w 429"/>
                              <a:gd name="T15" fmla="*/ 270 h 23"/>
                              <a:gd name="T16" fmla="*/ 429 w 429"/>
                              <a:gd name="T17" fmla="*/ 258 h 23"/>
                              <a:gd name="T18" fmla="*/ 424 w 429"/>
                              <a:gd name="T19" fmla="*/ 253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29" h="23">
                                <a:moveTo>
                                  <a:pt x="424" y="0"/>
                                </a:moveTo>
                                <a:lnTo>
                                  <a:pt x="417" y="0"/>
                                </a:lnTo>
                                <a:lnTo>
                                  <a:pt x="5" y="0"/>
                                </a:lnTo>
                                <a:lnTo>
                                  <a:pt x="0" y="5"/>
                                </a:lnTo>
                                <a:lnTo>
                                  <a:pt x="0" y="17"/>
                                </a:lnTo>
                                <a:lnTo>
                                  <a:pt x="5" y="22"/>
                                </a:lnTo>
                                <a:lnTo>
                                  <a:pt x="424" y="22"/>
                                </a:lnTo>
                                <a:lnTo>
                                  <a:pt x="429" y="17"/>
                                </a:lnTo>
                                <a:lnTo>
                                  <a:pt x="429" y="5"/>
                                </a:lnTo>
                                <a:lnTo>
                                  <a:pt x="42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06"/>
                        <wps:cNvSpPr>
                          <a:spLocks/>
                        </wps:cNvSpPr>
                        <wps:spPr bwMode="auto">
                          <a:xfrm>
                            <a:off x="354" y="252"/>
                            <a:ext cx="429" cy="23"/>
                          </a:xfrm>
                          <a:custGeom>
                            <a:avLst/>
                            <a:gdLst>
                              <a:gd name="T0" fmla="*/ 417 w 429"/>
                              <a:gd name="T1" fmla="*/ 253 h 23"/>
                              <a:gd name="T2" fmla="*/ 12 w 429"/>
                              <a:gd name="T3" fmla="*/ 253 h 23"/>
                              <a:gd name="T4" fmla="*/ 5 w 429"/>
                              <a:gd name="T5" fmla="*/ 253 h 23"/>
                              <a:gd name="T6" fmla="*/ 0 w 429"/>
                              <a:gd name="T7" fmla="*/ 258 h 23"/>
                              <a:gd name="T8" fmla="*/ 0 w 429"/>
                              <a:gd name="T9" fmla="*/ 264 h 23"/>
                              <a:gd name="T10" fmla="*/ 0 w 429"/>
                              <a:gd name="T11" fmla="*/ 270 h 23"/>
                              <a:gd name="T12" fmla="*/ 5 w 429"/>
                              <a:gd name="T13" fmla="*/ 275 h 23"/>
                              <a:gd name="T14" fmla="*/ 12 w 429"/>
                              <a:gd name="T15" fmla="*/ 275 h 23"/>
                              <a:gd name="T16" fmla="*/ 417 w 429"/>
                              <a:gd name="T17" fmla="*/ 275 h 23"/>
                              <a:gd name="T18" fmla="*/ 424 w 429"/>
                              <a:gd name="T19" fmla="*/ 275 h 23"/>
                              <a:gd name="T20" fmla="*/ 429 w 429"/>
                              <a:gd name="T21" fmla="*/ 270 h 23"/>
                              <a:gd name="T22" fmla="*/ 429 w 429"/>
                              <a:gd name="T23" fmla="*/ 264 h 23"/>
                              <a:gd name="T24" fmla="*/ 429 w 429"/>
                              <a:gd name="T25" fmla="*/ 258 h 23"/>
                              <a:gd name="T26" fmla="*/ 424 w 429"/>
                              <a:gd name="T27" fmla="*/ 253 h 23"/>
                              <a:gd name="T28" fmla="*/ 417 w 429"/>
                              <a:gd name="T29" fmla="*/ 253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9" h="23">
                                <a:moveTo>
                                  <a:pt x="417" y="0"/>
                                </a:moveTo>
                                <a:lnTo>
                                  <a:pt x="12" y="0"/>
                                </a:lnTo>
                                <a:lnTo>
                                  <a:pt x="5" y="0"/>
                                </a:lnTo>
                                <a:lnTo>
                                  <a:pt x="0" y="5"/>
                                </a:lnTo>
                                <a:lnTo>
                                  <a:pt x="0" y="11"/>
                                </a:lnTo>
                                <a:lnTo>
                                  <a:pt x="0" y="17"/>
                                </a:lnTo>
                                <a:lnTo>
                                  <a:pt x="5" y="22"/>
                                </a:lnTo>
                                <a:lnTo>
                                  <a:pt x="12" y="22"/>
                                </a:lnTo>
                                <a:lnTo>
                                  <a:pt x="417" y="22"/>
                                </a:lnTo>
                                <a:lnTo>
                                  <a:pt x="424" y="22"/>
                                </a:lnTo>
                                <a:lnTo>
                                  <a:pt x="429" y="17"/>
                                </a:lnTo>
                                <a:lnTo>
                                  <a:pt x="429" y="11"/>
                                </a:lnTo>
                                <a:lnTo>
                                  <a:pt x="429" y="5"/>
                                </a:lnTo>
                                <a:lnTo>
                                  <a:pt x="424" y="0"/>
                                </a:lnTo>
                                <a:lnTo>
                                  <a:pt x="417" y="0"/>
                                </a:lnTo>
                                <a:close/>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07"/>
                        <wps:cNvSpPr>
                          <a:spLocks/>
                        </wps:cNvSpPr>
                        <wps:spPr bwMode="auto">
                          <a:xfrm>
                            <a:off x="354" y="320"/>
                            <a:ext cx="339" cy="23"/>
                          </a:xfrm>
                          <a:custGeom>
                            <a:avLst/>
                            <a:gdLst>
                              <a:gd name="T0" fmla="*/ 334 w 339"/>
                              <a:gd name="T1" fmla="*/ 320 h 23"/>
                              <a:gd name="T2" fmla="*/ 5 w 339"/>
                              <a:gd name="T3" fmla="*/ 320 h 23"/>
                              <a:gd name="T4" fmla="*/ 0 w 339"/>
                              <a:gd name="T5" fmla="*/ 325 h 23"/>
                              <a:gd name="T6" fmla="*/ 0 w 339"/>
                              <a:gd name="T7" fmla="*/ 337 h 23"/>
                              <a:gd name="T8" fmla="*/ 5 w 339"/>
                              <a:gd name="T9" fmla="*/ 343 h 23"/>
                              <a:gd name="T10" fmla="*/ 12 w 339"/>
                              <a:gd name="T11" fmla="*/ 343 h 23"/>
                              <a:gd name="T12" fmla="*/ 334 w 339"/>
                              <a:gd name="T13" fmla="*/ 343 h 23"/>
                              <a:gd name="T14" fmla="*/ 339 w 339"/>
                              <a:gd name="T15" fmla="*/ 337 h 23"/>
                              <a:gd name="T16" fmla="*/ 339 w 339"/>
                              <a:gd name="T17" fmla="*/ 325 h 23"/>
                              <a:gd name="T18" fmla="*/ 334 w 339"/>
                              <a:gd name="T19" fmla="*/ 320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9" h="23">
                                <a:moveTo>
                                  <a:pt x="334" y="0"/>
                                </a:moveTo>
                                <a:lnTo>
                                  <a:pt x="5" y="0"/>
                                </a:lnTo>
                                <a:lnTo>
                                  <a:pt x="0" y="5"/>
                                </a:lnTo>
                                <a:lnTo>
                                  <a:pt x="0" y="17"/>
                                </a:lnTo>
                                <a:lnTo>
                                  <a:pt x="5" y="23"/>
                                </a:lnTo>
                                <a:lnTo>
                                  <a:pt x="12" y="23"/>
                                </a:lnTo>
                                <a:lnTo>
                                  <a:pt x="334" y="23"/>
                                </a:lnTo>
                                <a:lnTo>
                                  <a:pt x="339" y="17"/>
                                </a:lnTo>
                                <a:lnTo>
                                  <a:pt x="339" y="5"/>
                                </a:lnTo>
                                <a:lnTo>
                                  <a:pt x="33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8"/>
                        <wps:cNvSpPr>
                          <a:spLocks/>
                        </wps:cNvSpPr>
                        <wps:spPr bwMode="auto">
                          <a:xfrm>
                            <a:off x="354" y="320"/>
                            <a:ext cx="339" cy="23"/>
                          </a:xfrm>
                          <a:custGeom>
                            <a:avLst/>
                            <a:gdLst>
                              <a:gd name="T0" fmla="*/ 12 w 339"/>
                              <a:gd name="T1" fmla="*/ 343 h 23"/>
                              <a:gd name="T2" fmla="*/ 327 w 339"/>
                              <a:gd name="T3" fmla="*/ 343 h 23"/>
                              <a:gd name="T4" fmla="*/ 334 w 339"/>
                              <a:gd name="T5" fmla="*/ 343 h 23"/>
                              <a:gd name="T6" fmla="*/ 339 w 339"/>
                              <a:gd name="T7" fmla="*/ 337 h 23"/>
                              <a:gd name="T8" fmla="*/ 339 w 339"/>
                              <a:gd name="T9" fmla="*/ 331 h 23"/>
                              <a:gd name="T10" fmla="*/ 339 w 339"/>
                              <a:gd name="T11" fmla="*/ 325 h 23"/>
                              <a:gd name="T12" fmla="*/ 334 w 339"/>
                              <a:gd name="T13" fmla="*/ 320 h 23"/>
                              <a:gd name="T14" fmla="*/ 327 w 339"/>
                              <a:gd name="T15" fmla="*/ 320 h 23"/>
                              <a:gd name="T16" fmla="*/ 12 w 339"/>
                              <a:gd name="T17" fmla="*/ 320 h 23"/>
                              <a:gd name="T18" fmla="*/ 5 w 339"/>
                              <a:gd name="T19" fmla="*/ 320 h 23"/>
                              <a:gd name="T20" fmla="*/ 0 w 339"/>
                              <a:gd name="T21" fmla="*/ 325 h 23"/>
                              <a:gd name="T22" fmla="*/ 0 w 339"/>
                              <a:gd name="T23" fmla="*/ 331 h 23"/>
                              <a:gd name="T24" fmla="*/ 0 w 339"/>
                              <a:gd name="T25" fmla="*/ 337 h 23"/>
                              <a:gd name="T26" fmla="*/ 5 w 339"/>
                              <a:gd name="T27" fmla="*/ 343 h 23"/>
                              <a:gd name="T28" fmla="*/ 12 w 339"/>
                              <a:gd name="T29" fmla="*/ 343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9" h="23">
                                <a:moveTo>
                                  <a:pt x="12" y="23"/>
                                </a:moveTo>
                                <a:lnTo>
                                  <a:pt x="327" y="23"/>
                                </a:lnTo>
                                <a:lnTo>
                                  <a:pt x="334" y="23"/>
                                </a:lnTo>
                                <a:lnTo>
                                  <a:pt x="339" y="17"/>
                                </a:lnTo>
                                <a:lnTo>
                                  <a:pt x="339" y="11"/>
                                </a:lnTo>
                                <a:lnTo>
                                  <a:pt x="339" y="5"/>
                                </a:lnTo>
                                <a:lnTo>
                                  <a:pt x="334" y="0"/>
                                </a:lnTo>
                                <a:lnTo>
                                  <a:pt x="327" y="0"/>
                                </a:lnTo>
                                <a:lnTo>
                                  <a:pt x="12" y="0"/>
                                </a:lnTo>
                                <a:lnTo>
                                  <a:pt x="5" y="0"/>
                                </a:lnTo>
                                <a:lnTo>
                                  <a:pt x="0" y="5"/>
                                </a:lnTo>
                                <a:lnTo>
                                  <a:pt x="0" y="11"/>
                                </a:lnTo>
                                <a:lnTo>
                                  <a:pt x="0" y="17"/>
                                </a:lnTo>
                                <a:lnTo>
                                  <a:pt x="5" y="23"/>
                                </a:lnTo>
                                <a:lnTo>
                                  <a:pt x="12" y="23"/>
                                </a:lnTo>
                                <a:close/>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09"/>
                        <wps:cNvSpPr>
                          <a:spLocks/>
                        </wps:cNvSpPr>
                        <wps:spPr bwMode="auto">
                          <a:xfrm>
                            <a:off x="354" y="387"/>
                            <a:ext cx="429" cy="23"/>
                          </a:xfrm>
                          <a:custGeom>
                            <a:avLst/>
                            <a:gdLst>
                              <a:gd name="T0" fmla="*/ 424 w 429"/>
                              <a:gd name="T1" fmla="*/ 388 h 23"/>
                              <a:gd name="T2" fmla="*/ 417 w 429"/>
                              <a:gd name="T3" fmla="*/ 388 h 23"/>
                              <a:gd name="T4" fmla="*/ 5 w 429"/>
                              <a:gd name="T5" fmla="*/ 388 h 23"/>
                              <a:gd name="T6" fmla="*/ 0 w 429"/>
                              <a:gd name="T7" fmla="*/ 393 h 23"/>
                              <a:gd name="T8" fmla="*/ 0 w 429"/>
                              <a:gd name="T9" fmla="*/ 405 h 23"/>
                              <a:gd name="T10" fmla="*/ 5 w 429"/>
                              <a:gd name="T11" fmla="*/ 410 h 23"/>
                              <a:gd name="T12" fmla="*/ 424 w 429"/>
                              <a:gd name="T13" fmla="*/ 410 h 23"/>
                              <a:gd name="T14" fmla="*/ 429 w 429"/>
                              <a:gd name="T15" fmla="*/ 405 h 23"/>
                              <a:gd name="T16" fmla="*/ 429 w 429"/>
                              <a:gd name="T17" fmla="*/ 393 h 23"/>
                              <a:gd name="T18" fmla="*/ 424 w 429"/>
                              <a:gd name="T19" fmla="*/ 388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29" h="23">
                                <a:moveTo>
                                  <a:pt x="424" y="0"/>
                                </a:moveTo>
                                <a:lnTo>
                                  <a:pt x="417" y="0"/>
                                </a:lnTo>
                                <a:lnTo>
                                  <a:pt x="5" y="0"/>
                                </a:lnTo>
                                <a:lnTo>
                                  <a:pt x="0" y="5"/>
                                </a:lnTo>
                                <a:lnTo>
                                  <a:pt x="0" y="17"/>
                                </a:lnTo>
                                <a:lnTo>
                                  <a:pt x="5" y="22"/>
                                </a:lnTo>
                                <a:lnTo>
                                  <a:pt x="424" y="22"/>
                                </a:lnTo>
                                <a:lnTo>
                                  <a:pt x="429" y="17"/>
                                </a:lnTo>
                                <a:lnTo>
                                  <a:pt x="429" y="5"/>
                                </a:lnTo>
                                <a:lnTo>
                                  <a:pt x="42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10"/>
                        <wps:cNvSpPr>
                          <a:spLocks/>
                        </wps:cNvSpPr>
                        <wps:spPr bwMode="auto">
                          <a:xfrm>
                            <a:off x="354" y="387"/>
                            <a:ext cx="429" cy="23"/>
                          </a:xfrm>
                          <a:custGeom>
                            <a:avLst/>
                            <a:gdLst>
                              <a:gd name="T0" fmla="*/ 417 w 429"/>
                              <a:gd name="T1" fmla="*/ 388 h 23"/>
                              <a:gd name="T2" fmla="*/ 12 w 429"/>
                              <a:gd name="T3" fmla="*/ 388 h 23"/>
                              <a:gd name="T4" fmla="*/ 5 w 429"/>
                              <a:gd name="T5" fmla="*/ 388 h 23"/>
                              <a:gd name="T6" fmla="*/ 0 w 429"/>
                              <a:gd name="T7" fmla="*/ 393 h 23"/>
                              <a:gd name="T8" fmla="*/ 0 w 429"/>
                              <a:gd name="T9" fmla="*/ 399 h 23"/>
                              <a:gd name="T10" fmla="*/ 0 w 429"/>
                              <a:gd name="T11" fmla="*/ 405 h 23"/>
                              <a:gd name="T12" fmla="*/ 5 w 429"/>
                              <a:gd name="T13" fmla="*/ 410 h 23"/>
                              <a:gd name="T14" fmla="*/ 12 w 429"/>
                              <a:gd name="T15" fmla="*/ 410 h 23"/>
                              <a:gd name="T16" fmla="*/ 417 w 429"/>
                              <a:gd name="T17" fmla="*/ 410 h 23"/>
                              <a:gd name="T18" fmla="*/ 424 w 429"/>
                              <a:gd name="T19" fmla="*/ 410 h 23"/>
                              <a:gd name="T20" fmla="*/ 429 w 429"/>
                              <a:gd name="T21" fmla="*/ 405 h 23"/>
                              <a:gd name="T22" fmla="*/ 429 w 429"/>
                              <a:gd name="T23" fmla="*/ 399 h 23"/>
                              <a:gd name="T24" fmla="*/ 429 w 429"/>
                              <a:gd name="T25" fmla="*/ 393 h 23"/>
                              <a:gd name="T26" fmla="*/ 424 w 429"/>
                              <a:gd name="T27" fmla="*/ 388 h 23"/>
                              <a:gd name="T28" fmla="*/ 417 w 429"/>
                              <a:gd name="T29" fmla="*/ 388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9" h="23">
                                <a:moveTo>
                                  <a:pt x="417" y="0"/>
                                </a:moveTo>
                                <a:lnTo>
                                  <a:pt x="12" y="0"/>
                                </a:lnTo>
                                <a:lnTo>
                                  <a:pt x="5" y="0"/>
                                </a:lnTo>
                                <a:lnTo>
                                  <a:pt x="0" y="5"/>
                                </a:lnTo>
                                <a:lnTo>
                                  <a:pt x="0" y="11"/>
                                </a:lnTo>
                                <a:lnTo>
                                  <a:pt x="0" y="17"/>
                                </a:lnTo>
                                <a:lnTo>
                                  <a:pt x="5" y="22"/>
                                </a:lnTo>
                                <a:lnTo>
                                  <a:pt x="12" y="22"/>
                                </a:lnTo>
                                <a:lnTo>
                                  <a:pt x="417" y="22"/>
                                </a:lnTo>
                                <a:lnTo>
                                  <a:pt x="424" y="22"/>
                                </a:lnTo>
                                <a:lnTo>
                                  <a:pt x="429" y="17"/>
                                </a:lnTo>
                                <a:lnTo>
                                  <a:pt x="429" y="11"/>
                                </a:lnTo>
                                <a:lnTo>
                                  <a:pt x="429" y="5"/>
                                </a:lnTo>
                                <a:lnTo>
                                  <a:pt x="424" y="0"/>
                                </a:lnTo>
                                <a:lnTo>
                                  <a:pt x="417" y="0"/>
                                </a:lnTo>
                                <a:close/>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11"/>
                        <wps:cNvSpPr>
                          <a:spLocks/>
                        </wps:cNvSpPr>
                        <wps:spPr bwMode="auto">
                          <a:xfrm>
                            <a:off x="354" y="455"/>
                            <a:ext cx="339" cy="23"/>
                          </a:xfrm>
                          <a:custGeom>
                            <a:avLst/>
                            <a:gdLst>
                              <a:gd name="T0" fmla="*/ 334 w 339"/>
                              <a:gd name="T1" fmla="*/ 455 h 23"/>
                              <a:gd name="T2" fmla="*/ 327 w 339"/>
                              <a:gd name="T3" fmla="*/ 455 h 23"/>
                              <a:gd name="T4" fmla="*/ 5 w 339"/>
                              <a:gd name="T5" fmla="*/ 455 h 23"/>
                              <a:gd name="T6" fmla="*/ 0 w 339"/>
                              <a:gd name="T7" fmla="*/ 460 h 23"/>
                              <a:gd name="T8" fmla="*/ 0 w 339"/>
                              <a:gd name="T9" fmla="*/ 472 h 23"/>
                              <a:gd name="T10" fmla="*/ 5 w 339"/>
                              <a:gd name="T11" fmla="*/ 478 h 23"/>
                              <a:gd name="T12" fmla="*/ 334 w 339"/>
                              <a:gd name="T13" fmla="*/ 478 h 23"/>
                              <a:gd name="T14" fmla="*/ 339 w 339"/>
                              <a:gd name="T15" fmla="*/ 472 h 23"/>
                              <a:gd name="T16" fmla="*/ 339 w 339"/>
                              <a:gd name="T17" fmla="*/ 460 h 23"/>
                              <a:gd name="T18" fmla="*/ 334 w 339"/>
                              <a:gd name="T19" fmla="*/ 455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9" h="23">
                                <a:moveTo>
                                  <a:pt x="334" y="0"/>
                                </a:moveTo>
                                <a:lnTo>
                                  <a:pt x="327" y="0"/>
                                </a:lnTo>
                                <a:lnTo>
                                  <a:pt x="5" y="0"/>
                                </a:lnTo>
                                <a:lnTo>
                                  <a:pt x="0" y="5"/>
                                </a:lnTo>
                                <a:lnTo>
                                  <a:pt x="0" y="17"/>
                                </a:lnTo>
                                <a:lnTo>
                                  <a:pt x="5" y="23"/>
                                </a:lnTo>
                                <a:lnTo>
                                  <a:pt x="334" y="23"/>
                                </a:lnTo>
                                <a:lnTo>
                                  <a:pt x="339" y="17"/>
                                </a:lnTo>
                                <a:lnTo>
                                  <a:pt x="339" y="5"/>
                                </a:lnTo>
                                <a:lnTo>
                                  <a:pt x="33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12"/>
                        <wps:cNvSpPr>
                          <a:spLocks/>
                        </wps:cNvSpPr>
                        <wps:spPr bwMode="auto">
                          <a:xfrm>
                            <a:off x="354" y="455"/>
                            <a:ext cx="339" cy="23"/>
                          </a:xfrm>
                          <a:custGeom>
                            <a:avLst/>
                            <a:gdLst>
                              <a:gd name="T0" fmla="*/ 327 w 339"/>
                              <a:gd name="T1" fmla="*/ 455 h 23"/>
                              <a:gd name="T2" fmla="*/ 12 w 339"/>
                              <a:gd name="T3" fmla="*/ 455 h 23"/>
                              <a:gd name="T4" fmla="*/ 5 w 339"/>
                              <a:gd name="T5" fmla="*/ 455 h 23"/>
                              <a:gd name="T6" fmla="*/ 0 w 339"/>
                              <a:gd name="T7" fmla="*/ 460 h 23"/>
                              <a:gd name="T8" fmla="*/ 0 w 339"/>
                              <a:gd name="T9" fmla="*/ 466 h 23"/>
                              <a:gd name="T10" fmla="*/ 0 w 339"/>
                              <a:gd name="T11" fmla="*/ 472 h 23"/>
                              <a:gd name="T12" fmla="*/ 5 w 339"/>
                              <a:gd name="T13" fmla="*/ 478 h 23"/>
                              <a:gd name="T14" fmla="*/ 12 w 339"/>
                              <a:gd name="T15" fmla="*/ 478 h 23"/>
                              <a:gd name="T16" fmla="*/ 327 w 339"/>
                              <a:gd name="T17" fmla="*/ 478 h 23"/>
                              <a:gd name="T18" fmla="*/ 334 w 339"/>
                              <a:gd name="T19" fmla="*/ 478 h 23"/>
                              <a:gd name="T20" fmla="*/ 339 w 339"/>
                              <a:gd name="T21" fmla="*/ 472 h 23"/>
                              <a:gd name="T22" fmla="*/ 339 w 339"/>
                              <a:gd name="T23" fmla="*/ 466 h 23"/>
                              <a:gd name="T24" fmla="*/ 339 w 339"/>
                              <a:gd name="T25" fmla="*/ 460 h 23"/>
                              <a:gd name="T26" fmla="*/ 334 w 339"/>
                              <a:gd name="T27" fmla="*/ 455 h 23"/>
                              <a:gd name="T28" fmla="*/ 327 w 339"/>
                              <a:gd name="T29" fmla="*/ 455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9" h="23">
                                <a:moveTo>
                                  <a:pt x="327" y="0"/>
                                </a:moveTo>
                                <a:lnTo>
                                  <a:pt x="12" y="0"/>
                                </a:lnTo>
                                <a:lnTo>
                                  <a:pt x="5" y="0"/>
                                </a:lnTo>
                                <a:lnTo>
                                  <a:pt x="0" y="5"/>
                                </a:lnTo>
                                <a:lnTo>
                                  <a:pt x="0" y="11"/>
                                </a:lnTo>
                                <a:lnTo>
                                  <a:pt x="0" y="17"/>
                                </a:lnTo>
                                <a:lnTo>
                                  <a:pt x="5" y="23"/>
                                </a:lnTo>
                                <a:lnTo>
                                  <a:pt x="12" y="23"/>
                                </a:lnTo>
                                <a:lnTo>
                                  <a:pt x="327" y="23"/>
                                </a:lnTo>
                                <a:lnTo>
                                  <a:pt x="334" y="23"/>
                                </a:lnTo>
                                <a:lnTo>
                                  <a:pt x="339" y="17"/>
                                </a:lnTo>
                                <a:lnTo>
                                  <a:pt x="339" y="11"/>
                                </a:lnTo>
                                <a:lnTo>
                                  <a:pt x="339" y="5"/>
                                </a:lnTo>
                                <a:lnTo>
                                  <a:pt x="334" y="0"/>
                                </a:lnTo>
                                <a:lnTo>
                                  <a:pt x="327" y="0"/>
                                </a:lnTo>
                                <a:close/>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2" y="246"/>
                            <a:ext cx="126" cy="1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676533" id="Group 1" o:spid="_x0000_s1026" style="position:absolute;margin-left:166.65pt;margin-top:5.05pt;width:45.6pt;height:45.5pt;z-index:251675648" coordsize="91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&#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">
                <v:shape id="AutoShape 93" o:spid="_x0000_s1027" style="position:absolute;left:5;top:5;width:902;height:900;visibility:visible;mso-wrap-style:square;v-text-anchor:top" coordsize="90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" path="m739,788r-576,l158,793r,102l163,900r576,l744,895r,-17l180,878r,-68l744,810r,-17l739,788xm744,810r-23,l721,878r23,l744,810xm404,675r-23,l362,788r23,l404,675xm521,675r-23,l516,788r23,l521,675xm868,l34,,21,3,10,10,3,21,,34,,641r3,13l10,665r11,7l34,675r834,l881,672r11,-7l899,654r,-1l28,653r-5,-6l23,585r879,l902,563r-879,l23,28r5,-5l899,23r,-2l892,10,881,3,868,xm902,585r-23,l879,647r-5,6l899,653r3,-12l902,585xm899,23r-25,l879,28r,535l902,563r,-529l899,23xe" fillcolor="#003263" stroked="f">
                  <v:path arrowok="t" o:connecttype="custom" o:connectlocs="163,793;158,900;739,905;744,883;180,815;744,798;744,815;721,883;744,815;381,680;385,793;521,680;516,793;521,680;34,5;10,15;0,39;3,659;21,677;868,680;892,670;899,658;23,652;902,590;23,568;28,28;899,26;881,8;902,590;879,652;899,658;902,590;874,28;879,568;902,39" o:connectangles="0,0,0,0,0,0,0,0,0,0,0,0,0,0,0,0,0,0,0,0,0,0,0,0,0,0,0,0,0,0,0,0,0,0,0"/>
                </v:shape>
                <v:shape id="AutoShape 94" o:spid="_x0000_s1028" style="position:absolute;left:5;top:5;width:902;height:900;visibility:visible;mso-wrap-style:square;v-text-anchor:top" coordsize="90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" path="m868,l34,,21,3,10,10,3,21,,34,,574r,67l3,654r7,11l21,672r13,3l381,675,362,788r-193,l163,788r-5,5l158,799r,90l158,895r5,5l169,900r564,l739,900r5,-5l744,889r,-90l744,793r-5,-5l733,788r-194,l521,675r347,l881,672r11,-7l899,654r3,-13l902,574r,-540l899,21,892,10,881,3,868,xm530,810r191,l721,878r-541,l180,810r192,l530,810xm385,788l404,675r94,l516,788r-131,xm879,641r,6l874,653r-6,l507,653r-112,l34,653r-6,l23,647r,-6l23,585r856,l879,641xm879,563r-856,l23,34r,-6l28,23r6,l868,23r6,l879,28r,6l879,563xe" filled="f" strokecolor="#003263" strokeweight=".5pt">
                  <v:path arrowok="t" o:connecttype="custom" o:connectlocs="34,5;10,15;0,39;0,646;10,670;34,680;362,793;163,793;158,804;158,900;169,905;739,905;744,894;744,798;733,793;521,680;881,677;899,659;902,579;899,26;881,8;530,815;721,883;180,815;530,815;404,680;516,793;879,646;874,658;507,658;34,658;23,652;23,590;879,646;23,568;23,33;34,28;874,28;879,39" o:connectangles="0,0,0,0,0,0,0,0,0,0,0,0,0,0,0,0,0,0,0,0,0,0,0,0,0,0,0,0,0,0,0,0,0,0,0,0,0,0,0"/>
                </v:shape>
                <v:shape id="Freeform 95" o:spid="_x0000_s1029" style="position:absolute;left:416;top:612;width:79;height:23;visibility:visible;mso-wrap-style:square;v-text-anchor:top" coordsize="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" path="m74,l5,,,5,,17r5,5l12,22r62,l79,17,79,5,74,xe" fillcolor="#003263" stroked="f">
                  <v:path arrowok="t" o:connecttype="custom" o:connectlocs="74,613;5,613;0,618;0,630;5,635;12,635;74,635;79,630;79,618;74,613" o:connectangles="0,0,0,0,0,0,0,0,0,0"/>
                </v:shape>
                <v:shape id="Freeform 96" o:spid="_x0000_s1030" style="position:absolute;left:416;top:612;width:79;height:23;visibility:visible;mso-wrap-style:square;v-text-anchor:top" coordsize="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" path="m12,22r56,l74,22r5,-5l79,11r,-6l74,,68,,12,,5,,,5r,6l,17r5,5l12,22xe" filled="f" strokecolor="#003263" strokeweight=".5pt">
                  <v:path arrowok="t" o:connecttype="custom" o:connectlocs="12,635;68,635;74,635;79,630;79,624;79,618;74,613;68,613;12,613;5,613;0,618;0,624;0,630;5,635;12,635" o:connectangles="0,0,0,0,0,0,0,0,0,0,0,0,0,0,0"/>
                </v:shape>
                <v:shape id="AutoShape 97" o:spid="_x0000_s1031" style="position:absolute;left:140;top:117;width:91;height:90;visibility:visible;mso-wrap-style:square;v-text-anchor:top" coordsize="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" path="m85,l5,,,5,,84r5,6l85,90r5,-6l90,67r-67,l23,22r67,l90,5,85,xm90,22r-22,l68,67r22,l90,22xe" fillcolor="#003263" stroked="f">
                  <v:path arrowok="t" o:connecttype="custom" o:connectlocs="85,118;5,118;0,123;0,202;5,208;85,208;90,202;90,185;23,185;23,140;90,140;90,123;85,118;90,140;68,140;68,185;90,185;90,140" o:connectangles="0,0,0,0,0,0,0,0,0,0,0,0,0,0,0,0,0,0"/>
                </v:shape>
                <v:shape id="AutoShape 98" o:spid="_x0000_s1032" style="position:absolute;left:140;top:117;width:91;height:90;visibility:visible;mso-wrap-style:square;v-text-anchor:top" coordsize="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" path="m12,90r67,l85,90r5,-6l90,78r,-67l90,5,85,,79,,12,,5,,,5r,6l,78r,6l5,90r7,xm23,22r45,l68,67r-45,l23,22xe" filled="f" strokecolor="#003263" strokeweight=".5pt">
                  <v:path arrowok="t" o:connecttype="custom" o:connectlocs="12,208;79,208;85,208;90,202;90,196;90,129;90,123;85,118;79,118;12,118;5,118;0,123;0,129;0,196;0,202;5,208;12,208;23,140;68,140;68,185;23,185;23,140" o:connectangles="0,0,0,0,0,0,0,0,0,0,0,0,0,0,0,0,0,0,0,0,0,0"/>
                </v:shape>
                <v:shape id="AutoShape 99" o:spid="_x0000_s1033" style="position:absolute;left:140;top:387;width:91;height:90;visibility:visible;mso-wrap-style:square;v-text-anchor:top" coordsize="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" path="m85,l5,,,5,,84r5,6l85,90r5,-6l90,67r-67,l23,22r67,l90,5,85,xm90,22r-22,l68,67r22,l90,22xe" fillcolor="#003263" stroked="f">
                  <v:path arrowok="t" o:connecttype="custom" o:connectlocs="85,388;5,388;0,393;0,472;5,478;85,478;90,472;90,455;23,455;23,410;90,410;90,393;85,388;90,410;68,410;68,455;90,455;90,410" o:connectangles="0,0,0,0,0,0,0,0,0,0,0,0,0,0,0,0,0,0"/>
                </v:shape>
                <v:shape id="AutoShape 100" o:spid="_x0000_s1034" style="position:absolute;left:140;top:387;width:91;height:90;visibility:visible;mso-wrap-style:square;v-text-anchor:top" coordsize="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" path="m79,l12,,5,,,5r,6l,78r,6l5,90r7,l79,90r6,l90,84r,-6l90,11r,-6l85,,79,xm68,67r-45,l23,22r45,l68,67xe" filled="f" strokecolor="#003263" strokeweight=".5pt">
                  <v:path arrowok="t" o:connecttype="custom" o:connectlocs="79,388;12,388;5,388;0,393;0,399;0,466;0,472;5,478;12,478;79,478;85,478;90,472;90,466;90,399;90,393;85,388;79,388;68,455;23,455;23,410;68,410;68,455" o:connectangles="0,0,0,0,0,0,0,0,0,0,0,0,0,0,0,0,0,0,0,0,0,0"/>
                </v:shape>
                <v:shape id="Freeform 101" o:spid="_x0000_s1035" style="position:absolute;left:354;top:117;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" path="m424,r-7,l5,,,5,,17r5,5l424,22r5,-5l429,5,424,xe" fillcolor="#003263" stroked="f">
                  <v:path arrowok="t" o:connecttype="custom" o:connectlocs="424,118;417,118;5,118;0,123;0,135;5,140;424,140;429,135;429,123;424,118" o:connectangles="0,0,0,0,0,0,0,0,0,0"/>
                </v:shape>
                <v:shape id="Freeform 102" o:spid="_x0000_s1036" style="position:absolute;left:354;top:117;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" path="m417,l12,,5,,,5r,6l,17r5,5l12,22r405,l424,22r5,-5l429,11r,-6l424,r-7,xe" filled="f" strokecolor="#003263" strokeweight=".5pt">
                  <v:path arrowok="t" o:connecttype="custom" o:connectlocs="417,118;12,118;5,118;0,123;0,129;0,135;5,140;12,140;417,140;424,140;429,135;429,129;429,123;424,118;417,118" o:connectangles="0,0,0,0,0,0,0,0,0,0,0,0,0,0,0"/>
                </v:shape>
                <v:shape id="Freeform 103" o:spid="_x0000_s1037" style="position:absolute;left:354;top:185;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" path="m334,l5,,,5,,17r5,6l12,23r322,l339,17r,-12l334,xe" fillcolor="#003263" stroked="f">
                  <v:path arrowok="t" o:connecttype="custom" o:connectlocs="334,185;5,185;0,190;0,202;5,208;12,208;334,208;339,202;339,190;334,185" o:connectangles="0,0,0,0,0,0,0,0,0,0"/>
                </v:shape>
                <v:shape id="Freeform 104" o:spid="_x0000_s1038" style="position:absolute;left:354;top:185;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" path="m12,23r315,l334,23r5,-6l339,11r,-6l334,r-7,l12,,5,,,5r,6l,17r5,6l12,23xe" filled="f" strokecolor="#003263" strokeweight=".5pt">
                  <v:path arrowok="t" o:connecttype="custom" o:connectlocs="12,208;327,208;334,208;339,202;339,196;339,190;334,185;327,185;12,185;5,185;0,190;0,196;0,202;5,208;12,208" o:connectangles="0,0,0,0,0,0,0,0,0,0,0,0,0,0,0"/>
                </v:shape>
                <v:shape id="Freeform 105" o:spid="_x0000_s1039" style="position:absolute;left:354;top:252;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" path="m424,r-7,l5,,,5,,17r5,5l424,22r5,-5l429,5,424,xe" fillcolor="#003263" stroked="f">
                  <v:path arrowok="t" o:connecttype="custom" o:connectlocs="424,253;417,253;5,253;0,258;0,270;5,275;424,275;429,270;429,258;424,253" o:connectangles="0,0,0,0,0,0,0,0,0,0"/>
                </v:shape>
                <v:shape id="Freeform 106" o:spid="_x0000_s1040" style="position:absolute;left:354;top:252;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" path="m417,l12,,5,,,5r,6l,17r5,5l12,22r405,l424,22r5,-5l429,11r,-6l424,r-7,xe" filled="f" strokecolor="#003263" strokeweight=".5pt">
                  <v:path arrowok="t" o:connecttype="custom" o:connectlocs="417,253;12,253;5,253;0,258;0,264;0,270;5,275;12,275;417,275;424,275;429,270;429,264;429,258;424,253;417,253" o:connectangles="0,0,0,0,0,0,0,0,0,0,0,0,0,0,0"/>
                </v:shape>
                <v:shape id="Freeform 107" o:spid="_x0000_s1041" style="position:absolute;left:354;top:320;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" path="m334,l5,,,5,,17r5,6l12,23r322,l339,17r,-12l334,xe" fillcolor="#003263" stroked="f">
                  <v:path arrowok="t" o:connecttype="custom" o:connectlocs="334,320;5,320;0,325;0,337;5,343;12,343;334,343;339,337;339,325;334,320" o:connectangles="0,0,0,0,0,0,0,0,0,0"/>
                </v:shape>
                <v:shape id="Freeform 108" o:spid="_x0000_s1042" style="position:absolute;left:354;top:320;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" path="m12,23r315,l334,23r5,-6l339,11r,-6l334,r-7,l12,,5,,,5r,6l,17r5,6l12,23xe" filled="f" strokecolor="#003263" strokeweight=".5pt">
                  <v:path arrowok="t" o:connecttype="custom" o:connectlocs="12,343;327,343;334,343;339,337;339,331;339,325;334,320;327,320;12,320;5,320;0,325;0,331;0,337;5,343;12,343" o:connectangles="0,0,0,0,0,0,0,0,0,0,0,0,0,0,0"/>
                </v:shape>
                <v:shape id="Freeform 109" o:spid="_x0000_s1043" style="position:absolute;left:354;top:387;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" path="m424,r-7,l5,,,5,,17r5,5l424,22r5,-5l429,5,424,xe" fillcolor="#003263" stroked="f">
                  <v:path arrowok="t" o:connecttype="custom" o:connectlocs="424,388;417,388;5,388;0,393;0,405;5,410;424,410;429,405;429,393;424,388" o:connectangles="0,0,0,0,0,0,0,0,0,0"/>
                </v:shape>
                <v:shape id="Freeform 110" o:spid="_x0000_s1044" style="position:absolute;left:354;top:387;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" path="m417,l12,,5,,,5r,6l,17r5,5l12,22r405,l424,22r5,-5l429,11r,-6l424,r-7,xe" filled="f" strokecolor="#003263" strokeweight=".5pt">
                  <v:path arrowok="t" o:connecttype="custom" o:connectlocs="417,388;12,388;5,388;0,393;0,399;0,405;5,410;12,410;417,410;424,410;429,405;429,399;429,393;424,388;417,388" o:connectangles="0,0,0,0,0,0,0,0,0,0,0,0,0,0,0"/>
                </v:shape>
                <v:shape id="Freeform 111" o:spid="_x0000_s1045" style="position:absolute;left:354;top:455;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" path="m334,r-7,l5,,,5,,17r5,6l334,23r5,-6l339,5,334,xe" fillcolor="#003263" stroked="f">
                  <v:path arrowok="t" o:connecttype="custom" o:connectlocs="334,455;327,455;5,455;0,460;0,472;5,478;334,478;339,472;339,460;334,455" o:connectangles="0,0,0,0,0,0,0,0,0,0"/>
                </v:shape>
                <v:shape id="Freeform 112" o:spid="_x0000_s1046" style="position:absolute;left:354;top:455;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" path="m327,l12,,5,,,5r,6l,17r5,6l12,23r315,l334,23r5,-6l339,11r,-6l334,r-7,xe" filled="f" strokecolor="#003263" strokeweight=".5pt">
                  <v:path arrowok="t" o:connecttype="custom" o:connectlocs="327,455;12,455;5,455;0,460;0,466;0,472;5,478;12,478;327,478;334,478;339,472;339,466;339,460;334,455;327,455" o:connectangles="0,0,0,0,0,0,0,0,0,0,0,0,0,0,0"/>
                </v:shape>
                <v:shape id="Picture 113" o:spid="_x0000_s1047" type="#_x0000_t75" style="position:absolute;left:122;top:246;width:12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">
                  <v:imagedata r:id="rId29" o:title=""/>
                </v:shape>
              </v:group>
            </w:pict>
          </mc:Fallback>
        </mc:AlternateContent>
      </w:r>
      <w:r w:rsidR="00EE0F18">
        <w:rPr>
          <w:noProof/>
        </w:rPr>
        <mc:AlternateContent>
          <mc:Choice Requires="wpg">
            <w:drawing>
              <wp:anchor distT="0" distB="0" distL="114300" distR="114300" simplePos="0" relativeHeight="251668480" behindDoc="0" locked="0" layoutInCell="1" allowOverlap="1" wp14:anchorId="64BAE331" wp14:editId="409BA658">
                <wp:simplePos x="0" y="0"/>
                <wp:positionH relativeFrom="column">
                  <wp:posOffset>3602355</wp:posOffset>
                </wp:positionH>
                <wp:positionV relativeFrom="paragraph">
                  <wp:posOffset>25717</wp:posOffset>
                </wp:positionV>
                <wp:extent cx="1024570" cy="1461941"/>
                <wp:effectExtent l="0" t="0" r="4445" b="5080"/>
                <wp:wrapNone/>
                <wp:docPr id="407" name="Group 407"/>
                <wp:cNvGraphicFramePr/>
                <a:graphic xmlns:a="http://schemas.openxmlformats.org/drawingml/2006/main">
                  <a:graphicData uri="http://schemas.microsoft.com/office/word/2010/wordprocessingGroup">
                    <wpg:wgp>
                      <wpg:cNvGrpSpPr/>
                      <wpg:grpSpPr>
                        <a:xfrm>
                          <a:off x="0" y="0"/>
                          <a:ext cx="1024570" cy="1461941"/>
                          <a:chOff x="57796" y="-29373"/>
                          <a:chExt cx="1047750" cy="1510525"/>
                        </a:xfrm>
                      </wpg:grpSpPr>
                      <pic:pic xmlns:pic="http://schemas.openxmlformats.org/drawingml/2006/picture">
                        <pic:nvPicPr>
                          <pic:cNvPr id="408" name="image2.png"/>
                          <pic:cNvPicPr>
                            <a:picLocks noChangeAspect="1"/>
                          </pic:cNvPicPr>
                        </pic:nvPicPr>
                        <pic:blipFill>
                          <a:blip r:embed="rId30" cstate="print"/>
                          <a:stretch>
                            <a:fillRect/>
                          </a:stretch>
                        </pic:blipFill>
                        <pic:spPr>
                          <a:xfrm>
                            <a:off x="129069" y="-29373"/>
                            <a:ext cx="762637" cy="762720"/>
                          </a:xfrm>
                          <a:prstGeom prst="rect">
                            <a:avLst/>
                          </a:prstGeom>
                        </pic:spPr>
                      </pic:pic>
                      <wps:wsp>
                        <wps:cNvPr id="409" name="Text Box 2"/>
                        <wps:cNvSpPr txBox="1">
                          <a:spLocks noChangeArrowheads="1"/>
                        </wps:cNvSpPr>
                        <wps:spPr bwMode="auto">
                          <a:xfrm>
                            <a:off x="57796" y="728677"/>
                            <a:ext cx="1047750" cy="752475"/>
                          </a:xfrm>
                          <a:prstGeom prst="rect">
                            <a:avLst/>
                          </a:prstGeom>
                          <a:noFill/>
                          <a:ln w="9525">
                            <a:noFill/>
                            <a:miter lim="800000"/>
                            <a:headEnd/>
                            <a:tailEnd/>
                          </a:ln>
                        </wps:spPr>
                        <wps:txbx>
                          <w:txbxContent>
                            <w:p w14:paraId="6AA003A6" w14:textId="4020A585" w:rsidR="00012B91" w:rsidRPr="0041068C" w:rsidRDefault="00017D8A" w:rsidP="00EE0F18">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282</w:t>
                              </w:r>
                            </w:p>
                            <w:p w14:paraId="17B8DB90" w14:textId="152330DB" w:rsidR="00012B91" w:rsidRPr="006C6D3E" w:rsidRDefault="00012B91" w:rsidP="00EE0F18">
                              <w:pPr>
                                <w:spacing w:line="240" w:lineRule="auto"/>
                                <w:jc w:val="center"/>
                                <w:rPr>
                                  <w:color w:val="003263" w:themeColor="text2"/>
                                </w:rPr>
                              </w:pPr>
                              <w:r>
                                <w:rPr>
                                  <w:color w:val="003263" w:themeColor="text2"/>
                                  <w:w w:val="105"/>
                                </w:rPr>
                                <w:t xml:space="preserve">Number of </w:t>
                              </w:r>
                              <w:r w:rsidR="00EE0F18">
                                <w:rPr>
                                  <w:color w:val="003263" w:themeColor="text2"/>
                                  <w:w w:val="105"/>
                                </w:rPr>
                                <w:t>contributions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BAE331" id="Group 407" o:spid="_x0000_s1027" style="position:absolute;margin-left:283.65pt;margin-top:2pt;width:80.65pt;height:115.1pt;z-index:251668480;mso-width-relative:margin;mso-height-relative:margin" coordorigin="577,-293" coordsize="10477,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">
                <v:shape id="image2.png" o:spid="_x0000_s1028" type="#_x0000_t75" style="position:absolute;left:1290;top:-293;width:7627;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31" o:title=""/>
                </v:shape>
                <v:shape id="_x0000_s1029" type="#_x0000_t202" style="position:absolute;left:577;top:7286;width:1047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AA003A6" w14:textId="4020A585" w:rsidR="00012B91" w:rsidRPr="0041068C" w:rsidRDefault="00017D8A" w:rsidP="00EE0F18">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282</w:t>
                        </w:r>
                      </w:p>
                      <w:p w14:paraId="17B8DB90" w14:textId="152330DB" w:rsidR="00012B91" w:rsidRPr="006C6D3E" w:rsidRDefault="00012B91" w:rsidP="00EE0F18">
                        <w:pPr>
                          <w:spacing w:line="240" w:lineRule="auto"/>
                          <w:jc w:val="center"/>
                          <w:rPr>
                            <w:color w:val="003263" w:themeColor="text2"/>
                          </w:rPr>
                        </w:pPr>
                        <w:r>
                          <w:rPr>
                            <w:color w:val="003263" w:themeColor="text2"/>
                            <w:w w:val="105"/>
                          </w:rPr>
                          <w:t xml:space="preserve">Number of </w:t>
                        </w:r>
                        <w:r w:rsidR="00EE0F18">
                          <w:rPr>
                            <w:color w:val="003263" w:themeColor="text2"/>
                            <w:w w:val="105"/>
                          </w:rPr>
                          <w:t>contributions</w:t>
                        </w:r>
                      </w:p>
                    </w:txbxContent>
                  </v:textbox>
                </v:shape>
              </v:group>
            </w:pict>
          </mc:Fallback>
        </mc:AlternateContent>
      </w:r>
    </w:p>
    <w:p w14:paraId="4AD7FFFD" w14:textId="7A8B6F89" w:rsidR="00012B91" w:rsidRDefault="00012B91" w:rsidP="00012B91">
      <w:pPr>
        <w:pStyle w:val="BodyText"/>
        <w:tabs>
          <w:tab w:val="left" w:pos="1698"/>
        </w:tabs>
        <w:rPr>
          <w:noProof/>
        </w:rPr>
      </w:pPr>
    </w:p>
    <w:p w14:paraId="5B847270" w14:textId="4215447F" w:rsidR="00012B91" w:rsidRDefault="00155220" w:rsidP="00012B91">
      <w:pPr>
        <w:pStyle w:val="BodyText"/>
        <w:tabs>
          <w:tab w:val="left" w:pos="1698"/>
        </w:tabs>
        <w:rPr>
          <w:noProof/>
        </w:rPr>
      </w:pPr>
      <w:r>
        <w:rPr>
          <w:noProof/>
        </w:rPr>
        <mc:AlternateContent>
          <mc:Choice Requires="wps">
            <w:drawing>
              <wp:anchor distT="0" distB="0" distL="114300" distR="114300" simplePos="0" relativeHeight="251671552" behindDoc="0" locked="0" layoutInCell="1" allowOverlap="1" wp14:anchorId="698185E9" wp14:editId="2E4967FE">
                <wp:simplePos x="0" y="0"/>
                <wp:positionH relativeFrom="column">
                  <wp:posOffset>5514975</wp:posOffset>
                </wp:positionH>
                <wp:positionV relativeFrom="paragraph">
                  <wp:posOffset>46673</wp:posOffset>
                </wp:positionV>
                <wp:extent cx="590550" cy="3714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1F4ADA55" w14:textId="4099C3C2" w:rsidR="00012B91" w:rsidRPr="000816C6" w:rsidRDefault="00155220" w:rsidP="00012B91">
                            <w:pPr>
                              <w:rPr>
                                <w:color w:val="003263" w:themeColor="text2"/>
                                <w:sz w:val="56"/>
                                <w:szCs w:val="56"/>
                              </w:rPr>
                            </w:pPr>
                            <w:r>
                              <w:rPr>
                                <w:rFonts w:asciiTheme="majorHAnsi" w:hAnsiTheme="majorHAnsi" w:cstheme="majorHAnsi"/>
                                <w:b/>
                                <w:bCs/>
                                <w:color w:val="003263" w:themeColor="text2"/>
                                <w:sz w:val="56"/>
                                <w:szCs w:val="56"/>
                              </w:rPr>
                              <w:t>79</w:t>
                            </w:r>
                          </w:p>
                        </w:txbxContent>
                      </wps:txbx>
                      <wps:bodyPr rot="0" vert="horz" wrap="square" lIns="0" tIns="0" rIns="0" bIns="0" anchor="t" anchorCtr="0">
                        <a:noAutofit/>
                      </wps:bodyPr>
                    </wps:wsp>
                  </a:graphicData>
                </a:graphic>
              </wp:anchor>
            </w:drawing>
          </mc:Choice>
          <mc:Fallback>
            <w:pict>
              <v:shape w14:anchorId="698185E9" id="_x0000_s1030" type="#_x0000_t202" style="position:absolute;margin-left:434.25pt;margin-top:3.7pt;width:46.5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" filled="f" stroked="f">
                <v:textbox inset="0,0,0,0">
                  <w:txbxContent>
                    <w:p w14:paraId="1F4ADA55" w14:textId="4099C3C2" w:rsidR="00012B91" w:rsidRPr="000816C6" w:rsidRDefault="00155220" w:rsidP="00012B91">
                      <w:pPr>
                        <w:rPr>
                          <w:color w:val="003263" w:themeColor="text2"/>
                          <w:sz w:val="56"/>
                          <w:szCs w:val="56"/>
                        </w:rPr>
                      </w:pPr>
                      <w:r>
                        <w:rPr>
                          <w:rFonts w:asciiTheme="majorHAnsi" w:hAnsiTheme="majorHAnsi" w:cstheme="majorHAnsi"/>
                          <w:b/>
                          <w:bCs/>
                          <w:color w:val="003263" w:themeColor="text2"/>
                          <w:sz w:val="56"/>
                          <w:szCs w:val="56"/>
                        </w:rPr>
                        <w:t>79</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55F919B" wp14:editId="512755F0">
                <wp:simplePos x="0" y="0"/>
                <wp:positionH relativeFrom="column">
                  <wp:posOffset>263842</wp:posOffset>
                </wp:positionH>
                <wp:positionV relativeFrom="paragraph">
                  <wp:posOffset>141923</wp:posOffset>
                </wp:positionV>
                <wp:extent cx="981075" cy="8001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350B4A98" w14:textId="61502A28" w:rsidR="00012B91" w:rsidRPr="006C6D3E" w:rsidRDefault="00680EC1" w:rsidP="00012B91">
                            <w:pPr>
                              <w:jc w:val="center"/>
                              <w:rPr>
                                <w:color w:val="003263" w:themeColor="text2"/>
                              </w:rPr>
                            </w:pPr>
                            <w:r>
                              <w:rPr>
                                <w:rFonts w:asciiTheme="majorHAnsi" w:hAnsiTheme="majorHAnsi" w:cstheme="majorHAnsi"/>
                                <w:b/>
                                <w:bCs/>
                                <w:color w:val="003263" w:themeColor="text2"/>
                                <w:sz w:val="56"/>
                                <w:szCs w:val="56"/>
                              </w:rPr>
                              <w:t>49</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6C6D3E">
                              <w:rPr>
                                <w:color w:val="003263" w:themeColor="text2"/>
                                <w:w w:val="105"/>
                              </w:rPr>
                              <w:t xml:space="preserve">of engagement </w:t>
                            </w:r>
                          </w:p>
                        </w:txbxContent>
                      </wps:txbx>
                      <wps:bodyPr rot="0" vert="horz" wrap="square" lIns="0" tIns="0" rIns="0" bIns="0" anchor="t" anchorCtr="0">
                        <a:noAutofit/>
                      </wps:bodyPr>
                    </wps:wsp>
                  </a:graphicData>
                </a:graphic>
              </wp:anchor>
            </w:drawing>
          </mc:Choice>
          <mc:Fallback>
            <w:pict>
              <v:shape w14:anchorId="455F919B" id="_x0000_s1031" type="#_x0000_t202" style="position:absolute;margin-left:20.75pt;margin-top:11.2pt;width:77.25pt;height:6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" filled="f" stroked="f">
                <v:textbox inset="0,0,0,0">
                  <w:txbxContent>
                    <w:p w14:paraId="350B4A98" w14:textId="61502A28" w:rsidR="00012B91" w:rsidRPr="006C6D3E" w:rsidRDefault="00680EC1" w:rsidP="00012B91">
                      <w:pPr>
                        <w:jc w:val="center"/>
                        <w:rPr>
                          <w:color w:val="003263" w:themeColor="text2"/>
                        </w:rPr>
                      </w:pPr>
                      <w:r>
                        <w:rPr>
                          <w:rFonts w:asciiTheme="majorHAnsi" w:hAnsiTheme="majorHAnsi" w:cstheme="majorHAnsi"/>
                          <w:b/>
                          <w:bCs/>
                          <w:color w:val="003263" w:themeColor="text2"/>
                          <w:sz w:val="56"/>
                          <w:szCs w:val="56"/>
                        </w:rPr>
                        <w:t>49</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6C6D3E">
                        <w:rPr>
                          <w:color w:val="003263" w:themeColor="text2"/>
                          <w:w w:val="105"/>
                        </w:rPr>
                        <w:t xml:space="preserve">of engagement </w:t>
                      </w:r>
                    </w:p>
                  </w:txbxContent>
                </v:textbox>
              </v:shape>
            </w:pict>
          </mc:Fallback>
        </mc:AlternateContent>
      </w:r>
      <w:r w:rsidR="00120CF3">
        <w:rPr>
          <w:noProof/>
        </w:rPr>
        <mc:AlternateContent>
          <mc:Choice Requires="wps">
            <w:drawing>
              <wp:anchor distT="0" distB="0" distL="114300" distR="114300" simplePos="0" relativeHeight="251677696" behindDoc="0" locked="0" layoutInCell="1" allowOverlap="1" wp14:anchorId="3439156A" wp14:editId="6D18A9C8">
                <wp:simplePos x="0" y="0"/>
                <wp:positionH relativeFrom="column">
                  <wp:posOffset>1976120</wp:posOffset>
                </wp:positionH>
                <wp:positionV relativeFrom="paragraph">
                  <wp:posOffset>69532</wp:posOffset>
                </wp:positionV>
                <wp:extent cx="981075" cy="800100"/>
                <wp:effectExtent l="0" t="0" r="9525"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45041864" w14:textId="4F413FB1" w:rsidR="00120CF3" w:rsidRPr="006C6D3E" w:rsidRDefault="00120CF3" w:rsidP="00120CF3">
                            <w:pPr>
                              <w:jc w:val="center"/>
                              <w:rPr>
                                <w:color w:val="003263" w:themeColor="text2"/>
                              </w:rPr>
                            </w:pPr>
                            <w:r>
                              <w:rPr>
                                <w:rFonts w:asciiTheme="majorHAnsi" w:hAnsiTheme="majorHAnsi" w:cstheme="majorHAnsi"/>
                                <w:b/>
                                <w:bCs/>
                                <w:color w:val="003263" w:themeColor="text2"/>
                                <w:sz w:val="56"/>
                                <w:szCs w:val="56"/>
                              </w:rPr>
                              <w:t>3,</w:t>
                            </w:r>
                            <w:r w:rsidR="00A83222">
                              <w:rPr>
                                <w:rFonts w:asciiTheme="majorHAnsi" w:hAnsiTheme="majorHAnsi" w:cstheme="majorHAnsi"/>
                                <w:b/>
                                <w:bCs/>
                                <w:color w:val="003263" w:themeColor="text2"/>
                                <w:sz w:val="56"/>
                                <w:szCs w:val="56"/>
                              </w:rPr>
                              <w:t>271</w:t>
                            </w:r>
                            <w:r w:rsidRPr="006C6D3E">
                              <w:rPr>
                                <w:color w:val="003263" w:themeColor="text2"/>
                                <w:sz w:val="36"/>
                                <w:szCs w:val="36"/>
                              </w:rPr>
                              <w:t xml:space="preserve"> </w:t>
                            </w:r>
                            <w:r>
                              <w:rPr>
                                <w:color w:val="003263" w:themeColor="text2"/>
                              </w:rPr>
                              <w:br/>
                            </w:r>
                            <w:r>
                              <w:rPr>
                                <w:color w:val="003263" w:themeColor="text2"/>
                                <w:w w:val="105"/>
                              </w:rPr>
                              <w:t>Have Your Say website views</w:t>
                            </w:r>
                            <w:r w:rsidRPr="006C6D3E">
                              <w:rPr>
                                <w:color w:val="003263" w:themeColor="text2"/>
                                <w:w w:val="105"/>
                              </w:rPr>
                              <w:t xml:space="preserve"> engagement </w:t>
                            </w:r>
                          </w:p>
                        </w:txbxContent>
                      </wps:txbx>
                      <wps:bodyPr rot="0" vert="horz" wrap="square" lIns="0" tIns="0" rIns="0" bIns="0" anchor="t" anchorCtr="0">
                        <a:noAutofit/>
                      </wps:bodyPr>
                    </wps:wsp>
                  </a:graphicData>
                </a:graphic>
              </wp:anchor>
            </w:drawing>
          </mc:Choice>
          <mc:Fallback>
            <w:pict>
              <v:shape w14:anchorId="3439156A" id="_x0000_s1032" type="#_x0000_t202" style="position:absolute;margin-left:155.6pt;margin-top:5.45pt;width:77.25pt;height:6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" filled="f" stroked="f">
                <v:textbox inset="0,0,0,0">
                  <w:txbxContent>
                    <w:p w14:paraId="45041864" w14:textId="4F413FB1" w:rsidR="00120CF3" w:rsidRPr="006C6D3E" w:rsidRDefault="00120CF3" w:rsidP="00120CF3">
                      <w:pPr>
                        <w:jc w:val="center"/>
                        <w:rPr>
                          <w:color w:val="003263" w:themeColor="text2"/>
                        </w:rPr>
                      </w:pPr>
                      <w:r>
                        <w:rPr>
                          <w:rFonts w:asciiTheme="majorHAnsi" w:hAnsiTheme="majorHAnsi" w:cstheme="majorHAnsi"/>
                          <w:b/>
                          <w:bCs/>
                          <w:color w:val="003263" w:themeColor="text2"/>
                          <w:sz w:val="56"/>
                          <w:szCs w:val="56"/>
                        </w:rPr>
                        <w:t>3,</w:t>
                      </w:r>
                      <w:r w:rsidR="00A83222">
                        <w:rPr>
                          <w:rFonts w:asciiTheme="majorHAnsi" w:hAnsiTheme="majorHAnsi" w:cstheme="majorHAnsi"/>
                          <w:b/>
                          <w:bCs/>
                          <w:color w:val="003263" w:themeColor="text2"/>
                          <w:sz w:val="56"/>
                          <w:szCs w:val="56"/>
                        </w:rPr>
                        <w:t>271</w:t>
                      </w:r>
                      <w:r w:rsidRPr="006C6D3E">
                        <w:rPr>
                          <w:color w:val="003263" w:themeColor="text2"/>
                          <w:sz w:val="36"/>
                          <w:szCs w:val="36"/>
                        </w:rPr>
                        <w:t xml:space="preserve"> </w:t>
                      </w:r>
                      <w:r>
                        <w:rPr>
                          <w:color w:val="003263" w:themeColor="text2"/>
                        </w:rPr>
                        <w:br/>
                      </w:r>
                      <w:r>
                        <w:rPr>
                          <w:color w:val="003263" w:themeColor="text2"/>
                          <w:w w:val="105"/>
                        </w:rPr>
                        <w:t>Have Your Say website views</w:t>
                      </w:r>
                      <w:r w:rsidRPr="006C6D3E">
                        <w:rPr>
                          <w:color w:val="003263" w:themeColor="text2"/>
                          <w:w w:val="105"/>
                        </w:rPr>
                        <w:t xml:space="preserve"> engagement </w:t>
                      </w:r>
                    </w:p>
                  </w:txbxContent>
                </v:textbox>
              </v:shape>
            </w:pict>
          </mc:Fallback>
        </mc:AlternateContent>
      </w:r>
      <w:r w:rsidR="00012B91">
        <w:rPr>
          <w:noProof/>
        </w:rPr>
        <w:t xml:space="preserve"> </w:t>
      </w:r>
    </w:p>
    <w:p w14:paraId="03271140" w14:textId="19C020C4" w:rsidR="00012B91" w:rsidRDefault="00155220" w:rsidP="00012B91">
      <w:pPr>
        <w:pStyle w:val="BodyText"/>
        <w:tabs>
          <w:tab w:val="left" w:pos="1698"/>
        </w:tabs>
        <w:rPr>
          <w:noProof/>
        </w:rPr>
      </w:pPr>
      <w:r>
        <w:rPr>
          <w:noProof/>
        </w:rPr>
        <mc:AlternateContent>
          <mc:Choice Requires="wps">
            <w:drawing>
              <wp:anchor distT="0" distB="0" distL="114300" distR="114300" simplePos="0" relativeHeight="251672576" behindDoc="0" locked="0" layoutInCell="1" allowOverlap="1" wp14:anchorId="050B19B3" wp14:editId="66365670">
                <wp:simplePos x="0" y="0"/>
                <wp:positionH relativeFrom="column">
                  <wp:posOffset>5410200</wp:posOffset>
                </wp:positionH>
                <wp:positionV relativeFrom="paragraph">
                  <wp:posOffset>197485</wp:posOffset>
                </wp:positionV>
                <wp:extent cx="1047750" cy="2667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6700"/>
                        </a:xfrm>
                        <a:prstGeom prst="rect">
                          <a:avLst/>
                        </a:prstGeom>
                        <a:noFill/>
                        <a:ln w="9525">
                          <a:noFill/>
                          <a:miter lim="800000"/>
                          <a:headEnd/>
                          <a:tailEnd/>
                        </a:ln>
                      </wps:spPr>
                      <wps:txbx>
                        <w:txbxContent>
                          <w:p w14:paraId="6FD085DD" w14:textId="77777777" w:rsidR="00012B91" w:rsidRPr="006C6D3E" w:rsidRDefault="00012B91" w:rsidP="00012B91">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a:graphicData>
                </a:graphic>
              </wp:anchor>
            </w:drawing>
          </mc:Choice>
          <mc:Fallback>
            <w:pict>
              <v:shape w14:anchorId="050B19B3" id="_x0000_s1033" type="#_x0000_t202" style="position:absolute;margin-left:426pt;margin-top:15.55pt;width:82.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" filled="f" stroked="f">
                <v:textbox inset="0,0,0,0">
                  <w:txbxContent>
                    <w:p w14:paraId="6FD085DD" w14:textId="77777777" w:rsidR="00012B91" w:rsidRPr="006C6D3E" w:rsidRDefault="00012B91" w:rsidP="00012B91">
                      <w:pPr>
                        <w:spacing w:line="240" w:lineRule="auto"/>
                        <w:rPr>
                          <w:color w:val="003263" w:themeColor="text2"/>
                        </w:rPr>
                      </w:pPr>
                      <w:r>
                        <w:rPr>
                          <w:color w:val="003263" w:themeColor="text2"/>
                          <w:w w:val="105"/>
                        </w:rPr>
                        <w:t>People following the project</w:t>
                      </w:r>
                    </w:p>
                  </w:txbxContent>
                </v:textbox>
              </v:shape>
            </w:pict>
          </mc:Fallback>
        </mc:AlternateContent>
      </w:r>
    </w:p>
    <w:p w14:paraId="0CCD8092" w14:textId="29862181" w:rsidR="00012B91" w:rsidRDefault="00012B91" w:rsidP="00012B91">
      <w:pPr>
        <w:pStyle w:val="BodyText"/>
        <w:ind w:firstLine="1276"/>
      </w:pPr>
      <w:r w:rsidRPr="00370859">
        <w:rPr>
          <w:noProof/>
        </w:rPr>
        <w:t xml:space="preserve"> </w:t>
      </w:r>
      <w:r>
        <w:rPr>
          <w:noProof/>
        </w:rPr>
        <w:t xml:space="preserve">  </w:t>
      </w:r>
    </w:p>
    <w:p w14:paraId="42CA1CFC" w14:textId="23D58C57" w:rsidR="00012B91" w:rsidRDefault="00012B91" w:rsidP="00012B91">
      <w:pPr>
        <w:pStyle w:val="BodyText"/>
        <w:spacing w:after="0"/>
        <w:rPr>
          <w:b/>
          <w:bCs/>
        </w:rPr>
      </w:pPr>
    </w:p>
    <w:p w14:paraId="60C86E2E" w14:textId="49215F20" w:rsidR="009319A1" w:rsidRDefault="009319A1" w:rsidP="009319A1">
      <w:pPr>
        <w:pStyle w:val="BodyText"/>
      </w:pPr>
      <w:r>
        <w:t>174 people engaged with the City about the Barwon Heads Draft Master Plan</w:t>
      </w:r>
      <w:r w:rsidR="00581063">
        <w:t>, o</w:t>
      </w:r>
      <w:r>
        <w:t xml:space="preserve">f these 78% engaged online, 17% engaged in person through the drop-in sessions and the remaining 5% by phone or email.   Other </w:t>
      </w:r>
      <w:r w:rsidR="00097458">
        <w:t xml:space="preserve">informal </w:t>
      </w:r>
      <w:r>
        <w:t xml:space="preserve">participation </w:t>
      </w:r>
      <w:r w:rsidR="00097458">
        <w:t xml:space="preserve">occurred through comments on </w:t>
      </w:r>
      <w:r w:rsidR="004776CC">
        <w:t>Facebook</w:t>
      </w:r>
      <w:r w:rsidR="00097458">
        <w:t xml:space="preserve"> on both the City’s and </w:t>
      </w:r>
      <w:r>
        <w:t xml:space="preserve">Talking Heads </w:t>
      </w:r>
      <w:r w:rsidR="00270DC5">
        <w:t>Facebook</w:t>
      </w:r>
      <w:r>
        <w:t xml:space="preserve"> page</w:t>
      </w:r>
      <w:r w:rsidR="00097458">
        <w:t>.</w:t>
      </w:r>
      <w:r>
        <w:t xml:space="preserve"> </w:t>
      </w:r>
      <w:r w:rsidR="00097458">
        <w:t>A community led</w:t>
      </w:r>
      <w:r>
        <w:t xml:space="preserve"> petition calling for greater planning protection for the park </w:t>
      </w:r>
      <w:r w:rsidR="00097458">
        <w:t>also attracted</w:t>
      </w:r>
      <w:r>
        <w:t xml:space="preserve"> 548 signatures.</w:t>
      </w:r>
    </w:p>
    <w:p w14:paraId="5316C83E" w14:textId="77777777" w:rsidR="00097458" w:rsidRDefault="00097458">
      <w:pPr>
        <w:spacing w:line="260" w:lineRule="atLeast"/>
        <w:rPr>
          <w:b/>
          <w:bCs/>
        </w:rPr>
      </w:pPr>
      <w:r>
        <w:rPr>
          <w:b/>
          <w:bCs/>
        </w:rPr>
        <w:br w:type="page"/>
      </w:r>
    </w:p>
    <w:p w14:paraId="058B166E" w14:textId="2EC01EF6" w:rsidR="00097EE4" w:rsidRPr="00007730" w:rsidRDefault="00097EE4" w:rsidP="00097EE4">
      <w:pPr>
        <w:pStyle w:val="BodyText"/>
        <w:spacing w:after="0"/>
        <w:rPr>
          <w:b/>
          <w:bCs/>
        </w:rPr>
      </w:pPr>
      <w:r w:rsidRPr="00007730">
        <w:rPr>
          <w:b/>
          <w:bCs/>
        </w:rPr>
        <w:lastRenderedPageBreak/>
        <w:t>ENGAGEMENT TOOL AND TECHINQUES</w:t>
      </w:r>
    </w:p>
    <w:p w14:paraId="43E82A5D" w14:textId="7F85AEC5" w:rsidR="00097EE4" w:rsidRDefault="00097EE4" w:rsidP="00097EE4">
      <w:pPr>
        <w:pStyle w:val="BodyText"/>
        <w:spacing w:after="0"/>
      </w:pPr>
      <w:r>
        <w:t>A project specific engagement page was developed to provide project information and methods of ways to engage with the City.</w:t>
      </w:r>
    </w:p>
    <w:p w14:paraId="32A5F2D3" w14:textId="04DB9A4F" w:rsidR="00097EE4" w:rsidRDefault="00A9657E" w:rsidP="00097EE4">
      <w:pPr>
        <w:pStyle w:val="BodyText"/>
        <w:spacing w:after="0" w:line="240" w:lineRule="auto"/>
        <w:rPr>
          <w:iCs/>
        </w:rPr>
      </w:pPr>
      <w:r w:rsidRPr="009F6371">
        <w:rPr>
          <w:iCs/>
        </w:rPr>
        <w:t>A summary of the consultation process</w:t>
      </w:r>
      <w:r w:rsidR="00D70665">
        <w:rPr>
          <w:iCs/>
        </w:rPr>
        <w:t>, techniques</w:t>
      </w:r>
      <w:r w:rsidRPr="009F6371">
        <w:rPr>
          <w:iCs/>
        </w:rPr>
        <w:t xml:space="preserve"> and feedback received is provided below.</w:t>
      </w:r>
      <w:r w:rsidR="00097EE4">
        <w:rPr>
          <w:iCs/>
        </w:rPr>
        <w:t xml:space="preserve"> </w:t>
      </w:r>
    </w:p>
    <w:p w14:paraId="77BB72BB" w14:textId="687A87E6" w:rsidR="00581063" w:rsidRDefault="00581063" w:rsidP="00097EE4">
      <w:pPr>
        <w:pStyle w:val="BodyText"/>
        <w:spacing w:after="0" w:line="240" w:lineRule="auto"/>
        <w:rPr>
          <w:iCs/>
        </w:rPr>
      </w:pPr>
    </w:p>
    <w:tbl>
      <w:tblPr>
        <w:tblStyle w:val="TableGrid"/>
        <w:tblW w:w="0" w:type="auto"/>
        <w:tblBorders>
          <w:top w:val="none" w:sz="0" w:space="0" w:color="auto"/>
          <w:bottom w:val="none" w:sz="0" w:space="0" w:color="auto"/>
          <w:insideH w:val="none" w:sz="0" w:space="0" w:color="auto"/>
        </w:tblBorders>
        <w:tblLook w:val="0480" w:firstRow="0" w:lastRow="0" w:firstColumn="1" w:lastColumn="0" w:noHBand="0" w:noVBand="1"/>
      </w:tblPr>
      <w:tblGrid>
        <w:gridCol w:w="2693"/>
        <w:gridCol w:w="2693"/>
        <w:gridCol w:w="2693"/>
        <w:gridCol w:w="2694"/>
      </w:tblGrid>
      <w:tr w:rsidR="00017D8A" w14:paraId="5F661E9E" w14:textId="77777777" w:rsidTr="00017D8A">
        <w:tc>
          <w:tcPr>
            <w:cnfStyle w:val="001000000000" w:firstRow="0" w:lastRow="0" w:firstColumn="1" w:lastColumn="0" w:oddVBand="0" w:evenVBand="0" w:oddHBand="0" w:evenHBand="0" w:firstRowFirstColumn="0" w:firstRowLastColumn="0" w:lastRowFirstColumn="0" w:lastRowLastColumn="0"/>
            <w:tcW w:w="2693" w:type="dxa"/>
          </w:tcPr>
          <w:p w14:paraId="52BA90D7" w14:textId="024519B1" w:rsidR="00017D8A" w:rsidRPr="001B24F5" w:rsidRDefault="001B24F5" w:rsidP="001B24F5">
            <w:pPr>
              <w:pStyle w:val="BodyText"/>
              <w:spacing w:after="0" w:line="240" w:lineRule="auto"/>
              <w:ind w:left="0"/>
              <w:rPr>
                <w:b w:val="0"/>
                <w:caps w:val="0"/>
              </w:rPr>
            </w:pPr>
            <w:r>
              <w:rPr>
                <w:noProof/>
              </w:rPr>
              <w:drawing>
                <wp:anchor distT="0" distB="0" distL="114300" distR="114300" simplePos="0" relativeHeight="251724800" behindDoc="1" locked="0" layoutInCell="1" allowOverlap="1" wp14:anchorId="65EF1119" wp14:editId="2D53C8A4">
                  <wp:simplePos x="0" y="0"/>
                  <wp:positionH relativeFrom="column">
                    <wp:posOffset>315595</wp:posOffset>
                  </wp:positionH>
                  <wp:positionV relativeFrom="paragraph">
                    <wp:posOffset>95250</wp:posOffset>
                  </wp:positionV>
                  <wp:extent cx="1080770" cy="1080770"/>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5A53598D" w14:textId="6CE390A5" w:rsidR="00017D8A" w:rsidRDefault="00017D8A" w:rsidP="00097EE4">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Pr>
                <w:rFonts w:ascii="Times New Roman" w:hAnsi="Times New Roman"/>
                <w:noProof/>
                <w:sz w:val="24"/>
                <w:szCs w:val="24"/>
              </w:rPr>
              <mc:AlternateContent>
                <mc:Choice Requires="wpg">
                  <w:drawing>
                    <wp:anchor distT="0" distB="0" distL="114300" distR="114300" simplePos="0" relativeHeight="251683840" behindDoc="1" locked="0" layoutInCell="1" allowOverlap="1" wp14:anchorId="11F34069" wp14:editId="3A4A11AE">
                      <wp:simplePos x="0" y="0"/>
                      <wp:positionH relativeFrom="column">
                        <wp:posOffset>450215</wp:posOffset>
                      </wp:positionH>
                      <wp:positionV relativeFrom="paragraph">
                        <wp:posOffset>214630</wp:posOffset>
                      </wp:positionV>
                      <wp:extent cx="864235" cy="614680"/>
                      <wp:effectExtent l="0" t="0" r="0" b="13970"/>
                      <wp:wrapSquare wrapText="bothSides"/>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14680"/>
                                <a:chOff x="0" y="0"/>
                                <a:chExt cx="1300" cy="968"/>
                              </a:xfrm>
                            </wpg:grpSpPr>
                            <wps:wsp>
                              <wps:cNvPr id="325" name="AutoShape 75"/>
                              <wps:cNvSpPr>
                                <a:spLocks/>
                              </wps:cNvSpPr>
                              <wps:spPr bwMode="auto">
                                <a:xfrm>
                                  <a:off x="10" y="10"/>
                                  <a:ext cx="903" cy="947"/>
                                </a:xfrm>
                                <a:custGeom>
                                  <a:avLst/>
                                  <a:gdLst>
                                    <a:gd name="T0" fmla="*/ 73 w 903"/>
                                    <a:gd name="T1" fmla="*/ 732 h 947"/>
                                    <a:gd name="T2" fmla="*/ 148 w 903"/>
                                    <a:gd name="T3" fmla="*/ 711 h 947"/>
                                    <a:gd name="T4" fmla="*/ 148 w 903"/>
                                    <a:gd name="T5" fmla="*/ 732 h 947"/>
                                    <a:gd name="T6" fmla="*/ 179 w 903"/>
                                    <a:gd name="T7" fmla="*/ 711 h 947"/>
                                    <a:gd name="T8" fmla="*/ 201 w 903"/>
                                    <a:gd name="T9" fmla="*/ 711 h 947"/>
                                    <a:gd name="T10" fmla="*/ 73 w 903"/>
                                    <a:gd name="T11" fmla="*/ 456 h 947"/>
                                    <a:gd name="T12" fmla="*/ 253 w 903"/>
                                    <a:gd name="T13" fmla="*/ 711 h 947"/>
                                    <a:gd name="T14" fmla="*/ 253 w 903"/>
                                    <a:gd name="T15" fmla="*/ 732 h 947"/>
                                    <a:gd name="T16" fmla="*/ 73 w 903"/>
                                    <a:gd name="T17" fmla="*/ 527 h 947"/>
                                    <a:gd name="T18" fmla="*/ 300 w 903"/>
                                    <a:gd name="T19" fmla="*/ 527 h 947"/>
                                    <a:gd name="T20" fmla="*/ 284 w 903"/>
                                    <a:gd name="T21" fmla="*/ 732 h 947"/>
                                    <a:gd name="T22" fmla="*/ 355 w 903"/>
                                    <a:gd name="T23" fmla="*/ 619 h 947"/>
                                    <a:gd name="T24" fmla="*/ 355 w 903"/>
                                    <a:gd name="T25" fmla="*/ 640 h 947"/>
                                    <a:gd name="T26" fmla="*/ 335 w 903"/>
                                    <a:gd name="T27" fmla="*/ 711 h 947"/>
                                    <a:gd name="T28" fmla="*/ 358 w 903"/>
                                    <a:gd name="T29" fmla="*/ 711 h 947"/>
                                    <a:gd name="T30" fmla="*/ 70 w 903"/>
                                    <a:gd name="T31" fmla="*/ 195 h 947"/>
                                    <a:gd name="T32" fmla="*/ 366 w 903"/>
                                    <a:gd name="T33" fmla="*/ 343 h 947"/>
                                    <a:gd name="T34" fmla="*/ 93 w 903"/>
                                    <a:gd name="T35" fmla="*/ 195 h 947"/>
                                    <a:gd name="T36" fmla="*/ 366 w 903"/>
                                    <a:gd name="T37" fmla="*/ 321 h 947"/>
                                    <a:gd name="T38" fmla="*/ 366 w 903"/>
                                    <a:gd name="T39" fmla="*/ 173 h 947"/>
                                    <a:gd name="T40" fmla="*/ 389 w 903"/>
                                    <a:gd name="T41" fmla="*/ 732 h 947"/>
                                    <a:gd name="T42" fmla="*/ 465 w 903"/>
                                    <a:gd name="T43" fmla="*/ 711 h 947"/>
                                    <a:gd name="T44" fmla="*/ 465 w 903"/>
                                    <a:gd name="T45" fmla="*/ 732 h 947"/>
                                    <a:gd name="T46" fmla="*/ 879 w 903"/>
                                    <a:gd name="T47" fmla="*/ 815 h 947"/>
                                    <a:gd name="T48" fmla="*/ 874 w 903"/>
                                    <a:gd name="T49" fmla="*/ 890 h 947"/>
                                    <a:gd name="T50" fmla="*/ 806 w 903"/>
                                    <a:gd name="T51" fmla="*/ 936 h 947"/>
                                    <a:gd name="T52" fmla="*/ 211 w 903"/>
                                    <a:gd name="T53" fmla="*/ 899 h 947"/>
                                    <a:gd name="T54" fmla="*/ 223 w 903"/>
                                    <a:gd name="T55" fmla="*/ 842 h 947"/>
                                    <a:gd name="T56" fmla="*/ 879 w 903"/>
                                    <a:gd name="T57" fmla="*/ 815 h 947"/>
                                    <a:gd name="T58" fmla="*/ 773 w 903"/>
                                    <a:gd name="T59" fmla="*/ 286 h 947"/>
                                    <a:gd name="T60" fmla="*/ 751 w 903"/>
                                    <a:gd name="T61" fmla="*/ 89 h 947"/>
                                    <a:gd name="T62" fmla="*/ 748 w 903"/>
                                    <a:gd name="T63" fmla="*/ 815 h 947"/>
                                    <a:gd name="T64" fmla="*/ 200 w 903"/>
                                    <a:gd name="T65" fmla="*/ 836 h 947"/>
                                    <a:gd name="T66" fmla="*/ 194 w 903"/>
                                    <a:gd name="T67" fmla="*/ 885 h 947"/>
                                    <a:gd name="T68" fmla="*/ 111 w 903"/>
                                    <a:gd name="T69" fmla="*/ 936 h 947"/>
                                    <a:gd name="T70" fmla="*/ 30 w 903"/>
                                    <a:gd name="T71" fmla="*/ 885 h 947"/>
                                    <a:gd name="T72" fmla="*/ 75 w 903"/>
                                    <a:gd name="T73" fmla="*/ 41 h 947"/>
                                    <a:gd name="T74" fmla="*/ 200 w 903"/>
                                    <a:gd name="T75" fmla="*/ 41 h 947"/>
                                    <a:gd name="T76" fmla="*/ 325 w 903"/>
                                    <a:gd name="T77" fmla="*/ 41 h 947"/>
                                    <a:gd name="T78" fmla="*/ 450 w 903"/>
                                    <a:gd name="T79" fmla="*/ 41 h 947"/>
                                    <a:gd name="T80" fmla="*/ 575 w 903"/>
                                    <a:gd name="T81" fmla="*/ 41 h 947"/>
                                    <a:gd name="T82" fmla="*/ 700 w 903"/>
                                    <a:gd name="T83" fmla="*/ 41 h 947"/>
                                    <a:gd name="T84" fmla="*/ 732 w 903"/>
                                    <a:gd name="T85" fmla="*/ 41 h 947"/>
                                    <a:gd name="T86" fmla="*/ 607 w 903"/>
                                    <a:gd name="T87" fmla="*/ 41 h 947"/>
                                    <a:gd name="T88" fmla="*/ 483 w 903"/>
                                    <a:gd name="T89" fmla="*/ 41 h 947"/>
                                    <a:gd name="T90" fmla="*/ 358 w 903"/>
                                    <a:gd name="T91" fmla="*/ 41 h 947"/>
                                    <a:gd name="T92" fmla="*/ 231 w 903"/>
                                    <a:gd name="T93" fmla="*/ 41 h 947"/>
                                    <a:gd name="T94" fmla="*/ 106 w 903"/>
                                    <a:gd name="T95" fmla="*/ 41 h 947"/>
                                    <a:gd name="T96" fmla="*/ 0 w 903"/>
                                    <a:gd name="T97" fmla="*/ 850 h 947"/>
                                    <a:gd name="T98" fmla="*/ 68 w 903"/>
                                    <a:gd name="T99" fmla="*/ 948 h 947"/>
                                    <a:gd name="T100" fmla="*/ 844 w 903"/>
                                    <a:gd name="T101" fmla="*/ 949 h 947"/>
                                    <a:gd name="T102" fmla="*/ 895 w 903"/>
                                    <a:gd name="T103" fmla="*/ 898 h 947"/>
                                    <a:gd name="T104" fmla="*/ 902 w 903"/>
                                    <a:gd name="T105" fmla="*/ 815 h 94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03" h="947">
                                      <a:moveTo>
                                        <a:pt x="96" y="701"/>
                                      </a:moveTo>
                                      <a:lnTo>
                                        <a:pt x="73" y="701"/>
                                      </a:lnTo>
                                      <a:lnTo>
                                        <a:pt x="73" y="722"/>
                                      </a:lnTo>
                                      <a:lnTo>
                                        <a:pt x="96" y="722"/>
                                      </a:lnTo>
                                      <a:lnTo>
                                        <a:pt x="96" y="701"/>
                                      </a:lnTo>
                                      <a:close/>
                                      <a:moveTo>
                                        <a:pt x="148" y="701"/>
                                      </a:moveTo>
                                      <a:lnTo>
                                        <a:pt x="125" y="701"/>
                                      </a:lnTo>
                                      <a:lnTo>
                                        <a:pt x="125" y="722"/>
                                      </a:lnTo>
                                      <a:lnTo>
                                        <a:pt x="148" y="722"/>
                                      </a:lnTo>
                                      <a:lnTo>
                                        <a:pt x="148" y="701"/>
                                      </a:lnTo>
                                      <a:close/>
                                      <a:moveTo>
                                        <a:pt x="201" y="701"/>
                                      </a:moveTo>
                                      <a:lnTo>
                                        <a:pt x="179" y="701"/>
                                      </a:lnTo>
                                      <a:lnTo>
                                        <a:pt x="179" y="722"/>
                                      </a:lnTo>
                                      <a:lnTo>
                                        <a:pt x="201" y="722"/>
                                      </a:lnTo>
                                      <a:lnTo>
                                        <a:pt x="201" y="701"/>
                                      </a:lnTo>
                                      <a:close/>
                                      <a:moveTo>
                                        <a:pt x="239" y="425"/>
                                      </a:moveTo>
                                      <a:lnTo>
                                        <a:pt x="73" y="425"/>
                                      </a:lnTo>
                                      <a:lnTo>
                                        <a:pt x="73" y="446"/>
                                      </a:lnTo>
                                      <a:lnTo>
                                        <a:pt x="239" y="446"/>
                                      </a:lnTo>
                                      <a:lnTo>
                                        <a:pt x="239" y="425"/>
                                      </a:lnTo>
                                      <a:close/>
                                      <a:moveTo>
                                        <a:pt x="253" y="701"/>
                                      </a:moveTo>
                                      <a:lnTo>
                                        <a:pt x="230" y="701"/>
                                      </a:lnTo>
                                      <a:lnTo>
                                        <a:pt x="230" y="722"/>
                                      </a:lnTo>
                                      <a:lnTo>
                                        <a:pt x="253" y="722"/>
                                      </a:lnTo>
                                      <a:lnTo>
                                        <a:pt x="253" y="701"/>
                                      </a:lnTo>
                                      <a:close/>
                                      <a:moveTo>
                                        <a:pt x="300" y="517"/>
                                      </a:moveTo>
                                      <a:lnTo>
                                        <a:pt x="73" y="517"/>
                                      </a:lnTo>
                                      <a:lnTo>
                                        <a:pt x="73" y="538"/>
                                      </a:lnTo>
                                      <a:lnTo>
                                        <a:pt x="300" y="538"/>
                                      </a:lnTo>
                                      <a:lnTo>
                                        <a:pt x="300" y="517"/>
                                      </a:lnTo>
                                      <a:close/>
                                      <a:moveTo>
                                        <a:pt x="307" y="701"/>
                                      </a:moveTo>
                                      <a:lnTo>
                                        <a:pt x="284" y="701"/>
                                      </a:lnTo>
                                      <a:lnTo>
                                        <a:pt x="284" y="722"/>
                                      </a:lnTo>
                                      <a:lnTo>
                                        <a:pt x="307" y="722"/>
                                      </a:lnTo>
                                      <a:lnTo>
                                        <a:pt x="307" y="701"/>
                                      </a:lnTo>
                                      <a:close/>
                                      <a:moveTo>
                                        <a:pt x="355" y="609"/>
                                      </a:moveTo>
                                      <a:lnTo>
                                        <a:pt x="73" y="609"/>
                                      </a:lnTo>
                                      <a:lnTo>
                                        <a:pt x="73" y="630"/>
                                      </a:lnTo>
                                      <a:lnTo>
                                        <a:pt x="355" y="630"/>
                                      </a:lnTo>
                                      <a:lnTo>
                                        <a:pt x="355" y="609"/>
                                      </a:lnTo>
                                      <a:close/>
                                      <a:moveTo>
                                        <a:pt x="358" y="701"/>
                                      </a:moveTo>
                                      <a:lnTo>
                                        <a:pt x="335" y="701"/>
                                      </a:lnTo>
                                      <a:lnTo>
                                        <a:pt x="335" y="722"/>
                                      </a:lnTo>
                                      <a:lnTo>
                                        <a:pt x="358" y="722"/>
                                      </a:lnTo>
                                      <a:lnTo>
                                        <a:pt x="358" y="701"/>
                                      </a:lnTo>
                                      <a:close/>
                                      <a:moveTo>
                                        <a:pt x="366" y="163"/>
                                      </a:moveTo>
                                      <a:lnTo>
                                        <a:pt x="70" y="163"/>
                                      </a:lnTo>
                                      <a:lnTo>
                                        <a:pt x="70" y="185"/>
                                      </a:lnTo>
                                      <a:lnTo>
                                        <a:pt x="70" y="311"/>
                                      </a:lnTo>
                                      <a:lnTo>
                                        <a:pt x="70" y="333"/>
                                      </a:lnTo>
                                      <a:lnTo>
                                        <a:pt x="366" y="333"/>
                                      </a:lnTo>
                                      <a:lnTo>
                                        <a:pt x="366" y="311"/>
                                      </a:lnTo>
                                      <a:lnTo>
                                        <a:pt x="93" y="311"/>
                                      </a:lnTo>
                                      <a:lnTo>
                                        <a:pt x="93" y="185"/>
                                      </a:lnTo>
                                      <a:lnTo>
                                        <a:pt x="343" y="185"/>
                                      </a:lnTo>
                                      <a:lnTo>
                                        <a:pt x="343" y="311"/>
                                      </a:lnTo>
                                      <a:lnTo>
                                        <a:pt x="366" y="311"/>
                                      </a:lnTo>
                                      <a:lnTo>
                                        <a:pt x="366" y="185"/>
                                      </a:lnTo>
                                      <a:lnTo>
                                        <a:pt x="366" y="184"/>
                                      </a:lnTo>
                                      <a:lnTo>
                                        <a:pt x="366" y="163"/>
                                      </a:lnTo>
                                      <a:close/>
                                      <a:moveTo>
                                        <a:pt x="412" y="701"/>
                                      </a:moveTo>
                                      <a:lnTo>
                                        <a:pt x="389" y="701"/>
                                      </a:lnTo>
                                      <a:lnTo>
                                        <a:pt x="389" y="722"/>
                                      </a:lnTo>
                                      <a:lnTo>
                                        <a:pt x="412" y="722"/>
                                      </a:lnTo>
                                      <a:lnTo>
                                        <a:pt x="412" y="701"/>
                                      </a:lnTo>
                                      <a:close/>
                                      <a:moveTo>
                                        <a:pt x="465" y="701"/>
                                      </a:moveTo>
                                      <a:lnTo>
                                        <a:pt x="442" y="701"/>
                                      </a:lnTo>
                                      <a:lnTo>
                                        <a:pt x="442" y="722"/>
                                      </a:lnTo>
                                      <a:lnTo>
                                        <a:pt x="465" y="722"/>
                                      </a:lnTo>
                                      <a:lnTo>
                                        <a:pt x="465" y="701"/>
                                      </a:lnTo>
                                      <a:close/>
                                      <a:moveTo>
                                        <a:pt x="902" y="805"/>
                                      </a:moveTo>
                                      <a:lnTo>
                                        <a:pt x="879" y="805"/>
                                      </a:lnTo>
                                      <a:lnTo>
                                        <a:pt x="879" y="826"/>
                                      </a:lnTo>
                                      <a:lnTo>
                                        <a:pt x="879" y="849"/>
                                      </a:lnTo>
                                      <a:lnTo>
                                        <a:pt x="874" y="880"/>
                                      </a:lnTo>
                                      <a:lnTo>
                                        <a:pt x="859" y="905"/>
                                      </a:lnTo>
                                      <a:lnTo>
                                        <a:pt x="836" y="921"/>
                                      </a:lnTo>
                                      <a:lnTo>
                                        <a:pt x="806" y="926"/>
                                      </a:lnTo>
                                      <a:lnTo>
                                        <a:pt x="179" y="926"/>
                                      </a:lnTo>
                                      <a:lnTo>
                                        <a:pt x="197" y="910"/>
                                      </a:lnTo>
                                      <a:lnTo>
                                        <a:pt x="211" y="889"/>
                                      </a:lnTo>
                                      <a:lnTo>
                                        <a:pt x="220" y="866"/>
                                      </a:lnTo>
                                      <a:lnTo>
                                        <a:pt x="223" y="842"/>
                                      </a:lnTo>
                                      <a:lnTo>
                                        <a:pt x="223" y="832"/>
                                      </a:lnTo>
                                      <a:lnTo>
                                        <a:pt x="221" y="826"/>
                                      </a:lnTo>
                                      <a:lnTo>
                                        <a:pt x="879" y="826"/>
                                      </a:lnTo>
                                      <a:lnTo>
                                        <a:pt x="879" y="805"/>
                                      </a:lnTo>
                                      <a:lnTo>
                                        <a:pt x="774" y="805"/>
                                      </a:lnTo>
                                      <a:lnTo>
                                        <a:pt x="774" y="646"/>
                                      </a:lnTo>
                                      <a:lnTo>
                                        <a:pt x="773" y="276"/>
                                      </a:lnTo>
                                      <a:lnTo>
                                        <a:pt x="773" y="69"/>
                                      </a:lnTo>
                                      <a:lnTo>
                                        <a:pt x="751" y="49"/>
                                      </a:lnTo>
                                      <a:lnTo>
                                        <a:pt x="751" y="79"/>
                                      </a:lnTo>
                                      <a:lnTo>
                                        <a:pt x="751" y="276"/>
                                      </a:lnTo>
                                      <a:lnTo>
                                        <a:pt x="748" y="646"/>
                                      </a:lnTo>
                                      <a:lnTo>
                                        <a:pt x="748" y="805"/>
                                      </a:lnTo>
                                      <a:lnTo>
                                        <a:pt x="212" y="805"/>
                                      </a:lnTo>
                                      <a:lnTo>
                                        <a:pt x="195" y="808"/>
                                      </a:lnTo>
                                      <a:lnTo>
                                        <a:pt x="200" y="826"/>
                                      </a:lnTo>
                                      <a:lnTo>
                                        <a:pt x="201" y="836"/>
                                      </a:lnTo>
                                      <a:lnTo>
                                        <a:pt x="201" y="842"/>
                                      </a:lnTo>
                                      <a:lnTo>
                                        <a:pt x="194" y="875"/>
                                      </a:lnTo>
                                      <a:lnTo>
                                        <a:pt x="174" y="902"/>
                                      </a:lnTo>
                                      <a:lnTo>
                                        <a:pt x="146" y="920"/>
                                      </a:lnTo>
                                      <a:lnTo>
                                        <a:pt x="111" y="926"/>
                                      </a:lnTo>
                                      <a:lnTo>
                                        <a:pt x="77" y="920"/>
                                      </a:lnTo>
                                      <a:lnTo>
                                        <a:pt x="49" y="902"/>
                                      </a:lnTo>
                                      <a:lnTo>
                                        <a:pt x="30" y="875"/>
                                      </a:lnTo>
                                      <a:lnTo>
                                        <a:pt x="23" y="842"/>
                                      </a:lnTo>
                                      <a:lnTo>
                                        <a:pt x="23" y="79"/>
                                      </a:lnTo>
                                      <a:lnTo>
                                        <a:pt x="75" y="31"/>
                                      </a:lnTo>
                                      <a:lnTo>
                                        <a:pt x="137" y="89"/>
                                      </a:lnTo>
                                      <a:lnTo>
                                        <a:pt x="170" y="59"/>
                                      </a:lnTo>
                                      <a:lnTo>
                                        <a:pt x="200" y="31"/>
                                      </a:lnTo>
                                      <a:lnTo>
                                        <a:pt x="262" y="89"/>
                                      </a:lnTo>
                                      <a:lnTo>
                                        <a:pt x="295" y="59"/>
                                      </a:lnTo>
                                      <a:lnTo>
                                        <a:pt x="325" y="31"/>
                                      </a:lnTo>
                                      <a:lnTo>
                                        <a:pt x="387" y="89"/>
                                      </a:lnTo>
                                      <a:lnTo>
                                        <a:pt x="420" y="59"/>
                                      </a:lnTo>
                                      <a:lnTo>
                                        <a:pt x="450" y="31"/>
                                      </a:lnTo>
                                      <a:lnTo>
                                        <a:pt x="512" y="89"/>
                                      </a:lnTo>
                                      <a:lnTo>
                                        <a:pt x="545" y="59"/>
                                      </a:lnTo>
                                      <a:lnTo>
                                        <a:pt x="575" y="31"/>
                                      </a:lnTo>
                                      <a:lnTo>
                                        <a:pt x="637" y="89"/>
                                      </a:lnTo>
                                      <a:lnTo>
                                        <a:pt x="670" y="59"/>
                                      </a:lnTo>
                                      <a:lnTo>
                                        <a:pt x="700" y="31"/>
                                      </a:lnTo>
                                      <a:lnTo>
                                        <a:pt x="751" y="79"/>
                                      </a:lnTo>
                                      <a:lnTo>
                                        <a:pt x="751" y="49"/>
                                      </a:lnTo>
                                      <a:lnTo>
                                        <a:pt x="732" y="31"/>
                                      </a:lnTo>
                                      <a:lnTo>
                                        <a:pt x="700" y="0"/>
                                      </a:lnTo>
                                      <a:lnTo>
                                        <a:pt x="637" y="59"/>
                                      </a:lnTo>
                                      <a:lnTo>
                                        <a:pt x="607" y="31"/>
                                      </a:lnTo>
                                      <a:lnTo>
                                        <a:pt x="575" y="0"/>
                                      </a:lnTo>
                                      <a:lnTo>
                                        <a:pt x="512" y="59"/>
                                      </a:lnTo>
                                      <a:lnTo>
                                        <a:pt x="483" y="31"/>
                                      </a:lnTo>
                                      <a:lnTo>
                                        <a:pt x="450" y="0"/>
                                      </a:lnTo>
                                      <a:lnTo>
                                        <a:pt x="387" y="59"/>
                                      </a:lnTo>
                                      <a:lnTo>
                                        <a:pt x="358" y="31"/>
                                      </a:lnTo>
                                      <a:lnTo>
                                        <a:pt x="325" y="0"/>
                                      </a:lnTo>
                                      <a:lnTo>
                                        <a:pt x="261" y="59"/>
                                      </a:lnTo>
                                      <a:lnTo>
                                        <a:pt x="231" y="31"/>
                                      </a:lnTo>
                                      <a:lnTo>
                                        <a:pt x="198" y="0"/>
                                      </a:lnTo>
                                      <a:lnTo>
                                        <a:pt x="136" y="59"/>
                                      </a:lnTo>
                                      <a:lnTo>
                                        <a:pt x="106" y="31"/>
                                      </a:lnTo>
                                      <a:lnTo>
                                        <a:pt x="73" y="0"/>
                                      </a:lnTo>
                                      <a:lnTo>
                                        <a:pt x="0" y="69"/>
                                      </a:lnTo>
                                      <a:lnTo>
                                        <a:pt x="0" y="840"/>
                                      </a:lnTo>
                                      <a:lnTo>
                                        <a:pt x="9" y="882"/>
                                      </a:lnTo>
                                      <a:lnTo>
                                        <a:pt x="33" y="916"/>
                                      </a:lnTo>
                                      <a:lnTo>
                                        <a:pt x="68" y="938"/>
                                      </a:lnTo>
                                      <a:lnTo>
                                        <a:pt x="111" y="947"/>
                                      </a:lnTo>
                                      <a:lnTo>
                                        <a:pt x="806" y="947"/>
                                      </a:lnTo>
                                      <a:lnTo>
                                        <a:pt x="844" y="939"/>
                                      </a:lnTo>
                                      <a:lnTo>
                                        <a:pt x="864" y="926"/>
                                      </a:lnTo>
                                      <a:lnTo>
                                        <a:pt x="875" y="919"/>
                                      </a:lnTo>
                                      <a:lnTo>
                                        <a:pt x="895" y="888"/>
                                      </a:lnTo>
                                      <a:lnTo>
                                        <a:pt x="902" y="849"/>
                                      </a:lnTo>
                                      <a:lnTo>
                                        <a:pt x="902" y="826"/>
                                      </a:lnTo>
                                      <a:lnTo>
                                        <a:pt x="902" y="80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76"/>
                              <wps:cNvSpPr>
                                <a:spLocks/>
                              </wps:cNvSpPr>
                              <wps:spPr bwMode="auto">
                                <a:xfrm>
                                  <a:off x="10" y="10"/>
                                  <a:ext cx="903" cy="947"/>
                                </a:xfrm>
                                <a:custGeom>
                                  <a:avLst/>
                                  <a:gdLst>
                                    <a:gd name="T0" fmla="*/ 773 w 903"/>
                                    <a:gd name="T1" fmla="*/ 79 h 947"/>
                                    <a:gd name="T2" fmla="*/ 637 w 903"/>
                                    <a:gd name="T3" fmla="*/ 69 h 947"/>
                                    <a:gd name="T4" fmla="*/ 512 w 903"/>
                                    <a:gd name="T5" fmla="*/ 69 h 947"/>
                                    <a:gd name="T6" fmla="*/ 387 w 903"/>
                                    <a:gd name="T7" fmla="*/ 69 h 947"/>
                                    <a:gd name="T8" fmla="*/ 261 w 903"/>
                                    <a:gd name="T9" fmla="*/ 69 h 947"/>
                                    <a:gd name="T10" fmla="*/ 136 w 903"/>
                                    <a:gd name="T11" fmla="*/ 69 h 947"/>
                                    <a:gd name="T12" fmla="*/ 0 w 903"/>
                                    <a:gd name="T13" fmla="*/ 79 h 947"/>
                                    <a:gd name="T14" fmla="*/ 9 w 903"/>
                                    <a:gd name="T15" fmla="*/ 892 h 947"/>
                                    <a:gd name="T16" fmla="*/ 68 w 903"/>
                                    <a:gd name="T17" fmla="*/ 948 h 947"/>
                                    <a:gd name="T18" fmla="*/ 113 w 903"/>
                                    <a:gd name="T19" fmla="*/ 957 h 947"/>
                                    <a:gd name="T20" fmla="*/ 762 w 903"/>
                                    <a:gd name="T21" fmla="*/ 957 h 947"/>
                                    <a:gd name="T22" fmla="*/ 844 w 903"/>
                                    <a:gd name="T23" fmla="*/ 949 h 947"/>
                                    <a:gd name="T24" fmla="*/ 895 w 903"/>
                                    <a:gd name="T25" fmla="*/ 898 h 947"/>
                                    <a:gd name="T26" fmla="*/ 902 w 903"/>
                                    <a:gd name="T27" fmla="*/ 826 h 947"/>
                                    <a:gd name="T28" fmla="*/ 774 w 903"/>
                                    <a:gd name="T29" fmla="*/ 815 h 947"/>
                                    <a:gd name="T30" fmla="*/ 748 w 903"/>
                                    <a:gd name="T31" fmla="*/ 656 h 947"/>
                                    <a:gd name="T32" fmla="*/ 212 w 903"/>
                                    <a:gd name="T33" fmla="*/ 815 h 947"/>
                                    <a:gd name="T34" fmla="*/ 198 w 903"/>
                                    <a:gd name="T35" fmla="*/ 830 h 947"/>
                                    <a:gd name="T36" fmla="*/ 201 w 903"/>
                                    <a:gd name="T37" fmla="*/ 846 h 947"/>
                                    <a:gd name="T38" fmla="*/ 194 w 903"/>
                                    <a:gd name="T39" fmla="*/ 885 h 947"/>
                                    <a:gd name="T40" fmla="*/ 146 w 903"/>
                                    <a:gd name="T41" fmla="*/ 930 h 947"/>
                                    <a:gd name="T42" fmla="*/ 77 w 903"/>
                                    <a:gd name="T43" fmla="*/ 930 h 947"/>
                                    <a:gd name="T44" fmla="*/ 30 w 903"/>
                                    <a:gd name="T45" fmla="*/ 885 h 947"/>
                                    <a:gd name="T46" fmla="*/ 23 w 903"/>
                                    <a:gd name="T47" fmla="*/ 89 h 947"/>
                                    <a:gd name="T48" fmla="*/ 137 w 903"/>
                                    <a:gd name="T49" fmla="*/ 99 h 947"/>
                                    <a:gd name="T50" fmla="*/ 262 w 903"/>
                                    <a:gd name="T51" fmla="*/ 99 h 947"/>
                                    <a:gd name="T52" fmla="*/ 387 w 903"/>
                                    <a:gd name="T53" fmla="*/ 99 h 947"/>
                                    <a:gd name="T54" fmla="*/ 512 w 903"/>
                                    <a:gd name="T55" fmla="*/ 99 h 947"/>
                                    <a:gd name="T56" fmla="*/ 637 w 903"/>
                                    <a:gd name="T57" fmla="*/ 99 h 947"/>
                                    <a:gd name="T58" fmla="*/ 751 w 903"/>
                                    <a:gd name="T59" fmla="*/ 89 h 947"/>
                                    <a:gd name="T60" fmla="*/ 806 w 903"/>
                                    <a:gd name="T61" fmla="*/ 936 h 947"/>
                                    <a:gd name="T62" fmla="*/ 197 w 903"/>
                                    <a:gd name="T63" fmla="*/ 920 h 947"/>
                                    <a:gd name="T64" fmla="*/ 220 w 903"/>
                                    <a:gd name="T65" fmla="*/ 876 h 947"/>
                                    <a:gd name="T66" fmla="*/ 223 w 903"/>
                                    <a:gd name="T67" fmla="*/ 846 h 947"/>
                                    <a:gd name="T68" fmla="*/ 221 w 903"/>
                                    <a:gd name="T69" fmla="*/ 836 h 947"/>
                                    <a:gd name="T70" fmla="*/ 879 w 903"/>
                                    <a:gd name="T71" fmla="*/ 859 h 947"/>
                                    <a:gd name="T72" fmla="*/ 859 w 903"/>
                                    <a:gd name="T73" fmla="*/ 915 h 947"/>
                                    <a:gd name="T74" fmla="*/ 806 w 903"/>
                                    <a:gd name="T75" fmla="*/ 936 h 9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03" h="947">
                                      <a:moveTo>
                                        <a:pt x="773" y="276"/>
                                      </a:moveTo>
                                      <a:lnTo>
                                        <a:pt x="773" y="69"/>
                                      </a:lnTo>
                                      <a:lnTo>
                                        <a:pt x="700" y="0"/>
                                      </a:lnTo>
                                      <a:lnTo>
                                        <a:pt x="637" y="59"/>
                                      </a:lnTo>
                                      <a:lnTo>
                                        <a:pt x="575" y="0"/>
                                      </a:lnTo>
                                      <a:lnTo>
                                        <a:pt x="512" y="59"/>
                                      </a:lnTo>
                                      <a:lnTo>
                                        <a:pt x="450" y="0"/>
                                      </a:lnTo>
                                      <a:lnTo>
                                        <a:pt x="387" y="59"/>
                                      </a:lnTo>
                                      <a:lnTo>
                                        <a:pt x="325" y="0"/>
                                      </a:lnTo>
                                      <a:lnTo>
                                        <a:pt x="261" y="59"/>
                                      </a:lnTo>
                                      <a:lnTo>
                                        <a:pt x="198" y="0"/>
                                      </a:lnTo>
                                      <a:lnTo>
                                        <a:pt x="136" y="59"/>
                                      </a:lnTo>
                                      <a:lnTo>
                                        <a:pt x="73" y="0"/>
                                      </a:lnTo>
                                      <a:lnTo>
                                        <a:pt x="0" y="69"/>
                                      </a:lnTo>
                                      <a:lnTo>
                                        <a:pt x="0" y="840"/>
                                      </a:lnTo>
                                      <a:lnTo>
                                        <a:pt x="9" y="882"/>
                                      </a:lnTo>
                                      <a:lnTo>
                                        <a:pt x="33" y="916"/>
                                      </a:lnTo>
                                      <a:lnTo>
                                        <a:pt x="68" y="938"/>
                                      </a:lnTo>
                                      <a:lnTo>
                                        <a:pt x="111" y="947"/>
                                      </a:lnTo>
                                      <a:lnTo>
                                        <a:pt x="113" y="947"/>
                                      </a:lnTo>
                                      <a:lnTo>
                                        <a:pt x="125" y="947"/>
                                      </a:lnTo>
                                      <a:lnTo>
                                        <a:pt x="762" y="947"/>
                                      </a:lnTo>
                                      <a:lnTo>
                                        <a:pt x="806" y="947"/>
                                      </a:lnTo>
                                      <a:lnTo>
                                        <a:pt x="844" y="939"/>
                                      </a:lnTo>
                                      <a:lnTo>
                                        <a:pt x="875" y="919"/>
                                      </a:lnTo>
                                      <a:lnTo>
                                        <a:pt x="895" y="888"/>
                                      </a:lnTo>
                                      <a:lnTo>
                                        <a:pt x="902" y="849"/>
                                      </a:lnTo>
                                      <a:lnTo>
                                        <a:pt x="902" y="816"/>
                                      </a:lnTo>
                                      <a:lnTo>
                                        <a:pt x="902" y="805"/>
                                      </a:lnTo>
                                      <a:lnTo>
                                        <a:pt x="774" y="805"/>
                                      </a:lnTo>
                                      <a:lnTo>
                                        <a:pt x="774" y="646"/>
                                      </a:lnTo>
                                      <a:moveTo>
                                        <a:pt x="748" y="646"/>
                                      </a:moveTo>
                                      <a:lnTo>
                                        <a:pt x="748" y="805"/>
                                      </a:lnTo>
                                      <a:lnTo>
                                        <a:pt x="212" y="805"/>
                                      </a:lnTo>
                                      <a:lnTo>
                                        <a:pt x="195" y="808"/>
                                      </a:lnTo>
                                      <a:lnTo>
                                        <a:pt x="198" y="820"/>
                                      </a:lnTo>
                                      <a:lnTo>
                                        <a:pt x="200" y="826"/>
                                      </a:lnTo>
                                      <a:lnTo>
                                        <a:pt x="201" y="836"/>
                                      </a:lnTo>
                                      <a:lnTo>
                                        <a:pt x="201" y="842"/>
                                      </a:lnTo>
                                      <a:lnTo>
                                        <a:pt x="194" y="875"/>
                                      </a:lnTo>
                                      <a:lnTo>
                                        <a:pt x="174" y="902"/>
                                      </a:lnTo>
                                      <a:lnTo>
                                        <a:pt x="146" y="920"/>
                                      </a:lnTo>
                                      <a:lnTo>
                                        <a:pt x="111" y="926"/>
                                      </a:lnTo>
                                      <a:lnTo>
                                        <a:pt x="77" y="920"/>
                                      </a:lnTo>
                                      <a:lnTo>
                                        <a:pt x="49" y="902"/>
                                      </a:lnTo>
                                      <a:lnTo>
                                        <a:pt x="30" y="875"/>
                                      </a:lnTo>
                                      <a:lnTo>
                                        <a:pt x="23" y="842"/>
                                      </a:lnTo>
                                      <a:lnTo>
                                        <a:pt x="23" y="79"/>
                                      </a:lnTo>
                                      <a:lnTo>
                                        <a:pt x="75" y="31"/>
                                      </a:lnTo>
                                      <a:lnTo>
                                        <a:pt x="137" y="89"/>
                                      </a:lnTo>
                                      <a:lnTo>
                                        <a:pt x="200" y="31"/>
                                      </a:lnTo>
                                      <a:lnTo>
                                        <a:pt x="262" y="89"/>
                                      </a:lnTo>
                                      <a:lnTo>
                                        <a:pt x="325" y="31"/>
                                      </a:lnTo>
                                      <a:lnTo>
                                        <a:pt x="387" y="89"/>
                                      </a:lnTo>
                                      <a:lnTo>
                                        <a:pt x="450" y="31"/>
                                      </a:lnTo>
                                      <a:lnTo>
                                        <a:pt x="512" y="89"/>
                                      </a:lnTo>
                                      <a:lnTo>
                                        <a:pt x="575" y="31"/>
                                      </a:lnTo>
                                      <a:lnTo>
                                        <a:pt x="637" y="89"/>
                                      </a:lnTo>
                                      <a:lnTo>
                                        <a:pt x="700" y="31"/>
                                      </a:lnTo>
                                      <a:lnTo>
                                        <a:pt x="751" y="79"/>
                                      </a:lnTo>
                                      <a:lnTo>
                                        <a:pt x="751" y="258"/>
                                      </a:lnTo>
                                      <a:moveTo>
                                        <a:pt x="806" y="926"/>
                                      </a:moveTo>
                                      <a:lnTo>
                                        <a:pt x="179" y="926"/>
                                      </a:lnTo>
                                      <a:lnTo>
                                        <a:pt x="197" y="910"/>
                                      </a:lnTo>
                                      <a:lnTo>
                                        <a:pt x="211" y="889"/>
                                      </a:lnTo>
                                      <a:lnTo>
                                        <a:pt x="220" y="866"/>
                                      </a:lnTo>
                                      <a:lnTo>
                                        <a:pt x="223" y="840"/>
                                      </a:lnTo>
                                      <a:lnTo>
                                        <a:pt x="223" y="836"/>
                                      </a:lnTo>
                                      <a:lnTo>
                                        <a:pt x="223" y="832"/>
                                      </a:lnTo>
                                      <a:lnTo>
                                        <a:pt x="221" y="826"/>
                                      </a:lnTo>
                                      <a:lnTo>
                                        <a:pt x="879" y="826"/>
                                      </a:lnTo>
                                      <a:lnTo>
                                        <a:pt x="879" y="849"/>
                                      </a:lnTo>
                                      <a:lnTo>
                                        <a:pt x="874" y="880"/>
                                      </a:lnTo>
                                      <a:lnTo>
                                        <a:pt x="859" y="905"/>
                                      </a:lnTo>
                                      <a:lnTo>
                                        <a:pt x="836" y="921"/>
                                      </a:lnTo>
                                      <a:lnTo>
                                        <a:pt x="806" y="926"/>
                                      </a:lnTo>
                                      <a:close/>
                                    </a:path>
                                  </a:pathLst>
                                </a:custGeom>
                                <a:noFill/>
                                <a:ln w="13018">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77"/>
                              <wps:cNvSpPr>
                                <a:spLocks/>
                              </wps:cNvSpPr>
                              <wps:spPr bwMode="auto">
                                <a:xfrm>
                                  <a:off x="711" y="105"/>
                                  <a:ext cx="182" cy="651"/>
                                </a:xfrm>
                                <a:custGeom>
                                  <a:avLst/>
                                  <a:gdLst>
                                    <a:gd name="T0" fmla="*/ 139 w 182"/>
                                    <a:gd name="T1" fmla="*/ 105 h 651"/>
                                    <a:gd name="T2" fmla="*/ 20 w 182"/>
                                    <a:gd name="T3" fmla="*/ 172 h 651"/>
                                    <a:gd name="T4" fmla="*/ 0 w 182"/>
                                    <a:gd name="T5" fmla="*/ 756 h 651"/>
                                    <a:gd name="T6" fmla="*/ 181 w 182"/>
                                    <a:gd name="T7" fmla="*/ 756 h 651"/>
                                    <a:gd name="T8" fmla="*/ 139 w 182"/>
                                    <a:gd name="T9" fmla="*/ 105 h 6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 h="651">
                                      <a:moveTo>
                                        <a:pt x="139" y="0"/>
                                      </a:moveTo>
                                      <a:lnTo>
                                        <a:pt x="20" y="67"/>
                                      </a:lnTo>
                                      <a:lnTo>
                                        <a:pt x="0" y="651"/>
                                      </a:lnTo>
                                      <a:lnTo>
                                        <a:pt x="181" y="651"/>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78"/>
                              <wps:cNvSpPr>
                                <a:spLocks/>
                              </wps:cNvSpPr>
                              <wps:spPr bwMode="auto">
                                <a:xfrm>
                                  <a:off x="567" y="12"/>
                                  <a:ext cx="732" cy="749"/>
                                </a:xfrm>
                                <a:custGeom>
                                  <a:avLst/>
                                  <a:gdLst>
                                    <a:gd name="T0" fmla="*/ 309 w 732"/>
                                    <a:gd name="T1" fmla="*/ 655 h 749"/>
                                    <a:gd name="T2" fmla="*/ 345 w 732"/>
                                    <a:gd name="T3" fmla="*/ 689 h 749"/>
                                    <a:gd name="T4" fmla="*/ 421 w 732"/>
                                    <a:gd name="T5" fmla="*/ 655 h 749"/>
                                    <a:gd name="T6" fmla="*/ 385 w 732"/>
                                    <a:gd name="T7" fmla="*/ 689 h 749"/>
                                    <a:gd name="T8" fmla="*/ 421 w 732"/>
                                    <a:gd name="T9" fmla="*/ 655 h 749"/>
                                    <a:gd name="T10" fmla="*/ 730 w 732"/>
                                    <a:gd name="T11" fmla="*/ 307 h 749"/>
                                    <a:gd name="T12" fmla="*/ 720 w 732"/>
                                    <a:gd name="T13" fmla="*/ 297 h 749"/>
                                    <a:gd name="T14" fmla="*/ 697 w 732"/>
                                    <a:gd name="T15" fmla="*/ 350 h 749"/>
                                    <a:gd name="T16" fmla="*/ 666 w 732"/>
                                    <a:gd name="T17" fmla="*/ 681 h 749"/>
                                    <a:gd name="T18" fmla="*/ 67 w 732"/>
                                    <a:gd name="T19" fmla="*/ 728 h 749"/>
                                    <a:gd name="T20" fmla="*/ 293 w 732"/>
                                    <a:gd name="T21" fmla="*/ 532 h 749"/>
                                    <a:gd name="T22" fmla="*/ 666 w 732"/>
                                    <a:gd name="T23" fmla="*/ 728 h 749"/>
                                    <a:gd name="T24" fmla="*/ 492 w 732"/>
                                    <a:gd name="T25" fmla="*/ 532 h 749"/>
                                    <a:gd name="T26" fmla="*/ 498 w 732"/>
                                    <a:gd name="T27" fmla="*/ 498 h 749"/>
                                    <a:gd name="T28" fmla="*/ 697 w 732"/>
                                    <a:gd name="T29" fmla="*/ 278 h 749"/>
                                    <a:gd name="T30" fmla="*/ 666 w 732"/>
                                    <a:gd name="T31" fmla="*/ 297 h 749"/>
                                    <a:gd name="T32" fmla="*/ 663 w 732"/>
                                    <a:gd name="T33" fmla="*/ 332 h 749"/>
                                    <a:gd name="T34" fmla="*/ 293 w 732"/>
                                    <a:gd name="T35" fmla="*/ 498 h 749"/>
                                    <a:gd name="T36" fmla="*/ 262 w 732"/>
                                    <a:gd name="T37" fmla="*/ 516 h 749"/>
                                    <a:gd name="T38" fmla="*/ 38 w 732"/>
                                    <a:gd name="T39" fmla="*/ 350 h 749"/>
                                    <a:gd name="T40" fmla="*/ 262 w 732"/>
                                    <a:gd name="T41" fmla="*/ 474 h 749"/>
                                    <a:gd name="T42" fmla="*/ 72 w 732"/>
                                    <a:gd name="T43" fmla="*/ 332 h 749"/>
                                    <a:gd name="T44" fmla="*/ 663 w 732"/>
                                    <a:gd name="T45" fmla="*/ 297 h 749"/>
                                    <a:gd name="T46" fmla="*/ 355 w 732"/>
                                    <a:gd name="T47" fmla="*/ 57 h 749"/>
                                    <a:gd name="T48" fmla="*/ 666 w 732"/>
                                    <a:gd name="T49" fmla="*/ 253 h 749"/>
                                    <a:gd name="T50" fmla="*/ 400 w 732"/>
                                    <a:gd name="T51" fmla="*/ 47 h 749"/>
                                    <a:gd name="T52" fmla="*/ 8 w 732"/>
                                    <a:gd name="T53" fmla="*/ 302 h 749"/>
                                    <a:gd name="T54" fmla="*/ 0 w 732"/>
                                    <a:gd name="T55" fmla="*/ 309 h 749"/>
                                    <a:gd name="T56" fmla="*/ 8 w 732"/>
                                    <a:gd name="T57" fmla="*/ 762 h 749"/>
                                    <a:gd name="T58" fmla="*/ 732 w 732"/>
                                    <a:gd name="T59" fmla="*/ 755 h 749"/>
                                    <a:gd name="T60" fmla="*/ 732 w 732"/>
                                    <a:gd name="T61" fmla="*/ 707 h 749"/>
                                    <a:gd name="T62" fmla="*/ 732 w 732"/>
                                    <a:gd name="T63" fmla="*/ 332 h 74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732" h="749">
                                      <a:moveTo>
                                        <a:pt x="345" y="642"/>
                                      </a:moveTo>
                                      <a:lnTo>
                                        <a:pt x="309" y="642"/>
                                      </a:lnTo>
                                      <a:lnTo>
                                        <a:pt x="309" y="676"/>
                                      </a:lnTo>
                                      <a:lnTo>
                                        <a:pt x="345" y="676"/>
                                      </a:lnTo>
                                      <a:lnTo>
                                        <a:pt x="345" y="642"/>
                                      </a:lnTo>
                                      <a:close/>
                                      <a:moveTo>
                                        <a:pt x="421" y="642"/>
                                      </a:moveTo>
                                      <a:lnTo>
                                        <a:pt x="385" y="642"/>
                                      </a:lnTo>
                                      <a:lnTo>
                                        <a:pt x="385" y="676"/>
                                      </a:lnTo>
                                      <a:lnTo>
                                        <a:pt x="421" y="676"/>
                                      </a:lnTo>
                                      <a:lnTo>
                                        <a:pt x="421" y="642"/>
                                      </a:lnTo>
                                      <a:close/>
                                      <a:moveTo>
                                        <a:pt x="732" y="298"/>
                                      </a:moveTo>
                                      <a:lnTo>
                                        <a:pt x="730" y="294"/>
                                      </a:lnTo>
                                      <a:lnTo>
                                        <a:pt x="725" y="289"/>
                                      </a:lnTo>
                                      <a:lnTo>
                                        <a:pt x="720" y="284"/>
                                      </a:lnTo>
                                      <a:lnTo>
                                        <a:pt x="697" y="265"/>
                                      </a:lnTo>
                                      <a:lnTo>
                                        <a:pt x="697" y="337"/>
                                      </a:lnTo>
                                      <a:lnTo>
                                        <a:pt x="697" y="694"/>
                                      </a:lnTo>
                                      <a:lnTo>
                                        <a:pt x="666" y="668"/>
                                      </a:lnTo>
                                      <a:lnTo>
                                        <a:pt x="666" y="715"/>
                                      </a:lnTo>
                                      <a:lnTo>
                                        <a:pt x="67" y="715"/>
                                      </a:lnTo>
                                      <a:lnTo>
                                        <a:pt x="91" y="694"/>
                                      </a:lnTo>
                                      <a:lnTo>
                                        <a:pt x="293" y="519"/>
                                      </a:lnTo>
                                      <a:lnTo>
                                        <a:pt x="438" y="519"/>
                                      </a:lnTo>
                                      <a:lnTo>
                                        <a:pt x="666" y="715"/>
                                      </a:lnTo>
                                      <a:lnTo>
                                        <a:pt x="666" y="668"/>
                                      </a:lnTo>
                                      <a:lnTo>
                                        <a:pt x="492" y="519"/>
                                      </a:lnTo>
                                      <a:lnTo>
                                        <a:pt x="473" y="503"/>
                                      </a:lnTo>
                                      <a:lnTo>
                                        <a:pt x="498" y="485"/>
                                      </a:lnTo>
                                      <a:lnTo>
                                        <a:pt x="697" y="337"/>
                                      </a:lnTo>
                                      <a:lnTo>
                                        <a:pt x="697" y="265"/>
                                      </a:lnTo>
                                      <a:lnTo>
                                        <a:pt x="666" y="240"/>
                                      </a:lnTo>
                                      <a:lnTo>
                                        <a:pt x="666" y="284"/>
                                      </a:lnTo>
                                      <a:lnTo>
                                        <a:pt x="663" y="284"/>
                                      </a:lnTo>
                                      <a:lnTo>
                                        <a:pt x="663" y="319"/>
                                      </a:lnTo>
                                      <a:lnTo>
                                        <a:pt x="440" y="485"/>
                                      </a:lnTo>
                                      <a:lnTo>
                                        <a:pt x="293" y="485"/>
                                      </a:lnTo>
                                      <a:lnTo>
                                        <a:pt x="262" y="461"/>
                                      </a:lnTo>
                                      <a:lnTo>
                                        <a:pt x="262" y="503"/>
                                      </a:lnTo>
                                      <a:lnTo>
                                        <a:pt x="38" y="694"/>
                                      </a:lnTo>
                                      <a:lnTo>
                                        <a:pt x="38" y="337"/>
                                      </a:lnTo>
                                      <a:lnTo>
                                        <a:pt x="262" y="503"/>
                                      </a:lnTo>
                                      <a:lnTo>
                                        <a:pt x="262" y="461"/>
                                      </a:lnTo>
                                      <a:lnTo>
                                        <a:pt x="96" y="337"/>
                                      </a:lnTo>
                                      <a:lnTo>
                                        <a:pt x="72" y="319"/>
                                      </a:lnTo>
                                      <a:lnTo>
                                        <a:pt x="663" y="319"/>
                                      </a:lnTo>
                                      <a:lnTo>
                                        <a:pt x="663" y="284"/>
                                      </a:lnTo>
                                      <a:lnTo>
                                        <a:pt x="67" y="284"/>
                                      </a:lnTo>
                                      <a:lnTo>
                                        <a:pt x="355" y="44"/>
                                      </a:lnTo>
                                      <a:lnTo>
                                        <a:pt x="666" y="284"/>
                                      </a:lnTo>
                                      <a:lnTo>
                                        <a:pt x="666" y="240"/>
                                      </a:lnTo>
                                      <a:lnTo>
                                        <a:pt x="582" y="171"/>
                                      </a:lnTo>
                                      <a:lnTo>
                                        <a:pt x="400" y="34"/>
                                      </a:lnTo>
                                      <a:lnTo>
                                        <a:pt x="354" y="0"/>
                                      </a:lnTo>
                                      <a:lnTo>
                                        <a:pt x="8" y="289"/>
                                      </a:lnTo>
                                      <a:lnTo>
                                        <a:pt x="3" y="291"/>
                                      </a:lnTo>
                                      <a:lnTo>
                                        <a:pt x="0" y="296"/>
                                      </a:lnTo>
                                      <a:lnTo>
                                        <a:pt x="0" y="742"/>
                                      </a:lnTo>
                                      <a:lnTo>
                                        <a:pt x="8" y="749"/>
                                      </a:lnTo>
                                      <a:lnTo>
                                        <a:pt x="725" y="749"/>
                                      </a:lnTo>
                                      <a:lnTo>
                                        <a:pt x="732" y="742"/>
                                      </a:lnTo>
                                      <a:lnTo>
                                        <a:pt x="732" y="715"/>
                                      </a:lnTo>
                                      <a:lnTo>
                                        <a:pt x="732" y="694"/>
                                      </a:lnTo>
                                      <a:lnTo>
                                        <a:pt x="732" y="337"/>
                                      </a:lnTo>
                                      <a:lnTo>
                                        <a:pt x="732" y="319"/>
                                      </a:lnTo>
                                      <a:lnTo>
                                        <a:pt x="732" y="29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C77D1" id="Group 324" o:spid="_x0000_s1026" style="position:absolute;margin-left:35.45pt;margin-top:16.9pt;width:68.05pt;height:48.4pt;z-index:-251632640" coordsize="130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">
                      <v:shape id="AutoShape 75" o:spid="_x0000_s1027" style="position:absolute;left:10;top:10;width:903;height:947;visibility:visible;mso-wrap-style:square;v-text-anchor:top" coordsize="90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" path="m96,701r-23,l73,722r23,l96,701xm148,701r-23,l125,722r23,l148,701xm201,701r-22,l179,722r22,l201,701xm239,425r-166,l73,446r166,l239,425xm253,701r-23,l230,722r23,l253,701xm300,517r-227,l73,538r227,l300,517xm307,701r-23,l284,722r23,l307,701xm355,609r-282,l73,630r282,l355,609xm358,701r-23,l335,722r23,l358,701xm366,163r-296,l70,185r,126l70,333r296,l366,311r-273,l93,185r250,l343,311r23,l366,185r,-1l366,163xm412,701r-23,l389,722r23,l412,701xm465,701r-23,l442,722r23,l465,701xm902,805r-23,l879,826r,23l874,880r-15,25l836,921r-30,5l179,926r18,-16l211,889r9,-23l223,842r,-10l221,826r658,l879,805r-105,l774,646,773,276r,-207l751,49r,30l751,276r-3,370l748,805r-536,l195,808r5,18l201,836r,6l194,875r-20,27l146,920r-35,6l77,920,49,902,30,875,23,842,23,79,75,31r62,58l170,59,200,31r62,58l295,59,325,31r62,58l420,59,450,31r62,58l545,59,575,31r62,58l670,59,700,31r51,48l751,49,732,31,700,,637,59,607,31,575,,512,59,483,31,450,,387,59,358,31,325,,261,59,231,31,198,,136,59,106,31,73,,,69,,840r9,42l33,916r35,22l111,947r695,l844,939r20,-13l875,919r20,-31l902,849r,-23l902,805xe" fillcolor="#003263" stroked="f">
                        <v:path arrowok="t" o:connecttype="custom" o:connectlocs="73,732;148,711;148,732;179,711;201,711;73,456;253,711;253,732;73,527;300,527;284,732;355,619;355,640;335,711;358,711;70,195;366,343;93,195;366,321;366,173;389,732;465,711;465,732;879,815;874,890;806,936;211,899;223,842;879,815;773,286;751,89;748,815;200,836;194,885;111,936;30,885;75,41;200,41;325,41;450,41;575,41;700,41;732,41;607,41;483,41;358,41;231,41;106,41;0,850;68,948;844,949;895,898;902,815" o:connectangles="0,0,0,0,0,0,0,0,0,0,0,0,0,0,0,0,0,0,0,0,0,0,0,0,0,0,0,0,0,0,0,0,0,0,0,0,0,0,0,0,0,0,0,0,0,0,0,0,0,0,0,0,0"/>
                      </v:shape>
                      <v:shape id="AutoShape 76" o:spid="_x0000_s1028" style="position:absolute;left:10;top:10;width:903;height:947;visibility:visible;mso-wrap-style:square;v-text-anchor:top" coordsize="90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" path="m773,276r,-207l700,,637,59,575,,512,59,450,,387,59,325,,261,59,198,,136,59,73,,,69,,840r9,42l33,916r35,22l111,947r2,l125,947r637,l806,947r38,-8l875,919r20,-31l902,849r,-33l902,805r-128,l774,646t-26,l748,805r-536,l195,808r3,12l200,826r1,10l201,842r-7,33l174,902r-28,18l111,926,77,920,49,902,30,875,23,842,23,79,75,31r62,58l200,31r62,58l325,31r62,58l450,31r62,58l575,31r62,58l700,31r51,48l751,258t55,668l179,926r18,-16l211,889r9,-23l223,840r,-4l223,832r-2,-6l879,826r,23l874,880r-15,25l836,921r-30,5xe" filled="f" strokecolor="#003263" strokeweight=".36161mm">
                        <v:path arrowok="t" o:connecttype="custom" o:connectlocs="773,79;637,69;512,69;387,69;261,69;136,69;0,79;9,892;68,948;113,957;762,957;844,949;895,898;902,826;774,815;748,656;212,815;198,830;201,846;194,885;146,930;77,930;30,885;23,89;137,99;262,99;387,99;512,99;637,99;751,89;806,936;197,920;220,876;223,846;221,836;879,859;859,915;806,936" o:connectangles="0,0,0,0,0,0,0,0,0,0,0,0,0,0,0,0,0,0,0,0,0,0,0,0,0,0,0,0,0,0,0,0,0,0,0,0,0,0"/>
                      </v:shape>
                      <v:shape id="Freeform 77" o:spid="_x0000_s1029" style="position:absolute;left:711;top:105;width:182;height:651;visibility:visible;mso-wrap-style:square;v-text-anchor:top" coordsize="18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" path="m139,l20,67,,651r181,l139,xe" stroked="f">
                        <v:path arrowok="t" o:connecttype="custom" o:connectlocs="139,105;20,172;0,756;181,756;139,105" o:connectangles="0,0,0,0,0"/>
                      </v:shape>
                      <v:shape id="AutoShape 78" o:spid="_x0000_s1030" style="position:absolute;left:567;top:12;width:732;height:749;visibility:visible;mso-wrap-style:square;v-text-anchor:top" coordsize="73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" path="m345,642r-36,l309,676r36,l345,642xm421,642r-36,l385,676r36,l421,642xm732,298r-2,-4l725,289r-5,-5l697,265r,72l697,694,666,668r,47l67,715,91,694,293,519r145,l666,715r,-47l492,519,473,503r25,-18l697,337r,-72l666,240r,44l663,284r,35l440,485r-147,l262,461r,42l38,694r,-357l262,503r,-42l96,337,72,319r591,l663,284r-596,l355,44,666,284r,-44l582,171,400,34,354,,8,289r-5,2l,296,,742r8,7l725,749r7,-7l732,715r,-21l732,337r,-18l732,298xe" fillcolor="#003263" stroked="f">
                        <v:path arrowok="t" o:connecttype="custom" o:connectlocs="309,655;345,689;421,655;385,689;421,655;730,307;720,297;697,350;666,681;67,728;293,532;666,728;492,532;498,498;697,278;666,297;663,332;293,498;262,516;38,350;262,474;72,332;663,297;355,57;666,253;400,47;8,302;0,309;8,762;732,755;732,707;732,332" o:connectangles="0,0,0,0,0,0,0,0,0,0,0,0,0,0,0,0,0,0,0,0,0,0,0,0,0,0,0,0,0,0,0,0"/>
                      </v:shape>
                      <w10:wrap type="square"/>
                    </v:group>
                  </w:pict>
                </mc:Fallback>
              </mc:AlternateContent>
            </w:r>
          </w:p>
        </w:tc>
        <w:tc>
          <w:tcPr>
            <w:tcW w:w="2693" w:type="dxa"/>
          </w:tcPr>
          <w:p w14:paraId="5876CC26" w14:textId="7F06F6D0" w:rsidR="001B24F5" w:rsidRDefault="001B24F5" w:rsidP="00017D8A">
            <w:pPr>
              <w:pStyle w:val="BodyText"/>
              <w:spacing w:after="0" w:line="240" w:lineRule="auto"/>
              <w:ind w:left="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noProof/>
                <w:sz w:val="24"/>
                <w:szCs w:val="24"/>
              </w:rPr>
              <mc:AlternateContent>
                <mc:Choice Requires="wpg">
                  <w:drawing>
                    <wp:anchor distT="0" distB="0" distL="114300" distR="114300" simplePos="0" relativeHeight="251679744" behindDoc="1" locked="0" layoutInCell="1" allowOverlap="1" wp14:anchorId="5DB2CCD8" wp14:editId="27F6F4AB">
                      <wp:simplePos x="0" y="0"/>
                      <wp:positionH relativeFrom="column">
                        <wp:posOffset>434975</wp:posOffset>
                      </wp:positionH>
                      <wp:positionV relativeFrom="paragraph">
                        <wp:posOffset>80645</wp:posOffset>
                      </wp:positionV>
                      <wp:extent cx="852805" cy="915670"/>
                      <wp:effectExtent l="0" t="0" r="4445"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805" cy="915670"/>
                                <a:chOff x="0" y="0"/>
                                <a:chExt cx="552" cy="610"/>
                              </a:xfrm>
                            </wpg:grpSpPr>
                            <wps:wsp>
                              <wps:cNvPr id="330" name="Freeform 157"/>
                              <wps:cNvSpPr>
                                <a:spLocks/>
                              </wps:cNvSpPr>
                              <wps:spPr bwMode="auto">
                                <a:xfrm>
                                  <a:off x="10" y="16"/>
                                  <a:ext cx="532" cy="583"/>
                                </a:xfrm>
                                <a:custGeom>
                                  <a:avLst/>
                                  <a:gdLst>
                                    <a:gd name="T0" fmla="+- 0 374 10"/>
                                    <a:gd name="T1" fmla="*/ T0 w 532"/>
                                    <a:gd name="T2" fmla="+- 0 569 16"/>
                                    <a:gd name="T3" fmla="*/ 569 h 583"/>
                                    <a:gd name="T4" fmla="+- 0 362 10"/>
                                    <a:gd name="T5" fmla="*/ T4 w 532"/>
                                    <a:gd name="T6" fmla="+- 0 586 16"/>
                                    <a:gd name="T7" fmla="*/ 586 h 583"/>
                                    <a:gd name="T8" fmla="+- 0 345 10"/>
                                    <a:gd name="T9" fmla="*/ T8 w 532"/>
                                    <a:gd name="T10" fmla="+- 0 596 16"/>
                                    <a:gd name="T11" fmla="*/ 596 h 583"/>
                                    <a:gd name="T12" fmla="+- 0 325 10"/>
                                    <a:gd name="T13" fmla="*/ T12 w 532"/>
                                    <a:gd name="T14" fmla="+- 0 599 16"/>
                                    <a:gd name="T15" fmla="*/ 599 h 583"/>
                                    <a:gd name="T16" fmla="+- 0 305 10"/>
                                    <a:gd name="T17" fmla="*/ T16 w 532"/>
                                    <a:gd name="T18" fmla="+- 0 595 16"/>
                                    <a:gd name="T19" fmla="*/ 595 h 583"/>
                                    <a:gd name="T20" fmla="+- 0 40 10"/>
                                    <a:gd name="T21" fmla="*/ T20 w 532"/>
                                    <a:gd name="T22" fmla="+- 0 474 16"/>
                                    <a:gd name="T23" fmla="*/ 474 h 583"/>
                                    <a:gd name="T24" fmla="+- 0 24 10"/>
                                    <a:gd name="T25" fmla="*/ T24 w 532"/>
                                    <a:gd name="T26" fmla="+- 0 462 16"/>
                                    <a:gd name="T27" fmla="*/ 462 h 583"/>
                                    <a:gd name="T28" fmla="+- 0 13 10"/>
                                    <a:gd name="T29" fmla="*/ T28 w 532"/>
                                    <a:gd name="T30" fmla="+- 0 445 16"/>
                                    <a:gd name="T31" fmla="*/ 445 h 583"/>
                                    <a:gd name="T32" fmla="+- 0 10 10"/>
                                    <a:gd name="T33" fmla="*/ T32 w 532"/>
                                    <a:gd name="T34" fmla="+- 0 425 16"/>
                                    <a:gd name="T35" fmla="*/ 425 h 583"/>
                                    <a:gd name="T36" fmla="+- 0 15 10"/>
                                    <a:gd name="T37" fmla="*/ T36 w 532"/>
                                    <a:gd name="T38" fmla="+- 0 405 16"/>
                                    <a:gd name="T39" fmla="*/ 405 h 583"/>
                                    <a:gd name="T40" fmla="+- 0 178 10"/>
                                    <a:gd name="T41" fmla="*/ T40 w 532"/>
                                    <a:gd name="T42" fmla="+- 0 46 16"/>
                                    <a:gd name="T43" fmla="*/ 46 h 583"/>
                                    <a:gd name="T44" fmla="+- 0 190 10"/>
                                    <a:gd name="T45" fmla="*/ T44 w 532"/>
                                    <a:gd name="T46" fmla="+- 0 30 16"/>
                                    <a:gd name="T47" fmla="*/ 30 h 583"/>
                                    <a:gd name="T48" fmla="+- 0 207 10"/>
                                    <a:gd name="T49" fmla="*/ T48 w 532"/>
                                    <a:gd name="T50" fmla="+- 0 19 16"/>
                                    <a:gd name="T51" fmla="*/ 19 h 583"/>
                                    <a:gd name="T52" fmla="+- 0 227 10"/>
                                    <a:gd name="T53" fmla="*/ T52 w 532"/>
                                    <a:gd name="T54" fmla="+- 0 16 16"/>
                                    <a:gd name="T55" fmla="*/ 16 h 583"/>
                                    <a:gd name="T56" fmla="+- 0 246 10"/>
                                    <a:gd name="T57" fmla="*/ T56 w 532"/>
                                    <a:gd name="T58" fmla="+- 0 21 16"/>
                                    <a:gd name="T59" fmla="*/ 21 h 583"/>
                                    <a:gd name="T60" fmla="+- 0 512 10"/>
                                    <a:gd name="T61" fmla="*/ T60 w 532"/>
                                    <a:gd name="T62" fmla="+- 0 142 16"/>
                                    <a:gd name="T63" fmla="*/ 142 h 583"/>
                                    <a:gd name="T64" fmla="+- 0 528 10"/>
                                    <a:gd name="T65" fmla="*/ T64 w 532"/>
                                    <a:gd name="T66" fmla="+- 0 154 16"/>
                                    <a:gd name="T67" fmla="*/ 154 h 583"/>
                                    <a:gd name="T68" fmla="+- 0 539 10"/>
                                    <a:gd name="T69" fmla="*/ T68 w 532"/>
                                    <a:gd name="T70" fmla="+- 0 171 16"/>
                                    <a:gd name="T71" fmla="*/ 171 h 583"/>
                                    <a:gd name="T72" fmla="+- 0 542 10"/>
                                    <a:gd name="T73" fmla="*/ T72 w 532"/>
                                    <a:gd name="T74" fmla="+- 0 190 16"/>
                                    <a:gd name="T75" fmla="*/ 190 h 583"/>
                                    <a:gd name="T76" fmla="+- 0 537 10"/>
                                    <a:gd name="T77" fmla="*/ T76 w 532"/>
                                    <a:gd name="T78" fmla="+- 0 210 16"/>
                                    <a:gd name="T79" fmla="*/ 210 h 583"/>
                                    <a:gd name="T80" fmla="+- 0 374 10"/>
                                    <a:gd name="T81" fmla="*/ T80 w 532"/>
                                    <a:gd name="T82" fmla="+- 0 569 16"/>
                                    <a:gd name="T83" fmla="*/ 569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2" h="583">
                                      <a:moveTo>
                                        <a:pt x="364" y="553"/>
                                      </a:moveTo>
                                      <a:lnTo>
                                        <a:pt x="352" y="570"/>
                                      </a:lnTo>
                                      <a:lnTo>
                                        <a:pt x="335" y="580"/>
                                      </a:lnTo>
                                      <a:lnTo>
                                        <a:pt x="315" y="583"/>
                                      </a:lnTo>
                                      <a:lnTo>
                                        <a:pt x="295" y="579"/>
                                      </a:lnTo>
                                      <a:lnTo>
                                        <a:pt x="30" y="458"/>
                                      </a:lnTo>
                                      <a:lnTo>
                                        <a:pt x="14" y="446"/>
                                      </a:lnTo>
                                      <a:lnTo>
                                        <a:pt x="3" y="429"/>
                                      </a:lnTo>
                                      <a:lnTo>
                                        <a:pt x="0" y="409"/>
                                      </a:lnTo>
                                      <a:lnTo>
                                        <a:pt x="5" y="389"/>
                                      </a:lnTo>
                                      <a:lnTo>
                                        <a:pt x="168" y="30"/>
                                      </a:lnTo>
                                      <a:lnTo>
                                        <a:pt x="180" y="14"/>
                                      </a:lnTo>
                                      <a:lnTo>
                                        <a:pt x="197" y="3"/>
                                      </a:lnTo>
                                      <a:lnTo>
                                        <a:pt x="217" y="0"/>
                                      </a:lnTo>
                                      <a:lnTo>
                                        <a:pt x="236" y="5"/>
                                      </a:lnTo>
                                      <a:lnTo>
                                        <a:pt x="502" y="126"/>
                                      </a:lnTo>
                                      <a:lnTo>
                                        <a:pt x="518" y="138"/>
                                      </a:lnTo>
                                      <a:lnTo>
                                        <a:pt x="529" y="155"/>
                                      </a:lnTo>
                                      <a:lnTo>
                                        <a:pt x="532" y="174"/>
                                      </a:lnTo>
                                      <a:lnTo>
                                        <a:pt x="527" y="194"/>
                                      </a:lnTo>
                                      <a:lnTo>
                                        <a:pt x="364" y="553"/>
                                      </a:lnTo>
                                      <a:close/>
                                    </a:path>
                                  </a:pathLst>
                                </a:custGeom>
                                <a:noFill/>
                                <a:ln w="12700">
                                  <a:solidFill>
                                    <a:srgbClr val="003263"/>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31" name="Picture 158"/>
                                <pic:cNvPicPr>
                                  <a:picLocks noChangeAspect="1" noChangeArrowheads="1"/>
                                </pic:cNvPicPr>
                              </pic:nvPicPr>
                              <pic:blipFill>
                                <a:blip r:embed="rId33"/>
                                <a:srcRect/>
                                <a:stretch>
                                  <a:fillRect/>
                                </a:stretch>
                              </pic:blipFill>
                              <pic:spPr bwMode="auto">
                                <a:xfrm>
                                  <a:off x="57" y="0"/>
                                  <a:ext cx="464" cy="54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9FF8CF" id="Group 329" o:spid="_x0000_s1026" style="position:absolute;margin-left:34.25pt;margin-top:6.35pt;width:67.15pt;height:72.1pt;z-index:-251636736;mso-width-relative:margin;mso-height-relative:margin" coordsize="55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">
                      <v:shape id="Freeform 157" o:spid="_x0000_s1027" style="position:absolute;left:10;top:16;width:532;height:583;visibility:visible;mso-wrap-style:square;v-text-anchor:top" coordsize="53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" path="m364,553r-12,17l335,580r-20,3l295,579,30,458,14,446,3,429,,409,5,389,168,30,180,14,197,3,217,r19,5l502,126r16,12l529,155r3,19l527,194,364,553xe" filled="f" strokecolor="#003263" strokeweight="1pt">
                        <v:path arrowok="t" o:connecttype="custom" o:connectlocs="364,569;352,586;335,596;315,599;295,595;30,474;14,462;3,445;0,425;5,405;168,46;180,30;197,19;217,16;236,21;502,142;518,154;529,171;532,190;527,210;364,569" o:connectangles="0,0,0,0,0,0,0,0,0,0,0,0,0,0,0,0,0,0,0,0,0"/>
                      </v:shape>
                      <v:shape id="Picture 158" o:spid="_x0000_s1028" type="#_x0000_t75" style="position:absolute;left:57;width:46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">
                        <v:imagedata r:id="rId34" o:title=""/>
                      </v:shape>
                      <w10:wrap type="square"/>
                    </v:group>
                  </w:pict>
                </mc:Fallback>
              </mc:AlternateContent>
            </w:r>
          </w:p>
          <w:p w14:paraId="4A9F6112" w14:textId="3DBFB81D" w:rsidR="00017D8A" w:rsidRDefault="00017D8A" w:rsidP="00017D8A">
            <w:pPr>
              <w:pStyle w:val="BodyText"/>
              <w:spacing w:after="0" w:line="240" w:lineRule="auto"/>
              <w:ind w:left="0"/>
              <w:jc w:val="center"/>
              <w:cnfStyle w:val="000000000000" w:firstRow="0" w:lastRow="0" w:firstColumn="0" w:lastColumn="0" w:oddVBand="0" w:evenVBand="0" w:oddHBand="0" w:evenHBand="0" w:firstRowFirstColumn="0" w:firstRowLastColumn="0" w:lastRowFirstColumn="0" w:lastRowLastColumn="0"/>
            </w:pPr>
          </w:p>
        </w:tc>
        <w:tc>
          <w:tcPr>
            <w:tcW w:w="2694" w:type="dxa"/>
          </w:tcPr>
          <w:p w14:paraId="5F5BCA20" w14:textId="60DC080F" w:rsidR="00017D8A" w:rsidRDefault="00017D8A" w:rsidP="00017D8A">
            <w:pPr>
              <w:pStyle w:val="BodyText"/>
              <w:spacing w:after="0" w:line="240" w:lineRule="auto"/>
              <w:ind w:left="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27872" behindDoc="0" locked="0" layoutInCell="1" allowOverlap="1" wp14:anchorId="742E1810" wp14:editId="24807C65">
                  <wp:simplePos x="0" y="0"/>
                  <wp:positionH relativeFrom="column">
                    <wp:posOffset>430530</wp:posOffset>
                  </wp:positionH>
                  <wp:positionV relativeFrom="paragraph">
                    <wp:posOffset>64135</wp:posOffset>
                  </wp:positionV>
                  <wp:extent cx="866775" cy="866775"/>
                  <wp:effectExtent l="0" t="0" r="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17D8A" w14:paraId="2629D80C" w14:textId="77777777" w:rsidTr="00017D8A">
        <w:tc>
          <w:tcPr>
            <w:cnfStyle w:val="001000000000" w:firstRow="0" w:lastRow="0" w:firstColumn="1" w:lastColumn="0" w:oddVBand="0" w:evenVBand="0" w:oddHBand="0" w:evenHBand="0" w:firstRowFirstColumn="0" w:firstRowLastColumn="0" w:lastRowFirstColumn="0" w:lastRowLastColumn="0"/>
            <w:tcW w:w="2693" w:type="dxa"/>
            <w:vAlign w:val="top"/>
          </w:tcPr>
          <w:p w14:paraId="6BB169F0" w14:textId="75D91213" w:rsidR="00017D8A" w:rsidRPr="00017D8A" w:rsidRDefault="001B24F5" w:rsidP="00017D8A">
            <w:pPr>
              <w:jc w:val="center"/>
              <w:rPr>
                <w:color w:val="003263" w:themeColor="text2"/>
              </w:rPr>
            </w:pPr>
            <w:r>
              <w:rPr>
                <w:rFonts w:asciiTheme="majorHAnsi" w:hAnsiTheme="majorHAnsi" w:cstheme="majorHAnsi"/>
                <w:b w:val="0"/>
                <w:bCs/>
                <w:color w:val="003263" w:themeColor="text2"/>
                <w:sz w:val="56"/>
                <w:szCs w:val="56"/>
              </w:rPr>
              <w:t>162</w:t>
            </w:r>
            <w:r w:rsidRPr="006C6D3E">
              <w:rPr>
                <w:rFonts w:asciiTheme="majorHAnsi" w:hAnsiTheme="majorHAnsi" w:cstheme="majorHAnsi"/>
                <w:bCs/>
                <w:color w:val="003263" w:themeColor="text2"/>
                <w:sz w:val="36"/>
                <w:szCs w:val="36"/>
              </w:rPr>
              <w:t xml:space="preserve"> </w:t>
            </w:r>
            <w:r w:rsidRPr="006C6D3E">
              <w:rPr>
                <w:color w:val="003263" w:themeColor="text2"/>
                <w:sz w:val="36"/>
                <w:szCs w:val="36"/>
              </w:rPr>
              <w:t xml:space="preserve"> </w:t>
            </w:r>
            <w:r>
              <w:rPr>
                <w:color w:val="003263" w:themeColor="text2"/>
              </w:rPr>
              <w:br/>
            </w:r>
            <w:r w:rsidRPr="001B24F5">
              <w:rPr>
                <w:b w:val="0"/>
                <w:bCs/>
                <w:caps w:val="0"/>
                <w:color w:val="003263" w:themeColor="text2"/>
                <w:w w:val="105"/>
                <w:sz w:val="18"/>
                <w:szCs w:val="20"/>
              </w:rPr>
              <w:t>ideas and votes posted to the vision board</w:t>
            </w:r>
            <w:r w:rsidRPr="001B24F5">
              <w:rPr>
                <w:rFonts w:asciiTheme="majorHAnsi" w:hAnsiTheme="majorHAnsi" w:cstheme="majorHAnsi"/>
                <w:b w:val="0"/>
                <w:bCs/>
                <w:caps w:val="0"/>
                <w:color w:val="003263" w:themeColor="text2"/>
                <w:sz w:val="56"/>
                <w:szCs w:val="56"/>
              </w:rPr>
              <w:t xml:space="preserve"> </w:t>
            </w:r>
          </w:p>
        </w:tc>
        <w:tc>
          <w:tcPr>
            <w:tcW w:w="2693" w:type="dxa"/>
            <w:vAlign w:val="top"/>
          </w:tcPr>
          <w:p w14:paraId="103A1487" w14:textId="507A16C5" w:rsidR="00017D8A" w:rsidRDefault="00017D8A" w:rsidP="00017D8A">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b/>
                <w:bCs/>
                <w:color w:val="003263" w:themeColor="text2"/>
                <w:sz w:val="56"/>
                <w:szCs w:val="56"/>
              </w:rPr>
              <w:t>23</w:t>
            </w:r>
            <w:r w:rsidRPr="006C6D3E">
              <w:rPr>
                <w:rFonts w:asciiTheme="majorHAnsi" w:hAnsiTheme="majorHAnsi" w:cstheme="majorHAnsi"/>
                <w:b/>
                <w:bCs/>
                <w:color w:val="003263" w:themeColor="text2"/>
                <w:sz w:val="36"/>
                <w:szCs w:val="36"/>
              </w:rPr>
              <w:t xml:space="preserve"> </w:t>
            </w:r>
            <w:r w:rsidRPr="006C6D3E">
              <w:rPr>
                <w:color w:val="003263" w:themeColor="text2"/>
                <w:sz w:val="36"/>
                <w:szCs w:val="36"/>
              </w:rPr>
              <w:t xml:space="preserve"> </w:t>
            </w:r>
            <w:r>
              <w:rPr>
                <w:color w:val="003263" w:themeColor="text2"/>
              </w:rPr>
              <w:br/>
            </w:r>
            <w:r w:rsidRPr="00017D8A">
              <w:rPr>
                <w:color w:val="003263" w:themeColor="text2"/>
                <w:w w:val="105"/>
                <w:sz w:val="18"/>
                <w:szCs w:val="20"/>
              </w:rPr>
              <w:t>Online written submissions</w:t>
            </w:r>
          </w:p>
        </w:tc>
        <w:tc>
          <w:tcPr>
            <w:tcW w:w="2693" w:type="dxa"/>
            <w:vAlign w:val="top"/>
          </w:tcPr>
          <w:p w14:paraId="1F3227BB" w14:textId="07B370D7" w:rsidR="00017D8A" w:rsidRPr="00017D8A" w:rsidRDefault="001B24F5" w:rsidP="00017D8A">
            <w:pPr>
              <w:jc w:val="center"/>
              <w:cnfStyle w:val="000000000000" w:firstRow="0" w:lastRow="0" w:firstColumn="0" w:lastColumn="0" w:oddVBand="0" w:evenVBand="0" w:oddHBand="0" w:evenHBand="0" w:firstRowFirstColumn="0" w:firstRowLastColumn="0" w:lastRowFirstColumn="0" w:lastRowLastColumn="0"/>
              <w:rPr>
                <w:color w:val="003263" w:themeColor="text2"/>
              </w:rPr>
            </w:pPr>
            <w:r>
              <w:rPr>
                <w:rFonts w:asciiTheme="majorHAnsi" w:hAnsiTheme="majorHAnsi" w:cstheme="majorHAnsi"/>
                <w:b/>
                <w:bCs/>
                <w:color w:val="003263" w:themeColor="text2"/>
                <w:sz w:val="56"/>
                <w:szCs w:val="56"/>
              </w:rPr>
              <w:t>91</w:t>
            </w:r>
            <w:r w:rsidRPr="006C6D3E">
              <w:rPr>
                <w:rFonts w:asciiTheme="majorHAnsi" w:hAnsiTheme="majorHAnsi" w:cstheme="majorHAnsi"/>
                <w:b/>
                <w:bCs/>
                <w:color w:val="003263" w:themeColor="text2"/>
                <w:sz w:val="36"/>
                <w:szCs w:val="36"/>
              </w:rPr>
              <w:t xml:space="preserve"> </w:t>
            </w:r>
            <w:r w:rsidRPr="006C6D3E">
              <w:rPr>
                <w:color w:val="003263" w:themeColor="text2"/>
                <w:sz w:val="36"/>
                <w:szCs w:val="36"/>
              </w:rPr>
              <w:t xml:space="preserve"> </w:t>
            </w:r>
            <w:r>
              <w:rPr>
                <w:color w:val="003263" w:themeColor="text2"/>
              </w:rPr>
              <w:br/>
            </w:r>
            <w:r w:rsidRPr="001B24F5">
              <w:rPr>
                <w:rStyle w:val="BodyTextChar"/>
                <w:color w:val="003263" w:themeColor="text2"/>
                <w:sz w:val="18"/>
                <w:szCs w:val="20"/>
              </w:rPr>
              <w:t>surveys completed</w:t>
            </w:r>
          </w:p>
        </w:tc>
        <w:tc>
          <w:tcPr>
            <w:tcW w:w="2694" w:type="dxa"/>
            <w:vAlign w:val="top"/>
          </w:tcPr>
          <w:p w14:paraId="622AFC9C" w14:textId="09C92411" w:rsidR="00017D8A" w:rsidRPr="00017D8A" w:rsidRDefault="00017D8A" w:rsidP="00017D8A">
            <w:pPr>
              <w:jc w:val="center"/>
              <w:cnfStyle w:val="000000000000" w:firstRow="0" w:lastRow="0" w:firstColumn="0" w:lastColumn="0" w:oddVBand="0" w:evenVBand="0" w:oddHBand="0" w:evenHBand="0" w:firstRowFirstColumn="0" w:firstRowLastColumn="0" w:lastRowFirstColumn="0" w:lastRowLastColumn="0"/>
              <w:rPr>
                <w:color w:val="003263" w:themeColor="text2"/>
              </w:rPr>
            </w:pPr>
            <w:r>
              <w:rPr>
                <w:rFonts w:asciiTheme="majorHAnsi" w:hAnsiTheme="majorHAnsi" w:cstheme="majorHAnsi"/>
                <w:b/>
                <w:bCs/>
                <w:color w:val="003263" w:themeColor="text2"/>
                <w:sz w:val="56"/>
                <w:szCs w:val="56"/>
              </w:rPr>
              <w:t>5</w:t>
            </w:r>
            <w:r w:rsidRPr="006C6D3E">
              <w:rPr>
                <w:rFonts w:asciiTheme="majorHAnsi" w:hAnsiTheme="majorHAnsi" w:cstheme="majorHAnsi"/>
                <w:b/>
                <w:bCs/>
                <w:color w:val="003263" w:themeColor="text2"/>
                <w:sz w:val="36"/>
                <w:szCs w:val="36"/>
              </w:rPr>
              <w:t xml:space="preserve"> </w:t>
            </w:r>
            <w:r w:rsidRPr="006C6D3E">
              <w:rPr>
                <w:color w:val="003263" w:themeColor="text2"/>
                <w:sz w:val="36"/>
                <w:szCs w:val="36"/>
              </w:rPr>
              <w:t xml:space="preserve"> </w:t>
            </w:r>
            <w:r>
              <w:rPr>
                <w:color w:val="003263" w:themeColor="text2"/>
              </w:rPr>
              <w:br/>
            </w:r>
            <w:r w:rsidRPr="00017D8A">
              <w:rPr>
                <w:color w:val="003263" w:themeColor="text2"/>
                <w:w w:val="105"/>
                <w:sz w:val="18"/>
                <w:szCs w:val="20"/>
              </w:rPr>
              <w:t>Community phone calls</w:t>
            </w:r>
          </w:p>
        </w:tc>
      </w:tr>
      <w:tr w:rsidR="00017D8A" w14:paraId="3D541877" w14:textId="77777777" w:rsidTr="001B24F5">
        <w:tc>
          <w:tcPr>
            <w:cnfStyle w:val="001000000000" w:firstRow="0" w:lastRow="0" w:firstColumn="1" w:lastColumn="0" w:oddVBand="0" w:evenVBand="0" w:oddHBand="0" w:evenHBand="0" w:firstRowFirstColumn="0" w:firstRowLastColumn="0" w:lastRowFirstColumn="0" w:lastRowLastColumn="0"/>
            <w:tcW w:w="2693" w:type="dxa"/>
          </w:tcPr>
          <w:p w14:paraId="2E520300" w14:textId="1A561B7C" w:rsidR="00017D8A" w:rsidRDefault="001B24F5" w:rsidP="001B24F5">
            <w:pPr>
              <w:pStyle w:val="BodyText"/>
              <w:spacing w:after="0" w:line="240" w:lineRule="auto"/>
              <w:jc w:val="center"/>
            </w:pPr>
            <w:r>
              <w:rPr>
                <w:noProof/>
              </w:rPr>
              <w:drawing>
                <wp:anchor distT="0" distB="0" distL="114300" distR="114300" simplePos="0" relativeHeight="251728896" behindDoc="1" locked="0" layoutInCell="1" allowOverlap="1" wp14:anchorId="00C0B7DE" wp14:editId="4468C391">
                  <wp:simplePos x="0" y="0"/>
                  <wp:positionH relativeFrom="column">
                    <wp:posOffset>249555</wp:posOffset>
                  </wp:positionH>
                  <wp:positionV relativeFrom="paragraph">
                    <wp:posOffset>-911225</wp:posOffset>
                  </wp:positionV>
                  <wp:extent cx="1148080" cy="1148080"/>
                  <wp:effectExtent l="0" t="0" r="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1B49EB26" w14:textId="5A46F9D2" w:rsidR="00017D8A" w:rsidRDefault="00017D8A" w:rsidP="001B24F5">
            <w:pPr>
              <w:pStyle w:val="BodyText"/>
              <w:spacing w:after="0" w:line="240" w:lineRule="auto"/>
              <w:ind w:left="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noProof/>
                <w:sz w:val="24"/>
                <w:szCs w:val="24"/>
              </w:rPr>
              <mc:AlternateContent>
                <mc:Choice Requires="wpg">
                  <w:drawing>
                    <wp:anchor distT="0" distB="0" distL="114300" distR="114300" simplePos="0" relativeHeight="251726848" behindDoc="1" locked="0" layoutInCell="1" allowOverlap="1" wp14:anchorId="6FEACBFF" wp14:editId="219E29F0">
                      <wp:simplePos x="0" y="0"/>
                      <wp:positionH relativeFrom="column">
                        <wp:posOffset>468630</wp:posOffset>
                      </wp:positionH>
                      <wp:positionV relativeFrom="paragraph">
                        <wp:posOffset>-635</wp:posOffset>
                      </wp:positionV>
                      <wp:extent cx="773430" cy="655955"/>
                      <wp:effectExtent l="0" t="0" r="7620" b="0"/>
                      <wp:wrapSquare wrapText="bothSides"/>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 cy="655955"/>
                                <a:chOff x="0" y="0"/>
                                <a:chExt cx="1043" cy="928"/>
                              </a:xfrm>
                            </wpg:grpSpPr>
                            <wps:wsp>
                              <wps:cNvPr id="338" name="AutoShape 85"/>
                              <wps:cNvSpPr>
                                <a:spLocks/>
                              </wps:cNvSpPr>
                              <wps:spPr bwMode="auto">
                                <a:xfrm>
                                  <a:off x="0" y="0"/>
                                  <a:ext cx="1043" cy="928"/>
                                </a:xfrm>
                                <a:custGeom>
                                  <a:avLst/>
                                  <a:gdLst>
                                    <a:gd name="T0" fmla="*/ 35 w 1043"/>
                                    <a:gd name="T1" fmla="*/ 1 h 928"/>
                                    <a:gd name="T2" fmla="*/ 23 w 1043"/>
                                    <a:gd name="T3" fmla="*/ 2 h 928"/>
                                    <a:gd name="T4" fmla="*/ 12 w 1043"/>
                                    <a:gd name="T5" fmla="*/ 7 h 928"/>
                                    <a:gd name="T6" fmla="*/ 4 w 1043"/>
                                    <a:gd name="T7" fmla="*/ 16 h 928"/>
                                    <a:gd name="T8" fmla="*/ 1 w 1043"/>
                                    <a:gd name="T9" fmla="*/ 20 h 928"/>
                                    <a:gd name="T10" fmla="*/ 0 w 1043"/>
                                    <a:gd name="T11" fmla="*/ 24 h 928"/>
                                    <a:gd name="T12" fmla="*/ 0 w 1043"/>
                                    <a:gd name="T13" fmla="*/ 692 h 928"/>
                                    <a:gd name="T14" fmla="*/ 7 w 1043"/>
                                    <a:gd name="T15" fmla="*/ 701 h 928"/>
                                    <a:gd name="T16" fmla="*/ 515 w 1043"/>
                                    <a:gd name="T17" fmla="*/ 928 h 928"/>
                                    <a:gd name="T18" fmla="*/ 527 w 1043"/>
                                    <a:gd name="T19" fmla="*/ 928 h 928"/>
                                    <a:gd name="T20" fmla="*/ 692 w 1043"/>
                                    <a:gd name="T21" fmla="*/ 854 h 928"/>
                                    <a:gd name="T22" fmla="*/ 489 w 1043"/>
                                    <a:gd name="T23" fmla="*/ 854 h 928"/>
                                    <a:gd name="T24" fmla="*/ 64 w 1043"/>
                                    <a:gd name="T25" fmla="*/ 666 h 928"/>
                                    <a:gd name="T26" fmla="*/ 64 w 1043"/>
                                    <a:gd name="T27" fmla="*/ 75 h 928"/>
                                    <a:gd name="T28" fmla="*/ 200 w 1043"/>
                                    <a:gd name="T29" fmla="*/ 75 h 928"/>
                                    <a:gd name="T30" fmla="*/ 48 w 1043"/>
                                    <a:gd name="T31" fmla="*/ 5 h 928"/>
                                    <a:gd name="T32" fmla="*/ 35 w 1043"/>
                                    <a:gd name="T33" fmla="*/ 1 h 928"/>
                                    <a:gd name="T34" fmla="*/ 200 w 1043"/>
                                    <a:gd name="T35" fmla="*/ 75 h 928"/>
                                    <a:gd name="T36" fmla="*/ 64 w 1043"/>
                                    <a:gd name="T37" fmla="*/ 75 h 928"/>
                                    <a:gd name="T38" fmla="*/ 489 w 1043"/>
                                    <a:gd name="T39" fmla="*/ 270 h 928"/>
                                    <a:gd name="T40" fmla="*/ 489 w 1043"/>
                                    <a:gd name="T41" fmla="*/ 854 h 928"/>
                                    <a:gd name="T42" fmla="*/ 553 w 1043"/>
                                    <a:gd name="T43" fmla="*/ 854 h 928"/>
                                    <a:gd name="T44" fmla="*/ 553 w 1043"/>
                                    <a:gd name="T45" fmla="*/ 268 h 928"/>
                                    <a:gd name="T46" fmla="*/ 655 w 1043"/>
                                    <a:gd name="T47" fmla="*/ 221 h 928"/>
                                    <a:gd name="T48" fmla="*/ 519 w 1043"/>
                                    <a:gd name="T49" fmla="*/ 221 h 928"/>
                                    <a:gd name="T50" fmla="*/ 200 w 1043"/>
                                    <a:gd name="T51" fmla="*/ 75 h 928"/>
                                    <a:gd name="T52" fmla="*/ 1042 w 1043"/>
                                    <a:gd name="T53" fmla="*/ 74 h 928"/>
                                    <a:gd name="T54" fmla="*/ 977 w 1043"/>
                                    <a:gd name="T55" fmla="*/ 74 h 928"/>
                                    <a:gd name="T56" fmla="*/ 977 w 1043"/>
                                    <a:gd name="T57" fmla="*/ 666 h 928"/>
                                    <a:gd name="T58" fmla="*/ 553 w 1043"/>
                                    <a:gd name="T59" fmla="*/ 854 h 928"/>
                                    <a:gd name="T60" fmla="*/ 692 w 1043"/>
                                    <a:gd name="T61" fmla="*/ 854 h 928"/>
                                    <a:gd name="T62" fmla="*/ 1035 w 1043"/>
                                    <a:gd name="T63" fmla="*/ 701 h 928"/>
                                    <a:gd name="T64" fmla="*/ 1042 w 1043"/>
                                    <a:gd name="T65" fmla="*/ 692 h 928"/>
                                    <a:gd name="T66" fmla="*/ 1042 w 1043"/>
                                    <a:gd name="T67" fmla="*/ 74 h 928"/>
                                    <a:gd name="T68" fmla="*/ 1004 w 1043"/>
                                    <a:gd name="T69" fmla="*/ 0 h 928"/>
                                    <a:gd name="T70" fmla="*/ 519 w 1043"/>
                                    <a:gd name="T71" fmla="*/ 221 h 928"/>
                                    <a:gd name="T72" fmla="*/ 655 w 1043"/>
                                    <a:gd name="T73" fmla="*/ 221 h 928"/>
                                    <a:gd name="T74" fmla="*/ 977 w 1043"/>
                                    <a:gd name="T75" fmla="*/ 74 h 928"/>
                                    <a:gd name="T76" fmla="*/ 1042 w 1043"/>
                                    <a:gd name="T77" fmla="*/ 74 h 928"/>
                                    <a:gd name="T78" fmla="*/ 1042 w 1043"/>
                                    <a:gd name="T79" fmla="*/ 19 h 928"/>
                                    <a:gd name="T80" fmla="*/ 1036 w 1043"/>
                                    <a:gd name="T81" fmla="*/ 10 h 928"/>
                                    <a:gd name="T82" fmla="*/ 1017 w 1043"/>
                                    <a:gd name="T83" fmla="*/ 0 h 928"/>
                                    <a:gd name="T84" fmla="*/ 1004 w 1043"/>
                                    <a:gd name="T85" fmla="*/ 0 h 92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43" h="928">
                                      <a:moveTo>
                                        <a:pt x="35" y="1"/>
                                      </a:moveTo>
                                      <a:lnTo>
                                        <a:pt x="23" y="2"/>
                                      </a:lnTo>
                                      <a:lnTo>
                                        <a:pt x="12" y="7"/>
                                      </a:lnTo>
                                      <a:lnTo>
                                        <a:pt x="4" y="16"/>
                                      </a:lnTo>
                                      <a:lnTo>
                                        <a:pt x="1" y="20"/>
                                      </a:lnTo>
                                      <a:lnTo>
                                        <a:pt x="0" y="24"/>
                                      </a:lnTo>
                                      <a:lnTo>
                                        <a:pt x="0" y="692"/>
                                      </a:lnTo>
                                      <a:lnTo>
                                        <a:pt x="7" y="701"/>
                                      </a:lnTo>
                                      <a:lnTo>
                                        <a:pt x="515" y="928"/>
                                      </a:lnTo>
                                      <a:lnTo>
                                        <a:pt x="527" y="928"/>
                                      </a:lnTo>
                                      <a:lnTo>
                                        <a:pt x="692" y="854"/>
                                      </a:lnTo>
                                      <a:lnTo>
                                        <a:pt x="489" y="854"/>
                                      </a:lnTo>
                                      <a:lnTo>
                                        <a:pt x="64" y="666"/>
                                      </a:lnTo>
                                      <a:lnTo>
                                        <a:pt x="64" y="75"/>
                                      </a:lnTo>
                                      <a:lnTo>
                                        <a:pt x="200" y="75"/>
                                      </a:lnTo>
                                      <a:lnTo>
                                        <a:pt x="48" y="5"/>
                                      </a:lnTo>
                                      <a:lnTo>
                                        <a:pt x="35" y="1"/>
                                      </a:lnTo>
                                      <a:close/>
                                      <a:moveTo>
                                        <a:pt x="200" y="75"/>
                                      </a:moveTo>
                                      <a:lnTo>
                                        <a:pt x="64" y="75"/>
                                      </a:lnTo>
                                      <a:lnTo>
                                        <a:pt x="489" y="270"/>
                                      </a:lnTo>
                                      <a:lnTo>
                                        <a:pt x="489" y="854"/>
                                      </a:lnTo>
                                      <a:lnTo>
                                        <a:pt x="553" y="854"/>
                                      </a:lnTo>
                                      <a:lnTo>
                                        <a:pt x="553" y="268"/>
                                      </a:lnTo>
                                      <a:lnTo>
                                        <a:pt x="655" y="221"/>
                                      </a:lnTo>
                                      <a:lnTo>
                                        <a:pt x="519" y="221"/>
                                      </a:lnTo>
                                      <a:lnTo>
                                        <a:pt x="200" y="75"/>
                                      </a:lnTo>
                                      <a:close/>
                                      <a:moveTo>
                                        <a:pt x="1042" y="74"/>
                                      </a:moveTo>
                                      <a:lnTo>
                                        <a:pt x="977" y="74"/>
                                      </a:lnTo>
                                      <a:lnTo>
                                        <a:pt x="977" y="666"/>
                                      </a:lnTo>
                                      <a:lnTo>
                                        <a:pt x="553" y="854"/>
                                      </a:lnTo>
                                      <a:lnTo>
                                        <a:pt x="692" y="854"/>
                                      </a:lnTo>
                                      <a:lnTo>
                                        <a:pt x="1035" y="701"/>
                                      </a:lnTo>
                                      <a:lnTo>
                                        <a:pt x="1042" y="692"/>
                                      </a:lnTo>
                                      <a:lnTo>
                                        <a:pt x="1042" y="74"/>
                                      </a:lnTo>
                                      <a:close/>
                                      <a:moveTo>
                                        <a:pt x="1004" y="0"/>
                                      </a:moveTo>
                                      <a:lnTo>
                                        <a:pt x="519" y="221"/>
                                      </a:lnTo>
                                      <a:lnTo>
                                        <a:pt x="655" y="221"/>
                                      </a:lnTo>
                                      <a:lnTo>
                                        <a:pt x="977" y="74"/>
                                      </a:lnTo>
                                      <a:lnTo>
                                        <a:pt x="1042" y="74"/>
                                      </a:lnTo>
                                      <a:lnTo>
                                        <a:pt x="1042" y="19"/>
                                      </a:lnTo>
                                      <a:lnTo>
                                        <a:pt x="1036" y="10"/>
                                      </a:lnTo>
                                      <a:lnTo>
                                        <a:pt x="1017" y="0"/>
                                      </a:lnTo>
                                      <a:lnTo>
                                        <a:pt x="100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4" y="273"/>
                                  <a:ext cx="31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6" y="514"/>
                                  <a:ext cx="308"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7" y="273"/>
                                  <a:ext cx="310"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9" y="514"/>
                                  <a:ext cx="308"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878509" id="Group 337" o:spid="_x0000_s1026" style="position:absolute;margin-left:36.9pt;margin-top:-.05pt;width:60.9pt;height:51.65pt;z-index:-251589632" coordsize="104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">
                      <v:shape id="AutoShape 85" o:spid="_x0000_s1027" style="position:absolute;width:1043;height:928;visibility:visible;mso-wrap-style:square;v-text-anchor:top" coordsize="104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" path="m35,1l23,2,12,7,4,16,1,20,,24,,692r7,9l515,928r12,l692,854r-203,l64,666,64,75r136,l48,5,35,1xm200,75l64,75,489,270r,584l553,854r,-586l655,221r-136,l200,75xm1042,74r-65,l977,666,553,854r139,l1035,701r7,-9l1042,74xm1004,l519,221r136,l977,74r65,l1042,19r-6,-9l1017,r-13,xe" fillcolor="#003263" stroked="f">
                        <v:path arrowok="t" o:connecttype="custom" o:connectlocs="35,1;23,2;12,7;4,16;1,20;0,24;0,692;7,701;515,928;527,928;692,854;489,854;64,666;64,75;200,75;48,5;35,1;200,75;64,75;489,270;489,854;553,854;553,268;655,221;519,221;200,75;1042,74;977,74;977,666;553,854;692,854;1035,701;1042,692;1042,74;1004,0;519,221;655,221;977,74;1042,74;1042,19;1036,10;1017,0;1004,0" o:connectangles="0,0,0,0,0,0,0,0,0,0,0,0,0,0,0,0,0,0,0,0,0,0,0,0,0,0,0,0,0,0,0,0,0,0,0,0,0,0,0,0,0,0,0"/>
                      </v:shape>
                      <v:shape id="Picture 86" o:spid="_x0000_s1028" type="#_x0000_t75" style="position:absolute;left:604;top:273;width:31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">
                        <v:imagedata r:id="rId41" o:title=""/>
                      </v:shape>
                      <v:shape id="Picture 87" o:spid="_x0000_s1029" type="#_x0000_t75" style="position:absolute;left:606;top:514;width:30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">
                        <v:imagedata r:id="rId42" o:title=""/>
                      </v:shape>
                      <v:shape id="Picture 88" o:spid="_x0000_s1030" type="#_x0000_t75" style="position:absolute;left:127;top:273;width:31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">
                        <v:imagedata r:id="rId43" o:title=""/>
                      </v:shape>
                      <v:shape id="Picture 89" o:spid="_x0000_s1031" type="#_x0000_t75" style="position:absolute;left:129;top:514;width:30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">
                        <v:imagedata r:id="rId44" o:title=""/>
                      </v:shape>
                      <w10:wrap type="square"/>
                    </v:group>
                  </w:pict>
                </mc:Fallback>
              </mc:AlternateContent>
            </w:r>
          </w:p>
        </w:tc>
        <w:tc>
          <w:tcPr>
            <w:tcW w:w="2693" w:type="dxa"/>
          </w:tcPr>
          <w:p w14:paraId="7DCEC39A" w14:textId="15204714" w:rsidR="00017D8A" w:rsidRDefault="001B24F5" w:rsidP="001B24F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29920" behindDoc="1" locked="0" layoutInCell="1" allowOverlap="1" wp14:anchorId="2AD81974" wp14:editId="3DEB7697">
                  <wp:simplePos x="0" y="0"/>
                  <wp:positionH relativeFrom="column">
                    <wp:posOffset>311150</wp:posOffset>
                  </wp:positionH>
                  <wp:positionV relativeFrom="paragraph">
                    <wp:posOffset>-160655</wp:posOffset>
                  </wp:positionV>
                  <wp:extent cx="1109980" cy="1109980"/>
                  <wp:effectExtent l="0" t="0" r="0" b="0"/>
                  <wp:wrapTight wrapText="bothSides">
                    <wp:wrapPolygon edited="0">
                      <wp:start x="6302" y="1483"/>
                      <wp:lineTo x="4449" y="3336"/>
                      <wp:lineTo x="4449" y="4449"/>
                      <wp:lineTo x="5190" y="8156"/>
                      <wp:lineTo x="2966" y="9638"/>
                      <wp:lineTo x="2224" y="11492"/>
                      <wp:lineTo x="2224" y="18165"/>
                      <wp:lineTo x="18535" y="18165"/>
                      <wp:lineTo x="18165" y="10009"/>
                      <wp:lineTo x="17053" y="8156"/>
                      <wp:lineTo x="18535" y="4819"/>
                      <wp:lineTo x="16682" y="3336"/>
                      <wp:lineTo x="10009" y="1483"/>
                      <wp:lineTo x="6302" y="1483"/>
                    </wp:wrapPolygon>
                  </wp:wrapTight>
                  <wp:docPr id="335" name="Picture 3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Ic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998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4" w:type="dxa"/>
          </w:tcPr>
          <w:p w14:paraId="0032F0FF" w14:textId="699E399C" w:rsidR="00017D8A" w:rsidRDefault="00017D8A" w:rsidP="001B24F5">
            <w:pPr>
              <w:pStyle w:val="BodyText"/>
              <w:spacing w:after="0" w:line="240" w:lineRule="auto"/>
              <w:ind w:left="0"/>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30944" behindDoc="1" locked="0" layoutInCell="1" allowOverlap="1" wp14:anchorId="76151725" wp14:editId="3312B3C8">
                  <wp:simplePos x="0" y="0"/>
                  <wp:positionH relativeFrom="column">
                    <wp:posOffset>433070</wp:posOffset>
                  </wp:positionH>
                  <wp:positionV relativeFrom="paragraph">
                    <wp:posOffset>-199390</wp:posOffset>
                  </wp:positionV>
                  <wp:extent cx="956945" cy="956945"/>
                  <wp:effectExtent l="0" t="0" r="0" b="0"/>
                  <wp:wrapTight wrapText="bothSides">
                    <wp:wrapPolygon edited="0">
                      <wp:start x="4300" y="1290"/>
                      <wp:lineTo x="3440" y="3010"/>
                      <wp:lineTo x="3440" y="6450"/>
                      <wp:lineTo x="5160" y="9030"/>
                      <wp:lineTo x="4300" y="10320"/>
                      <wp:lineTo x="2580" y="15480"/>
                      <wp:lineTo x="1720" y="19350"/>
                      <wp:lineTo x="12900" y="19350"/>
                      <wp:lineTo x="20210" y="17630"/>
                      <wp:lineTo x="19350" y="15910"/>
                      <wp:lineTo x="17200" y="8600"/>
                      <wp:lineTo x="10750" y="1290"/>
                      <wp:lineTo x="4300" y="1290"/>
                    </wp:wrapPolygon>
                  </wp:wrapTight>
                  <wp:docPr id="336" name="Picture 3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Ic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17D8A" w14:paraId="448DD4D7" w14:textId="77777777" w:rsidTr="001B24F5">
        <w:tc>
          <w:tcPr>
            <w:cnfStyle w:val="001000000000" w:firstRow="0" w:lastRow="0" w:firstColumn="1" w:lastColumn="0" w:oddVBand="0" w:evenVBand="0" w:oddHBand="0" w:evenHBand="0" w:firstRowFirstColumn="0" w:firstRowLastColumn="0" w:lastRowFirstColumn="0" w:lastRowLastColumn="0"/>
            <w:tcW w:w="2693" w:type="dxa"/>
            <w:vAlign w:val="top"/>
          </w:tcPr>
          <w:p w14:paraId="75230C29" w14:textId="110DF82B" w:rsidR="00017D8A" w:rsidRPr="006C6D3E" w:rsidRDefault="00017D8A" w:rsidP="001B24F5">
            <w:pPr>
              <w:jc w:val="center"/>
              <w:rPr>
                <w:color w:val="003263" w:themeColor="text2"/>
              </w:rPr>
            </w:pPr>
            <w:r>
              <w:rPr>
                <w:rFonts w:asciiTheme="majorHAnsi" w:hAnsiTheme="majorHAnsi" w:cstheme="majorHAnsi"/>
                <w:bCs/>
                <w:color w:val="003263" w:themeColor="text2"/>
                <w:sz w:val="56"/>
                <w:szCs w:val="56"/>
              </w:rPr>
              <w:t>4</w:t>
            </w:r>
            <w:r w:rsidRPr="006C6D3E">
              <w:rPr>
                <w:rFonts w:asciiTheme="majorHAnsi" w:hAnsiTheme="majorHAnsi" w:cstheme="majorHAnsi"/>
                <w:bCs/>
                <w:color w:val="003263" w:themeColor="text2"/>
                <w:sz w:val="36"/>
                <w:szCs w:val="36"/>
              </w:rPr>
              <w:t xml:space="preserve"> </w:t>
            </w:r>
            <w:r w:rsidRPr="006C6D3E">
              <w:rPr>
                <w:color w:val="003263" w:themeColor="text2"/>
                <w:sz w:val="36"/>
                <w:szCs w:val="36"/>
              </w:rPr>
              <w:t xml:space="preserve"> </w:t>
            </w:r>
            <w:r>
              <w:rPr>
                <w:color w:val="003263" w:themeColor="text2"/>
              </w:rPr>
              <w:br/>
            </w:r>
            <w:r w:rsidR="001B24F5" w:rsidRPr="001B24F5">
              <w:rPr>
                <w:b w:val="0"/>
                <w:bCs/>
                <w:caps w:val="0"/>
                <w:color w:val="003263" w:themeColor="text2"/>
                <w:w w:val="105"/>
                <w:sz w:val="18"/>
                <w:szCs w:val="20"/>
              </w:rPr>
              <w:t>emails received direct to project email</w:t>
            </w:r>
          </w:p>
          <w:p w14:paraId="5E3B5F0D" w14:textId="32E5F191" w:rsidR="00017D8A" w:rsidRDefault="00017D8A" w:rsidP="001B24F5">
            <w:pPr>
              <w:pStyle w:val="BodyText"/>
              <w:spacing w:after="0" w:line="240" w:lineRule="auto"/>
              <w:jc w:val="center"/>
            </w:pPr>
          </w:p>
        </w:tc>
        <w:tc>
          <w:tcPr>
            <w:tcW w:w="2693" w:type="dxa"/>
            <w:vAlign w:val="top"/>
          </w:tcPr>
          <w:p w14:paraId="223090E6" w14:textId="77777777" w:rsidR="001B24F5" w:rsidRDefault="00017D8A" w:rsidP="001B24F5">
            <w:pPr>
              <w:jc w:val="center"/>
              <w:cnfStyle w:val="000000000000" w:firstRow="0" w:lastRow="0" w:firstColumn="0" w:lastColumn="0" w:oddVBand="0" w:evenVBand="0" w:oddHBand="0" w:evenHBand="0" w:firstRowFirstColumn="0" w:firstRowLastColumn="0" w:lastRowFirstColumn="0" w:lastRowLastColumn="0"/>
              <w:rPr>
                <w:color w:val="003263" w:themeColor="text2"/>
                <w:sz w:val="36"/>
                <w:szCs w:val="36"/>
              </w:rPr>
            </w:pPr>
            <w:r>
              <w:rPr>
                <w:rFonts w:asciiTheme="majorHAnsi" w:hAnsiTheme="majorHAnsi" w:cstheme="majorHAnsi"/>
                <w:b/>
                <w:bCs/>
                <w:color w:val="003263" w:themeColor="text2"/>
                <w:sz w:val="56"/>
                <w:szCs w:val="56"/>
              </w:rPr>
              <w:t>2</w:t>
            </w:r>
            <w:r w:rsidRPr="006C6D3E">
              <w:rPr>
                <w:rFonts w:asciiTheme="majorHAnsi" w:hAnsiTheme="majorHAnsi" w:cstheme="majorHAnsi"/>
                <w:b/>
                <w:bCs/>
                <w:color w:val="003263" w:themeColor="text2"/>
                <w:sz w:val="36"/>
                <w:szCs w:val="36"/>
              </w:rPr>
              <w:t xml:space="preserve"> </w:t>
            </w:r>
            <w:r w:rsidRPr="006C6D3E">
              <w:rPr>
                <w:color w:val="003263" w:themeColor="text2"/>
                <w:sz w:val="36"/>
                <w:szCs w:val="36"/>
              </w:rPr>
              <w:t xml:space="preserve"> </w:t>
            </w:r>
          </w:p>
          <w:p w14:paraId="250B6DDC" w14:textId="066D17A4" w:rsidR="00017D8A" w:rsidRPr="001B24F5" w:rsidRDefault="00017D8A" w:rsidP="001B24F5">
            <w:pPr>
              <w:jc w:val="center"/>
              <w:cnfStyle w:val="000000000000" w:firstRow="0" w:lastRow="0" w:firstColumn="0" w:lastColumn="0" w:oddVBand="0" w:evenVBand="0" w:oddHBand="0" w:evenHBand="0" w:firstRowFirstColumn="0" w:firstRowLastColumn="0" w:lastRowFirstColumn="0" w:lastRowLastColumn="0"/>
              <w:rPr>
                <w:color w:val="003263" w:themeColor="text2"/>
                <w:sz w:val="18"/>
                <w:szCs w:val="20"/>
              </w:rPr>
            </w:pPr>
            <w:r w:rsidRPr="001B24F5">
              <w:rPr>
                <w:color w:val="003263" w:themeColor="text2"/>
                <w:sz w:val="18"/>
                <w:szCs w:val="20"/>
              </w:rPr>
              <w:t>Hard copy plans hand delivered</w:t>
            </w:r>
          </w:p>
          <w:p w14:paraId="26BA6B70" w14:textId="611FBFE4" w:rsidR="00017D8A" w:rsidRDefault="00017D8A" w:rsidP="001B24F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2693" w:type="dxa"/>
            <w:vAlign w:val="top"/>
          </w:tcPr>
          <w:p w14:paraId="2B6E6A64" w14:textId="6C18F949" w:rsidR="001B24F5" w:rsidRDefault="00017D8A" w:rsidP="001B24F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29</w:t>
            </w:r>
          </w:p>
          <w:p w14:paraId="58B868E0" w14:textId="461B96A1" w:rsidR="00017D8A" w:rsidRDefault="00017D8A" w:rsidP="001B24F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pPr>
            <w:r w:rsidRPr="001B24F5">
              <w:rPr>
                <w:color w:val="003263" w:themeColor="text2"/>
                <w:w w:val="105"/>
                <w:sz w:val="18"/>
                <w:szCs w:val="20"/>
              </w:rPr>
              <w:t>People attended 2 drop-in sessions held on</w:t>
            </w:r>
          </w:p>
        </w:tc>
        <w:tc>
          <w:tcPr>
            <w:tcW w:w="2694" w:type="dxa"/>
            <w:vAlign w:val="top"/>
          </w:tcPr>
          <w:p w14:paraId="35CA6E2C" w14:textId="77777777" w:rsidR="001B24F5" w:rsidRDefault="00017D8A" w:rsidP="001B24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55</w:t>
            </w:r>
          </w:p>
          <w:p w14:paraId="368B85DD" w14:textId="4B91DCA4" w:rsidR="00017D8A" w:rsidRPr="001B24F5" w:rsidRDefault="00017D8A" w:rsidP="001B24F5">
            <w:pPr>
              <w:jc w:val="center"/>
              <w:cnfStyle w:val="000000000000" w:firstRow="0" w:lastRow="0" w:firstColumn="0" w:lastColumn="0" w:oddVBand="0" w:evenVBand="0" w:oddHBand="0" w:evenHBand="0" w:firstRowFirstColumn="0" w:firstRowLastColumn="0" w:lastRowFirstColumn="0" w:lastRowLastColumn="0"/>
              <w:rPr>
                <w:color w:val="003263" w:themeColor="text2"/>
                <w:sz w:val="18"/>
                <w:szCs w:val="20"/>
              </w:rPr>
            </w:pPr>
            <w:r w:rsidRPr="001B24F5">
              <w:rPr>
                <w:color w:val="003263" w:themeColor="text2"/>
                <w:w w:val="105"/>
                <w:sz w:val="18"/>
                <w:szCs w:val="20"/>
              </w:rPr>
              <w:t>Contributions received at drop in sessions</w:t>
            </w:r>
          </w:p>
          <w:p w14:paraId="359C3444" w14:textId="77777777" w:rsidR="00017D8A" w:rsidRDefault="00017D8A" w:rsidP="001B24F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pPr>
          </w:p>
        </w:tc>
      </w:tr>
    </w:tbl>
    <w:p w14:paraId="02A126FD" w14:textId="2C8041DA" w:rsidR="00581063" w:rsidRDefault="00581063" w:rsidP="00097EE4">
      <w:pPr>
        <w:pStyle w:val="BodyText"/>
        <w:spacing w:after="0" w:line="240" w:lineRule="auto"/>
      </w:pPr>
    </w:p>
    <w:tbl>
      <w:tblPr>
        <w:tblStyle w:val="TableGrid"/>
        <w:tblW w:w="10206" w:type="dxa"/>
        <w:tblCellMar>
          <w:top w:w="85" w:type="dxa"/>
          <w:bottom w:w="85" w:type="dxa"/>
        </w:tblCellMar>
        <w:tblLook w:val="04A0" w:firstRow="1" w:lastRow="0" w:firstColumn="1" w:lastColumn="0" w:noHBand="0" w:noVBand="1"/>
      </w:tblPr>
      <w:tblGrid>
        <w:gridCol w:w="3480"/>
        <w:gridCol w:w="6726"/>
      </w:tblGrid>
      <w:tr w:rsidR="00012B91" w14:paraId="6BE01136"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77777777" w:rsidR="00012B91" w:rsidRDefault="00012B91" w:rsidP="00BF79BF">
            <w:r>
              <w:t>HOW WE ENGAGED</w:t>
            </w:r>
          </w:p>
        </w:tc>
      </w:tr>
      <w:tr w:rsidR="00012B91" w14:paraId="32A15810"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nil"/>
              <w:bottom w:val="single" w:sz="4" w:space="0" w:color="D5E8F1"/>
            </w:tcBorders>
            <w:tcMar>
              <w:bottom w:w="0" w:type="nil"/>
            </w:tcMar>
          </w:tcPr>
          <w:p w14:paraId="0E01310B" w14:textId="77777777" w:rsidR="00012B91" w:rsidRDefault="00012B91" w:rsidP="00BF79BF">
            <w:r>
              <w:t>Have Your Say Online Portal</w:t>
            </w:r>
          </w:p>
          <w:p w14:paraId="5EC3202D" w14:textId="77777777" w:rsidR="00012B91" w:rsidRDefault="00012B91" w:rsidP="00BF79BF">
            <w:r>
              <w:t>Yoursay.geelongaustralia.com.au</w:t>
            </w:r>
          </w:p>
        </w:tc>
        <w:tc>
          <w:tcPr>
            <w:tcW w:w="6726" w:type="dxa"/>
            <w:tcBorders>
              <w:top w:val="nil"/>
              <w:bottom w:val="single" w:sz="4" w:space="0" w:color="D5E8F1"/>
            </w:tcBorders>
            <w:tcMar>
              <w:bottom w:w="0" w:type="nil"/>
            </w:tcMar>
          </w:tcPr>
          <w:p w14:paraId="0211CABB" w14:textId="716D9A2D" w:rsidR="000F74FF" w:rsidRDefault="000F74FF" w:rsidP="000F74FF">
            <w:pPr>
              <w:cnfStyle w:val="000000000000" w:firstRow="0" w:lastRow="0" w:firstColumn="0" w:lastColumn="0" w:oddVBand="0" w:evenVBand="0" w:oddHBand="0" w:evenHBand="0" w:firstRowFirstColumn="0" w:firstRowLastColumn="0" w:lastRowFirstColumn="0" w:lastRowLastColumn="0"/>
            </w:pPr>
            <w:r>
              <w:t>An online HYS project page was designed to share relevant information to encourage community feedback.  The initial release for information occurred in late December 2020 and the core feedback period was opened on 1</w:t>
            </w:r>
            <w:r>
              <w:rPr>
                <w:strike/>
                <w:vertAlign w:val="superscript"/>
              </w:rPr>
              <w:t>st</w:t>
            </w:r>
            <w:r w:rsidR="007A2950" w:rsidRPr="007A2950">
              <w:rPr>
                <w:vertAlign w:val="superscript"/>
              </w:rPr>
              <w:t xml:space="preserve"> </w:t>
            </w:r>
            <w:r>
              <w:t>May 2021 for seven weeks closing on 18</w:t>
            </w:r>
            <w:r>
              <w:rPr>
                <w:strike/>
                <w:vertAlign w:val="superscript"/>
              </w:rPr>
              <w:t>th</w:t>
            </w:r>
            <w:r>
              <w:t xml:space="preserve"> June 2021.</w:t>
            </w:r>
          </w:p>
          <w:p w14:paraId="7EB64C7D" w14:textId="4C1159AF" w:rsidR="00740833" w:rsidRDefault="000F74FF" w:rsidP="000F74FF">
            <w:pPr>
              <w:cnfStyle w:val="000000000000" w:firstRow="0" w:lastRow="0" w:firstColumn="0" w:lastColumn="0" w:oddVBand="0" w:evenVBand="0" w:oddHBand="0" w:evenHBand="0" w:firstRowFirstColumn="0" w:firstRowLastColumn="0" w:lastRowFirstColumn="0" w:lastRowLastColumn="0"/>
            </w:pPr>
            <w:r>
              <w:t xml:space="preserve">A detailed hotspot map was prepared with information and images for </w:t>
            </w:r>
            <w:r w:rsidR="003F5EBA">
              <w:t>all</w:t>
            </w:r>
            <w:r>
              <w:t xml:space="preserve"> the recommendations in the plan overlayed on the draft landscape plan.</w:t>
            </w:r>
          </w:p>
        </w:tc>
      </w:tr>
      <w:tr w:rsidR="00012B91" w14:paraId="057E5D4B"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single" w:sz="4" w:space="0" w:color="D5E8F1"/>
            </w:tcBorders>
            <w:tcMar>
              <w:bottom w:w="0" w:type="nil"/>
            </w:tcMar>
          </w:tcPr>
          <w:p w14:paraId="72BC3301" w14:textId="77777777" w:rsidR="00012B91" w:rsidRDefault="00012B91" w:rsidP="00BF79BF">
            <w:r>
              <w:t>Survey (online and hardcopy)</w:t>
            </w:r>
          </w:p>
        </w:tc>
        <w:tc>
          <w:tcPr>
            <w:tcW w:w="6726" w:type="dxa"/>
            <w:tcBorders>
              <w:top w:val="single" w:sz="4" w:space="0" w:color="D5E8F1"/>
            </w:tcBorders>
            <w:tcMar>
              <w:bottom w:w="0" w:type="nil"/>
            </w:tcMar>
          </w:tcPr>
          <w:p w14:paraId="38FD9B5C" w14:textId="4E8138B8" w:rsidR="00012B91" w:rsidRDefault="00740833" w:rsidP="000F74FF">
            <w:pPr>
              <w:cnfStyle w:val="000000000000" w:firstRow="0" w:lastRow="0" w:firstColumn="0" w:lastColumn="0" w:oddVBand="0" w:evenVBand="0" w:oddHBand="0" w:evenHBand="0" w:firstRowFirstColumn="0" w:firstRowLastColumn="0" w:lastRowFirstColumn="0" w:lastRowLastColumn="0"/>
            </w:pPr>
            <w:r>
              <w:t>The s</w:t>
            </w:r>
            <w:r w:rsidR="00012B91">
              <w:t xml:space="preserve">urvey </w:t>
            </w:r>
            <w:r>
              <w:t xml:space="preserve">was available on online </w:t>
            </w:r>
            <w:r w:rsidR="00562041">
              <w:t>and</w:t>
            </w:r>
            <w:r w:rsidR="000F74FF">
              <w:t>/</w:t>
            </w:r>
            <w:r>
              <w:t>or in hard copies if required.</w:t>
            </w:r>
          </w:p>
          <w:p w14:paraId="51825CC3" w14:textId="423B0334" w:rsidR="000F74FF" w:rsidRDefault="000F74FF" w:rsidP="000F74F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t xml:space="preserve">The online survey was the core feedback tool provided targeting people with 10-15 minutes of available time.  91 surveys were completed.  The survey sought feedback on the vision and objectives, zoning, recommendations and any issues that the community had with the future use and management of the park.  The survey included some information and about peoples use and connection to the park.   </w:t>
            </w:r>
            <w:r>
              <w:rPr>
                <w:rFonts w:ascii="Times New Roman" w:hAnsi="Times New Roman"/>
                <w:sz w:val="24"/>
                <w:szCs w:val="24"/>
              </w:rPr>
              <w:t xml:space="preserve"> </w:t>
            </w:r>
          </w:p>
          <w:p w14:paraId="743DE4C5" w14:textId="28E9B531" w:rsidR="000F74FF" w:rsidRDefault="000F74FF" w:rsidP="000F74FF">
            <w:pPr>
              <w:cnfStyle w:val="000000000000" w:firstRow="0" w:lastRow="0" w:firstColumn="0" w:lastColumn="0" w:oddVBand="0" w:evenVBand="0" w:oddHBand="0" w:evenHBand="0" w:firstRowFirstColumn="0" w:firstRowLastColumn="0" w:lastRowFirstColumn="0" w:lastRowLastColumn="0"/>
            </w:pPr>
          </w:p>
        </w:tc>
      </w:tr>
      <w:tr w:rsidR="00012B91" w14:paraId="1E2FC21D"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5BCDC64F" w14:textId="58697703" w:rsidR="00012B91" w:rsidRDefault="00012B91" w:rsidP="00BF79BF">
            <w:r>
              <w:t xml:space="preserve">Online </w:t>
            </w:r>
            <w:r w:rsidR="000F74FF">
              <w:t>vision board</w:t>
            </w:r>
          </w:p>
        </w:tc>
        <w:tc>
          <w:tcPr>
            <w:tcW w:w="6726" w:type="dxa"/>
            <w:tcMar>
              <w:bottom w:w="0" w:type="nil"/>
            </w:tcMar>
          </w:tcPr>
          <w:p w14:paraId="43DA0648" w14:textId="09350B3C" w:rsidR="00012B91" w:rsidRDefault="000F74FF" w:rsidP="000F74FF">
            <w:pPr>
              <w:cnfStyle w:val="000000000000" w:firstRow="0" w:lastRow="0" w:firstColumn="0" w:lastColumn="0" w:oddVBand="0" w:evenVBand="0" w:oddHBand="0" w:evenHBand="0" w:firstRowFirstColumn="0" w:firstRowLastColumn="0" w:lastRowFirstColumn="0" w:lastRowLastColumn="0"/>
            </w:pPr>
            <w:r>
              <w:t xml:space="preserve">The Visioner tool was designed as a quick means to post a note about the Vision for the park.  While, the original intention was focused to get feedback specifically on the vision statement and objectives, it ended up being a means of providing a quick post it </w:t>
            </w:r>
            <w:r w:rsidR="003F5EBA">
              <w:t>notes</w:t>
            </w:r>
            <w:r>
              <w:t xml:space="preserve"> about any element of the plan.  54 responses were provided using this tool.</w:t>
            </w:r>
          </w:p>
        </w:tc>
      </w:tr>
      <w:tr w:rsidR="000F74FF" w14:paraId="589D5B4A"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293690BA" w14:textId="1BD7AB19" w:rsidR="000F74FF" w:rsidRDefault="000F74FF" w:rsidP="000F74FF">
            <w:r>
              <w:lastRenderedPageBreak/>
              <w:t>submission form</w:t>
            </w:r>
          </w:p>
        </w:tc>
        <w:tc>
          <w:tcPr>
            <w:tcW w:w="6726" w:type="dxa"/>
            <w:tcMar>
              <w:bottom w:w="0" w:type="nil"/>
            </w:tcMar>
          </w:tcPr>
          <w:p w14:paraId="79089086" w14:textId="43289D6C" w:rsidR="000F74FF" w:rsidRDefault="000F74FF" w:rsidP="000F74FF">
            <w:pPr>
              <w:ind w:left="64"/>
              <w:cnfStyle w:val="000000000000" w:firstRow="0" w:lastRow="0" w:firstColumn="0" w:lastColumn="0" w:oddVBand="0" w:evenVBand="0" w:oddHBand="0" w:evenHBand="0" w:firstRowFirstColumn="0" w:firstRowLastColumn="0" w:lastRowFirstColumn="0" w:lastRowLastColumn="0"/>
            </w:pPr>
            <w:r w:rsidRPr="000F74FF">
              <w:t xml:space="preserve">The submission form enabled people to provide more detailed </w:t>
            </w:r>
            <w:r w:rsidR="003F5EBA" w:rsidRPr="000F74FF">
              <w:t>open-ended</w:t>
            </w:r>
            <w:r w:rsidRPr="000F74FF">
              <w:t xml:space="preserve"> feedback on any aspect of the draft master plan.  This tool also enabled people to add attachments.  23 submissions were made with </w:t>
            </w:r>
            <w:r>
              <w:t>five</w:t>
            </w:r>
            <w:r w:rsidRPr="000F74FF">
              <w:t xml:space="preserve"> attachments.  </w:t>
            </w:r>
            <w:r>
              <w:t xml:space="preserve">A larger submission was also provided by email due to the </w:t>
            </w:r>
            <w:r w:rsidRPr="000F74FF">
              <w:t>size limit</w:t>
            </w:r>
            <w:r>
              <w:t>ation on the website</w:t>
            </w:r>
            <w:r w:rsidRPr="000F74FF">
              <w:t>.</w:t>
            </w:r>
          </w:p>
        </w:tc>
      </w:tr>
      <w:tr w:rsidR="000F74FF" w14:paraId="7499B173"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27C41467" w14:textId="0D50B801" w:rsidR="000F74FF" w:rsidRDefault="000F74FF" w:rsidP="000F74FF">
            <w:r>
              <w:t xml:space="preserve">email </w:t>
            </w:r>
          </w:p>
        </w:tc>
        <w:tc>
          <w:tcPr>
            <w:tcW w:w="6726" w:type="dxa"/>
            <w:tcMar>
              <w:bottom w:w="0" w:type="nil"/>
            </w:tcMar>
          </w:tcPr>
          <w:p w14:paraId="4443B593" w14:textId="7DB6D026" w:rsidR="000F74FF" w:rsidRDefault="000F74FF" w:rsidP="000F74FF">
            <w:pPr>
              <w:cnfStyle w:val="000000000000" w:firstRow="0" w:lastRow="0" w:firstColumn="0" w:lastColumn="0" w:oddVBand="0" w:evenVBand="0" w:oddHBand="0" w:evenHBand="0" w:firstRowFirstColumn="0" w:firstRowLastColumn="0" w:lastRowFirstColumn="0" w:lastRowLastColumn="0"/>
            </w:pPr>
            <w:r>
              <w:t xml:space="preserve">A project specific email address was created enabling people to provide feedback through a fourth medium.  Nine people provided email feedback about the plan.  </w:t>
            </w:r>
          </w:p>
        </w:tc>
      </w:tr>
      <w:tr w:rsidR="00012B91" w14:paraId="628E4FD7"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47397BF1" w14:textId="77777777" w:rsidR="00012B91" w:rsidRDefault="00012B91" w:rsidP="00BF79BF">
            <w:r>
              <w:t>Listening Posts</w:t>
            </w:r>
          </w:p>
        </w:tc>
        <w:tc>
          <w:tcPr>
            <w:tcW w:w="6726" w:type="dxa"/>
            <w:tcMar>
              <w:bottom w:w="0" w:type="nil"/>
            </w:tcMar>
          </w:tcPr>
          <w:p w14:paraId="0354AD70" w14:textId="3DF2B831" w:rsidR="007A2950" w:rsidRDefault="00012B91" w:rsidP="007A2950">
            <w:pPr>
              <w:cnfStyle w:val="000000000000" w:firstRow="0" w:lastRow="0" w:firstColumn="0" w:lastColumn="0" w:oddVBand="0" w:evenVBand="0" w:oddHBand="0" w:evenHBand="0" w:firstRowFirstColumn="0" w:firstRowLastColumn="0" w:lastRowFirstColumn="0" w:lastRowLastColumn="0"/>
            </w:pPr>
            <w:r>
              <w:t xml:space="preserve">Listening posts were conducted </w:t>
            </w:r>
            <w:r w:rsidR="007A2950">
              <w:t>on</w:t>
            </w:r>
            <w:r>
              <w:t xml:space="preserve"> two </w:t>
            </w:r>
            <w:r w:rsidR="007A2950">
              <w:t>nights</w:t>
            </w:r>
            <w:r>
              <w:t xml:space="preserve"> (</w:t>
            </w:r>
            <w:r w:rsidR="007A2950">
              <w:t>26 May and 17</w:t>
            </w:r>
            <w:r w:rsidR="00792E42">
              <w:t xml:space="preserve"> </w:t>
            </w:r>
            <w:r w:rsidR="007A2950">
              <w:t>June</w:t>
            </w:r>
            <w:r>
              <w:t xml:space="preserve">). The listening posts sought to engage people who </w:t>
            </w:r>
            <w:r w:rsidR="007A2950">
              <w:t xml:space="preserve">preferred face to face engagement or </w:t>
            </w:r>
            <w:r>
              <w:t>were otherwise unaware of the project, and to collect their input. Community members were invited to</w:t>
            </w:r>
            <w:r w:rsidR="007A2950">
              <w:t xml:space="preserve"> rate recommendations and post notes on the plans displayed in the session, </w:t>
            </w:r>
            <w:r>
              <w:t>have a discussion with staff and/or complete a survey.</w:t>
            </w:r>
            <w:r w:rsidR="007A2950">
              <w:t xml:space="preserve">  29 people registered their attendance at the sessions with 55 contributions.</w:t>
            </w:r>
          </w:p>
        </w:tc>
      </w:tr>
    </w:tbl>
    <w:p w14:paraId="37FB62C8" w14:textId="77777777" w:rsidR="00012B91" w:rsidRPr="00770813" w:rsidRDefault="00012B91" w:rsidP="00012B91">
      <w:pPr>
        <w:pStyle w:val="ExecSummHeading2"/>
        <w:rPr>
          <w:color w:val="auto"/>
        </w:rPr>
      </w:pPr>
      <w:r w:rsidRPr="00770813">
        <w:rPr>
          <w:color w:val="auto"/>
        </w:rPr>
        <w:t>Communications</w:t>
      </w:r>
    </w:p>
    <w:p w14:paraId="249F8507" w14:textId="7F78C218" w:rsidR="001D6E1D" w:rsidRDefault="001D6E1D" w:rsidP="001D6E1D">
      <w:pPr>
        <w:pStyle w:val="BodyText"/>
      </w:pPr>
      <w:r>
        <w:t>The Barwon Heads Village Park Draft Master Plan communications approach was largely about directing traffic through the City’s Have Your Say Page</w:t>
      </w:r>
      <w:r w:rsidR="00581063">
        <w:t>,</w:t>
      </w:r>
      <w:r>
        <w:t xml:space="preserve"> where all the information about the project and feedback tools </w:t>
      </w:r>
      <w:r w:rsidR="003F6CD3">
        <w:t>were</w:t>
      </w:r>
      <w:r>
        <w:t xml:space="preserve"> provided.  </w:t>
      </w:r>
      <w:r w:rsidR="003F6CD3">
        <w:t xml:space="preserve">The engagement was initially launched through a media release and </w:t>
      </w:r>
      <w:r w:rsidR="00792E42">
        <w:t>complemented</w:t>
      </w:r>
      <w:r w:rsidR="003F6CD3">
        <w:t xml:space="preserve"> throughout the engagement period by posters in the park, the mailout and </w:t>
      </w:r>
      <w:r w:rsidR="004776CC">
        <w:t>Facebook</w:t>
      </w:r>
      <w:r w:rsidR="003F6CD3">
        <w:t xml:space="preserve"> post to help inform the community </w:t>
      </w:r>
      <w:r w:rsidR="0089692E">
        <w:t>about the opportunity to provide feedback on the draft plan.</w:t>
      </w:r>
    </w:p>
    <w:p w14:paraId="094CDCB4" w14:textId="06CAB3DB" w:rsidR="00012B91" w:rsidRDefault="003F6CD3" w:rsidP="00012B91">
      <w:pPr>
        <w:pStyle w:val="BodyText"/>
        <w:spacing w:after="0" w:line="160" w:lineRule="atLeast"/>
        <w:rPr>
          <w:noProof/>
        </w:rPr>
      </w:pPr>
      <w:r>
        <w:rPr>
          <w:noProof/>
        </w:rPr>
        <mc:AlternateContent>
          <mc:Choice Requires="wpg">
            <w:drawing>
              <wp:anchor distT="0" distB="0" distL="114300" distR="114300" simplePos="0" relativeHeight="251657216" behindDoc="0" locked="0" layoutInCell="1" allowOverlap="1" wp14:anchorId="76938A56" wp14:editId="5C3D2DF3">
                <wp:simplePos x="0" y="0"/>
                <wp:positionH relativeFrom="column">
                  <wp:posOffset>97155</wp:posOffset>
                </wp:positionH>
                <wp:positionV relativeFrom="paragraph">
                  <wp:posOffset>117451</wp:posOffset>
                </wp:positionV>
                <wp:extent cx="2552700" cy="1352550"/>
                <wp:effectExtent l="0" t="0" r="0" b="0"/>
                <wp:wrapNone/>
                <wp:docPr id="5" name="Group 5"/>
                <wp:cNvGraphicFramePr/>
                <a:graphic xmlns:a="http://schemas.openxmlformats.org/drawingml/2006/main">
                  <a:graphicData uri="http://schemas.microsoft.com/office/word/2010/wordprocessingGroup">
                    <wpg:wgp>
                      <wpg:cNvGrpSpPr/>
                      <wpg:grpSpPr>
                        <a:xfrm>
                          <a:off x="0" y="0"/>
                          <a:ext cx="2552700" cy="1352550"/>
                          <a:chOff x="0" y="0"/>
                          <a:chExt cx="2552700" cy="1352550"/>
                        </a:xfrm>
                      </wpg:grpSpPr>
                      <pic:pic xmlns:pic="http://schemas.openxmlformats.org/drawingml/2006/picture">
                        <pic:nvPicPr>
                          <pic:cNvPr id="245" name="Picture 229"/>
                          <pic:cNvPicPr>
                            <a:picLocks noChangeAspect="1"/>
                          </pic:cNvPicPr>
                        </pic:nvPicPr>
                        <pic:blipFill rotWithShape="1">
                          <a:blip r:embed="rId47">
                            <a:extLst>
                              <a:ext uri="{28A0092B-C50C-407E-A947-70E740481C1C}">
                                <a14:useLocalDpi xmlns:a14="http://schemas.microsoft.com/office/drawing/2010/main" val="0"/>
                              </a:ext>
                            </a:extLst>
                          </a:blip>
                          <a:srcRect r="58135" b="50131"/>
                          <a:stretch/>
                        </pic:blipFill>
                        <pic:spPr bwMode="auto">
                          <a:xfrm>
                            <a:off x="0" y="657226"/>
                            <a:ext cx="301925" cy="308933"/>
                          </a:xfrm>
                          <a:prstGeom prst="rect">
                            <a:avLst/>
                          </a:prstGeom>
                          <a:noFill/>
                        </pic:spPr>
                      </pic:pic>
                      <wps:wsp>
                        <wps:cNvPr id="246" name="Text Box 2"/>
                        <wps:cNvSpPr txBox="1">
                          <a:spLocks noChangeArrowheads="1"/>
                        </wps:cNvSpPr>
                        <wps:spPr bwMode="auto">
                          <a:xfrm>
                            <a:off x="4763" y="119063"/>
                            <a:ext cx="742950" cy="381000"/>
                          </a:xfrm>
                          <a:prstGeom prst="rect">
                            <a:avLst/>
                          </a:prstGeom>
                          <a:noFill/>
                          <a:ln w="9525">
                            <a:noFill/>
                            <a:miter lim="800000"/>
                            <a:headEnd/>
                            <a:tailEnd/>
                          </a:ln>
                        </wps:spPr>
                        <wps:txbx>
                          <w:txbxContent>
                            <w:p w14:paraId="217A4AFF" w14:textId="77777777" w:rsidR="00012B91" w:rsidRPr="006C6D3E" w:rsidRDefault="00012B91" w:rsidP="00012B91">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250"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53768042" w14:textId="373073CC" w:rsidR="00012B91" w:rsidRPr="0089692E" w:rsidRDefault="003F6CD3" w:rsidP="00012B91">
                              <w:pPr>
                                <w:spacing w:line="240" w:lineRule="auto"/>
                                <w:rPr>
                                  <w:rFonts w:asciiTheme="majorHAnsi" w:hAnsiTheme="majorHAnsi" w:cstheme="majorHAnsi"/>
                                  <w:b/>
                                  <w:bCs/>
                                  <w:color w:val="003263" w:themeColor="text2"/>
                                  <w:sz w:val="56"/>
                                  <w:szCs w:val="56"/>
                                </w:rPr>
                              </w:pPr>
                              <w:r w:rsidRPr="0089692E">
                                <w:rPr>
                                  <w:rFonts w:asciiTheme="majorHAnsi" w:hAnsiTheme="majorHAnsi" w:cstheme="majorHAnsi"/>
                                  <w:b/>
                                  <w:bCs/>
                                  <w:color w:val="003263" w:themeColor="text2"/>
                                  <w:sz w:val="56"/>
                                  <w:szCs w:val="56"/>
                                </w:rPr>
                                <w:t>9597</w:t>
                              </w:r>
                            </w:p>
                            <w:p w14:paraId="04233F9E" w14:textId="77777777" w:rsidR="00012B91" w:rsidRPr="006C6D3E" w:rsidRDefault="00012B91" w:rsidP="00012B91">
                              <w:pPr>
                                <w:spacing w:line="240" w:lineRule="auto"/>
                                <w:rPr>
                                  <w:color w:val="003263" w:themeColor="text2"/>
                                </w:rPr>
                              </w:pPr>
                              <w:r w:rsidRPr="0089692E">
                                <w:rPr>
                                  <w:color w:val="003263" w:themeColor="text2"/>
                                  <w:w w:val="105"/>
                                </w:rPr>
                                <w:t>Reach/Impressions</w:t>
                              </w:r>
                            </w:p>
                          </w:txbxContent>
                        </wps:txbx>
                        <wps:bodyPr rot="0" vert="horz" wrap="square" lIns="0" tIns="0" rIns="0" bIns="0" anchor="t" anchorCtr="0">
                          <a:noAutofit/>
                        </wps:bodyPr>
                      </wps:wsp>
                      <wps:wsp>
                        <wps:cNvPr id="252" name="Text Box 2"/>
                        <wps:cNvSpPr txBox="1">
                          <a:spLocks noChangeArrowheads="1"/>
                        </wps:cNvSpPr>
                        <wps:spPr bwMode="auto">
                          <a:xfrm>
                            <a:off x="1104900" y="628650"/>
                            <a:ext cx="1447800" cy="723900"/>
                          </a:xfrm>
                          <a:prstGeom prst="rect">
                            <a:avLst/>
                          </a:prstGeom>
                          <a:noFill/>
                          <a:ln w="9525">
                            <a:noFill/>
                            <a:miter lim="800000"/>
                            <a:headEnd/>
                            <a:tailEnd/>
                          </a:ln>
                        </wps:spPr>
                        <wps:txbx>
                          <w:txbxContent>
                            <w:p w14:paraId="24AC5059" w14:textId="1196C497" w:rsidR="00012B91" w:rsidRPr="0089692E" w:rsidRDefault="003F6CD3" w:rsidP="00012B91">
                              <w:pPr>
                                <w:spacing w:line="240" w:lineRule="auto"/>
                                <w:rPr>
                                  <w:rFonts w:asciiTheme="majorHAnsi" w:hAnsiTheme="majorHAnsi" w:cstheme="majorHAnsi"/>
                                  <w:b/>
                                  <w:bCs/>
                                  <w:color w:val="003263" w:themeColor="text2"/>
                                  <w:sz w:val="56"/>
                                  <w:szCs w:val="56"/>
                                </w:rPr>
                              </w:pPr>
                              <w:r w:rsidRPr="0089692E">
                                <w:rPr>
                                  <w:rFonts w:asciiTheme="majorHAnsi" w:hAnsiTheme="majorHAnsi" w:cstheme="majorHAnsi"/>
                                  <w:b/>
                                  <w:bCs/>
                                  <w:color w:val="003263" w:themeColor="text2"/>
                                  <w:sz w:val="56"/>
                                  <w:szCs w:val="56"/>
                                </w:rPr>
                                <w:t>250</w:t>
                              </w:r>
                            </w:p>
                            <w:p w14:paraId="01933D8D" w14:textId="77777777" w:rsidR="00012B91" w:rsidRPr="006C6D3E" w:rsidRDefault="00012B91" w:rsidP="00012B91">
                              <w:pPr>
                                <w:spacing w:line="240" w:lineRule="auto"/>
                                <w:rPr>
                                  <w:color w:val="003263" w:themeColor="text2"/>
                                </w:rPr>
                              </w:pPr>
                              <w:r w:rsidRPr="0089692E">
                                <w:rPr>
                                  <w:color w:val="003263" w:themeColor="text2"/>
                                  <w:w w:val="105"/>
                                </w:rPr>
                                <w:t>Actions (Clicks, reactions,</w:t>
                              </w:r>
                              <w:r w:rsidRPr="0089692E">
                                <w:rPr>
                                  <w:color w:val="003263" w:themeColor="text2"/>
                                  <w:w w:val="105"/>
                                </w:rPr>
                                <w:br/>
                                <w:t>shares, comments etc.)</w:t>
                              </w:r>
                            </w:p>
                          </w:txbxContent>
                        </wps:txbx>
                        <wps:bodyPr rot="0" vert="horz" wrap="square" lIns="0" tIns="0" rIns="0" bIns="0" anchor="t" anchorCtr="0">
                          <a:noAutofit/>
                        </wps:bodyPr>
                      </wps:wsp>
                    </wpg:wgp>
                  </a:graphicData>
                </a:graphic>
              </wp:anchor>
            </w:drawing>
          </mc:Choice>
          <mc:Fallback>
            <w:pict>
              <v:group w14:anchorId="76938A56" id="Group 5" o:spid="_x0000_s1034" style="position:absolute;margin-left:7.65pt;margin-top:9.25pt;width:201pt;height:106.5pt;z-index:251657216" coordsize="25527,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">
                <v:shape id="Picture 229" o:spid="_x0000_s1035" type="#_x0000_t75" style="position:absolute;top:6572;width:3019;height: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">
                  <v:imagedata r:id="rId48" o:title="" cropbottom="32854f" cropright="38099f"/>
                </v:shape>
                <v:shape id="_x0000_s1036" type="#_x0000_t202" style="position:absolute;left:47;top:1190;width:74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217A4AFF" w14:textId="77777777" w:rsidR="00012B91" w:rsidRPr="006C6D3E" w:rsidRDefault="00012B91" w:rsidP="00012B91">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37"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53768042" w14:textId="373073CC" w:rsidR="00012B91" w:rsidRPr="0089692E" w:rsidRDefault="003F6CD3" w:rsidP="00012B91">
                        <w:pPr>
                          <w:spacing w:line="240" w:lineRule="auto"/>
                          <w:rPr>
                            <w:rFonts w:asciiTheme="majorHAnsi" w:hAnsiTheme="majorHAnsi" w:cstheme="majorHAnsi"/>
                            <w:b/>
                            <w:bCs/>
                            <w:color w:val="003263" w:themeColor="text2"/>
                            <w:sz w:val="56"/>
                            <w:szCs w:val="56"/>
                          </w:rPr>
                        </w:pPr>
                        <w:r w:rsidRPr="0089692E">
                          <w:rPr>
                            <w:rFonts w:asciiTheme="majorHAnsi" w:hAnsiTheme="majorHAnsi" w:cstheme="majorHAnsi"/>
                            <w:b/>
                            <w:bCs/>
                            <w:color w:val="003263" w:themeColor="text2"/>
                            <w:sz w:val="56"/>
                            <w:szCs w:val="56"/>
                          </w:rPr>
                          <w:t>9597</w:t>
                        </w:r>
                      </w:p>
                      <w:p w14:paraId="04233F9E" w14:textId="77777777" w:rsidR="00012B91" w:rsidRPr="006C6D3E" w:rsidRDefault="00012B91" w:rsidP="00012B91">
                        <w:pPr>
                          <w:spacing w:line="240" w:lineRule="auto"/>
                          <w:rPr>
                            <w:color w:val="003263" w:themeColor="text2"/>
                          </w:rPr>
                        </w:pPr>
                        <w:r w:rsidRPr="0089692E">
                          <w:rPr>
                            <w:color w:val="003263" w:themeColor="text2"/>
                            <w:w w:val="105"/>
                          </w:rPr>
                          <w:t>Reach/Impressions</w:t>
                        </w:r>
                      </w:p>
                    </w:txbxContent>
                  </v:textbox>
                </v:shape>
                <v:shape id="_x0000_s1038" type="#_x0000_t202" style="position:absolute;left:11049;top:6286;width:14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24AC5059" w14:textId="1196C497" w:rsidR="00012B91" w:rsidRPr="0089692E" w:rsidRDefault="003F6CD3" w:rsidP="00012B91">
                        <w:pPr>
                          <w:spacing w:line="240" w:lineRule="auto"/>
                          <w:rPr>
                            <w:rFonts w:asciiTheme="majorHAnsi" w:hAnsiTheme="majorHAnsi" w:cstheme="majorHAnsi"/>
                            <w:b/>
                            <w:bCs/>
                            <w:color w:val="003263" w:themeColor="text2"/>
                            <w:sz w:val="56"/>
                            <w:szCs w:val="56"/>
                          </w:rPr>
                        </w:pPr>
                        <w:r w:rsidRPr="0089692E">
                          <w:rPr>
                            <w:rFonts w:asciiTheme="majorHAnsi" w:hAnsiTheme="majorHAnsi" w:cstheme="majorHAnsi"/>
                            <w:b/>
                            <w:bCs/>
                            <w:color w:val="003263" w:themeColor="text2"/>
                            <w:sz w:val="56"/>
                            <w:szCs w:val="56"/>
                          </w:rPr>
                          <w:t>250</w:t>
                        </w:r>
                      </w:p>
                      <w:p w14:paraId="01933D8D" w14:textId="77777777" w:rsidR="00012B91" w:rsidRPr="006C6D3E" w:rsidRDefault="00012B91" w:rsidP="00012B91">
                        <w:pPr>
                          <w:spacing w:line="240" w:lineRule="auto"/>
                          <w:rPr>
                            <w:color w:val="003263" w:themeColor="text2"/>
                          </w:rPr>
                        </w:pPr>
                        <w:r w:rsidRPr="0089692E">
                          <w:rPr>
                            <w:color w:val="003263" w:themeColor="text2"/>
                            <w:w w:val="105"/>
                          </w:rPr>
                          <w:t>Actions (Clicks, reactions,</w:t>
                        </w:r>
                        <w:r w:rsidRPr="0089692E">
                          <w:rPr>
                            <w:color w:val="003263" w:themeColor="text2"/>
                            <w:w w:val="105"/>
                          </w:rPr>
                          <w:br/>
                          <w:t>shares, comments etc.)</w:t>
                        </w:r>
                      </w:p>
                    </w:txbxContent>
                  </v:textbox>
                </v:shape>
              </v:group>
            </w:pict>
          </mc:Fallback>
        </mc:AlternateContent>
      </w:r>
      <w:r w:rsidR="00694E1A">
        <w:rPr>
          <w:noProof/>
        </w:rPr>
        <mc:AlternateContent>
          <mc:Choice Requires="wps">
            <w:drawing>
              <wp:anchor distT="0" distB="0" distL="114300" distR="114300" simplePos="0" relativeHeight="251714560" behindDoc="0" locked="0" layoutInCell="1" allowOverlap="1" wp14:anchorId="019E7256" wp14:editId="678FE816">
                <wp:simplePos x="0" y="0"/>
                <wp:positionH relativeFrom="column">
                  <wp:posOffset>5583556</wp:posOffset>
                </wp:positionH>
                <wp:positionV relativeFrom="paragraph">
                  <wp:posOffset>48260</wp:posOffset>
                </wp:positionV>
                <wp:extent cx="923608" cy="785813"/>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923608" cy="785813"/>
                        </a:xfrm>
                        <a:prstGeom prst="rect">
                          <a:avLst/>
                        </a:prstGeom>
                        <a:solidFill>
                          <a:schemeClr val="lt1"/>
                        </a:solidFill>
                        <a:ln w="6350">
                          <a:noFill/>
                        </a:ln>
                      </wps:spPr>
                      <wps:txbx>
                        <w:txbxContent>
                          <w:p w14:paraId="0B3B5C30" w14:textId="780BCEDE" w:rsidR="00694E1A" w:rsidRDefault="00694E1A">
                            <w:r>
                              <w:rPr>
                                <w:noProof/>
                              </w:rPr>
                              <w:drawing>
                                <wp:inline distT="0" distB="0" distL="0" distR="0" wp14:anchorId="780C1262" wp14:editId="3264B307">
                                  <wp:extent cx="790575" cy="687457"/>
                                  <wp:effectExtent l="0" t="0" r="0" b="0"/>
                                  <wp:docPr id="175" name="Picture 1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c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2731" cy="6893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E7256" id="Text Box 176" o:spid="_x0000_s1039" type="#_x0000_t202" style="position:absolute;margin-left:439.65pt;margin-top:3.8pt;width:72.75pt;height:6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" fillcolor="white [3201]" stroked="f" strokeweight=".5pt">
                <v:textbox>
                  <w:txbxContent>
                    <w:p w14:paraId="0B3B5C30" w14:textId="780BCEDE" w:rsidR="00694E1A" w:rsidRDefault="00694E1A">
                      <w:r>
                        <w:rPr>
                          <w:noProof/>
                        </w:rPr>
                        <w:drawing>
                          <wp:inline distT="0" distB="0" distL="0" distR="0" wp14:anchorId="780C1262" wp14:editId="3264B307">
                            <wp:extent cx="790575" cy="687457"/>
                            <wp:effectExtent l="0" t="0" r="0" b="0"/>
                            <wp:docPr id="175" name="Picture 1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c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2731" cy="689332"/>
                                    </a:xfrm>
                                    <a:prstGeom prst="rect">
                                      <a:avLst/>
                                    </a:prstGeom>
                                    <a:noFill/>
                                    <a:ln>
                                      <a:noFill/>
                                    </a:ln>
                                  </pic:spPr>
                                </pic:pic>
                              </a:graphicData>
                            </a:graphic>
                          </wp:inline>
                        </w:drawing>
                      </w:r>
                    </w:p>
                  </w:txbxContent>
                </v:textbox>
              </v:shape>
            </w:pict>
          </mc:Fallback>
        </mc:AlternateContent>
      </w:r>
      <w:r w:rsidR="00694E1A">
        <w:rPr>
          <w:noProof/>
        </w:rPr>
        <mc:AlternateContent>
          <mc:Choice Requires="wpg">
            <w:drawing>
              <wp:anchor distT="0" distB="0" distL="114300" distR="114300" simplePos="0" relativeHeight="251661312" behindDoc="0" locked="0" layoutInCell="1" allowOverlap="1" wp14:anchorId="242F79AD" wp14:editId="29628B5D">
                <wp:simplePos x="0" y="0"/>
                <wp:positionH relativeFrom="column">
                  <wp:posOffset>4515803</wp:posOffset>
                </wp:positionH>
                <wp:positionV relativeFrom="paragraph">
                  <wp:posOffset>118110</wp:posOffset>
                </wp:positionV>
                <wp:extent cx="624205" cy="1110615"/>
                <wp:effectExtent l="0" t="0" r="4445" b="13335"/>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1110615"/>
                          <a:chOff x="7956" y="-1969"/>
                          <a:chExt cx="983" cy="1749"/>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7455" w14:textId="77777777" w:rsidR="00012B91" w:rsidRDefault="00012B91" w:rsidP="00012B91">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19B4E" w14:textId="77777777" w:rsidR="00012B91" w:rsidRDefault="00012B91" w:rsidP="00012B91">
                              <w:pPr>
                                <w:spacing w:before="9"/>
                                <w:rPr>
                                  <w:rFonts w:ascii="Brandon Grotesque Black"/>
                                  <w:sz w:val="59"/>
                                </w:rPr>
                              </w:pPr>
                            </w:p>
                          </w:txbxContent>
                        </wps:txbx>
                        <wps:bodyPr rot="0" vert="horz" wrap="square" lIns="0" tIns="0" rIns="0" bIns="0" anchor="t" anchorCtr="0" upright="1">
                          <a:noAutofit/>
                        </wps:bodyPr>
                      </wps:wsp>
                    </wpg:wgp>
                  </a:graphicData>
                </a:graphic>
              </wp:anchor>
            </w:drawing>
          </mc:Choice>
          <mc:Fallback>
            <w:pict>
              <v:group w14:anchorId="242F79AD" id="Group 218" o:spid="_x0000_s1040" style="position:absolute;margin-left:355.6pt;margin-top:9.3pt;width:49.15pt;height:87.45pt;z-index:251661312" coordorigin="7956,-1969" coordsize="983,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">
                <v:shape id="AutoShape 46" o:spid="_x0000_s1041"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 id="Text Box 47" o:spid="_x0000_s1042"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97D7455" w14:textId="77777777" w:rsidR="00012B91" w:rsidRDefault="00012B91" w:rsidP="00012B91">
                        <w:pPr>
                          <w:spacing w:before="7"/>
                          <w:rPr>
                            <w:rFonts w:ascii="Brandon Grotesque Black"/>
                            <w:sz w:val="19"/>
                          </w:rPr>
                        </w:pPr>
                        <w:r>
                          <w:rPr>
                            <w:rFonts w:ascii="Brandon Grotesque Black"/>
                            <w:color w:val="003263"/>
                            <w:w w:val="105"/>
                            <w:sz w:val="19"/>
                          </w:rPr>
                          <w:t>NEWS</w:t>
                        </w:r>
                      </w:p>
                    </w:txbxContent>
                  </v:textbox>
                </v:shape>
                <v:shape id="_x0000_s1043"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D719B4E" w14:textId="77777777" w:rsidR="00012B91" w:rsidRDefault="00012B91" w:rsidP="00012B91">
                        <w:pPr>
                          <w:spacing w:before="9"/>
                          <w:rPr>
                            <w:rFonts w:ascii="Brandon Grotesque Black"/>
                            <w:sz w:val="59"/>
                          </w:rPr>
                        </w:pPr>
                      </w:p>
                    </w:txbxContent>
                  </v:textbox>
                </v:shape>
              </v:group>
            </w:pict>
          </mc:Fallback>
        </mc:AlternateContent>
      </w:r>
    </w:p>
    <w:p w14:paraId="64BB9A83" w14:textId="78A4D08E" w:rsidR="00012B91" w:rsidRDefault="00694E1A" w:rsidP="00012B91">
      <w:pPr>
        <w:pStyle w:val="BodyText"/>
        <w:spacing w:after="0" w:line="160" w:lineRule="atLeast"/>
        <w:rPr>
          <w:noProof/>
        </w:rPr>
      </w:pPr>
      <w:r>
        <w:rPr>
          <w:rFonts w:ascii="Times New Roman" w:hAnsi="Times New Roman"/>
          <w:noProof/>
          <w:sz w:val="24"/>
          <w:szCs w:val="24"/>
        </w:rPr>
        <mc:AlternateContent>
          <mc:Choice Requires="wps">
            <w:drawing>
              <wp:anchor distT="0" distB="0" distL="114300" distR="114300" simplePos="0" relativeHeight="251713536" behindDoc="0" locked="0" layoutInCell="1" allowOverlap="1" wp14:anchorId="0E056E57" wp14:editId="733D4FD3">
                <wp:simplePos x="0" y="0"/>
                <wp:positionH relativeFrom="page">
                  <wp:posOffset>3600450</wp:posOffset>
                </wp:positionH>
                <wp:positionV relativeFrom="paragraph">
                  <wp:posOffset>2540</wp:posOffset>
                </wp:positionV>
                <wp:extent cx="595313" cy="586423"/>
                <wp:effectExtent l="0" t="0" r="0" b="4445"/>
                <wp:wrapNone/>
                <wp:docPr id="406" name="Freeform: 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13" cy="586423"/>
                        </a:xfrm>
                        <a:custGeom>
                          <a:avLst/>
                          <a:gdLst>
                            <a:gd name="T0" fmla="*/ 121334 w 975"/>
                            <a:gd name="T1" fmla="*/ 677887 h 978"/>
                            <a:gd name="T2" fmla="*/ 200992 w 975"/>
                            <a:gd name="T3" fmla="*/ 487973 h 978"/>
                            <a:gd name="T4" fmla="*/ 179363 w 975"/>
                            <a:gd name="T5" fmla="*/ 673140 h 978"/>
                            <a:gd name="T6" fmla="*/ 200992 w 975"/>
                            <a:gd name="T7" fmla="*/ 487973 h 978"/>
                            <a:gd name="T8" fmla="*/ 249526 w 975"/>
                            <a:gd name="T9" fmla="*/ 487973 h 978"/>
                            <a:gd name="T10" fmla="*/ 60667 w 975"/>
                            <a:gd name="T11" fmla="*/ 249526 h 978"/>
                            <a:gd name="T12" fmla="*/ 0 w 975"/>
                            <a:gd name="T13" fmla="*/ 483226 h 978"/>
                            <a:gd name="T14" fmla="*/ 388796 w 975"/>
                            <a:gd name="T15" fmla="*/ 487973 h 978"/>
                            <a:gd name="T16" fmla="*/ 21629 w 975"/>
                            <a:gd name="T17" fmla="*/ 341318 h 978"/>
                            <a:gd name="T18" fmla="*/ 99705 w 975"/>
                            <a:gd name="T19" fmla="*/ 263242 h 978"/>
                            <a:gd name="T20" fmla="*/ 331294 w 975"/>
                            <a:gd name="T21" fmla="*/ 243195 h 978"/>
                            <a:gd name="T22" fmla="*/ 258494 w 975"/>
                            <a:gd name="T23" fmla="*/ 267990 h 978"/>
                            <a:gd name="T24" fmla="*/ 246888 w 975"/>
                            <a:gd name="T25" fmla="*/ 284871 h 978"/>
                            <a:gd name="T26" fmla="*/ 238975 w 975"/>
                            <a:gd name="T27" fmla="*/ 314941 h 978"/>
                            <a:gd name="T28" fmla="*/ 393544 w 975"/>
                            <a:gd name="T29" fmla="*/ 466344 h 978"/>
                            <a:gd name="T30" fmla="*/ 494831 w 975"/>
                            <a:gd name="T31" fmla="*/ 450518 h 978"/>
                            <a:gd name="T32" fmla="*/ 260076 w 975"/>
                            <a:gd name="T33" fmla="*/ 431527 h 978"/>
                            <a:gd name="T34" fmla="*/ 260076 w 975"/>
                            <a:gd name="T35" fmla="*/ 335515 h 978"/>
                            <a:gd name="T36" fmla="*/ 262714 w 975"/>
                            <a:gd name="T37" fmla="*/ 303335 h 978"/>
                            <a:gd name="T38" fmla="*/ 504854 w 975"/>
                            <a:gd name="T39" fmla="*/ 287509 h 978"/>
                            <a:gd name="T40" fmla="*/ 286453 w 975"/>
                            <a:gd name="T41" fmla="*/ 272210 h 978"/>
                            <a:gd name="T42" fmla="*/ 369277 w 975"/>
                            <a:gd name="T43" fmla="*/ 263242 h 978"/>
                            <a:gd name="T44" fmla="*/ 372442 w 975"/>
                            <a:gd name="T45" fmla="*/ 466344 h 978"/>
                            <a:gd name="T46" fmla="*/ 382993 w 975"/>
                            <a:gd name="T47" fmla="*/ 431527 h 978"/>
                            <a:gd name="T48" fmla="*/ 429944 w 975"/>
                            <a:gd name="T49" fmla="*/ 371915 h 978"/>
                            <a:gd name="T50" fmla="*/ 513822 w 975"/>
                            <a:gd name="T51" fmla="*/ 422031 h 978"/>
                            <a:gd name="T52" fmla="*/ 513822 w 975"/>
                            <a:gd name="T53" fmla="*/ 309138 h 978"/>
                            <a:gd name="T54" fmla="*/ 492721 w 975"/>
                            <a:gd name="T55" fmla="*/ 420448 h 978"/>
                            <a:gd name="T56" fmla="*/ 159844 w 975"/>
                            <a:gd name="T57" fmla="*/ 263242 h 978"/>
                            <a:gd name="T58" fmla="*/ 119751 w 975"/>
                            <a:gd name="T59" fmla="*/ 359781 h 978"/>
                            <a:gd name="T60" fmla="*/ 123444 w 975"/>
                            <a:gd name="T61" fmla="*/ 406732 h 978"/>
                            <a:gd name="T62" fmla="*/ 174615 w 975"/>
                            <a:gd name="T63" fmla="*/ 406732 h 978"/>
                            <a:gd name="T64" fmla="*/ 133995 w 975"/>
                            <a:gd name="T65" fmla="*/ 373498 h 978"/>
                            <a:gd name="T66" fmla="*/ 169867 w 975"/>
                            <a:gd name="T67" fmla="*/ 351868 h 978"/>
                            <a:gd name="T68" fmla="*/ 157206 w 975"/>
                            <a:gd name="T69" fmla="*/ 366640 h 978"/>
                            <a:gd name="T70" fmla="*/ 182001 w 975"/>
                            <a:gd name="T71" fmla="*/ 396182 h 978"/>
                            <a:gd name="T72" fmla="*/ 181473 w 975"/>
                            <a:gd name="T73" fmla="*/ 366640 h 978"/>
                            <a:gd name="T74" fmla="*/ 346593 w 975"/>
                            <a:gd name="T75" fmla="*/ 391434 h 978"/>
                            <a:gd name="T76" fmla="*/ 394599 w 975"/>
                            <a:gd name="T77" fmla="*/ 371915 h 978"/>
                            <a:gd name="T78" fmla="*/ 260076 w 975"/>
                            <a:gd name="T79" fmla="*/ 388796 h 978"/>
                            <a:gd name="T80" fmla="*/ 395126 w 975"/>
                            <a:gd name="T81" fmla="*/ 371915 h 978"/>
                            <a:gd name="T82" fmla="*/ 354506 w 975"/>
                            <a:gd name="T83" fmla="*/ 370860 h 978"/>
                            <a:gd name="T84" fmla="*/ 356088 w 975"/>
                            <a:gd name="T85" fmla="*/ 371387 h 978"/>
                            <a:gd name="T86" fmla="*/ 492193 w 975"/>
                            <a:gd name="T87" fmla="*/ 309138 h 978"/>
                            <a:gd name="T88" fmla="*/ 315996 w 975"/>
                            <a:gd name="T89" fmla="*/ 263242 h 978"/>
                            <a:gd name="T90" fmla="*/ 354506 w 975"/>
                            <a:gd name="T91" fmla="*/ 278541 h 978"/>
                            <a:gd name="T92" fmla="*/ 370860 w 975"/>
                            <a:gd name="T93" fmla="*/ 264297 h 978"/>
                            <a:gd name="T94" fmla="*/ 75438 w 975"/>
                            <a:gd name="T95" fmla="*/ 167230 h 978"/>
                            <a:gd name="T96" fmla="*/ 138215 w 975"/>
                            <a:gd name="T97" fmla="*/ 241613 h 978"/>
                            <a:gd name="T98" fmla="*/ 97067 w 975"/>
                            <a:gd name="T99" fmla="*/ 184111 h 978"/>
                            <a:gd name="T100" fmla="*/ 159844 w 975"/>
                            <a:gd name="T101" fmla="*/ 184111 h 978"/>
                            <a:gd name="T102" fmla="*/ 159844 w 975"/>
                            <a:gd name="T103" fmla="*/ 184111 h 97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975" h="978">
                              <a:moveTo>
                                <a:pt x="381" y="617"/>
                              </a:moveTo>
                              <a:lnTo>
                                <a:pt x="221" y="617"/>
                              </a:lnTo>
                              <a:lnTo>
                                <a:pt x="221" y="968"/>
                              </a:lnTo>
                              <a:lnTo>
                                <a:pt x="230" y="977"/>
                              </a:lnTo>
                              <a:lnTo>
                                <a:pt x="252" y="977"/>
                              </a:lnTo>
                              <a:lnTo>
                                <a:pt x="261" y="968"/>
                              </a:lnTo>
                              <a:lnTo>
                                <a:pt x="261" y="617"/>
                              </a:lnTo>
                              <a:lnTo>
                                <a:pt x="381" y="617"/>
                              </a:lnTo>
                              <a:close/>
                              <a:moveTo>
                                <a:pt x="381" y="617"/>
                              </a:moveTo>
                              <a:lnTo>
                                <a:pt x="340" y="617"/>
                              </a:lnTo>
                              <a:lnTo>
                                <a:pt x="340" y="968"/>
                              </a:lnTo>
                              <a:lnTo>
                                <a:pt x="349" y="977"/>
                              </a:lnTo>
                              <a:lnTo>
                                <a:pt x="372" y="977"/>
                              </a:lnTo>
                              <a:lnTo>
                                <a:pt x="381" y="968"/>
                              </a:lnTo>
                              <a:lnTo>
                                <a:pt x="381" y="617"/>
                              </a:lnTo>
                              <a:close/>
                              <a:moveTo>
                                <a:pt x="473" y="617"/>
                              </a:moveTo>
                              <a:lnTo>
                                <a:pt x="473" y="617"/>
                              </a:lnTo>
                              <a:close/>
                              <a:moveTo>
                                <a:pt x="599" y="150"/>
                              </a:moveTo>
                              <a:lnTo>
                                <a:pt x="189" y="150"/>
                              </a:lnTo>
                              <a:lnTo>
                                <a:pt x="115" y="165"/>
                              </a:lnTo>
                              <a:lnTo>
                                <a:pt x="55" y="206"/>
                              </a:lnTo>
                              <a:lnTo>
                                <a:pt x="15" y="266"/>
                              </a:lnTo>
                              <a:lnTo>
                                <a:pt x="0" y="339"/>
                              </a:lnTo>
                              <a:lnTo>
                                <a:pt x="0" y="608"/>
                              </a:lnTo>
                              <a:lnTo>
                                <a:pt x="9" y="617"/>
                              </a:lnTo>
                              <a:lnTo>
                                <a:pt x="726" y="617"/>
                              </a:lnTo>
                              <a:lnTo>
                                <a:pt x="737" y="617"/>
                              </a:lnTo>
                              <a:lnTo>
                                <a:pt x="746" y="608"/>
                              </a:lnTo>
                              <a:lnTo>
                                <a:pt x="746" y="576"/>
                              </a:lnTo>
                              <a:lnTo>
                                <a:pt x="41" y="576"/>
                              </a:lnTo>
                              <a:lnTo>
                                <a:pt x="41" y="339"/>
                              </a:lnTo>
                              <a:lnTo>
                                <a:pt x="52" y="281"/>
                              </a:lnTo>
                              <a:lnTo>
                                <a:pt x="84" y="234"/>
                              </a:lnTo>
                              <a:lnTo>
                                <a:pt x="131" y="203"/>
                              </a:lnTo>
                              <a:lnTo>
                                <a:pt x="189" y="191"/>
                              </a:lnTo>
                              <a:lnTo>
                                <a:pt x="700" y="191"/>
                              </a:lnTo>
                              <a:lnTo>
                                <a:pt x="681" y="175"/>
                              </a:lnTo>
                              <a:lnTo>
                                <a:pt x="656" y="162"/>
                              </a:lnTo>
                              <a:lnTo>
                                <a:pt x="628" y="153"/>
                              </a:lnTo>
                              <a:lnTo>
                                <a:pt x="599" y="150"/>
                              </a:lnTo>
                              <a:close/>
                              <a:moveTo>
                                <a:pt x="700" y="191"/>
                              </a:moveTo>
                              <a:lnTo>
                                <a:pt x="498" y="191"/>
                              </a:lnTo>
                              <a:lnTo>
                                <a:pt x="490" y="200"/>
                              </a:lnTo>
                              <a:lnTo>
                                <a:pt x="482" y="210"/>
                              </a:lnTo>
                              <a:lnTo>
                                <a:pt x="475" y="220"/>
                              </a:lnTo>
                              <a:lnTo>
                                <a:pt x="468" y="231"/>
                              </a:lnTo>
                              <a:lnTo>
                                <a:pt x="468" y="232"/>
                              </a:lnTo>
                              <a:lnTo>
                                <a:pt x="462" y="246"/>
                              </a:lnTo>
                              <a:lnTo>
                                <a:pt x="457" y="260"/>
                              </a:lnTo>
                              <a:lnTo>
                                <a:pt x="454" y="274"/>
                              </a:lnTo>
                              <a:lnTo>
                                <a:pt x="453" y="289"/>
                              </a:lnTo>
                              <a:lnTo>
                                <a:pt x="453" y="291"/>
                              </a:lnTo>
                              <a:lnTo>
                                <a:pt x="452" y="576"/>
                              </a:lnTo>
                              <a:lnTo>
                                <a:pt x="746" y="576"/>
                              </a:lnTo>
                              <a:lnTo>
                                <a:pt x="493" y="576"/>
                              </a:lnTo>
                              <a:lnTo>
                                <a:pt x="493" y="551"/>
                              </a:lnTo>
                              <a:lnTo>
                                <a:pt x="915" y="551"/>
                              </a:lnTo>
                              <a:lnTo>
                                <a:pt x="938" y="546"/>
                              </a:lnTo>
                              <a:lnTo>
                                <a:pt x="957" y="534"/>
                              </a:lnTo>
                              <a:lnTo>
                                <a:pt x="970" y="515"/>
                              </a:lnTo>
                              <a:lnTo>
                                <a:pt x="970" y="510"/>
                              </a:lnTo>
                              <a:lnTo>
                                <a:pt x="493" y="510"/>
                              </a:lnTo>
                              <a:lnTo>
                                <a:pt x="493" y="480"/>
                              </a:lnTo>
                              <a:lnTo>
                                <a:pt x="560" y="429"/>
                              </a:lnTo>
                              <a:lnTo>
                                <a:pt x="493" y="429"/>
                              </a:lnTo>
                              <a:lnTo>
                                <a:pt x="493" y="328"/>
                              </a:lnTo>
                              <a:lnTo>
                                <a:pt x="568" y="328"/>
                              </a:lnTo>
                              <a:lnTo>
                                <a:pt x="495" y="281"/>
                              </a:lnTo>
                              <a:lnTo>
                                <a:pt x="496" y="274"/>
                              </a:lnTo>
                              <a:lnTo>
                                <a:pt x="498" y="267"/>
                              </a:lnTo>
                              <a:lnTo>
                                <a:pt x="500" y="261"/>
                              </a:lnTo>
                              <a:lnTo>
                                <a:pt x="970" y="261"/>
                              </a:lnTo>
                              <a:lnTo>
                                <a:pt x="970" y="256"/>
                              </a:lnTo>
                              <a:lnTo>
                                <a:pt x="957" y="237"/>
                              </a:lnTo>
                              <a:lnTo>
                                <a:pt x="938" y="224"/>
                              </a:lnTo>
                              <a:lnTo>
                                <a:pt x="915" y="220"/>
                              </a:lnTo>
                              <a:lnTo>
                                <a:pt x="527" y="220"/>
                              </a:lnTo>
                              <a:lnTo>
                                <a:pt x="543" y="208"/>
                              </a:lnTo>
                              <a:lnTo>
                                <a:pt x="560" y="199"/>
                              </a:lnTo>
                              <a:lnTo>
                                <a:pt x="579" y="193"/>
                              </a:lnTo>
                              <a:lnTo>
                                <a:pt x="599" y="191"/>
                              </a:lnTo>
                              <a:lnTo>
                                <a:pt x="700" y="191"/>
                              </a:lnTo>
                              <a:close/>
                              <a:moveTo>
                                <a:pt x="746" y="551"/>
                              </a:moveTo>
                              <a:lnTo>
                                <a:pt x="706" y="551"/>
                              </a:lnTo>
                              <a:lnTo>
                                <a:pt x="706" y="576"/>
                              </a:lnTo>
                              <a:lnTo>
                                <a:pt x="746" y="576"/>
                              </a:lnTo>
                              <a:lnTo>
                                <a:pt x="746" y="551"/>
                              </a:lnTo>
                              <a:close/>
                              <a:moveTo>
                                <a:pt x="726" y="510"/>
                              </a:moveTo>
                              <a:lnTo>
                                <a:pt x="726" y="510"/>
                              </a:lnTo>
                              <a:close/>
                              <a:moveTo>
                                <a:pt x="815" y="397"/>
                              </a:moveTo>
                              <a:lnTo>
                                <a:pt x="749" y="397"/>
                              </a:lnTo>
                              <a:lnTo>
                                <a:pt x="895" y="510"/>
                              </a:lnTo>
                              <a:lnTo>
                                <a:pt x="970" y="510"/>
                              </a:lnTo>
                              <a:lnTo>
                                <a:pt x="974" y="492"/>
                              </a:lnTo>
                              <a:lnTo>
                                <a:pt x="974" y="489"/>
                              </a:lnTo>
                              <a:lnTo>
                                <a:pt x="934" y="489"/>
                              </a:lnTo>
                              <a:lnTo>
                                <a:pt x="815" y="397"/>
                              </a:lnTo>
                              <a:close/>
                              <a:moveTo>
                                <a:pt x="974" y="278"/>
                              </a:moveTo>
                              <a:lnTo>
                                <a:pt x="933" y="278"/>
                              </a:lnTo>
                              <a:lnTo>
                                <a:pt x="934" y="279"/>
                              </a:lnTo>
                              <a:lnTo>
                                <a:pt x="934" y="489"/>
                              </a:lnTo>
                              <a:lnTo>
                                <a:pt x="974" y="489"/>
                              </a:lnTo>
                              <a:lnTo>
                                <a:pt x="974" y="278"/>
                              </a:lnTo>
                              <a:close/>
                              <a:moveTo>
                                <a:pt x="303" y="191"/>
                              </a:moveTo>
                              <a:lnTo>
                                <a:pt x="262" y="191"/>
                              </a:lnTo>
                              <a:lnTo>
                                <a:pt x="262" y="350"/>
                              </a:lnTo>
                              <a:lnTo>
                                <a:pt x="243" y="359"/>
                              </a:lnTo>
                              <a:lnTo>
                                <a:pt x="227" y="374"/>
                              </a:lnTo>
                              <a:lnTo>
                                <a:pt x="217" y="393"/>
                              </a:lnTo>
                              <a:lnTo>
                                <a:pt x="214" y="415"/>
                              </a:lnTo>
                              <a:lnTo>
                                <a:pt x="219" y="442"/>
                              </a:lnTo>
                              <a:lnTo>
                                <a:pt x="234" y="463"/>
                              </a:lnTo>
                              <a:lnTo>
                                <a:pt x="256" y="478"/>
                              </a:lnTo>
                              <a:lnTo>
                                <a:pt x="282" y="484"/>
                              </a:lnTo>
                              <a:lnTo>
                                <a:pt x="309" y="478"/>
                              </a:lnTo>
                              <a:lnTo>
                                <a:pt x="331" y="463"/>
                              </a:lnTo>
                              <a:lnTo>
                                <a:pt x="345" y="443"/>
                              </a:lnTo>
                              <a:lnTo>
                                <a:pt x="267" y="443"/>
                              </a:lnTo>
                              <a:lnTo>
                                <a:pt x="254" y="430"/>
                              </a:lnTo>
                              <a:lnTo>
                                <a:pt x="254" y="400"/>
                              </a:lnTo>
                              <a:lnTo>
                                <a:pt x="267" y="387"/>
                              </a:lnTo>
                              <a:lnTo>
                                <a:pt x="344" y="387"/>
                              </a:lnTo>
                              <a:lnTo>
                                <a:pt x="337" y="374"/>
                              </a:lnTo>
                              <a:lnTo>
                                <a:pt x="322" y="359"/>
                              </a:lnTo>
                              <a:lnTo>
                                <a:pt x="303" y="350"/>
                              </a:lnTo>
                              <a:lnTo>
                                <a:pt x="303" y="191"/>
                              </a:lnTo>
                              <a:close/>
                              <a:moveTo>
                                <a:pt x="344" y="387"/>
                              </a:moveTo>
                              <a:lnTo>
                                <a:pt x="298" y="387"/>
                              </a:lnTo>
                              <a:lnTo>
                                <a:pt x="310" y="400"/>
                              </a:lnTo>
                              <a:lnTo>
                                <a:pt x="310" y="430"/>
                              </a:lnTo>
                              <a:lnTo>
                                <a:pt x="298" y="443"/>
                              </a:lnTo>
                              <a:lnTo>
                                <a:pt x="345" y="443"/>
                              </a:lnTo>
                              <a:lnTo>
                                <a:pt x="346" y="442"/>
                              </a:lnTo>
                              <a:lnTo>
                                <a:pt x="351" y="415"/>
                              </a:lnTo>
                              <a:lnTo>
                                <a:pt x="347" y="393"/>
                              </a:lnTo>
                              <a:lnTo>
                                <a:pt x="344" y="387"/>
                              </a:lnTo>
                              <a:close/>
                              <a:moveTo>
                                <a:pt x="748" y="397"/>
                              </a:moveTo>
                              <a:lnTo>
                                <a:pt x="601" y="397"/>
                              </a:lnTo>
                              <a:lnTo>
                                <a:pt x="650" y="429"/>
                              </a:lnTo>
                              <a:lnTo>
                                <a:pt x="657" y="434"/>
                              </a:lnTo>
                              <a:lnTo>
                                <a:pt x="666" y="436"/>
                              </a:lnTo>
                              <a:lnTo>
                                <a:pt x="683" y="436"/>
                              </a:lnTo>
                              <a:lnTo>
                                <a:pt x="692" y="434"/>
                              </a:lnTo>
                              <a:lnTo>
                                <a:pt x="748" y="397"/>
                              </a:lnTo>
                              <a:close/>
                              <a:moveTo>
                                <a:pt x="568" y="328"/>
                              </a:moveTo>
                              <a:lnTo>
                                <a:pt x="493" y="328"/>
                              </a:lnTo>
                              <a:lnTo>
                                <a:pt x="564" y="374"/>
                              </a:lnTo>
                              <a:lnTo>
                                <a:pt x="493" y="429"/>
                              </a:lnTo>
                              <a:lnTo>
                                <a:pt x="560" y="429"/>
                              </a:lnTo>
                              <a:lnTo>
                                <a:pt x="601" y="397"/>
                              </a:lnTo>
                              <a:lnTo>
                                <a:pt x="748" y="397"/>
                              </a:lnTo>
                              <a:lnTo>
                                <a:pt x="749" y="397"/>
                              </a:lnTo>
                              <a:lnTo>
                                <a:pt x="815" y="397"/>
                              </a:lnTo>
                              <a:lnTo>
                                <a:pt x="814" y="396"/>
                              </a:lnTo>
                              <a:lnTo>
                                <a:pt x="673" y="396"/>
                              </a:lnTo>
                              <a:lnTo>
                                <a:pt x="672" y="395"/>
                              </a:lnTo>
                              <a:lnTo>
                                <a:pt x="568" y="328"/>
                              </a:lnTo>
                              <a:close/>
                              <a:moveTo>
                                <a:pt x="970" y="261"/>
                              </a:moveTo>
                              <a:lnTo>
                                <a:pt x="885" y="261"/>
                              </a:lnTo>
                              <a:lnTo>
                                <a:pt x="675" y="396"/>
                              </a:lnTo>
                              <a:lnTo>
                                <a:pt x="673" y="396"/>
                              </a:lnTo>
                              <a:lnTo>
                                <a:pt x="814" y="396"/>
                              </a:lnTo>
                              <a:lnTo>
                                <a:pt x="785" y="373"/>
                              </a:lnTo>
                              <a:lnTo>
                                <a:pt x="933" y="278"/>
                              </a:lnTo>
                              <a:lnTo>
                                <a:pt x="974" y="278"/>
                              </a:lnTo>
                              <a:lnTo>
                                <a:pt x="970" y="261"/>
                              </a:lnTo>
                              <a:close/>
                              <a:moveTo>
                                <a:pt x="700" y="191"/>
                              </a:moveTo>
                              <a:lnTo>
                                <a:pt x="599" y="191"/>
                              </a:lnTo>
                              <a:lnTo>
                                <a:pt x="619" y="193"/>
                              </a:lnTo>
                              <a:lnTo>
                                <a:pt x="638" y="199"/>
                              </a:lnTo>
                              <a:lnTo>
                                <a:pt x="656" y="208"/>
                              </a:lnTo>
                              <a:lnTo>
                                <a:pt x="672" y="220"/>
                              </a:lnTo>
                              <a:lnTo>
                                <a:pt x="724" y="220"/>
                              </a:lnTo>
                              <a:lnTo>
                                <a:pt x="718" y="210"/>
                              </a:lnTo>
                              <a:lnTo>
                                <a:pt x="711" y="201"/>
                              </a:lnTo>
                              <a:lnTo>
                                <a:pt x="703" y="193"/>
                              </a:lnTo>
                              <a:lnTo>
                                <a:pt x="700" y="191"/>
                              </a:lnTo>
                              <a:close/>
                              <a:moveTo>
                                <a:pt x="294" y="0"/>
                              </a:moveTo>
                              <a:lnTo>
                                <a:pt x="152" y="0"/>
                              </a:lnTo>
                              <a:lnTo>
                                <a:pt x="143" y="9"/>
                              </a:lnTo>
                              <a:lnTo>
                                <a:pt x="143" y="109"/>
                              </a:lnTo>
                              <a:lnTo>
                                <a:pt x="152" y="118"/>
                              </a:lnTo>
                              <a:lnTo>
                                <a:pt x="262" y="118"/>
                              </a:lnTo>
                              <a:lnTo>
                                <a:pt x="262" y="150"/>
                              </a:lnTo>
                              <a:lnTo>
                                <a:pt x="303" y="150"/>
                              </a:lnTo>
                              <a:lnTo>
                                <a:pt x="303" y="77"/>
                              </a:lnTo>
                              <a:lnTo>
                                <a:pt x="184" y="77"/>
                              </a:lnTo>
                              <a:lnTo>
                                <a:pt x="184" y="41"/>
                              </a:lnTo>
                              <a:lnTo>
                                <a:pt x="303" y="41"/>
                              </a:lnTo>
                              <a:lnTo>
                                <a:pt x="303" y="9"/>
                              </a:lnTo>
                              <a:lnTo>
                                <a:pt x="294" y="0"/>
                              </a:lnTo>
                              <a:close/>
                              <a:moveTo>
                                <a:pt x="303" y="41"/>
                              </a:moveTo>
                              <a:lnTo>
                                <a:pt x="262" y="41"/>
                              </a:lnTo>
                              <a:lnTo>
                                <a:pt x="262" y="77"/>
                              </a:lnTo>
                              <a:lnTo>
                                <a:pt x="303" y="77"/>
                              </a:lnTo>
                              <a:lnTo>
                                <a:pt x="303" y="4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C0A5" id="Freeform: Shape 406" o:spid="_x0000_s1026" style="position:absolute;margin-left:283.5pt;margin-top:.2pt;width:46.9pt;height:46.2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" path="m381,617r-160,l221,968r9,9l252,977r9,-9l261,617r120,xm381,617r-41,l340,968r9,9l372,977r9,-9l381,617xm473,617r,xm599,150r-410,l115,165,55,206,15,266,,339,,608r9,9l726,617r11,l746,608r,-32l41,576r,-237l52,281,84,234r47,-31l189,191r511,l681,175,656,162r-28,-9l599,150xm700,191r-202,l490,200r-8,10l475,220r-7,11l468,232r-6,14l457,260r-3,14l453,289r,2l452,576r294,l493,576r,-25l915,551r23,-5l957,534r13,-19l970,510r-477,l493,480r67,-51l493,429r,-101l568,328,495,281r1,-7l498,267r2,-6l970,261r,-5l957,237,938,224r-23,-4l527,220r16,-12l560,199r19,-6l599,191r101,xm746,551r-40,l706,576r40,l746,551xm726,510r,xm815,397r-66,l895,510r75,l974,492r,-3l934,489,815,397xm974,278r-41,l934,279r,210l974,489r,-211xm303,191r-41,l262,350r-19,9l227,374r-10,19l214,415r5,27l234,463r22,15l282,484r27,-6l331,463r14,-20l267,443,254,430r,-30l267,387r77,l337,374,322,359r-19,-9l303,191xm344,387r-46,l310,400r,30l298,443r47,l346,442r5,-27l347,393r-3,-6xm748,397r-147,l650,429r7,5l666,436r17,l692,434r56,-37xm568,328r-75,l564,374r-71,55l560,429r41,-32l748,397r1,l815,397r-1,-1l673,396r-1,-1l568,328xm970,261r-85,l675,396r-2,l814,396,785,373,933,278r41,l970,261xm700,191r-101,l619,193r19,6l656,208r16,12l724,220r-6,-10l711,201r-8,-8l700,191xm294,l152,r-9,9l143,109r9,9l262,118r,32l303,150r,-73l184,77r,-36l303,41r,-32l294,xm303,41r-41,l262,77r41,l303,41xe" fillcolor="#003263" stroked="f">
                <v:path arrowok="t" o:connecttype="custom" o:connectlocs="74083803,406470888;122721180,292595696;109515001,403624518;122721180,292595696;152354945,292595696;37041901,149619413;0,289749326;237390065,292595696;13206179,204659229;60877623,157843725;202280641,145823253;157830604,160690695;150744242,170812788;145912743,188843196;240289086,279626633;302132643,270137134;158796537,258749855;158796537,201179665;160407240,181884070;308252461,172394571;174901738,163221068;225472204,157843725;227404681,279626633;233846884,258749855;262514105,223005634;313728119,253055915;313728119,185363633;300844325,252106725;97597140,157843725;73117259,215729911;75372121,243882413;106615979,243882413;81814324,223954824;103716957,210985162;95986436,219842667;111125704,237556480;110803319,219842667;211621865,234709510;240933246,223005634;158796537,233127727;241255020,223005634;216453364,222373041;217419298,222689038;300521940,185363633;192940027,157843725;216453364,167017228;226438748,158476319;46060741,100273536;84390960,144874663;59266920,110395629;97597140,110395629;97597140,110395629" o:connectangles="0,0,0,0,0,0,0,0,0,0,0,0,0,0,0,0,0,0,0,0,0,0,0,0,0,0,0,0,0,0,0,0,0,0,0,0,0,0,0,0,0,0,0,0,0,0,0,0,0,0,0,0"/>
                <w10:wrap anchorx="page"/>
              </v:shape>
            </w:pict>
          </mc:Fallback>
        </mc:AlternateContent>
      </w:r>
    </w:p>
    <w:p w14:paraId="0C238B7B" w14:textId="57EFD09F" w:rsidR="00012B91" w:rsidRDefault="00012B91" w:rsidP="00012B91">
      <w:pPr>
        <w:pStyle w:val="BodyText"/>
        <w:spacing w:after="0" w:line="160" w:lineRule="atLeast"/>
        <w:rPr>
          <w:noProof/>
        </w:rPr>
      </w:pPr>
    </w:p>
    <w:p w14:paraId="4AAA92C6" w14:textId="79D9A7A6" w:rsidR="00012B91" w:rsidRDefault="00694E1A" w:rsidP="00012B91">
      <w:pPr>
        <w:pStyle w:val="BodyText"/>
        <w:spacing w:after="0" w:line="160" w:lineRule="atLeast"/>
        <w:rPr>
          <w:noProof/>
        </w:rPr>
      </w:pPr>
      <w:r>
        <w:rPr>
          <w:noProof/>
        </w:rPr>
        <mc:AlternateContent>
          <mc:Choice Requires="wps">
            <w:drawing>
              <wp:anchor distT="0" distB="0" distL="114300" distR="114300" simplePos="0" relativeHeight="251709440" behindDoc="0" locked="0" layoutInCell="1" allowOverlap="1" wp14:anchorId="5CBF86B8" wp14:editId="4665E6FA">
                <wp:simplePos x="0" y="0"/>
                <wp:positionH relativeFrom="column">
                  <wp:posOffset>3490595</wp:posOffset>
                </wp:positionH>
                <wp:positionV relativeFrom="paragraph">
                  <wp:posOffset>171450</wp:posOffset>
                </wp:positionV>
                <wp:extent cx="212725" cy="547370"/>
                <wp:effectExtent l="0" t="0" r="15875" b="5080"/>
                <wp:wrapNone/>
                <wp:docPr id="4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E00B" w14:textId="77777777" w:rsidR="00694E1A" w:rsidRDefault="00694E1A" w:rsidP="00694E1A">
                            <w:pPr>
                              <w:spacing w:before="9"/>
                              <w:rPr>
                                <w:rFonts w:ascii="Brandon Grotesque Black"/>
                                <w:sz w:val="59"/>
                              </w:rPr>
                            </w:pPr>
                          </w:p>
                        </w:txbxContent>
                      </wps:txbx>
                      <wps:bodyPr rot="0" vert="horz" wrap="square" lIns="0" tIns="0" rIns="0" bIns="0" anchor="t" anchorCtr="0" upright="1">
                        <a:noAutofit/>
                      </wps:bodyPr>
                    </wps:wsp>
                  </a:graphicData>
                </a:graphic>
              </wp:anchor>
            </w:drawing>
          </mc:Choice>
          <mc:Fallback>
            <w:pict>
              <v:shape w14:anchorId="5CBF86B8" id="Text Box 48" o:spid="_x0000_s1044" type="#_x0000_t202" style="position:absolute;margin-left:274.85pt;margin-top:13.5pt;width:16.75pt;height:43.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" filled="f" stroked="f">
                <v:textbox inset="0,0,0,0">
                  <w:txbxContent>
                    <w:p w14:paraId="7F91E00B" w14:textId="77777777" w:rsidR="00694E1A" w:rsidRDefault="00694E1A" w:rsidP="00694E1A">
                      <w:pPr>
                        <w:spacing w:before="9"/>
                        <w:rPr>
                          <w:rFonts w:ascii="Brandon Grotesque Black"/>
                          <w:sz w:val="59"/>
                        </w:rPr>
                      </w:pPr>
                    </w:p>
                  </w:txbxContent>
                </v:textbox>
              </v:shape>
            </w:pict>
          </mc:Fallback>
        </mc:AlternateContent>
      </w:r>
    </w:p>
    <w:p w14:paraId="0CCD8C66" w14:textId="0F1C01B8" w:rsidR="00012B91" w:rsidRDefault="00694E1A" w:rsidP="00012B91">
      <w:pPr>
        <w:pStyle w:val="BodyText"/>
        <w:spacing w:after="0" w:line="160" w:lineRule="atLeast"/>
        <w:rPr>
          <w:noProof/>
        </w:rPr>
      </w:pPr>
      <w:r>
        <w:rPr>
          <w:noProof/>
        </w:rPr>
        <mc:AlternateContent>
          <mc:Choice Requires="wps">
            <w:drawing>
              <wp:anchor distT="0" distB="0" distL="114300" distR="114300" simplePos="0" relativeHeight="251716608" behindDoc="0" locked="0" layoutInCell="1" allowOverlap="1" wp14:anchorId="565268EB" wp14:editId="4FC7D13A">
                <wp:simplePos x="0" y="0"/>
                <wp:positionH relativeFrom="column">
                  <wp:posOffset>5743575</wp:posOffset>
                </wp:positionH>
                <wp:positionV relativeFrom="paragraph">
                  <wp:posOffset>51435</wp:posOffset>
                </wp:positionV>
                <wp:extent cx="695325" cy="857250"/>
                <wp:effectExtent l="0" t="0" r="9525" b="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57250"/>
                        </a:xfrm>
                        <a:prstGeom prst="rect">
                          <a:avLst/>
                        </a:prstGeom>
                        <a:noFill/>
                        <a:ln w="9525">
                          <a:noFill/>
                          <a:miter lim="800000"/>
                          <a:headEnd/>
                          <a:tailEnd/>
                        </a:ln>
                      </wps:spPr>
                      <wps:txbx>
                        <w:txbxContent>
                          <w:p w14:paraId="58CD72D3" w14:textId="62C044B9" w:rsidR="00694E1A" w:rsidRPr="0041068C" w:rsidRDefault="00694E1A" w:rsidP="00694E1A">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  10</w:t>
                            </w:r>
                          </w:p>
                          <w:p w14:paraId="5CBAF0CD" w14:textId="2E35D885" w:rsidR="00694E1A" w:rsidRPr="006C6D3E" w:rsidRDefault="00694E1A" w:rsidP="00694E1A">
                            <w:pPr>
                              <w:spacing w:line="240" w:lineRule="auto"/>
                              <w:rPr>
                                <w:color w:val="003263" w:themeColor="text2"/>
                              </w:rPr>
                            </w:pPr>
                            <w:r w:rsidRPr="0036663C">
                              <w:rPr>
                                <w:color w:val="003263" w:themeColor="text2"/>
                                <w:w w:val="105"/>
                              </w:rPr>
                              <w:t>P</w:t>
                            </w:r>
                            <w:r w:rsidR="00DA135E">
                              <w:rPr>
                                <w:color w:val="003263" w:themeColor="text2"/>
                                <w:w w:val="105"/>
                              </w:rPr>
                              <w:t>ark posters</w:t>
                            </w:r>
                            <w:r>
                              <w:rPr>
                                <w:color w:val="003263" w:themeColor="text2"/>
                                <w:w w:val="105"/>
                              </w:rPr>
                              <w:t xml:space="preserve"> installed</w:t>
                            </w:r>
                          </w:p>
                        </w:txbxContent>
                      </wps:txbx>
                      <wps:bodyPr rot="0" vert="horz" wrap="square" lIns="0" tIns="0" rIns="0" bIns="0" anchor="t" anchorCtr="0">
                        <a:noAutofit/>
                      </wps:bodyPr>
                    </wps:wsp>
                  </a:graphicData>
                </a:graphic>
              </wp:anchor>
            </w:drawing>
          </mc:Choice>
          <mc:Fallback>
            <w:pict>
              <v:shape w14:anchorId="565268EB" id="_x0000_s1045" type="#_x0000_t202" style="position:absolute;margin-left:452.25pt;margin-top:4.05pt;width:54.75pt;height:6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" filled="f" stroked="f">
                <v:textbox inset="0,0,0,0">
                  <w:txbxContent>
                    <w:p w14:paraId="58CD72D3" w14:textId="62C044B9" w:rsidR="00694E1A" w:rsidRPr="0041068C" w:rsidRDefault="00694E1A" w:rsidP="00694E1A">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  10</w:t>
                      </w:r>
                    </w:p>
                    <w:p w14:paraId="5CBAF0CD" w14:textId="2E35D885" w:rsidR="00694E1A" w:rsidRPr="006C6D3E" w:rsidRDefault="00694E1A" w:rsidP="00694E1A">
                      <w:pPr>
                        <w:spacing w:line="240" w:lineRule="auto"/>
                        <w:rPr>
                          <w:color w:val="003263" w:themeColor="text2"/>
                        </w:rPr>
                      </w:pPr>
                      <w:r w:rsidRPr="0036663C">
                        <w:rPr>
                          <w:color w:val="003263" w:themeColor="text2"/>
                          <w:w w:val="105"/>
                        </w:rPr>
                        <w:t>P</w:t>
                      </w:r>
                      <w:r w:rsidR="00DA135E">
                        <w:rPr>
                          <w:color w:val="003263" w:themeColor="text2"/>
                          <w:w w:val="105"/>
                        </w:rPr>
                        <w:t>ark posters</w:t>
                      </w:r>
                      <w:r>
                        <w:rPr>
                          <w:color w:val="003263" w:themeColor="text2"/>
                          <w:w w:val="105"/>
                        </w:rPr>
                        <w:t xml:space="preserve"> installed</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F9165FF" wp14:editId="3B909BA9">
                <wp:simplePos x="0" y="0"/>
                <wp:positionH relativeFrom="column">
                  <wp:posOffset>4529772</wp:posOffset>
                </wp:positionH>
                <wp:positionV relativeFrom="paragraph">
                  <wp:posOffset>76835</wp:posOffset>
                </wp:positionV>
                <wp:extent cx="695325" cy="857250"/>
                <wp:effectExtent l="0" t="0" r="9525"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57250"/>
                        </a:xfrm>
                        <a:prstGeom prst="rect">
                          <a:avLst/>
                        </a:prstGeom>
                        <a:noFill/>
                        <a:ln w="9525">
                          <a:noFill/>
                          <a:miter lim="800000"/>
                          <a:headEnd/>
                          <a:tailEnd/>
                        </a:ln>
                      </wps:spPr>
                      <wps:txbx>
                        <w:txbxContent>
                          <w:p w14:paraId="78F85609" w14:textId="3DD3DFA9" w:rsidR="00012B91" w:rsidRPr="0041068C" w:rsidRDefault="00694E1A"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   2</w:t>
                            </w:r>
                          </w:p>
                          <w:p w14:paraId="6A097D18" w14:textId="3AC3AF9C" w:rsidR="00012B91" w:rsidRPr="006C6D3E" w:rsidRDefault="00DA135E" w:rsidP="00012B91">
                            <w:pPr>
                              <w:spacing w:line="240" w:lineRule="auto"/>
                              <w:rPr>
                                <w:color w:val="003263" w:themeColor="text2"/>
                              </w:rPr>
                            </w:pPr>
                            <w:r>
                              <w:rPr>
                                <w:color w:val="003263" w:themeColor="text2"/>
                                <w:w w:val="105"/>
                              </w:rPr>
                              <w:t>P</w:t>
                            </w:r>
                            <w:r w:rsidR="00012B91" w:rsidRPr="0036663C">
                              <w:rPr>
                                <w:color w:val="003263" w:themeColor="text2"/>
                                <w:w w:val="105"/>
                              </w:rPr>
                              <w:t>rint adverts in local newspapers</w:t>
                            </w:r>
                          </w:p>
                        </w:txbxContent>
                      </wps:txbx>
                      <wps:bodyPr rot="0" vert="horz" wrap="square" lIns="0" tIns="0" rIns="0" bIns="0" anchor="t" anchorCtr="0">
                        <a:noAutofit/>
                      </wps:bodyPr>
                    </wps:wsp>
                  </a:graphicData>
                </a:graphic>
              </wp:anchor>
            </w:drawing>
          </mc:Choice>
          <mc:Fallback>
            <w:pict>
              <v:shape w14:anchorId="3F9165FF" id="_x0000_s1046" type="#_x0000_t202" style="position:absolute;margin-left:356.65pt;margin-top:6.05pt;width:54.7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" filled="f" stroked="f">
                <v:textbox inset="0,0,0,0">
                  <w:txbxContent>
                    <w:p w14:paraId="78F85609" w14:textId="3DD3DFA9" w:rsidR="00012B91" w:rsidRPr="0041068C" w:rsidRDefault="00694E1A"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   2</w:t>
                      </w:r>
                    </w:p>
                    <w:p w14:paraId="6A097D18" w14:textId="3AC3AF9C" w:rsidR="00012B91" w:rsidRPr="006C6D3E" w:rsidRDefault="00DA135E" w:rsidP="00012B91">
                      <w:pPr>
                        <w:spacing w:line="240" w:lineRule="auto"/>
                        <w:rPr>
                          <w:color w:val="003263" w:themeColor="text2"/>
                        </w:rPr>
                      </w:pPr>
                      <w:r>
                        <w:rPr>
                          <w:color w:val="003263" w:themeColor="text2"/>
                          <w:w w:val="105"/>
                        </w:rPr>
                        <w:t>P</w:t>
                      </w:r>
                      <w:r w:rsidR="00012B91" w:rsidRPr="0036663C">
                        <w:rPr>
                          <w:color w:val="003263" w:themeColor="text2"/>
                          <w:w w:val="105"/>
                        </w:rPr>
                        <w:t>rint adverts in local newspapers</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491755A" wp14:editId="4F79CB75">
                <wp:simplePos x="0" y="0"/>
                <wp:positionH relativeFrom="column">
                  <wp:posOffset>3154680</wp:posOffset>
                </wp:positionH>
                <wp:positionV relativeFrom="paragraph">
                  <wp:posOffset>113030</wp:posOffset>
                </wp:positionV>
                <wp:extent cx="919163" cy="857250"/>
                <wp:effectExtent l="0" t="0" r="0"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163" cy="857250"/>
                        </a:xfrm>
                        <a:prstGeom prst="rect">
                          <a:avLst/>
                        </a:prstGeom>
                        <a:noFill/>
                        <a:ln w="9525">
                          <a:noFill/>
                          <a:miter lim="800000"/>
                          <a:headEnd/>
                          <a:tailEnd/>
                        </a:ln>
                      </wps:spPr>
                      <wps:txbx>
                        <w:txbxContent>
                          <w:p w14:paraId="19AAAC24" w14:textId="55BBCD98" w:rsidR="00694E1A" w:rsidRPr="0041068C" w:rsidRDefault="00694E1A" w:rsidP="00694E1A">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 1,229</w:t>
                            </w:r>
                          </w:p>
                          <w:p w14:paraId="13C05CFB" w14:textId="464C2311" w:rsidR="00694E1A" w:rsidRDefault="00694E1A" w:rsidP="00694E1A">
                            <w:pPr>
                              <w:spacing w:line="240" w:lineRule="auto"/>
                              <w:rPr>
                                <w:color w:val="003263" w:themeColor="text2"/>
                              </w:rPr>
                            </w:pPr>
                            <w:r>
                              <w:rPr>
                                <w:color w:val="003263" w:themeColor="text2"/>
                              </w:rPr>
                              <w:t xml:space="preserve">Flyers delivered to </w:t>
                            </w:r>
                            <w:r w:rsidR="003F5EBA">
                              <w:rPr>
                                <w:color w:val="003263" w:themeColor="text2"/>
                              </w:rPr>
                              <w:t>residents</w:t>
                            </w:r>
                          </w:p>
                          <w:p w14:paraId="439A9575" w14:textId="777D0F49" w:rsidR="00694E1A" w:rsidRPr="006C6D3E" w:rsidRDefault="00694E1A" w:rsidP="00694E1A">
                            <w:pPr>
                              <w:spacing w:line="240" w:lineRule="auto"/>
                              <w:rPr>
                                <w:color w:val="003263" w:themeColor="text2"/>
                              </w:rPr>
                            </w:pP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5491755A" id="_x0000_s1047" type="#_x0000_t202" style="position:absolute;margin-left:248.4pt;margin-top:8.9pt;width:72.4pt;height:6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" filled="f" stroked="f">
                <v:textbox inset="0,0,0,0">
                  <w:txbxContent>
                    <w:p w14:paraId="19AAAC24" w14:textId="55BBCD98" w:rsidR="00694E1A" w:rsidRPr="0041068C" w:rsidRDefault="00694E1A" w:rsidP="00694E1A">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 1,229</w:t>
                      </w:r>
                    </w:p>
                    <w:p w14:paraId="13C05CFB" w14:textId="464C2311" w:rsidR="00694E1A" w:rsidRDefault="00694E1A" w:rsidP="00694E1A">
                      <w:pPr>
                        <w:spacing w:line="240" w:lineRule="auto"/>
                        <w:rPr>
                          <w:color w:val="003263" w:themeColor="text2"/>
                        </w:rPr>
                      </w:pPr>
                      <w:r>
                        <w:rPr>
                          <w:color w:val="003263" w:themeColor="text2"/>
                        </w:rPr>
                        <w:t xml:space="preserve">Flyers delivered to </w:t>
                      </w:r>
                      <w:r w:rsidR="003F5EBA">
                        <w:rPr>
                          <w:color w:val="003263" w:themeColor="text2"/>
                        </w:rPr>
                        <w:t>residents</w:t>
                      </w:r>
                    </w:p>
                    <w:p w14:paraId="439A9575" w14:textId="777D0F49" w:rsidR="00694E1A" w:rsidRPr="006C6D3E" w:rsidRDefault="00694E1A" w:rsidP="00694E1A">
                      <w:pPr>
                        <w:spacing w:line="240" w:lineRule="auto"/>
                        <w:rPr>
                          <w:color w:val="003263" w:themeColor="text2"/>
                        </w:rPr>
                      </w:pPr>
                    </w:p>
                  </w:txbxContent>
                </v:textbox>
              </v:shape>
            </w:pict>
          </mc:Fallback>
        </mc:AlternateContent>
      </w:r>
    </w:p>
    <w:p w14:paraId="448FF00F" w14:textId="55112DEF" w:rsidR="00012B91" w:rsidRDefault="00012B91" w:rsidP="00012B91">
      <w:pPr>
        <w:pStyle w:val="BodyText"/>
        <w:spacing w:after="0" w:line="160" w:lineRule="atLeast"/>
        <w:rPr>
          <w:noProof/>
        </w:rPr>
      </w:pPr>
    </w:p>
    <w:p w14:paraId="60F94278" w14:textId="7EF5EF9D" w:rsidR="00012B91" w:rsidRDefault="00012B91" w:rsidP="00012B91">
      <w:pPr>
        <w:pStyle w:val="BodyText"/>
        <w:spacing w:after="0" w:line="160" w:lineRule="atLeast"/>
        <w:rPr>
          <w:noProof/>
        </w:rPr>
      </w:pPr>
    </w:p>
    <w:p w14:paraId="5577D953" w14:textId="7084187C" w:rsidR="00012B91" w:rsidRDefault="00012B91" w:rsidP="00012B91"/>
    <w:p w14:paraId="71D915EC" w14:textId="77777777" w:rsidR="00012B91" w:rsidRDefault="00012B91" w:rsidP="00012B91"/>
    <w:p w14:paraId="302AF798" w14:textId="77777777" w:rsidR="00012B91" w:rsidRDefault="00012B91" w:rsidP="00012B91"/>
    <w:tbl>
      <w:tblPr>
        <w:tblStyle w:val="TableGrid"/>
        <w:tblW w:w="10206" w:type="dxa"/>
        <w:tblCellMar>
          <w:top w:w="85" w:type="dxa"/>
          <w:bottom w:w="85" w:type="dxa"/>
        </w:tblCellMar>
        <w:tblLook w:val="04A0" w:firstRow="1" w:lastRow="0" w:firstColumn="1" w:lastColumn="0" w:noHBand="0" w:noVBand="1"/>
      </w:tblPr>
      <w:tblGrid>
        <w:gridCol w:w="3480"/>
        <w:gridCol w:w="6726"/>
      </w:tblGrid>
      <w:tr w:rsidR="007A2950" w14:paraId="5131BF75" w14:textId="77777777" w:rsidTr="00236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Mar>
              <w:bottom w:w="0" w:type="nil"/>
            </w:tcMar>
          </w:tcPr>
          <w:p w14:paraId="160822F5" w14:textId="02A24CFA" w:rsidR="007A2950" w:rsidRDefault="007A2950" w:rsidP="0047164C">
            <w:r>
              <w:t>How we communicated</w:t>
            </w:r>
          </w:p>
        </w:tc>
      </w:tr>
      <w:tr w:rsidR="0089692E" w14:paraId="20D0CE25" w14:textId="77777777" w:rsidTr="00AF0285">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0913ADB6" w14:textId="77777777" w:rsidR="0089692E" w:rsidRDefault="0089692E" w:rsidP="00AF0285">
            <w:r>
              <w:t>media release and news articles</w:t>
            </w:r>
          </w:p>
        </w:tc>
        <w:tc>
          <w:tcPr>
            <w:tcW w:w="6726" w:type="dxa"/>
            <w:tcMar>
              <w:bottom w:w="0" w:type="nil"/>
            </w:tcMar>
          </w:tcPr>
          <w:p w14:paraId="52FBCC13" w14:textId="0E50413A" w:rsidR="0089692E" w:rsidRPr="000F03A9" w:rsidRDefault="0089692E" w:rsidP="00AF0285">
            <w:pPr>
              <w:pStyle w:val="BodyText"/>
              <w:cnfStyle w:val="000000000000" w:firstRow="0" w:lastRow="0" w:firstColumn="0" w:lastColumn="0" w:oddVBand="0" w:evenVBand="0" w:oddHBand="0" w:evenHBand="0" w:firstRowFirstColumn="0" w:firstRowLastColumn="0" w:lastRowFirstColumn="0" w:lastRowLastColumn="0"/>
              <w:rPr>
                <w:highlight w:val="yellow"/>
              </w:rPr>
            </w:pPr>
            <w:r w:rsidRPr="0038395C">
              <w:t>A media release</w:t>
            </w:r>
            <w:r>
              <w:t xml:space="preserve"> for the project, launched at the start of the engagement, was run as an article in </w:t>
            </w:r>
            <w:r w:rsidR="00792E42">
              <w:t>the Ocean Grove Voice and Bellarine Times.</w:t>
            </w:r>
          </w:p>
        </w:tc>
      </w:tr>
      <w:tr w:rsidR="0089692E" w14:paraId="0C955F37" w14:textId="77777777" w:rsidTr="00172A1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7F9CCF66" w14:textId="77777777" w:rsidR="0089692E" w:rsidRDefault="0089692E" w:rsidP="00172A1F">
            <w:r>
              <w:t>SIGNAGE/posters</w:t>
            </w:r>
          </w:p>
        </w:tc>
        <w:tc>
          <w:tcPr>
            <w:tcW w:w="6726" w:type="dxa"/>
            <w:tcMar>
              <w:bottom w:w="0" w:type="nil"/>
            </w:tcMar>
          </w:tcPr>
          <w:p w14:paraId="3DCD6B2C" w14:textId="77777777" w:rsidR="0089692E" w:rsidRDefault="0089692E" w:rsidP="00172A1F">
            <w:pPr>
              <w:cnfStyle w:val="000000000000" w:firstRow="0" w:lastRow="0" w:firstColumn="0" w:lastColumn="0" w:oddVBand="0" w:evenVBand="0" w:oddHBand="0" w:evenHBand="0" w:firstRowFirstColumn="0" w:firstRowLastColumn="0" w:lastRowFirstColumn="0" w:lastRowLastColumn="0"/>
            </w:pPr>
            <w:r w:rsidRPr="003F6CD3">
              <w:t xml:space="preserve">Ten posters were installed </w:t>
            </w:r>
            <w:r>
              <w:t xml:space="preserve">in early May </w:t>
            </w:r>
            <w:r w:rsidRPr="003F6CD3">
              <w:t xml:space="preserve">within </w:t>
            </w:r>
            <w:r>
              <w:t>t</w:t>
            </w:r>
            <w:r w:rsidRPr="003F6CD3">
              <w:t>he park advertising the community consultation to reach users of the park.</w:t>
            </w:r>
          </w:p>
        </w:tc>
      </w:tr>
      <w:tr w:rsidR="007A2950" w14:paraId="1E4C1A78" w14:textId="77777777" w:rsidTr="0047164C">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6CA68C18" w14:textId="15676E04" w:rsidR="007A2950" w:rsidRDefault="003F6CD3" w:rsidP="007A2950">
            <w:r>
              <w:t>MAIL OUT</w:t>
            </w:r>
          </w:p>
        </w:tc>
        <w:tc>
          <w:tcPr>
            <w:tcW w:w="6726" w:type="dxa"/>
            <w:tcMar>
              <w:bottom w:w="0" w:type="nil"/>
            </w:tcMar>
          </w:tcPr>
          <w:p w14:paraId="4C5970E0" w14:textId="63DA01FF" w:rsidR="007A2950" w:rsidRDefault="007A2950" w:rsidP="003F6CD3">
            <w:pPr>
              <w:pStyle w:val="BodyText"/>
              <w:cnfStyle w:val="000000000000" w:firstRow="0" w:lastRow="0" w:firstColumn="0" w:lastColumn="0" w:oddVBand="0" w:evenVBand="0" w:oddHBand="0" w:evenHBand="0" w:firstRowFirstColumn="0" w:firstRowLastColumn="0" w:lastRowFirstColumn="0" w:lastRowLastColumn="0"/>
            </w:pPr>
            <w:r>
              <w:t xml:space="preserve">In late May, the mailout delivered </w:t>
            </w:r>
            <w:r w:rsidR="003F6CD3">
              <w:t>flyers to 1</w:t>
            </w:r>
            <w:r w:rsidR="004A5447">
              <w:t>,</w:t>
            </w:r>
            <w:r w:rsidR="003F6CD3">
              <w:t>229</w:t>
            </w:r>
            <w:r>
              <w:t xml:space="preserve"> </w:t>
            </w:r>
            <w:r w:rsidR="004776CC">
              <w:t>residents</w:t>
            </w:r>
            <w:r>
              <w:t xml:space="preserve"> surrounding the park.  The </w:t>
            </w:r>
            <w:r w:rsidR="00792E42">
              <w:t>objective</w:t>
            </w:r>
            <w:r>
              <w:t xml:space="preserve"> </w:t>
            </w:r>
            <w:r w:rsidR="003F6CD3">
              <w:t>was</w:t>
            </w:r>
            <w:r>
              <w:t xml:space="preserve"> to </w:t>
            </w:r>
            <w:r w:rsidR="003F6CD3">
              <w:t>inform residents about the project and direct them to the on-line platform.</w:t>
            </w:r>
          </w:p>
        </w:tc>
      </w:tr>
      <w:tr w:rsidR="0089692E" w14:paraId="1670CBA8" w14:textId="77777777" w:rsidTr="0047164C">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4FFD33B0" w14:textId="2153E580" w:rsidR="0089692E" w:rsidRDefault="0089692E" w:rsidP="007A2950">
            <w:r>
              <w:t>social media</w:t>
            </w:r>
          </w:p>
        </w:tc>
        <w:tc>
          <w:tcPr>
            <w:tcW w:w="6726" w:type="dxa"/>
            <w:tcMar>
              <w:bottom w:w="0" w:type="nil"/>
            </w:tcMar>
          </w:tcPr>
          <w:p w14:paraId="3FB4CEDD" w14:textId="2C15AEE9" w:rsidR="0089692E" w:rsidRDefault="0089692E" w:rsidP="003F6CD3">
            <w:pPr>
              <w:pStyle w:val="BodyText"/>
              <w:cnfStyle w:val="000000000000" w:firstRow="0" w:lastRow="0" w:firstColumn="0" w:lastColumn="0" w:oddVBand="0" w:evenVBand="0" w:oddHBand="0" w:evenHBand="0" w:firstRowFirstColumn="0" w:firstRowLastColumn="0" w:lastRowFirstColumn="0" w:lastRowLastColumn="0"/>
            </w:pPr>
            <w:r>
              <w:t>On 26</w:t>
            </w:r>
            <w:r w:rsidRPr="0089692E">
              <w:rPr>
                <w:vertAlign w:val="superscript"/>
              </w:rPr>
              <w:t>th</w:t>
            </w:r>
            <w:r>
              <w:t xml:space="preserve"> May </w:t>
            </w:r>
            <w:r w:rsidRPr="009D037E">
              <w:t xml:space="preserve">a targeted </w:t>
            </w:r>
            <w:r w:rsidR="004776CC" w:rsidRPr="009D037E">
              <w:t>Facebook</w:t>
            </w:r>
            <w:r w:rsidRPr="009D037E">
              <w:t xml:space="preserve"> post was </w:t>
            </w:r>
            <w:r>
              <w:t>shared by the City</w:t>
            </w:r>
            <w:r w:rsidRPr="009D037E">
              <w:t xml:space="preserve"> to a </w:t>
            </w:r>
            <w:r>
              <w:t xml:space="preserve">potential </w:t>
            </w:r>
            <w:r w:rsidRPr="009D037E">
              <w:t>audience of 82,000 people with an estimated reach of 2</w:t>
            </w:r>
            <w:r w:rsidR="004A5447">
              <w:t>,</w:t>
            </w:r>
            <w:r w:rsidRPr="009D037E">
              <w:t>000.</w:t>
            </w:r>
            <w:r>
              <w:t xml:space="preserve">  The post included a short summary of key elements of the plan, a call to action to go to the page and an accompanying video.</w:t>
            </w:r>
            <w:r w:rsidRPr="009D037E">
              <w:t xml:space="preserve">  </w:t>
            </w:r>
            <w:hyperlink r:id="rId50" w:history="1">
              <w:r>
                <w:rPr>
                  <w:rStyle w:val="Hyperlink"/>
                </w:rPr>
                <w:t>https://www.facebook.com/179561632079584/posts/3932722340096809</w:t>
              </w:r>
            </w:hyperlink>
          </w:p>
        </w:tc>
      </w:tr>
    </w:tbl>
    <w:p w14:paraId="21F4FFDC" w14:textId="77777777" w:rsidR="007A2950" w:rsidRDefault="007A2950" w:rsidP="00012B91">
      <w:pPr>
        <w:spacing w:line="260" w:lineRule="atLeas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690F6C4E"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3EC3DE6" w14:textId="0BC69982" w:rsidR="00012B91" w:rsidRPr="006C6D3E" w:rsidRDefault="00753B29" w:rsidP="00BF79BF">
            <w:pPr>
              <w:pStyle w:val="BodyText"/>
              <w:rPr>
                <w:color w:val="003263" w:themeColor="text2"/>
              </w:rPr>
            </w:pPr>
            <w:r>
              <w:rPr>
                <w:color w:val="003263" w:themeColor="text2"/>
              </w:rPr>
              <w:lastRenderedPageBreak/>
              <w:t>SURVEY RESponse profile</w:t>
            </w:r>
          </w:p>
        </w:tc>
      </w:tr>
    </w:tbl>
    <w:p w14:paraId="03ADB91F" w14:textId="77777777" w:rsidR="00753B29" w:rsidRDefault="00753B29" w:rsidP="003023FE">
      <w:pPr>
        <w:rPr>
          <w:noProof/>
        </w:rPr>
      </w:pPr>
    </w:p>
    <w:p w14:paraId="4177E308" w14:textId="1EEC9AC3" w:rsidR="003023FE" w:rsidRDefault="0089692E" w:rsidP="003023FE">
      <w:r>
        <w:rPr>
          <w:noProof/>
        </w:rPr>
        <w:t xml:space="preserve">Profile data was only collected through the online platform.  </w:t>
      </w:r>
      <w:r w:rsidR="00152264">
        <w:rPr>
          <w:noProof/>
        </w:rPr>
        <w:t>During the commu</w:t>
      </w:r>
      <w:r>
        <w:rPr>
          <w:noProof/>
        </w:rPr>
        <w:t>n</w:t>
      </w:r>
      <w:r w:rsidR="00152264">
        <w:rPr>
          <w:noProof/>
        </w:rPr>
        <w:t xml:space="preserve">ity </w:t>
      </w:r>
      <w:r>
        <w:rPr>
          <w:noProof/>
        </w:rPr>
        <w:t xml:space="preserve">engagement </w:t>
      </w:r>
      <w:r w:rsidR="00152264">
        <w:rPr>
          <w:noProof/>
        </w:rPr>
        <w:t>period there were 91 survey contributions.</w:t>
      </w:r>
      <w:r w:rsidR="00012B91">
        <w:rPr>
          <w:noProof/>
        </w:rPr>
        <w:t xml:space="preserve">  </w:t>
      </w:r>
      <w:r w:rsidR="003023FE">
        <w:rPr>
          <w:noProof/>
        </w:rPr>
        <w:t>Of the survey respondents</w:t>
      </w:r>
      <w:bookmarkStart w:id="1" w:name="_Hlk51574978"/>
      <w:r w:rsidR="003023FE">
        <w:rPr>
          <w:noProof/>
        </w:rPr>
        <w:t xml:space="preserve"> 88%</w:t>
      </w:r>
      <w:r w:rsidR="003023FE">
        <w:t xml:space="preserve"> said they are a general user of the park with 36% members of a sporting club.  17% indicated they were associated with a community organisation and around 5% part of a service organisation.</w:t>
      </w:r>
    </w:p>
    <w:p w14:paraId="2F4D8685" w14:textId="288D10E2" w:rsidR="003023FE" w:rsidRDefault="003023FE" w:rsidP="003023FE">
      <w:pPr>
        <w:pStyle w:val="BodyText"/>
      </w:pPr>
      <w:r>
        <w:rPr>
          <w:noProof/>
        </w:rPr>
        <w:drawing>
          <wp:inline distT="0" distB="0" distL="0" distR="0" wp14:anchorId="4C313212" wp14:editId="710D5BF1">
            <wp:extent cx="6838950" cy="15430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38950" cy="1543050"/>
                    </a:xfrm>
                    <a:prstGeom prst="rect">
                      <a:avLst/>
                    </a:prstGeom>
                    <a:noFill/>
                    <a:ln>
                      <a:noFill/>
                    </a:ln>
                  </pic:spPr>
                </pic:pic>
              </a:graphicData>
            </a:graphic>
          </wp:inline>
        </w:drawing>
      </w:r>
      <w:r>
        <w:t xml:space="preserve">  </w:t>
      </w:r>
    </w:p>
    <w:p w14:paraId="4C2E6346" w14:textId="77777777" w:rsidR="003023FE" w:rsidRDefault="003023FE" w:rsidP="003023FE">
      <w:pPr>
        <w:pStyle w:val="BodyText"/>
      </w:pPr>
      <w:r>
        <w:t>Of the 91 survey respondents, 53 chose to identify a group they were associated with which provides a small snapshot of the groups represented but it not necessarily reflective of the overall representation from all the community feedback. This data provided some insights into the community and the fact that many people were involved in several groups along with being general park users.</w:t>
      </w:r>
    </w:p>
    <w:p w14:paraId="2AA34ECB" w14:textId="77777777" w:rsidR="003023FE" w:rsidRDefault="003023FE" w:rsidP="003023FE">
      <w:pPr>
        <w:pStyle w:val="BodyText"/>
      </w:pPr>
      <w:r>
        <w:t>It also showed that most of the respondents were regular users of the park with more than half using it daily.</w:t>
      </w:r>
    </w:p>
    <w:p w14:paraId="4C9EF171" w14:textId="29E1BC1C" w:rsidR="003023FE" w:rsidRDefault="009C5458" w:rsidP="003023FE">
      <w:pPr>
        <w:pStyle w:val="BodyText"/>
        <w:rPr>
          <w:noProof/>
        </w:rPr>
      </w:pPr>
      <w:r>
        <w:rPr>
          <w:noProof/>
        </w:rPr>
        <w:t xml:space="preserve"> </w:t>
      </w:r>
      <w:r w:rsidR="003023FE">
        <w:rPr>
          <w:noProof/>
        </w:rPr>
        <w:drawing>
          <wp:inline distT="0" distB="0" distL="0" distR="0" wp14:anchorId="165AB196" wp14:editId="207C7833">
            <wp:extent cx="3657600" cy="2562459"/>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5521" cy="2568009"/>
                    </a:xfrm>
                    <a:prstGeom prst="rect">
                      <a:avLst/>
                    </a:prstGeom>
                    <a:noFill/>
                    <a:ln>
                      <a:noFill/>
                    </a:ln>
                  </pic:spPr>
                </pic:pic>
              </a:graphicData>
            </a:graphic>
          </wp:inline>
        </w:drawing>
      </w:r>
    </w:p>
    <w:p w14:paraId="1B04C7C6" w14:textId="77777777" w:rsidR="0089692E" w:rsidRDefault="0089692E" w:rsidP="0089692E">
      <w:pPr>
        <w:pStyle w:val="BodyText"/>
      </w:pPr>
      <w:r>
        <w:rPr>
          <w:noProof/>
        </w:rPr>
        <w:t>When asked “what would be the main reason you would visit the park” the top four responses were:</w:t>
      </w:r>
    </w:p>
    <w:p w14:paraId="7B9C3A0F" w14:textId="77777777" w:rsidR="0089692E" w:rsidRDefault="0089692E" w:rsidP="0089692E">
      <w:pPr>
        <w:spacing w:line="260" w:lineRule="atLeast"/>
        <w:rPr>
          <w:rFonts w:ascii="Calibri" w:hAnsi="Calibri"/>
          <w:b/>
          <w:caps/>
          <w:sz w:val="24"/>
          <w:szCs w:val="21"/>
        </w:rPr>
      </w:pPr>
      <w:r>
        <w:rPr>
          <w:noProof/>
        </w:rPr>
        <w:drawing>
          <wp:inline distT="0" distB="0" distL="0" distR="0" wp14:anchorId="336C5985" wp14:editId="43735A2F">
            <wp:extent cx="6064370" cy="2212288"/>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17742" cy="2231758"/>
                    </a:xfrm>
                    <a:prstGeom prst="rect">
                      <a:avLst/>
                    </a:prstGeom>
                  </pic:spPr>
                </pic:pic>
              </a:graphicData>
            </a:graphic>
          </wp:inline>
        </w:drawing>
      </w:r>
    </w:p>
    <w:p w14:paraId="53FA5743" w14:textId="45F27E0E" w:rsidR="0089692E" w:rsidRDefault="0089692E">
      <w:pPr>
        <w:spacing w:line="260" w:lineRule="atLeast"/>
        <w:rPr>
          <w:noProof/>
        </w:rPr>
      </w:pPr>
      <w:r>
        <w:rPr>
          <w:noProof/>
        </w:rPr>
        <w:br w:type="page"/>
      </w:r>
    </w:p>
    <w:tbl>
      <w:tblPr>
        <w:tblStyle w:val="TableGrid"/>
        <w:tblpPr w:leftFromText="180" w:rightFromText="180" w:vertAnchor="text" w:horzAnchor="margin" w:tblpY="-10"/>
        <w:tblW w:w="0" w:type="auto"/>
        <w:tblLook w:val="04A0" w:firstRow="1" w:lastRow="0" w:firstColumn="1" w:lastColumn="0" w:noHBand="0" w:noVBand="1"/>
      </w:tblPr>
      <w:tblGrid>
        <w:gridCol w:w="10773"/>
      </w:tblGrid>
      <w:tr w:rsidR="00753B29" w14:paraId="3C960351" w14:textId="77777777" w:rsidTr="00753B29">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42C28C88" w14:textId="155D0DB6" w:rsidR="00753B29" w:rsidRPr="006C6D3E" w:rsidRDefault="00270DC5" w:rsidP="00753B29">
            <w:pPr>
              <w:pStyle w:val="BodyText"/>
              <w:rPr>
                <w:color w:val="003263" w:themeColor="text2"/>
              </w:rPr>
            </w:pPr>
            <w:r>
              <w:rPr>
                <w:color w:val="003263" w:themeColor="text2"/>
              </w:rPr>
              <w:lastRenderedPageBreak/>
              <w:t xml:space="preserve">SNAPSHOT OF </w:t>
            </w:r>
            <w:r w:rsidR="00753B29" w:rsidRPr="00A05644">
              <w:rPr>
                <w:color w:val="003263" w:themeColor="text2"/>
              </w:rPr>
              <w:t>WHAT WE HEARD</w:t>
            </w:r>
            <w:r w:rsidR="00753B29">
              <w:rPr>
                <w:color w:val="003263" w:themeColor="text2"/>
              </w:rPr>
              <w:t xml:space="preserve"> – survey results</w:t>
            </w:r>
          </w:p>
        </w:tc>
      </w:tr>
    </w:tbl>
    <w:p w14:paraId="65ED2AAC" w14:textId="629F6725" w:rsidR="009C5458" w:rsidRPr="009C5458" w:rsidRDefault="009C5458" w:rsidP="003023FE">
      <w:pPr>
        <w:pStyle w:val="BodyText"/>
        <w:rPr>
          <w:noProof/>
        </w:rPr>
      </w:pPr>
      <w:r w:rsidRPr="009C5458">
        <w:rPr>
          <w:noProof/>
        </w:rPr>
        <w:t>The responses received hi</w:t>
      </w:r>
      <w:r w:rsidR="00753B29">
        <w:rPr>
          <w:noProof/>
        </w:rPr>
        <w:t>ghlighted</w:t>
      </w:r>
      <w:r w:rsidRPr="009C5458">
        <w:rPr>
          <w:noProof/>
        </w:rPr>
        <w:t xml:space="preserve"> that: </w:t>
      </w:r>
    </w:p>
    <w:p w14:paraId="131D60D7" w14:textId="109F3DEB" w:rsidR="009C5458" w:rsidRPr="009C5458" w:rsidRDefault="009C5458" w:rsidP="009C5458">
      <w:pPr>
        <w:pStyle w:val="BodyText"/>
        <w:numPr>
          <w:ilvl w:val="0"/>
          <w:numId w:val="42"/>
        </w:numPr>
        <w:rPr>
          <w:noProof/>
        </w:rPr>
      </w:pPr>
      <w:r w:rsidRPr="009C5458">
        <w:rPr>
          <w:rFonts w:ascii="Arial" w:hAnsi="Arial" w:cs="Arial"/>
        </w:rPr>
        <w:t xml:space="preserve">over 80% are ‘very supportive’ or ‘supportive’ of the vison and goals </w:t>
      </w:r>
      <w:r w:rsidR="00986015">
        <w:rPr>
          <w:rFonts w:ascii="Arial" w:hAnsi="Arial" w:cs="Arial"/>
        </w:rPr>
        <w:t xml:space="preserve"> </w:t>
      </w:r>
    </w:p>
    <w:p w14:paraId="26662AAE" w14:textId="1A231052" w:rsidR="00986015" w:rsidRPr="009C5458" w:rsidRDefault="009C5458" w:rsidP="00986015">
      <w:pPr>
        <w:pStyle w:val="BodyText"/>
        <w:numPr>
          <w:ilvl w:val="0"/>
          <w:numId w:val="42"/>
        </w:numPr>
        <w:rPr>
          <w:noProof/>
        </w:rPr>
      </w:pPr>
      <w:r>
        <w:rPr>
          <w:rFonts w:ascii="Arial" w:hAnsi="Arial" w:cs="Arial"/>
        </w:rPr>
        <w:t xml:space="preserve">70% </w:t>
      </w:r>
      <w:r w:rsidRPr="009C5458">
        <w:rPr>
          <w:rFonts w:ascii="Arial" w:hAnsi="Arial" w:cs="Arial"/>
        </w:rPr>
        <w:t>of respondents were</w:t>
      </w:r>
      <w:r w:rsidR="008873C9">
        <w:rPr>
          <w:rFonts w:ascii="Arial" w:hAnsi="Arial" w:cs="Arial"/>
        </w:rPr>
        <w:t>’</w:t>
      </w:r>
      <w:r w:rsidRPr="009C5458">
        <w:rPr>
          <w:rFonts w:ascii="Arial" w:hAnsi="Arial" w:cs="Arial"/>
        </w:rPr>
        <w:t xml:space="preserve"> very supportive</w:t>
      </w:r>
      <w:r w:rsidR="008873C9">
        <w:rPr>
          <w:rFonts w:ascii="Arial" w:hAnsi="Arial" w:cs="Arial"/>
        </w:rPr>
        <w:t>’</w:t>
      </w:r>
      <w:r w:rsidRPr="009C5458">
        <w:rPr>
          <w:rFonts w:ascii="Arial" w:hAnsi="Arial" w:cs="Arial"/>
        </w:rPr>
        <w:t xml:space="preserve"> and </w:t>
      </w:r>
      <w:r w:rsidR="008873C9">
        <w:rPr>
          <w:rFonts w:ascii="Arial" w:hAnsi="Arial" w:cs="Arial"/>
        </w:rPr>
        <w:t>‘</w:t>
      </w:r>
      <w:r w:rsidRPr="009C5458">
        <w:rPr>
          <w:rFonts w:ascii="Arial" w:hAnsi="Arial" w:cs="Arial"/>
        </w:rPr>
        <w:t>supportive</w:t>
      </w:r>
      <w:r w:rsidR="008873C9">
        <w:rPr>
          <w:rFonts w:ascii="Arial" w:hAnsi="Arial" w:cs="Arial"/>
        </w:rPr>
        <w:t>’</w:t>
      </w:r>
      <w:r w:rsidRPr="009C5458">
        <w:rPr>
          <w:rFonts w:ascii="Arial" w:hAnsi="Arial" w:cs="Arial"/>
        </w:rPr>
        <w:t xml:space="preserve"> of the management zones</w:t>
      </w:r>
      <w:r w:rsidR="00986015">
        <w:rPr>
          <w:rFonts w:ascii="Arial" w:hAnsi="Arial" w:cs="Arial"/>
        </w:rPr>
        <w:t xml:space="preserve"> </w:t>
      </w:r>
    </w:p>
    <w:p w14:paraId="106E4516" w14:textId="3AF65FC2" w:rsidR="00986015" w:rsidRPr="009C5458" w:rsidRDefault="009C5458" w:rsidP="00986015">
      <w:pPr>
        <w:pStyle w:val="BodyText"/>
        <w:numPr>
          <w:ilvl w:val="0"/>
          <w:numId w:val="42"/>
        </w:numPr>
        <w:rPr>
          <w:noProof/>
        </w:rPr>
      </w:pPr>
      <w:r w:rsidRPr="009C5458">
        <w:rPr>
          <w:rFonts w:ascii="Arial" w:hAnsi="Arial" w:cs="Arial"/>
        </w:rPr>
        <w:t>70&amp; of respondents were very supportive and supportive of the recommendations proposed</w:t>
      </w:r>
      <w:r w:rsidR="00E06FA7">
        <w:rPr>
          <w:rFonts w:ascii="Arial" w:hAnsi="Arial" w:cs="Arial"/>
        </w:rPr>
        <w:t>.</w:t>
      </w:r>
    </w:p>
    <w:tbl>
      <w:tblPr>
        <w:tblStyle w:val="TableGrid"/>
        <w:tblpPr w:leftFromText="180" w:rightFromText="180" w:vertAnchor="text" w:horzAnchor="margin" w:tblpY="-10"/>
        <w:tblW w:w="0" w:type="auto"/>
        <w:tblLook w:val="04A0" w:firstRow="1" w:lastRow="0" w:firstColumn="1" w:lastColumn="0" w:noHBand="0" w:noVBand="1"/>
      </w:tblPr>
      <w:tblGrid>
        <w:gridCol w:w="10773"/>
      </w:tblGrid>
      <w:tr w:rsidR="008873C9" w14:paraId="6B89AE80" w14:textId="77777777" w:rsidTr="0053588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096E679D" w14:textId="2FBBDF87" w:rsidR="008873C9" w:rsidRPr="006C6D3E" w:rsidRDefault="008873C9" w:rsidP="0053588F">
            <w:pPr>
              <w:pStyle w:val="BodyText"/>
              <w:rPr>
                <w:color w:val="003263" w:themeColor="text2"/>
              </w:rPr>
            </w:pPr>
            <w:r>
              <w:rPr>
                <w:color w:val="003263" w:themeColor="text2"/>
              </w:rPr>
              <w:t>KEY THEMES</w:t>
            </w:r>
          </w:p>
        </w:tc>
      </w:tr>
    </w:tbl>
    <w:p w14:paraId="1D91545E" w14:textId="04FAEBFF" w:rsidR="00012B91" w:rsidRPr="00625A0E" w:rsidRDefault="00986015" w:rsidP="00012B91">
      <w:pPr>
        <w:pStyle w:val="BodyText"/>
        <w:rPr>
          <w:b/>
          <w:bCs/>
          <w:i/>
          <w:iCs/>
        </w:rPr>
      </w:pPr>
      <w:r w:rsidRPr="00625A0E">
        <w:rPr>
          <w:b/>
          <w:bCs/>
          <w:i/>
          <w:iCs/>
        </w:rPr>
        <w:t xml:space="preserve">There was a strong </w:t>
      </w:r>
      <w:r w:rsidR="00625A0E" w:rsidRPr="00625A0E">
        <w:rPr>
          <w:b/>
          <w:bCs/>
          <w:i/>
          <w:iCs/>
        </w:rPr>
        <w:t>theme in</w:t>
      </w:r>
      <w:r w:rsidRPr="00625A0E">
        <w:rPr>
          <w:b/>
          <w:bCs/>
          <w:i/>
          <w:iCs/>
        </w:rPr>
        <w:t xml:space="preserve"> the feedback that the park is well loved as it is</w:t>
      </w:r>
      <w:r w:rsidR="00E06FA7" w:rsidRPr="00625A0E">
        <w:rPr>
          <w:b/>
          <w:bCs/>
          <w:i/>
          <w:iCs/>
        </w:rPr>
        <w:t>,</w:t>
      </w:r>
      <w:r w:rsidRPr="00625A0E">
        <w:rPr>
          <w:b/>
          <w:bCs/>
          <w:i/>
          <w:iCs/>
        </w:rPr>
        <w:t xml:space="preserve"> and that generally the community don’t want to see a great deal of change.</w:t>
      </w:r>
      <w:r w:rsidR="00D3299C" w:rsidRPr="00625A0E">
        <w:rPr>
          <w:b/>
          <w:bCs/>
          <w:i/>
          <w:iCs/>
        </w:rPr>
        <w:t xml:space="preserve">  </w:t>
      </w:r>
      <w:r w:rsidR="00012B91" w:rsidRPr="00625A0E">
        <w:rPr>
          <w:b/>
          <w:bCs/>
          <w:i/>
          <w:iCs/>
        </w:rPr>
        <w:t>The following outlines some of the key</w:t>
      </w:r>
      <w:r w:rsidR="004F0521" w:rsidRPr="00625A0E">
        <w:rPr>
          <w:b/>
          <w:bCs/>
          <w:i/>
          <w:iCs/>
        </w:rPr>
        <w:t xml:space="preserve"> themes that emerged </w:t>
      </w:r>
      <w:r w:rsidR="00012B91" w:rsidRPr="00625A0E">
        <w:rPr>
          <w:b/>
          <w:bCs/>
          <w:i/>
          <w:iCs/>
        </w:rPr>
        <w:t>from the engagement activities</w:t>
      </w:r>
      <w:r w:rsidR="00625A0E">
        <w:rPr>
          <w:b/>
          <w:bCs/>
          <w:i/>
          <w:iCs/>
        </w:rPr>
        <w:t xml:space="preserve"> ranked in terms of the number of contributions around that theme</w:t>
      </w:r>
      <w:r w:rsidR="00012B91" w:rsidRPr="00625A0E">
        <w:rPr>
          <w:b/>
          <w:bCs/>
          <w:i/>
          <w:iCs/>
        </w:rPr>
        <w:t xml:space="preserve">. </w:t>
      </w:r>
    </w:p>
    <w:tbl>
      <w:tblPr>
        <w:tblW w:w="0" w:type="auto"/>
        <w:tblLook w:val="04A0" w:firstRow="1" w:lastRow="0" w:firstColumn="1" w:lastColumn="0" w:noHBand="0" w:noVBand="1"/>
      </w:tblPr>
      <w:tblGrid>
        <w:gridCol w:w="2157"/>
        <w:gridCol w:w="2158"/>
        <w:gridCol w:w="2140"/>
        <w:gridCol w:w="2174"/>
        <w:gridCol w:w="2144"/>
      </w:tblGrid>
      <w:tr w:rsidR="00AE15CF" w14:paraId="21E55FAF" w14:textId="77777777" w:rsidTr="008873C9">
        <w:trPr>
          <w:trHeight w:val="283"/>
        </w:trPr>
        <w:tc>
          <w:tcPr>
            <w:tcW w:w="10773" w:type="dxa"/>
            <w:gridSpan w:val="5"/>
            <w:shd w:val="clear" w:color="auto" w:fill="003361"/>
            <w:vAlign w:val="center"/>
          </w:tcPr>
          <w:p w14:paraId="15817154" w14:textId="6ADC8B76" w:rsidR="00AE15CF" w:rsidRDefault="00AE15CF">
            <w:pPr>
              <w:tabs>
                <w:tab w:val="left" w:pos="3165"/>
                <w:tab w:val="left" w:pos="3767"/>
              </w:tabs>
              <w:spacing w:before="60" w:after="60"/>
              <w:rPr>
                <w:rFonts w:cs="Calibri"/>
                <w:b/>
                <w:bCs/>
                <w:color w:val="FFFFFF"/>
                <w:sz w:val="30"/>
                <w:szCs w:val="30"/>
              </w:rPr>
            </w:pPr>
          </w:p>
        </w:tc>
      </w:tr>
      <w:tr w:rsidR="00AE15CF" w14:paraId="3490492C" w14:textId="77777777" w:rsidTr="004F0521">
        <w:trPr>
          <w:trHeight w:val="1304"/>
        </w:trPr>
        <w:tc>
          <w:tcPr>
            <w:tcW w:w="2157" w:type="dxa"/>
            <w:shd w:val="clear" w:color="auto" w:fill="F2F2F2"/>
            <w:vAlign w:val="center"/>
            <w:hideMark/>
          </w:tcPr>
          <w:p w14:paraId="779490F1" w14:textId="02294834" w:rsidR="00AE15CF" w:rsidRDefault="00973F68">
            <w:pPr>
              <w:spacing w:line="240" w:lineRule="auto"/>
              <w:jc w:val="center"/>
              <w:rPr>
                <w:rFonts w:ascii="Arial" w:hAnsi="Arial" w:cs="Arial"/>
                <w:color w:val="003361"/>
                <w:sz w:val="22"/>
                <w:szCs w:val="22"/>
              </w:rPr>
            </w:pPr>
            <w:r>
              <w:rPr>
                <w:rFonts w:ascii="Arial" w:hAnsi="Arial" w:cs="Arial"/>
                <w:noProof/>
              </w:rPr>
              <w:drawing>
                <wp:inline distT="0" distB="0" distL="0" distR="0" wp14:anchorId="7DBBE7EA" wp14:editId="2CBCF05F">
                  <wp:extent cx="748030" cy="57658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8030" cy="576580"/>
                          </a:xfrm>
                          <a:prstGeom prst="rect">
                            <a:avLst/>
                          </a:prstGeom>
                          <a:noFill/>
                          <a:ln>
                            <a:noFill/>
                          </a:ln>
                        </pic:spPr>
                      </pic:pic>
                    </a:graphicData>
                  </a:graphic>
                </wp:inline>
              </w:drawing>
            </w:r>
          </w:p>
        </w:tc>
        <w:tc>
          <w:tcPr>
            <w:tcW w:w="2158" w:type="dxa"/>
            <w:shd w:val="clear" w:color="auto" w:fill="F2F2F2"/>
            <w:vAlign w:val="center"/>
            <w:hideMark/>
          </w:tcPr>
          <w:p w14:paraId="19895BA0" w14:textId="3185930A" w:rsidR="00AE15CF" w:rsidRDefault="00A05C8E">
            <w:pPr>
              <w:tabs>
                <w:tab w:val="left" w:pos="3165"/>
                <w:tab w:val="left" w:pos="3767"/>
              </w:tabs>
              <w:jc w:val="center"/>
              <w:rPr>
                <w:rFonts w:ascii="Arial" w:hAnsi="Arial" w:cs="Arial"/>
              </w:rPr>
            </w:pPr>
            <w:r>
              <w:rPr>
                <w:rFonts w:ascii="Arial" w:hAnsi="Arial" w:cs="Arial"/>
                <w:noProof/>
                <w:color w:val="003361"/>
              </w:rPr>
              <w:drawing>
                <wp:inline distT="0" distB="0" distL="0" distR="0" wp14:anchorId="6C66AD70" wp14:editId="3A18947A">
                  <wp:extent cx="752475" cy="61468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2475" cy="614680"/>
                          </a:xfrm>
                          <a:prstGeom prst="rect">
                            <a:avLst/>
                          </a:prstGeom>
                          <a:noFill/>
                          <a:ln>
                            <a:noFill/>
                          </a:ln>
                        </pic:spPr>
                      </pic:pic>
                    </a:graphicData>
                  </a:graphic>
                </wp:inline>
              </w:drawing>
            </w:r>
          </w:p>
        </w:tc>
        <w:tc>
          <w:tcPr>
            <w:tcW w:w="2140" w:type="dxa"/>
            <w:shd w:val="clear" w:color="auto" w:fill="F2F2F2"/>
            <w:vAlign w:val="center"/>
            <w:hideMark/>
          </w:tcPr>
          <w:p w14:paraId="458CB628" w14:textId="1246EDAC" w:rsidR="00AE15CF" w:rsidRDefault="0043374E">
            <w:pPr>
              <w:tabs>
                <w:tab w:val="left" w:pos="3165"/>
                <w:tab w:val="left" w:pos="3767"/>
              </w:tabs>
              <w:jc w:val="center"/>
              <w:rPr>
                <w:rFonts w:ascii="Arial" w:hAnsi="Arial" w:cs="Arial"/>
              </w:rPr>
            </w:pPr>
            <w:r>
              <w:rPr>
                <w:noProof/>
              </w:rPr>
              <w:drawing>
                <wp:inline distT="0" distB="0" distL="0" distR="0" wp14:anchorId="4618A791" wp14:editId="3AE1357A">
                  <wp:extent cx="895350" cy="895350"/>
                  <wp:effectExtent l="0" t="0" r="0" b="0"/>
                  <wp:docPr id="185" name="Picture 1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Ico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2174" w:type="dxa"/>
            <w:shd w:val="clear" w:color="auto" w:fill="F2F2F2"/>
            <w:vAlign w:val="center"/>
            <w:hideMark/>
          </w:tcPr>
          <w:p w14:paraId="4234FCBD" w14:textId="5F8DE069" w:rsidR="00AE15CF" w:rsidRDefault="0043374E">
            <w:pPr>
              <w:tabs>
                <w:tab w:val="left" w:pos="3165"/>
                <w:tab w:val="left" w:pos="3767"/>
              </w:tabs>
              <w:jc w:val="center"/>
              <w:rPr>
                <w:rFonts w:ascii="Arial" w:hAnsi="Arial" w:cs="Arial"/>
              </w:rPr>
            </w:pPr>
            <w:r>
              <w:rPr>
                <w:rFonts w:ascii="Arial" w:hAnsi="Arial" w:cs="Arial"/>
                <w:noProof/>
              </w:rPr>
              <w:drawing>
                <wp:inline distT="0" distB="0" distL="0" distR="0" wp14:anchorId="53EB369B" wp14:editId="019ACD93">
                  <wp:extent cx="548005" cy="576580"/>
                  <wp:effectExtent l="0" t="0" r="444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005" cy="576580"/>
                          </a:xfrm>
                          <a:prstGeom prst="rect">
                            <a:avLst/>
                          </a:prstGeom>
                          <a:noFill/>
                          <a:ln>
                            <a:noFill/>
                          </a:ln>
                        </pic:spPr>
                      </pic:pic>
                    </a:graphicData>
                  </a:graphic>
                </wp:inline>
              </w:drawing>
            </w:r>
          </w:p>
        </w:tc>
        <w:tc>
          <w:tcPr>
            <w:tcW w:w="2144" w:type="dxa"/>
            <w:shd w:val="clear" w:color="auto" w:fill="F2F2F2"/>
            <w:vAlign w:val="center"/>
            <w:hideMark/>
          </w:tcPr>
          <w:p w14:paraId="05D0C132" w14:textId="466FA936" w:rsidR="00AE15CF" w:rsidRDefault="00A05C8E">
            <w:pPr>
              <w:tabs>
                <w:tab w:val="left" w:pos="3165"/>
                <w:tab w:val="left" w:pos="3767"/>
              </w:tabs>
              <w:jc w:val="center"/>
              <w:rPr>
                <w:rFonts w:ascii="Arial" w:hAnsi="Arial" w:cs="Arial"/>
              </w:rPr>
            </w:pPr>
            <w:r>
              <w:rPr>
                <w:noProof/>
              </w:rPr>
              <w:drawing>
                <wp:inline distT="0" distB="0" distL="0" distR="0" wp14:anchorId="4809C982" wp14:editId="3A846D19">
                  <wp:extent cx="824230" cy="824230"/>
                  <wp:effectExtent l="0" t="0" r="0" b="0"/>
                  <wp:docPr id="187" name="Picture 18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Logo&#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inline>
              </w:drawing>
            </w:r>
          </w:p>
        </w:tc>
      </w:tr>
      <w:tr w:rsidR="00625A0E" w14:paraId="7833AEFF" w14:textId="77777777" w:rsidTr="00982DD9">
        <w:trPr>
          <w:trHeight w:val="340"/>
        </w:trPr>
        <w:tc>
          <w:tcPr>
            <w:tcW w:w="2157" w:type="dxa"/>
            <w:shd w:val="clear" w:color="auto" w:fill="F2F2F2"/>
            <w:vAlign w:val="center"/>
          </w:tcPr>
          <w:p w14:paraId="68FD908D" w14:textId="77777777" w:rsidR="00625A0E" w:rsidRDefault="00625A0E" w:rsidP="00982DD9">
            <w:pPr>
              <w:tabs>
                <w:tab w:val="left" w:pos="3165"/>
                <w:tab w:val="left" w:pos="3767"/>
              </w:tabs>
              <w:spacing w:before="140" w:after="140"/>
              <w:jc w:val="center"/>
              <w:rPr>
                <w:rFonts w:ascii="Arial" w:hAnsi="Arial" w:cs="Arial"/>
                <w:b/>
                <w:bCs/>
                <w:color w:val="003361"/>
              </w:rPr>
            </w:pPr>
            <w:r w:rsidRPr="005128B7">
              <w:rPr>
                <w:rFonts w:ascii="Arial" w:hAnsi="Arial" w:cs="Arial"/>
                <w:b/>
                <w:bCs/>
                <w:color w:val="003361"/>
                <w:sz w:val="32"/>
                <w:szCs w:val="32"/>
              </w:rPr>
              <w:t># 1</w:t>
            </w:r>
          </w:p>
        </w:tc>
        <w:tc>
          <w:tcPr>
            <w:tcW w:w="2158" w:type="dxa"/>
            <w:shd w:val="clear" w:color="auto" w:fill="F2F2F2"/>
            <w:vAlign w:val="center"/>
          </w:tcPr>
          <w:p w14:paraId="629F6A61" w14:textId="77777777" w:rsidR="00625A0E" w:rsidRPr="005128B7" w:rsidRDefault="00625A0E" w:rsidP="00982DD9">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2</w:t>
            </w:r>
          </w:p>
        </w:tc>
        <w:tc>
          <w:tcPr>
            <w:tcW w:w="2140" w:type="dxa"/>
            <w:shd w:val="clear" w:color="auto" w:fill="F2F2F2"/>
            <w:vAlign w:val="center"/>
          </w:tcPr>
          <w:p w14:paraId="18C1006E" w14:textId="77777777" w:rsidR="00625A0E" w:rsidRPr="005128B7" w:rsidRDefault="00625A0E" w:rsidP="00982DD9">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3</w:t>
            </w:r>
          </w:p>
        </w:tc>
        <w:tc>
          <w:tcPr>
            <w:tcW w:w="2174" w:type="dxa"/>
            <w:shd w:val="clear" w:color="auto" w:fill="F2F2F2"/>
            <w:vAlign w:val="center"/>
          </w:tcPr>
          <w:p w14:paraId="3F3A32BC" w14:textId="77777777" w:rsidR="00625A0E" w:rsidRPr="005128B7" w:rsidRDefault="00625A0E" w:rsidP="00982DD9">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4</w:t>
            </w:r>
          </w:p>
        </w:tc>
        <w:tc>
          <w:tcPr>
            <w:tcW w:w="2144" w:type="dxa"/>
            <w:shd w:val="clear" w:color="auto" w:fill="F2F2F2"/>
            <w:vAlign w:val="center"/>
          </w:tcPr>
          <w:p w14:paraId="36B927AB" w14:textId="77777777" w:rsidR="00625A0E" w:rsidRPr="005128B7" w:rsidRDefault="00625A0E" w:rsidP="00982DD9">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5</w:t>
            </w:r>
          </w:p>
        </w:tc>
      </w:tr>
      <w:tr w:rsidR="00AE15CF" w14:paraId="00192AFD" w14:textId="77777777" w:rsidTr="004F0521">
        <w:trPr>
          <w:trHeight w:val="340"/>
        </w:trPr>
        <w:tc>
          <w:tcPr>
            <w:tcW w:w="2157" w:type="dxa"/>
            <w:shd w:val="clear" w:color="auto" w:fill="F2F2F2"/>
            <w:vAlign w:val="center"/>
            <w:hideMark/>
          </w:tcPr>
          <w:p w14:paraId="1E53E4B1" w14:textId="4148C399" w:rsidR="00AE15CF" w:rsidRDefault="00973F68">
            <w:pPr>
              <w:tabs>
                <w:tab w:val="left" w:pos="3165"/>
                <w:tab w:val="left" w:pos="3767"/>
              </w:tabs>
              <w:spacing w:before="140" w:after="140"/>
              <w:jc w:val="center"/>
              <w:rPr>
                <w:rFonts w:ascii="Arial" w:hAnsi="Arial" w:cs="Arial"/>
                <w:b/>
                <w:bCs/>
                <w:color w:val="003361"/>
              </w:rPr>
            </w:pPr>
            <w:bookmarkStart w:id="2" w:name="_GoBack"/>
            <w:bookmarkEnd w:id="2"/>
            <w:r>
              <w:rPr>
                <w:rFonts w:ascii="Arial" w:hAnsi="Arial" w:cs="Arial"/>
                <w:b/>
                <w:bCs/>
                <w:color w:val="003361"/>
              </w:rPr>
              <w:t xml:space="preserve">Protect Open Space and character of the park from over development </w:t>
            </w:r>
          </w:p>
        </w:tc>
        <w:tc>
          <w:tcPr>
            <w:tcW w:w="2158" w:type="dxa"/>
            <w:shd w:val="clear" w:color="auto" w:fill="F2F2F2"/>
            <w:vAlign w:val="center"/>
            <w:hideMark/>
          </w:tcPr>
          <w:p w14:paraId="13792DA0" w14:textId="6AF71BEA" w:rsidR="00AE15CF" w:rsidRDefault="00A05C8E">
            <w:pPr>
              <w:tabs>
                <w:tab w:val="left" w:pos="3165"/>
                <w:tab w:val="left" w:pos="3767"/>
              </w:tabs>
              <w:spacing w:before="140" w:after="140"/>
              <w:jc w:val="center"/>
              <w:rPr>
                <w:rFonts w:ascii="Arial" w:hAnsi="Arial" w:cs="Arial"/>
                <w:b/>
                <w:bCs/>
                <w:color w:val="003361"/>
              </w:rPr>
            </w:pPr>
            <w:r>
              <w:rPr>
                <w:rFonts w:ascii="Arial" w:hAnsi="Arial" w:cs="Arial"/>
                <w:b/>
                <w:bCs/>
                <w:color w:val="003361"/>
              </w:rPr>
              <w:t xml:space="preserve">Sustainable Pavilions </w:t>
            </w:r>
          </w:p>
        </w:tc>
        <w:tc>
          <w:tcPr>
            <w:tcW w:w="2140" w:type="dxa"/>
            <w:shd w:val="clear" w:color="auto" w:fill="F2F2F2"/>
            <w:vAlign w:val="center"/>
            <w:hideMark/>
          </w:tcPr>
          <w:p w14:paraId="2AD80601" w14:textId="5B5266D5" w:rsidR="00AE15CF" w:rsidRDefault="0043374E">
            <w:pPr>
              <w:tabs>
                <w:tab w:val="left" w:pos="3165"/>
                <w:tab w:val="left" w:pos="3767"/>
              </w:tabs>
              <w:spacing w:before="140" w:after="140"/>
              <w:jc w:val="center"/>
              <w:rPr>
                <w:rFonts w:ascii="Arial" w:hAnsi="Arial" w:cs="Arial"/>
                <w:b/>
                <w:bCs/>
                <w:color w:val="003361"/>
              </w:rPr>
            </w:pPr>
            <w:r>
              <w:rPr>
                <w:rFonts w:ascii="Arial" w:hAnsi="Arial" w:cs="Arial"/>
                <w:b/>
                <w:bCs/>
                <w:color w:val="003361"/>
              </w:rPr>
              <w:t xml:space="preserve">Sustainable place for kids to ride </w:t>
            </w:r>
          </w:p>
        </w:tc>
        <w:tc>
          <w:tcPr>
            <w:tcW w:w="2174" w:type="dxa"/>
            <w:shd w:val="clear" w:color="auto" w:fill="F2F2F2"/>
            <w:vAlign w:val="center"/>
            <w:hideMark/>
          </w:tcPr>
          <w:p w14:paraId="3C6B14A7" w14:textId="439C713F" w:rsidR="00AE15CF" w:rsidRDefault="0043374E">
            <w:pPr>
              <w:tabs>
                <w:tab w:val="left" w:pos="3165"/>
                <w:tab w:val="left" w:pos="3767"/>
              </w:tabs>
              <w:spacing w:before="140" w:after="140"/>
              <w:jc w:val="center"/>
              <w:rPr>
                <w:rFonts w:ascii="Arial" w:hAnsi="Arial" w:cs="Arial"/>
                <w:b/>
                <w:bCs/>
                <w:color w:val="003361"/>
              </w:rPr>
            </w:pPr>
            <w:r>
              <w:rPr>
                <w:rFonts w:ascii="Arial" w:hAnsi="Arial" w:cs="Arial"/>
                <w:b/>
                <w:bCs/>
                <w:color w:val="003361"/>
              </w:rPr>
              <w:t>Environmental and cultural values</w:t>
            </w:r>
          </w:p>
        </w:tc>
        <w:tc>
          <w:tcPr>
            <w:tcW w:w="2144" w:type="dxa"/>
            <w:shd w:val="clear" w:color="auto" w:fill="F2F2F2"/>
            <w:vAlign w:val="center"/>
            <w:hideMark/>
          </w:tcPr>
          <w:p w14:paraId="73041EA9" w14:textId="29D4309B" w:rsidR="00AE15CF" w:rsidRDefault="00A05C8E">
            <w:pPr>
              <w:tabs>
                <w:tab w:val="left" w:pos="3165"/>
                <w:tab w:val="left" w:pos="3767"/>
              </w:tabs>
              <w:spacing w:before="140" w:after="140"/>
              <w:jc w:val="center"/>
              <w:rPr>
                <w:rFonts w:ascii="Arial" w:hAnsi="Arial" w:cs="Arial"/>
                <w:b/>
                <w:bCs/>
                <w:color w:val="003361"/>
              </w:rPr>
            </w:pPr>
            <w:r>
              <w:rPr>
                <w:rFonts w:ascii="Arial" w:hAnsi="Arial" w:cs="Arial"/>
                <w:b/>
                <w:bCs/>
                <w:color w:val="003361"/>
              </w:rPr>
              <w:t>Maintain dog off lead areas/consider fenced dog park</w:t>
            </w:r>
          </w:p>
        </w:tc>
      </w:tr>
      <w:tr w:rsidR="00AE15CF" w14:paraId="7EFCD34F" w14:textId="77777777" w:rsidTr="004F0521">
        <w:trPr>
          <w:trHeight w:val="1928"/>
        </w:trPr>
        <w:tc>
          <w:tcPr>
            <w:tcW w:w="2157" w:type="dxa"/>
            <w:shd w:val="clear" w:color="auto" w:fill="71CBF4"/>
            <w:vAlign w:val="center"/>
            <w:hideMark/>
          </w:tcPr>
          <w:p w14:paraId="795708E1" w14:textId="6FBB0E7D" w:rsidR="00AE15CF" w:rsidRPr="000A7955" w:rsidRDefault="005128B7" w:rsidP="00973F68">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 xml:space="preserve"> </w:t>
            </w:r>
            <w:r w:rsidR="00973F68" w:rsidRPr="000A7955">
              <w:rPr>
                <w:rFonts w:ascii="Arial" w:hAnsi="Arial" w:cs="Arial"/>
                <w:b/>
                <w:bCs/>
                <w:i/>
                <w:iCs/>
                <w:sz w:val="16"/>
                <w:szCs w:val="16"/>
              </w:rPr>
              <w:t xml:space="preserve">“We love the park and want the natural aspect to be maintained and protected.” </w:t>
            </w:r>
          </w:p>
          <w:p w14:paraId="6092ED79" w14:textId="2ADB4AB5" w:rsidR="006D21F8" w:rsidRPr="000A7955" w:rsidRDefault="006D21F8" w:rsidP="006D21F8">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“Barwon Heads is desperate to maintain its character of being a village. We need more planning overlays like this to ensure we preserve it”</w:t>
            </w:r>
          </w:p>
        </w:tc>
        <w:tc>
          <w:tcPr>
            <w:tcW w:w="2158" w:type="dxa"/>
            <w:shd w:val="clear" w:color="auto" w:fill="71CBF4"/>
            <w:vAlign w:val="center"/>
            <w:hideMark/>
          </w:tcPr>
          <w:p w14:paraId="49FB6021" w14:textId="77777777" w:rsidR="00AE15CF" w:rsidRPr="000A7955" w:rsidRDefault="00332FD1" w:rsidP="00332FD1">
            <w:pPr>
              <w:tabs>
                <w:tab w:val="left" w:pos="3165"/>
                <w:tab w:val="left" w:pos="3767"/>
              </w:tabs>
              <w:spacing w:before="200" w:after="200"/>
              <w:jc w:val="center"/>
              <w:rPr>
                <w:rFonts w:cstheme="minorHAnsi"/>
                <w:b/>
                <w:bCs/>
                <w:i/>
                <w:iCs/>
                <w:sz w:val="16"/>
                <w:szCs w:val="16"/>
              </w:rPr>
            </w:pPr>
            <w:r w:rsidRPr="000A7955">
              <w:rPr>
                <w:rFonts w:cstheme="minorHAnsi"/>
                <w:b/>
                <w:bCs/>
                <w:i/>
                <w:iCs/>
                <w:sz w:val="16"/>
                <w:szCs w:val="16"/>
              </w:rPr>
              <w:t>“Renewal and upgrades of buildings is long overdue. Multipurpose buildings make sense instead of several smaller ugly structures.”</w:t>
            </w:r>
          </w:p>
          <w:p w14:paraId="692924CE" w14:textId="6DA844C8" w:rsidR="00530A5D" w:rsidRPr="000A7955" w:rsidRDefault="00610A8F" w:rsidP="00332FD1">
            <w:pPr>
              <w:tabs>
                <w:tab w:val="left" w:pos="3165"/>
                <w:tab w:val="left" w:pos="3767"/>
              </w:tabs>
              <w:spacing w:before="200" w:after="200"/>
              <w:jc w:val="center"/>
              <w:rPr>
                <w:rFonts w:cstheme="minorHAnsi"/>
                <w:b/>
                <w:bCs/>
                <w:i/>
                <w:iCs/>
                <w:sz w:val="16"/>
                <w:szCs w:val="16"/>
              </w:rPr>
            </w:pPr>
            <w:r w:rsidRPr="000A7955">
              <w:rPr>
                <w:rFonts w:cstheme="minorHAnsi"/>
                <w:b/>
                <w:bCs/>
                <w:i/>
                <w:iCs/>
                <w:sz w:val="16"/>
                <w:szCs w:val="16"/>
              </w:rPr>
              <w:t>“Scout club facilities, should be</w:t>
            </w:r>
            <w:r w:rsidR="000A7955" w:rsidRPr="000A7955">
              <w:rPr>
                <w:rFonts w:cstheme="minorHAnsi"/>
                <w:b/>
                <w:bCs/>
                <w:i/>
                <w:iCs/>
                <w:sz w:val="16"/>
                <w:szCs w:val="16"/>
              </w:rPr>
              <w:t xml:space="preserve"> </w:t>
            </w:r>
            <w:r w:rsidRPr="000A7955">
              <w:rPr>
                <w:rFonts w:cstheme="minorHAnsi"/>
                <w:b/>
                <w:bCs/>
                <w:i/>
                <w:iCs/>
                <w:sz w:val="16"/>
                <w:szCs w:val="16"/>
              </w:rPr>
              <w:t>redeveloped at current site”</w:t>
            </w:r>
          </w:p>
          <w:p w14:paraId="7FAD1252" w14:textId="370E995C" w:rsidR="00BB1A05" w:rsidRPr="000A7955" w:rsidRDefault="00BB1A05" w:rsidP="00332FD1">
            <w:pPr>
              <w:tabs>
                <w:tab w:val="left" w:pos="3165"/>
                <w:tab w:val="left" w:pos="3767"/>
              </w:tabs>
              <w:spacing w:before="200" w:after="200"/>
              <w:jc w:val="center"/>
              <w:rPr>
                <w:rFonts w:cstheme="minorHAnsi"/>
                <w:b/>
                <w:bCs/>
                <w:i/>
                <w:iCs/>
                <w:sz w:val="16"/>
                <w:szCs w:val="16"/>
              </w:rPr>
            </w:pPr>
            <w:r w:rsidRPr="000A7955">
              <w:rPr>
                <w:rFonts w:cstheme="minorHAnsi"/>
                <w:b/>
                <w:bCs/>
                <w:i/>
                <w:iCs/>
                <w:sz w:val="16"/>
                <w:szCs w:val="16"/>
              </w:rPr>
              <w:t>“13th beach boardriders MUST be part of this plan”</w:t>
            </w:r>
          </w:p>
        </w:tc>
        <w:tc>
          <w:tcPr>
            <w:tcW w:w="2140" w:type="dxa"/>
            <w:shd w:val="clear" w:color="auto" w:fill="71CBF4"/>
            <w:vAlign w:val="center"/>
            <w:hideMark/>
          </w:tcPr>
          <w:p w14:paraId="283FFF31" w14:textId="2C5D7BA3" w:rsidR="00AE15CF" w:rsidRPr="000A7955" w:rsidRDefault="00924869">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“It will be wonderful to have a bike discovery park for the kids locally. Let’s keep our kids outdoors and active, challenging themselves</w:t>
            </w:r>
            <w:r w:rsidR="00B2251E" w:rsidRPr="000A7955">
              <w:rPr>
                <w:rFonts w:ascii="Arial" w:hAnsi="Arial" w:cs="Arial"/>
                <w:b/>
                <w:bCs/>
                <w:i/>
                <w:iCs/>
                <w:sz w:val="16"/>
                <w:szCs w:val="16"/>
              </w:rPr>
              <w:t>”</w:t>
            </w:r>
          </w:p>
        </w:tc>
        <w:tc>
          <w:tcPr>
            <w:tcW w:w="2174" w:type="dxa"/>
            <w:shd w:val="clear" w:color="auto" w:fill="71CBF4"/>
            <w:vAlign w:val="center"/>
            <w:hideMark/>
          </w:tcPr>
          <w:p w14:paraId="3A2DD4DE" w14:textId="016A64C6" w:rsidR="00AE15CF" w:rsidRPr="000A7955" w:rsidRDefault="0043374E">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“I appreciate acknowledging the significant and protected cultural heritage of the park and the awareness of improving the understanding of cultural values”</w:t>
            </w:r>
          </w:p>
        </w:tc>
        <w:tc>
          <w:tcPr>
            <w:tcW w:w="2144" w:type="dxa"/>
            <w:shd w:val="clear" w:color="auto" w:fill="71CBF4"/>
            <w:vAlign w:val="center"/>
            <w:hideMark/>
          </w:tcPr>
          <w:p w14:paraId="0B4C08DE" w14:textId="0327178F" w:rsidR="00AE15CF" w:rsidRPr="000A7955" w:rsidRDefault="001308AB">
            <w:pPr>
              <w:tabs>
                <w:tab w:val="left" w:pos="3165"/>
                <w:tab w:val="left" w:pos="3767"/>
              </w:tabs>
              <w:spacing w:before="200" w:after="200"/>
              <w:jc w:val="center"/>
              <w:rPr>
                <w:rFonts w:ascii="Arial" w:hAnsi="Arial" w:cs="Arial"/>
                <w:b/>
                <w:bCs/>
                <w:i/>
                <w:iCs/>
                <w:sz w:val="16"/>
                <w:szCs w:val="16"/>
                <w:lang w:val="en-US"/>
              </w:rPr>
            </w:pPr>
            <w:r>
              <w:rPr>
                <w:rFonts w:ascii="Arial" w:hAnsi="Arial" w:cs="Arial"/>
                <w:b/>
                <w:bCs/>
                <w:i/>
                <w:iCs/>
                <w:sz w:val="16"/>
                <w:szCs w:val="16"/>
              </w:rPr>
              <w:t>“</w:t>
            </w:r>
            <w:r w:rsidRPr="001308AB">
              <w:rPr>
                <w:rFonts w:ascii="Arial" w:hAnsi="Arial" w:cs="Arial"/>
                <w:b/>
                <w:bCs/>
                <w:i/>
                <w:iCs/>
                <w:sz w:val="16"/>
                <w:szCs w:val="16"/>
              </w:rPr>
              <w:t xml:space="preserve">Please don’t take away the </w:t>
            </w:r>
            <w:r w:rsidR="004776CC" w:rsidRPr="001308AB">
              <w:rPr>
                <w:rFonts w:ascii="Arial" w:hAnsi="Arial" w:cs="Arial"/>
                <w:b/>
                <w:bCs/>
                <w:i/>
                <w:iCs/>
                <w:sz w:val="16"/>
                <w:szCs w:val="16"/>
              </w:rPr>
              <w:t>off-leash</w:t>
            </w:r>
            <w:r w:rsidRPr="001308AB">
              <w:rPr>
                <w:rFonts w:ascii="Arial" w:hAnsi="Arial" w:cs="Arial"/>
                <w:b/>
                <w:bCs/>
                <w:i/>
                <w:iCs/>
                <w:sz w:val="16"/>
                <w:szCs w:val="16"/>
              </w:rPr>
              <w:t xml:space="preserve"> area when no sporting events on. Enclosed dog parks off leash are great for some dogs but not for all</w:t>
            </w:r>
            <w:r>
              <w:rPr>
                <w:rFonts w:ascii="Arial" w:hAnsi="Arial" w:cs="Arial"/>
                <w:b/>
                <w:bCs/>
                <w:i/>
                <w:iCs/>
                <w:sz w:val="16"/>
                <w:szCs w:val="16"/>
              </w:rPr>
              <w:t>”</w:t>
            </w:r>
          </w:p>
        </w:tc>
      </w:tr>
    </w:tbl>
    <w:p w14:paraId="14E33B83" w14:textId="18427CB3" w:rsidR="00012B91" w:rsidRPr="007B51AD" w:rsidRDefault="00012B91" w:rsidP="00012B91">
      <w:pPr>
        <w:ind w:left="360"/>
        <w:rPr>
          <w:noProof/>
          <w:color w:val="FF0000"/>
          <w:sz w:val="22"/>
          <w:szCs w:val="22"/>
        </w:rPr>
      </w:pPr>
      <w:r>
        <w:rPr>
          <w:noProof/>
          <w:color w:val="FF0000"/>
          <w:sz w:val="22"/>
          <w:szCs w:val="22"/>
        </w:rPr>
        <w:t xml:space="preserve">                                                                       </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407C8E4"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bookmarkEnd w:id="1"/>
          <w:p w14:paraId="049C1CC1" w14:textId="345956DF" w:rsidR="00012B91" w:rsidRPr="006C6D3E" w:rsidRDefault="00012B91" w:rsidP="00BF79BF">
            <w:pPr>
              <w:pStyle w:val="BodyText"/>
              <w:rPr>
                <w:color w:val="003263" w:themeColor="text2"/>
              </w:rPr>
            </w:pPr>
            <w:r>
              <w:rPr>
                <w:color w:val="003263" w:themeColor="text2"/>
              </w:rPr>
              <w:t xml:space="preserve">NEXT STEPS </w:t>
            </w:r>
          </w:p>
        </w:tc>
      </w:tr>
    </w:tbl>
    <w:p w14:paraId="0108B4E6" w14:textId="62748DFA" w:rsidR="00487D85" w:rsidRPr="00EB3792" w:rsidRDefault="00012B91" w:rsidP="00E911F3">
      <w:pPr>
        <w:pStyle w:val="BodyText"/>
        <w:numPr>
          <w:ilvl w:val="0"/>
          <w:numId w:val="31"/>
        </w:numPr>
      </w:pPr>
      <w:r w:rsidRPr="00EB3792">
        <w:t xml:space="preserve">The City is </w:t>
      </w:r>
      <w:r w:rsidR="003F6938">
        <w:t xml:space="preserve">currently </w:t>
      </w:r>
      <w:r w:rsidRPr="00EB3792">
        <w:t xml:space="preserve">reviewing the engagement results and will </w:t>
      </w:r>
      <w:r w:rsidR="00487D85" w:rsidRPr="00EB3792">
        <w:t>discuss</w:t>
      </w:r>
      <w:r w:rsidR="0017244B" w:rsidRPr="00EB3792">
        <w:t xml:space="preserve"> the </w:t>
      </w:r>
      <w:r w:rsidR="001478B4" w:rsidRPr="00EB3792">
        <w:t>feedback</w:t>
      </w:r>
      <w:r w:rsidR="00487D85" w:rsidRPr="00EB3792">
        <w:t xml:space="preserve"> further with the Project Reference Group to address the key themes and specific support or changes to specific recommendations.</w:t>
      </w:r>
    </w:p>
    <w:p w14:paraId="145165FB" w14:textId="0E56B073" w:rsidR="00012B91" w:rsidRPr="00487AE5" w:rsidRDefault="001478B4" w:rsidP="00487AE5">
      <w:pPr>
        <w:pStyle w:val="BodyText"/>
        <w:numPr>
          <w:ilvl w:val="0"/>
          <w:numId w:val="31"/>
        </w:numPr>
        <w:rPr>
          <w:iCs/>
        </w:rPr>
      </w:pPr>
      <w:r w:rsidRPr="00EB3792">
        <w:t>Following this</w:t>
      </w:r>
      <w:r w:rsidR="001A5875" w:rsidRPr="00EB3792">
        <w:t>,</w:t>
      </w:r>
      <w:r w:rsidRPr="00EB3792">
        <w:t xml:space="preserve"> the City will </w:t>
      </w:r>
      <w:r w:rsidR="0017244B" w:rsidRPr="00EB3792">
        <w:t xml:space="preserve">prepare a key finding report </w:t>
      </w:r>
      <w:r w:rsidRPr="00EB3792">
        <w:t xml:space="preserve">and </w:t>
      </w:r>
      <w:r w:rsidR="001A5875" w:rsidRPr="00EB3792">
        <w:t xml:space="preserve">update the final master plan </w:t>
      </w:r>
      <w:r w:rsidR="0017244B" w:rsidRPr="00EB3792">
        <w:t>to</w:t>
      </w:r>
      <w:r w:rsidR="00012B91" w:rsidRPr="00EB3792">
        <w:t xml:space="preserve"> be </w:t>
      </w:r>
      <w:r w:rsidR="001D5932">
        <w:t>presented</w:t>
      </w:r>
      <w:r w:rsidR="00012B91" w:rsidRPr="00EB3792">
        <w:t xml:space="preserve"> to Council for a decision</w:t>
      </w:r>
      <w:r w:rsidR="00EB3792" w:rsidRPr="00EB3792">
        <w:t xml:space="preserve"> later this year.</w:t>
      </w:r>
      <w:r w:rsidR="00012B91" w:rsidRPr="00EB3792">
        <w:t xml:space="preserve"> </w:t>
      </w:r>
      <w:r w:rsidR="00E3220B">
        <w:t xml:space="preserve">   </w:t>
      </w:r>
    </w:p>
    <w:sectPr w:rsidR="00012B91" w:rsidRPr="00487AE5" w:rsidSect="00834B70">
      <w:headerReference w:type="even" r:id="rId59"/>
      <w:headerReference w:type="default" r:id="rId60"/>
      <w:footerReference w:type="even" r:id="rId61"/>
      <w:footerReference w:type="default" r:id="rId62"/>
      <w:headerReference w:type="first" r:id="rId63"/>
      <w:footerReference w:type="first" r:id="rId64"/>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A1677" w14:textId="77777777" w:rsidR="003D5BE7" w:rsidRDefault="003D5BE7" w:rsidP="00CE604F">
      <w:r>
        <w:separator/>
      </w:r>
    </w:p>
    <w:p w14:paraId="4B5CD0BC" w14:textId="77777777" w:rsidR="003D5BE7" w:rsidRDefault="003D5BE7" w:rsidP="00CE604F"/>
    <w:p w14:paraId="42C09FBA" w14:textId="77777777" w:rsidR="003D5BE7" w:rsidRDefault="003D5BE7" w:rsidP="00CE604F"/>
    <w:p w14:paraId="72BC7DD5" w14:textId="77777777" w:rsidR="003D5BE7" w:rsidRDefault="003D5BE7" w:rsidP="00CE604F"/>
  </w:endnote>
  <w:endnote w:type="continuationSeparator" w:id="0">
    <w:p w14:paraId="223C9C51" w14:textId="77777777" w:rsidR="003D5BE7" w:rsidRDefault="003D5BE7" w:rsidP="00CE604F">
      <w:r>
        <w:continuationSeparator/>
      </w:r>
    </w:p>
    <w:p w14:paraId="0A458561" w14:textId="77777777" w:rsidR="003D5BE7" w:rsidRDefault="003D5BE7" w:rsidP="00CE604F"/>
    <w:p w14:paraId="281A8553" w14:textId="77777777" w:rsidR="003D5BE7" w:rsidRDefault="003D5BE7" w:rsidP="00CE604F"/>
    <w:p w14:paraId="1C7985A4" w14:textId="77777777" w:rsidR="003D5BE7" w:rsidRDefault="003D5BE7"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49573D-41F8-468E-AE50-C193A7CE9B27}"/>
    <w:embedBold r:id="rId2" w:fontKey="{1FF0F010-87BA-4DE2-9797-C22B94A1255C}"/>
    <w:embedItalic r:id="rId3" w:fontKey="{ED0F1BE8-14C5-4F28-BB04-09B756D9201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C9503" w14:textId="77777777" w:rsidR="00155220" w:rsidRDefault="001552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FDC4D" w14:textId="77777777" w:rsidR="00155220" w:rsidRDefault="001552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A2C52" w14:textId="77777777" w:rsidR="00155220" w:rsidRDefault="00155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400A5" w14:textId="77777777" w:rsidR="003D5BE7" w:rsidRDefault="003D5BE7" w:rsidP="00CE604F">
      <w:r>
        <w:separator/>
      </w:r>
    </w:p>
    <w:p w14:paraId="7159AD07" w14:textId="77777777" w:rsidR="003D5BE7" w:rsidRDefault="003D5BE7" w:rsidP="00CE604F"/>
    <w:p w14:paraId="184FE5BF" w14:textId="77777777" w:rsidR="003D5BE7" w:rsidRDefault="003D5BE7" w:rsidP="00CE604F"/>
    <w:p w14:paraId="4C2DA222" w14:textId="77777777" w:rsidR="003D5BE7" w:rsidRDefault="003D5BE7" w:rsidP="00CE604F"/>
  </w:footnote>
  <w:footnote w:type="continuationSeparator" w:id="0">
    <w:p w14:paraId="79ED5A38" w14:textId="77777777" w:rsidR="003D5BE7" w:rsidRDefault="003D5BE7" w:rsidP="00CE604F">
      <w:r>
        <w:continuationSeparator/>
      </w:r>
    </w:p>
    <w:p w14:paraId="21AB08D6" w14:textId="77777777" w:rsidR="003D5BE7" w:rsidRDefault="003D5BE7" w:rsidP="00CE604F"/>
    <w:p w14:paraId="397EC233" w14:textId="77777777" w:rsidR="003D5BE7" w:rsidRDefault="003D5BE7" w:rsidP="00CE604F"/>
    <w:p w14:paraId="4EECEACE" w14:textId="77777777" w:rsidR="003D5BE7" w:rsidRDefault="003D5BE7"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BE65A" w14:textId="77777777" w:rsidR="00155220" w:rsidRDefault="001552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16FF3" w14:textId="1EB271E9" w:rsidR="00413742" w:rsidRDefault="004137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C9481" w14:textId="77777777" w:rsidR="00155220" w:rsidRDefault="001552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09DF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con&#10;&#10;Description automatically generated" style="width:800.25pt;height:800.25pt;visibility:visible;mso-wrap-style:square" o:bullet="t">
        <v:imagedata r:id="rId1" o:title="Icon&#10;&#10;Description automatically generated"/>
      </v:shape>
    </w:pict>
  </w:numPicBullet>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FB59D1"/>
    <w:multiLevelType w:val="hybridMultilevel"/>
    <w:tmpl w:val="032C2A7C"/>
    <w:lvl w:ilvl="0" w:tplc="0C09000F">
      <w:start w:val="1"/>
      <w:numFmt w:val="decimal"/>
      <w:lvlText w:val="%1."/>
      <w:lvlJc w:val="left"/>
      <w:pPr>
        <w:ind w:left="833" w:hanging="360"/>
      </w:pPr>
      <w:rPr>
        <w:rFont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7A221C0"/>
    <w:multiLevelType w:val="hybridMultilevel"/>
    <w:tmpl w:val="1536385E"/>
    <w:lvl w:ilvl="0" w:tplc="C4105182">
      <w:start w:val="1"/>
      <w:numFmt w:val="bullet"/>
      <w:lvlText w:val=""/>
      <w:lvlPicBulletId w:val="0"/>
      <w:lvlJc w:val="left"/>
      <w:pPr>
        <w:tabs>
          <w:tab w:val="num" w:pos="720"/>
        </w:tabs>
        <w:ind w:left="720" w:hanging="360"/>
      </w:pPr>
      <w:rPr>
        <w:rFonts w:ascii="Symbol" w:hAnsi="Symbol" w:hint="default"/>
      </w:rPr>
    </w:lvl>
    <w:lvl w:ilvl="1" w:tplc="5D340E20" w:tentative="1">
      <w:start w:val="1"/>
      <w:numFmt w:val="bullet"/>
      <w:lvlText w:val=""/>
      <w:lvlJc w:val="left"/>
      <w:pPr>
        <w:tabs>
          <w:tab w:val="num" w:pos="1440"/>
        </w:tabs>
        <w:ind w:left="1440" w:hanging="360"/>
      </w:pPr>
      <w:rPr>
        <w:rFonts w:ascii="Symbol" w:hAnsi="Symbol" w:hint="default"/>
      </w:rPr>
    </w:lvl>
    <w:lvl w:ilvl="2" w:tplc="3604A91A" w:tentative="1">
      <w:start w:val="1"/>
      <w:numFmt w:val="bullet"/>
      <w:lvlText w:val=""/>
      <w:lvlJc w:val="left"/>
      <w:pPr>
        <w:tabs>
          <w:tab w:val="num" w:pos="2160"/>
        </w:tabs>
        <w:ind w:left="2160" w:hanging="360"/>
      </w:pPr>
      <w:rPr>
        <w:rFonts w:ascii="Symbol" w:hAnsi="Symbol" w:hint="default"/>
      </w:rPr>
    </w:lvl>
    <w:lvl w:ilvl="3" w:tplc="F0E2BB10" w:tentative="1">
      <w:start w:val="1"/>
      <w:numFmt w:val="bullet"/>
      <w:lvlText w:val=""/>
      <w:lvlJc w:val="left"/>
      <w:pPr>
        <w:tabs>
          <w:tab w:val="num" w:pos="2880"/>
        </w:tabs>
        <w:ind w:left="2880" w:hanging="360"/>
      </w:pPr>
      <w:rPr>
        <w:rFonts w:ascii="Symbol" w:hAnsi="Symbol" w:hint="default"/>
      </w:rPr>
    </w:lvl>
    <w:lvl w:ilvl="4" w:tplc="FC3E814E" w:tentative="1">
      <w:start w:val="1"/>
      <w:numFmt w:val="bullet"/>
      <w:lvlText w:val=""/>
      <w:lvlJc w:val="left"/>
      <w:pPr>
        <w:tabs>
          <w:tab w:val="num" w:pos="3600"/>
        </w:tabs>
        <w:ind w:left="3600" w:hanging="360"/>
      </w:pPr>
      <w:rPr>
        <w:rFonts w:ascii="Symbol" w:hAnsi="Symbol" w:hint="default"/>
      </w:rPr>
    </w:lvl>
    <w:lvl w:ilvl="5" w:tplc="0C52E430" w:tentative="1">
      <w:start w:val="1"/>
      <w:numFmt w:val="bullet"/>
      <w:lvlText w:val=""/>
      <w:lvlJc w:val="left"/>
      <w:pPr>
        <w:tabs>
          <w:tab w:val="num" w:pos="4320"/>
        </w:tabs>
        <w:ind w:left="4320" w:hanging="360"/>
      </w:pPr>
      <w:rPr>
        <w:rFonts w:ascii="Symbol" w:hAnsi="Symbol" w:hint="default"/>
      </w:rPr>
    </w:lvl>
    <w:lvl w:ilvl="6" w:tplc="B77E0188" w:tentative="1">
      <w:start w:val="1"/>
      <w:numFmt w:val="bullet"/>
      <w:lvlText w:val=""/>
      <w:lvlJc w:val="left"/>
      <w:pPr>
        <w:tabs>
          <w:tab w:val="num" w:pos="5040"/>
        </w:tabs>
        <w:ind w:left="5040" w:hanging="360"/>
      </w:pPr>
      <w:rPr>
        <w:rFonts w:ascii="Symbol" w:hAnsi="Symbol" w:hint="default"/>
      </w:rPr>
    </w:lvl>
    <w:lvl w:ilvl="7" w:tplc="0652D184" w:tentative="1">
      <w:start w:val="1"/>
      <w:numFmt w:val="bullet"/>
      <w:lvlText w:val=""/>
      <w:lvlJc w:val="left"/>
      <w:pPr>
        <w:tabs>
          <w:tab w:val="num" w:pos="5760"/>
        </w:tabs>
        <w:ind w:left="5760" w:hanging="360"/>
      </w:pPr>
      <w:rPr>
        <w:rFonts w:ascii="Symbol" w:hAnsi="Symbol" w:hint="default"/>
      </w:rPr>
    </w:lvl>
    <w:lvl w:ilvl="8" w:tplc="57C463F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46B3738"/>
    <w:multiLevelType w:val="hybridMultilevel"/>
    <w:tmpl w:val="81449C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ED53553"/>
    <w:multiLevelType w:val="hybridMultilevel"/>
    <w:tmpl w:val="BEB47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301293"/>
    <w:multiLevelType w:val="hybridMultilevel"/>
    <w:tmpl w:val="A5F4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4" w15:restartNumberingAfterBreak="0">
    <w:nsid w:val="529B424E"/>
    <w:multiLevelType w:val="hybridMultilevel"/>
    <w:tmpl w:val="D8D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533372"/>
    <w:multiLevelType w:val="hybridMultilevel"/>
    <w:tmpl w:val="929E58F0"/>
    <w:lvl w:ilvl="0" w:tplc="C4105182">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E940FB"/>
    <w:multiLevelType w:val="hybridMultilevel"/>
    <w:tmpl w:val="2B46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901E77"/>
    <w:multiLevelType w:val="hybridMultilevel"/>
    <w:tmpl w:val="F06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503F33"/>
    <w:multiLevelType w:val="hybridMultilevel"/>
    <w:tmpl w:val="96B2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0719D3"/>
    <w:multiLevelType w:val="hybridMultilevel"/>
    <w:tmpl w:val="DBF4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781827"/>
    <w:multiLevelType w:val="hybridMultilevel"/>
    <w:tmpl w:val="759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C41C2D"/>
    <w:multiLevelType w:val="hybridMultilevel"/>
    <w:tmpl w:val="681EC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6"/>
  </w:num>
  <w:num w:numId="2">
    <w:abstractNumId w:val="12"/>
  </w:num>
  <w:num w:numId="3">
    <w:abstractNumId w:val="32"/>
  </w:num>
  <w:num w:numId="4">
    <w:abstractNumId w:val="17"/>
  </w:num>
  <w:num w:numId="5">
    <w:abstractNumId w:val="10"/>
  </w:num>
  <w:num w:numId="6">
    <w:abstractNumId w:val="22"/>
  </w:num>
  <w:num w:numId="7">
    <w:abstractNumId w:val="3"/>
  </w:num>
  <w:num w:numId="8">
    <w:abstractNumId w:val="9"/>
  </w:num>
  <w:num w:numId="9">
    <w:abstractNumId w:val="8"/>
  </w:num>
  <w:num w:numId="10">
    <w:abstractNumId w:val="2"/>
  </w:num>
  <w:num w:numId="11">
    <w:abstractNumId w:val="14"/>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4"/>
  </w:num>
  <w:num w:numId="20">
    <w:abstractNumId w:val="14"/>
  </w:num>
  <w:num w:numId="21">
    <w:abstractNumId w:val="14"/>
  </w:num>
  <w:num w:numId="22">
    <w:abstractNumId w:val="5"/>
  </w:num>
  <w:num w:numId="23">
    <w:abstractNumId w:val="4"/>
  </w:num>
  <w:num w:numId="24">
    <w:abstractNumId w:val="1"/>
  </w:num>
  <w:num w:numId="25">
    <w:abstractNumId w:val="0"/>
  </w:num>
  <w:num w:numId="26">
    <w:abstractNumId w:val="13"/>
  </w:num>
  <w:num w:numId="27">
    <w:abstractNumId w:val="31"/>
  </w:num>
  <w:num w:numId="28">
    <w:abstractNumId w:val="30"/>
  </w:num>
  <w:num w:numId="29">
    <w:abstractNumId w:val="21"/>
  </w:num>
  <w:num w:numId="30">
    <w:abstractNumId w:val="20"/>
  </w:num>
  <w:num w:numId="31">
    <w:abstractNumId w:val="18"/>
  </w:num>
  <w:num w:numId="32">
    <w:abstractNumId w:val="28"/>
  </w:num>
  <w:num w:numId="33">
    <w:abstractNumId w:val="27"/>
  </w:num>
  <w:num w:numId="34">
    <w:abstractNumId w:val="23"/>
  </w:num>
  <w:num w:numId="35">
    <w:abstractNumId w:val="29"/>
  </w:num>
  <w:num w:numId="36">
    <w:abstractNumId w:val="26"/>
  </w:num>
  <w:num w:numId="37">
    <w:abstractNumId w:val="24"/>
  </w:num>
  <w:num w:numId="38">
    <w:abstractNumId w:val="19"/>
  </w:num>
  <w:num w:numId="39">
    <w:abstractNumId w:val="19"/>
  </w:num>
  <w:num w:numId="40">
    <w:abstractNumId w:val="11"/>
  </w:num>
  <w:num w:numId="41">
    <w:abstractNumId w:val="15"/>
  </w:num>
  <w:num w:numId="42">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00E4"/>
    <w:rsid w:val="00003BDE"/>
    <w:rsid w:val="0000578C"/>
    <w:rsid w:val="00007730"/>
    <w:rsid w:val="00010362"/>
    <w:rsid w:val="00012493"/>
    <w:rsid w:val="00012B91"/>
    <w:rsid w:val="00015395"/>
    <w:rsid w:val="00015489"/>
    <w:rsid w:val="00017D8A"/>
    <w:rsid w:val="00021629"/>
    <w:rsid w:val="000317C5"/>
    <w:rsid w:val="00034027"/>
    <w:rsid w:val="000340A9"/>
    <w:rsid w:val="00035765"/>
    <w:rsid w:val="00035E23"/>
    <w:rsid w:val="00041675"/>
    <w:rsid w:val="000443F5"/>
    <w:rsid w:val="00046D41"/>
    <w:rsid w:val="00051849"/>
    <w:rsid w:val="00052AD6"/>
    <w:rsid w:val="00056673"/>
    <w:rsid w:val="000703CE"/>
    <w:rsid w:val="00072C00"/>
    <w:rsid w:val="000764EE"/>
    <w:rsid w:val="000767E6"/>
    <w:rsid w:val="000816C6"/>
    <w:rsid w:val="0008298C"/>
    <w:rsid w:val="000830C8"/>
    <w:rsid w:val="00083C0E"/>
    <w:rsid w:val="00083E9D"/>
    <w:rsid w:val="000846FE"/>
    <w:rsid w:val="000873E7"/>
    <w:rsid w:val="00094205"/>
    <w:rsid w:val="0009559C"/>
    <w:rsid w:val="00095E19"/>
    <w:rsid w:val="00097458"/>
    <w:rsid w:val="00097EE4"/>
    <w:rsid w:val="000A0633"/>
    <w:rsid w:val="000A73E8"/>
    <w:rsid w:val="000A7955"/>
    <w:rsid w:val="000B5463"/>
    <w:rsid w:val="000B70C2"/>
    <w:rsid w:val="000C2502"/>
    <w:rsid w:val="000C4EFB"/>
    <w:rsid w:val="000C7DD4"/>
    <w:rsid w:val="000D0BB8"/>
    <w:rsid w:val="000D20A1"/>
    <w:rsid w:val="000D51F1"/>
    <w:rsid w:val="000D6EA5"/>
    <w:rsid w:val="000E0D05"/>
    <w:rsid w:val="000E22A7"/>
    <w:rsid w:val="000E46A7"/>
    <w:rsid w:val="000E4C90"/>
    <w:rsid w:val="000F03A9"/>
    <w:rsid w:val="000F25A5"/>
    <w:rsid w:val="000F3056"/>
    <w:rsid w:val="000F51D6"/>
    <w:rsid w:val="000F52FE"/>
    <w:rsid w:val="000F71C6"/>
    <w:rsid w:val="000F74FF"/>
    <w:rsid w:val="00103137"/>
    <w:rsid w:val="00104560"/>
    <w:rsid w:val="00113B8E"/>
    <w:rsid w:val="00114534"/>
    <w:rsid w:val="0011699E"/>
    <w:rsid w:val="001207DA"/>
    <w:rsid w:val="00120CF3"/>
    <w:rsid w:val="00121968"/>
    <w:rsid w:val="0012356D"/>
    <w:rsid w:val="00126586"/>
    <w:rsid w:val="001308AB"/>
    <w:rsid w:val="001359F2"/>
    <w:rsid w:val="00136AD6"/>
    <w:rsid w:val="0013729F"/>
    <w:rsid w:val="001478B4"/>
    <w:rsid w:val="0015135C"/>
    <w:rsid w:val="00152264"/>
    <w:rsid w:val="00152D85"/>
    <w:rsid w:val="00153248"/>
    <w:rsid w:val="00153FA2"/>
    <w:rsid w:val="001546E5"/>
    <w:rsid w:val="00155220"/>
    <w:rsid w:val="00155858"/>
    <w:rsid w:val="0015593C"/>
    <w:rsid w:val="00161944"/>
    <w:rsid w:val="001626E3"/>
    <w:rsid w:val="00162A63"/>
    <w:rsid w:val="00171B11"/>
    <w:rsid w:val="0017244B"/>
    <w:rsid w:val="00181351"/>
    <w:rsid w:val="00186098"/>
    <w:rsid w:val="001864B5"/>
    <w:rsid w:val="00191177"/>
    <w:rsid w:val="0019445B"/>
    <w:rsid w:val="001946CF"/>
    <w:rsid w:val="00194A12"/>
    <w:rsid w:val="00196728"/>
    <w:rsid w:val="001976D9"/>
    <w:rsid w:val="001A3E10"/>
    <w:rsid w:val="001A4666"/>
    <w:rsid w:val="001A5875"/>
    <w:rsid w:val="001B0978"/>
    <w:rsid w:val="001B0E1A"/>
    <w:rsid w:val="001B1BE4"/>
    <w:rsid w:val="001B24F5"/>
    <w:rsid w:val="001B3939"/>
    <w:rsid w:val="001B547E"/>
    <w:rsid w:val="001C5632"/>
    <w:rsid w:val="001C5B93"/>
    <w:rsid w:val="001C5F45"/>
    <w:rsid w:val="001C6741"/>
    <w:rsid w:val="001C6D0A"/>
    <w:rsid w:val="001D2C22"/>
    <w:rsid w:val="001D5932"/>
    <w:rsid w:val="001D6C32"/>
    <w:rsid w:val="001D6E1D"/>
    <w:rsid w:val="001E0ACD"/>
    <w:rsid w:val="001E1167"/>
    <w:rsid w:val="001E444C"/>
    <w:rsid w:val="001E5696"/>
    <w:rsid w:val="001E7657"/>
    <w:rsid w:val="001F09FA"/>
    <w:rsid w:val="001F19D7"/>
    <w:rsid w:val="001F427B"/>
    <w:rsid w:val="001F5141"/>
    <w:rsid w:val="001F6962"/>
    <w:rsid w:val="00202504"/>
    <w:rsid w:val="00206A5B"/>
    <w:rsid w:val="002108F8"/>
    <w:rsid w:val="00210D17"/>
    <w:rsid w:val="002136B5"/>
    <w:rsid w:val="0021439D"/>
    <w:rsid w:val="00214DB3"/>
    <w:rsid w:val="00215F5E"/>
    <w:rsid w:val="00217331"/>
    <w:rsid w:val="00220CCC"/>
    <w:rsid w:val="00221F39"/>
    <w:rsid w:val="00230CF5"/>
    <w:rsid w:val="0023174A"/>
    <w:rsid w:val="0023351B"/>
    <w:rsid w:val="002345A8"/>
    <w:rsid w:val="00240500"/>
    <w:rsid w:val="002417C3"/>
    <w:rsid w:val="002435F7"/>
    <w:rsid w:val="00250A74"/>
    <w:rsid w:val="00250D31"/>
    <w:rsid w:val="002579FB"/>
    <w:rsid w:val="00260B9B"/>
    <w:rsid w:val="00270DC5"/>
    <w:rsid w:val="00271541"/>
    <w:rsid w:val="0027230C"/>
    <w:rsid w:val="002739AF"/>
    <w:rsid w:val="00275B0E"/>
    <w:rsid w:val="0027603E"/>
    <w:rsid w:val="00283B16"/>
    <w:rsid w:val="0028486B"/>
    <w:rsid w:val="00284A44"/>
    <w:rsid w:val="00285521"/>
    <w:rsid w:val="002862A5"/>
    <w:rsid w:val="002877DD"/>
    <w:rsid w:val="002900A6"/>
    <w:rsid w:val="002914EA"/>
    <w:rsid w:val="002922E2"/>
    <w:rsid w:val="002938F9"/>
    <w:rsid w:val="00294100"/>
    <w:rsid w:val="002A29EE"/>
    <w:rsid w:val="002A5BE4"/>
    <w:rsid w:val="002A6318"/>
    <w:rsid w:val="002B3442"/>
    <w:rsid w:val="002C3604"/>
    <w:rsid w:val="002C3D86"/>
    <w:rsid w:val="002C720A"/>
    <w:rsid w:val="002D2753"/>
    <w:rsid w:val="002D627C"/>
    <w:rsid w:val="002E0EFD"/>
    <w:rsid w:val="002E1732"/>
    <w:rsid w:val="002E2D7B"/>
    <w:rsid w:val="002E3C87"/>
    <w:rsid w:val="002E469A"/>
    <w:rsid w:val="002F3395"/>
    <w:rsid w:val="002F61B9"/>
    <w:rsid w:val="003007A4"/>
    <w:rsid w:val="003023FE"/>
    <w:rsid w:val="00303E0C"/>
    <w:rsid w:val="00306FD8"/>
    <w:rsid w:val="00307A5C"/>
    <w:rsid w:val="00307C95"/>
    <w:rsid w:val="00312DB3"/>
    <w:rsid w:val="003162EE"/>
    <w:rsid w:val="00316A00"/>
    <w:rsid w:val="0031759E"/>
    <w:rsid w:val="0032261C"/>
    <w:rsid w:val="00330E6A"/>
    <w:rsid w:val="0033198A"/>
    <w:rsid w:val="0033295D"/>
    <w:rsid w:val="00332FD1"/>
    <w:rsid w:val="0033545E"/>
    <w:rsid w:val="003357C3"/>
    <w:rsid w:val="00341F04"/>
    <w:rsid w:val="00343F6C"/>
    <w:rsid w:val="00352623"/>
    <w:rsid w:val="003563BF"/>
    <w:rsid w:val="00361EB0"/>
    <w:rsid w:val="00363D19"/>
    <w:rsid w:val="0036663C"/>
    <w:rsid w:val="00366F31"/>
    <w:rsid w:val="00370859"/>
    <w:rsid w:val="0037157C"/>
    <w:rsid w:val="00376200"/>
    <w:rsid w:val="00380A5D"/>
    <w:rsid w:val="00386225"/>
    <w:rsid w:val="0039042F"/>
    <w:rsid w:val="00392844"/>
    <w:rsid w:val="003937FC"/>
    <w:rsid w:val="00395614"/>
    <w:rsid w:val="00395B75"/>
    <w:rsid w:val="003A1C7A"/>
    <w:rsid w:val="003A1DE6"/>
    <w:rsid w:val="003A28ED"/>
    <w:rsid w:val="003A2B8D"/>
    <w:rsid w:val="003A75BE"/>
    <w:rsid w:val="003B403F"/>
    <w:rsid w:val="003C05AC"/>
    <w:rsid w:val="003C5A9B"/>
    <w:rsid w:val="003C6348"/>
    <w:rsid w:val="003D00CA"/>
    <w:rsid w:val="003D0DED"/>
    <w:rsid w:val="003D282E"/>
    <w:rsid w:val="003D48DA"/>
    <w:rsid w:val="003D5860"/>
    <w:rsid w:val="003D5BE7"/>
    <w:rsid w:val="003D720C"/>
    <w:rsid w:val="003E4573"/>
    <w:rsid w:val="003E55A1"/>
    <w:rsid w:val="003F017A"/>
    <w:rsid w:val="003F093E"/>
    <w:rsid w:val="003F3636"/>
    <w:rsid w:val="003F5EBA"/>
    <w:rsid w:val="003F6938"/>
    <w:rsid w:val="003F6CD3"/>
    <w:rsid w:val="004004EE"/>
    <w:rsid w:val="00406F2C"/>
    <w:rsid w:val="0041053A"/>
    <w:rsid w:val="0041068C"/>
    <w:rsid w:val="004107B6"/>
    <w:rsid w:val="00411F2C"/>
    <w:rsid w:val="0041214E"/>
    <w:rsid w:val="00412D74"/>
    <w:rsid w:val="00413742"/>
    <w:rsid w:val="0042172C"/>
    <w:rsid w:val="00421F96"/>
    <w:rsid w:val="00423980"/>
    <w:rsid w:val="00426496"/>
    <w:rsid w:val="0043374E"/>
    <w:rsid w:val="00436650"/>
    <w:rsid w:val="00444C5F"/>
    <w:rsid w:val="004470FA"/>
    <w:rsid w:val="00447572"/>
    <w:rsid w:val="00447B04"/>
    <w:rsid w:val="0045037F"/>
    <w:rsid w:val="00456338"/>
    <w:rsid w:val="004568F3"/>
    <w:rsid w:val="00456DFE"/>
    <w:rsid w:val="00461C05"/>
    <w:rsid w:val="00462820"/>
    <w:rsid w:val="00466A5F"/>
    <w:rsid w:val="004735CE"/>
    <w:rsid w:val="004776CC"/>
    <w:rsid w:val="0048346E"/>
    <w:rsid w:val="00484C6E"/>
    <w:rsid w:val="004853D9"/>
    <w:rsid w:val="0048747B"/>
    <w:rsid w:val="00487805"/>
    <w:rsid w:val="00487AE5"/>
    <w:rsid w:val="00487D85"/>
    <w:rsid w:val="00490898"/>
    <w:rsid w:val="0049123D"/>
    <w:rsid w:val="0049166C"/>
    <w:rsid w:val="0049185C"/>
    <w:rsid w:val="0049315B"/>
    <w:rsid w:val="00494757"/>
    <w:rsid w:val="00495432"/>
    <w:rsid w:val="004A1855"/>
    <w:rsid w:val="004A1ADD"/>
    <w:rsid w:val="004A1F23"/>
    <w:rsid w:val="004A4AE1"/>
    <w:rsid w:val="004A4D29"/>
    <w:rsid w:val="004A5447"/>
    <w:rsid w:val="004B497A"/>
    <w:rsid w:val="004B545B"/>
    <w:rsid w:val="004B63AB"/>
    <w:rsid w:val="004B6B3F"/>
    <w:rsid w:val="004B7639"/>
    <w:rsid w:val="004C34A2"/>
    <w:rsid w:val="004C5421"/>
    <w:rsid w:val="004C5DBD"/>
    <w:rsid w:val="004D13DC"/>
    <w:rsid w:val="004D2DEE"/>
    <w:rsid w:val="004D392B"/>
    <w:rsid w:val="004E0DF1"/>
    <w:rsid w:val="004E1E84"/>
    <w:rsid w:val="004E3189"/>
    <w:rsid w:val="004E57CE"/>
    <w:rsid w:val="004E735A"/>
    <w:rsid w:val="004F0521"/>
    <w:rsid w:val="004F2DE6"/>
    <w:rsid w:val="004F46FF"/>
    <w:rsid w:val="004F52AC"/>
    <w:rsid w:val="004F6746"/>
    <w:rsid w:val="005128B7"/>
    <w:rsid w:val="005129D9"/>
    <w:rsid w:val="00512BC7"/>
    <w:rsid w:val="0051345A"/>
    <w:rsid w:val="00523A60"/>
    <w:rsid w:val="00526DA7"/>
    <w:rsid w:val="00530A5D"/>
    <w:rsid w:val="00530E05"/>
    <w:rsid w:val="00531BEE"/>
    <w:rsid w:val="00533CE6"/>
    <w:rsid w:val="005353AA"/>
    <w:rsid w:val="00545A6A"/>
    <w:rsid w:val="005510F0"/>
    <w:rsid w:val="00552ED1"/>
    <w:rsid w:val="00553DEE"/>
    <w:rsid w:val="00555916"/>
    <w:rsid w:val="005562F1"/>
    <w:rsid w:val="005567C3"/>
    <w:rsid w:val="00557B84"/>
    <w:rsid w:val="00561C65"/>
    <w:rsid w:val="00562041"/>
    <w:rsid w:val="00563121"/>
    <w:rsid w:val="005668B6"/>
    <w:rsid w:val="00581063"/>
    <w:rsid w:val="00585605"/>
    <w:rsid w:val="00593EDF"/>
    <w:rsid w:val="00595475"/>
    <w:rsid w:val="00595895"/>
    <w:rsid w:val="0059778B"/>
    <w:rsid w:val="005B374E"/>
    <w:rsid w:val="005B4482"/>
    <w:rsid w:val="005B7F2F"/>
    <w:rsid w:val="005C11CA"/>
    <w:rsid w:val="005C1A8D"/>
    <w:rsid w:val="005C3531"/>
    <w:rsid w:val="005C3C1A"/>
    <w:rsid w:val="005C428F"/>
    <w:rsid w:val="005C6AC2"/>
    <w:rsid w:val="005D0354"/>
    <w:rsid w:val="005D35B0"/>
    <w:rsid w:val="005D47B0"/>
    <w:rsid w:val="005D4B4A"/>
    <w:rsid w:val="005E4253"/>
    <w:rsid w:val="005E5955"/>
    <w:rsid w:val="005F54AF"/>
    <w:rsid w:val="005F5864"/>
    <w:rsid w:val="006012A4"/>
    <w:rsid w:val="0060157F"/>
    <w:rsid w:val="00603066"/>
    <w:rsid w:val="00603CD0"/>
    <w:rsid w:val="00607FD8"/>
    <w:rsid w:val="00610A8F"/>
    <w:rsid w:val="0061505F"/>
    <w:rsid w:val="00617051"/>
    <w:rsid w:val="0061751B"/>
    <w:rsid w:val="0062297D"/>
    <w:rsid w:val="006251CD"/>
    <w:rsid w:val="00625A0E"/>
    <w:rsid w:val="0062614F"/>
    <w:rsid w:val="006338FE"/>
    <w:rsid w:val="00634604"/>
    <w:rsid w:val="00635C8B"/>
    <w:rsid w:val="00637F9F"/>
    <w:rsid w:val="00645D96"/>
    <w:rsid w:val="00653A59"/>
    <w:rsid w:val="00654462"/>
    <w:rsid w:val="00654568"/>
    <w:rsid w:val="006545E3"/>
    <w:rsid w:val="0065589F"/>
    <w:rsid w:val="006608C0"/>
    <w:rsid w:val="006615E8"/>
    <w:rsid w:val="006622B1"/>
    <w:rsid w:val="00662EC6"/>
    <w:rsid w:val="0067249B"/>
    <w:rsid w:val="0067259E"/>
    <w:rsid w:val="00676B87"/>
    <w:rsid w:val="00677773"/>
    <w:rsid w:val="00677EE0"/>
    <w:rsid w:val="006801B5"/>
    <w:rsid w:val="00680DFB"/>
    <w:rsid w:val="00680EC1"/>
    <w:rsid w:val="0068456E"/>
    <w:rsid w:val="006854E3"/>
    <w:rsid w:val="0068762B"/>
    <w:rsid w:val="00687ACA"/>
    <w:rsid w:val="00692792"/>
    <w:rsid w:val="006946BC"/>
    <w:rsid w:val="00694E1A"/>
    <w:rsid w:val="00695742"/>
    <w:rsid w:val="006A0287"/>
    <w:rsid w:val="006A1C58"/>
    <w:rsid w:val="006A2BF7"/>
    <w:rsid w:val="006A3A98"/>
    <w:rsid w:val="006B1444"/>
    <w:rsid w:val="006B17B4"/>
    <w:rsid w:val="006B1C7B"/>
    <w:rsid w:val="006B3CAC"/>
    <w:rsid w:val="006B5921"/>
    <w:rsid w:val="006B5B56"/>
    <w:rsid w:val="006C059A"/>
    <w:rsid w:val="006C2A13"/>
    <w:rsid w:val="006C596B"/>
    <w:rsid w:val="006C59B2"/>
    <w:rsid w:val="006C6ABC"/>
    <w:rsid w:val="006C6D3E"/>
    <w:rsid w:val="006D21F8"/>
    <w:rsid w:val="006D39B9"/>
    <w:rsid w:val="006E58AA"/>
    <w:rsid w:val="006E6E31"/>
    <w:rsid w:val="006F0469"/>
    <w:rsid w:val="006F2C20"/>
    <w:rsid w:val="007003CF"/>
    <w:rsid w:val="00701A83"/>
    <w:rsid w:val="00702575"/>
    <w:rsid w:val="00703498"/>
    <w:rsid w:val="00703B32"/>
    <w:rsid w:val="00705479"/>
    <w:rsid w:val="00705838"/>
    <w:rsid w:val="0070694E"/>
    <w:rsid w:val="00706BE0"/>
    <w:rsid w:val="00706FD3"/>
    <w:rsid w:val="00710616"/>
    <w:rsid w:val="007110FC"/>
    <w:rsid w:val="00712E1C"/>
    <w:rsid w:val="00715349"/>
    <w:rsid w:val="00717673"/>
    <w:rsid w:val="007207EC"/>
    <w:rsid w:val="00725846"/>
    <w:rsid w:val="00730BC4"/>
    <w:rsid w:val="00731603"/>
    <w:rsid w:val="00733F6F"/>
    <w:rsid w:val="00735058"/>
    <w:rsid w:val="00740833"/>
    <w:rsid w:val="00740BE0"/>
    <w:rsid w:val="00741724"/>
    <w:rsid w:val="00742416"/>
    <w:rsid w:val="00743140"/>
    <w:rsid w:val="00746CAB"/>
    <w:rsid w:val="00753B29"/>
    <w:rsid w:val="0075434D"/>
    <w:rsid w:val="00754905"/>
    <w:rsid w:val="007632D4"/>
    <w:rsid w:val="007641F5"/>
    <w:rsid w:val="00765E2C"/>
    <w:rsid w:val="00770813"/>
    <w:rsid w:val="00773F6E"/>
    <w:rsid w:val="0077461F"/>
    <w:rsid w:val="00774933"/>
    <w:rsid w:val="0077640A"/>
    <w:rsid w:val="00781A61"/>
    <w:rsid w:val="00783165"/>
    <w:rsid w:val="007861DF"/>
    <w:rsid w:val="00787A5E"/>
    <w:rsid w:val="007907ED"/>
    <w:rsid w:val="00790D82"/>
    <w:rsid w:val="00792E42"/>
    <w:rsid w:val="007963A4"/>
    <w:rsid w:val="007A025A"/>
    <w:rsid w:val="007A038F"/>
    <w:rsid w:val="007A0C56"/>
    <w:rsid w:val="007A1CDE"/>
    <w:rsid w:val="007A2950"/>
    <w:rsid w:val="007A4A19"/>
    <w:rsid w:val="007A60A5"/>
    <w:rsid w:val="007A7DD9"/>
    <w:rsid w:val="007B12C6"/>
    <w:rsid w:val="007B51AD"/>
    <w:rsid w:val="007C0A4C"/>
    <w:rsid w:val="007C1EB3"/>
    <w:rsid w:val="007C5426"/>
    <w:rsid w:val="007C5AF5"/>
    <w:rsid w:val="007C5D2E"/>
    <w:rsid w:val="007D5312"/>
    <w:rsid w:val="007D788F"/>
    <w:rsid w:val="007E0193"/>
    <w:rsid w:val="007E23B9"/>
    <w:rsid w:val="007E34EA"/>
    <w:rsid w:val="007E4CBA"/>
    <w:rsid w:val="007F05D2"/>
    <w:rsid w:val="008046A0"/>
    <w:rsid w:val="008066AA"/>
    <w:rsid w:val="008115C3"/>
    <w:rsid w:val="00812FB8"/>
    <w:rsid w:val="008143BB"/>
    <w:rsid w:val="008169A6"/>
    <w:rsid w:val="00830EAA"/>
    <w:rsid w:val="0083162B"/>
    <w:rsid w:val="00832E58"/>
    <w:rsid w:val="00834B70"/>
    <w:rsid w:val="00841207"/>
    <w:rsid w:val="00841D8C"/>
    <w:rsid w:val="008428C4"/>
    <w:rsid w:val="008429D4"/>
    <w:rsid w:val="00847025"/>
    <w:rsid w:val="00847D90"/>
    <w:rsid w:val="00854CEA"/>
    <w:rsid w:val="00860935"/>
    <w:rsid w:val="008610D0"/>
    <w:rsid w:val="008616F3"/>
    <w:rsid w:val="00861982"/>
    <w:rsid w:val="00861F48"/>
    <w:rsid w:val="00862661"/>
    <w:rsid w:val="00864767"/>
    <w:rsid w:val="0087344F"/>
    <w:rsid w:val="008832AA"/>
    <w:rsid w:val="008873C9"/>
    <w:rsid w:val="00892815"/>
    <w:rsid w:val="0089692E"/>
    <w:rsid w:val="008A08FC"/>
    <w:rsid w:val="008A1CB6"/>
    <w:rsid w:val="008A36A3"/>
    <w:rsid w:val="008A7091"/>
    <w:rsid w:val="008B12C3"/>
    <w:rsid w:val="008B1448"/>
    <w:rsid w:val="008B2A9A"/>
    <w:rsid w:val="008D07AA"/>
    <w:rsid w:val="008D3A40"/>
    <w:rsid w:val="008D5A24"/>
    <w:rsid w:val="008D5F8A"/>
    <w:rsid w:val="008E03A9"/>
    <w:rsid w:val="008E0864"/>
    <w:rsid w:val="008E13E8"/>
    <w:rsid w:val="008E31E1"/>
    <w:rsid w:val="008F3B94"/>
    <w:rsid w:val="008F5002"/>
    <w:rsid w:val="008F5ACD"/>
    <w:rsid w:val="008F6661"/>
    <w:rsid w:val="00901444"/>
    <w:rsid w:val="00903687"/>
    <w:rsid w:val="00910D31"/>
    <w:rsid w:val="009112CB"/>
    <w:rsid w:val="009115AB"/>
    <w:rsid w:val="00912336"/>
    <w:rsid w:val="00915D65"/>
    <w:rsid w:val="009172F6"/>
    <w:rsid w:val="00920A5F"/>
    <w:rsid w:val="00922F59"/>
    <w:rsid w:val="00924869"/>
    <w:rsid w:val="009255A4"/>
    <w:rsid w:val="00930869"/>
    <w:rsid w:val="009319A1"/>
    <w:rsid w:val="0093235E"/>
    <w:rsid w:val="00932B1A"/>
    <w:rsid w:val="0093326D"/>
    <w:rsid w:val="00937703"/>
    <w:rsid w:val="0093771A"/>
    <w:rsid w:val="0094605E"/>
    <w:rsid w:val="00953ABE"/>
    <w:rsid w:val="00954C94"/>
    <w:rsid w:val="00963ABA"/>
    <w:rsid w:val="00966C88"/>
    <w:rsid w:val="00970733"/>
    <w:rsid w:val="00971677"/>
    <w:rsid w:val="00972889"/>
    <w:rsid w:val="00973F68"/>
    <w:rsid w:val="00981378"/>
    <w:rsid w:val="00981AE2"/>
    <w:rsid w:val="0098415F"/>
    <w:rsid w:val="00984A8A"/>
    <w:rsid w:val="00985876"/>
    <w:rsid w:val="00986015"/>
    <w:rsid w:val="00986C85"/>
    <w:rsid w:val="0099248B"/>
    <w:rsid w:val="009924D4"/>
    <w:rsid w:val="00994CB7"/>
    <w:rsid w:val="00995A1B"/>
    <w:rsid w:val="009976E0"/>
    <w:rsid w:val="009A09FB"/>
    <w:rsid w:val="009A2615"/>
    <w:rsid w:val="009A2FBA"/>
    <w:rsid w:val="009A38C0"/>
    <w:rsid w:val="009A4A34"/>
    <w:rsid w:val="009B5D92"/>
    <w:rsid w:val="009C0853"/>
    <w:rsid w:val="009C5458"/>
    <w:rsid w:val="009C5C32"/>
    <w:rsid w:val="009D6278"/>
    <w:rsid w:val="009D7331"/>
    <w:rsid w:val="009E0153"/>
    <w:rsid w:val="009E3888"/>
    <w:rsid w:val="009E4906"/>
    <w:rsid w:val="009F184B"/>
    <w:rsid w:val="009F25EE"/>
    <w:rsid w:val="009F44CD"/>
    <w:rsid w:val="009F6371"/>
    <w:rsid w:val="009F7169"/>
    <w:rsid w:val="00A01D7D"/>
    <w:rsid w:val="00A01E22"/>
    <w:rsid w:val="00A02A49"/>
    <w:rsid w:val="00A02F5D"/>
    <w:rsid w:val="00A05644"/>
    <w:rsid w:val="00A05C8E"/>
    <w:rsid w:val="00A07AF7"/>
    <w:rsid w:val="00A12C87"/>
    <w:rsid w:val="00A15D80"/>
    <w:rsid w:val="00A15EF9"/>
    <w:rsid w:val="00A17099"/>
    <w:rsid w:val="00A21F56"/>
    <w:rsid w:val="00A225C0"/>
    <w:rsid w:val="00A24C55"/>
    <w:rsid w:val="00A26D88"/>
    <w:rsid w:val="00A27EBF"/>
    <w:rsid w:val="00A33B33"/>
    <w:rsid w:val="00A3432A"/>
    <w:rsid w:val="00A377BC"/>
    <w:rsid w:val="00A37C70"/>
    <w:rsid w:val="00A41F86"/>
    <w:rsid w:val="00A4340C"/>
    <w:rsid w:val="00A4776F"/>
    <w:rsid w:val="00A529E9"/>
    <w:rsid w:val="00A52D9C"/>
    <w:rsid w:val="00A53B47"/>
    <w:rsid w:val="00A54310"/>
    <w:rsid w:val="00A547B0"/>
    <w:rsid w:val="00A61E23"/>
    <w:rsid w:val="00A75C29"/>
    <w:rsid w:val="00A82BB2"/>
    <w:rsid w:val="00A83222"/>
    <w:rsid w:val="00A8360C"/>
    <w:rsid w:val="00A83926"/>
    <w:rsid w:val="00A855D3"/>
    <w:rsid w:val="00A93988"/>
    <w:rsid w:val="00A93C0B"/>
    <w:rsid w:val="00A94C7E"/>
    <w:rsid w:val="00A94CE7"/>
    <w:rsid w:val="00A9657E"/>
    <w:rsid w:val="00A969C4"/>
    <w:rsid w:val="00A97124"/>
    <w:rsid w:val="00AA751F"/>
    <w:rsid w:val="00AB458A"/>
    <w:rsid w:val="00AB4A85"/>
    <w:rsid w:val="00AB5839"/>
    <w:rsid w:val="00AC0510"/>
    <w:rsid w:val="00AC1E0E"/>
    <w:rsid w:val="00AD2BD5"/>
    <w:rsid w:val="00AD38E4"/>
    <w:rsid w:val="00AD440A"/>
    <w:rsid w:val="00AD45EE"/>
    <w:rsid w:val="00AD4E4D"/>
    <w:rsid w:val="00AE15CF"/>
    <w:rsid w:val="00AE5FC8"/>
    <w:rsid w:val="00AE76BF"/>
    <w:rsid w:val="00AF214F"/>
    <w:rsid w:val="00AF386C"/>
    <w:rsid w:val="00B03C9D"/>
    <w:rsid w:val="00B0475C"/>
    <w:rsid w:val="00B04F66"/>
    <w:rsid w:val="00B0553F"/>
    <w:rsid w:val="00B118A3"/>
    <w:rsid w:val="00B12D78"/>
    <w:rsid w:val="00B14589"/>
    <w:rsid w:val="00B15409"/>
    <w:rsid w:val="00B16769"/>
    <w:rsid w:val="00B21E43"/>
    <w:rsid w:val="00B21E88"/>
    <w:rsid w:val="00B21F67"/>
    <w:rsid w:val="00B21F6A"/>
    <w:rsid w:val="00B2251E"/>
    <w:rsid w:val="00B30F1D"/>
    <w:rsid w:val="00B32E22"/>
    <w:rsid w:val="00B330E1"/>
    <w:rsid w:val="00B33F05"/>
    <w:rsid w:val="00B47952"/>
    <w:rsid w:val="00B50EB7"/>
    <w:rsid w:val="00B51E2C"/>
    <w:rsid w:val="00B52ACC"/>
    <w:rsid w:val="00B5359B"/>
    <w:rsid w:val="00B53FD8"/>
    <w:rsid w:val="00B60586"/>
    <w:rsid w:val="00B60F65"/>
    <w:rsid w:val="00B67069"/>
    <w:rsid w:val="00B670B4"/>
    <w:rsid w:val="00B67D19"/>
    <w:rsid w:val="00B72E76"/>
    <w:rsid w:val="00B7301C"/>
    <w:rsid w:val="00B734A1"/>
    <w:rsid w:val="00B77D3D"/>
    <w:rsid w:val="00B85B84"/>
    <w:rsid w:val="00B86304"/>
    <w:rsid w:val="00B8755C"/>
    <w:rsid w:val="00B94964"/>
    <w:rsid w:val="00B95649"/>
    <w:rsid w:val="00B9575B"/>
    <w:rsid w:val="00B97711"/>
    <w:rsid w:val="00BA0A5C"/>
    <w:rsid w:val="00BA1870"/>
    <w:rsid w:val="00BA3AD2"/>
    <w:rsid w:val="00BA540D"/>
    <w:rsid w:val="00BB0212"/>
    <w:rsid w:val="00BB105F"/>
    <w:rsid w:val="00BB17CB"/>
    <w:rsid w:val="00BB1A05"/>
    <w:rsid w:val="00BB1ADB"/>
    <w:rsid w:val="00BB4393"/>
    <w:rsid w:val="00BD2821"/>
    <w:rsid w:val="00BE00A1"/>
    <w:rsid w:val="00BE0D07"/>
    <w:rsid w:val="00BE1CD2"/>
    <w:rsid w:val="00BF3A65"/>
    <w:rsid w:val="00BF3F49"/>
    <w:rsid w:val="00C0486B"/>
    <w:rsid w:val="00C04A64"/>
    <w:rsid w:val="00C04F80"/>
    <w:rsid w:val="00C05C35"/>
    <w:rsid w:val="00C07297"/>
    <w:rsid w:val="00C138B2"/>
    <w:rsid w:val="00C1594A"/>
    <w:rsid w:val="00C162F8"/>
    <w:rsid w:val="00C21EBD"/>
    <w:rsid w:val="00C223F7"/>
    <w:rsid w:val="00C25111"/>
    <w:rsid w:val="00C25162"/>
    <w:rsid w:val="00C303C2"/>
    <w:rsid w:val="00C34ACD"/>
    <w:rsid w:val="00C34DD9"/>
    <w:rsid w:val="00C424D2"/>
    <w:rsid w:val="00C43C11"/>
    <w:rsid w:val="00C46957"/>
    <w:rsid w:val="00C5027F"/>
    <w:rsid w:val="00C513DF"/>
    <w:rsid w:val="00C559D8"/>
    <w:rsid w:val="00C56F30"/>
    <w:rsid w:val="00C609EC"/>
    <w:rsid w:val="00C6312A"/>
    <w:rsid w:val="00C65260"/>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93A74"/>
    <w:rsid w:val="00C978A5"/>
    <w:rsid w:val="00CA3449"/>
    <w:rsid w:val="00CA7121"/>
    <w:rsid w:val="00CA7859"/>
    <w:rsid w:val="00CB1160"/>
    <w:rsid w:val="00CB3B0C"/>
    <w:rsid w:val="00CB5A5B"/>
    <w:rsid w:val="00CB6F87"/>
    <w:rsid w:val="00CC3035"/>
    <w:rsid w:val="00CC3849"/>
    <w:rsid w:val="00CD4B89"/>
    <w:rsid w:val="00CD565A"/>
    <w:rsid w:val="00CD6328"/>
    <w:rsid w:val="00CE0BDC"/>
    <w:rsid w:val="00CE2F73"/>
    <w:rsid w:val="00CE3F4B"/>
    <w:rsid w:val="00CE4378"/>
    <w:rsid w:val="00CE604F"/>
    <w:rsid w:val="00CE6C8C"/>
    <w:rsid w:val="00CF0500"/>
    <w:rsid w:val="00CF2B50"/>
    <w:rsid w:val="00CF3059"/>
    <w:rsid w:val="00CF54C2"/>
    <w:rsid w:val="00D02339"/>
    <w:rsid w:val="00D034A7"/>
    <w:rsid w:val="00D04820"/>
    <w:rsid w:val="00D06AD4"/>
    <w:rsid w:val="00D10B3F"/>
    <w:rsid w:val="00D13251"/>
    <w:rsid w:val="00D13A5C"/>
    <w:rsid w:val="00D17B78"/>
    <w:rsid w:val="00D20815"/>
    <w:rsid w:val="00D244F1"/>
    <w:rsid w:val="00D24945"/>
    <w:rsid w:val="00D26389"/>
    <w:rsid w:val="00D2719A"/>
    <w:rsid w:val="00D30873"/>
    <w:rsid w:val="00D3299C"/>
    <w:rsid w:val="00D334B0"/>
    <w:rsid w:val="00D335DB"/>
    <w:rsid w:val="00D3557F"/>
    <w:rsid w:val="00D37654"/>
    <w:rsid w:val="00D42FA1"/>
    <w:rsid w:val="00D46BB0"/>
    <w:rsid w:val="00D51C03"/>
    <w:rsid w:val="00D52465"/>
    <w:rsid w:val="00D64540"/>
    <w:rsid w:val="00D6642E"/>
    <w:rsid w:val="00D70665"/>
    <w:rsid w:val="00D72DB9"/>
    <w:rsid w:val="00D73031"/>
    <w:rsid w:val="00D7569B"/>
    <w:rsid w:val="00D81309"/>
    <w:rsid w:val="00D8165A"/>
    <w:rsid w:val="00D90123"/>
    <w:rsid w:val="00D914F2"/>
    <w:rsid w:val="00D918DE"/>
    <w:rsid w:val="00D91CAC"/>
    <w:rsid w:val="00D9361E"/>
    <w:rsid w:val="00D93AC0"/>
    <w:rsid w:val="00D93B10"/>
    <w:rsid w:val="00D94981"/>
    <w:rsid w:val="00D96525"/>
    <w:rsid w:val="00DA135E"/>
    <w:rsid w:val="00DA1A48"/>
    <w:rsid w:val="00DB0119"/>
    <w:rsid w:val="00DB03DC"/>
    <w:rsid w:val="00DB2401"/>
    <w:rsid w:val="00DB329F"/>
    <w:rsid w:val="00DB5D80"/>
    <w:rsid w:val="00DB6164"/>
    <w:rsid w:val="00DB63C0"/>
    <w:rsid w:val="00DC2E41"/>
    <w:rsid w:val="00DC6238"/>
    <w:rsid w:val="00DC6D08"/>
    <w:rsid w:val="00DC6E85"/>
    <w:rsid w:val="00DC7FF7"/>
    <w:rsid w:val="00DD27FD"/>
    <w:rsid w:val="00DD4B50"/>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06FA7"/>
    <w:rsid w:val="00E1112D"/>
    <w:rsid w:val="00E1361A"/>
    <w:rsid w:val="00E20F8F"/>
    <w:rsid w:val="00E23CF4"/>
    <w:rsid w:val="00E23E90"/>
    <w:rsid w:val="00E26469"/>
    <w:rsid w:val="00E26BAA"/>
    <w:rsid w:val="00E30C03"/>
    <w:rsid w:val="00E3220B"/>
    <w:rsid w:val="00E32337"/>
    <w:rsid w:val="00E33C5A"/>
    <w:rsid w:val="00E34C85"/>
    <w:rsid w:val="00E36DCB"/>
    <w:rsid w:val="00E36E50"/>
    <w:rsid w:val="00E3775C"/>
    <w:rsid w:val="00E400CA"/>
    <w:rsid w:val="00E4067B"/>
    <w:rsid w:val="00E42BB5"/>
    <w:rsid w:val="00E43AA9"/>
    <w:rsid w:val="00E46529"/>
    <w:rsid w:val="00E46C48"/>
    <w:rsid w:val="00E51F76"/>
    <w:rsid w:val="00E52EEE"/>
    <w:rsid w:val="00E6158B"/>
    <w:rsid w:val="00E62D3A"/>
    <w:rsid w:val="00E64FA8"/>
    <w:rsid w:val="00E705E5"/>
    <w:rsid w:val="00E75FD9"/>
    <w:rsid w:val="00E7768B"/>
    <w:rsid w:val="00E8179E"/>
    <w:rsid w:val="00E85B22"/>
    <w:rsid w:val="00E911F3"/>
    <w:rsid w:val="00E95F23"/>
    <w:rsid w:val="00E96E92"/>
    <w:rsid w:val="00EA1085"/>
    <w:rsid w:val="00EA40AC"/>
    <w:rsid w:val="00EA4DBA"/>
    <w:rsid w:val="00EB082E"/>
    <w:rsid w:val="00EB134B"/>
    <w:rsid w:val="00EB3792"/>
    <w:rsid w:val="00EB4577"/>
    <w:rsid w:val="00EB7290"/>
    <w:rsid w:val="00EC1D8C"/>
    <w:rsid w:val="00ED14CD"/>
    <w:rsid w:val="00ED47A9"/>
    <w:rsid w:val="00EE0F18"/>
    <w:rsid w:val="00EE7207"/>
    <w:rsid w:val="00EF2A0E"/>
    <w:rsid w:val="00EF31D4"/>
    <w:rsid w:val="00EF6258"/>
    <w:rsid w:val="00EF6E8B"/>
    <w:rsid w:val="00EF7C07"/>
    <w:rsid w:val="00EF7DEC"/>
    <w:rsid w:val="00F023C8"/>
    <w:rsid w:val="00F04026"/>
    <w:rsid w:val="00F041E4"/>
    <w:rsid w:val="00F14500"/>
    <w:rsid w:val="00F20E6E"/>
    <w:rsid w:val="00F21594"/>
    <w:rsid w:val="00F219C5"/>
    <w:rsid w:val="00F232F4"/>
    <w:rsid w:val="00F31969"/>
    <w:rsid w:val="00F31E30"/>
    <w:rsid w:val="00F32305"/>
    <w:rsid w:val="00F33B65"/>
    <w:rsid w:val="00F344F5"/>
    <w:rsid w:val="00F361CD"/>
    <w:rsid w:val="00F375CF"/>
    <w:rsid w:val="00F435B8"/>
    <w:rsid w:val="00F50A60"/>
    <w:rsid w:val="00F51B2F"/>
    <w:rsid w:val="00F53D12"/>
    <w:rsid w:val="00F53EC4"/>
    <w:rsid w:val="00F60A8F"/>
    <w:rsid w:val="00F60DB9"/>
    <w:rsid w:val="00F65C1E"/>
    <w:rsid w:val="00F65F0D"/>
    <w:rsid w:val="00F70426"/>
    <w:rsid w:val="00F70F85"/>
    <w:rsid w:val="00F731A4"/>
    <w:rsid w:val="00F73718"/>
    <w:rsid w:val="00F74686"/>
    <w:rsid w:val="00F757B1"/>
    <w:rsid w:val="00F769A6"/>
    <w:rsid w:val="00F80344"/>
    <w:rsid w:val="00F8171D"/>
    <w:rsid w:val="00F84235"/>
    <w:rsid w:val="00F85E5B"/>
    <w:rsid w:val="00F9166C"/>
    <w:rsid w:val="00F926CF"/>
    <w:rsid w:val="00F938C2"/>
    <w:rsid w:val="00F93C8D"/>
    <w:rsid w:val="00F942E8"/>
    <w:rsid w:val="00F947F4"/>
    <w:rsid w:val="00FA2D6A"/>
    <w:rsid w:val="00FA3EEC"/>
    <w:rsid w:val="00FA77C1"/>
    <w:rsid w:val="00FB175A"/>
    <w:rsid w:val="00FB61A9"/>
    <w:rsid w:val="00FC0043"/>
    <w:rsid w:val="00FC4BAB"/>
    <w:rsid w:val="00FC4BBB"/>
    <w:rsid w:val="00FD1ED4"/>
    <w:rsid w:val="00FD2407"/>
    <w:rsid w:val="00FD306A"/>
    <w:rsid w:val="00FD36D9"/>
    <w:rsid w:val="00FD57F5"/>
    <w:rsid w:val="00FD7DC7"/>
    <w:rsid w:val="00FD7E58"/>
    <w:rsid w:val="00FE0A31"/>
    <w:rsid w:val="00FE0DB5"/>
    <w:rsid w:val="00FE175A"/>
    <w:rsid w:val="00FE1E37"/>
    <w:rsid w:val="00FE3EEB"/>
    <w:rsid w:val="00FE446D"/>
    <w:rsid w:val="00FE4EE6"/>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paragraph" w:styleId="CommentText">
    <w:name w:val="annotation text"/>
    <w:basedOn w:val="Normal"/>
    <w:link w:val="CommentTextChar"/>
    <w:semiHidden/>
    <w:unhideWhenUsed/>
    <w:rsid w:val="00120CF3"/>
    <w:pPr>
      <w:spacing w:line="240" w:lineRule="auto"/>
    </w:pPr>
    <w:rPr>
      <w:sz w:val="20"/>
      <w:szCs w:val="20"/>
    </w:rPr>
  </w:style>
  <w:style w:type="character" w:customStyle="1" w:styleId="CommentTextChar">
    <w:name w:val="Comment Text Char"/>
    <w:basedOn w:val="DefaultParagraphFont"/>
    <w:link w:val="CommentText"/>
    <w:semiHidden/>
    <w:rsid w:val="00120CF3"/>
    <w:rPr>
      <w:sz w:val="20"/>
      <w:szCs w:val="20"/>
    </w:rPr>
  </w:style>
  <w:style w:type="character" w:styleId="CommentReference">
    <w:name w:val="annotation reference"/>
    <w:basedOn w:val="DefaultParagraphFont"/>
    <w:semiHidden/>
    <w:unhideWhenUsed/>
    <w:rsid w:val="00120CF3"/>
    <w:rPr>
      <w:sz w:val="16"/>
      <w:szCs w:val="16"/>
    </w:rPr>
  </w:style>
  <w:style w:type="character" w:styleId="Hyperlink">
    <w:name w:val="Hyperlink"/>
    <w:basedOn w:val="DefaultParagraphFont"/>
    <w:uiPriority w:val="99"/>
    <w:semiHidden/>
    <w:unhideWhenUsed/>
    <w:rsid w:val="0089692E"/>
    <w:rPr>
      <w:color w:val="0563C1"/>
      <w:u w:val="single"/>
    </w:rPr>
  </w:style>
  <w:style w:type="paragraph" w:styleId="CommentSubject">
    <w:name w:val="annotation subject"/>
    <w:basedOn w:val="CommentText"/>
    <w:next w:val="CommentText"/>
    <w:link w:val="CommentSubjectChar"/>
    <w:semiHidden/>
    <w:unhideWhenUsed/>
    <w:rsid w:val="006A3A98"/>
    <w:rPr>
      <w:b/>
      <w:bCs/>
    </w:rPr>
  </w:style>
  <w:style w:type="character" w:customStyle="1" w:styleId="CommentSubjectChar">
    <w:name w:val="Comment Subject Char"/>
    <w:basedOn w:val="CommentTextChar"/>
    <w:link w:val="CommentSubject"/>
    <w:semiHidden/>
    <w:rsid w:val="006A3A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274050">
      <w:bodyDiv w:val="1"/>
      <w:marLeft w:val="0"/>
      <w:marRight w:val="0"/>
      <w:marTop w:val="0"/>
      <w:marBottom w:val="0"/>
      <w:divBdr>
        <w:top w:val="none" w:sz="0" w:space="0" w:color="auto"/>
        <w:left w:val="none" w:sz="0" w:space="0" w:color="auto"/>
        <w:bottom w:val="none" w:sz="0" w:space="0" w:color="auto"/>
        <w:right w:val="none" w:sz="0" w:space="0" w:color="auto"/>
      </w:divBdr>
    </w:div>
    <w:div w:id="238173531">
      <w:bodyDiv w:val="1"/>
      <w:marLeft w:val="0"/>
      <w:marRight w:val="0"/>
      <w:marTop w:val="0"/>
      <w:marBottom w:val="0"/>
      <w:divBdr>
        <w:top w:val="none" w:sz="0" w:space="0" w:color="auto"/>
        <w:left w:val="none" w:sz="0" w:space="0" w:color="auto"/>
        <w:bottom w:val="none" w:sz="0" w:space="0" w:color="auto"/>
        <w:right w:val="none" w:sz="0" w:space="0" w:color="auto"/>
      </w:divBdr>
    </w:div>
    <w:div w:id="254217968">
      <w:bodyDiv w:val="1"/>
      <w:marLeft w:val="0"/>
      <w:marRight w:val="0"/>
      <w:marTop w:val="0"/>
      <w:marBottom w:val="0"/>
      <w:divBdr>
        <w:top w:val="none" w:sz="0" w:space="0" w:color="auto"/>
        <w:left w:val="none" w:sz="0" w:space="0" w:color="auto"/>
        <w:bottom w:val="none" w:sz="0" w:space="0" w:color="auto"/>
        <w:right w:val="none" w:sz="0" w:space="0" w:color="auto"/>
      </w:divBdr>
    </w:div>
    <w:div w:id="334194061">
      <w:bodyDiv w:val="1"/>
      <w:marLeft w:val="0"/>
      <w:marRight w:val="0"/>
      <w:marTop w:val="0"/>
      <w:marBottom w:val="0"/>
      <w:divBdr>
        <w:top w:val="none" w:sz="0" w:space="0" w:color="auto"/>
        <w:left w:val="none" w:sz="0" w:space="0" w:color="auto"/>
        <w:bottom w:val="none" w:sz="0" w:space="0" w:color="auto"/>
        <w:right w:val="none" w:sz="0" w:space="0" w:color="auto"/>
      </w:divBdr>
    </w:div>
    <w:div w:id="900410337">
      <w:bodyDiv w:val="1"/>
      <w:marLeft w:val="0"/>
      <w:marRight w:val="0"/>
      <w:marTop w:val="0"/>
      <w:marBottom w:val="0"/>
      <w:divBdr>
        <w:top w:val="none" w:sz="0" w:space="0" w:color="auto"/>
        <w:left w:val="none" w:sz="0" w:space="0" w:color="auto"/>
        <w:bottom w:val="none" w:sz="0" w:space="0" w:color="auto"/>
        <w:right w:val="none" w:sz="0" w:space="0" w:color="auto"/>
      </w:divBdr>
    </w:div>
    <w:div w:id="983395068">
      <w:bodyDiv w:val="1"/>
      <w:marLeft w:val="0"/>
      <w:marRight w:val="0"/>
      <w:marTop w:val="0"/>
      <w:marBottom w:val="0"/>
      <w:divBdr>
        <w:top w:val="none" w:sz="0" w:space="0" w:color="auto"/>
        <w:left w:val="none" w:sz="0" w:space="0" w:color="auto"/>
        <w:bottom w:val="none" w:sz="0" w:space="0" w:color="auto"/>
        <w:right w:val="none" w:sz="0" w:space="0" w:color="auto"/>
      </w:divBdr>
    </w:div>
    <w:div w:id="996111844">
      <w:bodyDiv w:val="1"/>
      <w:marLeft w:val="0"/>
      <w:marRight w:val="0"/>
      <w:marTop w:val="0"/>
      <w:marBottom w:val="0"/>
      <w:divBdr>
        <w:top w:val="none" w:sz="0" w:space="0" w:color="auto"/>
        <w:left w:val="none" w:sz="0" w:space="0" w:color="auto"/>
        <w:bottom w:val="none" w:sz="0" w:space="0" w:color="auto"/>
        <w:right w:val="none" w:sz="0" w:space="0" w:color="auto"/>
      </w:divBdr>
    </w:div>
    <w:div w:id="1431850844">
      <w:bodyDiv w:val="1"/>
      <w:marLeft w:val="0"/>
      <w:marRight w:val="0"/>
      <w:marTop w:val="0"/>
      <w:marBottom w:val="0"/>
      <w:divBdr>
        <w:top w:val="none" w:sz="0" w:space="0" w:color="auto"/>
        <w:left w:val="none" w:sz="0" w:space="0" w:color="auto"/>
        <w:bottom w:val="none" w:sz="0" w:space="0" w:color="auto"/>
        <w:right w:val="none" w:sz="0" w:space="0" w:color="auto"/>
      </w:divBdr>
    </w:div>
    <w:div w:id="1477259801">
      <w:bodyDiv w:val="1"/>
      <w:marLeft w:val="0"/>
      <w:marRight w:val="0"/>
      <w:marTop w:val="0"/>
      <w:marBottom w:val="0"/>
      <w:divBdr>
        <w:top w:val="none" w:sz="0" w:space="0" w:color="auto"/>
        <w:left w:val="none" w:sz="0" w:space="0" w:color="auto"/>
        <w:bottom w:val="none" w:sz="0" w:space="0" w:color="auto"/>
        <w:right w:val="none" w:sz="0" w:space="0" w:color="auto"/>
      </w:divBdr>
    </w:div>
    <w:div w:id="1611472802">
      <w:bodyDiv w:val="1"/>
      <w:marLeft w:val="0"/>
      <w:marRight w:val="0"/>
      <w:marTop w:val="0"/>
      <w:marBottom w:val="0"/>
      <w:divBdr>
        <w:top w:val="none" w:sz="0" w:space="0" w:color="auto"/>
        <w:left w:val="none" w:sz="0" w:space="0" w:color="auto"/>
        <w:bottom w:val="none" w:sz="0" w:space="0" w:color="auto"/>
        <w:right w:val="none" w:sz="0" w:space="0" w:color="auto"/>
      </w:divBdr>
    </w:div>
    <w:div w:id="1615021974">
      <w:bodyDiv w:val="1"/>
      <w:marLeft w:val="0"/>
      <w:marRight w:val="0"/>
      <w:marTop w:val="0"/>
      <w:marBottom w:val="0"/>
      <w:divBdr>
        <w:top w:val="none" w:sz="0" w:space="0" w:color="auto"/>
        <w:left w:val="none" w:sz="0" w:space="0" w:color="auto"/>
        <w:bottom w:val="none" w:sz="0" w:space="0" w:color="auto"/>
        <w:right w:val="none" w:sz="0" w:space="0" w:color="auto"/>
      </w:divBdr>
    </w:div>
    <w:div w:id="167341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facebook.com/179561632079584/posts/3932722340096809" TargetMode="External"/><Relationship Id="rId55" Type="http://schemas.openxmlformats.org/officeDocument/2006/relationships/image" Target="media/image43.png"/><Relationship Id="rId63"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jpe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3653884CD04C4D811796D93DDBEE39" ma:contentTypeVersion="13" ma:contentTypeDescription="Create a new document." ma:contentTypeScope="" ma:versionID="92c5fce00ad77932b91cf3e8569aa42f">
  <xsd:schema xmlns:xsd="http://www.w3.org/2001/XMLSchema" xmlns:xs="http://www.w3.org/2001/XMLSchema" xmlns:p="http://schemas.microsoft.com/office/2006/metadata/properties" xmlns:ns3="75ee9291-fc8c-46bb-a266-bf3de907c85c" xmlns:ns4="9d3a75d8-85a6-4c88-be1c-2001e7ea013e" targetNamespace="http://schemas.microsoft.com/office/2006/metadata/properties" ma:root="true" ma:fieldsID="4d6e1b813803f0d7512e979d2da0e7de" ns3:_="" ns4:_="">
    <xsd:import namespace="75ee9291-fc8c-46bb-a266-bf3de907c85c"/>
    <xsd:import namespace="9d3a75d8-85a6-4c88-be1c-2001e7ea013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e9291-fc8c-46bb-a266-bf3de907c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3a75d8-85a6-4c88-be1c-2001e7ea01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A7238-BC34-4F80-9424-F143B8B89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e9291-fc8c-46bb-a266-bf3de907c85c"/>
    <ds:schemaRef ds:uri="9d3a75d8-85a6-4c88-be1c-2001e7ea0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E36F00-9816-4FB2-8199-3CB74CA8112E}">
  <ds:schemaRefs>
    <ds:schemaRef ds:uri="http://schemas.microsoft.com/sharepoint/v3/contenttype/forms"/>
  </ds:schemaRefs>
</ds:datastoreItem>
</file>

<file path=customXml/itemProps3.xml><?xml version="1.0" encoding="utf-8"?>
<ds:datastoreItem xmlns:ds="http://schemas.openxmlformats.org/officeDocument/2006/customXml" ds:itemID="{D753C290-3F81-42DD-B61E-0A225801C7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3C7D37-E9C1-4EBD-A211-5FBB33437FE6}">
  <ds:schemaRefs>
    <ds:schemaRef ds:uri="http://www.w3.org/2001/XMLSchema"/>
  </ds:schemaRefs>
</ds:datastoreItem>
</file>

<file path=customXml/itemProps5.xml><?xml version="1.0" encoding="utf-8"?>
<ds:datastoreItem xmlns:ds="http://schemas.openxmlformats.org/officeDocument/2006/customXml" ds:itemID="{F7FF672F-5996-42C7-B344-695E63F30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17</TotalTime>
  <Pages>1</Pages>
  <Words>1434</Words>
  <Characters>8178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Scott Crabtree</cp:lastModifiedBy>
  <cp:revision>7</cp:revision>
  <cp:lastPrinted>2021-08-10T05:41:00Z</cp:lastPrinted>
  <dcterms:created xsi:type="dcterms:W3CDTF">2021-07-26T03:35:00Z</dcterms:created>
  <dcterms:modified xsi:type="dcterms:W3CDTF">2021-08-10T05:44:00Z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D21-350811</vt:lpwstr>
  </property>
  <property fmtid="{D5CDD505-2E9C-101B-9397-08002B2CF9AE}" pid="3" name="ContentTypeId">
    <vt:lpwstr>0x010100503653884CD04C4D811796D93DDBEE39</vt:lpwstr>
  </property>
</Properties>
</file>