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3B966" w14:textId="57307969" w:rsidR="000E404D" w:rsidRDefault="004D2DEE" w:rsidP="000443F5">
      <w:pPr>
        <w:pStyle w:val="Title"/>
        <w:tabs>
          <w:tab w:val="left" w:pos="6405"/>
        </w:tabs>
        <w:spacing w:before="800"/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04D">
        <w:t>positive ageing strategy</w:t>
      </w:r>
    </w:p>
    <w:p w14:paraId="1C63A961" w14:textId="660785C5" w:rsidR="00113B8E" w:rsidRDefault="000E404D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t>2021-47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77CE59F3" w14:textId="76EFD223" w:rsidR="00554945" w:rsidRDefault="000E404D" w:rsidP="000E404D">
      <w:pPr>
        <w:spacing w:after="240"/>
        <w:rPr>
          <w:rFonts w:cstheme="minorHAnsi"/>
          <w:color w:val="000000"/>
          <w:sz w:val="20"/>
          <w:szCs w:val="20"/>
        </w:rPr>
      </w:pPr>
      <w:r w:rsidRPr="00554945">
        <w:rPr>
          <w:rFonts w:cstheme="minorHAnsi"/>
          <w:color w:val="000000"/>
          <w:sz w:val="20"/>
          <w:szCs w:val="20"/>
        </w:rPr>
        <w:t xml:space="preserve">The draft Positive Ageing Strategy </w:t>
      </w:r>
      <w:r w:rsidR="00E968D7">
        <w:rPr>
          <w:rFonts w:cstheme="minorHAnsi"/>
          <w:color w:val="000000"/>
          <w:sz w:val="20"/>
          <w:szCs w:val="20"/>
        </w:rPr>
        <w:t xml:space="preserve">2021-47 </w:t>
      </w:r>
      <w:r w:rsidRPr="00554945">
        <w:rPr>
          <w:rFonts w:cstheme="minorHAnsi"/>
          <w:color w:val="000000"/>
          <w:sz w:val="20"/>
          <w:szCs w:val="20"/>
        </w:rPr>
        <w:t xml:space="preserve">was made available for community </w:t>
      </w:r>
      <w:r w:rsidR="00554945">
        <w:rPr>
          <w:rFonts w:cstheme="minorHAnsi"/>
          <w:color w:val="000000"/>
          <w:sz w:val="20"/>
          <w:szCs w:val="20"/>
        </w:rPr>
        <w:t>feedback</w:t>
      </w:r>
      <w:r w:rsidRPr="00554945">
        <w:rPr>
          <w:rFonts w:cstheme="minorHAnsi"/>
          <w:color w:val="000000"/>
          <w:sz w:val="20"/>
          <w:szCs w:val="20"/>
        </w:rPr>
        <w:t xml:space="preserve"> from 26 May until 23 June 2021.</w:t>
      </w:r>
    </w:p>
    <w:p w14:paraId="50E2E60D" w14:textId="7E49FF26" w:rsidR="000E404D" w:rsidRPr="00554945" w:rsidRDefault="000E404D" w:rsidP="000E404D">
      <w:pPr>
        <w:spacing w:after="240"/>
        <w:rPr>
          <w:rFonts w:cstheme="minorHAnsi"/>
          <w:color w:val="000000"/>
          <w:sz w:val="20"/>
          <w:szCs w:val="20"/>
        </w:rPr>
      </w:pPr>
      <w:r w:rsidRPr="00554945">
        <w:rPr>
          <w:rFonts w:cstheme="minorHAnsi"/>
          <w:color w:val="000000"/>
          <w:sz w:val="20"/>
          <w:szCs w:val="20"/>
        </w:rPr>
        <w:t xml:space="preserve">Over 94 per cent of respondents agreed that the strategic objective of the strategy aligned with their vision of positive ageing. </w:t>
      </w:r>
      <w:r w:rsidR="00554945">
        <w:rPr>
          <w:rFonts w:cstheme="minorHAnsi"/>
          <w:color w:val="000000"/>
          <w:sz w:val="20"/>
          <w:szCs w:val="20"/>
        </w:rPr>
        <w:t>T</w:t>
      </w:r>
      <w:r w:rsidRPr="00554945">
        <w:rPr>
          <w:rFonts w:cstheme="minorHAnsi"/>
          <w:color w:val="000000"/>
          <w:sz w:val="20"/>
          <w:szCs w:val="20"/>
        </w:rPr>
        <w:t>he Strategy’s three themes</w:t>
      </w:r>
      <w:r w:rsidR="00554945">
        <w:rPr>
          <w:rFonts w:cstheme="minorHAnsi"/>
          <w:color w:val="000000"/>
          <w:sz w:val="20"/>
          <w:szCs w:val="20"/>
        </w:rPr>
        <w:t xml:space="preserve"> were supported</w:t>
      </w:r>
      <w:r w:rsidRPr="00554945">
        <w:rPr>
          <w:rFonts w:cstheme="minorHAnsi"/>
          <w:color w:val="000000"/>
          <w:sz w:val="20"/>
          <w:szCs w:val="20"/>
        </w:rPr>
        <w:t>, which focus on improving outcomes for people as they age including:</w:t>
      </w:r>
    </w:p>
    <w:p w14:paraId="2BA06F52" w14:textId="58429264" w:rsidR="000E404D" w:rsidRPr="00554945" w:rsidRDefault="000E404D" w:rsidP="000E404D">
      <w:pPr>
        <w:pStyle w:val="NormalWeb"/>
        <w:numPr>
          <w:ilvl w:val="0"/>
          <w:numId w:val="28"/>
        </w:numPr>
        <w:spacing w:line="276" w:lineRule="auto"/>
        <w:ind w:left="1434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living in safe, welcoming and strongly connected </w:t>
      </w:r>
      <w:r w:rsidR="00554945">
        <w:rPr>
          <w:rFonts w:asciiTheme="minorHAnsi" w:hAnsiTheme="minorHAnsi" w:cstheme="minorHAnsi"/>
          <w:color w:val="000000"/>
          <w:sz w:val="20"/>
          <w:szCs w:val="20"/>
        </w:rPr>
        <w:t xml:space="preserve">local </w:t>
      </w:r>
      <w:proofErr w:type="gramStart"/>
      <w:r w:rsidRPr="00554945">
        <w:rPr>
          <w:rFonts w:asciiTheme="minorHAnsi" w:hAnsiTheme="minorHAnsi" w:cstheme="minorHAnsi"/>
          <w:color w:val="000000"/>
          <w:sz w:val="20"/>
          <w:szCs w:val="20"/>
        </w:rPr>
        <w:t>communities;</w:t>
      </w:r>
      <w:proofErr w:type="gramEnd"/>
    </w:p>
    <w:p w14:paraId="44DB5429" w14:textId="159D7294" w:rsidR="000E404D" w:rsidRPr="00554945" w:rsidRDefault="000E404D" w:rsidP="000E404D">
      <w:pPr>
        <w:pStyle w:val="NormalWeb"/>
        <w:numPr>
          <w:ilvl w:val="0"/>
          <w:numId w:val="28"/>
        </w:numPr>
        <w:spacing w:line="276" w:lineRule="auto"/>
        <w:ind w:left="1434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being respected, </w:t>
      </w:r>
      <w:proofErr w:type="gramStart"/>
      <w:r w:rsidRPr="00554945">
        <w:rPr>
          <w:rFonts w:asciiTheme="minorHAnsi" w:hAnsiTheme="minorHAnsi" w:cstheme="minorHAnsi"/>
          <w:color w:val="000000"/>
          <w:sz w:val="20"/>
          <w:szCs w:val="20"/>
        </w:rPr>
        <w:t>supported</w:t>
      </w:r>
      <w:proofErr w:type="gramEnd"/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 and encouraged to participate as active citizens; and</w:t>
      </w:r>
    </w:p>
    <w:p w14:paraId="2D388BA7" w14:textId="7446F799" w:rsidR="000E404D" w:rsidRPr="00554945" w:rsidRDefault="000E404D" w:rsidP="000E404D">
      <w:pPr>
        <w:pStyle w:val="NormalWeb"/>
        <w:numPr>
          <w:ilvl w:val="0"/>
          <w:numId w:val="28"/>
        </w:numPr>
        <w:spacing w:line="276" w:lineRule="auto"/>
        <w:ind w:left="1434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having equitable access to places, </w:t>
      </w:r>
      <w:proofErr w:type="gramStart"/>
      <w:r w:rsidRPr="00554945">
        <w:rPr>
          <w:rFonts w:asciiTheme="minorHAnsi" w:hAnsiTheme="minorHAnsi" w:cstheme="minorHAnsi"/>
          <w:color w:val="000000"/>
          <w:sz w:val="20"/>
          <w:szCs w:val="20"/>
        </w:rPr>
        <w:t>spaces</w:t>
      </w:r>
      <w:proofErr w:type="gramEnd"/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 and services.</w:t>
      </w:r>
    </w:p>
    <w:p w14:paraId="0DDA58C5" w14:textId="3E3A172B" w:rsidR="000E404D" w:rsidRPr="00554945" w:rsidRDefault="000E404D" w:rsidP="000E404D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Over 70 per cent agreed that the themes covered all aspects of an age friendly community. </w:t>
      </w:r>
      <w:r w:rsidR="00554945">
        <w:rPr>
          <w:rFonts w:asciiTheme="minorHAnsi" w:hAnsiTheme="minorHAnsi" w:cstheme="minorHAnsi"/>
          <w:color w:val="000000"/>
          <w:sz w:val="20"/>
          <w:szCs w:val="20"/>
        </w:rPr>
        <w:t>However, some felt that there needed to be a stronger emphasis o</w:t>
      </w:r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n safety, </w:t>
      </w:r>
      <w:proofErr w:type="gramStart"/>
      <w:r w:rsidRPr="00554945">
        <w:rPr>
          <w:rFonts w:asciiTheme="minorHAnsi" w:hAnsiTheme="minorHAnsi" w:cstheme="minorHAnsi"/>
          <w:color w:val="000000"/>
          <w:sz w:val="20"/>
          <w:szCs w:val="20"/>
        </w:rPr>
        <w:t>transport</w:t>
      </w:r>
      <w:proofErr w:type="gramEnd"/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 and implementation timelines.</w:t>
      </w:r>
    </w:p>
    <w:p w14:paraId="0C8C335E" w14:textId="5B475415" w:rsidR="000E404D" w:rsidRPr="00554945" w:rsidRDefault="00554945" w:rsidP="000E404D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Resulting</w:t>
      </w:r>
      <w:r w:rsidR="000E404D"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 changes to the strategy includ</w:t>
      </w:r>
      <w:r>
        <w:rPr>
          <w:rFonts w:asciiTheme="minorHAnsi" w:hAnsiTheme="minorHAnsi" w:cstheme="minorHAnsi"/>
          <w:color w:val="000000"/>
          <w:sz w:val="20"/>
          <w:szCs w:val="20"/>
        </w:rPr>
        <w:t>e</w:t>
      </w:r>
      <w:r w:rsidR="000E404D"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 a stronger refere</w:t>
      </w:r>
      <w:r w:rsidRPr="00554945">
        <w:rPr>
          <w:rFonts w:asciiTheme="minorHAnsi" w:hAnsiTheme="minorHAnsi" w:cstheme="minorHAnsi"/>
          <w:color w:val="000000"/>
          <w:sz w:val="20"/>
          <w:szCs w:val="20"/>
        </w:rPr>
        <w:t>n</w:t>
      </w:r>
      <w:r w:rsidR="000E404D" w:rsidRPr="00554945">
        <w:rPr>
          <w:rFonts w:asciiTheme="minorHAnsi" w:hAnsiTheme="minorHAnsi" w:cstheme="minorHAnsi"/>
          <w:color w:val="000000"/>
          <w:sz w:val="20"/>
          <w:szCs w:val="20"/>
        </w:rPr>
        <w:t>ce to human rights</w:t>
      </w:r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 and social equity</w:t>
      </w:r>
      <w:r w:rsidR="000E404D" w:rsidRPr="00554945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 the importance of safety, transport, </w:t>
      </w:r>
      <w:r w:rsidR="000E404D" w:rsidRPr="00554945">
        <w:rPr>
          <w:rFonts w:asciiTheme="minorHAnsi" w:hAnsiTheme="minorHAnsi" w:cstheme="minorHAnsi"/>
          <w:color w:val="000000"/>
          <w:sz w:val="20"/>
          <w:szCs w:val="20"/>
        </w:rPr>
        <w:t>lifelong learning</w:t>
      </w:r>
      <w:r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 and</w:t>
      </w:r>
      <w:r w:rsidR="000E404D" w:rsidRPr="00554945">
        <w:rPr>
          <w:rFonts w:asciiTheme="minorHAnsi" w:hAnsiTheme="minorHAnsi" w:cstheme="minorHAnsi"/>
          <w:color w:val="000000"/>
          <w:sz w:val="20"/>
          <w:szCs w:val="20"/>
        </w:rPr>
        <w:t xml:space="preserve"> arts and culture</w:t>
      </w:r>
      <w:r w:rsidRPr="00554945">
        <w:rPr>
          <w:rFonts w:asciiTheme="minorHAnsi" w:hAnsiTheme="minorHAnsi" w:cstheme="minorHAnsi"/>
          <w:color w:val="000000"/>
          <w:sz w:val="20"/>
          <w:szCs w:val="20"/>
        </w:rPr>
        <w:t>, as well as clarifying the active involvement of older people in shaping their communities.</w:t>
      </w:r>
    </w:p>
    <w:p w14:paraId="548E907A" w14:textId="4371E8DD" w:rsidR="000E404D" w:rsidRPr="00554945" w:rsidRDefault="000E404D" w:rsidP="00D334B0">
      <w:pPr>
        <w:pStyle w:val="BodyText"/>
        <w:rPr>
          <w:color w:val="000000"/>
          <w:sz w:val="20"/>
          <w:szCs w:val="20"/>
        </w:rPr>
      </w:pPr>
      <w:r w:rsidRPr="00554945">
        <w:rPr>
          <w:color w:val="000000"/>
          <w:sz w:val="20"/>
          <w:szCs w:val="20"/>
        </w:rPr>
        <w:t xml:space="preserve">The </w:t>
      </w:r>
      <w:r w:rsidR="00554945" w:rsidRPr="00554945">
        <w:rPr>
          <w:color w:val="000000"/>
          <w:sz w:val="20"/>
          <w:szCs w:val="20"/>
        </w:rPr>
        <w:t>final s</w:t>
      </w:r>
      <w:r w:rsidRPr="00554945">
        <w:rPr>
          <w:color w:val="000000"/>
          <w:sz w:val="20"/>
          <w:szCs w:val="20"/>
        </w:rPr>
        <w:t xml:space="preserve">trategy </w:t>
      </w:r>
      <w:r w:rsidR="00BB35AA">
        <w:rPr>
          <w:color w:val="000000"/>
          <w:sz w:val="20"/>
          <w:szCs w:val="20"/>
        </w:rPr>
        <w:t xml:space="preserve">is due for </w:t>
      </w:r>
      <w:r w:rsidRPr="00554945">
        <w:rPr>
          <w:color w:val="000000"/>
          <w:sz w:val="20"/>
          <w:szCs w:val="20"/>
        </w:rPr>
        <w:t>Council adoption on 28 September 2021.The next step is to co-design an action plan with stakeholders and the community</w:t>
      </w:r>
      <w:r w:rsidR="00554945">
        <w:rPr>
          <w:color w:val="000000"/>
          <w:sz w:val="20"/>
          <w:szCs w:val="20"/>
        </w:rPr>
        <w:t xml:space="preserve"> which will include relevant timelines</w:t>
      </w:r>
      <w:r w:rsidRPr="00554945">
        <w:rPr>
          <w:color w:val="000000"/>
          <w:sz w:val="20"/>
          <w:szCs w:val="20"/>
        </w:rPr>
        <w:t>.</w:t>
      </w:r>
    </w:p>
    <w:p w14:paraId="03D4DB26" w14:textId="5E3991D6" w:rsidR="006C6D3E" w:rsidRDefault="00554945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2CB05" wp14:editId="512949EB">
                <wp:simplePos x="0" y="0"/>
                <wp:positionH relativeFrom="column">
                  <wp:posOffset>2562860</wp:posOffset>
                </wp:positionH>
                <wp:positionV relativeFrom="paragraph">
                  <wp:posOffset>96520</wp:posOffset>
                </wp:positionV>
                <wp:extent cx="3095625" cy="1352550"/>
                <wp:effectExtent l="0" t="0" r="9525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352550"/>
                          <a:chOff x="0" y="0"/>
                          <a:chExt cx="2552700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3AC1209C" w:rsidR="006615E8" w:rsidRPr="0041068C" w:rsidRDefault="000E404D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</w:t>
                              </w:r>
                              <w:r w:rsidR="006615E8" w:rsidRPr="004106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7</w:t>
                              </w:r>
                              <w:r w:rsidR="006615E8" w:rsidRPr="004106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00</w:t>
                              </w:r>
                            </w:p>
                            <w:p w14:paraId="36449DD3" w14:textId="25C0A820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70D3F354" w:rsidR="006615E8" w:rsidRPr="0041068C" w:rsidRDefault="000E404D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405</w:t>
                              </w:r>
                            </w:p>
                            <w:p w14:paraId="395799BB" w14:textId="233AC754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A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ctions (Clicks, reactions,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br/>
                                <w:t>s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32CB05" id="Group 255" o:spid="_x0000_s1026" style="position:absolute;margin-left:201.8pt;margin-top:7.6pt;width:243.75pt;height:106.5pt;z-index:251662336;mso-width-relative:margin" coordsize="2552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Text Box 2" o:spid="_x0000_s1029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3AC1209C" w:rsidR="006615E8" w:rsidRPr="0041068C" w:rsidRDefault="000E404D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</w:t>
                        </w:r>
                        <w:r w:rsidR="006615E8" w:rsidRPr="004106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7</w:t>
                        </w:r>
                        <w:r w:rsidR="006615E8" w:rsidRPr="004106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00</w:t>
                        </w:r>
                      </w:p>
                      <w:p w14:paraId="36449DD3" w14:textId="25C0A820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Reach/Impressions</w:t>
                        </w:r>
                      </w:p>
                    </w:txbxContent>
                  </v:textbox>
                </v:shape>
                <v:shape id="Text Box 2" o:spid="_x0000_s1030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70D3F354" w:rsidR="006615E8" w:rsidRPr="0041068C" w:rsidRDefault="000E404D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405</w:t>
                        </w:r>
                      </w:p>
                      <w:p w14:paraId="395799BB" w14:textId="233AC754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A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ctions (Clicks, reactions,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br/>
                          <w:t>s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hares, comments etc.)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19C9F7D3">
                <wp:simplePos x="0" y="0"/>
                <wp:positionH relativeFrom="column">
                  <wp:posOffset>87630</wp:posOffset>
                </wp:positionH>
                <wp:positionV relativeFrom="paragraph">
                  <wp:posOffset>73660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6F3E61BE" w:rsidR="006C6D3E" w:rsidRPr="006C6D3E" w:rsidRDefault="000E404D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29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of engagement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31" style="position:absolute;margin-left:6.9pt;margin-top:5.8pt;width:77.25pt;height:120pt;z-index:251654144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">
                <v:shape id="Text Box 2" o:spid="_x0000_s1032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6F3E61BE" w:rsidR="006C6D3E" w:rsidRPr="006C6D3E" w:rsidRDefault="000E404D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29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of engagement</w:t>
                        </w:r>
                      </w:p>
                    </w:txbxContent>
                  </v:textbox>
                </v:shape>
                <v:group id="Group 7" o:spid="_x0000_s1033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34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5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6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7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38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39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40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41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42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43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44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5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6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7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48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49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50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51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384E42EF" w14:textId="4B673B92" w:rsidR="006C6D3E" w:rsidRDefault="00554945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5FF8E77" wp14:editId="62C0FEB2">
                <wp:simplePos x="0" y="0"/>
                <wp:positionH relativeFrom="column">
                  <wp:posOffset>5678805</wp:posOffset>
                </wp:positionH>
                <wp:positionV relativeFrom="paragraph">
                  <wp:posOffset>233045</wp:posOffset>
                </wp:positionV>
                <wp:extent cx="876300" cy="1789429"/>
                <wp:effectExtent l="0" t="19050" r="0" b="190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1789429"/>
                          <a:chOff x="0" y="0"/>
                          <a:chExt cx="819150" cy="1800827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46FA5" w14:textId="77777777" w:rsidR="0036663C" w:rsidRDefault="0036663C" w:rsidP="0036663C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47454"/>
                            <a:ext cx="723900" cy="1153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9CDFC" w14:textId="709E693C" w:rsidR="0036663C" w:rsidRPr="0041068C" w:rsidRDefault="000E404D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112</w:t>
                              </w:r>
                            </w:p>
                            <w:p w14:paraId="6EC027B1" w14:textId="2A26E13A" w:rsidR="0036663C" w:rsidRPr="006C6D3E" w:rsidRDefault="000E404D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S</w:t>
                              </w:r>
                              <w:r w:rsidR="00A51F2E">
                                <w:rPr>
                                  <w:color w:val="003263" w:themeColor="text2"/>
                                  <w:w w:val="105"/>
                                </w:rPr>
                                <w:t>urveys returned including 3 written submissions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F8E77" id="Group 251" o:spid="_x0000_s1052" style="position:absolute;margin-left:447.15pt;margin-top:18.35pt;width:69pt;height:140.9pt;z-index:251687936;mso-width-relative:margin;mso-height-relative:margin" coordsize="8191,1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">
                <v:group id="Group 239" o:spid="_x0000_s1053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54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55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 id="Picture 59" o:spid="_x0000_s1056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4" o:title=""/>
                    </v:shape>
                  </v:group>
                  <v:group id="Group 234" o:spid="_x0000_s1057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58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59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5" o:title=""/>
                    </v:shape>
                    <v:shape id="Text Box 63" o:spid="_x0000_s1060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05946FA5" w14:textId="77777777" w:rsidR="0036663C" w:rsidRDefault="0036663C" w:rsidP="0036663C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61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Text Box 2" o:spid="_x0000_s1062" type="#_x0000_t202" style="position:absolute;left:381;top:6474;width:7239;height:1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0D9CDFC" w14:textId="709E693C" w:rsidR="0036663C" w:rsidRPr="0041068C" w:rsidRDefault="000E404D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112</w:t>
                        </w:r>
                      </w:p>
                      <w:p w14:paraId="6EC027B1" w14:textId="2A26E13A" w:rsidR="0036663C" w:rsidRPr="006C6D3E" w:rsidRDefault="000E404D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S</w:t>
                        </w:r>
                        <w:r w:rsidR="00A51F2E">
                          <w:rPr>
                            <w:color w:val="003263" w:themeColor="text2"/>
                            <w:w w:val="105"/>
                          </w:rPr>
                          <w:t>urveys returned including 3 written submissions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DBC23" w14:textId="720BD7EB" w:rsidR="006C6D3E" w:rsidRDefault="006C6D3E" w:rsidP="00D334B0">
      <w:pPr>
        <w:pStyle w:val="BodyText"/>
      </w:pPr>
    </w:p>
    <w:p w14:paraId="5DD7B5FB" w14:textId="4CC8C850" w:rsidR="006C6D3E" w:rsidRDefault="00554945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01E53F" wp14:editId="1E4062C6">
                <wp:simplePos x="0" y="0"/>
                <wp:positionH relativeFrom="column">
                  <wp:posOffset>1465580</wp:posOffset>
                </wp:positionH>
                <wp:positionV relativeFrom="paragraph">
                  <wp:posOffset>137795</wp:posOffset>
                </wp:positionV>
                <wp:extent cx="756462" cy="1533525"/>
                <wp:effectExtent l="0" t="0" r="5715" b="952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462" cy="1533525"/>
                          <a:chOff x="0" y="0"/>
                          <a:chExt cx="723900" cy="1533525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1660A0B5" w:rsidR="0036663C" w:rsidRPr="0041068C" w:rsidRDefault="00554945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  <w:p w14:paraId="780ED08B" w14:textId="4F255B35" w:rsidR="0036663C" w:rsidRPr="006C6D3E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36663C">
                                <w:rPr>
                                  <w:color w:val="003263" w:themeColor="text2"/>
                                  <w:w w:val="105"/>
                                </w:rPr>
                                <w:t>print adverts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01E53F" id="Group 250" o:spid="_x0000_s1063" style="position:absolute;margin-left:115.4pt;margin-top:10.85pt;width:59.55pt;height:120.75pt;z-index:251680768;mso-width-relative:margin" coordsize="7239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">
                <v:group id="Group 218" o:spid="_x0000_s1064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65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 id="Text Box 47" o:spid="_x0000_s1066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67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68" type="#_x0000_t202" style="position:absolute;left:285;top:6762;width:6954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1660A0B5" w:rsidR="0036663C" w:rsidRPr="0041068C" w:rsidRDefault="00554945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</w:t>
                        </w:r>
                      </w:p>
                      <w:p w14:paraId="780ED08B" w14:textId="4F255B35" w:rsidR="0036663C" w:rsidRPr="006C6D3E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36663C">
                          <w:rPr>
                            <w:color w:val="003263" w:themeColor="text2"/>
                            <w:w w:val="105"/>
                          </w:rPr>
                          <w:t>print adverts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27A30C" w14:textId="087006FD" w:rsidR="006C6D3E" w:rsidRDefault="006C6D3E" w:rsidP="00D334B0">
      <w:pPr>
        <w:pStyle w:val="BodyText"/>
      </w:pPr>
    </w:p>
    <w:p w14:paraId="7A8907CA" w14:textId="1A1E6309" w:rsidR="006C6D3E" w:rsidRDefault="006C6D3E" w:rsidP="00D334B0">
      <w:pPr>
        <w:pStyle w:val="BodyText"/>
      </w:pPr>
    </w:p>
    <w:p w14:paraId="7C3D1A72" w14:textId="54B0C948" w:rsidR="006C6D3E" w:rsidRDefault="00554945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53FB23C1">
                <wp:simplePos x="0" y="0"/>
                <wp:positionH relativeFrom="column">
                  <wp:posOffset>2934970</wp:posOffset>
                </wp:positionH>
                <wp:positionV relativeFrom="paragraph">
                  <wp:posOffset>59690</wp:posOffset>
                </wp:positionV>
                <wp:extent cx="2085975" cy="475615"/>
                <wp:effectExtent l="0" t="0" r="9525" b="63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475615"/>
                          <a:chOff x="0" y="0"/>
                          <a:chExt cx="2152650" cy="4756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15" cy="475615"/>
                            <a:chOff x="5455" y="33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18097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17CC32DC" w:rsidR="00981AE2" w:rsidRPr="000816C6" w:rsidRDefault="000E404D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E98AD0" id="Group 253" o:spid="_x0000_s1069" style="position:absolute;margin-left:231.1pt;margin-top:4.7pt;width:164.25pt;height:37.45pt;z-index:251693056;mso-width-relative:margin" coordsize="21526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">
                <v:group id="Group 207" o:spid="_x0000_s1070" style="position:absolute;width:3740;height:4756" coordorigin="5455,33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71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72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17" o:title=""/>
                  </v:shape>
                </v:group>
                <v:shape id="Text Box 2" o:spid="_x0000_s1073" type="#_x0000_t202" style="position:absolute;left:11049;top:1809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Text Box 2" o:spid="_x0000_s1074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17CC32DC" w:rsidR="00981AE2" w:rsidRPr="000816C6" w:rsidRDefault="000E404D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CF3302" w14:textId="0105C059" w:rsidR="006C6D3E" w:rsidRDefault="006C6D3E" w:rsidP="00D334B0">
      <w:pPr>
        <w:pStyle w:val="BodyText"/>
      </w:pPr>
    </w:p>
    <w:p w14:paraId="374CBBA7" w14:textId="5A9C2F2C" w:rsidR="006C6D3E" w:rsidRDefault="006C6D3E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7BB13BE7" w:rsidR="00834B70" w:rsidRPr="006C6D3E" w:rsidRDefault="003017B6" w:rsidP="009E00EC">
            <w:pPr>
              <w:pStyle w:val="BodyText"/>
              <w:rPr>
                <w:color w:val="003263" w:themeColor="text2"/>
              </w:rPr>
            </w:pPr>
            <w:r>
              <w:rPr>
                <w:color w:val="003263" w:themeColor="text2"/>
              </w:rPr>
              <w:t xml:space="preserve">community </w:t>
            </w:r>
            <w:r w:rsidR="000443F5" w:rsidRPr="000443F5">
              <w:rPr>
                <w:color w:val="003263" w:themeColor="text2"/>
              </w:rPr>
              <w:t>comments</w:t>
            </w:r>
            <w:r>
              <w:rPr>
                <w:color w:val="003263" w:themeColor="text2"/>
              </w:rPr>
              <w:t>:</w:t>
            </w:r>
            <w:r w:rsidR="000443F5" w:rsidRPr="000443F5">
              <w:rPr>
                <w:color w:val="003263" w:themeColor="text2"/>
              </w:rPr>
              <w:t xml:space="preserve"> </w:t>
            </w:r>
          </w:p>
        </w:tc>
      </w:tr>
    </w:tbl>
    <w:p w14:paraId="6281BBDA" w14:textId="21ADF047" w:rsidR="003017B6" w:rsidRPr="003017B6" w:rsidRDefault="00554945" w:rsidP="003017B6">
      <w:pPr>
        <w:pStyle w:val="NormalWeb"/>
        <w:numPr>
          <w:ilvl w:val="0"/>
          <w:numId w:val="29"/>
        </w:numPr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>“A statement of the Rights of the Older Person should be included”</w:t>
      </w:r>
    </w:p>
    <w:p w14:paraId="419D02FC" w14:textId="77777777" w:rsidR="003017B6" w:rsidRPr="003017B6" w:rsidRDefault="003017B6" w:rsidP="003017B6">
      <w:pPr>
        <w:pStyle w:val="NormalWeb"/>
        <w:numPr>
          <w:ilvl w:val="0"/>
          <w:numId w:val="29"/>
        </w:numPr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>“</w:t>
      </w:r>
      <w:r w:rsidR="00554945"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>Something around safety would be nice</w:t>
      </w:r>
      <w:r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” </w:t>
      </w:r>
    </w:p>
    <w:p w14:paraId="2079B6C4" w14:textId="77777777" w:rsidR="003017B6" w:rsidRPr="003017B6" w:rsidRDefault="003017B6" w:rsidP="003017B6">
      <w:pPr>
        <w:pStyle w:val="NormalWeb"/>
        <w:numPr>
          <w:ilvl w:val="0"/>
          <w:numId w:val="29"/>
        </w:numPr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>“</w:t>
      </w:r>
      <w:r w:rsidR="00554945"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>The arts and cultural dimension were missing</w:t>
      </w:r>
      <w:r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” </w:t>
      </w:r>
    </w:p>
    <w:p w14:paraId="0212AF26" w14:textId="1A0DDA3B" w:rsidR="00554945" w:rsidRPr="003017B6" w:rsidRDefault="003017B6" w:rsidP="003017B6">
      <w:pPr>
        <w:pStyle w:val="NormalWeb"/>
        <w:numPr>
          <w:ilvl w:val="0"/>
          <w:numId w:val="29"/>
        </w:numPr>
        <w:rPr>
          <w:i/>
          <w:iCs/>
        </w:rPr>
      </w:pPr>
      <w:r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>“</w:t>
      </w:r>
      <w:r w:rsidR="00554945"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>Transport covering all areas and easily accessible is important once a</w:t>
      </w:r>
      <w:r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554945"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person is unable to drive</w:t>
      </w:r>
      <w:r w:rsidRPr="003017B6">
        <w:rPr>
          <w:rFonts w:asciiTheme="minorHAnsi" w:hAnsiTheme="minorHAnsi" w:cstheme="minorHAnsi"/>
          <w:i/>
          <w:iCs/>
          <w:color w:val="000000"/>
          <w:sz w:val="20"/>
          <w:szCs w:val="20"/>
        </w:rPr>
        <w:t>”</w:t>
      </w:r>
    </w:p>
    <w:sectPr w:rsidR="00554945" w:rsidRPr="003017B6" w:rsidSect="00834B7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2D587" w14:textId="77777777" w:rsidR="00E4670B" w:rsidRDefault="00E4670B" w:rsidP="00CE604F">
      <w:r>
        <w:separator/>
      </w:r>
    </w:p>
    <w:p w14:paraId="4E364A6C" w14:textId="77777777" w:rsidR="00E4670B" w:rsidRDefault="00E4670B" w:rsidP="00CE604F"/>
    <w:p w14:paraId="13D1FBC9" w14:textId="77777777" w:rsidR="00E4670B" w:rsidRDefault="00E4670B" w:rsidP="00CE604F"/>
    <w:p w14:paraId="79B50CBB" w14:textId="77777777" w:rsidR="00E4670B" w:rsidRDefault="00E4670B" w:rsidP="00CE604F"/>
  </w:endnote>
  <w:endnote w:type="continuationSeparator" w:id="0">
    <w:p w14:paraId="3D108830" w14:textId="77777777" w:rsidR="00E4670B" w:rsidRDefault="00E4670B" w:rsidP="00CE604F">
      <w:r>
        <w:continuationSeparator/>
      </w:r>
    </w:p>
    <w:p w14:paraId="3E45797F" w14:textId="77777777" w:rsidR="00E4670B" w:rsidRDefault="00E4670B" w:rsidP="00CE604F"/>
    <w:p w14:paraId="0A52D1BC" w14:textId="77777777" w:rsidR="00E4670B" w:rsidRDefault="00E4670B" w:rsidP="00CE604F"/>
    <w:p w14:paraId="2644CF8C" w14:textId="77777777" w:rsidR="00E4670B" w:rsidRDefault="00E4670B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D5E0C0-EA7B-4A60-8E5A-015FC0D9105C}"/>
    <w:embedBold r:id="rId2" w:fontKey="{DD13EF02-892A-4174-9CA2-1AFF7D6EC41E}"/>
    <w:embedItalic r:id="rId3" w:fontKey="{B4A2BFD3-7396-49FC-B11B-94ED4177BD0C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0C69D" w14:textId="77777777" w:rsidR="00E4670B" w:rsidRDefault="00E4670B" w:rsidP="00CE604F">
      <w:r>
        <w:separator/>
      </w:r>
    </w:p>
    <w:p w14:paraId="597049B4" w14:textId="77777777" w:rsidR="00E4670B" w:rsidRDefault="00E4670B" w:rsidP="00CE604F"/>
    <w:p w14:paraId="43C861F8" w14:textId="77777777" w:rsidR="00E4670B" w:rsidRDefault="00E4670B" w:rsidP="00CE604F"/>
    <w:p w14:paraId="7963504A" w14:textId="77777777" w:rsidR="00E4670B" w:rsidRDefault="00E4670B" w:rsidP="00CE604F"/>
  </w:footnote>
  <w:footnote w:type="continuationSeparator" w:id="0">
    <w:p w14:paraId="5766C730" w14:textId="77777777" w:rsidR="00E4670B" w:rsidRDefault="00E4670B" w:rsidP="00CE604F">
      <w:r>
        <w:continuationSeparator/>
      </w:r>
    </w:p>
    <w:p w14:paraId="1CF451C9" w14:textId="77777777" w:rsidR="00E4670B" w:rsidRDefault="00E4670B" w:rsidP="00CE604F"/>
    <w:p w14:paraId="63F23B39" w14:textId="77777777" w:rsidR="00E4670B" w:rsidRDefault="00E4670B" w:rsidP="00CE604F"/>
    <w:p w14:paraId="5ED6E42E" w14:textId="77777777" w:rsidR="00E4670B" w:rsidRDefault="00E4670B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BA3C25"/>
    <w:multiLevelType w:val="hybridMultilevel"/>
    <w:tmpl w:val="3FE82F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61944176"/>
    <w:multiLevelType w:val="hybridMultilevel"/>
    <w:tmpl w:val="097AED8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21" w15:restartNumberingAfterBreak="0">
    <w:nsid w:val="7864622A"/>
    <w:multiLevelType w:val="hybridMultilevel"/>
    <w:tmpl w:val="4B78D1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16"/>
  </w:num>
  <w:num w:numId="5">
    <w:abstractNumId w:val="10"/>
  </w:num>
  <w:num w:numId="6">
    <w:abstractNumId w:val="18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7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7"/>
  </w:num>
  <w:num w:numId="17">
    <w:abstractNumId w:val="17"/>
  </w:num>
  <w:num w:numId="18">
    <w:abstractNumId w:val="17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14"/>
  </w:num>
  <w:num w:numId="28">
    <w:abstractNumId w:val="19"/>
  </w:num>
  <w:num w:numId="29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04D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17B6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53FD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A5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4945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1F2E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977B6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35AA"/>
    <w:rsid w:val="00BB4393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70B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8D7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1AE5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0E40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6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ABDB848-CF2E-4B50-BB65-3D09FF75F8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504B1E-09AD-47DF-AC83-3D13F545504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2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Erin McHugh</cp:lastModifiedBy>
  <cp:revision>3</cp:revision>
  <cp:lastPrinted>2021-08-30T04:11:00Z</cp:lastPrinted>
  <dcterms:created xsi:type="dcterms:W3CDTF">2021-08-30T04:11:00Z</dcterms:created>
  <dcterms:modified xsi:type="dcterms:W3CDTF">2021-08-30T04:11:00Z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</Properties>
</file>