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139" w:type="dxa"/>
        <w:tblLook w:val="04A0" w:firstRow="1" w:lastRow="0" w:firstColumn="1" w:lastColumn="0" w:noHBand="0" w:noVBand="1"/>
      </w:tblPr>
      <w:tblGrid>
        <w:gridCol w:w="5217"/>
      </w:tblGrid>
      <w:tr w:rsidR="002A7D53" w14:paraId="503EB2F3" w14:textId="77777777" w:rsidTr="004A6E14">
        <w:tc>
          <w:tcPr>
            <w:tcW w:w="5217" w:type="dxa"/>
          </w:tcPr>
          <w:p w14:paraId="6B509DF7" w14:textId="06ADCE7F" w:rsidR="002A7D53" w:rsidRDefault="002A7D53" w:rsidP="002A7D53">
            <w:pPr>
              <w:pStyle w:val="TitleLeadin"/>
            </w:pPr>
            <w:bookmarkStart w:id="0" w:name="_GoBack"/>
            <w:bookmarkEnd w:id="0"/>
            <w:r>
              <w:t>The City Of</w:t>
            </w:r>
          </w:p>
          <w:p w14:paraId="0EC9012C" w14:textId="77777777" w:rsidR="002A7D53" w:rsidRDefault="002A7D53" w:rsidP="002A7D53">
            <w:pPr>
              <w:pStyle w:val="TitleLeadin"/>
            </w:pPr>
            <w:r>
              <w:t>Greater Geelong</w:t>
            </w:r>
          </w:p>
        </w:tc>
      </w:tr>
      <w:tr w:rsidR="002A7D53" w14:paraId="39352926" w14:textId="77777777" w:rsidTr="004A6E14">
        <w:tc>
          <w:tcPr>
            <w:tcW w:w="5217" w:type="dxa"/>
          </w:tcPr>
          <w:p w14:paraId="1063F670" w14:textId="68B58A36" w:rsidR="002A7D53" w:rsidRPr="00236CCB" w:rsidRDefault="004A6E14" w:rsidP="004E180D">
            <w:pPr>
              <w:pStyle w:val="Title"/>
              <w:ind w:right="-101"/>
            </w:pPr>
            <w:r>
              <w:t>Council Plan 2018</w:t>
            </w:r>
            <w:r w:rsidR="004E180D">
              <w:rPr>
                <w:lang w:val="en-US"/>
              </w:rPr>
              <w:t>–</w:t>
            </w:r>
            <w:r>
              <w:t>22</w:t>
            </w:r>
          </w:p>
          <w:p w14:paraId="65F1D837" w14:textId="77777777" w:rsidR="00236CCB" w:rsidRPr="00236CCB" w:rsidRDefault="00236CCB" w:rsidP="00236CCB"/>
          <w:p w14:paraId="0A00924C" w14:textId="77777777" w:rsidR="0032135D" w:rsidRDefault="0032135D" w:rsidP="0032135D">
            <w:pPr>
              <w:spacing w:before="120" w:after="200"/>
            </w:pPr>
            <w:r>
              <w:rPr>
                <w:noProof/>
              </w:rPr>
              <mc:AlternateContent>
                <mc:Choice Requires="wps">
                  <w:drawing>
                    <wp:inline distT="0" distB="0" distL="0" distR="0" wp14:anchorId="7706089F" wp14:editId="3D85B5DC">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8DB342"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p w14:paraId="52F918B1" w14:textId="77777777" w:rsidR="002A7D53" w:rsidRDefault="002A7D53" w:rsidP="0032135D"/>
        </w:tc>
      </w:tr>
      <w:tr w:rsidR="002A7D53" w14:paraId="443753FF" w14:textId="77777777" w:rsidTr="004A6E14">
        <w:trPr>
          <w:trHeight w:val="964"/>
        </w:trPr>
        <w:tc>
          <w:tcPr>
            <w:tcW w:w="5217" w:type="dxa"/>
          </w:tcPr>
          <w:p w14:paraId="47787165" w14:textId="2BBAAFC9" w:rsidR="004A6E14" w:rsidRPr="00930CEE" w:rsidRDefault="004A6E14" w:rsidP="00A44F2D">
            <w:pPr>
              <w:pStyle w:val="Subtitle"/>
              <w:spacing w:before="120"/>
              <w:rPr>
                <w:sz w:val="32"/>
              </w:rPr>
            </w:pPr>
            <w:r w:rsidRPr="00930CEE">
              <w:rPr>
                <w:sz w:val="32"/>
              </w:rPr>
              <w:t>update 2020</w:t>
            </w:r>
            <w:r w:rsidR="004E180D" w:rsidRPr="00930CEE">
              <w:rPr>
                <w:sz w:val="32"/>
                <w:lang w:val="en-US"/>
              </w:rPr>
              <w:t>–</w:t>
            </w:r>
            <w:r w:rsidRPr="00930CEE">
              <w:rPr>
                <w:sz w:val="32"/>
              </w:rPr>
              <w:t xml:space="preserve">21 </w:t>
            </w:r>
          </w:p>
          <w:p w14:paraId="72A2FA51" w14:textId="77777777" w:rsidR="004A6E14" w:rsidRDefault="004A6E14" w:rsidP="004A6E14">
            <w:pPr>
              <w:pStyle w:val="Subtitle"/>
            </w:pPr>
            <w:r>
              <w:t xml:space="preserve">draft </w:t>
            </w:r>
          </w:p>
          <w:p w14:paraId="7169F254" w14:textId="77777777" w:rsidR="004A6E14" w:rsidRDefault="004A6E14" w:rsidP="004A6E14">
            <w:pPr>
              <w:pStyle w:val="Subtitle"/>
            </w:pPr>
          </w:p>
          <w:p w14:paraId="088278EE" w14:textId="77777777" w:rsidR="004A6E14" w:rsidRPr="00F40439" w:rsidRDefault="004A6E14" w:rsidP="004A6E14">
            <w:pPr>
              <w:pStyle w:val="Subtitle"/>
            </w:pPr>
            <w:r>
              <w:t>putting our community first</w:t>
            </w:r>
          </w:p>
          <w:p w14:paraId="1065F20B" w14:textId="77777777" w:rsidR="002A7D53" w:rsidRPr="00236CCB" w:rsidRDefault="002A7D53" w:rsidP="00236CCB">
            <w:pPr>
              <w:pStyle w:val="Subtitle"/>
            </w:pPr>
          </w:p>
          <w:p w14:paraId="32035096" w14:textId="77777777" w:rsidR="00236CCB" w:rsidRPr="00236CCB" w:rsidRDefault="00236CCB" w:rsidP="00236CCB"/>
        </w:tc>
      </w:tr>
    </w:tbl>
    <w:p w14:paraId="199E3EBF" w14:textId="77777777" w:rsidR="002A7D53" w:rsidRDefault="002A7D53" w:rsidP="0032135D"/>
    <w:p w14:paraId="66D9E872"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highlight w:val="yellow"/>
        </w:rPr>
      </w:sdtEndPr>
      <w:sdtContent>
        <w:p w14:paraId="50B74D0E" w14:textId="77777777" w:rsidR="004D51B9" w:rsidRDefault="00C751A7" w:rsidP="00030518">
          <w:pPr>
            <w:pStyle w:val="TOCHeading"/>
            <w:framePr w:wrap="around"/>
          </w:pPr>
          <w:r>
            <w:t>CONTENTS</w:t>
          </w:r>
        </w:p>
        <w:p w14:paraId="231404A7" w14:textId="45FFAB75"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294" w:history="1">
            <w:r w:rsidR="006001BF" w:rsidRPr="0057623F">
              <w:rPr>
                <w:rStyle w:val="Hyperlink"/>
                <w:u w:val="none"/>
              </w:rPr>
              <w:t>MAYOR’S MESSAGE</w:t>
            </w:r>
            <w:r w:rsidR="006001BF" w:rsidRPr="0057623F">
              <w:rPr>
                <w:webHidden/>
              </w:rPr>
              <w:tab/>
            </w:r>
          </w:hyperlink>
          <w:r w:rsidR="00AA56F5" w:rsidRPr="0057623F">
            <w:t>3</w:t>
          </w:r>
        </w:p>
        <w:p w14:paraId="52034A17" w14:textId="77777777"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296" w:history="1">
            <w:r w:rsidR="006001BF" w:rsidRPr="0057623F">
              <w:rPr>
                <w:rStyle w:val="Hyperlink"/>
                <w:u w:val="none"/>
              </w:rPr>
              <w:t>OUR REGION</w:t>
            </w:r>
            <w:r w:rsidR="006001BF" w:rsidRPr="0057623F">
              <w:rPr>
                <w:webHidden/>
              </w:rPr>
              <w:tab/>
            </w:r>
          </w:hyperlink>
          <w:r w:rsidR="00AA56F5" w:rsidRPr="0057623F">
            <w:t>4</w:t>
          </w:r>
        </w:p>
        <w:p w14:paraId="633E42DF" w14:textId="77777777" w:rsidR="006001BF" w:rsidRPr="0057623F" w:rsidRDefault="007440C1" w:rsidP="006001BF">
          <w:pPr>
            <w:pStyle w:val="TOC1"/>
            <w:tabs>
              <w:tab w:val="clear" w:pos="5007"/>
              <w:tab w:val="right" w:leader="dot" w:pos="7513"/>
            </w:tabs>
          </w:pPr>
          <w:hyperlink w:anchor="_Toc7515298" w:history="1">
            <w:r w:rsidR="006001BF" w:rsidRPr="0057623F">
              <w:rPr>
                <w:rStyle w:val="Hyperlink"/>
                <w:u w:val="none"/>
              </w:rPr>
              <w:t>ABOUT THE PLAN</w:t>
            </w:r>
            <w:r w:rsidR="006001BF" w:rsidRPr="0057623F">
              <w:rPr>
                <w:webHidden/>
              </w:rPr>
              <w:tab/>
            </w:r>
            <w:r w:rsidR="00AA56F5" w:rsidRPr="0057623F">
              <w:rPr>
                <w:webHidden/>
              </w:rPr>
              <w:t>5</w:t>
            </w:r>
          </w:hyperlink>
        </w:p>
        <w:p w14:paraId="66986224" w14:textId="4D0B3B52" w:rsidR="006001BF" w:rsidRPr="0057623F" w:rsidRDefault="006001BF" w:rsidP="006001BF">
          <w:pPr>
            <w:rPr>
              <w:rFonts w:eastAsiaTheme="minorEastAsia"/>
              <w:b/>
              <w:noProof/>
              <w:color w:val="003263" w:themeColor="text2"/>
            </w:rPr>
          </w:pPr>
          <w:r w:rsidRPr="0057623F">
            <w:rPr>
              <w:rFonts w:eastAsiaTheme="minorEastAsia"/>
              <w:b/>
              <w:noProof/>
              <w:color w:val="003263" w:themeColor="text2"/>
            </w:rPr>
            <w:t>OUR STRATEGIC PRIORITIES 2018</w:t>
          </w:r>
          <w:r w:rsidR="004E180D">
            <w:rPr>
              <w:lang w:val="en-US"/>
            </w:rPr>
            <w:t>–</w:t>
          </w:r>
          <w:r w:rsidRPr="0057623F">
            <w:rPr>
              <w:rFonts w:eastAsiaTheme="minorEastAsia"/>
              <w:b/>
              <w:noProof/>
              <w:color w:val="003263" w:themeColor="text2"/>
            </w:rPr>
            <w:t>22, UPDATE 20</w:t>
          </w:r>
          <w:r w:rsidR="0005391E" w:rsidRPr="0057623F">
            <w:rPr>
              <w:rFonts w:eastAsiaTheme="minorEastAsia"/>
              <w:b/>
              <w:noProof/>
              <w:color w:val="003263" w:themeColor="text2"/>
            </w:rPr>
            <w:t>20</w:t>
          </w:r>
          <w:r w:rsidR="004E180D">
            <w:rPr>
              <w:lang w:val="en-US"/>
            </w:rPr>
            <w:t>–</w:t>
          </w:r>
          <w:r w:rsidR="0005391E" w:rsidRPr="0057623F">
            <w:rPr>
              <w:rFonts w:eastAsiaTheme="minorEastAsia"/>
              <w:b/>
              <w:noProof/>
              <w:color w:val="003263" w:themeColor="text2"/>
            </w:rPr>
            <w:t>21</w:t>
          </w:r>
        </w:p>
        <w:p w14:paraId="7EF9E5F3" w14:textId="382BC2E7"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05" w:history="1">
            <w:r w:rsidR="006001BF" w:rsidRPr="0057623F">
              <w:rPr>
                <w:rStyle w:val="Hyperlink"/>
                <w:u w:val="none"/>
              </w:rPr>
              <w:t>1. IMPROVED HEALTH AND SAFETY OF OUR COMMUNITY</w:t>
            </w:r>
            <w:r w:rsidR="006001BF" w:rsidRPr="0057623F">
              <w:rPr>
                <w:webHidden/>
              </w:rPr>
              <w:tab/>
            </w:r>
            <w:r w:rsidR="006001BF" w:rsidRPr="0057623F">
              <w:rPr>
                <w:webHidden/>
              </w:rPr>
              <w:fldChar w:fldCharType="begin"/>
            </w:r>
            <w:r w:rsidR="006001BF" w:rsidRPr="0057623F">
              <w:rPr>
                <w:webHidden/>
              </w:rPr>
              <w:instrText xml:space="preserve"> PAGEREF _Toc7515305 \h </w:instrText>
            </w:r>
            <w:r w:rsidR="006001BF" w:rsidRPr="0057623F">
              <w:rPr>
                <w:webHidden/>
              </w:rPr>
            </w:r>
            <w:r w:rsidR="006001BF" w:rsidRPr="0057623F">
              <w:rPr>
                <w:webHidden/>
              </w:rPr>
              <w:fldChar w:fldCharType="separate"/>
            </w:r>
            <w:r w:rsidR="00F12304">
              <w:rPr>
                <w:webHidden/>
              </w:rPr>
              <w:t>9</w:t>
            </w:r>
            <w:r w:rsidR="006001BF" w:rsidRPr="0057623F">
              <w:rPr>
                <w:webHidden/>
              </w:rPr>
              <w:fldChar w:fldCharType="end"/>
            </w:r>
          </w:hyperlink>
        </w:p>
        <w:p w14:paraId="53F7AA8A" w14:textId="2B6AD4DB"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12" w:history="1">
            <w:r w:rsidR="006001BF" w:rsidRPr="0057623F">
              <w:rPr>
                <w:rStyle w:val="Hyperlink"/>
                <w:u w:val="none"/>
                <w:lang w:val="en-GB"/>
              </w:rPr>
              <w:t>2. INFORMED SOCIAL INFRASTRUCTURE AND PLANNING</w:t>
            </w:r>
            <w:r w:rsidR="006001BF" w:rsidRPr="0057623F">
              <w:rPr>
                <w:webHidden/>
              </w:rPr>
              <w:tab/>
            </w:r>
            <w:r w:rsidR="006001BF" w:rsidRPr="0057623F">
              <w:rPr>
                <w:webHidden/>
              </w:rPr>
              <w:fldChar w:fldCharType="begin"/>
            </w:r>
            <w:r w:rsidR="006001BF" w:rsidRPr="0057623F">
              <w:rPr>
                <w:webHidden/>
              </w:rPr>
              <w:instrText xml:space="preserve"> PAGEREF _Toc7515312 \h </w:instrText>
            </w:r>
            <w:r w:rsidR="006001BF" w:rsidRPr="0057623F">
              <w:rPr>
                <w:webHidden/>
              </w:rPr>
            </w:r>
            <w:r w:rsidR="006001BF" w:rsidRPr="0057623F">
              <w:rPr>
                <w:webHidden/>
              </w:rPr>
              <w:fldChar w:fldCharType="separate"/>
            </w:r>
            <w:r w:rsidR="00F12304">
              <w:rPr>
                <w:webHidden/>
              </w:rPr>
              <w:t>11</w:t>
            </w:r>
            <w:r w:rsidR="006001BF" w:rsidRPr="0057623F">
              <w:rPr>
                <w:webHidden/>
              </w:rPr>
              <w:fldChar w:fldCharType="end"/>
            </w:r>
          </w:hyperlink>
        </w:p>
        <w:p w14:paraId="5F56555C" w14:textId="788BA7F4"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19" w:history="1">
            <w:r w:rsidR="006001BF" w:rsidRPr="0057623F">
              <w:rPr>
                <w:rStyle w:val="Hyperlink"/>
                <w:u w:val="none"/>
                <w:lang w:val="en-GB"/>
              </w:rPr>
              <w:t>3. A MORE INCLUSIVE AND DIVERSE COMMUNITY</w:t>
            </w:r>
            <w:r w:rsidR="006001BF" w:rsidRPr="0057623F">
              <w:rPr>
                <w:webHidden/>
              </w:rPr>
              <w:tab/>
            </w:r>
          </w:hyperlink>
          <w:r w:rsidR="00DC3A6D">
            <w:t>1</w:t>
          </w:r>
          <w:r w:rsidR="005D59A6">
            <w:t>3</w:t>
          </w:r>
        </w:p>
        <w:p w14:paraId="0E15937A" w14:textId="3020C38F"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26" w:history="1">
            <w:r w:rsidR="006001BF" w:rsidRPr="0057623F">
              <w:rPr>
                <w:rStyle w:val="Hyperlink"/>
                <w:u w:val="none"/>
                <w:lang w:val="en-GB"/>
              </w:rPr>
              <w:t>4. PLANNED SUSTAINABLE DEVELOPMENT</w:t>
            </w:r>
            <w:r w:rsidR="006001BF" w:rsidRPr="0057623F">
              <w:rPr>
                <w:webHidden/>
              </w:rPr>
              <w:tab/>
            </w:r>
          </w:hyperlink>
          <w:r w:rsidR="00AA56F5" w:rsidRPr="0057623F">
            <w:t>1</w:t>
          </w:r>
          <w:r w:rsidR="005D59A6">
            <w:t>5</w:t>
          </w:r>
        </w:p>
        <w:p w14:paraId="6CC755C2" w14:textId="0340A3EA"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33" w:history="1">
            <w:r w:rsidR="006001BF" w:rsidRPr="0057623F">
              <w:rPr>
                <w:rStyle w:val="Hyperlink"/>
                <w:u w:val="none"/>
                <w:lang w:val="en-GB"/>
              </w:rPr>
              <w:t>5. EFFECTIVE ENVIRONMENTAL MANAGEMENT</w:t>
            </w:r>
            <w:r w:rsidR="006001BF" w:rsidRPr="0057623F">
              <w:rPr>
                <w:webHidden/>
              </w:rPr>
              <w:tab/>
            </w:r>
          </w:hyperlink>
          <w:r w:rsidR="00AA56F5" w:rsidRPr="0057623F">
            <w:t>1</w:t>
          </w:r>
          <w:r w:rsidR="005D59A6">
            <w:t>7</w:t>
          </w:r>
        </w:p>
        <w:p w14:paraId="3631D449" w14:textId="73D6EAAB"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40" w:history="1">
            <w:r w:rsidR="006001BF" w:rsidRPr="0057623F">
              <w:rPr>
                <w:rStyle w:val="Hyperlink"/>
                <w:u w:val="none"/>
                <w:lang w:val="en-GB"/>
              </w:rPr>
              <w:t>6. VIBRANT ARTS AND CULTURE</w:t>
            </w:r>
            <w:r w:rsidR="006001BF" w:rsidRPr="0057623F">
              <w:rPr>
                <w:webHidden/>
              </w:rPr>
              <w:tab/>
            </w:r>
          </w:hyperlink>
          <w:r w:rsidR="00AA56F5" w:rsidRPr="0057623F">
            <w:t>1</w:t>
          </w:r>
          <w:r w:rsidR="005D59A6">
            <w:t>9</w:t>
          </w:r>
        </w:p>
        <w:p w14:paraId="30A9C212" w14:textId="6852BC9E"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47" w:history="1">
            <w:r w:rsidR="006001BF" w:rsidRPr="0057623F">
              <w:rPr>
                <w:rStyle w:val="Hyperlink"/>
                <w:u w:val="none"/>
                <w:lang w:val="en-GB"/>
              </w:rPr>
              <w:t>7. INTEGRATED TRANSPORT CONNECTIONS</w:t>
            </w:r>
            <w:r w:rsidR="006001BF" w:rsidRPr="0057623F">
              <w:rPr>
                <w:webHidden/>
              </w:rPr>
              <w:tab/>
            </w:r>
          </w:hyperlink>
          <w:r w:rsidR="00AA56F5" w:rsidRPr="0057623F">
            <w:t>2</w:t>
          </w:r>
          <w:r w:rsidR="005D59A6">
            <w:t>1</w:t>
          </w:r>
        </w:p>
        <w:p w14:paraId="7B87064D" w14:textId="2A4281FE"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54" w:history="1">
            <w:r w:rsidR="006001BF" w:rsidRPr="0057623F">
              <w:rPr>
                <w:rStyle w:val="Hyperlink"/>
                <w:u w:val="none"/>
                <w:lang w:val="en-GB"/>
              </w:rPr>
              <w:t>8. A THRIVING AND SUSTAINABLE ECONOMY</w:t>
            </w:r>
            <w:r w:rsidR="006001BF" w:rsidRPr="0057623F">
              <w:rPr>
                <w:webHidden/>
              </w:rPr>
              <w:tab/>
            </w:r>
          </w:hyperlink>
          <w:r w:rsidR="00AD64C5">
            <w:t>2</w:t>
          </w:r>
          <w:r w:rsidR="005D59A6">
            <w:t>3</w:t>
          </w:r>
        </w:p>
        <w:p w14:paraId="0609A90B" w14:textId="0CA4900E"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61" w:history="1">
            <w:r w:rsidR="006001BF" w:rsidRPr="0057623F">
              <w:rPr>
                <w:rStyle w:val="Hyperlink"/>
                <w:u w:val="none"/>
                <w:lang w:val="en-GB"/>
              </w:rPr>
              <w:t>9. GROWING OUR TOURISM AND EVENTS</w:t>
            </w:r>
            <w:r w:rsidR="006001BF" w:rsidRPr="0057623F">
              <w:rPr>
                <w:webHidden/>
              </w:rPr>
              <w:tab/>
            </w:r>
          </w:hyperlink>
          <w:r w:rsidR="00AD64C5">
            <w:t>2</w:t>
          </w:r>
          <w:r w:rsidR="005D59A6">
            <w:t>5</w:t>
          </w:r>
        </w:p>
        <w:p w14:paraId="3BA6C238" w14:textId="7C893AE8"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68" w:history="1">
            <w:r w:rsidR="006001BF" w:rsidRPr="0057623F">
              <w:rPr>
                <w:rStyle w:val="Hyperlink"/>
                <w:u w:val="none"/>
                <w:lang w:val="en-GB"/>
              </w:rPr>
              <w:t>10. INNOVATIVE FINANCES AND TECHNOLOGY</w:t>
            </w:r>
            <w:r w:rsidR="006001BF" w:rsidRPr="0057623F">
              <w:rPr>
                <w:webHidden/>
              </w:rPr>
              <w:tab/>
              <w:t>2</w:t>
            </w:r>
          </w:hyperlink>
          <w:r w:rsidR="005D59A6">
            <w:t>7</w:t>
          </w:r>
        </w:p>
        <w:p w14:paraId="0775B32B" w14:textId="6CAFAC6B" w:rsidR="006001BF" w:rsidRPr="0057623F" w:rsidRDefault="007440C1" w:rsidP="006001BF">
          <w:pPr>
            <w:pStyle w:val="TOC1"/>
            <w:tabs>
              <w:tab w:val="clear" w:pos="5007"/>
              <w:tab w:val="right" w:leader="dot" w:pos="7513"/>
            </w:tabs>
            <w:rPr>
              <w:rFonts w:eastAsiaTheme="minorEastAsia" w:cstheme="minorBidi"/>
              <w:color w:val="auto"/>
              <w:spacing w:val="0"/>
              <w:sz w:val="22"/>
              <w:szCs w:val="22"/>
            </w:rPr>
          </w:pPr>
          <w:hyperlink w:anchor="_Toc7515375" w:history="1">
            <w:r w:rsidR="006001BF" w:rsidRPr="0057623F">
              <w:rPr>
                <w:rStyle w:val="Hyperlink"/>
                <w:u w:val="none"/>
                <w:lang w:val="en-GB"/>
              </w:rPr>
              <w:t>11. ORGANISATIONAL LEADERSHIP, STRATEGY AND GOVERNANCE</w:t>
            </w:r>
            <w:r w:rsidR="006001BF" w:rsidRPr="0057623F">
              <w:rPr>
                <w:webHidden/>
              </w:rPr>
              <w:tab/>
              <w:t>2</w:t>
            </w:r>
          </w:hyperlink>
          <w:r w:rsidR="005D59A6">
            <w:t>9</w:t>
          </w:r>
        </w:p>
        <w:p w14:paraId="49671D69" w14:textId="77777777" w:rsidR="006001BF" w:rsidRDefault="006001BF" w:rsidP="002A7D53">
          <w:pPr>
            <w:rPr>
              <w:highlight w:val="yellow"/>
            </w:rPr>
          </w:pPr>
        </w:p>
        <w:p w14:paraId="13E0261B" w14:textId="77777777" w:rsidR="006001BF" w:rsidRDefault="006001BF" w:rsidP="002A7D53">
          <w:pPr>
            <w:rPr>
              <w:highlight w:val="yellow"/>
            </w:rPr>
          </w:pPr>
        </w:p>
        <w:p w14:paraId="19228EEF" w14:textId="77777777" w:rsidR="006001BF" w:rsidRDefault="006001BF" w:rsidP="002A7D53">
          <w:pPr>
            <w:rPr>
              <w:highlight w:val="yellow"/>
            </w:rPr>
          </w:pPr>
        </w:p>
        <w:p w14:paraId="5DD23858" w14:textId="77777777" w:rsidR="006001BF" w:rsidRDefault="006001BF" w:rsidP="002A7D53">
          <w:pPr>
            <w:rPr>
              <w:highlight w:val="yellow"/>
            </w:rPr>
          </w:pPr>
        </w:p>
        <w:p w14:paraId="64C879C8" w14:textId="77777777" w:rsidR="006001BF" w:rsidRDefault="006001BF" w:rsidP="002A7D53">
          <w:pPr>
            <w:rPr>
              <w:highlight w:val="yellow"/>
            </w:rPr>
          </w:pPr>
        </w:p>
        <w:p w14:paraId="79F4EA7C" w14:textId="77777777" w:rsidR="006001BF" w:rsidRDefault="006001BF" w:rsidP="002A7D53">
          <w:pPr>
            <w:rPr>
              <w:highlight w:val="yellow"/>
            </w:rPr>
          </w:pPr>
        </w:p>
        <w:p w14:paraId="43D4886A" w14:textId="77777777" w:rsidR="006001BF" w:rsidRDefault="006001BF" w:rsidP="002A7D53">
          <w:pPr>
            <w:rPr>
              <w:highlight w:val="yellow"/>
            </w:rPr>
          </w:pPr>
        </w:p>
        <w:p w14:paraId="4B821D9A" w14:textId="77777777" w:rsidR="006001BF" w:rsidRDefault="006001BF" w:rsidP="002A7D53">
          <w:pPr>
            <w:rPr>
              <w:highlight w:val="yellow"/>
            </w:rPr>
          </w:pPr>
        </w:p>
        <w:p w14:paraId="59B687A4" w14:textId="77777777" w:rsidR="006001BF" w:rsidRDefault="006001BF" w:rsidP="002A7D53">
          <w:pPr>
            <w:rPr>
              <w:highlight w:val="yellow"/>
            </w:rPr>
          </w:pPr>
        </w:p>
        <w:p w14:paraId="4A7E9198" w14:textId="77777777" w:rsidR="006001BF" w:rsidRDefault="006001BF" w:rsidP="002A7D53">
          <w:pPr>
            <w:rPr>
              <w:highlight w:val="yellow"/>
            </w:rPr>
          </w:pPr>
        </w:p>
        <w:p w14:paraId="74A44716" w14:textId="77777777" w:rsidR="006001BF" w:rsidRDefault="006001BF" w:rsidP="002A7D53">
          <w:pPr>
            <w:rPr>
              <w:highlight w:val="yellow"/>
            </w:rPr>
          </w:pPr>
        </w:p>
        <w:p w14:paraId="5D481326" w14:textId="77777777" w:rsidR="006001BF" w:rsidRDefault="006001BF" w:rsidP="002A7D53">
          <w:pPr>
            <w:rPr>
              <w:highlight w:val="yellow"/>
            </w:rPr>
          </w:pPr>
        </w:p>
        <w:p w14:paraId="2D183E85" w14:textId="77777777" w:rsidR="006001BF" w:rsidRDefault="006001BF" w:rsidP="002A7D53">
          <w:pPr>
            <w:rPr>
              <w:highlight w:val="yellow"/>
            </w:rPr>
          </w:pPr>
        </w:p>
        <w:p w14:paraId="16233ECC" w14:textId="77777777" w:rsidR="006001BF" w:rsidRDefault="006001BF" w:rsidP="002A7D53">
          <w:pPr>
            <w:rPr>
              <w:highlight w:val="yellow"/>
            </w:rPr>
          </w:pPr>
        </w:p>
        <w:p w14:paraId="612CE0B7" w14:textId="77777777" w:rsidR="006001BF" w:rsidRDefault="006001BF" w:rsidP="002A7D53">
          <w:pPr>
            <w:rPr>
              <w:highlight w:val="yellow"/>
            </w:rPr>
          </w:pPr>
        </w:p>
        <w:p w14:paraId="11B5A6B3" w14:textId="77777777" w:rsidR="006001BF" w:rsidRDefault="006001BF" w:rsidP="002A7D53">
          <w:pPr>
            <w:rPr>
              <w:highlight w:val="yellow"/>
            </w:rPr>
          </w:pPr>
        </w:p>
        <w:p w14:paraId="00C8C8D2" w14:textId="77777777" w:rsidR="006001BF" w:rsidRDefault="006001BF" w:rsidP="002A7D53">
          <w:pPr>
            <w:rPr>
              <w:highlight w:val="yellow"/>
            </w:rPr>
          </w:pPr>
        </w:p>
        <w:p w14:paraId="31CCBEB6" w14:textId="77777777" w:rsidR="006001BF" w:rsidRPr="008C17D7" w:rsidRDefault="006001BF" w:rsidP="006001BF">
          <w:pPr>
            <w:pStyle w:val="Heading6"/>
            <w:rPr>
              <w:lang w:val="en-GB"/>
            </w:rPr>
          </w:pPr>
          <w:r w:rsidRPr="008C17D7">
            <w:rPr>
              <w:lang w:val="en-GB"/>
            </w:rPr>
            <w:t>Council acknowledges Wadawurrung, Traditional Owners of this land, and all Aboriginal and Torres Strait Islander people who are part of the Greater Geelong community today.</w:t>
          </w:r>
        </w:p>
        <w:p w14:paraId="16BD1C38" w14:textId="77777777" w:rsidR="00D42E0F" w:rsidRPr="006001BF" w:rsidRDefault="007440C1" w:rsidP="002A7D53">
          <w:pPr>
            <w:rPr>
              <w:highlight w:val="yellow"/>
            </w:rPr>
            <w:sectPr w:rsidR="00D42E0F" w:rsidRPr="006001BF" w:rsidSect="006001BF">
              <w:pgSz w:w="11907" w:h="16840" w:code="9"/>
              <w:pgMar w:top="2552" w:right="794" w:bottom="794" w:left="794" w:header="567" w:footer="340" w:gutter="0"/>
              <w:cols w:space="284"/>
              <w:docGrid w:linePitch="360"/>
            </w:sectPr>
          </w:pPr>
        </w:p>
      </w:sdtContent>
    </w:sdt>
    <w:p w14:paraId="6FF055FD" w14:textId="77777777" w:rsidR="00F04DED" w:rsidRDefault="00C751A7" w:rsidP="00ED0909">
      <w:pPr>
        <w:pStyle w:val="Heading1"/>
        <w:framePr w:wrap="around"/>
      </w:pPr>
      <w:bookmarkStart w:id="1" w:name="_Toc490781156"/>
      <w:r>
        <w:lastRenderedPageBreak/>
        <w:t>MAYOR’S MESSAGE</w:t>
      </w:r>
    </w:p>
    <w:p w14:paraId="1DF784BF" w14:textId="77777777" w:rsidR="00796563" w:rsidRDefault="00796563" w:rsidP="00796563">
      <w:pPr>
        <w:spacing w:before="120" w:after="120"/>
        <w:rPr>
          <w:spacing w:val="0"/>
        </w:rPr>
      </w:pPr>
      <w:r>
        <w:t>We enter the third year of our Council Plan still in the midst of a global crisis that has affected everyone in our community in some way.</w:t>
      </w:r>
    </w:p>
    <w:p w14:paraId="5AB74300" w14:textId="77777777" w:rsidR="00796563" w:rsidRDefault="00796563" w:rsidP="00796563">
      <w:pPr>
        <w:spacing w:before="120" w:after="120"/>
      </w:pPr>
      <w:r>
        <w:t>Since the coronavirus and its impacts hit with full force in March, our attention has turned almost completely towards protecting the community’s health and supporting those who need it as best we can.</w:t>
      </w:r>
    </w:p>
    <w:p w14:paraId="5B6E0E02" w14:textId="77777777" w:rsidR="00796563" w:rsidRDefault="00796563" w:rsidP="00796563">
      <w:pPr>
        <w:spacing w:before="120" w:after="120"/>
      </w:pPr>
      <w:r>
        <w:t>There is no doubt that this is the right approach. In fact it is the only approach at a time like this.</w:t>
      </w:r>
    </w:p>
    <w:p w14:paraId="5F85AA40" w14:textId="4E6B5FB4" w:rsidR="00796563" w:rsidRDefault="00796563" w:rsidP="00796563">
      <w:pPr>
        <w:spacing w:before="120" w:after="120"/>
      </w:pPr>
      <w:r>
        <w:t xml:space="preserve">The effect on our 2020-21 budget has been significant, and the flow-on is that we need to be realistic about what we can deliver during this third </w:t>
      </w:r>
      <w:r w:rsidR="00B17722">
        <w:t>quarter</w:t>
      </w:r>
      <w:r>
        <w:t xml:space="preserve"> of our four-year Council Plan.</w:t>
      </w:r>
    </w:p>
    <w:p w14:paraId="4D0CD889" w14:textId="77777777" w:rsidR="00796563" w:rsidRDefault="00796563" w:rsidP="00796563">
      <w:pPr>
        <w:spacing w:before="120" w:after="120"/>
      </w:pPr>
      <w:r>
        <w:t xml:space="preserve">That’s not to say all ‘big ticket’ items are completely on hold. Council investment in important projects such as our shared trails network and community facilities will help generate much needed local employment and speed up our region’s recovery. </w:t>
      </w:r>
    </w:p>
    <w:p w14:paraId="0B13000C" w14:textId="77777777" w:rsidR="00796563" w:rsidRDefault="00796563" w:rsidP="00796563">
      <w:pPr>
        <w:spacing w:before="120" w:after="120"/>
      </w:pPr>
      <w:r>
        <w:t xml:space="preserve">This document outlines the actions across our 11 strategic focus areas that we intend to go ahead with, but we must bear in mind that we may need to shift our resources to where they are needed most. </w:t>
      </w:r>
    </w:p>
    <w:p w14:paraId="521E906B" w14:textId="77777777" w:rsidR="00796563" w:rsidRDefault="00796563" w:rsidP="00796563">
      <w:pPr>
        <w:spacing w:before="120" w:after="120"/>
      </w:pPr>
      <w:r>
        <w:t>Many of the projects in this plan transcend this crisis and have now become even more important to progress, such as the Sustainability Framework adopted by Council in early 2020. There is now a clear imperative for the Council and every department across the organisation to focus on setting our region up to be environmentally, financially and socially sustainable.</w:t>
      </w:r>
    </w:p>
    <w:p w14:paraId="3BABDD52" w14:textId="77777777" w:rsidR="00796563" w:rsidRDefault="00796563" w:rsidP="00796563">
      <w:pPr>
        <w:spacing w:before="120" w:after="120"/>
      </w:pPr>
      <w:r>
        <w:t>As we pass through this period of COVID-19 response and move towards a recovery phase, councillors and staff will do all we can to support our community, stimulate the economy and protect the local environment.</w:t>
      </w:r>
    </w:p>
    <w:p w14:paraId="6ED1273A" w14:textId="4BD1C256" w:rsidR="00796563" w:rsidRDefault="00796563" w:rsidP="00796563">
      <w:pPr>
        <w:spacing w:before="120" w:after="120"/>
      </w:pPr>
      <w:r>
        <w:t>By working together we can get Greater Geelong back on the path towards the prosperous ‘clever and creative’ future we’ve all envisioned.</w:t>
      </w:r>
    </w:p>
    <w:p w14:paraId="39CE34EF" w14:textId="40E3096A" w:rsidR="005D69A8" w:rsidRDefault="00730604" w:rsidP="004A6E14">
      <w:pPr>
        <w:pStyle w:val="Heading4"/>
        <w:spacing w:before="120"/>
        <w:rPr>
          <w:b/>
          <w:color w:val="auto"/>
        </w:rPr>
      </w:pPr>
      <w:r>
        <w:rPr>
          <w:b/>
          <w:noProof/>
          <w:color w:val="auto"/>
        </w:rPr>
        <w:lastRenderedPageBreak/>
        <w:drawing>
          <wp:inline distT="0" distB="0" distL="0" distR="0" wp14:anchorId="60ECFBA7" wp14:editId="5C63372F">
            <wp:extent cx="1514475" cy="6819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or Asher signature_bw_preferred.jpg"/>
                    <pic:cNvPicPr/>
                  </pic:nvPicPr>
                  <pic:blipFill>
                    <a:blip r:embed="rId14">
                      <a:extLst>
                        <a:ext uri="{28A0092B-C50C-407E-A947-70E740481C1C}">
                          <a14:useLocalDpi xmlns:a14="http://schemas.microsoft.com/office/drawing/2010/main" val="0"/>
                        </a:ext>
                      </a:extLst>
                    </a:blip>
                    <a:stretch>
                      <a:fillRect/>
                    </a:stretch>
                  </pic:blipFill>
                  <pic:spPr>
                    <a:xfrm>
                      <a:off x="0" y="0"/>
                      <a:ext cx="1581857" cy="712281"/>
                    </a:xfrm>
                    <a:prstGeom prst="rect">
                      <a:avLst/>
                    </a:prstGeom>
                  </pic:spPr>
                </pic:pic>
              </a:graphicData>
            </a:graphic>
          </wp:inline>
        </w:drawing>
      </w:r>
    </w:p>
    <w:p w14:paraId="2ECDACD5" w14:textId="77777777" w:rsidR="004A6E14" w:rsidRPr="00870D87" w:rsidRDefault="004A6E14" w:rsidP="004A6E14">
      <w:pPr>
        <w:pStyle w:val="Heading4"/>
        <w:spacing w:before="120"/>
        <w:rPr>
          <w:b/>
          <w:color w:val="auto"/>
        </w:rPr>
      </w:pPr>
      <w:r w:rsidRPr="00870D87">
        <w:rPr>
          <w:b/>
          <w:color w:val="auto"/>
        </w:rPr>
        <w:t xml:space="preserve">Cr </w:t>
      </w:r>
      <w:r>
        <w:rPr>
          <w:b/>
          <w:color w:val="auto"/>
        </w:rPr>
        <w:t>Stephanie Asher</w:t>
      </w:r>
    </w:p>
    <w:p w14:paraId="09E3E078" w14:textId="4F012F40" w:rsidR="004A6E14" w:rsidRDefault="004A6E14" w:rsidP="00730604">
      <w:pPr>
        <w:pStyle w:val="Heading4"/>
        <w:spacing w:before="120"/>
      </w:pPr>
      <w:r w:rsidRPr="00870D87">
        <w:rPr>
          <w:b/>
          <w:color w:val="auto"/>
        </w:rPr>
        <w:t>Mayor, City of Greater Geelong</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39"/>
        <w:gridCol w:w="3440"/>
        <w:gridCol w:w="3440"/>
      </w:tblGrid>
      <w:tr w:rsidR="004A6E14" w14:paraId="31034496" w14:textId="77777777" w:rsidTr="00C751A7">
        <w:trPr>
          <w:cnfStyle w:val="100000000000" w:firstRow="1" w:lastRow="0" w:firstColumn="0" w:lastColumn="0" w:oddVBand="0" w:evenVBand="0" w:oddHBand="0" w:evenHBand="0" w:firstRowFirstColumn="0" w:firstRowLastColumn="0" w:lastRowFirstColumn="0" w:lastRowLastColumn="0"/>
        </w:trPr>
        <w:tc>
          <w:tcPr>
            <w:tcW w:w="3439" w:type="dxa"/>
            <w:shd w:val="clear" w:color="auto" w:fill="FFFFFF" w:themeFill="background1"/>
          </w:tcPr>
          <w:p w14:paraId="06271538" w14:textId="77777777" w:rsidR="004A6E14" w:rsidRPr="00B527F3" w:rsidRDefault="004A6E14" w:rsidP="004A6E14">
            <w:pPr>
              <w:pStyle w:val="BodyText"/>
              <w:spacing w:before="0" w:after="0"/>
              <w:rPr>
                <w:b w:val="0"/>
                <w:color w:val="003263" w:themeColor="text2"/>
                <w:sz w:val="36"/>
                <w:szCs w:val="36"/>
              </w:rPr>
            </w:pPr>
            <w:r w:rsidRPr="00B527F3">
              <w:rPr>
                <w:color w:val="003263" w:themeColor="text2"/>
                <w:sz w:val="36"/>
                <w:szCs w:val="36"/>
              </w:rPr>
              <w:t>YOUR COUNCILLORS</w:t>
            </w:r>
          </w:p>
          <w:p w14:paraId="2465AC9C" w14:textId="77777777" w:rsidR="004A6E14" w:rsidRDefault="004A6E14" w:rsidP="00C751A7">
            <w:pPr>
              <w:pStyle w:val="BodyText"/>
              <w:spacing w:before="0"/>
            </w:pPr>
            <w:r w:rsidRPr="00AE020B">
              <w:rPr>
                <w:color w:val="003263" w:themeColor="text2"/>
              </w:rPr>
              <w:t>Here are the City of Greater Geelong’s 11 councillors</w:t>
            </w:r>
          </w:p>
        </w:tc>
        <w:tc>
          <w:tcPr>
            <w:tcW w:w="3440" w:type="dxa"/>
            <w:shd w:val="clear" w:color="auto" w:fill="FFFFFF" w:themeFill="background1"/>
          </w:tcPr>
          <w:p w14:paraId="6B9B970A" w14:textId="77777777" w:rsidR="004A6E14" w:rsidRPr="00AE020B" w:rsidRDefault="004A6E14" w:rsidP="004A6E14">
            <w:pPr>
              <w:pStyle w:val="BodyText"/>
              <w:spacing w:before="0" w:after="0"/>
              <w:rPr>
                <w:b w:val="0"/>
              </w:rPr>
            </w:pPr>
            <w:r w:rsidRPr="00AE020B">
              <w:t>CR STEPHANIE ASHER</w:t>
            </w:r>
          </w:p>
          <w:p w14:paraId="4AFE4794" w14:textId="77777777" w:rsidR="00C751A7" w:rsidRPr="00C751A7" w:rsidRDefault="00C751A7" w:rsidP="004A6E14">
            <w:pPr>
              <w:pStyle w:val="BodyText"/>
              <w:spacing w:before="0" w:after="0"/>
              <w:rPr>
                <w:b w:val="0"/>
              </w:rPr>
            </w:pPr>
            <w:r w:rsidRPr="00C751A7">
              <w:rPr>
                <w:b w:val="0"/>
              </w:rPr>
              <w:t>Mayor</w:t>
            </w:r>
          </w:p>
          <w:p w14:paraId="180CD6CE" w14:textId="77777777" w:rsidR="004A6E14" w:rsidRPr="00C751A7" w:rsidRDefault="004A6E14" w:rsidP="004A6E14">
            <w:pPr>
              <w:pStyle w:val="BodyText"/>
              <w:spacing w:before="0" w:after="0"/>
              <w:rPr>
                <w:b w:val="0"/>
              </w:rPr>
            </w:pPr>
            <w:r w:rsidRPr="00C751A7">
              <w:rPr>
                <w:b w:val="0"/>
              </w:rPr>
              <w:t>Bellarine Ward</w:t>
            </w:r>
          </w:p>
          <w:p w14:paraId="3F994EBD" w14:textId="77777777" w:rsidR="00C751A7" w:rsidRDefault="004A6E14" w:rsidP="00C751A7">
            <w:pPr>
              <w:pStyle w:val="BodyText"/>
              <w:spacing w:before="0" w:after="0"/>
            </w:pPr>
            <w:r w:rsidRPr="00C751A7">
              <w:rPr>
                <w:b w:val="0"/>
              </w:rPr>
              <w:t>0413 369 719</w:t>
            </w:r>
          </w:p>
          <w:p w14:paraId="776E8172" w14:textId="77777777" w:rsidR="004A6E14" w:rsidRPr="00C751A7" w:rsidRDefault="004A6E14" w:rsidP="00C751A7">
            <w:pPr>
              <w:pStyle w:val="BodyText"/>
              <w:spacing w:before="0" w:after="0"/>
              <w:rPr>
                <w:b w:val="0"/>
              </w:rPr>
            </w:pPr>
            <w:r w:rsidRPr="00C751A7">
              <w:rPr>
                <w:b w:val="0"/>
              </w:rPr>
              <w:t>sasher@geelongcity.vic.gov.au</w:t>
            </w:r>
          </w:p>
        </w:tc>
        <w:tc>
          <w:tcPr>
            <w:tcW w:w="3440" w:type="dxa"/>
            <w:shd w:val="clear" w:color="auto" w:fill="FFFFFF" w:themeFill="background1"/>
          </w:tcPr>
          <w:p w14:paraId="6568FBFB" w14:textId="77777777" w:rsidR="004A6E14" w:rsidRPr="00AE020B" w:rsidRDefault="004A6E14" w:rsidP="004A6E14">
            <w:pPr>
              <w:pStyle w:val="BodyText"/>
              <w:spacing w:before="0" w:after="0"/>
              <w:rPr>
                <w:b w:val="0"/>
              </w:rPr>
            </w:pPr>
            <w:r w:rsidRPr="00AE020B">
              <w:t>CR KYLIE GRZYBEK</w:t>
            </w:r>
          </w:p>
          <w:p w14:paraId="0797B8E9" w14:textId="77777777" w:rsidR="00C751A7" w:rsidRPr="00C751A7" w:rsidRDefault="00C751A7" w:rsidP="004A6E14">
            <w:pPr>
              <w:pStyle w:val="BodyText"/>
              <w:spacing w:before="0" w:after="0"/>
              <w:rPr>
                <w:b w:val="0"/>
              </w:rPr>
            </w:pPr>
            <w:r w:rsidRPr="00C751A7">
              <w:rPr>
                <w:b w:val="0"/>
              </w:rPr>
              <w:t>Deputy Mayor</w:t>
            </w:r>
          </w:p>
          <w:p w14:paraId="629D6542" w14:textId="77777777" w:rsidR="004A6E14" w:rsidRPr="00C751A7" w:rsidRDefault="004A6E14" w:rsidP="004A6E14">
            <w:pPr>
              <w:pStyle w:val="BodyText"/>
              <w:spacing w:before="0" w:after="0"/>
              <w:rPr>
                <w:b w:val="0"/>
              </w:rPr>
            </w:pPr>
            <w:r w:rsidRPr="00C751A7">
              <w:rPr>
                <w:b w:val="0"/>
              </w:rPr>
              <w:t>Windermere Ward</w:t>
            </w:r>
          </w:p>
          <w:p w14:paraId="4B429208" w14:textId="77777777" w:rsidR="004A6E14" w:rsidRPr="00C751A7" w:rsidRDefault="004A6E14" w:rsidP="004A6E14">
            <w:pPr>
              <w:pStyle w:val="BodyText"/>
              <w:spacing w:before="0" w:after="0"/>
              <w:rPr>
                <w:b w:val="0"/>
              </w:rPr>
            </w:pPr>
            <w:r w:rsidRPr="00C751A7">
              <w:rPr>
                <w:b w:val="0"/>
              </w:rPr>
              <w:t>0434 307 043</w:t>
            </w:r>
          </w:p>
          <w:p w14:paraId="53E91CD0" w14:textId="77777777" w:rsidR="004A6E14" w:rsidRDefault="004A6E14" w:rsidP="004A6E14">
            <w:pPr>
              <w:pStyle w:val="BodyText"/>
              <w:spacing w:before="0" w:after="0"/>
            </w:pPr>
            <w:r w:rsidRPr="00C751A7">
              <w:rPr>
                <w:b w:val="0"/>
              </w:rPr>
              <w:t>kgrzybek@geelongcity.vic.gov.au</w:t>
            </w:r>
          </w:p>
        </w:tc>
      </w:tr>
      <w:tr w:rsidR="00C751A7" w14:paraId="162038D6" w14:textId="77777777" w:rsidTr="00C751A7">
        <w:trPr>
          <w:trHeight w:val="848"/>
        </w:trPr>
        <w:tc>
          <w:tcPr>
            <w:tcW w:w="3439" w:type="dxa"/>
          </w:tcPr>
          <w:p w14:paraId="656AECFB" w14:textId="77777777" w:rsidR="00C751A7" w:rsidRPr="00AE020B" w:rsidRDefault="00C751A7" w:rsidP="00C751A7">
            <w:pPr>
              <w:pStyle w:val="BodyText"/>
              <w:spacing w:before="0" w:after="0"/>
              <w:rPr>
                <w:b/>
              </w:rPr>
            </w:pPr>
            <w:r w:rsidRPr="00AE020B">
              <w:rPr>
                <w:b/>
              </w:rPr>
              <w:t>CR ANTHONY AITKEN</w:t>
            </w:r>
          </w:p>
          <w:p w14:paraId="521245C1" w14:textId="77777777" w:rsidR="00C751A7" w:rsidRDefault="00C751A7" w:rsidP="00C751A7">
            <w:pPr>
              <w:pStyle w:val="BodyText"/>
              <w:spacing w:before="0" w:after="0"/>
            </w:pPr>
            <w:r>
              <w:t>Windermere Ward</w:t>
            </w:r>
          </w:p>
          <w:p w14:paraId="220ADE86" w14:textId="77777777" w:rsidR="00C751A7" w:rsidRDefault="00C751A7" w:rsidP="00C751A7">
            <w:pPr>
              <w:pStyle w:val="BodyText"/>
              <w:spacing w:before="0" w:after="0"/>
            </w:pPr>
            <w:r>
              <w:t>0434 307 044</w:t>
            </w:r>
          </w:p>
          <w:p w14:paraId="16077341" w14:textId="77777777" w:rsidR="00C751A7" w:rsidRDefault="00C751A7" w:rsidP="00C751A7">
            <w:pPr>
              <w:pStyle w:val="BodyText"/>
              <w:spacing w:before="0"/>
            </w:pPr>
            <w:r>
              <w:t>aaitken@geelongcity.vic.gov.au</w:t>
            </w:r>
          </w:p>
        </w:tc>
        <w:tc>
          <w:tcPr>
            <w:tcW w:w="3440" w:type="dxa"/>
          </w:tcPr>
          <w:p w14:paraId="36DD3D69" w14:textId="77777777" w:rsidR="00C751A7" w:rsidRPr="00B527F3" w:rsidRDefault="00C751A7" w:rsidP="00C751A7">
            <w:pPr>
              <w:pStyle w:val="BodyText"/>
              <w:spacing w:before="0" w:after="0"/>
              <w:rPr>
                <w:b/>
              </w:rPr>
            </w:pPr>
            <w:r w:rsidRPr="00B527F3">
              <w:rPr>
                <w:b/>
              </w:rPr>
              <w:t>CR BRUCE HARWOOD</w:t>
            </w:r>
          </w:p>
          <w:p w14:paraId="6089B2D8" w14:textId="77777777" w:rsidR="00C751A7" w:rsidRDefault="00C751A7" w:rsidP="00C751A7">
            <w:pPr>
              <w:pStyle w:val="BodyText"/>
              <w:spacing w:before="0" w:after="0"/>
            </w:pPr>
            <w:r>
              <w:t>Kardinia Ward</w:t>
            </w:r>
          </w:p>
          <w:p w14:paraId="1D9EF02C" w14:textId="77777777" w:rsidR="00C751A7" w:rsidRDefault="00C751A7" w:rsidP="00C751A7">
            <w:pPr>
              <w:pStyle w:val="BodyText"/>
              <w:spacing w:before="0" w:after="0"/>
            </w:pPr>
            <w:r>
              <w:t>0434 307 042</w:t>
            </w:r>
          </w:p>
          <w:p w14:paraId="75708A71" w14:textId="77777777" w:rsidR="00C751A7" w:rsidRDefault="00C751A7" w:rsidP="00C751A7">
            <w:pPr>
              <w:pStyle w:val="BodyText"/>
              <w:spacing w:before="0" w:after="0"/>
            </w:pPr>
            <w:r>
              <w:t>bharwood@geelongcity.vic.gov.au</w:t>
            </w:r>
          </w:p>
        </w:tc>
        <w:tc>
          <w:tcPr>
            <w:tcW w:w="3440" w:type="dxa"/>
          </w:tcPr>
          <w:p w14:paraId="797C15AC" w14:textId="77777777" w:rsidR="00C751A7" w:rsidRPr="00AE020B" w:rsidRDefault="00C751A7" w:rsidP="00C751A7">
            <w:pPr>
              <w:pStyle w:val="BodyText"/>
              <w:spacing w:before="0" w:after="0"/>
              <w:rPr>
                <w:b/>
              </w:rPr>
            </w:pPr>
            <w:r w:rsidRPr="00AE020B">
              <w:rPr>
                <w:b/>
              </w:rPr>
              <w:t>CR EDDY KONTELJ</w:t>
            </w:r>
          </w:p>
          <w:p w14:paraId="285854CE" w14:textId="77777777" w:rsidR="00C751A7" w:rsidRDefault="00C751A7" w:rsidP="00C751A7">
            <w:pPr>
              <w:pStyle w:val="BodyText"/>
              <w:spacing w:before="0" w:after="0"/>
            </w:pPr>
            <w:r>
              <w:t>Brownbill Ward</w:t>
            </w:r>
          </w:p>
          <w:p w14:paraId="5FBA3D46" w14:textId="77777777" w:rsidR="00C751A7" w:rsidRDefault="00C751A7" w:rsidP="00C751A7">
            <w:pPr>
              <w:pStyle w:val="BodyText"/>
              <w:spacing w:before="0" w:after="0"/>
            </w:pPr>
            <w:r>
              <w:t>0455 532 006</w:t>
            </w:r>
          </w:p>
          <w:p w14:paraId="06CD897D" w14:textId="77777777" w:rsidR="00C751A7" w:rsidRDefault="00C751A7" w:rsidP="00C751A7">
            <w:pPr>
              <w:pStyle w:val="BodyText"/>
              <w:spacing w:before="0" w:after="0"/>
            </w:pPr>
            <w:r>
              <w:t>ekontelj@geelongcity.vic.gov.au</w:t>
            </w:r>
          </w:p>
        </w:tc>
      </w:tr>
      <w:tr w:rsidR="00C751A7" w14:paraId="76BE14C7" w14:textId="77777777" w:rsidTr="00C751A7">
        <w:tc>
          <w:tcPr>
            <w:tcW w:w="3439" w:type="dxa"/>
          </w:tcPr>
          <w:p w14:paraId="6D311499" w14:textId="77777777" w:rsidR="00C751A7" w:rsidRPr="00AE020B" w:rsidRDefault="00C751A7" w:rsidP="00C751A7">
            <w:pPr>
              <w:pStyle w:val="BodyText"/>
              <w:spacing w:before="0" w:after="0"/>
              <w:rPr>
                <w:b/>
              </w:rPr>
            </w:pPr>
            <w:r w:rsidRPr="00AE020B">
              <w:rPr>
                <w:b/>
              </w:rPr>
              <w:t>CR SARAH MANSFIELD</w:t>
            </w:r>
          </w:p>
          <w:p w14:paraId="0EF02DE4" w14:textId="77777777" w:rsidR="00C751A7" w:rsidRDefault="00C751A7" w:rsidP="00C751A7">
            <w:pPr>
              <w:pStyle w:val="BodyText"/>
              <w:spacing w:before="0" w:after="0"/>
            </w:pPr>
            <w:r>
              <w:t>Brownbill Ward</w:t>
            </w:r>
          </w:p>
          <w:p w14:paraId="2F1D447E" w14:textId="77777777" w:rsidR="00C751A7" w:rsidRDefault="00C751A7" w:rsidP="00C751A7">
            <w:pPr>
              <w:pStyle w:val="BodyText"/>
              <w:spacing w:before="0" w:after="0"/>
            </w:pPr>
            <w:r>
              <w:t>0436 343 642</w:t>
            </w:r>
          </w:p>
          <w:p w14:paraId="10D96640" w14:textId="77777777" w:rsidR="00C751A7" w:rsidRDefault="00C751A7" w:rsidP="00C751A7">
            <w:pPr>
              <w:pStyle w:val="BodyText"/>
              <w:spacing w:before="0"/>
            </w:pPr>
            <w:r>
              <w:t>smansfield@geelongcity.vic.gov.au</w:t>
            </w:r>
          </w:p>
        </w:tc>
        <w:tc>
          <w:tcPr>
            <w:tcW w:w="3440" w:type="dxa"/>
          </w:tcPr>
          <w:p w14:paraId="7F345BDF" w14:textId="77777777" w:rsidR="00C751A7" w:rsidRPr="00AE020B" w:rsidRDefault="00C751A7" w:rsidP="00C751A7">
            <w:pPr>
              <w:pStyle w:val="BodyText"/>
              <w:spacing w:before="0" w:after="0"/>
              <w:rPr>
                <w:b/>
              </w:rPr>
            </w:pPr>
            <w:r w:rsidRPr="00AE020B">
              <w:rPr>
                <w:b/>
              </w:rPr>
              <w:t>CR JIM MASON</w:t>
            </w:r>
          </w:p>
          <w:p w14:paraId="16B563D0" w14:textId="77777777" w:rsidR="00C751A7" w:rsidRDefault="00C751A7" w:rsidP="00C751A7">
            <w:pPr>
              <w:pStyle w:val="BodyText"/>
              <w:spacing w:before="0" w:after="0"/>
            </w:pPr>
            <w:r>
              <w:t>Bellarine Ward</w:t>
            </w:r>
          </w:p>
          <w:p w14:paraId="47C2E852" w14:textId="77777777" w:rsidR="00C751A7" w:rsidRDefault="00C751A7" w:rsidP="00C751A7">
            <w:pPr>
              <w:pStyle w:val="BodyText"/>
              <w:spacing w:before="0" w:after="0"/>
            </w:pPr>
            <w:r>
              <w:t>0434 307 048</w:t>
            </w:r>
          </w:p>
          <w:p w14:paraId="1B576FC0" w14:textId="77777777" w:rsidR="00C751A7" w:rsidRDefault="00C751A7" w:rsidP="00C751A7">
            <w:pPr>
              <w:pStyle w:val="BodyText"/>
              <w:spacing w:before="0" w:after="0"/>
            </w:pPr>
            <w:r>
              <w:t>jmason@geelongcity.vic.gov.au</w:t>
            </w:r>
          </w:p>
        </w:tc>
        <w:tc>
          <w:tcPr>
            <w:tcW w:w="3440" w:type="dxa"/>
          </w:tcPr>
          <w:p w14:paraId="0466EA0D" w14:textId="77777777" w:rsidR="00C751A7" w:rsidRPr="00AE020B" w:rsidRDefault="00C751A7" w:rsidP="00C751A7">
            <w:pPr>
              <w:pStyle w:val="BodyText"/>
              <w:spacing w:before="0" w:after="0"/>
              <w:rPr>
                <w:b/>
              </w:rPr>
            </w:pPr>
            <w:r w:rsidRPr="00AE020B">
              <w:rPr>
                <w:b/>
              </w:rPr>
              <w:t>CR PAT MURNANE</w:t>
            </w:r>
          </w:p>
          <w:p w14:paraId="7B2DAB44" w14:textId="77777777" w:rsidR="00C751A7" w:rsidRDefault="00C751A7" w:rsidP="00C751A7">
            <w:pPr>
              <w:pStyle w:val="BodyText"/>
              <w:spacing w:before="0" w:after="0"/>
            </w:pPr>
            <w:r>
              <w:t>Kardinia Ward</w:t>
            </w:r>
          </w:p>
          <w:p w14:paraId="221058E6" w14:textId="77777777" w:rsidR="00C751A7" w:rsidRDefault="00C751A7" w:rsidP="00C751A7">
            <w:pPr>
              <w:pStyle w:val="BodyText"/>
              <w:spacing w:before="0" w:after="0"/>
            </w:pPr>
            <w:r>
              <w:t>0434 307 033</w:t>
            </w:r>
          </w:p>
          <w:p w14:paraId="682F3982" w14:textId="77777777" w:rsidR="00C751A7" w:rsidRDefault="00C751A7" w:rsidP="00C751A7">
            <w:pPr>
              <w:pStyle w:val="BodyText"/>
              <w:spacing w:before="0" w:after="0"/>
            </w:pPr>
            <w:r>
              <w:t>pmurnane@geelongcity.vic.gov.au</w:t>
            </w:r>
          </w:p>
        </w:tc>
      </w:tr>
      <w:tr w:rsidR="00C751A7" w14:paraId="4CE2CE51" w14:textId="77777777" w:rsidTr="00C751A7">
        <w:tc>
          <w:tcPr>
            <w:tcW w:w="3439" w:type="dxa"/>
          </w:tcPr>
          <w:p w14:paraId="75300D5A" w14:textId="77777777" w:rsidR="00C751A7" w:rsidRPr="00B527F3" w:rsidRDefault="00C751A7" w:rsidP="00C751A7">
            <w:pPr>
              <w:pStyle w:val="BodyText"/>
              <w:spacing w:before="0" w:after="0"/>
              <w:rPr>
                <w:b/>
              </w:rPr>
            </w:pPr>
            <w:r w:rsidRPr="00B527F3">
              <w:rPr>
                <w:b/>
              </w:rPr>
              <w:t>CR PETER MURRIHY</w:t>
            </w:r>
          </w:p>
          <w:p w14:paraId="4F7D27A9" w14:textId="77777777" w:rsidR="00C751A7" w:rsidRDefault="00C751A7" w:rsidP="00C751A7">
            <w:pPr>
              <w:pStyle w:val="BodyText"/>
              <w:spacing w:before="0" w:after="0"/>
            </w:pPr>
            <w:r>
              <w:t>Brownbill Ward</w:t>
            </w:r>
          </w:p>
          <w:p w14:paraId="0F6762E0" w14:textId="77777777" w:rsidR="00C751A7" w:rsidRDefault="00C751A7" w:rsidP="00C751A7">
            <w:pPr>
              <w:pStyle w:val="BodyText"/>
              <w:spacing w:before="0" w:after="0"/>
            </w:pPr>
            <w:r>
              <w:t>0434 307 045</w:t>
            </w:r>
          </w:p>
          <w:p w14:paraId="0C48F51C" w14:textId="77777777" w:rsidR="00C751A7" w:rsidRDefault="00C751A7" w:rsidP="00C751A7">
            <w:pPr>
              <w:pStyle w:val="BodyText"/>
              <w:spacing w:before="0" w:after="0"/>
            </w:pPr>
            <w:r>
              <w:t>pmurrihy@geelongcity.vic.gov.au</w:t>
            </w:r>
          </w:p>
        </w:tc>
        <w:tc>
          <w:tcPr>
            <w:tcW w:w="3440" w:type="dxa"/>
          </w:tcPr>
          <w:p w14:paraId="65EFDC75" w14:textId="77777777" w:rsidR="00C751A7" w:rsidRPr="00AE020B" w:rsidRDefault="00C751A7" w:rsidP="00C751A7">
            <w:pPr>
              <w:pStyle w:val="BodyText"/>
              <w:spacing w:before="0" w:after="0"/>
              <w:rPr>
                <w:b/>
              </w:rPr>
            </w:pPr>
            <w:r w:rsidRPr="00AE020B">
              <w:rPr>
                <w:b/>
              </w:rPr>
              <w:t>CR RON NELSON</w:t>
            </w:r>
          </w:p>
          <w:p w14:paraId="3DE95191" w14:textId="77777777" w:rsidR="00C751A7" w:rsidRDefault="00C751A7" w:rsidP="00C751A7">
            <w:pPr>
              <w:pStyle w:val="BodyText"/>
              <w:spacing w:before="0" w:after="0"/>
            </w:pPr>
            <w:r>
              <w:t>Kardinia Ward</w:t>
            </w:r>
          </w:p>
          <w:p w14:paraId="3AEAF215" w14:textId="77777777" w:rsidR="00C751A7" w:rsidRDefault="00C751A7" w:rsidP="00C751A7">
            <w:pPr>
              <w:pStyle w:val="BodyText"/>
              <w:spacing w:before="0" w:after="0"/>
            </w:pPr>
            <w:r>
              <w:t>0429 531 875</w:t>
            </w:r>
          </w:p>
          <w:p w14:paraId="6255D144" w14:textId="77777777" w:rsidR="00C751A7" w:rsidRDefault="00C751A7" w:rsidP="00C751A7">
            <w:pPr>
              <w:pStyle w:val="BodyText"/>
              <w:spacing w:before="0" w:after="0"/>
            </w:pPr>
            <w:r>
              <w:t>rnelson@geelongcity.vic.gov.au</w:t>
            </w:r>
          </w:p>
        </w:tc>
        <w:tc>
          <w:tcPr>
            <w:tcW w:w="3440" w:type="dxa"/>
          </w:tcPr>
          <w:p w14:paraId="1149FC0B" w14:textId="77777777" w:rsidR="00C751A7" w:rsidRPr="00AE020B" w:rsidRDefault="00C751A7" w:rsidP="00C751A7">
            <w:pPr>
              <w:pStyle w:val="BodyText"/>
              <w:spacing w:before="0" w:after="0"/>
              <w:rPr>
                <w:b/>
              </w:rPr>
            </w:pPr>
            <w:r w:rsidRPr="00AE020B">
              <w:rPr>
                <w:b/>
              </w:rPr>
              <w:t>CR TRENT SULLIVAN</w:t>
            </w:r>
          </w:p>
          <w:p w14:paraId="5E56D968" w14:textId="77777777" w:rsidR="00C751A7" w:rsidRDefault="00C751A7" w:rsidP="00C751A7">
            <w:pPr>
              <w:pStyle w:val="BodyText"/>
              <w:spacing w:before="0" w:after="0"/>
            </w:pPr>
            <w:r>
              <w:t>Bellarine Ward</w:t>
            </w:r>
          </w:p>
          <w:p w14:paraId="44DF5973" w14:textId="77777777" w:rsidR="00C751A7" w:rsidRDefault="00C751A7" w:rsidP="00C751A7">
            <w:pPr>
              <w:pStyle w:val="BodyText"/>
              <w:spacing w:before="0" w:after="0"/>
            </w:pPr>
            <w:r>
              <w:t>0434 307 050</w:t>
            </w:r>
          </w:p>
          <w:p w14:paraId="4777757B" w14:textId="77777777" w:rsidR="00C751A7" w:rsidRDefault="00C751A7" w:rsidP="00C751A7">
            <w:pPr>
              <w:pStyle w:val="BodyText"/>
              <w:spacing w:before="0" w:after="0"/>
            </w:pPr>
            <w:r>
              <w:t>tsullivan@geelongcity.vic.gov.au</w:t>
            </w:r>
          </w:p>
        </w:tc>
      </w:tr>
    </w:tbl>
    <w:p w14:paraId="3411E313" w14:textId="77777777" w:rsidR="004A6E14" w:rsidRDefault="004A6E14" w:rsidP="004A6E14">
      <w:pPr>
        <w:pStyle w:val="BodyText"/>
        <w:sectPr w:rsidR="004A6E14" w:rsidSect="004A6E14">
          <w:type w:val="continuous"/>
          <w:pgSz w:w="11907" w:h="16840" w:code="9"/>
          <w:pgMar w:top="794" w:right="794" w:bottom="794" w:left="794" w:header="567" w:footer="340" w:gutter="0"/>
          <w:cols w:space="284"/>
          <w:docGrid w:linePitch="360"/>
        </w:sectPr>
      </w:pPr>
    </w:p>
    <w:bookmarkEnd w:id="1"/>
    <w:p w14:paraId="2D412E17" w14:textId="77777777" w:rsidR="002A7D53" w:rsidRPr="00ED0909" w:rsidRDefault="00C751A7" w:rsidP="00ED0909">
      <w:pPr>
        <w:pStyle w:val="Heading1"/>
        <w:framePr w:wrap="around"/>
      </w:pPr>
      <w:r w:rsidRPr="00336B91">
        <w:lastRenderedPageBreak/>
        <w:t>OUR REGION</w:t>
      </w:r>
    </w:p>
    <w:p w14:paraId="3891E832" w14:textId="77777777" w:rsidR="00C751A7" w:rsidRDefault="00C751A7" w:rsidP="00C751A7">
      <w:pPr>
        <w:pStyle w:val="Heading3"/>
      </w:pPr>
      <w:bookmarkStart w:id="2" w:name="_Toc7515297"/>
      <w:r>
        <w:t xml:space="preserve">With a population of </w:t>
      </w:r>
      <w:r w:rsidR="00C01EC9">
        <w:t>nearly 259,000</w:t>
      </w:r>
      <w:r>
        <w:t xml:space="preserve"> people, the City of Greater Geelong is Victoria’s largest regional municipality.</w:t>
      </w:r>
      <w:bookmarkEnd w:id="2"/>
      <w:r>
        <w:t xml:space="preserve"> </w:t>
      </w:r>
    </w:p>
    <w:p w14:paraId="0A2287F3" w14:textId="717067B4" w:rsidR="00C547C5" w:rsidRDefault="00C751A7" w:rsidP="00C751A7">
      <w:pPr>
        <w:pStyle w:val="BodyText"/>
      </w:pPr>
      <w:r>
        <w:t>Located 75 kilometres south west of Melbourne, the municipality covers an area of 1,252 km</w:t>
      </w:r>
      <w:r>
        <w:rPr>
          <w:vertAlign w:val="superscript"/>
        </w:rPr>
        <w:t>2</w:t>
      </w:r>
      <w:r>
        <w:t>, comprising suburban, coastal, and country areas. Greater Geelong is bounded by the Moorabool Shire in the north, Wyndham City Council and the Borough of Queenscliffe in the east, Surf Coast Shire and Golden Plains Shire in the west, and Bass Strait to the south.</w:t>
      </w:r>
    </w:p>
    <w:p w14:paraId="2FF3A813" w14:textId="4D301572" w:rsidR="004A6E14" w:rsidRPr="00C547C5" w:rsidRDefault="00C547C5" w:rsidP="00DC7C67">
      <w:pPr>
        <w:pStyle w:val="BodyText"/>
      </w:pPr>
      <w:r>
        <w:rPr>
          <w:noProof/>
        </w:rPr>
        <w:lastRenderedPageBreak/>
        <w:drawing>
          <wp:inline distT="0" distB="0" distL="0" distR="0" wp14:anchorId="1581A189" wp14:editId="5412D489">
            <wp:extent cx="6472800" cy="704520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269" t="31136" r="17614" b="6510"/>
                    <a:stretch/>
                  </pic:blipFill>
                  <pic:spPr bwMode="auto">
                    <a:xfrm>
                      <a:off x="0" y="0"/>
                      <a:ext cx="6472800" cy="7045200"/>
                    </a:xfrm>
                    <a:prstGeom prst="rect">
                      <a:avLst/>
                    </a:prstGeom>
                    <a:ln>
                      <a:noFill/>
                    </a:ln>
                    <a:extLst>
                      <a:ext uri="{53640926-AAD7-44D8-BBD7-CCE9431645EC}">
                        <a14:shadowObscured xmlns:a14="http://schemas.microsoft.com/office/drawing/2010/main"/>
                      </a:ext>
                    </a:extLst>
                  </pic:spPr>
                </pic:pic>
              </a:graphicData>
            </a:graphic>
          </wp:inline>
        </w:drawing>
      </w:r>
    </w:p>
    <w:p w14:paraId="3183A038" w14:textId="77777777" w:rsidR="004A6E14" w:rsidRPr="00ED0909" w:rsidRDefault="00C751A7" w:rsidP="004A6E14">
      <w:pPr>
        <w:pStyle w:val="Heading1"/>
        <w:framePr w:wrap="around"/>
      </w:pPr>
      <w:r>
        <w:lastRenderedPageBreak/>
        <w:t>ABOUT THE PLAN</w:t>
      </w:r>
    </w:p>
    <w:p w14:paraId="21A64A7B" w14:textId="77777777" w:rsidR="00C751A7" w:rsidRDefault="00C751A7" w:rsidP="00C751A7">
      <w:pPr>
        <w:pStyle w:val="Heading3"/>
      </w:pPr>
      <w:bookmarkStart w:id="3" w:name="_Toc7513014"/>
      <w:bookmarkStart w:id="4" w:name="_Toc7515299"/>
      <w:r>
        <w:rPr>
          <w:i/>
          <w:iCs/>
        </w:rPr>
        <w:t xml:space="preserve">Council Plan 2018–22 – Putting Our Community First </w:t>
      </w:r>
      <w:r>
        <w:t>outlines how we will work towards making Greater Geelong</w:t>
      </w:r>
      <w:r>
        <w:br/>
        <w:t>a clever and creative city-region. It will guide the City of Greater Geelong’s resources to deliver infrastructure, services and programs to the community in a sustainable way.</w:t>
      </w:r>
      <w:bookmarkEnd w:id="3"/>
      <w:bookmarkEnd w:id="4"/>
      <w:r>
        <w:t xml:space="preserve"> </w:t>
      </w:r>
    </w:p>
    <w:p w14:paraId="038404C3" w14:textId="77777777" w:rsidR="00C751A7" w:rsidRDefault="00C751A7" w:rsidP="00C751A7">
      <w:pPr>
        <w:pStyle w:val="BodyText"/>
      </w:pPr>
      <w:r>
        <w:t>The 11 strategic priorities we will focus on for the next four years are:</w:t>
      </w:r>
    </w:p>
    <w:p w14:paraId="7AB76987" w14:textId="77777777" w:rsidR="00C751A7" w:rsidRDefault="00C751A7" w:rsidP="004F0974">
      <w:pPr>
        <w:pStyle w:val="ListNumber"/>
        <w:numPr>
          <w:ilvl w:val="0"/>
          <w:numId w:val="1"/>
        </w:numPr>
        <w:tabs>
          <w:tab w:val="clear" w:pos="340"/>
          <w:tab w:val="num" w:pos="567"/>
        </w:tabs>
        <w:spacing w:after="80"/>
        <w:ind w:left="567"/>
      </w:pPr>
      <w:r>
        <w:t>Improved health and safety of our community</w:t>
      </w:r>
    </w:p>
    <w:p w14:paraId="69586530" w14:textId="77777777" w:rsidR="00C751A7" w:rsidRDefault="00C751A7" w:rsidP="004F0974">
      <w:pPr>
        <w:pStyle w:val="ListNumber"/>
        <w:numPr>
          <w:ilvl w:val="0"/>
          <w:numId w:val="1"/>
        </w:numPr>
        <w:tabs>
          <w:tab w:val="clear" w:pos="340"/>
          <w:tab w:val="num" w:pos="567"/>
        </w:tabs>
        <w:spacing w:before="100" w:after="80"/>
        <w:ind w:left="567"/>
      </w:pPr>
      <w:r>
        <w:t>Informed social infrastructure and planning</w:t>
      </w:r>
    </w:p>
    <w:p w14:paraId="7F2EDA18" w14:textId="77777777" w:rsidR="00C751A7" w:rsidRDefault="00C751A7" w:rsidP="004F0974">
      <w:pPr>
        <w:pStyle w:val="ListNumber"/>
        <w:numPr>
          <w:ilvl w:val="0"/>
          <w:numId w:val="1"/>
        </w:numPr>
        <w:tabs>
          <w:tab w:val="clear" w:pos="340"/>
          <w:tab w:val="num" w:pos="567"/>
        </w:tabs>
        <w:spacing w:before="100" w:after="80"/>
        <w:ind w:left="567"/>
      </w:pPr>
      <w:r>
        <w:t>A more inclusive and diverse community</w:t>
      </w:r>
    </w:p>
    <w:p w14:paraId="4371CDFE" w14:textId="77777777" w:rsidR="00C751A7" w:rsidRDefault="00C751A7" w:rsidP="004F0974">
      <w:pPr>
        <w:pStyle w:val="ListNumber"/>
        <w:numPr>
          <w:ilvl w:val="0"/>
          <w:numId w:val="1"/>
        </w:numPr>
        <w:tabs>
          <w:tab w:val="clear" w:pos="340"/>
          <w:tab w:val="num" w:pos="567"/>
        </w:tabs>
        <w:spacing w:before="100" w:after="80"/>
        <w:ind w:left="567"/>
      </w:pPr>
      <w:r>
        <w:t>Planned sustainable development</w:t>
      </w:r>
    </w:p>
    <w:p w14:paraId="7FF86C1A" w14:textId="77777777" w:rsidR="00C751A7" w:rsidRDefault="00C751A7" w:rsidP="004F0974">
      <w:pPr>
        <w:pStyle w:val="ListNumber"/>
        <w:numPr>
          <w:ilvl w:val="0"/>
          <w:numId w:val="1"/>
        </w:numPr>
        <w:tabs>
          <w:tab w:val="clear" w:pos="340"/>
          <w:tab w:val="num" w:pos="567"/>
        </w:tabs>
        <w:spacing w:before="100" w:after="80"/>
        <w:ind w:left="567"/>
      </w:pPr>
      <w:r>
        <w:t>Effective environmental management</w:t>
      </w:r>
    </w:p>
    <w:p w14:paraId="785811AF" w14:textId="77777777" w:rsidR="00C751A7" w:rsidRDefault="00C751A7" w:rsidP="004F0974">
      <w:pPr>
        <w:pStyle w:val="ListNumber"/>
        <w:numPr>
          <w:ilvl w:val="0"/>
          <w:numId w:val="1"/>
        </w:numPr>
        <w:tabs>
          <w:tab w:val="clear" w:pos="340"/>
          <w:tab w:val="num" w:pos="567"/>
        </w:tabs>
        <w:spacing w:before="100" w:after="80"/>
        <w:ind w:left="567"/>
      </w:pPr>
      <w:r>
        <w:t>Vibrant arts and culture</w:t>
      </w:r>
    </w:p>
    <w:p w14:paraId="65AB6AAC" w14:textId="77777777" w:rsidR="00C751A7" w:rsidRDefault="00C751A7" w:rsidP="004F0974">
      <w:pPr>
        <w:pStyle w:val="ListNumber"/>
        <w:numPr>
          <w:ilvl w:val="0"/>
          <w:numId w:val="1"/>
        </w:numPr>
        <w:tabs>
          <w:tab w:val="clear" w:pos="340"/>
          <w:tab w:val="num" w:pos="567"/>
        </w:tabs>
        <w:spacing w:before="100" w:after="80"/>
        <w:ind w:left="567"/>
      </w:pPr>
      <w:r>
        <w:t>Integrated transport connections</w:t>
      </w:r>
    </w:p>
    <w:p w14:paraId="7C282B50" w14:textId="77777777" w:rsidR="00C751A7" w:rsidRDefault="00C751A7" w:rsidP="004F0974">
      <w:pPr>
        <w:pStyle w:val="ListNumber"/>
        <w:numPr>
          <w:ilvl w:val="0"/>
          <w:numId w:val="1"/>
        </w:numPr>
        <w:tabs>
          <w:tab w:val="clear" w:pos="340"/>
          <w:tab w:val="num" w:pos="567"/>
        </w:tabs>
        <w:spacing w:before="100" w:after="80"/>
        <w:ind w:left="567"/>
      </w:pPr>
      <w:r>
        <w:t>A thriving and sustainable economy</w:t>
      </w:r>
    </w:p>
    <w:p w14:paraId="2C128C4E" w14:textId="77777777" w:rsidR="00C751A7" w:rsidRDefault="00C751A7" w:rsidP="004F0974">
      <w:pPr>
        <w:pStyle w:val="ListNumber"/>
        <w:numPr>
          <w:ilvl w:val="0"/>
          <w:numId w:val="1"/>
        </w:numPr>
        <w:tabs>
          <w:tab w:val="clear" w:pos="340"/>
          <w:tab w:val="num" w:pos="567"/>
        </w:tabs>
        <w:spacing w:before="100" w:after="80"/>
        <w:ind w:left="567"/>
      </w:pPr>
      <w:r>
        <w:t>Growing our tourism and events</w:t>
      </w:r>
    </w:p>
    <w:p w14:paraId="5E9D6A12" w14:textId="77777777" w:rsidR="00C751A7" w:rsidRDefault="00C751A7" w:rsidP="004F0974">
      <w:pPr>
        <w:pStyle w:val="ListNumber"/>
        <w:numPr>
          <w:ilvl w:val="0"/>
          <w:numId w:val="1"/>
        </w:numPr>
        <w:tabs>
          <w:tab w:val="clear" w:pos="340"/>
          <w:tab w:val="num" w:pos="567"/>
        </w:tabs>
        <w:spacing w:before="100" w:after="80"/>
        <w:ind w:left="567"/>
      </w:pPr>
      <w:r>
        <w:t>Innovative finances and technology</w:t>
      </w:r>
    </w:p>
    <w:p w14:paraId="57FB174B" w14:textId="158423F3" w:rsidR="00C751A7" w:rsidRDefault="00C751A7" w:rsidP="004F0974">
      <w:pPr>
        <w:pStyle w:val="ListNumber"/>
        <w:numPr>
          <w:ilvl w:val="0"/>
          <w:numId w:val="1"/>
        </w:numPr>
        <w:tabs>
          <w:tab w:val="clear" w:pos="340"/>
          <w:tab w:val="num" w:pos="567"/>
        </w:tabs>
        <w:spacing w:before="100"/>
        <w:ind w:left="567"/>
      </w:pPr>
      <w:r>
        <w:t>Organisational leadership, strategy and governance</w:t>
      </w:r>
    </w:p>
    <w:p w14:paraId="58F67E7A" w14:textId="7BFEACFB" w:rsidR="00AA1AF5" w:rsidRPr="00836DE4" w:rsidRDefault="00AA1AF5" w:rsidP="00AA1AF5">
      <w:pPr>
        <w:pStyle w:val="ListNumber"/>
      </w:pPr>
      <w:r w:rsidRPr="00836DE4">
        <w:t xml:space="preserve">Our measures of success </w:t>
      </w:r>
      <w:r w:rsidR="004E180D">
        <w:rPr>
          <w:lang w:val="en-US"/>
        </w:rPr>
        <w:t>–</w:t>
      </w:r>
      <w:r w:rsidRPr="00836DE4">
        <w:t xml:space="preserve"> how we intend to measure progress towards </w:t>
      </w:r>
      <w:r>
        <w:t>our strategic priorities</w:t>
      </w:r>
      <w:r w:rsidRPr="00836DE4">
        <w:t xml:space="preserve"> </w:t>
      </w:r>
      <w:r w:rsidR="004E180D">
        <w:rPr>
          <w:lang w:val="en-US"/>
        </w:rPr>
        <w:t>–</w:t>
      </w:r>
      <w:r w:rsidRPr="00836DE4">
        <w:t xml:space="preserve"> </w:t>
      </w:r>
      <w:r>
        <w:t>are</w:t>
      </w:r>
      <w:r w:rsidRPr="00836DE4">
        <w:t xml:space="preserve"> divided into two groups: </w:t>
      </w:r>
      <w:r w:rsidR="002C1E02">
        <w:t>those</w:t>
      </w:r>
      <w:r w:rsidR="002C1E02" w:rsidRPr="00836DE4">
        <w:t xml:space="preserve"> </w:t>
      </w:r>
      <w:r w:rsidRPr="00836DE4">
        <w:t xml:space="preserve">that the City of Greater Geelong is accountable for, and municipal </w:t>
      </w:r>
      <w:r w:rsidR="002C1E02">
        <w:t>measures</w:t>
      </w:r>
      <w:r w:rsidR="002C1E02" w:rsidRPr="00836DE4">
        <w:t xml:space="preserve"> </w:t>
      </w:r>
      <w:r w:rsidRPr="00836DE4">
        <w:t xml:space="preserve">that we do not </w:t>
      </w:r>
      <w:r>
        <w:t xml:space="preserve">directly </w:t>
      </w:r>
      <w:r w:rsidRPr="00836DE4">
        <w:t>control but, together with our partners and the community, we seek to influence.</w:t>
      </w:r>
    </w:p>
    <w:p w14:paraId="56B98185" w14:textId="77777777" w:rsidR="00C751A7" w:rsidRDefault="00C751A7" w:rsidP="00C751A7">
      <w:pPr>
        <w:pStyle w:val="Heading2"/>
      </w:pPr>
      <w:bookmarkStart w:id="5" w:name="_Toc7513015"/>
      <w:bookmarkStart w:id="6" w:name="_Toc7515300"/>
      <w:r>
        <w:t>What helped to shape our plan?</w:t>
      </w:r>
      <w:bookmarkEnd w:id="5"/>
      <w:bookmarkEnd w:id="6"/>
    </w:p>
    <w:p w14:paraId="25AAAD06" w14:textId="77777777" w:rsidR="00C751A7" w:rsidRDefault="00C751A7" w:rsidP="00C751A7">
      <w:pPr>
        <w:pStyle w:val="BodyText"/>
      </w:pPr>
      <w:r>
        <w:t>There were many important information sources that helped shape the plan including:</w:t>
      </w:r>
    </w:p>
    <w:p w14:paraId="1FBC93A0" w14:textId="77777777" w:rsidR="00C751A7" w:rsidRPr="000E3D1A" w:rsidRDefault="00C751A7" w:rsidP="004F0974">
      <w:pPr>
        <w:pStyle w:val="BodyText"/>
        <w:numPr>
          <w:ilvl w:val="0"/>
          <w:numId w:val="9"/>
        </w:numPr>
        <w:ind w:left="142" w:hanging="156"/>
        <w:rPr>
          <w:rFonts w:cstheme="minorHAnsi"/>
        </w:rPr>
      </w:pPr>
      <w:r w:rsidRPr="000E3D1A">
        <w:rPr>
          <w:rFonts w:cstheme="minorHAnsi"/>
        </w:rPr>
        <w:t xml:space="preserve">Our </w:t>
      </w:r>
      <w:r w:rsidRPr="00B320D0">
        <w:rPr>
          <w:rFonts w:cstheme="minorHAnsi"/>
          <w:b/>
        </w:rPr>
        <w:t>11 councillors</w:t>
      </w:r>
      <w:r w:rsidRPr="000E3D1A">
        <w:rPr>
          <w:rFonts w:cstheme="minorHAnsi"/>
        </w:rPr>
        <w:t>, who bring local knowledge and views, by engaging closely with the communities they represent.</w:t>
      </w:r>
    </w:p>
    <w:p w14:paraId="20782FCD" w14:textId="77777777" w:rsidR="00C751A7" w:rsidRDefault="00C751A7" w:rsidP="004F0974">
      <w:pPr>
        <w:pStyle w:val="BodyText"/>
        <w:numPr>
          <w:ilvl w:val="0"/>
          <w:numId w:val="9"/>
        </w:numPr>
        <w:ind w:left="142" w:hanging="156"/>
        <w:rPr>
          <w:rFonts w:cstheme="minorHAnsi"/>
        </w:rPr>
      </w:pPr>
      <w:r w:rsidRPr="00B320D0">
        <w:rPr>
          <w:rFonts w:cstheme="minorHAnsi"/>
          <w:b/>
          <w:i/>
          <w:iCs/>
        </w:rPr>
        <w:t>Greater Geelong: A Clever and Creative Future</w:t>
      </w:r>
      <w:r w:rsidRPr="000E3D1A">
        <w:rPr>
          <w:rFonts w:cstheme="minorHAnsi"/>
          <w:i/>
          <w:iCs/>
        </w:rPr>
        <w:t>,</w:t>
      </w:r>
      <w:r w:rsidRPr="000E3D1A">
        <w:rPr>
          <w:rFonts w:cstheme="minorHAnsi"/>
        </w:rPr>
        <w:t xml:space="preserve"> the 30-year community vision for the municipality. Representing the voices of more than 16,000 community members, it features a series of community aspirations for achieving that vision.</w:t>
      </w:r>
    </w:p>
    <w:p w14:paraId="3DCE9AAC" w14:textId="77777777" w:rsidR="00C751A7" w:rsidRPr="00284EF1" w:rsidRDefault="00C751A7" w:rsidP="004F0974">
      <w:pPr>
        <w:pStyle w:val="ListBullet2"/>
        <w:numPr>
          <w:ilvl w:val="1"/>
          <w:numId w:val="2"/>
        </w:numPr>
        <w:tabs>
          <w:tab w:val="clear" w:pos="340"/>
        </w:tabs>
        <w:spacing w:after="80"/>
        <w:ind w:left="709" w:hanging="312"/>
        <w:rPr>
          <w:lang w:val="en-US"/>
        </w:rPr>
      </w:pPr>
      <w:r w:rsidRPr="00284EF1">
        <w:rPr>
          <w:lang w:val="en-US"/>
        </w:rPr>
        <w:t>A prosperous economy that supports jobs and education opportunities</w:t>
      </w:r>
    </w:p>
    <w:p w14:paraId="3A109219" w14:textId="77777777" w:rsidR="00C751A7" w:rsidRPr="00284EF1" w:rsidRDefault="00C751A7" w:rsidP="004F0974">
      <w:pPr>
        <w:pStyle w:val="ListBullet2"/>
        <w:numPr>
          <w:ilvl w:val="1"/>
          <w:numId w:val="2"/>
        </w:numPr>
        <w:tabs>
          <w:tab w:val="clear" w:pos="340"/>
        </w:tabs>
        <w:spacing w:before="100" w:after="80"/>
        <w:ind w:left="709" w:hanging="312"/>
        <w:rPr>
          <w:lang w:val="en-US"/>
        </w:rPr>
      </w:pPr>
      <w:r w:rsidRPr="00284EF1">
        <w:rPr>
          <w:lang w:val="en-US"/>
        </w:rPr>
        <w:t>A leader in developing and adopting technology</w:t>
      </w:r>
    </w:p>
    <w:p w14:paraId="28C1AC37" w14:textId="239D6B80" w:rsidR="00C751A7" w:rsidRDefault="00C751A7" w:rsidP="004F0974">
      <w:pPr>
        <w:pStyle w:val="ListBullet2"/>
        <w:numPr>
          <w:ilvl w:val="1"/>
          <w:numId w:val="2"/>
        </w:numPr>
        <w:tabs>
          <w:tab w:val="clear" w:pos="340"/>
        </w:tabs>
        <w:spacing w:before="100" w:after="80"/>
        <w:ind w:left="709" w:hanging="312"/>
        <w:rPr>
          <w:lang w:val="en-US"/>
        </w:rPr>
      </w:pPr>
      <w:r w:rsidRPr="00284EF1">
        <w:rPr>
          <w:lang w:val="en-US"/>
        </w:rPr>
        <w:t>Creativity drives culture</w:t>
      </w:r>
      <w:r w:rsidR="004E180D">
        <w:rPr>
          <w:lang w:val="en-US"/>
        </w:rPr>
        <w:t xml:space="preserve"> </w:t>
      </w:r>
      <w:bookmarkStart w:id="7" w:name="_Hlk36539538"/>
      <w:r w:rsidR="004E180D">
        <w:rPr>
          <w:lang w:val="en-US"/>
        </w:rPr>
        <w:t>–</w:t>
      </w:r>
      <w:bookmarkEnd w:id="7"/>
    </w:p>
    <w:p w14:paraId="28F8795F" w14:textId="77777777" w:rsidR="00C751A7" w:rsidRPr="00284EF1" w:rsidRDefault="00C751A7" w:rsidP="004F0974">
      <w:pPr>
        <w:pStyle w:val="ListBullet2"/>
        <w:numPr>
          <w:ilvl w:val="1"/>
          <w:numId w:val="2"/>
        </w:numPr>
        <w:tabs>
          <w:tab w:val="clear" w:pos="340"/>
        </w:tabs>
        <w:spacing w:before="100" w:after="80"/>
        <w:ind w:left="709" w:hanging="312"/>
        <w:rPr>
          <w:lang w:val="en-US"/>
        </w:rPr>
      </w:pPr>
      <w:r w:rsidRPr="00284EF1">
        <w:rPr>
          <w:lang w:val="en-US"/>
        </w:rPr>
        <w:lastRenderedPageBreak/>
        <w:t>A fast, reliable and connected transport network</w:t>
      </w:r>
    </w:p>
    <w:p w14:paraId="5F54FE9D" w14:textId="77777777" w:rsidR="00C751A7" w:rsidRDefault="00C751A7" w:rsidP="004F0974">
      <w:pPr>
        <w:pStyle w:val="ListBullet2"/>
        <w:numPr>
          <w:ilvl w:val="1"/>
          <w:numId w:val="2"/>
        </w:numPr>
        <w:tabs>
          <w:tab w:val="clear" w:pos="340"/>
        </w:tabs>
        <w:spacing w:before="100" w:after="80"/>
        <w:ind w:left="709" w:hanging="312"/>
        <w:rPr>
          <w:lang w:val="en-US"/>
        </w:rPr>
      </w:pPr>
      <w:r w:rsidRPr="00284EF1">
        <w:rPr>
          <w:lang w:val="en-US"/>
        </w:rPr>
        <w:t>A destination that attracts local and international visitors</w:t>
      </w:r>
    </w:p>
    <w:p w14:paraId="5AB8A35A" w14:textId="77777777" w:rsidR="00C751A7" w:rsidRPr="00284EF1" w:rsidRDefault="00C751A7" w:rsidP="004F0974">
      <w:pPr>
        <w:pStyle w:val="ListBullet2"/>
        <w:numPr>
          <w:ilvl w:val="1"/>
          <w:numId w:val="2"/>
        </w:numPr>
        <w:tabs>
          <w:tab w:val="clear" w:pos="340"/>
        </w:tabs>
        <w:spacing w:before="100" w:after="80"/>
        <w:ind w:left="709" w:hanging="312"/>
        <w:rPr>
          <w:lang w:val="en-US"/>
        </w:rPr>
      </w:pPr>
      <w:r w:rsidRPr="00284EF1">
        <w:rPr>
          <w:lang w:val="en-US"/>
        </w:rPr>
        <w:t>People feel safe wherever they are</w:t>
      </w:r>
    </w:p>
    <w:p w14:paraId="785F971F" w14:textId="77777777" w:rsidR="00C751A7" w:rsidRPr="00284EF1" w:rsidRDefault="00C751A7" w:rsidP="004F0974">
      <w:pPr>
        <w:pStyle w:val="ListBullet2"/>
        <w:numPr>
          <w:ilvl w:val="1"/>
          <w:numId w:val="2"/>
        </w:numPr>
        <w:tabs>
          <w:tab w:val="clear" w:pos="340"/>
        </w:tabs>
        <w:spacing w:before="100" w:after="80"/>
        <w:ind w:left="709" w:hanging="312"/>
        <w:rPr>
          <w:lang w:val="en-US"/>
        </w:rPr>
      </w:pPr>
      <w:r w:rsidRPr="00284EF1">
        <w:rPr>
          <w:lang w:val="en-US"/>
        </w:rPr>
        <w:t>An inclusive, diverse, healthy and socially connected community</w:t>
      </w:r>
    </w:p>
    <w:p w14:paraId="063581E4" w14:textId="77777777" w:rsidR="00C751A7" w:rsidRDefault="00C751A7" w:rsidP="004F0974">
      <w:pPr>
        <w:pStyle w:val="ListBullet2"/>
        <w:numPr>
          <w:ilvl w:val="1"/>
          <w:numId w:val="2"/>
        </w:numPr>
        <w:tabs>
          <w:tab w:val="clear" w:pos="340"/>
        </w:tabs>
        <w:spacing w:before="100" w:after="80"/>
        <w:ind w:left="709" w:hanging="312"/>
        <w:rPr>
          <w:lang w:val="en-US"/>
        </w:rPr>
      </w:pPr>
      <w:r w:rsidRPr="00284EF1">
        <w:rPr>
          <w:lang w:val="en-US"/>
        </w:rPr>
        <w:t>Sustainable development that supports population growth and protects the natural environment</w:t>
      </w:r>
    </w:p>
    <w:p w14:paraId="4DC4C498" w14:textId="77777777" w:rsidR="00C751A7" w:rsidRPr="00284EF1" w:rsidRDefault="00C751A7" w:rsidP="004F0974">
      <w:pPr>
        <w:pStyle w:val="ListBullet2"/>
        <w:numPr>
          <w:ilvl w:val="1"/>
          <w:numId w:val="2"/>
        </w:numPr>
        <w:tabs>
          <w:tab w:val="clear" w:pos="340"/>
        </w:tabs>
        <w:spacing w:before="100" w:after="80"/>
        <w:ind w:left="709" w:hanging="312"/>
        <w:rPr>
          <w:lang w:val="en-US"/>
        </w:rPr>
      </w:pPr>
      <w:r w:rsidRPr="00284EF1">
        <w:rPr>
          <w:lang w:val="en-US"/>
        </w:rPr>
        <w:t>Development and implementation of sustainable solutions</w:t>
      </w:r>
    </w:p>
    <w:p w14:paraId="10B6E0F9" w14:textId="38367CD8" w:rsidR="00C751A7" w:rsidRDefault="00C751A7" w:rsidP="004F0974">
      <w:pPr>
        <w:pStyle w:val="ListBullet"/>
        <w:numPr>
          <w:ilvl w:val="0"/>
          <w:numId w:val="10"/>
        </w:numPr>
        <w:tabs>
          <w:tab w:val="clear" w:pos="567"/>
        </w:tabs>
        <w:ind w:left="142" w:hanging="156"/>
      </w:pPr>
      <w:r w:rsidRPr="000E3D1A">
        <w:t xml:space="preserve">Our </w:t>
      </w:r>
      <w:r w:rsidRPr="000E3D1A">
        <w:rPr>
          <w:b/>
          <w:bCs/>
          <w:i/>
          <w:iCs/>
        </w:rPr>
        <w:t>Municipal Public Health and Wellbeing Plan</w:t>
      </w:r>
      <w:r w:rsidRPr="000E3D1A">
        <w:t xml:space="preserve">, which plays a crucial role in supporting the community to enjoy the highest standards of health, wellbeing and participation at every age, and aims for the greatest improvements among those who need it the most. </w:t>
      </w:r>
      <w:r w:rsidR="00FC49C2">
        <w:br/>
      </w:r>
    </w:p>
    <w:p w14:paraId="52E17D8F" w14:textId="77777777" w:rsidR="00C751A7" w:rsidRPr="00B320D0" w:rsidRDefault="00C751A7" w:rsidP="004F0974">
      <w:pPr>
        <w:pStyle w:val="ListBullet"/>
        <w:numPr>
          <w:ilvl w:val="0"/>
          <w:numId w:val="10"/>
        </w:numPr>
        <w:tabs>
          <w:tab w:val="clear" w:pos="567"/>
        </w:tabs>
        <w:ind w:left="142" w:hanging="156"/>
        <w:rPr>
          <w:b/>
          <w:bCs/>
        </w:rPr>
      </w:pPr>
      <w:r w:rsidRPr="000E3D1A">
        <w:t xml:space="preserve">Our </w:t>
      </w:r>
      <w:r w:rsidRPr="003A1106">
        <w:rPr>
          <w:b/>
          <w:i/>
          <w:iCs/>
        </w:rPr>
        <w:t>Social Equity Principles</w:t>
      </w:r>
      <w:r w:rsidRPr="000E3D1A">
        <w:t xml:space="preserve">, which guide all our activities, seeking to make services and facilities more equitable across Greater Geelong. </w:t>
      </w:r>
    </w:p>
    <w:p w14:paraId="2F9AAD45" w14:textId="77777777" w:rsidR="00C751A7" w:rsidRPr="00B320D0" w:rsidRDefault="00C751A7" w:rsidP="004F0974">
      <w:pPr>
        <w:pStyle w:val="ListBullet"/>
        <w:numPr>
          <w:ilvl w:val="0"/>
          <w:numId w:val="10"/>
        </w:numPr>
        <w:tabs>
          <w:tab w:val="clear" w:pos="567"/>
        </w:tabs>
        <w:ind w:left="142" w:hanging="156"/>
        <w:rPr>
          <w:bCs/>
        </w:rPr>
      </w:pPr>
      <w:r w:rsidRPr="00B320D0">
        <w:rPr>
          <w:rFonts w:cstheme="minorHAnsi"/>
          <w:bCs/>
        </w:rPr>
        <w:t xml:space="preserve">Relevant legislation, government and social policies, including the </w:t>
      </w:r>
      <w:r w:rsidRPr="00B320D0">
        <w:rPr>
          <w:rFonts w:cstheme="minorHAnsi"/>
          <w:b/>
          <w:i/>
          <w:iCs/>
        </w:rPr>
        <w:t>Victorian Public Health and Wellbeing Plan 2015–2019</w:t>
      </w:r>
      <w:r w:rsidRPr="00B320D0">
        <w:rPr>
          <w:rFonts w:cstheme="minorHAnsi"/>
          <w:i/>
          <w:iCs/>
        </w:rPr>
        <w:t>,</w:t>
      </w:r>
      <w:r w:rsidRPr="00B320D0">
        <w:rPr>
          <w:rFonts w:cstheme="minorHAnsi"/>
          <w:bCs/>
          <w:i/>
          <w:iCs/>
        </w:rPr>
        <w:t xml:space="preserve"> </w:t>
      </w:r>
      <w:r w:rsidRPr="00B320D0">
        <w:rPr>
          <w:rFonts w:cstheme="minorHAnsi"/>
          <w:bCs/>
        </w:rPr>
        <w:t>the</w:t>
      </w:r>
      <w:r w:rsidRPr="00B320D0">
        <w:rPr>
          <w:rFonts w:cstheme="minorHAnsi"/>
          <w:bCs/>
          <w:i/>
          <w:iCs/>
        </w:rPr>
        <w:t xml:space="preserve"> </w:t>
      </w:r>
      <w:r w:rsidRPr="00B320D0">
        <w:rPr>
          <w:rFonts w:cstheme="minorHAnsi"/>
          <w:b/>
          <w:i/>
          <w:iCs/>
        </w:rPr>
        <w:t>Victorian Infrastructure Plan</w:t>
      </w:r>
      <w:r w:rsidRPr="00B320D0">
        <w:rPr>
          <w:rFonts w:cstheme="minorHAnsi"/>
          <w:i/>
          <w:iCs/>
        </w:rPr>
        <w:t xml:space="preserve"> </w:t>
      </w:r>
      <w:r w:rsidRPr="00B320D0">
        <w:rPr>
          <w:rFonts w:cstheme="minorHAnsi"/>
          <w:bCs/>
        </w:rPr>
        <w:t xml:space="preserve">and </w:t>
      </w:r>
      <w:r w:rsidRPr="00B320D0">
        <w:rPr>
          <w:rFonts w:cstheme="minorHAnsi"/>
          <w:b/>
          <w:i/>
          <w:iCs/>
        </w:rPr>
        <w:t>G21</w:t>
      </w:r>
      <w:r w:rsidRPr="00B320D0">
        <w:rPr>
          <w:rFonts w:cstheme="minorHAnsi"/>
          <w:bCs/>
        </w:rPr>
        <w:t xml:space="preserve"> plans and policies. </w:t>
      </w:r>
      <w:bookmarkStart w:id="8" w:name="_Toc7513016"/>
    </w:p>
    <w:p w14:paraId="5BF5ED22" w14:textId="77777777" w:rsidR="00C751A7" w:rsidRPr="00870D87" w:rsidRDefault="00C751A7" w:rsidP="00C751A7">
      <w:pPr>
        <w:pStyle w:val="Heading2"/>
      </w:pPr>
      <w:bookmarkStart w:id="9" w:name="_Toc7515301"/>
      <w:r w:rsidRPr="007A698F">
        <w:rPr>
          <w:rStyle w:val="2CoGGBlueSkyHOWWEDOBUSINESS"/>
          <w:color w:val="003263"/>
          <w:spacing w:val="20"/>
          <w:szCs w:val="24"/>
        </w:rPr>
        <w:t>HOW WE WILL DELIVER OUR PLAN</w:t>
      </w:r>
      <w:bookmarkEnd w:id="8"/>
      <w:bookmarkEnd w:id="9"/>
    </w:p>
    <w:p w14:paraId="04970C9E" w14:textId="77777777" w:rsidR="00C751A7" w:rsidRDefault="00C751A7" w:rsidP="00C751A7">
      <w:pPr>
        <w:pStyle w:val="BodyText"/>
      </w:pPr>
      <w:r>
        <w:t>Our purpose and values guide how we work together as an organisation to achieve our Council Plan.</w:t>
      </w:r>
    </w:p>
    <w:p w14:paraId="31CBC604" w14:textId="77777777" w:rsidR="00C751A7" w:rsidRDefault="00C751A7" w:rsidP="00C751A7">
      <w:pPr>
        <w:pStyle w:val="BodyText"/>
        <w:spacing w:before="240"/>
      </w:pPr>
      <w:r w:rsidRPr="007A698F">
        <w:rPr>
          <w:rFonts w:asciiTheme="majorHAnsi" w:hAnsiTheme="majorHAnsi"/>
          <w:b/>
          <w:color w:val="003263" w:themeColor="text2"/>
          <w:spacing w:val="0"/>
          <w:sz w:val="22"/>
        </w:rPr>
        <w:t>Our purpose:</w:t>
      </w:r>
      <w:r>
        <w:rPr>
          <w:color w:val="003263"/>
        </w:rPr>
        <w:t xml:space="preserve"> </w:t>
      </w:r>
      <w:r>
        <w:t>Working together for a thriving community.</w:t>
      </w:r>
    </w:p>
    <w:p w14:paraId="71785F44" w14:textId="77777777" w:rsidR="00C751A7" w:rsidRDefault="00C751A7" w:rsidP="00C751A7">
      <w:pPr>
        <w:pStyle w:val="Heading3"/>
      </w:pPr>
      <w:bookmarkStart w:id="10" w:name="_Toc7513017"/>
      <w:bookmarkStart w:id="11" w:name="_Toc7515302"/>
      <w:r>
        <w:t>Our values:</w:t>
      </w:r>
      <w:bookmarkEnd w:id="10"/>
      <w:bookmarkEnd w:id="11"/>
    </w:p>
    <w:p w14:paraId="31EBAF69" w14:textId="43E92679" w:rsidR="00C751A7" w:rsidRDefault="00C751A7" w:rsidP="00262989">
      <w:pPr>
        <w:pStyle w:val="ListBullet"/>
      </w:pPr>
      <w:r>
        <w:t>Respect and encourage each other</w:t>
      </w:r>
    </w:p>
    <w:p w14:paraId="39B524CA" w14:textId="6275D196" w:rsidR="00C751A7" w:rsidRDefault="00C751A7" w:rsidP="00262989">
      <w:pPr>
        <w:pStyle w:val="ListBullet"/>
      </w:pPr>
      <w:r>
        <w:t>Create a healthy and safe environment for all</w:t>
      </w:r>
    </w:p>
    <w:p w14:paraId="75512475" w14:textId="5CF65B54" w:rsidR="00C751A7" w:rsidRDefault="00C751A7" w:rsidP="00262989">
      <w:pPr>
        <w:pStyle w:val="ListBullet"/>
      </w:pPr>
      <w:r>
        <w:t>Embrace new ideas and better ways to work</w:t>
      </w:r>
    </w:p>
    <w:p w14:paraId="44F09CDB" w14:textId="721A9EAC" w:rsidR="00C751A7" w:rsidRDefault="00C751A7" w:rsidP="00262989">
      <w:pPr>
        <w:pStyle w:val="ListBullet"/>
      </w:pPr>
      <w:r>
        <w:t xml:space="preserve">Make people the centre of our business. </w:t>
      </w:r>
    </w:p>
    <w:p w14:paraId="5DBE5D3E" w14:textId="77777777" w:rsidR="00C751A7" w:rsidRDefault="00C751A7" w:rsidP="00C751A7">
      <w:pPr>
        <w:pStyle w:val="Heading3"/>
      </w:pPr>
      <w:bookmarkStart w:id="12" w:name="_Toc7513018"/>
      <w:bookmarkStart w:id="13" w:name="_Toc7515303"/>
      <w:r>
        <w:t>Our services:</w:t>
      </w:r>
      <w:bookmarkEnd w:id="12"/>
      <w:bookmarkEnd w:id="13"/>
    </w:p>
    <w:p w14:paraId="6B0BEBA3" w14:textId="77777777" w:rsidR="00C751A7" w:rsidRDefault="00C751A7" w:rsidP="00C751A7">
      <w:pPr>
        <w:pStyle w:val="BodyText"/>
      </w:pPr>
      <w:r>
        <w:t>Each year the City of Greater Geelong provides a large number of services and programs to our community. We also provide the infrastructure and facilities required to support these services. This Council Plan guides us in prioritising new initiatives and improvements to our services, and allows us to ensure resources are directed to areas where action is needed to achieve our Council Plan priorities. However, we cannot deliver this alone. Key to our success will be our ability to advocate to and collaborate with:</w:t>
      </w:r>
    </w:p>
    <w:p w14:paraId="435BBD6E" w14:textId="024621AD" w:rsidR="00C751A7" w:rsidRDefault="00C751A7" w:rsidP="00262989">
      <w:pPr>
        <w:pStyle w:val="ListBullet"/>
      </w:pPr>
      <w:r>
        <w:lastRenderedPageBreak/>
        <w:t>state and federal governments</w:t>
      </w:r>
    </w:p>
    <w:p w14:paraId="317F107C" w14:textId="5786A09E" w:rsidR="00C751A7" w:rsidRDefault="00C751A7" w:rsidP="00262989">
      <w:pPr>
        <w:pStyle w:val="ListBullet"/>
      </w:pPr>
      <w:r>
        <w:t>other local governments, especially those in the G21 region</w:t>
      </w:r>
    </w:p>
    <w:p w14:paraId="72A8319F" w14:textId="62CCC522" w:rsidR="00C751A7" w:rsidRDefault="00C751A7" w:rsidP="00262989">
      <w:pPr>
        <w:pStyle w:val="ListBullet"/>
      </w:pPr>
      <w:r>
        <w:t>peak bodies</w:t>
      </w:r>
    </w:p>
    <w:p w14:paraId="39849307" w14:textId="64B3A43B" w:rsidR="00C751A7" w:rsidRDefault="00C751A7" w:rsidP="00262989">
      <w:pPr>
        <w:pStyle w:val="ListBullet"/>
      </w:pPr>
      <w:r>
        <w:t>community groups</w:t>
      </w:r>
    </w:p>
    <w:p w14:paraId="2E094D89" w14:textId="5AB06770" w:rsidR="00C751A7" w:rsidRDefault="00C751A7" w:rsidP="00262989">
      <w:pPr>
        <w:pStyle w:val="ListBullet"/>
      </w:pPr>
      <w:r>
        <w:t xml:space="preserve">local organisations </w:t>
      </w:r>
    </w:p>
    <w:p w14:paraId="35F03A04" w14:textId="3C7D2521" w:rsidR="00C751A7" w:rsidRDefault="00C751A7" w:rsidP="00262989">
      <w:pPr>
        <w:pStyle w:val="ListBullet"/>
      </w:pPr>
      <w:r>
        <w:t>businesses.</w:t>
      </w:r>
    </w:p>
    <w:p w14:paraId="5BEE7C99" w14:textId="77777777" w:rsidR="00C751A7" w:rsidRDefault="00C751A7" w:rsidP="00C751A7">
      <w:pPr>
        <w:pStyle w:val="BodyText"/>
        <w:spacing w:after="220"/>
        <w:rPr>
          <w:i/>
          <w:iCs/>
        </w:rPr>
      </w:pPr>
      <w:r>
        <w:t>Each year we prepare an</w:t>
      </w:r>
      <w:r>
        <w:rPr>
          <w:i/>
          <w:iCs/>
        </w:rPr>
        <w:t xml:space="preserve"> Annual Action Plan and Budget </w:t>
      </w:r>
      <w:r>
        <w:t xml:space="preserve">outlining the key initiatives to deliver our </w:t>
      </w:r>
      <w:r>
        <w:rPr>
          <w:i/>
          <w:iCs/>
        </w:rPr>
        <w:t xml:space="preserve">Council Plan. </w:t>
      </w:r>
      <w:r>
        <w:t xml:space="preserve">Progress is reported to the community quarterly and at the end of the financial year through our </w:t>
      </w:r>
      <w:r>
        <w:rPr>
          <w:i/>
          <w:iCs/>
        </w:rPr>
        <w:t>Annual Report.</w:t>
      </w:r>
    </w:p>
    <w:tbl>
      <w:tblPr>
        <w:tblStyle w:val="TableGrid"/>
        <w:tblW w:w="0" w:type="auto"/>
        <w:tblBorders>
          <w:top w:val="single" w:sz="12" w:space="0" w:color="003263"/>
          <w:left w:val="single" w:sz="12" w:space="0" w:color="003263"/>
          <w:bottom w:val="single" w:sz="12" w:space="0" w:color="003263"/>
          <w:right w:val="single" w:sz="12" w:space="0" w:color="003263"/>
          <w:insideH w:val="single" w:sz="12" w:space="0" w:color="003263"/>
          <w:insideV w:val="single" w:sz="12" w:space="0" w:color="003263"/>
        </w:tblBorders>
        <w:tblLook w:val="04A0" w:firstRow="1" w:lastRow="0" w:firstColumn="1" w:lastColumn="0" w:noHBand="0" w:noVBand="1"/>
      </w:tblPr>
      <w:tblGrid>
        <w:gridCol w:w="10436"/>
      </w:tblGrid>
      <w:tr w:rsidR="00C751A7" w14:paraId="5F04BC9D" w14:textId="77777777" w:rsidTr="00F01044">
        <w:trPr>
          <w:cnfStyle w:val="100000000000" w:firstRow="1" w:lastRow="0" w:firstColumn="0" w:lastColumn="0" w:oddVBand="0" w:evenVBand="0" w:oddHBand="0" w:evenHBand="0" w:firstRowFirstColumn="0" w:firstRowLastColumn="0" w:lastRowFirstColumn="0" w:lastRowLastColumn="0"/>
        </w:trPr>
        <w:tc>
          <w:tcPr>
            <w:tcW w:w="10466" w:type="dxa"/>
            <w:shd w:val="clear" w:color="auto" w:fill="FFFFFF" w:themeFill="background1"/>
          </w:tcPr>
          <w:p w14:paraId="672EEEEB" w14:textId="77777777" w:rsidR="00C751A7" w:rsidRPr="005D43B7" w:rsidRDefault="00C751A7" w:rsidP="00FC49C2">
            <w:pPr>
              <w:pStyle w:val="Heading2"/>
              <w:spacing w:before="120" w:line="270" w:lineRule="atLeast"/>
              <w:ind w:left="70" w:right="188"/>
              <w:outlineLvl w:val="1"/>
              <w:rPr>
                <w:rStyle w:val="2CoGGBlueSkyHOWWEDOBUSINESS"/>
                <w:b/>
                <w:color w:val="003263"/>
                <w:szCs w:val="24"/>
              </w:rPr>
            </w:pPr>
            <w:bookmarkStart w:id="14" w:name="_Toc7513019"/>
            <w:bookmarkStart w:id="15" w:name="_Toc7515304"/>
            <w:r w:rsidRPr="005D43B7">
              <w:rPr>
                <w:rStyle w:val="2CoGGBlueSkyHOWWEDOBUSINESS"/>
                <w:b/>
                <w:color w:val="003263"/>
                <w:szCs w:val="24"/>
              </w:rPr>
              <w:t>Our commitment to sustainability</w:t>
            </w:r>
            <w:bookmarkEnd w:id="14"/>
            <w:bookmarkEnd w:id="15"/>
          </w:p>
          <w:p w14:paraId="0E909872" w14:textId="77777777" w:rsidR="00B46670" w:rsidRPr="005D43B7" w:rsidRDefault="00C751A7" w:rsidP="00FC49C2">
            <w:pPr>
              <w:pStyle w:val="BodyText"/>
              <w:ind w:left="70" w:right="188"/>
            </w:pPr>
            <w:r w:rsidRPr="005D43B7">
              <w:rPr>
                <w:b w:val="0"/>
              </w:rPr>
              <w:t>Sustainability is the challenge of our time, both in a local and global context. To address it, we must consider the social, economic and environmental aspects of everything we do.</w:t>
            </w:r>
          </w:p>
          <w:p w14:paraId="5C35168B" w14:textId="77777777" w:rsidR="00B46670" w:rsidRPr="005D43B7" w:rsidRDefault="00B46670" w:rsidP="00FC49C2">
            <w:pPr>
              <w:pStyle w:val="BodyText"/>
              <w:ind w:left="70" w:right="188"/>
              <w:rPr>
                <w:rFonts w:cs="Arial"/>
                <w:b w:val="0"/>
                <w:szCs w:val="18"/>
                <w:lang w:val="en" w:bidi="en-AU"/>
              </w:rPr>
            </w:pPr>
            <w:r w:rsidRPr="005D43B7">
              <w:rPr>
                <w:rFonts w:cs="Arial"/>
                <w:b w:val="0"/>
                <w:szCs w:val="18"/>
                <w:lang w:val="en" w:bidi="en-AU"/>
              </w:rPr>
              <w:t>The City’s Sustainability Framework</w:t>
            </w:r>
            <w:r w:rsidR="00C01EC9">
              <w:rPr>
                <w:rFonts w:cs="Arial"/>
                <w:b w:val="0"/>
                <w:szCs w:val="18"/>
                <w:lang w:val="en" w:bidi="en-AU"/>
              </w:rPr>
              <w:t xml:space="preserve"> that was developed in early 2020</w:t>
            </w:r>
            <w:r w:rsidRPr="005D43B7">
              <w:rPr>
                <w:rFonts w:cs="Arial"/>
                <w:b w:val="0"/>
                <w:szCs w:val="18"/>
                <w:lang w:val="en" w:bidi="en-AU"/>
              </w:rPr>
              <w:t xml:space="preserve"> provides the foundation to consolidate the City’s current and future approach to addressing issues impacting sustainability and delivers a culture of sustainable practice across the organisation. </w:t>
            </w:r>
          </w:p>
          <w:p w14:paraId="7BAEB71F" w14:textId="77777777" w:rsidR="00B46670" w:rsidRPr="005D43B7" w:rsidRDefault="00B46670" w:rsidP="00FC49C2">
            <w:pPr>
              <w:pStyle w:val="BodyText"/>
              <w:ind w:left="70" w:right="188"/>
              <w:rPr>
                <w:b w:val="0"/>
              </w:rPr>
            </w:pPr>
            <w:r w:rsidRPr="005D43B7">
              <w:rPr>
                <w:rFonts w:cs="Arial"/>
                <w:b w:val="0"/>
                <w:szCs w:val="18"/>
              </w:rPr>
              <w:t>The purpose of the framework is to:</w:t>
            </w:r>
          </w:p>
          <w:p w14:paraId="78B41E4A"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Document the City’s current sustainability plans, strategies and measurement approaches.</w:t>
            </w:r>
          </w:p>
          <w:p w14:paraId="30FAEACE"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Understand the issues, risks and opportunities for the City and ensure we are addressing the social, environmental, financial and governance impacts of our business sustainably.</w:t>
            </w:r>
          </w:p>
          <w:p w14:paraId="250EA64C"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Identify a structure or hierarchy of sustainability priorities that reflects what matters most to the community and relevant stakeholders.</w:t>
            </w:r>
          </w:p>
          <w:p w14:paraId="3E0E73B2"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Encourage and lead a culture of sustainability to be developed throughout the organisation and community.</w:t>
            </w:r>
          </w:p>
          <w:p w14:paraId="4B795572"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Articulate the City’s response to priority issues, including objectives, targets and metrics.</w:t>
            </w:r>
          </w:p>
          <w:p w14:paraId="08CFD1D5" w14:textId="77777777" w:rsidR="00B46670" w:rsidRPr="005D43B7" w:rsidRDefault="00B46670" w:rsidP="00FC49C2">
            <w:pPr>
              <w:pStyle w:val="ListBullet"/>
              <w:tabs>
                <w:tab w:val="clear" w:pos="170"/>
              </w:tabs>
              <w:spacing w:before="120" w:after="120"/>
              <w:ind w:left="233"/>
              <w:rPr>
                <w:rFonts w:cs="Arial"/>
                <w:b w:val="0"/>
                <w:szCs w:val="18"/>
              </w:rPr>
            </w:pPr>
            <w:r w:rsidRPr="005D43B7">
              <w:rPr>
                <w:rFonts w:cs="Arial"/>
                <w:b w:val="0"/>
                <w:szCs w:val="18"/>
              </w:rPr>
              <w:t>Ensure that any gaps in our approach to sustainability are identified and addressed.</w:t>
            </w:r>
          </w:p>
          <w:p w14:paraId="27B17C92" w14:textId="77777777" w:rsidR="00C751A7" w:rsidRPr="00B320D0" w:rsidRDefault="004C36D3" w:rsidP="00FC49C2">
            <w:pPr>
              <w:pStyle w:val="BodyText"/>
              <w:ind w:left="68" w:right="187"/>
              <w:rPr>
                <w:b w:val="0"/>
                <w:position w:val="2"/>
              </w:rPr>
            </w:pPr>
            <w:r>
              <w:rPr>
                <w:b w:val="0"/>
              </w:rPr>
              <w:t xml:space="preserve">The City will be delivering the actions within the Sustainability Framework </w:t>
            </w:r>
            <w:r w:rsidR="00610A70">
              <w:rPr>
                <w:b w:val="0"/>
              </w:rPr>
              <w:t>through</w:t>
            </w:r>
            <w:r>
              <w:rPr>
                <w:b w:val="0"/>
              </w:rPr>
              <w:t xml:space="preserve"> Council Plan</w:t>
            </w:r>
            <w:r w:rsidR="00B46670" w:rsidRPr="005D43B7">
              <w:rPr>
                <w:b w:val="0"/>
              </w:rPr>
              <w:t>.</w:t>
            </w:r>
          </w:p>
        </w:tc>
      </w:tr>
    </w:tbl>
    <w:p w14:paraId="53C4A920" w14:textId="77777777" w:rsidR="00C751A7" w:rsidRDefault="00C751A7" w:rsidP="004A6E14">
      <w:pPr>
        <w:spacing w:line="260" w:lineRule="atLeast"/>
      </w:pPr>
    </w:p>
    <w:p w14:paraId="3A992584" w14:textId="77777777" w:rsidR="00C751A7" w:rsidRPr="00714E10" w:rsidRDefault="00C751A7" w:rsidP="00714E10">
      <w:pPr>
        <w:spacing w:line="260" w:lineRule="atLeast"/>
        <w:rPr>
          <w:sz w:val="200"/>
          <w:szCs w:val="200"/>
        </w:rPr>
      </w:pPr>
      <w:r>
        <w:br w:type="page"/>
      </w:r>
      <w:r w:rsidRPr="00714E10">
        <w:rPr>
          <w:rFonts w:ascii="Brandon Grotesque Bold" w:hAnsi="Brandon Grotesque Bold" w:cs="Brandon Grotesque Bold"/>
          <w:b/>
          <w:bCs/>
          <w:caps/>
          <w:color w:val="003263"/>
          <w:sz w:val="200"/>
          <w:szCs w:val="200"/>
          <w:lang w:val="en-GB"/>
        </w:rPr>
        <w:lastRenderedPageBreak/>
        <w:tab/>
      </w:r>
    </w:p>
    <w:p w14:paraId="34C2D05A" w14:textId="234658B8" w:rsidR="004E180D" w:rsidRPr="004E180D" w:rsidRDefault="00C751A7" w:rsidP="00C751A7">
      <w:pPr>
        <w:spacing w:line="260" w:lineRule="atLeast"/>
        <w:rPr>
          <w:rFonts w:cstheme="minorHAnsi"/>
          <w:b/>
          <w:bCs/>
          <w:caps/>
          <w:color w:val="003263"/>
          <w:sz w:val="126"/>
          <w:szCs w:val="126"/>
          <w:lang w:val="en-GB"/>
        </w:rPr>
      </w:pPr>
      <w:r w:rsidRPr="004E180D">
        <w:rPr>
          <w:rFonts w:cstheme="minorHAnsi"/>
          <w:b/>
          <w:bCs/>
          <w:caps/>
          <w:color w:val="003263"/>
          <w:sz w:val="126"/>
          <w:szCs w:val="126"/>
          <w:lang w:val="en-GB"/>
        </w:rPr>
        <w:t xml:space="preserve">Our strategic </w:t>
      </w:r>
      <w:r w:rsidRPr="004E180D">
        <w:rPr>
          <w:rFonts w:cstheme="minorHAnsi"/>
          <w:b/>
          <w:bCs/>
          <w:caps/>
          <w:color w:val="003263"/>
          <w:sz w:val="126"/>
          <w:szCs w:val="126"/>
          <w:lang w:val="en-GB"/>
        </w:rPr>
        <w:br/>
        <w:t xml:space="preserve">priorities </w:t>
      </w:r>
      <w:r w:rsidRPr="004E180D">
        <w:rPr>
          <w:rFonts w:cstheme="minorHAnsi"/>
          <w:b/>
          <w:bCs/>
          <w:caps/>
          <w:color w:val="003263"/>
          <w:sz w:val="126"/>
          <w:szCs w:val="126"/>
          <w:lang w:val="en-GB"/>
        </w:rPr>
        <w:br/>
        <w:t>2018–22</w:t>
      </w:r>
    </w:p>
    <w:p w14:paraId="77CBF1D5" w14:textId="29D3F432" w:rsidR="00C751A7" w:rsidRPr="004E180D" w:rsidRDefault="00C751A7" w:rsidP="00C751A7">
      <w:pPr>
        <w:pStyle w:val="A4-BHead2"/>
        <w:spacing w:after="56"/>
        <w:rPr>
          <w:rFonts w:asciiTheme="minorHAnsi" w:hAnsiTheme="minorHAnsi" w:cstheme="minorHAnsi"/>
        </w:rPr>
      </w:pPr>
      <w:r w:rsidRPr="004E180D">
        <w:rPr>
          <w:rStyle w:val="4CoGGNavyBlueHOWWEDOBUSINESS"/>
          <w:rFonts w:asciiTheme="minorHAnsi" w:hAnsiTheme="minorHAnsi" w:cstheme="minorHAnsi"/>
          <w:spacing w:val="56"/>
          <w:sz w:val="70"/>
          <w:szCs w:val="70"/>
        </w:rPr>
        <w:br/>
        <w:t>UPDATE 202</w:t>
      </w:r>
      <w:r w:rsidR="002F7338" w:rsidRPr="004E180D">
        <w:rPr>
          <w:rStyle w:val="4CoGGNavyBlueHOWWEDOBUSINESS"/>
          <w:rFonts w:asciiTheme="minorHAnsi" w:hAnsiTheme="minorHAnsi" w:cstheme="minorHAnsi"/>
          <w:spacing w:val="56"/>
          <w:sz w:val="70"/>
          <w:szCs w:val="70"/>
        </w:rPr>
        <w:t>0</w:t>
      </w:r>
      <w:r w:rsidR="004E180D" w:rsidRPr="004E180D">
        <w:rPr>
          <w:rFonts w:asciiTheme="minorHAnsi" w:hAnsiTheme="minorHAnsi" w:cstheme="minorHAnsi"/>
          <w:bCs/>
          <w:color w:val="003263"/>
          <w:sz w:val="70"/>
          <w:szCs w:val="70"/>
        </w:rPr>
        <w:t>–</w:t>
      </w:r>
      <w:r w:rsidRPr="004E180D">
        <w:rPr>
          <w:rStyle w:val="4CoGGNavyBlueHOWWEDOBUSINESS"/>
          <w:rFonts w:asciiTheme="minorHAnsi" w:hAnsiTheme="minorHAnsi" w:cstheme="minorHAnsi"/>
          <w:spacing w:val="56"/>
          <w:sz w:val="70"/>
          <w:szCs w:val="70"/>
        </w:rPr>
        <w:t>21</w:t>
      </w:r>
    </w:p>
    <w:p w14:paraId="6609811F" w14:textId="77777777" w:rsidR="004A6E14" w:rsidRDefault="004A6E14" w:rsidP="004A6E14">
      <w:pPr>
        <w:spacing w:line="260" w:lineRule="atLeast"/>
      </w:pPr>
    </w:p>
    <w:p w14:paraId="15AB6F23" w14:textId="77777777" w:rsidR="00C751A7" w:rsidRDefault="00C751A7" w:rsidP="00C751A7">
      <w:pPr>
        <w:pStyle w:val="Heading1"/>
        <w:framePr w:wrap="around"/>
      </w:pPr>
      <w:bookmarkStart w:id="16" w:name="_Toc7515305"/>
      <w:bookmarkStart w:id="17" w:name="_Hlk36028412"/>
      <w:r>
        <w:lastRenderedPageBreak/>
        <w:t>1. IMPROVED HEALTH AND SAFETY OF OUR COMMUNITY</w:t>
      </w:r>
      <w:bookmarkEnd w:id="16"/>
      <w:r>
        <w:t xml:space="preserve"> </w:t>
      </w:r>
    </w:p>
    <w:p w14:paraId="6CD34244" w14:textId="6568A7A8" w:rsidR="00C751A7" w:rsidRDefault="000B5ECE" w:rsidP="00C751A7">
      <w:pPr>
        <w:pStyle w:val="Heading2"/>
      </w:pPr>
      <w:bookmarkStart w:id="18" w:name="_Toc7513021"/>
      <w:bookmarkStart w:id="19" w:name="_Toc7515306"/>
      <w:bookmarkStart w:id="20" w:name="_Hlk36028460"/>
      <w:bookmarkEnd w:id="17"/>
      <w:r>
        <w:br/>
      </w:r>
      <w:r w:rsidR="00C751A7">
        <w:t>the health and safety of our community is vital. We will address family violence, homelessness, food shortages and public safety.</w:t>
      </w:r>
      <w:bookmarkEnd w:id="18"/>
      <w:bookmarkEnd w:id="19"/>
    </w:p>
    <w:p w14:paraId="7FA21F83" w14:textId="77777777" w:rsidR="00C751A7" w:rsidRDefault="00C751A7" w:rsidP="00C751A7">
      <w:pPr>
        <w:pStyle w:val="Heading3"/>
        <w:rPr>
          <w:lang w:val="en-GB"/>
        </w:rPr>
      </w:pPr>
      <w:bookmarkStart w:id="21" w:name="_Toc7513022"/>
      <w:bookmarkStart w:id="22" w:name="_Toc7515307"/>
    </w:p>
    <w:p w14:paraId="099FEBB0" w14:textId="77777777" w:rsidR="00C751A7" w:rsidRPr="00A87414" w:rsidRDefault="00C751A7" w:rsidP="00C751A7">
      <w:pPr>
        <w:pStyle w:val="Heading3"/>
        <w:rPr>
          <w:sz w:val="24"/>
          <w:szCs w:val="24"/>
          <w:lang w:val="en-GB"/>
        </w:rPr>
      </w:pPr>
      <w:r w:rsidRPr="00A87414">
        <w:rPr>
          <w:sz w:val="24"/>
          <w:szCs w:val="24"/>
          <w:lang w:val="en-GB"/>
        </w:rPr>
        <w:t>KEY PRIORITIES</w:t>
      </w:r>
      <w:bookmarkEnd w:id="21"/>
      <w:bookmarkEnd w:id="22"/>
    </w:p>
    <w:p w14:paraId="57218598" w14:textId="77777777" w:rsidR="00C751A7" w:rsidRPr="00A87414" w:rsidRDefault="00C751A7" w:rsidP="00C751A7">
      <w:pPr>
        <w:pStyle w:val="ListBullet"/>
        <w:tabs>
          <w:tab w:val="clear" w:pos="170"/>
          <w:tab w:val="num" w:pos="1304"/>
        </w:tabs>
        <w:ind w:left="1304"/>
        <w:rPr>
          <w:sz w:val="24"/>
          <w:szCs w:val="24"/>
        </w:rPr>
        <w:sectPr w:rsidR="00C751A7" w:rsidRPr="00A87414" w:rsidSect="00C751A7">
          <w:type w:val="continuous"/>
          <w:pgSz w:w="11906" w:h="16838" w:code="9"/>
          <w:pgMar w:top="720" w:right="720" w:bottom="720" w:left="720" w:header="720" w:footer="720" w:gutter="0"/>
          <w:cols w:space="720"/>
          <w:noEndnote/>
          <w:docGrid w:linePitch="258"/>
        </w:sectPr>
      </w:pPr>
    </w:p>
    <w:p w14:paraId="3C0EFD13" w14:textId="77777777" w:rsidR="00C751A7" w:rsidRPr="00A87414" w:rsidRDefault="00C751A7" w:rsidP="004F0974">
      <w:pPr>
        <w:pStyle w:val="ListBullet"/>
        <w:numPr>
          <w:ilvl w:val="0"/>
          <w:numId w:val="14"/>
        </w:numPr>
      </w:pPr>
      <w:r w:rsidRPr="00A87414">
        <w:t>Show leadership in gender equity, diversity and family violence prevention.</w:t>
      </w:r>
    </w:p>
    <w:p w14:paraId="260F881D" w14:textId="5157FADE" w:rsidR="00C751A7" w:rsidRPr="00A87414" w:rsidRDefault="00C751A7" w:rsidP="004F0974">
      <w:pPr>
        <w:pStyle w:val="ListBullet"/>
        <w:numPr>
          <w:ilvl w:val="0"/>
          <w:numId w:val="14"/>
        </w:numPr>
      </w:pPr>
      <w:r w:rsidRPr="00A87414">
        <w:t xml:space="preserve">Support local organisations that address homelessness, </w:t>
      </w:r>
      <w:r w:rsidR="008E7626">
        <w:t xml:space="preserve">substance abuse, </w:t>
      </w:r>
      <w:r w:rsidRPr="00A87414">
        <w:t xml:space="preserve">family violence and food </w:t>
      </w:r>
      <w:r w:rsidR="005276FA">
        <w:t>security</w:t>
      </w:r>
      <w:r w:rsidRPr="00A87414">
        <w:t>.</w:t>
      </w:r>
    </w:p>
    <w:p w14:paraId="3CE57B94" w14:textId="77777777" w:rsidR="00C751A7" w:rsidRPr="00A87414" w:rsidRDefault="00C751A7" w:rsidP="004F0974">
      <w:pPr>
        <w:pStyle w:val="ListBullet"/>
        <w:numPr>
          <w:ilvl w:val="0"/>
          <w:numId w:val="14"/>
        </w:numPr>
      </w:pPr>
      <w:r w:rsidRPr="00A87414">
        <w:t>Develop a housing policy to provide a range of social and affordable housing options.</w:t>
      </w:r>
    </w:p>
    <w:p w14:paraId="4AC2BBB3" w14:textId="77777777" w:rsidR="00C751A7" w:rsidRPr="00A87414" w:rsidRDefault="00C751A7" w:rsidP="004F0974">
      <w:pPr>
        <w:pStyle w:val="ListBullet"/>
        <w:numPr>
          <w:ilvl w:val="0"/>
          <w:numId w:val="14"/>
        </w:numPr>
      </w:pPr>
      <w:r w:rsidRPr="00A87414">
        <w:t>Improve safety in our community.</w:t>
      </w:r>
    </w:p>
    <w:p w14:paraId="2BA7A130" w14:textId="77777777" w:rsidR="00C751A7" w:rsidRPr="00A87414" w:rsidRDefault="00C751A7" w:rsidP="004F0974">
      <w:pPr>
        <w:pStyle w:val="ListBullet"/>
        <w:numPr>
          <w:ilvl w:val="0"/>
          <w:numId w:val="14"/>
        </w:numPr>
      </w:pPr>
      <w:r w:rsidRPr="00A87414">
        <w:t>Provide safer public spaces.</w:t>
      </w:r>
    </w:p>
    <w:p w14:paraId="58DF7C23" w14:textId="77777777" w:rsidR="00C751A7" w:rsidRPr="00A87414" w:rsidRDefault="00C751A7" w:rsidP="004F0974">
      <w:pPr>
        <w:pStyle w:val="ListBullet"/>
        <w:numPr>
          <w:ilvl w:val="0"/>
          <w:numId w:val="14"/>
        </w:numPr>
      </w:pPr>
      <w:r w:rsidRPr="00A87414">
        <w:t xml:space="preserve">Encourage responsible pet ownership. </w:t>
      </w:r>
    </w:p>
    <w:p w14:paraId="10AA326B" w14:textId="77777777" w:rsidR="00C751A7" w:rsidRPr="00A87414" w:rsidRDefault="00C751A7" w:rsidP="004F0974">
      <w:pPr>
        <w:pStyle w:val="ListBullet"/>
        <w:numPr>
          <w:ilvl w:val="0"/>
          <w:numId w:val="14"/>
        </w:numPr>
      </w:pPr>
      <w:r w:rsidRPr="00A87414">
        <w:t>Promote healthy eating and support active living.</w:t>
      </w:r>
    </w:p>
    <w:p w14:paraId="6C5CF555" w14:textId="77777777" w:rsidR="00C751A7" w:rsidRPr="00A87414" w:rsidRDefault="00C751A7" w:rsidP="004F0974">
      <w:pPr>
        <w:pStyle w:val="ListBullet"/>
        <w:numPr>
          <w:ilvl w:val="0"/>
          <w:numId w:val="14"/>
        </w:numPr>
      </w:pPr>
      <w:r w:rsidRPr="00A87414">
        <w:t>Create healthy environments in children’s settings.</w:t>
      </w:r>
    </w:p>
    <w:p w14:paraId="453C9C24" w14:textId="77777777" w:rsidR="00C751A7" w:rsidRPr="00A87414" w:rsidRDefault="00C751A7" w:rsidP="004F0974">
      <w:pPr>
        <w:pStyle w:val="ListBullet"/>
        <w:numPr>
          <w:ilvl w:val="0"/>
          <w:numId w:val="14"/>
        </w:numPr>
      </w:pPr>
      <w:r w:rsidRPr="00A87414">
        <w:t>Work towards having the safest roads in Victoria.</w:t>
      </w:r>
    </w:p>
    <w:p w14:paraId="413ED809" w14:textId="77777777" w:rsidR="00C751A7" w:rsidRPr="00C751A7" w:rsidRDefault="00C751A7" w:rsidP="00C751A7">
      <w:pPr>
        <w:pStyle w:val="Heading3"/>
        <w:rPr>
          <w:highlight w:val="yellow"/>
        </w:rPr>
        <w:sectPr w:rsidR="00C751A7" w:rsidRPr="00C751A7" w:rsidSect="00F01044">
          <w:type w:val="continuous"/>
          <w:pgSz w:w="11906" w:h="16838" w:code="9"/>
          <w:pgMar w:top="720" w:right="720" w:bottom="720" w:left="720" w:header="720" w:footer="720" w:gutter="0"/>
          <w:cols w:space="720"/>
          <w:noEndnote/>
          <w:docGrid w:linePitch="258"/>
        </w:sectPr>
      </w:pPr>
      <w:bookmarkStart w:id="23" w:name="_Toc7513023"/>
    </w:p>
    <w:p w14:paraId="22F2ABA3" w14:textId="77777777" w:rsidR="004F4F52" w:rsidRPr="00917EFD" w:rsidRDefault="004F4F52" w:rsidP="004F4F52">
      <w:pPr>
        <w:pStyle w:val="Heading3"/>
        <w:spacing w:before="280"/>
        <w:rPr>
          <w:sz w:val="24"/>
          <w:szCs w:val="24"/>
        </w:rPr>
      </w:pPr>
      <w:bookmarkStart w:id="24" w:name="_Toc7515308"/>
      <w:bookmarkEnd w:id="23"/>
      <w:r w:rsidRPr="00917EFD">
        <w:rPr>
          <w:sz w:val="24"/>
          <w:szCs w:val="24"/>
        </w:rPr>
        <w:t>MEASURES OF SUCCESS</w:t>
      </w:r>
      <w:bookmarkEnd w:id="24"/>
    </w:p>
    <w:p w14:paraId="52AF41F0" w14:textId="77777777" w:rsidR="004F4F52" w:rsidRPr="00917EFD" w:rsidRDefault="004F4F52" w:rsidP="004F4F52">
      <w:pPr>
        <w:pStyle w:val="ListBullet"/>
        <w:numPr>
          <w:ilvl w:val="0"/>
          <w:numId w:val="2"/>
        </w:numPr>
        <w:tabs>
          <w:tab w:val="clear" w:pos="170"/>
          <w:tab w:val="num" w:pos="1304"/>
        </w:tabs>
        <w:ind w:left="1304"/>
        <w:rPr>
          <w:sz w:val="24"/>
          <w:szCs w:val="24"/>
        </w:rPr>
        <w:sectPr w:rsidR="004F4F52" w:rsidRPr="00917EFD" w:rsidSect="00F01044">
          <w:type w:val="continuous"/>
          <w:pgSz w:w="11906" w:h="16838" w:code="9"/>
          <w:pgMar w:top="720" w:right="720" w:bottom="720" w:left="720" w:header="720" w:footer="720" w:gutter="0"/>
          <w:cols w:space="720"/>
          <w:noEndnote/>
          <w:docGrid w:linePitch="258"/>
        </w:sectPr>
      </w:pPr>
    </w:p>
    <w:p w14:paraId="28817718" w14:textId="77777777" w:rsidR="004F4F52" w:rsidRPr="00917EFD" w:rsidRDefault="004F4F52" w:rsidP="004F4F52">
      <w:pPr>
        <w:pStyle w:val="Heading3"/>
      </w:pPr>
      <w:r w:rsidRPr="00917EFD">
        <w:t xml:space="preserve">Municipal </w:t>
      </w:r>
      <w:r>
        <w:t>M</w:t>
      </w:r>
      <w:r w:rsidRPr="00917EFD">
        <w:t xml:space="preserve">easures of </w:t>
      </w:r>
      <w:r>
        <w:t>S</w:t>
      </w:r>
      <w:r w:rsidRPr="00917EFD">
        <w:t>uccess</w:t>
      </w:r>
    </w:p>
    <w:p w14:paraId="09C2A492" w14:textId="104A5A37" w:rsidR="004F4F52" w:rsidRPr="00917EFD" w:rsidRDefault="00F51EC4" w:rsidP="004F4F52">
      <w:pPr>
        <w:pStyle w:val="ListBullet"/>
        <w:numPr>
          <w:ilvl w:val="0"/>
          <w:numId w:val="15"/>
        </w:numPr>
      </w:pPr>
      <w:r>
        <w:t>60</w:t>
      </w:r>
      <w:r w:rsidR="004F4F52" w:rsidRPr="00917EFD">
        <w:t xml:space="preserve"> per cent of residents feel safe where they live.</w:t>
      </w:r>
    </w:p>
    <w:p w14:paraId="0B302825" w14:textId="77777777" w:rsidR="004F4F52" w:rsidRPr="00917EFD" w:rsidRDefault="004F4F52" w:rsidP="004F4F52">
      <w:pPr>
        <w:pStyle w:val="ListBullet"/>
        <w:numPr>
          <w:ilvl w:val="0"/>
          <w:numId w:val="15"/>
        </w:numPr>
      </w:pPr>
      <w:r w:rsidRPr="00917EFD">
        <w:t>60 per cent of adults rate their health as very good or excellent.</w:t>
      </w:r>
    </w:p>
    <w:p w14:paraId="5180C245" w14:textId="3EF5ED99" w:rsidR="004F4F52" w:rsidRDefault="00815813" w:rsidP="004F4F52">
      <w:pPr>
        <w:pStyle w:val="ListBullet"/>
        <w:numPr>
          <w:ilvl w:val="0"/>
          <w:numId w:val="15"/>
        </w:numPr>
      </w:pPr>
      <w:r>
        <w:t>60</w:t>
      </w:r>
      <w:r w:rsidR="004F4F52" w:rsidRPr="00917EFD">
        <w:t xml:space="preserve"> per cent of adults are sufficiently physically active.</w:t>
      </w:r>
    </w:p>
    <w:p w14:paraId="53A9BF0F" w14:textId="77777777" w:rsidR="004F4F52" w:rsidRPr="00917EFD" w:rsidRDefault="004F4F52" w:rsidP="004F4F52">
      <w:pPr>
        <w:pStyle w:val="Heading3"/>
      </w:pPr>
      <w:r>
        <w:t>City of Greater Geelong M</w:t>
      </w:r>
      <w:r w:rsidRPr="00917EFD">
        <w:t xml:space="preserve">easures of </w:t>
      </w:r>
      <w:r>
        <w:t>S</w:t>
      </w:r>
      <w:r w:rsidRPr="00917EFD">
        <w:t>uccess</w:t>
      </w:r>
    </w:p>
    <w:p w14:paraId="3213952A" w14:textId="77777777" w:rsidR="00C751A7" w:rsidRPr="00A87414" w:rsidRDefault="004F4F52" w:rsidP="004F4F52">
      <w:pPr>
        <w:pStyle w:val="ListBullet"/>
        <w:numPr>
          <w:ilvl w:val="0"/>
          <w:numId w:val="15"/>
        </w:numPr>
      </w:pPr>
      <w:r w:rsidRPr="00917EFD">
        <w:t>75 per cent of children enrolled participate in the Maternal and Child Health service.</w:t>
      </w:r>
    </w:p>
    <w:p w14:paraId="344E499F" w14:textId="77777777" w:rsidR="00C751A7" w:rsidRPr="00A87414" w:rsidRDefault="00C751A7" w:rsidP="00C751A7">
      <w:pPr>
        <w:pStyle w:val="Heading3"/>
        <w:sectPr w:rsidR="00C751A7" w:rsidRPr="00A87414" w:rsidSect="00F01044">
          <w:type w:val="continuous"/>
          <w:pgSz w:w="11906" w:h="16838" w:code="9"/>
          <w:pgMar w:top="720" w:right="720" w:bottom="720" w:left="720" w:header="720" w:footer="720" w:gutter="0"/>
          <w:cols w:space="720"/>
          <w:noEndnote/>
          <w:docGrid w:linePitch="258"/>
        </w:sectPr>
      </w:pPr>
      <w:bookmarkStart w:id="25" w:name="_Toc7513024"/>
    </w:p>
    <w:p w14:paraId="3A6B18AD" w14:textId="77777777" w:rsidR="00C751A7" w:rsidRPr="00A87414" w:rsidRDefault="00C751A7" w:rsidP="00C751A7">
      <w:pPr>
        <w:pStyle w:val="Heading3"/>
        <w:spacing w:before="280"/>
        <w:rPr>
          <w:sz w:val="24"/>
          <w:szCs w:val="24"/>
        </w:rPr>
      </w:pPr>
      <w:bookmarkStart w:id="26" w:name="_Toc7515309"/>
      <w:r w:rsidRPr="00A87414">
        <w:rPr>
          <w:sz w:val="24"/>
          <w:szCs w:val="24"/>
        </w:rPr>
        <w:t>OUR ACTIONS IN 20</w:t>
      </w:r>
      <w:r w:rsidR="00CF1868">
        <w:rPr>
          <w:sz w:val="24"/>
          <w:szCs w:val="24"/>
        </w:rPr>
        <w:t>20</w:t>
      </w:r>
      <w:r w:rsidRPr="00A87414">
        <w:rPr>
          <w:sz w:val="24"/>
          <w:szCs w:val="24"/>
        </w:rPr>
        <w:t>–2</w:t>
      </w:r>
      <w:bookmarkEnd w:id="25"/>
      <w:bookmarkEnd w:id="26"/>
      <w:r w:rsidR="00CF1868">
        <w:rPr>
          <w:sz w:val="24"/>
          <w:szCs w:val="24"/>
        </w:rPr>
        <w:t>1</w:t>
      </w:r>
    </w:p>
    <w:p w14:paraId="399E7C5D" w14:textId="77777777" w:rsidR="00C751A7" w:rsidRPr="00A87414" w:rsidRDefault="00C751A7" w:rsidP="00CF1868">
      <w:pPr>
        <w:pStyle w:val="ListBullet"/>
        <w:numPr>
          <w:ilvl w:val="0"/>
          <w:numId w:val="0"/>
        </w:numPr>
        <w:rPr>
          <w:sz w:val="24"/>
          <w:szCs w:val="24"/>
        </w:rPr>
        <w:sectPr w:rsidR="00C751A7" w:rsidRPr="00A87414" w:rsidSect="00F01044">
          <w:type w:val="continuous"/>
          <w:pgSz w:w="11906" w:h="16838" w:code="9"/>
          <w:pgMar w:top="720" w:right="720" w:bottom="720" w:left="720" w:header="720" w:footer="720" w:gutter="0"/>
          <w:cols w:space="720"/>
          <w:noEndnote/>
          <w:docGrid w:linePitch="258"/>
        </w:sectPr>
      </w:pPr>
    </w:p>
    <w:p w14:paraId="31972274" w14:textId="1F33C78E" w:rsidR="00C751A7" w:rsidRPr="00A87414" w:rsidRDefault="00C751A7" w:rsidP="004F0974">
      <w:pPr>
        <w:pStyle w:val="ListBullet"/>
        <w:numPr>
          <w:ilvl w:val="0"/>
          <w:numId w:val="16"/>
        </w:numPr>
      </w:pPr>
      <w:r w:rsidRPr="00A87414">
        <w:t xml:space="preserve">Implement actions in the </w:t>
      </w:r>
      <w:r w:rsidRPr="00A87414">
        <w:rPr>
          <w:i/>
          <w:iCs/>
        </w:rPr>
        <w:t>Ba-</w:t>
      </w:r>
      <w:r w:rsidR="009E5C43">
        <w:rPr>
          <w:i/>
          <w:iCs/>
        </w:rPr>
        <w:t>g</w:t>
      </w:r>
      <w:r w:rsidRPr="00A87414">
        <w:rPr>
          <w:i/>
          <w:iCs/>
        </w:rPr>
        <w:t>urrk Gender Equity Framework</w:t>
      </w:r>
      <w:r w:rsidRPr="00A87414">
        <w:t>.</w:t>
      </w:r>
    </w:p>
    <w:p w14:paraId="638F10B6" w14:textId="1AC08562" w:rsidR="000135C7" w:rsidRDefault="000135C7" w:rsidP="00EB100F">
      <w:pPr>
        <w:pStyle w:val="ListBullet"/>
        <w:numPr>
          <w:ilvl w:val="0"/>
          <w:numId w:val="16"/>
        </w:numPr>
      </w:pPr>
      <w:r>
        <w:lastRenderedPageBreak/>
        <w:t xml:space="preserve">Implement actions from the </w:t>
      </w:r>
      <w:r>
        <w:rPr>
          <w:i/>
          <w:iCs/>
        </w:rPr>
        <w:t>Social Housing Plan 2020</w:t>
      </w:r>
      <w:r>
        <w:rPr>
          <w:i/>
          <w:iCs/>
        </w:rPr>
        <w:sym w:font="Symbol" w:char="F02D"/>
      </w:r>
      <w:r w:rsidRPr="00EB100F">
        <w:rPr>
          <w:i/>
          <w:iCs/>
        </w:rPr>
        <w:t>2041</w:t>
      </w:r>
      <w:r>
        <w:t>.</w:t>
      </w:r>
    </w:p>
    <w:p w14:paraId="1E5CC902" w14:textId="77777777" w:rsidR="000135C7" w:rsidRDefault="000135C7" w:rsidP="000135C7">
      <w:pPr>
        <w:pStyle w:val="ListBullet"/>
        <w:numPr>
          <w:ilvl w:val="0"/>
          <w:numId w:val="16"/>
        </w:numPr>
      </w:pPr>
      <w:r>
        <w:t xml:space="preserve">Design and implement the </w:t>
      </w:r>
      <w:r w:rsidRPr="00777DC3">
        <w:rPr>
          <w:i/>
        </w:rPr>
        <w:t>Mental Health Action Plan</w:t>
      </w:r>
      <w:r>
        <w:rPr>
          <w:i/>
        </w:rPr>
        <w:t xml:space="preserve"> </w:t>
      </w:r>
      <w:r w:rsidRPr="00F178CD">
        <w:t>to promote positive mental health outcomes</w:t>
      </w:r>
      <w:r>
        <w:rPr>
          <w:i/>
        </w:rPr>
        <w:t>.</w:t>
      </w:r>
    </w:p>
    <w:p w14:paraId="2D11D649" w14:textId="34539391" w:rsidR="000135C7" w:rsidRDefault="000135C7" w:rsidP="000135C7">
      <w:pPr>
        <w:pStyle w:val="BodyText"/>
        <w:numPr>
          <w:ilvl w:val="0"/>
          <w:numId w:val="16"/>
        </w:numPr>
      </w:pPr>
      <w:r>
        <w:t>Support the establishment of an expanded Food Distributio</w:t>
      </w:r>
      <w:r w:rsidR="00DA65DA">
        <w:t>n Centre in the Geelong Region.</w:t>
      </w:r>
    </w:p>
    <w:p w14:paraId="705C1553" w14:textId="77777777" w:rsidR="000C111E" w:rsidRPr="00280B33" w:rsidRDefault="000C111E" w:rsidP="000C111E">
      <w:pPr>
        <w:pStyle w:val="ListBullet"/>
        <w:numPr>
          <w:ilvl w:val="0"/>
          <w:numId w:val="16"/>
        </w:numPr>
        <w:rPr>
          <w:i/>
          <w:iCs/>
        </w:rPr>
      </w:pPr>
      <w:bookmarkStart w:id="27" w:name="_Hlk33624385"/>
      <w:r w:rsidRPr="00280B33">
        <w:t>Support the work of key partner agencies to address homelessness.</w:t>
      </w:r>
    </w:p>
    <w:p w14:paraId="20567B06" w14:textId="17AB08E4" w:rsidR="000135C7" w:rsidRDefault="000135C7" w:rsidP="000C111E">
      <w:pPr>
        <w:pStyle w:val="ListBullet"/>
        <w:numPr>
          <w:ilvl w:val="0"/>
          <w:numId w:val="16"/>
        </w:numPr>
        <w:rPr>
          <w:i/>
          <w:iCs/>
        </w:rPr>
      </w:pPr>
      <w:r>
        <w:t>Partner with key agencies to respond to emerging issues and community concerns regarding safety in public spaces.</w:t>
      </w:r>
      <w:bookmarkEnd w:id="27"/>
    </w:p>
    <w:p w14:paraId="30BA5A1D" w14:textId="77777777" w:rsidR="000135C7" w:rsidRPr="000C52A9" w:rsidRDefault="000135C7" w:rsidP="000135C7">
      <w:pPr>
        <w:pStyle w:val="ListBullet"/>
        <w:numPr>
          <w:ilvl w:val="0"/>
          <w:numId w:val="16"/>
        </w:numPr>
        <w:rPr>
          <w:iCs/>
        </w:rPr>
      </w:pPr>
      <w:r>
        <w:t xml:space="preserve">Continue to implement the </w:t>
      </w:r>
      <w:r w:rsidRPr="00FD4091">
        <w:rPr>
          <w:i/>
        </w:rPr>
        <w:t>Domestic Animal Management Plan</w:t>
      </w:r>
      <w:r>
        <w:t xml:space="preserve"> </w:t>
      </w:r>
      <w:r w:rsidRPr="00407C6B">
        <w:rPr>
          <w:i/>
        </w:rPr>
        <w:t>2017</w:t>
      </w:r>
      <w:r w:rsidRPr="00407C6B">
        <w:rPr>
          <w:i/>
        </w:rPr>
        <w:sym w:font="Symbol" w:char="F02D"/>
      </w:r>
      <w:r w:rsidRPr="00407C6B">
        <w:rPr>
          <w:i/>
        </w:rPr>
        <w:t>21</w:t>
      </w:r>
      <w:r>
        <w:t>.</w:t>
      </w:r>
    </w:p>
    <w:p w14:paraId="781FE891" w14:textId="5D5CE340" w:rsidR="000135C7" w:rsidRDefault="000135C7" w:rsidP="000135C7">
      <w:pPr>
        <w:pStyle w:val="ListBullet"/>
        <w:numPr>
          <w:ilvl w:val="0"/>
          <w:numId w:val="16"/>
        </w:numPr>
      </w:pPr>
      <w:r>
        <w:t xml:space="preserve">Deliver the </w:t>
      </w:r>
      <w:r w:rsidR="00321114">
        <w:t>Healthier</w:t>
      </w:r>
      <w:r>
        <w:t xml:space="preserve"> Eating and Active Living Program in partnership with other agencies across the G21 region.</w:t>
      </w:r>
    </w:p>
    <w:p w14:paraId="6BD627E0" w14:textId="77777777" w:rsidR="000B5ECE" w:rsidRDefault="000B5ECE">
      <w:pPr>
        <w:spacing w:line="260" w:lineRule="atLeast"/>
      </w:pPr>
      <w:r>
        <w:br w:type="page"/>
      </w:r>
    </w:p>
    <w:p w14:paraId="1580E647" w14:textId="11C4BC81" w:rsidR="000135C7" w:rsidRPr="00FB2BA8" w:rsidRDefault="000135C7" w:rsidP="000135C7">
      <w:pPr>
        <w:pStyle w:val="BodyText"/>
        <w:numPr>
          <w:ilvl w:val="0"/>
          <w:numId w:val="16"/>
        </w:numPr>
      </w:pPr>
      <w:r w:rsidRPr="00FB2BA8">
        <w:lastRenderedPageBreak/>
        <w:t xml:space="preserve">Deliver the Safer Travel in Local Streets Program in South Geelong and Norlane </w:t>
      </w:r>
      <w:r w:rsidRPr="00FB2BA8">
        <w:rPr>
          <w:i/>
        </w:rPr>
        <w:t>(subject to final documents from DoT)</w:t>
      </w:r>
      <w:r w:rsidRPr="00FB2BA8">
        <w:t>.</w:t>
      </w:r>
    </w:p>
    <w:p w14:paraId="6AE6411C" w14:textId="41A6F284" w:rsidR="000135C7" w:rsidRDefault="000135C7" w:rsidP="000135C7">
      <w:pPr>
        <w:pStyle w:val="BodyText"/>
        <w:numPr>
          <w:ilvl w:val="0"/>
          <w:numId w:val="16"/>
        </w:numPr>
      </w:pPr>
      <w:r>
        <w:t xml:space="preserve">Update the City’s </w:t>
      </w:r>
      <w:r w:rsidRPr="00A554D9">
        <w:rPr>
          <w:i/>
        </w:rPr>
        <w:t>Road Safety Strategy</w:t>
      </w:r>
      <w:r>
        <w:rPr>
          <w:i/>
        </w:rPr>
        <w:t xml:space="preserve"> </w:t>
      </w:r>
      <w:r>
        <w:t>to reduce deaths and serious injuries on Geelong roads.</w:t>
      </w:r>
    </w:p>
    <w:p w14:paraId="2E6B22EC" w14:textId="654E9104" w:rsidR="00C751A7" w:rsidRDefault="00C751A7" w:rsidP="004F0974">
      <w:pPr>
        <w:pStyle w:val="ListBullet"/>
        <w:numPr>
          <w:ilvl w:val="0"/>
          <w:numId w:val="16"/>
        </w:numPr>
        <w:rPr>
          <w:rFonts w:cstheme="minorHAnsi"/>
        </w:rPr>
      </w:pPr>
      <w:r w:rsidRPr="00A87414">
        <w:rPr>
          <w:rFonts w:cstheme="minorHAnsi"/>
        </w:rPr>
        <w:t>Create and facilitate</w:t>
      </w:r>
      <w:r w:rsidR="00200DAD">
        <w:rPr>
          <w:rFonts w:cstheme="minorHAnsi"/>
        </w:rPr>
        <w:t xml:space="preserve"> environments for all ages and abilities to engage in</w:t>
      </w:r>
      <w:bookmarkStart w:id="28" w:name="_Toc7513025"/>
      <w:r w:rsidR="00200DAD">
        <w:rPr>
          <w:rFonts w:cstheme="minorHAnsi"/>
        </w:rPr>
        <w:t xml:space="preserve"> regular exercise</w:t>
      </w:r>
      <w:r w:rsidRPr="00A87414">
        <w:rPr>
          <w:rFonts w:cstheme="minorHAnsi"/>
        </w:rPr>
        <w:t>.</w:t>
      </w:r>
    </w:p>
    <w:p w14:paraId="266A99F4" w14:textId="0E90CFBD" w:rsidR="001C6B12" w:rsidRPr="00A87414" w:rsidRDefault="00AA1AF5" w:rsidP="000B5ECE">
      <w:pPr>
        <w:pStyle w:val="ListBullet"/>
        <w:numPr>
          <w:ilvl w:val="0"/>
          <w:numId w:val="16"/>
        </w:numPr>
        <w:rPr>
          <w:rFonts w:cstheme="minorHAnsi"/>
        </w:rPr>
        <w:sectPr w:rsidR="001C6B12" w:rsidRPr="00A87414" w:rsidSect="00F01044">
          <w:type w:val="continuous"/>
          <w:pgSz w:w="11906" w:h="16838" w:code="9"/>
          <w:pgMar w:top="720" w:right="720" w:bottom="720" w:left="720" w:header="720" w:footer="720" w:gutter="0"/>
          <w:cols w:space="720"/>
          <w:noEndnote/>
          <w:docGrid w:linePitch="258"/>
        </w:sectPr>
      </w:pPr>
      <w:r>
        <w:rPr>
          <w:rFonts w:cstheme="minorHAnsi"/>
        </w:rPr>
        <w:t>Provide s</w:t>
      </w:r>
      <w:r w:rsidR="001C6B12">
        <w:rPr>
          <w:rFonts w:cstheme="minorHAnsi"/>
        </w:rPr>
        <w:t>upport</w:t>
      </w:r>
      <w:r>
        <w:rPr>
          <w:rFonts w:cstheme="minorHAnsi"/>
        </w:rPr>
        <w:t xml:space="preserve"> to</w:t>
      </w:r>
      <w:r w:rsidR="001C6B12">
        <w:rPr>
          <w:rFonts w:cstheme="minorHAnsi"/>
        </w:rPr>
        <w:t xml:space="preserve"> vulnerable members</w:t>
      </w:r>
      <w:r>
        <w:rPr>
          <w:rFonts w:cstheme="minorHAnsi"/>
        </w:rPr>
        <w:t xml:space="preserve"> of the community</w:t>
      </w:r>
      <w:r w:rsidR="001C6B12">
        <w:rPr>
          <w:rFonts w:cstheme="minorHAnsi"/>
        </w:rPr>
        <w:t xml:space="preserve"> and </w:t>
      </w:r>
      <w:r>
        <w:rPr>
          <w:rFonts w:cstheme="minorHAnsi"/>
        </w:rPr>
        <w:t xml:space="preserve">support </w:t>
      </w:r>
      <w:r w:rsidR="001C6B12">
        <w:rPr>
          <w:rFonts w:cstheme="minorHAnsi"/>
        </w:rPr>
        <w:t>community recovery efforts in response to COVID-19</w:t>
      </w:r>
      <w:r w:rsidR="0023296F">
        <w:rPr>
          <w:rFonts w:cstheme="minorHAnsi"/>
        </w:rPr>
        <w:t>.</w:t>
      </w:r>
      <w:r w:rsidR="000B5ECE" w:rsidRPr="00A87414">
        <w:rPr>
          <w:rFonts w:cstheme="minorHAnsi"/>
        </w:rPr>
        <w:t xml:space="preserve"> </w:t>
      </w:r>
    </w:p>
    <w:p w14:paraId="62A0FCDB" w14:textId="77777777" w:rsidR="00C751A7" w:rsidRPr="00200DAD" w:rsidRDefault="00C751A7" w:rsidP="00C751A7">
      <w:pPr>
        <w:pStyle w:val="Heading3"/>
        <w:spacing w:before="280"/>
        <w:rPr>
          <w:sz w:val="24"/>
          <w:szCs w:val="24"/>
        </w:rPr>
      </w:pPr>
      <w:bookmarkStart w:id="29" w:name="_Toc7515310"/>
      <w:r w:rsidRPr="00200DAD">
        <w:rPr>
          <w:sz w:val="24"/>
          <w:szCs w:val="24"/>
        </w:rPr>
        <w:t>RELATED PLANS</w:t>
      </w:r>
      <w:bookmarkEnd w:id="28"/>
      <w:bookmarkEnd w:id="29"/>
    </w:p>
    <w:p w14:paraId="551147E2" w14:textId="77777777" w:rsidR="00C751A7" w:rsidRPr="00200DAD" w:rsidRDefault="00C751A7" w:rsidP="00C751A7">
      <w:pPr>
        <w:pStyle w:val="ListBullet"/>
        <w:tabs>
          <w:tab w:val="clear" w:pos="170"/>
          <w:tab w:val="num" w:pos="1304"/>
        </w:tabs>
        <w:ind w:left="1304"/>
        <w:rPr>
          <w:i/>
          <w:sz w:val="24"/>
          <w:szCs w:val="24"/>
        </w:rPr>
        <w:sectPr w:rsidR="00C751A7" w:rsidRPr="00200DAD" w:rsidSect="00F01044">
          <w:type w:val="continuous"/>
          <w:pgSz w:w="11906" w:h="16838" w:code="9"/>
          <w:pgMar w:top="720" w:right="720" w:bottom="720" w:left="720" w:header="720" w:footer="720" w:gutter="0"/>
          <w:cols w:space="720"/>
          <w:noEndnote/>
          <w:docGrid w:linePitch="258"/>
        </w:sectPr>
      </w:pPr>
    </w:p>
    <w:p w14:paraId="12FF7947" w14:textId="360E86FB" w:rsidR="00C01EC9" w:rsidRDefault="00C751A7" w:rsidP="004F0974">
      <w:pPr>
        <w:pStyle w:val="ListBullet"/>
        <w:numPr>
          <w:ilvl w:val="0"/>
          <w:numId w:val="17"/>
        </w:numPr>
        <w:rPr>
          <w:i/>
        </w:rPr>
      </w:pPr>
      <w:r w:rsidRPr="00200DAD">
        <w:rPr>
          <w:i/>
        </w:rPr>
        <w:t>Municipal Public Health and Wellbeing Plan</w:t>
      </w:r>
      <w:r w:rsidR="00055149">
        <w:rPr>
          <w:i/>
        </w:rPr>
        <w:t xml:space="preserve"> 2018-</w:t>
      </w:r>
      <w:r w:rsidR="006F4D51">
        <w:rPr>
          <w:i/>
        </w:rPr>
        <w:t>20</w:t>
      </w:r>
      <w:r w:rsidR="00055149">
        <w:rPr>
          <w:i/>
        </w:rPr>
        <w:t>21</w:t>
      </w:r>
    </w:p>
    <w:p w14:paraId="6DDC59E7" w14:textId="77777777" w:rsidR="00C751A7" w:rsidRPr="00200DAD" w:rsidRDefault="00C01EC9" w:rsidP="004F0974">
      <w:pPr>
        <w:pStyle w:val="ListBullet"/>
        <w:numPr>
          <w:ilvl w:val="0"/>
          <w:numId w:val="17"/>
        </w:numPr>
        <w:rPr>
          <w:i/>
        </w:rPr>
      </w:pPr>
      <w:r>
        <w:rPr>
          <w:i/>
        </w:rPr>
        <w:t>Sustainability Framework</w:t>
      </w:r>
    </w:p>
    <w:p w14:paraId="3971ED34" w14:textId="77777777" w:rsidR="00C751A7" w:rsidRPr="00200DAD" w:rsidRDefault="00C751A7" w:rsidP="004F0974">
      <w:pPr>
        <w:pStyle w:val="ListBullet"/>
        <w:numPr>
          <w:ilvl w:val="0"/>
          <w:numId w:val="17"/>
        </w:numPr>
        <w:rPr>
          <w:i/>
        </w:rPr>
      </w:pPr>
      <w:r w:rsidRPr="00200DAD">
        <w:rPr>
          <w:i/>
        </w:rPr>
        <w:t>Domestic Animal Management Plan</w:t>
      </w:r>
    </w:p>
    <w:p w14:paraId="62A5A826" w14:textId="5B0D83A6" w:rsidR="00C751A7" w:rsidRPr="00EB100F" w:rsidRDefault="00C01EC9" w:rsidP="00EB100F">
      <w:pPr>
        <w:pStyle w:val="ListBullet"/>
        <w:numPr>
          <w:ilvl w:val="0"/>
          <w:numId w:val="17"/>
        </w:numPr>
        <w:rPr>
          <w:i/>
          <w:color w:val="F1655D"/>
        </w:rPr>
      </w:pPr>
      <w:r>
        <w:rPr>
          <w:i/>
        </w:rPr>
        <w:t>Environment Strategy 2020</w:t>
      </w:r>
      <w:r w:rsidR="00EB100F" w:rsidRPr="00407C6B">
        <w:rPr>
          <w:i/>
        </w:rPr>
        <w:sym w:font="Symbol" w:char="F02D"/>
      </w:r>
      <w:r w:rsidRPr="00EB100F">
        <w:rPr>
          <w:i/>
        </w:rPr>
        <w:t>25</w:t>
      </w:r>
    </w:p>
    <w:p w14:paraId="0830A5DB" w14:textId="77777777" w:rsidR="00C751A7" w:rsidRPr="00200DAD" w:rsidRDefault="00C751A7" w:rsidP="004F0974">
      <w:pPr>
        <w:pStyle w:val="ListBullet"/>
        <w:numPr>
          <w:ilvl w:val="0"/>
          <w:numId w:val="17"/>
        </w:numPr>
        <w:rPr>
          <w:i/>
        </w:rPr>
      </w:pPr>
      <w:r w:rsidRPr="00200DAD">
        <w:rPr>
          <w:i/>
        </w:rPr>
        <w:t>Geelong Local Safety Committee Strategy</w:t>
      </w:r>
    </w:p>
    <w:p w14:paraId="2EEACDDB" w14:textId="77777777" w:rsidR="00C751A7" w:rsidRPr="00200DAD" w:rsidRDefault="00C751A7" w:rsidP="004F0974">
      <w:pPr>
        <w:pStyle w:val="ListBullet"/>
        <w:numPr>
          <w:ilvl w:val="0"/>
          <w:numId w:val="17"/>
        </w:numPr>
        <w:rPr>
          <w:i/>
        </w:rPr>
      </w:pPr>
      <w:r w:rsidRPr="00200DAD">
        <w:rPr>
          <w:i/>
        </w:rPr>
        <w:t>Social Infrastructure Plan</w:t>
      </w:r>
    </w:p>
    <w:p w14:paraId="00E82719" w14:textId="77777777" w:rsidR="00C751A7" w:rsidRPr="00200DAD" w:rsidRDefault="00C751A7" w:rsidP="004F0974">
      <w:pPr>
        <w:pStyle w:val="ListBullet"/>
        <w:numPr>
          <w:ilvl w:val="0"/>
          <w:numId w:val="17"/>
        </w:numPr>
        <w:rPr>
          <w:i/>
        </w:rPr>
      </w:pPr>
      <w:r w:rsidRPr="00200DAD">
        <w:rPr>
          <w:i/>
        </w:rPr>
        <w:t>Mosquito Management Plan</w:t>
      </w:r>
    </w:p>
    <w:p w14:paraId="6530AA12" w14:textId="77777777" w:rsidR="00C751A7" w:rsidRPr="00200DAD" w:rsidRDefault="00C751A7" w:rsidP="004F0974">
      <w:pPr>
        <w:pStyle w:val="ListBullet"/>
        <w:numPr>
          <w:ilvl w:val="0"/>
          <w:numId w:val="17"/>
        </w:numPr>
        <w:rPr>
          <w:i/>
        </w:rPr>
      </w:pPr>
      <w:r w:rsidRPr="00200DAD">
        <w:rPr>
          <w:i/>
        </w:rPr>
        <w:t>Municipal Emergency Management Plan</w:t>
      </w:r>
    </w:p>
    <w:p w14:paraId="16F95307" w14:textId="6788FD60" w:rsidR="00C751A7" w:rsidRPr="00200DAD" w:rsidRDefault="00C751A7" w:rsidP="004F0974">
      <w:pPr>
        <w:pStyle w:val="ListBullet"/>
        <w:numPr>
          <w:ilvl w:val="0"/>
          <w:numId w:val="17"/>
        </w:numPr>
        <w:rPr>
          <w:i/>
        </w:rPr>
      </w:pPr>
      <w:r w:rsidRPr="00200DAD">
        <w:rPr>
          <w:i/>
        </w:rPr>
        <w:t>Social Housing Plan</w:t>
      </w:r>
      <w:r w:rsidR="00C01EC9">
        <w:rPr>
          <w:i/>
        </w:rPr>
        <w:t xml:space="preserve"> 2020</w:t>
      </w:r>
      <w:r w:rsidR="00EB100F" w:rsidRPr="00407C6B">
        <w:rPr>
          <w:i/>
        </w:rPr>
        <w:sym w:font="Symbol" w:char="F02D"/>
      </w:r>
      <w:r w:rsidR="00C01EC9">
        <w:rPr>
          <w:i/>
        </w:rPr>
        <w:t>2041</w:t>
      </w:r>
    </w:p>
    <w:p w14:paraId="75F2F45A" w14:textId="380FD963" w:rsidR="00C751A7" w:rsidRDefault="00C751A7" w:rsidP="004F0974">
      <w:pPr>
        <w:pStyle w:val="ListBullet"/>
        <w:numPr>
          <w:ilvl w:val="0"/>
          <w:numId w:val="17"/>
        </w:numPr>
        <w:rPr>
          <w:i/>
        </w:rPr>
      </w:pPr>
      <w:r w:rsidRPr="00200DAD">
        <w:rPr>
          <w:i/>
        </w:rPr>
        <w:t>Ba-</w:t>
      </w:r>
      <w:r w:rsidR="009E5C43">
        <w:rPr>
          <w:i/>
        </w:rPr>
        <w:t>g</w:t>
      </w:r>
      <w:r w:rsidRPr="00200DAD">
        <w:rPr>
          <w:i/>
        </w:rPr>
        <w:t>urrk Gender Equity Framework</w:t>
      </w:r>
    </w:p>
    <w:p w14:paraId="68CB4156" w14:textId="77777777" w:rsidR="00D71323" w:rsidRPr="00200DAD" w:rsidRDefault="001301E2" w:rsidP="004F0974">
      <w:pPr>
        <w:pStyle w:val="ListBullet"/>
        <w:numPr>
          <w:ilvl w:val="0"/>
          <w:numId w:val="17"/>
        </w:numPr>
        <w:rPr>
          <w:i/>
        </w:rPr>
      </w:pPr>
      <w:r>
        <w:rPr>
          <w:i/>
        </w:rPr>
        <w:t>Geelong Road Safety Strategy</w:t>
      </w:r>
    </w:p>
    <w:p w14:paraId="58966ACA" w14:textId="77777777" w:rsidR="00C751A7" w:rsidRPr="00200DAD" w:rsidRDefault="00C751A7" w:rsidP="00C751A7">
      <w:pPr>
        <w:pStyle w:val="Heading2"/>
        <w:spacing w:before="280"/>
      </w:pPr>
      <w:bookmarkStart w:id="30" w:name="_Toc7515311"/>
      <w:r w:rsidRPr="00200DAD">
        <w:t>LINKS TO CLEVER AND CREATIVE VISION:</w:t>
      </w:r>
      <w:bookmarkEnd w:id="30"/>
    </w:p>
    <w:p w14:paraId="1D8BAC77" w14:textId="77777777" w:rsidR="00C751A7" w:rsidRPr="00200DAD" w:rsidRDefault="00C751A7" w:rsidP="004F0974">
      <w:pPr>
        <w:pStyle w:val="ListBullet"/>
        <w:numPr>
          <w:ilvl w:val="0"/>
          <w:numId w:val="18"/>
        </w:numPr>
      </w:pPr>
      <w:r w:rsidRPr="00200DAD">
        <w:t>People feel safe wherever they are</w:t>
      </w:r>
    </w:p>
    <w:p w14:paraId="126405FC" w14:textId="77777777" w:rsidR="00C751A7" w:rsidRPr="00200DAD" w:rsidRDefault="00C751A7" w:rsidP="004F0974">
      <w:pPr>
        <w:pStyle w:val="ListBullet"/>
        <w:numPr>
          <w:ilvl w:val="0"/>
          <w:numId w:val="18"/>
        </w:numPr>
      </w:pPr>
      <w:r w:rsidRPr="00200DAD">
        <w:t>An inclusive, diverse, healthy and socially connected community</w:t>
      </w:r>
    </w:p>
    <w:p w14:paraId="2246433B" w14:textId="77777777" w:rsidR="00C751A7" w:rsidRPr="00C751A7" w:rsidRDefault="00C751A7" w:rsidP="00C751A7">
      <w:pPr>
        <w:pStyle w:val="ListBullet"/>
        <w:numPr>
          <w:ilvl w:val="0"/>
          <w:numId w:val="0"/>
        </w:numPr>
        <w:ind w:left="170" w:hanging="170"/>
        <w:rPr>
          <w:i/>
        </w:rPr>
        <w:sectPr w:rsidR="00C751A7" w:rsidRPr="00C751A7" w:rsidSect="00F01044">
          <w:type w:val="continuous"/>
          <w:pgSz w:w="11906" w:h="16838" w:code="9"/>
          <w:pgMar w:top="720" w:right="720" w:bottom="720" w:left="720" w:header="720" w:footer="720" w:gutter="0"/>
          <w:cols w:space="720"/>
          <w:noEndnote/>
          <w:docGrid w:linePitch="258"/>
        </w:sectPr>
      </w:pPr>
    </w:p>
    <w:p w14:paraId="7C8DE820" w14:textId="77777777" w:rsidR="00C751A7" w:rsidRDefault="00C751A7" w:rsidP="00C751A7">
      <w:pPr>
        <w:pStyle w:val="Heading1"/>
        <w:framePr w:wrap="around"/>
        <w:rPr>
          <w:lang w:val="en-GB"/>
        </w:rPr>
      </w:pPr>
      <w:bookmarkStart w:id="31" w:name="_Toc7515312"/>
      <w:bookmarkEnd w:id="20"/>
      <w:r>
        <w:rPr>
          <w:lang w:val="en-GB"/>
        </w:rPr>
        <w:lastRenderedPageBreak/>
        <w:t>2. INFORMED SOCIAL INFRASTRUCTURE AND PLANNING</w:t>
      </w:r>
      <w:bookmarkEnd w:id="31"/>
    </w:p>
    <w:p w14:paraId="6B0F0E94" w14:textId="4D2A28B6" w:rsidR="00C751A7" w:rsidRDefault="000B5ECE" w:rsidP="00C751A7">
      <w:pPr>
        <w:pStyle w:val="Heading2"/>
        <w:rPr>
          <w:lang w:val="en-GB"/>
        </w:rPr>
      </w:pPr>
      <w:bookmarkStart w:id="32" w:name="_Toc7513027"/>
      <w:bookmarkStart w:id="33" w:name="_Toc7515313"/>
      <w:r>
        <w:rPr>
          <w:lang w:val="en-GB"/>
        </w:rPr>
        <w:br/>
      </w:r>
      <w:r w:rsidR="00C751A7">
        <w:rPr>
          <w:lang w:val="en-GB"/>
        </w:rPr>
        <w:t>We will strive for social equity in the infrastructure and services we deliver for our community.</w:t>
      </w:r>
      <w:bookmarkEnd w:id="32"/>
      <w:bookmarkEnd w:id="33"/>
    </w:p>
    <w:p w14:paraId="3BAF46D1" w14:textId="77777777" w:rsidR="00C751A7" w:rsidRDefault="00C751A7" w:rsidP="00C751A7">
      <w:pPr>
        <w:pStyle w:val="Heading3"/>
        <w:rPr>
          <w:lang w:val="en-GB"/>
        </w:rPr>
      </w:pPr>
      <w:bookmarkStart w:id="34" w:name="_Toc7513028"/>
      <w:bookmarkStart w:id="35" w:name="_Toc7515314"/>
    </w:p>
    <w:p w14:paraId="4E3C8DED" w14:textId="77777777" w:rsidR="00C751A7" w:rsidRPr="00200DAD" w:rsidRDefault="00C751A7" w:rsidP="00C751A7">
      <w:pPr>
        <w:pStyle w:val="Heading3"/>
        <w:rPr>
          <w:sz w:val="24"/>
          <w:szCs w:val="24"/>
          <w:lang w:val="en-GB"/>
        </w:rPr>
      </w:pPr>
      <w:r w:rsidRPr="00200DAD">
        <w:rPr>
          <w:sz w:val="24"/>
          <w:szCs w:val="24"/>
          <w:lang w:val="en-GB"/>
        </w:rPr>
        <w:t>KEY PRIORITIES</w:t>
      </w:r>
      <w:bookmarkEnd w:id="34"/>
      <w:bookmarkEnd w:id="35"/>
    </w:p>
    <w:p w14:paraId="041D9A50" w14:textId="77777777" w:rsidR="00C751A7" w:rsidRPr="00200DAD" w:rsidRDefault="00C751A7" w:rsidP="004F0974">
      <w:pPr>
        <w:pStyle w:val="ListBullet"/>
        <w:numPr>
          <w:ilvl w:val="0"/>
          <w:numId w:val="19"/>
        </w:numPr>
      </w:pPr>
      <w:r w:rsidRPr="00200DAD">
        <w:t>Provide more quality spaces that support active lifestyles.</w:t>
      </w:r>
    </w:p>
    <w:p w14:paraId="7EB5A109" w14:textId="77777777" w:rsidR="00C751A7" w:rsidRPr="00200DAD" w:rsidRDefault="00C751A7" w:rsidP="004F0974">
      <w:pPr>
        <w:pStyle w:val="ListBullet"/>
        <w:numPr>
          <w:ilvl w:val="0"/>
          <w:numId w:val="19"/>
        </w:numPr>
      </w:pPr>
      <w:r w:rsidRPr="00200DAD">
        <w:t>Support the growth of localised and regional sporting facilities.</w:t>
      </w:r>
    </w:p>
    <w:p w14:paraId="18EFDC65" w14:textId="67BD9345" w:rsidR="00C751A7" w:rsidRPr="00200DAD" w:rsidRDefault="00C751A7" w:rsidP="004F0974">
      <w:pPr>
        <w:pStyle w:val="ListBullet"/>
        <w:numPr>
          <w:ilvl w:val="0"/>
          <w:numId w:val="19"/>
        </w:numPr>
      </w:pPr>
      <w:r w:rsidRPr="00200DAD">
        <w:t xml:space="preserve">Deliver accessible and attractive community infrastructure, based on </w:t>
      </w:r>
      <w:r w:rsidR="006E7703">
        <w:t xml:space="preserve">local and municipal </w:t>
      </w:r>
      <w:r w:rsidRPr="00200DAD">
        <w:t>community need.</w:t>
      </w:r>
    </w:p>
    <w:p w14:paraId="44E6C790" w14:textId="77777777" w:rsidR="00C751A7" w:rsidRPr="00200DAD" w:rsidRDefault="00C751A7" w:rsidP="004F0974">
      <w:pPr>
        <w:pStyle w:val="ListBullet"/>
        <w:numPr>
          <w:ilvl w:val="0"/>
          <w:numId w:val="19"/>
        </w:numPr>
      </w:pPr>
      <w:r w:rsidRPr="00200DAD">
        <w:t>Maintain our public open space.</w:t>
      </w:r>
    </w:p>
    <w:p w14:paraId="6482B3FB" w14:textId="77777777" w:rsidR="004F4F52" w:rsidRPr="00917EFD" w:rsidRDefault="004F4F52" w:rsidP="004F4F52">
      <w:pPr>
        <w:pStyle w:val="Heading3"/>
        <w:spacing w:before="280"/>
        <w:rPr>
          <w:sz w:val="24"/>
          <w:szCs w:val="24"/>
        </w:rPr>
      </w:pPr>
      <w:bookmarkStart w:id="36" w:name="_Toc7513029"/>
      <w:bookmarkStart w:id="37" w:name="_Toc7515315"/>
      <w:r w:rsidRPr="00917EFD">
        <w:rPr>
          <w:sz w:val="24"/>
          <w:szCs w:val="24"/>
        </w:rPr>
        <w:t>MEASURES OF SUCCESS</w:t>
      </w:r>
      <w:bookmarkEnd w:id="36"/>
      <w:bookmarkEnd w:id="37"/>
    </w:p>
    <w:p w14:paraId="053F87C4" w14:textId="77777777" w:rsidR="004F4F52" w:rsidRPr="00917EFD" w:rsidRDefault="004F4F52" w:rsidP="004F4F52">
      <w:pPr>
        <w:pStyle w:val="Heading3"/>
      </w:pPr>
      <w:r>
        <w:t>City of Greater Geelong M</w:t>
      </w:r>
      <w:r w:rsidRPr="00917EFD">
        <w:t xml:space="preserve">easures of </w:t>
      </w:r>
      <w:r>
        <w:t>S</w:t>
      </w:r>
      <w:r w:rsidRPr="00917EFD">
        <w:t>uccess</w:t>
      </w:r>
    </w:p>
    <w:p w14:paraId="71482D09" w14:textId="77777777" w:rsidR="004F4F52" w:rsidRPr="00917EFD" w:rsidRDefault="004F4F52" w:rsidP="004F4F52">
      <w:pPr>
        <w:pStyle w:val="BodyText"/>
        <w:rPr>
          <w:highlight w:val="yellow"/>
        </w:rPr>
        <w:sectPr w:rsidR="004F4F52" w:rsidRPr="00917EFD" w:rsidSect="00F01044">
          <w:type w:val="continuous"/>
          <w:pgSz w:w="11906" w:h="16838" w:code="9"/>
          <w:pgMar w:top="720" w:right="720" w:bottom="720" w:left="720" w:header="720" w:footer="720" w:gutter="0"/>
          <w:cols w:space="720"/>
          <w:noEndnote/>
          <w:docGrid w:linePitch="258"/>
        </w:sectPr>
      </w:pPr>
    </w:p>
    <w:p w14:paraId="78F4B35E" w14:textId="77777777" w:rsidR="004F4F52" w:rsidRPr="00917EFD" w:rsidRDefault="004F4F52" w:rsidP="004F4F52">
      <w:pPr>
        <w:pStyle w:val="ListBullet"/>
        <w:numPr>
          <w:ilvl w:val="0"/>
          <w:numId w:val="20"/>
        </w:numPr>
      </w:pPr>
      <w:r w:rsidRPr="00917EFD">
        <w:t>No net loss of public open space by suburb.</w:t>
      </w:r>
    </w:p>
    <w:p w14:paraId="5E921C26" w14:textId="77777777" w:rsidR="00C751A7" w:rsidRPr="00200DAD" w:rsidRDefault="004F4F52" w:rsidP="004F4F52">
      <w:pPr>
        <w:pStyle w:val="ListBullet"/>
        <w:numPr>
          <w:ilvl w:val="0"/>
          <w:numId w:val="20"/>
        </w:numPr>
      </w:pPr>
      <w:r w:rsidRPr="00917EFD">
        <w:t>100 per cent of plans for key community infrastructure projects completed</w:t>
      </w:r>
      <w:r w:rsidR="00C751A7" w:rsidRPr="00200DAD">
        <w:t>.</w:t>
      </w:r>
    </w:p>
    <w:p w14:paraId="264ED983" w14:textId="77777777" w:rsidR="00C751A7" w:rsidRPr="00200DAD" w:rsidRDefault="00CF1868" w:rsidP="00C751A7">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39FB4C29" w14:textId="77777777" w:rsidR="00C751A7" w:rsidRPr="00200DAD" w:rsidRDefault="00C751A7" w:rsidP="00C751A7">
      <w:pPr>
        <w:pStyle w:val="ListBullet"/>
        <w:tabs>
          <w:tab w:val="clear" w:pos="170"/>
          <w:tab w:val="num" w:pos="1304"/>
        </w:tabs>
        <w:ind w:left="1304"/>
        <w:rPr>
          <w:sz w:val="24"/>
          <w:szCs w:val="24"/>
        </w:rPr>
        <w:sectPr w:rsidR="00C751A7" w:rsidRPr="00200DAD" w:rsidSect="00F01044">
          <w:type w:val="continuous"/>
          <w:pgSz w:w="11906" w:h="16838" w:code="9"/>
          <w:pgMar w:top="720" w:right="720" w:bottom="720" w:left="720" w:header="720" w:footer="720" w:gutter="0"/>
          <w:cols w:space="720"/>
          <w:noEndnote/>
          <w:docGrid w:linePitch="258"/>
        </w:sectPr>
      </w:pPr>
    </w:p>
    <w:p w14:paraId="302CB8D6" w14:textId="2F1E2B55" w:rsidR="006B5EC0" w:rsidRDefault="006B5EC0" w:rsidP="006B5EC0">
      <w:pPr>
        <w:pStyle w:val="ListBullet"/>
        <w:numPr>
          <w:ilvl w:val="0"/>
          <w:numId w:val="21"/>
        </w:numPr>
      </w:pPr>
      <w:r>
        <w:t xml:space="preserve">Undertake detailed design </w:t>
      </w:r>
      <w:r w:rsidRPr="00FB3E84">
        <w:t xml:space="preserve">for </w:t>
      </w:r>
      <w:r>
        <w:t xml:space="preserve">an </w:t>
      </w:r>
      <w:r w:rsidRPr="00FB3E84">
        <w:t>outdoor pool to cater for the needs of a growing Bellarine community</w:t>
      </w:r>
      <w:r>
        <w:t>.</w:t>
      </w:r>
    </w:p>
    <w:p w14:paraId="426532A8" w14:textId="12E044D8" w:rsidR="006B5EC0" w:rsidRDefault="006B5EC0" w:rsidP="006B5EC0">
      <w:pPr>
        <w:pStyle w:val="ListBullet"/>
        <w:numPr>
          <w:ilvl w:val="0"/>
          <w:numId w:val="21"/>
        </w:numPr>
      </w:pPr>
      <w:r>
        <w:t>Design new community infrastructure including the Barwon Heads Art</w:t>
      </w:r>
      <w:r w:rsidR="00356432">
        <w:t>s and Community</w:t>
      </w:r>
      <w:r>
        <w:t xml:space="preserve"> Hub, Lara Family Hub and Library</w:t>
      </w:r>
      <w:r w:rsidR="002C1E02">
        <w:t xml:space="preserve">, </w:t>
      </w:r>
      <w:r>
        <w:t>the Jetty Road Children’s and Community Hub</w:t>
      </w:r>
      <w:r w:rsidR="00AA1AF5">
        <w:t xml:space="preserve"> and the </w:t>
      </w:r>
      <w:r>
        <w:t>Drysdale Integrated Children’s Centre.</w:t>
      </w:r>
    </w:p>
    <w:p w14:paraId="3F553657" w14:textId="0F0DCA1C" w:rsidR="006B5EC0" w:rsidRDefault="006B5EC0" w:rsidP="006B5EC0">
      <w:pPr>
        <w:pStyle w:val="ListBullet"/>
        <w:numPr>
          <w:ilvl w:val="0"/>
          <w:numId w:val="21"/>
        </w:numPr>
      </w:pPr>
      <w:r>
        <w:t>Repurpose the early years centre at Eversley Street</w:t>
      </w:r>
      <w:r w:rsidR="008605C4">
        <w:t>,</w:t>
      </w:r>
      <w:r>
        <w:t xml:space="preserve"> Drysdale for community use.</w:t>
      </w:r>
    </w:p>
    <w:p w14:paraId="4312833E" w14:textId="77777777" w:rsidR="006B5EC0" w:rsidRDefault="006B5EC0" w:rsidP="006B5EC0">
      <w:pPr>
        <w:pStyle w:val="ListBullet"/>
        <w:numPr>
          <w:ilvl w:val="0"/>
          <w:numId w:val="21"/>
        </w:numPr>
      </w:pPr>
      <w:r>
        <w:t>D</w:t>
      </w:r>
      <w:r w:rsidRPr="006C6B3C">
        <w:t xml:space="preserve">evelop a </w:t>
      </w:r>
      <w:r>
        <w:rPr>
          <w:bCs/>
          <w:iCs/>
        </w:rPr>
        <w:t>s</w:t>
      </w:r>
      <w:r w:rsidRPr="00F178CD">
        <w:rPr>
          <w:bCs/>
          <w:iCs/>
        </w:rPr>
        <w:t xml:space="preserve">ocial </w:t>
      </w:r>
      <w:r>
        <w:rPr>
          <w:bCs/>
          <w:iCs/>
        </w:rPr>
        <w:t>i</w:t>
      </w:r>
      <w:r w:rsidRPr="00F178CD">
        <w:rPr>
          <w:bCs/>
          <w:iCs/>
        </w:rPr>
        <w:t xml:space="preserve">nfrastructure </w:t>
      </w:r>
      <w:r>
        <w:rPr>
          <w:bCs/>
          <w:iCs/>
        </w:rPr>
        <w:t>r</w:t>
      </w:r>
      <w:r w:rsidRPr="00F178CD">
        <w:rPr>
          <w:bCs/>
          <w:iCs/>
        </w:rPr>
        <w:t>eport for</w:t>
      </w:r>
      <w:r w:rsidRPr="006C6B3C">
        <w:rPr>
          <w:bCs/>
          <w:i/>
          <w:iCs/>
        </w:rPr>
        <w:t xml:space="preserve"> </w:t>
      </w:r>
      <w:r w:rsidRPr="00F178CD">
        <w:rPr>
          <w:bCs/>
          <w:iCs/>
        </w:rPr>
        <w:t>the</w:t>
      </w:r>
      <w:r w:rsidRPr="006C6B3C">
        <w:rPr>
          <w:bCs/>
          <w:i/>
          <w:iCs/>
        </w:rPr>
        <w:t xml:space="preserve"> </w:t>
      </w:r>
      <w:r w:rsidRPr="006C6B3C">
        <w:rPr>
          <w:i/>
        </w:rPr>
        <w:t>Armstrong Creek Town</w:t>
      </w:r>
      <w:r>
        <w:rPr>
          <w:i/>
        </w:rPr>
        <w:t xml:space="preserve"> Centre Master Plan.</w:t>
      </w:r>
      <w:r w:rsidRPr="006C6B3C">
        <w:rPr>
          <w:i/>
        </w:rPr>
        <w:t xml:space="preserve"> </w:t>
      </w:r>
    </w:p>
    <w:p w14:paraId="3841C0FC" w14:textId="425F3EEF" w:rsidR="006B5EC0" w:rsidRPr="00E215F6" w:rsidRDefault="006B5EC0" w:rsidP="006B5EC0">
      <w:pPr>
        <w:pStyle w:val="ListBullet"/>
        <w:numPr>
          <w:ilvl w:val="0"/>
          <w:numId w:val="21"/>
        </w:numPr>
      </w:pPr>
      <w:r>
        <w:t>Upgrade lighting, facilities and change</w:t>
      </w:r>
      <w:r w:rsidR="00DE1820">
        <w:t xml:space="preserve"> </w:t>
      </w:r>
      <w:r>
        <w:t xml:space="preserve">rooms </w:t>
      </w:r>
      <w:r w:rsidRPr="00E215F6">
        <w:t xml:space="preserve">at </w:t>
      </w:r>
      <w:r>
        <w:t>sporting reserves across the municipality including Barwon Heads, Grovedale, Geelong West, Herne Hill, Lara, Portarlington, North Shore and Thomson.</w:t>
      </w:r>
    </w:p>
    <w:p w14:paraId="4D9546C2" w14:textId="6672008F" w:rsidR="006B5EC0" w:rsidRPr="00E215F6" w:rsidRDefault="000C111E" w:rsidP="006B5EC0">
      <w:pPr>
        <w:pStyle w:val="ListBullet"/>
        <w:numPr>
          <w:ilvl w:val="0"/>
          <w:numId w:val="21"/>
        </w:numPr>
      </w:pPr>
      <w:r w:rsidRPr="0033239B">
        <w:lastRenderedPageBreak/>
        <w:t>Ensure</w:t>
      </w:r>
      <w:r>
        <w:t xml:space="preserve"> p</w:t>
      </w:r>
      <w:r w:rsidR="006B5EC0" w:rsidRPr="00E215F6">
        <w:t xml:space="preserve">lanning approval and handover of new parks and reserves in </w:t>
      </w:r>
      <w:r w:rsidR="006B5EC0">
        <w:t>g</w:t>
      </w:r>
      <w:r w:rsidR="006B5EC0" w:rsidRPr="00E215F6">
        <w:t xml:space="preserve">rowth </w:t>
      </w:r>
      <w:r w:rsidR="006B5EC0">
        <w:t>a</w:t>
      </w:r>
      <w:r w:rsidR="006B5EC0" w:rsidRPr="00E215F6">
        <w:t>reas and new subdivisions</w:t>
      </w:r>
      <w:r w:rsidR="006B5EC0">
        <w:t>.</w:t>
      </w:r>
    </w:p>
    <w:p w14:paraId="72C857B1" w14:textId="5F2D8A95" w:rsidR="006B5EC0" w:rsidRDefault="00984CAD" w:rsidP="006B5EC0">
      <w:pPr>
        <w:pStyle w:val="ListBullet"/>
        <w:numPr>
          <w:ilvl w:val="0"/>
          <w:numId w:val="21"/>
        </w:numPr>
      </w:pPr>
      <w:r>
        <w:t>Deliver the</w:t>
      </w:r>
      <w:r w:rsidR="006B5EC0">
        <w:t xml:space="preserve"> </w:t>
      </w:r>
      <w:r w:rsidR="006B5EC0" w:rsidRPr="00FD4091">
        <w:rPr>
          <w:i/>
        </w:rPr>
        <w:t>Geelong Play Strategy</w:t>
      </w:r>
      <w:r w:rsidR="006B5EC0">
        <w:rPr>
          <w:i/>
        </w:rPr>
        <w:t xml:space="preserve"> </w:t>
      </w:r>
      <w:r w:rsidR="006B5EC0" w:rsidRPr="00F178CD">
        <w:t>to provide well located, well designed, fun and accessible play spaces</w:t>
      </w:r>
      <w:r w:rsidR="00910435">
        <w:t>.</w:t>
      </w:r>
    </w:p>
    <w:p w14:paraId="0AD90BA1" w14:textId="0DD46D91" w:rsidR="006B5EC0" w:rsidRPr="00F178CD" w:rsidRDefault="006B5EC0" w:rsidP="006B5EC0">
      <w:pPr>
        <w:pStyle w:val="ListBullet"/>
        <w:numPr>
          <w:ilvl w:val="0"/>
          <w:numId w:val="21"/>
        </w:numPr>
        <w:rPr>
          <w:i/>
        </w:rPr>
      </w:pPr>
      <w:r>
        <w:t>Develop an inclusive and accessible play space at Rippleside Park</w:t>
      </w:r>
      <w:r w:rsidRPr="00E215F6">
        <w:t xml:space="preserve"> </w:t>
      </w:r>
      <w:r w:rsidRPr="00F827B4">
        <w:rPr>
          <w:i/>
        </w:rPr>
        <w:t>(</w:t>
      </w:r>
      <w:r w:rsidR="00F827B4" w:rsidRPr="00F827B4">
        <w:rPr>
          <w:i/>
        </w:rPr>
        <w:t>subject to budget</w:t>
      </w:r>
      <w:r w:rsidRPr="00F827B4">
        <w:rPr>
          <w:i/>
        </w:rPr>
        <w:t>)</w:t>
      </w:r>
      <w:r w:rsidRPr="00DE5E77">
        <w:t xml:space="preserve">. </w:t>
      </w:r>
    </w:p>
    <w:p w14:paraId="439FC960" w14:textId="77777777" w:rsidR="006B5EC0" w:rsidRDefault="006B5EC0" w:rsidP="006B5EC0">
      <w:pPr>
        <w:pStyle w:val="ListBullet"/>
        <w:numPr>
          <w:ilvl w:val="0"/>
          <w:numId w:val="21"/>
        </w:numPr>
      </w:pPr>
      <w:r>
        <w:t xml:space="preserve">Review the </w:t>
      </w:r>
      <w:r w:rsidRPr="00F178CD">
        <w:rPr>
          <w:i/>
        </w:rPr>
        <w:t>Barwon Heads Village Park Master Plan</w:t>
      </w:r>
      <w:r>
        <w:t>.</w:t>
      </w:r>
    </w:p>
    <w:p w14:paraId="11F78854" w14:textId="68FD2FF0" w:rsidR="00F34BD5" w:rsidRPr="00F34BD5" w:rsidRDefault="00F34BD5" w:rsidP="004F0974">
      <w:pPr>
        <w:pStyle w:val="ListBullet"/>
        <w:numPr>
          <w:ilvl w:val="0"/>
          <w:numId w:val="21"/>
        </w:numPr>
        <w:rPr>
          <w:i/>
        </w:rPr>
      </w:pPr>
      <w:r>
        <w:t xml:space="preserve">Endorse and commence implementation of the </w:t>
      </w:r>
      <w:r w:rsidRPr="00F34BD5">
        <w:rPr>
          <w:i/>
        </w:rPr>
        <w:t>Social Infrastructure</w:t>
      </w:r>
      <w:r w:rsidR="006B5EC0">
        <w:rPr>
          <w:i/>
        </w:rPr>
        <w:t xml:space="preserve"> Planning and Investment</w:t>
      </w:r>
      <w:r>
        <w:rPr>
          <w:i/>
        </w:rPr>
        <w:t xml:space="preserve"> Policy </w:t>
      </w:r>
      <w:r w:rsidRPr="009E5C43">
        <w:t>and</w:t>
      </w:r>
      <w:r w:rsidRPr="00F34BD5">
        <w:rPr>
          <w:i/>
        </w:rPr>
        <w:t xml:space="preserve"> </w:t>
      </w:r>
      <w:r w:rsidR="00435424">
        <w:rPr>
          <w:i/>
        </w:rPr>
        <w:t xml:space="preserve">Social Infrastructure </w:t>
      </w:r>
      <w:r w:rsidRPr="00F34BD5">
        <w:rPr>
          <w:i/>
        </w:rPr>
        <w:t>Plan</w:t>
      </w:r>
      <w:r w:rsidR="006B5EC0">
        <w:rPr>
          <w:i/>
        </w:rPr>
        <w:t>.</w:t>
      </w:r>
    </w:p>
    <w:p w14:paraId="5E7C023E" w14:textId="77777777" w:rsidR="00C751A7" w:rsidRPr="00200DAD" w:rsidRDefault="00C751A7" w:rsidP="00C751A7">
      <w:pPr>
        <w:pStyle w:val="Heading3"/>
        <w:sectPr w:rsidR="00C751A7" w:rsidRPr="00200DAD" w:rsidSect="00F01044">
          <w:type w:val="continuous"/>
          <w:pgSz w:w="11906" w:h="16838" w:code="9"/>
          <w:pgMar w:top="720" w:right="720" w:bottom="720" w:left="720" w:header="720" w:footer="720" w:gutter="0"/>
          <w:cols w:space="720"/>
          <w:noEndnote/>
          <w:docGrid w:linePitch="258"/>
        </w:sectPr>
      </w:pPr>
      <w:bookmarkStart w:id="38" w:name="_Toc7513031"/>
    </w:p>
    <w:p w14:paraId="566EEC5F" w14:textId="77777777" w:rsidR="00C751A7" w:rsidRPr="00200DAD" w:rsidRDefault="00C751A7" w:rsidP="00C751A7">
      <w:pPr>
        <w:pStyle w:val="Heading3"/>
        <w:spacing w:before="280"/>
        <w:rPr>
          <w:sz w:val="24"/>
          <w:szCs w:val="24"/>
        </w:rPr>
      </w:pPr>
      <w:bookmarkStart w:id="39" w:name="_Toc7515317"/>
      <w:r w:rsidRPr="00200DAD">
        <w:rPr>
          <w:sz w:val="24"/>
          <w:szCs w:val="24"/>
        </w:rPr>
        <w:t>RELATED PLANS</w:t>
      </w:r>
      <w:bookmarkEnd w:id="38"/>
      <w:bookmarkEnd w:id="39"/>
    </w:p>
    <w:p w14:paraId="786EEF45" w14:textId="77777777" w:rsidR="004852CF" w:rsidRDefault="004852CF" w:rsidP="004F0974">
      <w:pPr>
        <w:pStyle w:val="ListBullet"/>
        <w:numPr>
          <w:ilvl w:val="0"/>
          <w:numId w:val="11"/>
        </w:numPr>
        <w:rPr>
          <w:i/>
        </w:rPr>
      </w:pPr>
      <w:r>
        <w:rPr>
          <w:i/>
        </w:rPr>
        <w:t>Sustainability Framework</w:t>
      </w:r>
    </w:p>
    <w:p w14:paraId="2F75D156" w14:textId="77777777" w:rsidR="00C751A7" w:rsidRPr="00200DAD" w:rsidRDefault="00C751A7" w:rsidP="004F0974">
      <w:pPr>
        <w:pStyle w:val="ListBullet"/>
        <w:numPr>
          <w:ilvl w:val="0"/>
          <w:numId w:val="11"/>
        </w:numPr>
        <w:rPr>
          <w:i/>
        </w:rPr>
      </w:pPr>
      <w:r w:rsidRPr="00200DAD">
        <w:rPr>
          <w:i/>
        </w:rPr>
        <w:t>Asset management plans</w:t>
      </w:r>
    </w:p>
    <w:p w14:paraId="55EC95A0" w14:textId="77777777" w:rsidR="00C751A7" w:rsidRPr="00200DAD" w:rsidRDefault="00C751A7" w:rsidP="004F0974">
      <w:pPr>
        <w:pStyle w:val="ListBullet"/>
        <w:numPr>
          <w:ilvl w:val="0"/>
          <w:numId w:val="11"/>
        </w:numPr>
        <w:rPr>
          <w:i/>
        </w:rPr>
      </w:pPr>
      <w:r w:rsidRPr="00200DAD">
        <w:rPr>
          <w:i/>
        </w:rPr>
        <w:t>Social Infrastructure Plan</w:t>
      </w:r>
    </w:p>
    <w:p w14:paraId="7034FC9B" w14:textId="55F2A57A" w:rsidR="00C751A7" w:rsidRDefault="00C751A7" w:rsidP="002E7003">
      <w:pPr>
        <w:pStyle w:val="ListBullet"/>
        <w:numPr>
          <w:ilvl w:val="0"/>
          <w:numId w:val="0"/>
        </w:numPr>
        <w:ind w:left="170" w:hanging="170"/>
        <w:rPr>
          <w:i/>
        </w:rPr>
      </w:pPr>
    </w:p>
    <w:p w14:paraId="58C31495" w14:textId="77777777" w:rsidR="002E7003" w:rsidRPr="00200DAD" w:rsidRDefault="002E7003" w:rsidP="002E7003">
      <w:pPr>
        <w:pStyle w:val="ListBullet"/>
        <w:numPr>
          <w:ilvl w:val="0"/>
          <w:numId w:val="0"/>
        </w:numPr>
        <w:ind w:left="170" w:hanging="170"/>
        <w:rPr>
          <w:i/>
        </w:rPr>
      </w:pPr>
    </w:p>
    <w:p w14:paraId="6E699740" w14:textId="77777777" w:rsidR="002E7003" w:rsidRDefault="002E7003" w:rsidP="004F0974">
      <w:pPr>
        <w:pStyle w:val="ListBullet"/>
        <w:numPr>
          <w:ilvl w:val="0"/>
          <w:numId w:val="11"/>
        </w:numPr>
        <w:rPr>
          <w:i/>
        </w:rPr>
      </w:pPr>
      <w:r w:rsidRPr="00200DAD">
        <w:rPr>
          <w:i/>
        </w:rPr>
        <w:t>G21 Region</w:t>
      </w:r>
      <w:r>
        <w:rPr>
          <w:i/>
        </w:rPr>
        <w:t>al</w:t>
      </w:r>
      <w:r w:rsidRPr="00200DAD">
        <w:rPr>
          <w:i/>
        </w:rPr>
        <w:t xml:space="preserve"> Growth Plan</w:t>
      </w:r>
    </w:p>
    <w:p w14:paraId="3BCBAC36" w14:textId="63DC6E2E" w:rsidR="00C751A7" w:rsidRDefault="00C751A7" w:rsidP="004F0974">
      <w:pPr>
        <w:pStyle w:val="ListBullet"/>
        <w:numPr>
          <w:ilvl w:val="0"/>
          <w:numId w:val="11"/>
        </w:numPr>
        <w:rPr>
          <w:i/>
        </w:rPr>
      </w:pPr>
      <w:r w:rsidRPr="00200DAD">
        <w:rPr>
          <w:i/>
        </w:rPr>
        <w:t>Geelong Play Strategy</w:t>
      </w:r>
    </w:p>
    <w:p w14:paraId="3293F11C" w14:textId="77777777" w:rsidR="00FE0D56" w:rsidRPr="00200DAD" w:rsidRDefault="00FE0D56" w:rsidP="004F0974">
      <w:pPr>
        <w:pStyle w:val="ListBullet"/>
        <w:numPr>
          <w:ilvl w:val="0"/>
          <w:numId w:val="11"/>
        </w:numPr>
        <w:rPr>
          <w:i/>
        </w:rPr>
      </w:pPr>
      <w:r>
        <w:rPr>
          <w:i/>
        </w:rPr>
        <w:t>Shared Trails Masterplan</w:t>
      </w:r>
    </w:p>
    <w:p w14:paraId="31E8CA21" w14:textId="22AA683D" w:rsidR="004F0974" w:rsidRPr="00200DAD" w:rsidRDefault="00C751A7" w:rsidP="004F0974">
      <w:pPr>
        <w:pStyle w:val="Heading2"/>
        <w:spacing w:before="280"/>
      </w:pPr>
      <w:bookmarkStart w:id="40" w:name="_Toc7515318"/>
      <w:r w:rsidRPr="00200DAD">
        <w:t>LINKS TO CLEVER AND CREATIVE VISION:</w:t>
      </w:r>
      <w:bookmarkEnd w:id="40"/>
    </w:p>
    <w:p w14:paraId="4A9F341F" w14:textId="77777777" w:rsidR="004F0974" w:rsidRPr="00200DAD" w:rsidRDefault="004F0974" w:rsidP="004F0974">
      <w:pPr>
        <w:pStyle w:val="ListBullet"/>
      </w:pPr>
      <w:r w:rsidRPr="00200DAD">
        <w:t>An inclusive, diverse, healthy and socially connected community</w:t>
      </w:r>
    </w:p>
    <w:p w14:paraId="589F64D3" w14:textId="77777777" w:rsidR="004F0974" w:rsidRPr="00200DAD" w:rsidRDefault="004F0974" w:rsidP="004F0974">
      <w:pPr>
        <w:pStyle w:val="ListBullet"/>
      </w:pPr>
      <w:r w:rsidRPr="00200DAD">
        <w:t>People feel safe wherever they are</w:t>
      </w:r>
    </w:p>
    <w:p w14:paraId="75EBCB24" w14:textId="77777777" w:rsidR="004F0974" w:rsidRPr="00200DAD" w:rsidRDefault="004F0974" w:rsidP="004F0974">
      <w:pPr>
        <w:pStyle w:val="ListBullet"/>
        <w:sectPr w:rsidR="004F0974" w:rsidRPr="00200DAD" w:rsidSect="00F01044">
          <w:type w:val="continuous"/>
          <w:pgSz w:w="11906" w:h="16838" w:code="9"/>
          <w:pgMar w:top="720" w:right="720" w:bottom="720" w:left="720" w:header="720" w:footer="720" w:gutter="0"/>
          <w:cols w:space="720"/>
          <w:noEndnote/>
          <w:docGrid w:linePitch="258"/>
        </w:sectPr>
      </w:pPr>
      <w:r w:rsidRPr="00200DAD">
        <w:t>Sustainable development that supports population growth and protects the natural environment</w:t>
      </w:r>
    </w:p>
    <w:p w14:paraId="71DD11C5" w14:textId="77777777" w:rsidR="004F0974" w:rsidRPr="00200DAD" w:rsidRDefault="004F0974" w:rsidP="004F0974">
      <w:pPr>
        <w:pStyle w:val="Heading1"/>
        <w:framePr w:wrap="around"/>
        <w:rPr>
          <w:lang w:val="en-GB"/>
        </w:rPr>
      </w:pPr>
      <w:bookmarkStart w:id="41" w:name="_Toc7515319"/>
      <w:r w:rsidRPr="00200DAD">
        <w:rPr>
          <w:lang w:val="en-GB"/>
        </w:rPr>
        <w:lastRenderedPageBreak/>
        <w:t>3. A MORE INCLUSIVE AND DIVERSE COMMUNITY</w:t>
      </w:r>
      <w:bookmarkEnd w:id="41"/>
    </w:p>
    <w:p w14:paraId="48FFAFC5" w14:textId="4E55D070" w:rsidR="004F0974" w:rsidRPr="00200DAD" w:rsidRDefault="000B5ECE" w:rsidP="004F0974">
      <w:pPr>
        <w:pStyle w:val="Heading2"/>
        <w:rPr>
          <w:lang w:val="en-GB"/>
        </w:rPr>
      </w:pPr>
      <w:bookmarkStart w:id="42" w:name="_Toc7513033"/>
      <w:bookmarkStart w:id="43" w:name="_Toc7515320"/>
      <w:r>
        <w:rPr>
          <w:lang w:val="en-GB"/>
        </w:rPr>
        <w:br/>
      </w:r>
      <w:r w:rsidR="004F0974" w:rsidRPr="00200DAD">
        <w:rPr>
          <w:lang w:val="en-GB"/>
        </w:rPr>
        <w:t>We want to recognise all members of the Geelong community and not leave anyone behind.</w:t>
      </w:r>
      <w:bookmarkEnd w:id="42"/>
      <w:bookmarkEnd w:id="43"/>
    </w:p>
    <w:p w14:paraId="1407067D" w14:textId="77777777" w:rsidR="004F0974" w:rsidRPr="00200DAD" w:rsidRDefault="004F0974" w:rsidP="004F0974">
      <w:pPr>
        <w:pStyle w:val="Heading3"/>
        <w:rPr>
          <w:lang w:val="en-GB"/>
        </w:rPr>
      </w:pPr>
      <w:bookmarkStart w:id="44" w:name="_Toc7513034"/>
      <w:bookmarkStart w:id="45" w:name="_Toc7515321"/>
    </w:p>
    <w:p w14:paraId="6C90AECB" w14:textId="77777777" w:rsidR="004F0974" w:rsidRPr="00200DAD" w:rsidRDefault="004F0974" w:rsidP="004F0974">
      <w:pPr>
        <w:pStyle w:val="Heading3"/>
        <w:rPr>
          <w:sz w:val="24"/>
          <w:szCs w:val="24"/>
          <w:lang w:val="en-GB"/>
        </w:rPr>
      </w:pPr>
      <w:r w:rsidRPr="00200DAD">
        <w:rPr>
          <w:sz w:val="24"/>
          <w:szCs w:val="24"/>
          <w:lang w:val="en-GB"/>
        </w:rPr>
        <w:t>KEY PRIORITIES</w:t>
      </w:r>
      <w:bookmarkEnd w:id="44"/>
      <w:bookmarkEnd w:id="45"/>
    </w:p>
    <w:p w14:paraId="058E833B" w14:textId="77777777" w:rsidR="004F0974" w:rsidRPr="00200DAD" w:rsidRDefault="004F0974" w:rsidP="004F0974">
      <w:pPr>
        <w:pStyle w:val="ListBullet"/>
        <w:tabs>
          <w:tab w:val="clear" w:pos="170"/>
          <w:tab w:val="num" w:pos="1304"/>
        </w:tabs>
        <w:ind w:left="1304"/>
        <w:rPr>
          <w:color w:val="9A63A9"/>
          <w:sz w:val="24"/>
          <w:szCs w:val="24"/>
        </w:rPr>
        <w:sectPr w:rsidR="004F0974" w:rsidRPr="00200DAD" w:rsidSect="00F01044">
          <w:type w:val="continuous"/>
          <w:pgSz w:w="11906" w:h="16838" w:code="9"/>
          <w:pgMar w:top="720" w:right="720" w:bottom="720" w:left="720" w:header="720" w:footer="720" w:gutter="0"/>
          <w:cols w:space="720"/>
          <w:noEndnote/>
          <w:docGrid w:linePitch="258"/>
        </w:sectPr>
      </w:pPr>
    </w:p>
    <w:p w14:paraId="474D2E0C" w14:textId="282E423E" w:rsidR="004F0974" w:rsidRPr="00200DAD" w:rsidRDefault="004F0974" w:rsidP="004F0974">
      <w:pPr>
        <w:pStyle w:val="ListBullet"/>
        <w:numPr>
          <w:ilvl w:val="0"/>
          <w:numId w:val="22"/>
        </w:numPr>
      </w:pPr>
      <w:r w:rsidRPr="00200DAD">
        <w:t xml:space="preserve">Advocate </w:t>
      </w:r>
      <w:r w:rsidR="00A639C0" w:rsidRPr="00200DAD">
        <w:t>for and</w:t>
      </w:r>
      <w:r w:rsidRPr="00200DAD">
        <w:t xml:space="preserve"> help to achieve the priorities set by local Aboriginal people.</w:t>
      </w:r>
    </w:p>
    <w:p w14:paraId="76EC645D" w14:textId="77777777" w:rsidR="004F0974" w:rsidRPr="00200DAD" w:rsidRDefault="004F0974" w:rsidP="004F0974">
      <w:pPr>
        <w:pStyle w:val="ListBullet"/>
        <w:numPr>
          <w:ilvl w:val="0"/>
          <w:numId w:val="22"/>
        </w:numPr>
      </w:pPr>
      <w:r w:rsidRPr="00200DAD">
        <w:t>Advocate for inclusive, multicultural activities and respect for cultural diversity.</w:t>
      </w:r>
    </w:p>
    <w:p w14:paraId="65D3341A" w14:textId="77777777" w:rsidR="004F0974" w:rsidRPr="00200DAD" w:rsidRDefault="004F0974" w:rsidP="004F0974">
      <w:pPr>
        <w:pStyle w:val="ListBullet"/>
        <w:numPr>
          <w:ilvl w:val="0"/>
          <w:numId w:val="22"/>
        </w:numPr>
      </w:pPr>
      <w:r w:rsidRPr="00200DAD">
        <w:t>Support activities that improve social connections in our community.</w:t>
      </w:r>
    </w:p>
    <w:p w14:paraId="7282AE12" w14:textId="77777777" w:rsidR="004F0974" w:rsidRPr="00200DAD" w:rsidRDefault="004F0974" w:rsidP="004F0974">
      <w:pPr>
        <w:pStyle w:val="ListBullet"/>
        <w:numPr>
          <w:ilvl w:val="0"/>
          <w:numId w:val="22"/>
        </w:numPr>
      </w:pPr>
      <w:r w:rsidRPr="00200DAD">
        <w:t>Promote gender equity and diversity in our sporting and leisure facilities, and programs.</w:t>
      </w:r>
    </w:p>
    <w:p w14:paraId="1A5CE692" w14:textId="77777777" w:rsidR="004F0974" w:rsidRPr="00200DAD" w:rsidRDefault="004F0974" w:rsidP="004F0974">
      <w:pPr>
        <w:pStyle w:val="ListBullet"/>
        <w:numPr>
          <w:ilvl w:val="0"/>
          <w:numId w:val="22"/>
        </w:numPr>
      </w:pPr>
      <w:r w:rsidRPr="00200DAD">
        <w:t xml:space="preserve">Facilitate employment programs for the communities that need it most, including young people. </w:t>
      </w:r>
    </w:p>
    <w:p w14:paraId="79063698" w14:textId="77777777" w:rsidR="004F0974" w:rsidRPr="00200DAD" w:rsidRDefault="004F0974" w:rsidP="004F0974">
      <w:pPr>
        <w:pStyle w:val="ListBullet"/>
        <w:numPr>
          <w:ilvl w:val="0"/>
          <w:numId w:val="22"/>
        </w:numPr>
      </w:pPr>
      <w:r w:rsidRPr="00200DAD">
        <w:t>Improve access to facilities and programs for people of all abilities.</w:t>
      </w:r>
    </w:p>
    <w:p w14:paraId="7E6950F6" w14:textId="77777777" w:rsidR="004F0974" w:rsidRPr="00200DAD" w:rsidRDefault="004F0974" w:rsidP="004F0974">
      <w:pPr>
        <w:pStyle w:val="ListBullet"/>
        <w:numPr>
          <w:ilvl w:val="0"/>
          <w:numId w:val="22"/>
        </w:numPr>
      </w:pPr>
      <w:r w:rsidRPr="00200DAD">
        <w:t>Recognise our returned service men and women.</w:t>
      </w:r>
    </w:p>
    <w:p w14:paraId="2953F55D" w14:textId="77777777" w:rsidR="004F0974" w:rsidRPr="00200DAD" w:rsidRDefault="004F0974" w:rsidP="004F0974">
      <w:pPr>
        <w:pStyle w:val="ListBullet"/>
        <w:numPr>
          <w:ilvl w:val="0"/>
          <w:numId w:val="22"/>
        </w:numPr>
        <w:rPr>
          <w:lang w:val="en-GB"/>
        </w:rPr>
      </w:pPr>
      <w:r w:rsidRPr="00200DAD">
        <w:t>Further develop programs that support older people and young people in our community.</w:t>
      </w:r>
    </w:p>
    <w:p w14:paraId="14F8BE57" w14:textId="77777777" w:rsidR="004F0974" w:rsidRPr="00200DAD" w:rsidRDefault="004F0974" w:rsidP="004F0974">
      <w:pPr>
        <w:pStyle w:val="Heading3"/>
        <w:sectPr w:rsidR="004F0974" w:rsidRPr="00200DAD" w:rsidSect="00F01044">
          <w:type w:val="continuous"/>
          <w:pgSz w:w="11906" w:h="16838" w:code="9"/>
          <w:pgMar w:top="720" w:right="720" w:bottom="720" w:left="720" w:header="720" w:footer="720" w:gutter="0"/>
          <w:cols w:space="720"/>
          <w:noEndnote/>
          <w:docGrid w:linePitch="258"/>
        </w:sectPr>
      </w:pPr>
      <w:bookmarkStart w:id="46" w:name="_Toc7513035"/>
    </w:p>
    <w:p w14:paraId="25AAC302" w14:textId="77777777" w:rsidR="004F4F52" w:rsidRPr="00F706EE" w:rsidRDefault="004F4F52" w:rsidP="004F4F52">
      <w:pPr>
        <w:pStyle w:val="Heading3"/>
        <w:spacing w:before="280"/>
        <w:rPr>
          <w:sz w:val="24"/>
          <w:szCs w:val="24"/>
        </w:rPr>
      </w:pPr>
      <w:bookmarkStart w:id="47" w:name="_Toc7515322"/>
      <w:bookmarkEnd w:id="46"/>
      <w:r w:rsidRPr="00F706EE">
        <w:rPr>
          <w:sz w:val="24"/>
          <w:szCs w:val="24"/>
        </w:rPr>
        <w:t>MEASURES OF SUCCESS</w:t>
      </w:r>
      <w:bookmarkEnd w:id="47"/>
    </w:p>
    <w:p w14:paraId="2307EE6F" w14:textId="77777777" w:rsidR="004F4F52" w:rsidRPr="00917EFD" w:rsidRDefault="004F4F52" w:rsidP="004F4F52">
      <w:pPr>
        <w:pStyle w:val="Heading3"/>
      </w:pPr>
      <w:r w:rsidRPr="00917EFD">
        <w:t xml:space="preserve">Municipal </w:t>
      </w:r>
      <w:r>
        <w:t>M</w:t>
      </w:r>
      <w:r w:rsidRPr="00917EFD">
        <w:t xml:space="preserve">easures of </w:t>
      </w:r>
      <w:r>
        <w:t>S</w:t>
      </w:r>
      <w:r w:rsidRPr="00917EFD">
        <w:t>uccess</w:t>
      </w:r>
    </w:p>
    <w:p w14:paraId="0252CF7A" w14:textId="77777777" w:rsidR="004F4F52" w:rsidRPr="00917EFD" w:rsidRDefault="004F4F52" w:rsidP="004F4F52">
      <w:pPr>
        <w:pStyle w:val="ListBullet"/>
        <w:numPr>
          <w:ilvl w:val="0"/>
          <w:numId w:val="12"/>
        </w:numPr>
      </w:pPr>
      <w:r w:rsidRPr="00917EFD">
        <w:t>60 per cent of adults definitely feel multiculturalism makes life better.</w:t>
      </w:r>
    </w:p>
    <w:p w14:paraId="3DEE22CF" w14:textId="77777777" w:rsidR="004F4F52" w:rsidRPr="00917EFD" w:rsidRDefault="004F4F52" w:rsidP="004F4F52">
      <w:pPr>
        <w:pStyle w:val="ListBullet"/>
        <w:numPr>
          <w:ilvl w:val="0"/>
          <w:numId w:val="12"/>
        </w:numPr>
      </w:pPr>
      <w:r w:rsidRPr="00917EFD">
        <w:t>75 per cent of adults attending a local community event.</w:t>
      </w:r>
    </w:p>
    <w:p w14:paraId="73BA2E79" w14:textId="77777777" w:rsidR="004F4F52" w:rsidRDefault="004F4F52" w:rsidP="004F4F52">
      <w:pPr>
        <w:pStyle w:val="ListBullet"/>
        <w:numPr>
          <w:ilvl w:val="0"/>
          <w:numId w:val="12"/>
        </w:numPr>
      </w:pPr>
      <w:r w:rsidRPr="00917EFD">
        <w:t>80 per cent of adults feel that they can get help from family, friends or neighbours when needed.</w:t>
      </w:r>
    </w:p>
    <w:p w14:paraId="4895CF8B" w14:textId="77777777" w:rsidR="004F4F52" w:rsidRPr="00917EFD" w:rsidRDefault="004F4F52" w:rsidP="004F4F52">
      <w:pPr>
        <w:pStyle w:val="Heading3"/>
      </w:pPr>
      <w:r>
        <w:t>City of Greater Geelong M</w:t>
      </w:r>
      <w:r w:rsidRPr="00917EFD">
        <w:t xml:space="preserve">easures of </w:t>
      </w:r>
      <w:r>
        <w:t>S</w:t>
      </w:r>
      <w:r w:rsidRPr="00917EFD">
        <w:t>uccess</w:t>
      </w:r>
    </w:p>
    <w:p w14:paraId="3647DD71" w14:textId="29760AE5" w:rsidR="004F0974" w:rsidRPr="00200DAD" w:rsidRDefault="004F4F52" w:rsidP="004F4F52">
      <w:pPr>
        <w:pStyle w:val="ListBullet"/>
        <w:numPr>
          <w:ilvl w:val="0"/>
          <w:numId w:val="12"/>
        </w:numPr>
        <w:rPr>
          <w:lang w:val="en-GB"/>
        </w:rPr>
      </w:pPr>
      <w:r w:rsidRPr="00917EFD">
        <w:t xml:space="preserve">More community facilities with gender-neutral and accessible </w:t>
      </w:r>
      <w:r w:rsidR="00A639C0" w:rsidRPr="00917EFD">
        <w:t>toilets or</w:t>
      </w:r>
      <w:r w:rsidRPr="00917EFD">
        <w:t xml:space="preserve"> change areas</w:t>
      </w:r>
      <w:r w:rsidR="004F0974" w:rsidRPr="00200DAD">
        <w:t>.</w:t>
      </w:r>
    </w:p>
    <w:p w14:paraId="7E06F8A3" w14:textId="77777777" w:rsidR="004F0974" w:rsidRPr="00200DAD"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6C7D7515" w14:textId="77777777" w:rsidR="004F0974" w:rsidRPr="00200DAD" w:rsidRDefault="004F0974" w:rsidP="004F0974">
      <w:pPr>
        <w:pStyle w:val="ListBullet"/>
        <w:tabs>
          <w:tab w:val="clear" w:pos="170"/>
          <w:tab w:val="num" w:pos="1304"/>
        </w:tabs>
        <w:ind w:left="1304"/>
        <w:rPr>
          <w:sz w:val="24"/>
          <w:szCs w:val="24"/>
        </w:rPr>
        <w:sectPr w:rsidR="004F0974" w:rsidRPr="00200DAD" w:rsidSect="00F01044">
          <w:type w:val="continuous"/>
          <w:pgSz w:w="11906" w:h="16838" w:code="9"/>
          <w:pgMar w:top="720" w:right="720" w:bottom="720" w:left="720" w:header="720" w:footer="720" w:gutter="0"/>
          <w:cols w:space="720"/>
          <w:noEndnote/>
          <w:docGrid w:linePitch="258"/>
        </w:sectPr>
      </w:pPr>
    </w:p>
    <w:p w14:paraId="3D064128" w14:textId="77777777" w:rsidR="00733E3B" w:rsidRPr="00407C6B" w:rsidRDefault="00733E3B" w:rsidP="00733E3B">
      <w:pPr>
        <w:pStyle w:val="ListBullet"/>
        <w:numPr>
          <w:ilvl w:val="0"/>
          <w:numId w:val="23"/>
        </w:numPr>
      </w:pPr>
      <w:r>
        <w:t xml:space="preserve">Implement the </w:t>
      </w:r>
      <w:r w:rsidRPr="00407C6B">
        <w:rPr>
          <w:i/>
        </w:rPr>
        <w:t>Reflect Reconciliation Action Plan 2020</w:t>
      </w:r>
      <w:r>
        <w:rPr>
          <w:i/>
        </w:rPr>
        <w:t>.</w:t>
      </w:r>
    </w:p>
    <w:p w14:paraId="240187D0" w14:textId="7DF58DF6" w:rsidR="004F0974" w:rsidRPr="00200DAD" w:rsidRDefault="00733E3B" w:rsidP="00733E3B">
      <w:pPr>
        <w:pStyle w:val="ListBullet"/>
        <w:numPr>
          <w:ilvl w:val="0"/>
          <w:numId w:val="23"/>
        </w:numPr>
      </w:pPr>
      <w:r>
        <w:lastRenderedPageBreak/>
        <w:t xml:space="preserve">Develop the </w:t>
      </w:r>
      <w:r w:rsidRPr="00407C6B">
        <w:rPr>
          <w:i/>
        </w:rPr>
        <w:t>Innovate Reconciliation Action Plan 2021</w:t>
      </w:r>
      <w:r>
        <w:rPr>
          <w:rFonts w:ascii="Avenir LT Std" w:hAnsi="Avenir LT Std" w:cs="Arial"/>
          <w:color w:val="221E1F"/>
          <w:sz w:val="21"/>
          <w:szCs w:val="21"/>
          <w:lang w:val="en"/>
        </w:rPr>
        <w:t>.</w:t>
      </w:r>
    </w:p>
    <w:p w14:paraId="69C400AA" w14:textId="4A3AC2E7" w:rsidR="004F0974" w:rsidRPr="00200DAD" w:rsidRDefault="004F0974" w:rsidP="004F0974">
      <w:pPr>
        <w:pStyle w:val="ListBullet"/>
        <w:numPr>
          <w:ilvl w:val="0"/>
          <w:numId w:val="23"/>
        </w:numPr>
      </w:pPr>
      <w:r w:rsidRPr="00200DAD">
        <w:t xml:space="preserve">Implement the </w:t>
      </w:r>
      <w:r w:rsidR="00733E3B">
        <w:t>second</w:t>
      </w:r>
      <w:r w:rsidRPr="00200DAD">
        <w:t xml:space="preserve"> year of the </w:t>
      </w:r>
      <w:r w:rsidRPr="00200DAD">
        <w:rPr>
          <w:i/>
        </w:rPr>
        <w:t>Multicultural Action Plan</w:t>
      </w:r>
      <w:r w:rsidR="00733E3B">
        <w:rPr>
          <w:i/>
        </w:rPr>
        <w:t xml:space="preserve"> 2018</w:t>
      </w:r>
      <w:r w:rsidR="00EB100F" w:rsidRPr="00407C6B">
        <w:rPr>
          <w:i/>
        </w:rPr>
        <w:sym w:font="Symbol" w:char="F02D"/>
      </w:r>
      <w:r w:rsidR="00733E3B">
        <w:rPr>
          <w:i/>
        </w:rPr>
        <w:t>2022</w:t>
      </w:r>
      <w:r w:rsidRPr="00200DAD">
        <w:t>.</w:t>
      </w:r>
    </w:p>
    <w:p w14:paraId="6AF79BB4" w14:textId="083621FA" w:rsidR="004F0974" w:rsidRPr="00200DAD" w:rsidRDefault="00407A30" w:rsidP="004F0974">
      <w:pPr>
        <w:pStyle w:val="ListBullet"/>
        <w:numPr>
          <w:ilvl w:val="0"/>
          <w:numId w:val="23"/>
        </w:numPr>
      </w:pPr>
      <w:r>
        <w:t>I</w:t>
      </w:r>
      <w:r w:rsidR="004F0974" w:rsidRPr="00200DAD">
        <w:t>nvest in programs and facilities to support gender equity in sport.</w:t>
      </w:r>
    </w:p>
    <w:p w14:paraId="381D3B08" w14:textId="53DE11F8" w:rsidR="004F0974" w:rsidRPr="00200DAD" w:rsidRDefault="001C05E5" w:rsidP="001C05E5">
      <w:pPr>
        <w:pStyle w:val="ListBullet"/>
        <w:numPr>
          <w:ilvl w:val="0"/>
          <w:numId w:val="23"/>
        </w:numPr>
      </w:pPr>
      <w:r w:rsidRPr="001C05E5">
        <w:t xml:space="preserve">Develop and launch the </w:t>
      </w:r>
      <w:r w:rsidRPr="001C05E5">
        <w:rPr>
          <w:i/>
        </w:rPr>
        <w:t>Positive Ageing Strategy</w:t>
      </w:r>
      <w:r w:rsidR="004F0974" w:rsidRPr="00200DAD">
        <w:t>.</w:t>
      </w:r>
      <w:r w:rsidR="00A72496">
        <w:t xml:space="preserve"> </w:t>
      </w:r>
    </w:p>
    <w:p w14:paraId="0EC3ADD9" w14:textId="2DED60B0" w:rsidR="00A639C0" w:rsidRPr="0028388B" w:rsidRDefault="00CF2A23" w:rsidP="00A639C0">
      <w:pPr>
        <w:pStyle w:val="ListBullet"/>
        <w:numPr>
          <w:ilvl w:val="0"/>
          <w:numId w:val="23"/>
        </w:numPr>
        <w:rPr>
          <w:color w:val="9A63A9"/>
        </w:rPr>
      </w:pPr>
      <w:bookmarkStart w:id="48" w:name="_Toc7513037"/>
      <w:r>
        <w:t xml:space="preserve">Address social and economic development through </w:t>
      </w:r>
      <w:r w:rsidR="00A639C0">
        <w:t xml:space="preserve">the </w:t>
      </w:r>
      <w:r w:rsidR="00A639C0" w:rsidRPr="00F178CD">
        <w:t>Vital Communities</w:t>
      </w:r>
      <w:r w:rsidR="00A639C0">
        <w:t xml:space="preserve"> </w:t>
      </w:r>
      <w:r>
        <w:t>Program</w:t>
      </w:r>
      <w:r w:rsidR="001872B9">
        <w:t xml:space="preserve"> </w:t>
      </w:r>
      <w:r w:rsidR="006770CF">
        <w:t>which</w:t>
      </w:r>
      <w:r w:rsidR="001872B9">
        <w:t xml:space="preserve"> </w:t>
      </w:r>
      <w:r w:rsidR="00426C9E">
        <w:t xml:space="preserve">improves </w:t>
      </w:r>
      <w:r w:rsidR="00DA51A9">
        <w:t>social inclusion and workforce participation</w:t>
      </w:r>
      <w:r w:rsidR="006770CF">
        <w:t xml:space="preserve"> </w:t>
      </w:r>
      <w:r w:rsidR="00D61E29">
        <w:t>for</w:t>
      </w:r>
      <w:r w:rsidR="006770CF">
        <w:t xml:space="preserve"> local communities.</w:t>
      </w:r>
    </w:p>
    <w:p w14:paraId="03F11F8C" w14:textId="1490DE74" w:rsidR="00A639C0" w:rsidRPr="00F12304" w:rsidRDefault="00A639C0" w:rsidP="00A639C0">
      <w:pPr>
        <w:pStyle w:val="ListBullet"/>
        <w:numPr>
          <w:ilvl w:val="0"/>
          <w:numId w:val="23"/>
        </w:numPr>
        <w:rPr>
          <w:color w:val="9A63A9"/>
        </w:rPr>
      </w:pPr>
      <w:r>
        <w:t xml:space="preserve">Establish new and upgrade existing memorials and recognitions in Anakie and Norlane to honour returned </w:t>
      </w:r>
      <w:r w:rsidR="0023296F">
        <w:t>s</w:t>
      </w:r>
      <w:r>
        <w:t xml:space="preserve">ervice men and </w:t>
      </w:r>
      <w:r w:rsidR="0023296F">
        <w:t>w</w:t>
      </w:r>
      <w:r>
        <w:t>omen.</w:t>
      </w:r>
    </w:p>
    <w:p w14:paraId="31C26CC5" w14:textId="3F59686C" w:rsidR="003F6C0F" w:rsidRPr="00205EEE" w:rsidRDefault="001872B9" w:rsidP="00A639C0">
      <w:pPr>
        <w:pStyle w:val="ListBullet"/>
        <w:numPr>
          <w:ilvl w:val="0"/>
          <w:numId w:val="23"/>
        </w:numPr>
        <w:rPr>
          <w:color w:val="9A63A9"/>
        </w:rPr>
      </w:pPr>
      <w:r>
        <w:t xml:space="preserve">Continue to implement the </w:t>
      </w:r>
      <w:r w:rsidRPr="001872B9">
        <w:rPr>
          <w:i/>
        </w:rPr>
        <w:t>Access and Inclusion Plan 2018-2022</w:t>
      </w:r>
      <w:r>
        <w:rPr>
          <w:i/>
        </w:rPr>
        <w:t>.</w:t>
      </w:r>
    </w:p>
    <w:p w14:paraId="0D8F72CE" w14:textId="77777777" w:rsidR="00A639C0" w:rsidRDefault="00A639C0" w:rsidP="00A639C0">
      <w:pPr>
        <w:pStyle w:val="ListBullet"/>
        <w:numPr>
          <w:ilvl w:val="0"/>
          <w:numId w:val="0"/>
        </w:numPr>
        <w:ind w:left="170" w:hanging="170"/>
      </w:pPr>
    </w:p>
    <w:p w14:paraId="2E521569" w14:textId="16B3DF6F" w:rsidR="00CF2A23" w:rsidRPr="00200DAD" w:rsidRDefault="00CF2A23" w:rsidP="00A639C0">
      <w:pPr>
        <w:pStyle w:val="ListBullet"/>
        <w:numPr>
          <w:ilvl w:val="0"/>
          <w:numId w:val="0"/>
        </w:numPr>
        <w:ind w:left="170" w:hanging="170"/>
        <w:sectPr w:rsidR="00CF2A23" w:rsidRPr="00200DAD" w:rsidSect="00F01044">
          <w:type w:val="continuous"/>
          <w:pgSz w:w="11906" w:h="16838" w:code="9"/>
          <w:pgMar w:top="720" w:right="720" w:bottom="720" w:left="720" w:header="720" w:footer="720" w:gutter="0"/>
          <w:cols w:space="720"/>
          <w:noEndnote/>
          <w:docGrid w:linePitch="258"/>
        </w:sectPr>
      </w:pPr>
    </w:p>
    <w:p w14:paraId="1E0C2A66" w14:textId="77777777" w:rsidR="004F4F52" w:rsidRDefault="004F4F52">
      <w:pPr>
        <w:spacing w:line="260" w:lineRule="atLeast"/>
        <w:rPr>
          <w:rFonts w:asciiTheme="majorHAnsi" w:hAnsiTheme="majorHAnsi"/>
          <w:b/>
          <w:color w:val="003263" w:themeColor="text2"/>
          <w:spacing w:val="0"/>
          <w:sz w:val="24"/>
          <w:szCs w:val="24"/>
        </w:rPr>
      </w:pPr>
      <w:bookmarkStart w:id="49" w:name="_Toc7515324"/>
      <w:r>
        <w:rPr>
          <w:sz w:val="24"/>
          <w:szCs w:val="24"/>
        </w:rPr>
        <w:br w:type="page"/>
      </w:r>
    </w:p>
    <w:p w14:paraId="53C348F2" w14:textId="77777777" w:rsidR="004F0974" w:rsidRPr="00200DAD" w:rsidRDefault="004F0974" w:rsidP="004F0974">
      <w:pPr>
        <w:pStyle w:val="Heading3"/>
        <w:spacing w:before="280"/>
        <w:rPr>
          <w:sz w:val="24"/>
          <w:szCs w:val="24"/>
        </w:rPr>
      </w:pPr>
      <w:r w:rsidRPr="00200DAD">
        <w:rPr>
          <w:sz w:val="24"/>
          <w:szCs w:val="24"/>
        </w:rPr>
        <w:lastRenderedPageBreak/>
        <w:t>RELATED PLANS</w:t>
      </w:r>
      <w:bookmarkEnd w:id="48"/>
      <w:bookmarkEnd w:id="49"/>
    </w:p>
    <w:p w14:paraId="05D2471B" w14:textId="77777777" w:rsidR="004F0974" w:rsidRPr="00200DAD" w:rsidRDefault="004F0974" w:rsidP="004F0974">
      <w:pPr>
        <w:pStyle w:val="ListBullet"/>
        <w:tabs>
          <w:tab w:val="clear" w:pos="170"/>
          <w:tab w:val="num" w:pos="1304"/>
        </w:tabs>
        <w:ind w:left="1304"/>
        <w:rPr>
          <w:i/>
          <w:sz w:val="24"/>
          <w:szCs w:val="24"/>
        </w:rPr>
        <w:sectPr w:rsidR="004F0974" w:rsidRPr="00200DAD" w:rsidSect="00F01044">
          <w:type w:val="continuous"/>
          <w:pgSz w:w="11906" w:h="16838" w:code="9"/>
          <w:pgMar w:top="720" w:right="720" w:bottom="720" w:left="720" w:header="720" w:footer="720" w:gutter="0"/>
          <w:cols w:space="720"/>
          <w:noEndnote/>
          <w:docGrid w:linePitch="258"/>
        </w:sectPr>
      </w:pPr>
    </w:p>
    <w:p w14:paraId="14E12442" w14:textId="1242D6EA" w:rsidR="00407A30" w:rsidRDefault="00407A30" w:rsidP="004F0974">
      <w:pPr>
        <w:pStyle w:val="ListBullet"/>
        <w:numPr>
          <w:ilvl w:val="0"/>
          <w:numId w:val="24"/>
        </w:numPr>
        <w:rPr>
          <w:i/>
        </w:rPr>
      </w:pPr>
      <w:r>
        <w:rPr>
          <w:i/>
        </w:rPr>
        <w:t>Sustainability Framework</w:t>
      </w:r>
    </w:p>
    <w:p w14:paraId="6EFE8C74" w14:textId="6E03571E" w:rsidR="004F0974" w:rsidRPr="00200DAD" w:rsidRDefault="004F0974" w:rsidP="004F0974">
      <w:pPr>
        <w:pStyle w:val="ListBullet"/>
        <w:numPr>
          <w:ilvl w:val="0"/>
          <w:numId w:val="24"/>
        </w:numPr>
        <w:rPr>
          <w:i/>
        </w:rPr>
      </w:pPr>
      <w:r w:rsidRPr="00200DAD">
        <w:rPr>
          <w:i/>
        </w:rPr>
        <w:t>Municipal Public Health and Wellbeing Plan</w:t>
      </w:r>
      <w:r w:rsidR="00D71323">
        <w:rPr>
          <w:i/>
        </w:rPr>
        <w:t xml:space="preserve"> 2018</w:t>
      </w:r>
      <w:r w:rsidR="00EB100F" w:rsidRPr="00407C6B">
        <w:rPr>
          <w:i/>
        </w:rPr>
        <w:sym w:font="Symbol" w:char="F02D"/>
      </w:r>
      <w:r w:rsidR="00D71323">
        <w:rPr>
          <w:i/>
        </w:rPr>
        <w:t>2021</w:t>
      </w:r>
    </w:p>
    <w:p w14:paraId="033150A9" w14:textId="77777777" w:rsidR="00407A30" w:rsidRDefault="00407A30" w:rsidP="00D71323">
      <w:pPr>
        <w:pStyle w:val="ListBullet"/>
        <w:numPr>
          <w:ilvl w:val="0"/>
          <w:numId w:val="24"/>
        </w:numPr>
        <w:rPr>
          <w:i/>
        </w:rPr>
      </w:pPr>
      <w:r w:rsidRPr="00407C6B">
        <w:rPr>
          <w:i/>
        </w:rPr>
        <w:t>Reflect Reconciliation Action Plan 2020</w:t>
      </w:r>
    </w:p>
    <w:p w14:paraId="7F380417" w14:textId="62B0DC9D" w:rsidR="004F0974" w:rsidRPr="00D71323" w:rsidRDefault="004F0974" w:rsidP="00D71323">
      <w:pPr>
        <w:pStyle w:val="ListBullet"/>
        <w:numPr>
          <w:ilvl w:val="0"/>
          <w:numId w:val="24"/>
        </w:numPr>
        <w:rPr>
          <w:i/>
        </w:rPr>
      </w:pPr>
      <w:r w:rsidRPr="00200DAD">
        <w:rPr>
          <w:i/>
        </w:rPr>
        <w:t>Multicultural Action Plan</w:t>
      </w:r>
      <w:r w:rsidR="00D71323">
        <w:rPr>
          <w:i/>
        </w:rPr>
        <w:t xml:space="preserve"> 2018</w:t>
      </w:r>
      <w:r w:rsidR="00EB100F" w:rsidRPr="00407C6B">
        <w:rPr>
          <w:i/>
        </w:rPr>
        <w:sym w:font="Symbol" w:char="F02D"/>
      </w:r>
      <w:r w:rsidR="00D71323">
        <w:rPr>
          <w:i/>
        </w:rPr>
        <w:t>2022</w:t>
      </w:r>
    </w:p>
    <w:p w14:paraId="2301ECC7" w14:textId="3B532960" w:rsidR="004F0974" w:rsidRPr="00D71323" w:rsidRDefault="004F0974" w:rsidP="00D71323">
      <w:pPr>
        <w:pStyle w:val="ListBullet"/>
        <w:numPr>
          <w:ilvl w:val="0"/>
          <w:numId w:val="24"/>
        </w:numPr>
        <w:rPr>
          <w:i/>
        </w:rPr>
      </w:pPr>
      <w:r w:rsidRPr="00200DAD">
        <w:rPr>
          <w:i/>
          <w:spacing w:val="-4"/>
        </w:rPr>
        <w:t xml:space="preserve">Municipal Early Years </w:t>
      </w:r>
      <w:r w:rsidRPr="00200DAD">
        <w:rPr>
          <w:i/>
        </w:rPr>
        <w:t>Plan</w:t>
      </w:r>
      <w:r w:rsidR="00D71323">
        <w:rPr>
          <w:i/>
        </w:rPr>
        <w:t xml:space="preserve"> 2018</w:t>
      </w:r>
      <w:r w:rsidR="00EB100F" w:rsidRPr="00407C6B">
        <w:rPr>
          <w:i/>
        </w:rPr>
        <w:sym w:font="Symbol" w:char="F02D"/>
      </w:r>
      <w:r w:rsidR="00D71323">
        <w:rPr>
          <w:i/>
        </w:rPr>
        <w:t>2022</w:t>
      </w:r>
    </w:p>
    <w:p w14:paraId="1BE5630A" w14:textId="77777777" w:rsidR="004F0974" w:rsidRPr="001406D6" w:rsidRDefault="004F0974" w:rsidP="004F0974">
      <w:pPr>
        <w:pStyle w:val="ListBullet"/>
        <w:numPr>
          <w:ilvl w:val="0"/>
          <w:numId w:val="24"/>
        </w:numPr>
        <w:rPr>
          <w:i/>
        </w:rPr>
      </w:pPr>
      <w:r w:rsidRPr="001406D6">
        <w:rPr>
          <w:i/>
        </w:rPr>
        <w:t>Asset management plans</w:t>
      </w:r>
    </w:p>
    <w:p w14:paraId="2B7E4901" w14:textId="293B9272" w:rsidR="004F0974" w:rsidRPr="00D71323" w:rsidRDefault="004F0974" w:rsidP="00D71323">
      <w:pPr>
        <w:pStyle w:val="ListBullet"/>
        <w:numPr>
          <w:ilvl w:val="0"/>
          <w:numId w:val="24"/>
        </w:numPr>
        <w:rPr>
          <w:i/>
        </w:rPr>
      </w:pPr>
      <w:r w:rsidRPr="001406D6">
        <w:rPr>
          <w:i/>
        </w:rPr>
        <w:t>Access and Inclusion Plan</w:t>
      </w:r>
    </w:p>
    <w:p w14:paraId="26C3867A" w14:textId="4D2A2216" w:rsidR="004F0974" w:rsidRPr="001406D6" w:rsidRDefault="004F0974" w:rsidP="004F0974">
      <w:pPr>
        <w:pStyle w:val="ListBullet"/>
        <w:numPr>
          <w:ilvl w:val="0"/>
          <w:numId w:val="24"/>
        </w:numPr>
        <w:rPr>
          <w:i/>
        </w:rPr>
      </w:pPr>
      <w:r w:rsidRPr="001406D6">
        <w:rPr>
          <w:i/>
        </w:rPr>
        <w:t xml:space="preserve">Social Infrastructure Plan </w:t>
      </w:r>
    </w:p>
    <w:p w14:paraId="360ACB5D" w14:textId="688C9BFF" w:rsidR="004F0974" w:rsidRPr="001406D6" w:rsidRDefault="004F0974" w:rsidP="004F0974">
      <w:pPr>
        <w:pStyle w:val="ListBullet"/>
        <w:numPr>
          <w:ilvl w:val="0"/>
          <w:numId w:val="24"/>
        </w:numPr>
        <w:rPr>
          <w:i/>
        </w:rPr>
      </w:pPr>
      <w:r w:rsidRPr="001406D6">
        <w:rPr>
          <w:i/>
        </w:rPr>
        <w:t>Social Housing Plan</w:t>
      </w:r>
      <w:r w:rsidR="004852CF">
        <w:rPr>
          <w:i/>
        </w:rPr>
        <w:t xml:space="preserve"> 2020</w:t>
      </w:r>
      <w:r w:rsidR="00EB100F" w:rsidRPr="00407C6B">
        <w:rPr>
          <w:i/>
        </w:rPr>
        <w:sym w:font="Symbol" w:char="F02D"/>
      </w:r>
      <w:r w:rsidR="004852CF">
        <w:rPr>
          <w:i/>
        </w:rPr>
        <w:t>41</w:t>
      </w:r>
    </w:p>
    <w:p w14:paraId="57288ED8" w14:textId="77777777" w:rsidR="004F0974" w:rsidRPr="001406D6" w:rsidRDefault="004F0974" w:rsidP="004F0974">
      <w:pPr>
        <w:pStyle w:val="ListBullet"/>
        <w:numPr>
          <w:ilvl w:val="0"/>
          <w:numId w:val="24"/>
        </w:numPr>
        <w:rPr>
          <w:i/>
          <w:lang w:val="en-GB"/>
        </w:rPr>
      </w:pPr>
      <w:r w:rsidRPr="001406D6">
        <w:rPr>
          <w:i/>
        </w:rPr>
        <w:t>Ba-</w:t>
      </w:r>
      <w:r w:rsidR="00E10452">
        <w:rPr>
          <w:i/>
        </w:rPr>
        <w:t>g</w:t>
      </w:r>
      <w:r w:rsidRPr="001406D6">
        <w:rPr>
          <w:i/>
        </w:rPr>
        <w:t>urrk Gender Equity Framework</w:t>
      </w:r>
    </w:p>
    <w:p w14:paraId="49FCC910" w14:textId="77777777" w:rsidR="004F0974" w:rsidRPr="001406D6" w:rsidRDefault="004F0974" w:rsidP="004F0974">
      <w:pPr>
        <w:pStyle w:val="Heading2"/>
        <w:spacing w:before="280"/>
      </w:pPr>
      <w:bookmarkStart w:id="50" w:name="_Toc7515325"/>
      <w:r w:rsidRPr="001406D6">
        <w:t>LINKS TO CLEVER AND CREATIVE VISION:</w:t>
      </w:r>
      <w:bookmarkEnd w:id="50"/>
    </w:p>
    <w:p w14:paraId="01BA476E" w14:textId="77777777" w:rsidR="004F0974" w:rsidRPr="001406D6" w:rsidRDefault="004F0974" w:rsidP="004F0974">
      <w:pPr>
        <w:pStyle w:val="ListBullet"/>
        <w:numPr>
          <w:ilvl w:val="0"/>
          <w:numId w:val="25"/>
        </w:numPr>
      </w:pPr>
      <w:r w:rsidRPr="001406D6">
        <w:t>People feel safe wherever they are</w:t>
      </w:r>
    </w:p>
    <w:p w14:paraId="6252E78E" w14:textId="77777777" w:rsidR="004F0974" w:rsidRPr="001406D6" w:rsidRDefault="004F0974" w:rsidP="004F0974">
      <w:pPr>
        <w:pStyle w:val="ListBullet"/>
        <w:rPr>
          <w:i/>
          <w:lang w:val="en-GB"/>
        </w:rPr>
        <w:sectPr w:rsidR="004F0974" w:rsidRPr="001406D6" w:rsidSect="00F01044">
          <w:type w:val="continuous"/>
          <w:pgSz w:w="11906" w:h="16838" w:code="9"/>
          <w:pgMar w:top="720" w:right="720" w:bottom="720" w:left="720" w:header="720" w:footer="720" w:gutter="0"/>
          <w:cols w:space="720"/>
          <w:noEndnote/>
          <w:docGrid w:linePitch="258"/>
        </w:sectPr>
      </w:pPr>
      <w:r w:rsidRPr="001406D6">
        <w:t>An inclusive, diverse, healthy and socially connected community</w:t>
      </w:r>
    </w:p>
    <w:p w14:paraId="218A0CF4" w14:textId="77777777" w:rsidR="00C751A7" w:rsidRPr="00ED0909" w:rsidRDefault="004F0974" w:rsidP="004F0974">
      <w:pPr>
        <w:pStyle w:val="Heading1"/>
        <w:framePr w:wrap="around"/>
      </w:pPr>
      <w:r>
        <w:rPr>
          <w:lang w:val="en-GB"/>
        </w:rPr>
        <w:lastRenderedPageBreak/>
        <w:t xml:space="preserve">4. PLANNED SUSTAINABLE DEVELOPMENT </w:t>
      </w:r>
    </w:p>
    <w:p w14:paraId="481FB95E" w14:textId="77777777" w:rsidR="004F0974" w:rsidRDefault="004F0974" w:rsidP="004F0974">
      <w:pPr>
        <w:pStyle w:val="Heading2"/>
        <w:rPr>
          <w:lang w:val="en-GB"/>
        </w:rPr>
      </w:pPr>
      <w:bookmarkStart w:id="51" w:name="_Toc7513039"/>
      <w:bookmarkStart w:id="52" w:name="_Toc7515327"/>
      <w:r>
        <w:rPr>
          <w:lang w:val="en-GB"/>
        </w:rPr>
        <w:t>We will use sustainable principles to guide development of growth areas and help protect our townships.</w:t>
      </w:r>
      <w:bookmarkEnd w:id="51"/>
      <w:bookmarkEnd w:id="52"/>
    </w:p>
    <w:p w14:paraId="041724FE"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53" w:name="_Toc7513040"/>
      <w:bookmarkStart w:id="54" w:name="_Toc7515328"/>
    </w:p>
    <w:p w14:paraId="06F2CF96" w14:textId="77777777" w:rsidR="004F0974" w:rsidRDefault="004F0974" w:rsidP="004F0974">
      <w:pPr>
        <w:pStyle w:val="Heading3"/>
        <w:rPr>
          <w:lang w:val="en-GB"/>
        </w:rPr>
      </w:pPr>
    </w:p>
    <w:p w14:paraId="2C126085" w14:textId="77777777" w:rsidR="004F0974" w:rsidRPr="009141F5" w:rsidRDefault="004F0974" w:rsidP="004F0974">
      <w:pPr>
        <w:pStyle w:val="Heading3"/>
        <w:rPr>
          <w:sz w:val="24"/>
          <w:szCs w:val="24"/>
          <w:lang w:val="en-GB"/>
        </w:rPr>
      </w:pPr>
      <w:r w:rsidRPr="009141F5">
        <w:rPr>
          <w:sz w:val="24"/>
          <w:szCs w:val="24"/>
          <w:lang w:val="en-GB"/>
        </w:rPr>
        <w:t>KEY PRIORITIES</w:t>
      </w:r>
      <w:bookmarkEnd w:id="53"/>
      <w:bookmarkEnd w:id="54"/>
    </w:p>
    <w:p w14:paraId="580D9C8A" w14:textId="77777777" w:rsidR="004F0974" w:rsidRPr="009141F5" w:rsidRDefault="004F0974" w:rsidP="004F0974">
      <w:pPr>
        <w:pStyle w:val="ListBullet"/>
        <w:tabs>
          <w:tab w:val="clear" w:pos="170"/>
          <w:tab w:val="num" w:pos="1304"/>
        </w:tabs>
        <w:ind w:left="1304"/>
        <w:rPr>
          <w:sz w:val="24"/>
          <w:szCs w:val="24"/>
        </w:rPr>
        <w:sectPr w:rsidR="004F0974" w:rsidRPr="009141F5" w:rsidSect="00F01044">
          <w:type w:val="continuous"/>
          <w:pgSz w:w="11906" w:h="16838" w:code="9"/>
          <w:pgMar w:top="720" w:right="720" w:bottom="720" w:left="720" w:header="720" w:footer="720" w:gutter="0"/>
          <w:cols w:space="720"/>
          <w:noEndnote/>
          <w:docGrid w:linePitch="258"/>
        </w:sectPr>
      </w:pPr>
    </w:p>
    <w:p w14:paraId="1D3B4C40" w14:textId="77777777" w:rsidR="004F0974" w:rsidRPr="009141F5" w:rsidRDefault="004F0974" w:rsidP="004F0974">
      <w:pPr>
        <w:pStyle w:val="ListBullet"/>
        <w:numPr>
          <w:ilvl w:val="0"/>
          <w:numId w:val="26"/>
        </w:numPr>
      </w:pPr>
      <w:r w:rsidRPr="009141F5">
        <w:t>Ensure housing supply, diversity and affordability meets the needs of our growing community.</w:t>
      </w:r>
    </w:p>
    <w:p w14:paraId="06E8FF3B" w14:textId="77777777" w:rsidR="004F0974" w:rsidRPr="009141F5" w:rsidRDefault="004F0974" w:rsidP="004F0974">
      <w:pPr>
        <w:pStyle w:val="ListBullet"/>
        <w:numPr>
          <w:ilvl w:val="0"/>
          <w:numId w:val="26"/>
        </w:numPr>
      </w:pPr>
      <w:r w:rsidRPr="009141F5">
        <w:t>Facilitate opportunities for infill residential development.</w:t>
      </w:r>
    </w:p>
    <w:p w14:paraId="339434F4" w14:textId="77777777" w:rsidR="004F0974" w:rsidRPr="009141F5" w:rsidRDefault="004F0974" w:rsidP="004F0974">
      <w:pPr>
        <w:pStyle w:val="ListBullet"/>
        <w:numPr>
          <w:ilvl w:val="0"/>
          <w:numId w:val="26"/>
        </w:numPr>
      </w:pPr>
      <w:r w:rsidRPr="009141F5">
        <w:t>Continue to develop urban growth areas across the region.</w:t>
      </w:r>
    </w:p>
    <w:p w14:paraId="57C04929" w14:textId="77777777" w:rsidR="004F0974" w:rsidRPr="009141F5" w:rsidRDefault="004F0974" w:rsidP="004F0974">
      <w:pPr>
        <w:pStyle w:val="ListBullet"/>
        <w:numPr>
          <w:ilvl w:val="0"/>
          <w:numId w:val="26"/>
        </w:numPr>
      </w:pPr>
      <w:r w:rsidRPr="009141F5">
        <w:t>Manage the impact of development on the character of our townships.</w:t>
      </w:r>
    </w:p>
    <w:p w14:paraId="06C37F8B" w14:textId="77777777" w:rsidR="004F0974" w:rsidRPr="009141F5" w:rsidRDefault="004F0974" w:rsidP="004F0974">
      <w:pPr>
        <w:pStyle w:val="ListBullet"/>
        <w:numPr>
          <w:ilvl w:val="0"/>
          <w:numId w:val="26"/>
        </w:numPr>
      </w:pPr>
      <w:r w:rsidRPr="009141F5">
        <w:t>Improve the environmental performance of new developments using planning controls.</w:t>
      </w:r>
    </w:p>
    <w:p w14:paraId="15009C37" w14:textId="5A6CA4E8" w:rsidR="00C5735F" w:rsidRDefault="001301E2" w:rsidP="004D55BF">
      <w:pPr>
        <w:pStyle w:val="ListBullet"/>
        <w:numPr>
          <w:ilvl w:val="0"/>
          <w:numId w:val="26"/>
        </w:numPr>
        <w:sectPr w:rsidR="00C5735F" w:rsidSect="00F01044">
          <w:type w:val="continuous"/>
          <w:pgSz w:w="11906" w:h="16838" w:code="9"/>
          <w:pgMar w:top="720" w:right="720" w:bottom="720" w:left="720" w:header="720" w:footer="720" w:gutter="0"/>
          <w:cols w:space="720"/>
          <w:noEndnote/>
          <w:docGrid w:linePitch="258"/>
        </w:sectPr>
      </w:pPr>
      <w:bookmarkStart w:id="55" w:name="_Toc7513041"/>
      <w:r>
        <w:t>Preserve nature reserves, rural and coastal environments</w:t>
      </w:r>
      <w:r w:rsidR="00E8314F">
        <w:t>.</w:t>
      </w:r>
    </w:p>
    <w:p w14:paraId="53759D9B" w14:textId="77777777" w:rsidR="00AA6E6D" w:rsidRPr="00F706EE" w:rsidRDefault="00AA6E6D" w:rsidP="00AA6E6D">
      <w:pPr>
        <w:pStyle w:val="Heading3"/>
        <w:spacing w:before="280"/>
        <w:rPr>
          <w:sz w:val="24"/>
          <w:szCs w:val="24"/>
        </w:rPr>
      </w:pPr>
      <w:bookmarkStart w:id="56" w:name="_Toc7515329"/>
      <w:bookmarkEnd w:id="55"/>
      <w:r w:rsidRPr="00F706EE">
        <w:rPr>
          <w:sz w:val="24"/>
          <w:szCs w:val="24"/>
        </w:rPr>
        <w:t>MEASURES OF SUCCESS</w:t>
      </w:r>
      <w:bookmarkEnd w:id="56"/>
    </w:p>
    <w:p w14:paraId="622C22EA" w14:textId="77777777" w:rsidR="00AA6E6D" w:rsidRPr="00F706EE" w:rsidRDefault="00AA6E6D" w:rsidP="00AA6E6D">
      <w:pPr>
        <w:pStyle w:val="ListBullet"/>
        <w:numPr>
          <w:ilvl w:val="0"/>
          <w:numId w:val="2"/>
        </w:numPr>
        <w:tabs>
          <w:tab w:val="clear" w:pos="170"/>
          <w:tab w:val="num" w:pos="1304"/>
        </w:tabs>
        <w:ind w:left="1304"/>
        <w:rPr>
          <w:sz w:val="24"/>
          <w:szCs w:val="24"/>
        </w:rPr>
        <w:sectPr w:rsidR="00AA6E6D" w:rsidRPr="00F706EE" w:rsidSect="00F01044">
          <w:type w:val="continuous"/>
          <w:pgSz w:w="11906" w:h="16838" w:code="9"/>
          <w:pgMar w:top="720" w:right="720" w:bottom="720" w:left="720" w:header="720" w:footer="720" w:gutter="0"/>
          <w:cols w:space="720"/>
          <w:noEndnote/>
          <w:docGrid w:linePitch="258"/>
        </w:sectPr>
      </w:pPr>
    </w:p>
    <w:p w14:paraId="52446285" w14:textId="77777777" w:rsidR="00AA6E6D" w:rsidRPr="00917EFD" w:rsidRDefault="00AA6E6D" w:rsidP="00AA6E6D">
      <w:pPr>
        <w:pStyle w:val="Heading3"/>
      </w:pPr>
      <w:r>
        <w:t>City of Greater Geelong M</w:t>
      </w:r>
      <w:r w:rsidRPr="00917EFD">
        <w:t xml:space="preserve">easures of </w:t>
      </w:r>
      <w:r>
        <w:t>S</w:t>
      </w:r>
      <w:r w:rsidRPr="00917EFD">
        <w:t>uccess</w:t>
      </w:r>
    </w:p>
    <w:p w14:paraId="2484574B" w14:textId="77777777" w:rsidR="00AA6E6D" w:rsidRPr="00F706EE" w:rsidRDefault="00AA6E6D" w:rsidP="00AA6E6D">
      <w:pPr>
        <w:pStyle w:val="ListBullet"/>
        <w:numPr>
          <w:ilvl w:val="0"/>
          <w:numId w:val="27"/>
        </w:numPr>
      </w:pPr>
      <w:r w:rsidRPr="00F706EE">
        <w:t>More protected natural habitat that we manage.</w:t>
      </w:r>
    </w:p>
    <w:p w14:paraId="04159CF6" w14:textId="77777777" w:rsidR="00AA6E6D" w:rsidRPr="00F706EE" w:rsidRDefault="00AA6E6D" w:rsidP="00AA6E6D">
      <w:pPr>
        <w:pStyle w:val="ListBullet"/>
        <w:numPr>
          <w:ilvl w:val="0"/>
          <w:numId w:val="27"/>
        </w:numPr>
      </w:pPr>
      <w:r w:rsidRPr="00F706EE">
        <w:t>Planned 15 years of residential land supply.</w:t>
      </w:r>
    </w:p>
    <w:p w14:paraId="4C332C22" w14:textId="77777777" w:rsidR="00AA6E6D" w:rsidRPr="00F706EE" w:rsidRDefault="00AA6E6D" w:rsidP="00AA6E6D">
      <w:pPr>
        <w:pStyle w:val="ListBullet"/>
        <w:numPr>
          <w:ilvl w:val="0"/>
          <w:numId w:val="27"/>
        </w:numPr>
      </w:pPr>
      <w:r w:rsidRPr="00F706EE">
        <w:t>40 per cent of new housing construction conducted within existing urban areas.</w:t>
      </w:r>
    </w:p>
    <w:p w14:paraId="6230F8FA" w14:textId="77777777" w:rsidR="00AA6E6D" w:rsidRPr="00F706EE" w:rsidRDefault="00AA6E6D" w:rsidP="00AA6E6D">
      <w:pPr>
        <w:pStyle w:val="ListBullet"/>
        <w:numPr>
          <w:ilvl w:val="0"/>
          <w:numId w:val="27"/>
        </w:numPr>
      </w:pPr>
      <w:r w:rsidRPr="00F706EE">
        <w:t>100 per cent of new large, City-owned buildings rated 5-star ‘Green Star’.</w:t>
      </w:r>
    </w:p>
    <w:p w14:paraId="0BCC8CDA" w14:textId="77777777" w:rsidR="00AA6E6D" w:rsidRPr="00AB1EE3" w:rsidRDefault="00AA6E6D" w:rsidP="00AA6E6D">
      <w:pPr>
        <w:pStyle w:val="ListBullet"/>
        <w:numPr>
          <w:ilvl w:val="0"/>
          <w:numId w:val="27"/>
        </w:numPr>
        <w:rPr>
          <w:lang w:val="en-GB"/>
        </w:rPr>
      </w:pPr>
      <w:r w:rsidRPr="00F706EE">
        <w:t>100 per cent of new, small City-owned buildings with built environment sustainability scorecard or equivalent.</w:t>
      </w:r>
    </w:p>
    <w:p w14:paraId="748847C1" w14:textId="18096899" w:rsidR="004F0974" w:rsidRPr="004D55BF" w:rsidRDefault="00AA6E6D" w:rsidP="004F0974">
      <w:pPr>
        <w:pStyle w:val="ListBullet"/>
        <w:numPr>
          <w:ilvl w:val="0"/>
          <w:numId w:val="27"/>
        </w:numPr>
        <w:sectPr w:rsidR="004F0974" w:rsidRPr="004D55BF" w:rsidSect="00F01044">
          <w:type w:val="continuous"/>
          <w:pgSz w:w="11906" w:h="16838" w:code="9"/>
          <w:pgMar w:top="720" w:right="720" w:bottom="720" w:left="720" w:header="720" w:footer="720" w:gutter="0"/>
          <w:cols w:space="720"/>
          <w:noEndnote/>
          <w:docGrid w:linePitch="258"/>
        </w:sectPr>
      </w:pPr>
      <w:r w:rsidRPr="004D55BF">
        <w:t>Planning controls in place that require a mandatory sustainable design assessment of all new developments</w:t>
      </w:r>
      <w:r w:rsidR="004F0974" w:rsidRPr="004D55BF">
        <w:t>.</w:t>
      </w:r>
      <w:r w:rsidRPr="004D55BF">
        <w:t xml:space="preserve"> </w:t>
      </w:r>
      <w:bookmarkStart w:id="57" w:name="_Toc7513042"/>
    </w:p>
    <w:bookmarkEnd w:id="57"/>
    <w:p w14:paraId="2B35A0D7" w14:textId="77777777" w:rsidR="004F0974" w:rsidRPr="009141F5"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436816F8" w14:textId="77777777" w:rsidR="004F0974" w:rsidRPr="009141F5" w:rsidRDefault="004F0974" w:rsidP="004F0974">
      <w:pPr>
        <w:pStyle w:val="ListBullet"/>
        <w:tabs>
          <w:tab w:val="clear" w:pos="170"/>
          <w:tab w:val="num" w:pos="1304"/>
        </w:tabs>
        <w:ind w:left="1304"/>
        <w:rPr>
          <w:sz w:val="24"/>
          <w:szCs w:val="24"/>
        </w:rPr>
        <w:sectPr w:rsidR="004F0974" w:rsidRPr="009141F5" w:rsidSect="00F01044">
          <w:type w:val="continuous"/>
          <w:pgSz w:w="11906" w:h="16838" w:code="9"/>
          <w:pgMar w:top="720" w:right="720" w:bottom="720" w:left="720" w:header="720" w:footer="720" w:gutter="0"/>
          <w:cols w:space="720"/>
          <w:noEndnote/>
          <w:docGrid w:linePitch="258"/>
        </w:sectPr>
      </w:pPr>
    </w:p>
    <w:p w14:paraId="6B390E5C" w14:textId="2B28EF0F" w:rsidR="004D55BF" w:rsidRPr="000B5ECE" w:rsidRDefault="004D55BF" w:rsidP="004D55BF">
      <w:pPr>
        <w:pStyle w:val="ListBullet"/>
        <w:numPr>
          <w:ilvl w:val="0"/>
          <w:numId w:val="28"/>
        </w:numPr>
      </w:pPr>
      <w:r w:rsidRPr="000B5ECE">
        <w:t xml:space="preserve">Implement the City’s </w:t>
      </w:r>
      <w:r w:rsidRPr="000B5ECE">
        <w:rPr>
          <w:i/>
          <w:iCs/>
        </w:rPr>
        <w:t>Settlement Strategy</w:t>
      </w:r>
      <w:r w:rsidRPr="000B5ECE">
        <w:t xml:space="preserve">, a plan to meet Geelong’s housing needs </w:t>
      </w:r>
      <w:r w:rsidR="00D86DFE" w:rsidRPr="000B5ECE">
        <w:t>through to</w:t>
      </w:r>
      <w:r w:rsidR="003F6C0F" w:rsidRPr="000B5ECE">
        <w:t xml:space="preserve"> </w:t>
      </w:r>
      <w:r w:rsidRPr="000B5ECE">
        <w:t>2036.</w:t>
      </w:r>
    </w:p>
    <w:p w14:paraId="71F6CA28" w14:textId="77777777" w:rsidR="0027424E" w:rsidRPr="0027424E" w:rsidRDefault="0027424E" w:rsidP="0027424E">
      <w:pPr>
        <w:pStyle w:val="ListBullet"/>
        <w:numPr>
          <w:ilvl w:val="0"/>
          <w:numId w:val="28"/>
        </w:numPr>
        <w:rPr>
          <w:color w:val="ABC27D"/>
        </w:rPr>
        <w:sectPr w:rsidR="0027424E" w:rsidRPr="0027424E" w:rsidSect="00F01044">
          <w:type w:val="continuous"/>
          <w:pgSz w:w="11906" w:h="16838" w:code="9"/>
          <w:pgMar w:top="720" w:right="720" w:bottom="720" w:left="720" w:header="720" w:footer="720" w:gutter="0"/>
          <w:cols w:space="720"/>
          <w:noEndnote/>
          <w:docGrid w:linePitch="258"/>
        </w:sectPr>
      </w:pPr>
      <w:r w:rsidRPr="0027424E">
        <w:t>Unlock barriers to investment in key development areas, urban renewal areas and station precincts.</w:t>
      </w:r>
    </w:p>
    <w:p w14:paraId="6DFFEE11" w14:textId="1CA3025C" w:rsidR="000932E3" w:rsidRPr="0027424E" w:rsidRDefault="000932E3" w:rsidP="000932E3">
      <w:pPr>
        <w:pStyle w:val="ListBullet"/>
        <w:numPr>
          <w:ilvl w:val="0"/>
          <w:numId w:val="28"/>
        </w:numPr>
      </w:pPr>
      <w:bookmarkStart w:id="58" w:name="_Toc7513043"/>
      <w:r w:rsidRPr="0027424E">
        <w:t xml:space="preserve">Prepare, review and update </w:t>
      </w:r>
      <w:r w:rsidR="006D07C6" w:rsidRPr="0027424E">
        <w:t>strategic plans</w:t>
      </w:r>
      <w:r w:rsidRPr="0027424E">
        <w:t xml:space="preserve"> for townships, precincts and places.</w:t>
      </w:r>
    </w:p>
    <w:p w14:paraId="49EFE09E" w14:textId="73D3E30A" w:rsidR="00C97747" w:rsidRPr="0027424E" w:rsidRDefault="00C97747" w:rsidP="00C97747">
      <w:pPr>
        <w:pStyle w:val="ListBullet"/>
        <w:numPr>
          <w:ilvl w:val="0"/>
          <w:numId w:val="28"/>
        </w:numPr>
      </w:pPr>
      <w:r w:rsidRPr="0027424E">
        <w:lastRenderedPageBreak/>
        <w:t xml:space="preserve">Progress the </w:t>
      </w:r>
      <w:r w:rsidRPr="0027424E">
        <w:rPr>
          <w:i/>
          <w:iCs/>
        </w:rPr>
        <w:t>Municipal Heritage Strategy</w:t>
      </w:r>
      <w:r w:rsidRPr="0027424E">
        <w:t xml:space="preserve"> in partnership with the Heritage Advisory Committee and related cultural strategies.</w:t>
      </w:r>
    </w:p>
    <w:p w14:paraId="1288DD46" w14:textId="521CEEA0" w:rsidR="00C97747" w:rsidRPr="0027424E" w:rsidRDefault="00C97747" w:rsidP="00C97747">
      <w:pPr>
        <w:pStyle w:val="ListBullet"/>
        <w:numPr>
          <w:ilvl w:val="0"/>
          <w:numId w:val="28"/>
        </w:numPr>
      </w:pPr>
      <w:r w:rsidRPr="0027424E">
        <w:t>Continue to progress delivery of the Armstrong Creek Urban Growth Area.</w:t>
      </w:r>
    </w:p>
    <w:p w14:paraId="279D9209" w14:textId="3AFB51AF" w:rsidR="00C97747" w:rsidRPr="0027424E" w:rsidRDefault="00C97747" w:rsidP="00C97747">
      <w:pPr>
        <w:pStyle w:val="ListBullet"/>
        <w:numPr>
          <w:ilvl w:val="0"/>
          <w:numId w:val="28"/>
        </w:numPr>
        <w:rPr>
          <w:color w:val="ABC27D"/>
        </w:rPr>
      </w:pPr>
      <w:r w:rsidRPr="0027424E">
        <w:t>Work with the Victorian Government to conserve the Bellarine Peninsula as a distinctive landscape area.</w:t>
      </w:r>
    </w:p>
    <w:p w14:paraId="62F8214F" w14:textId="0B5A958D" w:rsidR="00C97747" w:rsidRPr="0027424E" w:rsidRDefault="00C97747" w:rsidP="00C97747">
      <w:pPr>
        <w:pStyle w:val="ListBullet"/>
        <w:numPr>
          <w:ilvl w:val="0"/>
          <w:numId w:val="28"/>
        </w:numPr>
        <w:rPr>
          <w:color w:val="ABC27D"/>
        </w:rPr>
      </w:pPr>
      <w:r w:rsidRPr="0027424E">
        <w:t>Commence a precinct structure plan in each of the Northern and Western Geelong Growth Areas.</w:t>
      </w:r>
    </w:p>
    <w:p w14:paraId="6422BCD2" w14:textId="2D27EA50" w:rsidR="00C97747" w:rsidRPr="0027424E" w:rsidRDefault="00C97747" w:rsidP="00C97747">
      <w:pPr>
        <w:pStyle w:val="ListBullet"/>
        <w:numPr>
          <w:ilvl w:val="0"/>
          <w:numId w:val="28"/>
        </w:numPr>
        <w:rPr>
          <w:color w:val="ABC27D"/>
        </w:rPr>
      </w:pPr>
      <w:r w:rsidRPr="0027424E">
        <w:t>Work with the Victorian Government to deliver the Geelong Growth Areas Transport Infrastructure Strategy.</w:t>
      </w:r>
    </w:p>
    <w:p w14:paraId="23B2BE6D" w14:textId="6F54B95B" w:rsidR="00C97747" w:rsidRPr="0027424E" w:rsidRDefault="00C97747" w:rsidP="00C97747">
      <w:pPr>
        <w:pStyle w:val="ListBullet"/>
        <w:numPr>
          <w:ilvl w:val="0"/>
          <w:numId w:val="28"/>
        </w:numPr>
        <w:rPr>
          <w:color w:val="ABC27D"/>
        </w:rPr>
      </w:pPr>
      <w:r w:rsidRPr="0027424E">
        <w:t>Work with Victorian Government and Barwon Water to deliver the Integrated Water Management Strategy for the Northern and Western Geelong Growth Areas.</w:t>
      </w:r>
    </w:p>
    <w:p w14:paraId="1B4011EC" w14:textId="222EF192" w:rsidR="00C97747" w:rsidRPr="0027424E" w:rsidRDefault="00C97747" w:rsidP="00C97747">
      <w:pPr>
        <w:pStyle w:val="ListBullet"/>
        <w:numPr>
          <w:ilvl w:val="0"/>
          <w:numId w:val="28"/>
        </w:numPr>
        <w:rPr>
          <w:color w:val="ABC27D"/>
        </w:rPr>
      </w:pPr>
      <w:r w:rsidRPr="0027424E">
        <w:t>Work with the Australian and Victorian Governments to deliver the Biodiversity Conservation Strategy for the Northern and Western Geelong Growth Areas.</w:t>
      </w:r>
      <w:r w:rsidR="0027424E">
        <w:br/>
      </w:r>
      <w:r w:rsidR="0027424E">
        <w:br/>
      </w:r>
    </w:p>
    <w:p w14:paraId="03FC58AA" w14:textId="43E7E4F2" w:rsidR="00C97747" w:rsidRPr="0027424E" w:rsidRDefault="00C97747" w:rsidP="00C97747">
      <w:pPr>
        <w:pStyle w:val="ListBullet"/>
        <w:numPr>
          <w:ilvl w:val="0"/>
          <w:numId w:val="28"/>
        </w:numPr>
        <w:rPr>
          <w:color w:val="ABC27D"/>
        </w:rPr>
      </w:pPr>
      <w:r w:rsidRPr="0027424E">
        <w:t xml:space="preserve">Work with the Victorian Government to deliver an updated planning framework for </w:t>
      </w:r>
      <w:r w:rsidR="007A29D2" w:rsidRPr="0027424E">
        <w:t>C</w:t>
      </w:r>
      <w:r w:rsidRPr="0027424E">
        <w:t>entral Geelong.</w:t>
      </w:r>
    </w:p>
    <w:p w14:paraId="2306DC7B" w14:textId="759E9A6B" w:rsidR="0027424E" w:rsidRPr="0027424E" w:rsidRDefault="00343D3E" w:rsidP="0027424E">
      <w:pPr>
        <w:pStyle w:val="ListBullet"/>
        <w:numPr>
          <w:ilvl w:val="0"/>
          <w:numId w:val="28"/>
        </w:numPr>
        <w:rPr>
          <w:color w:val="ABC27D"/>
        </w:rPr>
      </w:pPr>
      <w:r>
        <w:t>Review</w:t>
      </w:r>
      <w:r w:rsidRPr="0027424E">
        <w:t xml:space="preserve"> </w:t>
      </w:r>
      <w:r w:rsidR="002D5C00" w:rsidRPr="0027424E">
        <w:t>t</w:t>
      </w:r>
      <w:r w:rsidR="00B9351A" w:rsidRPr="0027424E">
        <w:t xml:space="preserve">he recommendations of the </w:t>
      </w:r>
      <w:r>
        <w:t xml:space="preserve">Livestock and </w:t>
      </w:r>
      <w:r w:rsidR="00B9351A" w:rsidRPr="0027424E">
        <w:t xml:space="preserve">Information Exchange </w:t>
      </w:r>
      <w:r>
        <w:t>F</w:t>
      </w:r>
      <w:r w:rsidR="00B9351A" w:rsidRPr="0027424E">
        <w:t xml:space="preserve">easibility </w:t>
      </w:r>
      <w:r>
        <w:t>S</w:t>
      </w:r>
      <w:r w:rsidR="00B9351A" w:rsidRPr="0027424E">
        <w:t>tudy with the Rural and Peri Urban Advisory Committee</w:t>
      </w:r>
      <w:r w:rsidR="004A23F2">
        <w:t xml:space="preserve"> and provide recommendations to Council</w:t>
      </w:r>
      <w:r w:rsidR="00B9351A" w:rsidRPr="0027424E">
        <w:t>.</w:t>
      </w:r>
    </w:p>
    <w:p w14:paraId="06664106" w14:textId="0D10D2F1" w:rsidR="004F0974" w:rsidRPr="009141F5" w:rsidRDefault="004F0974" w:rsidP="004F0974">
      <w:pPr>
        <w:pStyle w:val="Heading3"/>
        <w:spacing w:before="280"/>
        <w:rPr>
          <w:sz w:val="24"/>
          <w:szCs w:val="24"/>
        </w:rPr>
      </w:pPr>
      <w:bookmarkStart w:id="59" w:name="_Toc7515331"/>
      <w:r w:rsidRPr="009141F5">
        <w:rPr>
          <w:sz w:val="24"/>
          <w:szCs w:val="24"/>
        </w:rPr>
        <w:t>RELATED PLANS</w:t>
      </w:r>
      <w:bookmarkEnd w:id="58"/>
      <w:bookmarkEnd w:id="59"/>
    </w:p>
    <w:p w14:paraId="1BD93C47" w14:textId="77777777" w:rsidR="004F0974" w:rsidRPr="009141F5" w:rsidRDefault="004F0974" w:rsidP="004F0974">
      <w:pPr>
        <w:pStyle w:val="ListBullet"/>
        <w:tabs>
          <w:tab w:val="clear" w:pos="170"/>
          <w:tab w:val="num" w:pos="1304"/>
        </w:tabs>
        <w:ind w:left="1304"/>
        <w:rPr>
          <w:i/>
          <w:sz w:val="24"/>
          <w:szCs w:val="24"/>
        </w:rPr>
        <w:sectPr w:rsidR="004F0974" w:rsidRPr="009141F5" w:rsidSect="00F01044">
          <w:type w:val="continuous"/>
          <w:pgSz w:w="11906" w:h="16838" w:code="9"/>
          <w:pgMar w:top="720" w:right="720" w:bottom="720" w:left="720" w:header="720" w:footer="720" w:gutter="0"/>
          <w:cols w:space="720"/>
          <w:noEndnote/>
          <w:docGrid w:linePitch="258"/>
        </w:sectPr>
      </w:pPr>
    </w:p>
    <w:p w14:paraId="77EA3300" w14:textId="77777777" w:rsidR="004F0974" w:rsidRPr="009141F5" w:rsidRDefault="004852CF" w:rsidP="004F0974">
      <w:pPr>
        <w:pStyle w:val="ListBullet"/>
        <w:numPr>
          <w:ilvl w:val="0"/>
          <w:numId w:val="29"/>
        </w:numPr>
        <w:rPr>
          <w:i/>
        </w:rPr>
      </w:pPr>
      <w:r>
        <w:rPr>
          <w:i/>
        </w:rPr>
        <w:t>Sustainability Framework</w:t>
      </w:r>
    </w:p>
    <w:p w14:paraId="6EB38494" w14:textId="77777777" w:rsidR="004F0974" w:rsidRDefault="004F0974" w:rsidP="004F0974">
      <w:pPr>
        <w:pStyle w:val="ListBullet"/>
        <w:numPr>
          <w:ilvl w:val="0"/>
          <w:numId w:val="29"/>
        </w:numPr>
        <w:rPr>
          <w:i/>
        </w:rPr>
      </w:pPr>
      <w:r w:rsidRPr="009141F5">
        <w:rPr>
          <w:i/>
        </w:rPr>
        <w:t>Municipal Strategic Statement</w:t>
      </w:r>
    </w:p>
    <w:p w14:paraId="77F20C16" w14:textId="49A5E296" w:rsidR="004852CF" w:rsidRPr="009141F5" w:rsidRDefault="004852CF" w:rsidP="004F0974">
      <w:pPr>
        <w:pStyle w:val="ListBullet"/>
        <w:numPr>
          <w:ilvl w:val="0"/>
          <w:numId w:val="29"/>
        </w:numPr>
        <w:rPr>
          <w:i/>
        </w:rPr>
      </w:pPr>
      <w:r>
        <w:rPr>
          <w:i/>
        </w:rPr>
        <w:t>Environment Strategy 2020</w:t>
      </w:r>
      <w:r w:rsidR="00EB100F" w:rsidRPr="00407C6B">
        <w:rPr>
          <w:i/>
        </w:rPr>
        <w:sym w:font="Symbol" w:char="F02D"/>
      </w:r>
      <w:r>
        <w:rPr>
          <w:i/>
        </w:rPr>
        <w:t>25</w:t>
      </w:r>
    </w:p>
    <w:p w14:paraId="2DBF6877" w14:textId="29AF227A" w:rsidR="004F0974" w:rsidRPr="009141F5" w:rsidRDefault="004F0974" w:rsidP="004F0974">
      <w:pPr>
        <w:pStyle w:val="ListBullet"/>
        <w:numPr>
          <w:ilvl w:val="0"/>
          <w:numId w:val="29"/>
        </w:numPr>
        <w:rPr>
          <w:i/>
        </w:rPr>
      </w:pPr>
      <w:r w:rsidRPr="009141F5">
        <w:rPr>
          <w:i/>
        </w:rPr>
        <w:t>G21 Region</w:t>
      </w:r>
      <w:r w:rsidR="009B7E4F">
        <w:rPr>
          <w:i/>
        </w:rPr>
        <w:t>al</w:t>
      </w:r>
      <w:r w:rsidRPr="009141F5">
        <w:rPr>
          <w:i/>
        </w:rPr>
        <w:t xml:space="preserve"> Growth Plan</w:t>
      </w:r>
    </w:p>
    <w:p w14:paraId="23177400" w14:textId="77777777" w:rsidR="004F0974" w:rsidRDefault="004F0974" w:rsidP="004F0974">
      <w:pPr>
        <w:pStyle w:val="ListBullet"/>
        <w:numPr>
          <w:ilvl w:val="0"/>
          <w:numId w:val="29"/>
        </w:numPr>
        <w:rPr>
          <w:i/>
        </w:rPr>
      </w:pPr>
      <w:r w:rsidRPr="009141F5">
        <w:rPr>
          <w:i/>
        </w:rPr>
        <w:t>Housing Diversity Strategy</w:t>
      </w:r>
    </w:p>
    <w:p w14:paraId="694DDC5F" w14:textId="6B0C2ACF" w:rsidR="008A076A" w:rsidRPr="009141F5" w:rsidRDefault="008A076A" w:rsidP="004F0974">
      <w:pPr>
        <w:pStyle w:val="ListBullet"/>
        <w:numPr>
          <w:ilvl w:val="0"/>
          <w:numId w:val="29"/>
        </w:numPr>
        <w:rPr>
          <w:i/>
        </w:rPr>
      </w:pPr>
      <w:r>
        <w:rPr>
          <w:i/>
        </w:rPr>
        <w:t>Social Housing Plan 2020-41</w:t>
      </w:r>
    </w:p>
    <w:p w14:paraId="55C9E483" w14:textId="77777777" w:rsidR="004F0974" w:rsidRPr="009141F5" w:rsidRDefault="004F0974" w:rsidP="004F0974">
      <w:pPr>
        <w:pStyle w:val="ListBullet"/>
        <w:numPr>
          <w:ilvl w:val="0"/>
          <w:numId w:val="29"/>
        </w:numPr>
        <w:rPr>
          <w:i/>
        </w:rPr>
      </w:pPr>
      <w:r w:rsidRPr="009141F5">
        <w:rPr>
          <w:i/>
        </w:rPr>
        <w:t>Social Infrastructure Plan</w:t>
      </w:r>
    </w:p>
    <w:p w14:paraId="3D505E7D" w14:textId="77777777" w:rsidR="004F0974" w:rsidRPr="009141F5" w:rsidRDefault="004F0974" w:rsidP="004F0974">
      <w:pPr>
        <w:pStyle w:val="ListBullet"/>
        <w:numPr>
          <w:ilvl w:val="0"/>
          <w:numId w:val="29"/>
        </w:numPr>
        <w:rPr>
          <w:i/>
        </w:rPr>
      </w:pPr>
      <w:r w:rsidRPr="009141F5">
        <w:rPr>
          <w:i/>
        </w:rPr>
        <w:t>Settlement Strategy</w:t>
      </w:r>
    </w:p>
    <w:p w14:paraId="4F45C6A3" w14:textId="77777777" w:rsidR="004F0974" w:rsidRPr="009141F5" w:rsidRDefault="004F0974" w:rsidP="004F0974">
      <w:pPr>
        <w:pStyle w:val="ListBullet"/>
        <w:numPr>
          <w:ilvl w:val="0"/>
          <w:numId w:val="29"/>
        </w:numPr>
        <w:rPr>
          <w:i/>
        </w:rPr>
      </w:pPr>
      <w:r w:rsidRPr="009141F5">
        <w:rPr>
          <w:i/>
        </w:rPr>
        <w:t>Rural Land Use Strategy</w:t>
      </w:r>
    </w:p>
    <w:p w14:paraId="42E24444" w14:textId="77777777" w:rsidR="004F0974" w:rsidRDefault="004F0974" w:rsidP="004F0974">
      <w:pPr>
        <w:pStyle w:val="ListBullet"/>
        <w:numPr>
          <w:ilvl w:val="0"/>
          <w:numId w:val="29"/>
        </w:numPr>
        <w:rPr>
          <w:i/>
        </w:rPr>
      </w:pPr>
      <w:r w:rsidRPr="009141F5">
        <w:rPr>
          <w:i/>
        </w:rPr>
        <w:t>Northern and Western Geelong Growth Areas Framework Plan</w:t>
      </w:r>
    </w:p>
    <w:p w14:paraId="27E382AC" w14:textId="77777777" w:rsidR="004F0974" w:rsidRPr="009141F5" w:rsidRDefault="004F0974" w:rsidP="004F0974">
      <w:pPr>
        <w:pStyle w:val="Heading2"/>
        <w:spacing w:before="280"/>
      </w:pPr>
      <w:bookmarkStart w:id="60" w:name="_Toc7515332"/>
      <w:r w:rsidRPr="009141F5">
        <w:lastRenderedPageBreak/>
        <w:t>LINKS TO CLEVER AND CREATIVE VISION:</w:t>
      </w:r>
      <w:bookmarkEnd w:id="60"/>
    </w:p>
    <w:p w14:paraId="5E18CE09" w14:textId="77777777" w:rsidR="004F0974" w:rsidRPr="009141F5" w:rsidRDefault="004F0974" w:rsidP="004F0974">
      <w:pPr>
        <w:pStyle w:val="ListBullet"/>
        <w:rPr>
          <w:i/>
        </w:rPr>
      </w:pPr>
      <w:r w:rsidRPr="009141F5">
        <w:t>Sustainable development that supports population growth and protects the natural environment</w:t>
      </w:r>
    </w:p>
    <w:p w14:paraId="78A50908" w14:textId="77777777" w:rsidR="004F0974" w:rsidRPr="00231691" w:rsidRDefault="004F0974" w:rsidP="004F0974">
      <w:pPr>
        <w:pStyle w:val="ListBullet"/>
        <w:numPr>
          <w:ilvl w:val="0"/>
          <w:numId w:val="0"/>
        </w:numPr>
        <w:ind w:left="170" w:hanging="170"/>
        <w:rPr>
          <w:i/>
        </w:rPr>
      </w:pPr>
    </w:p>
    <w:p w14:paraId="6E5868F8" w14:textId="77777777" w:rsidR="004F0974" w:rsidRDefault="004F0974" w:rsidP="004F0974">
      <w:pPr>
        <w:pStyle w:val="Heading2"/>
        <w:sectPr w:rsidR="004F0974" w:rsidSect="00F01044">
          <w:type w:val="continuous"/>
          <w:pgSz w:w="11906" w:h="16838" w:code="9"/>
          <w:pgMar w:top="720" w:right="720" w:bottom="720" w:left="720" w:header="720" w:footer="720" w:gutter="0"/>
          <w:cols w:space="720"/>
          <w:noEndnote/>
          <w:docGrid w:linePitch="258"/>
        </w:sectPr>
      </w:pPr>
    </w:p>
    <w:p w14:paraId="50BFF60B" w14:textId="77777777" w:rsidR="004F0974" w:rsidRDefault="004F0974" w:rsidP="004F0974">
      <w:pPr>
        <w:pStyle w:val="Heading1"/>
        <w:framePr w:wrap="around"/>
        <w:rPr>
          <w:lang w:val="en-GB"/>
        </w:rPr>
      </w:pPr>
      <w:r>
        <w:rPr>
          <w:lang w:val="en-GB"/>
        </w:rPr>
        <w:lastRenderedPageBreak/>
        <w:t>5. EFFECTIVE ENVIRONMENTAL MANAGEMENT</w:t>
      </w:r>
    </w:p>
    <w:p w14:paraId="6F4ED8E3" w14:textId="639460E3" w:rsidR="004F0974" w:rsidRDefault="000B5ECE" w:rsidP="004F0974">
      <w:pPr>
        <w:pStyle w:val="Heading2"/>
        <w:rPr>
          <w:color w:val="ABC27D"/>
        </w:rPr>
      </w:pPr>
      <w:bookmarkStart w:id="61" w:name="_Toc7513045"/>
      <w:bookmarkStart w:id="62" w:name="_Toc7515334"/>
      <w:r>
        <w:br/>
      </w:r>
      <w:r w:rsidR="004F0974">
        <w:t>We will show leadership to address waste, climate change and environmental challenges.</w:t>
      </w:r>
      <w:bookmarkEnd w:id="61"/>
      <w:bookmarkEnd w:id="62"/>
    </w:p>
    <w:p w14:paraId="3EE374F3"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63" w:name="_Toc7513046"/>
      <w:bookmarkStart w:id="64" w:name="_Toc7515335"/>
    </w:p>
    <w:p w14:paraId="370A6B1D" w14:textId="77777777" w:rsidR="004F0974" w:rsidRDefault="004F0974" w:rsidP="004F0974">
      <w:pPr>
        <w:pStyle w:val="Heading3"/>
        <w:rPr>
          <w:lang w:val="en-GB"/>
        </w:rPr>
      </w:pPr>
    </w:p>
    <w:p w14:paraId="25BC1366" w14:textId="77777777" w:rsidR="004F0974" w:rsidRPr="002F7338" w:rsidRDefault="004F0974" w:rsidP="004F0974">
      <w:pPr>
        <w:pStyle w:val="Heading3"/>
        <w:rPr>
          <w:sz w:val="24"/>
          <w:szCs w:val="24"/>
          <w:lang w:val="en-GB"/>
        </w:rPr>
      </w:pPr>
      <w:r w:rsidRPr="002F7338">
        <w:rPr>
          <w:sz w:val="24"/>
          <w:szCs w:val="24"/>
          <w:lang w:val="en-GB"/>
        </w:rPr>
        <w:t>KEY PRIORITIES</w:t>
      </w:r>
      <w:bookmarkEnd w:id="63"/>
      <w:bookmarkEnd w:id="64"/>
    </w:p>
    <w:p w14:paraId="3B40FE0E" w14:textId="77777777" w:rsidR="004F0974" w:rsidRPr="002F7338" w:rsidRDefault="004F0974" w:rsidP="004F0974">
      <w:pPr>
        <w:pStyle w:val="ListBullet"/>
        <w:tabs>
          <w:tab w:val="clear" w:pos="170"/>
          <w:tab w:val="num" w:pos="1304"/>
        </w:tabs>
        <w:ind w:left="1304"/>
        <w:rPr>
          <w:sz w:val="24"/>
          <w:szCs w:val="24"/>
        </w:rPr>
        <w:sectPr w:rsidR="004F0974" w:rsidRPr="002F7338" w:rsidSect="00F01044">
          <w:type w:val="continuous"/>
          <w:pgSz w:w="11906" w:h="16838" w:code="9"/>
          <w:pgMar w:top="720" w:right="720" w:bottom="720" w:left="720" w:header="720" w:footer="720" w:gutter="0"/>
          <w:cols w:space="720"/>
          <w:noEndnote/>
          <w:docGrid w:linePitch="258"/>
        </w:sectPr>
      </w:pPr>
    </w:p>
    <w:p w14:paraId="475F3C4C" w14:textId="77777777" w:rsidR="004F0974" w:rsidRPr="002F7338" w:rsidRDefault="004F0974" w:rsidP="004F0974">
      <w:pPr>
        <w:pStyle w:val="ListBullet"/>
        <w:numPr>
          <w:ilvl w:val="0"/>
          <w:numId w:val="30"/>
        </w:numPr>
      </w:pPr>
      <w:r w:rsidRPr="002F7338">
        <w:t>Reduce our carbon footprint through the use of solar initiatives and other renewable energy options.</w:t>
      </w:r>
    </w:p>
    <w:p w14:paraId="2B9907F4" w14:textId="77777777" w:rsidR="004F0974" w:rsidRPr="002F7338" w:rsidRDefault="004F0974" w:rsidP="004F0974">
      <w:pPr>
        <w:pStyle w:val="ListBullet"/>
        <w:numPr>
          <w:ilvl w:val="0"/>
          <w:numId w:val="30"/>
        </w:numPr>
      </w:pPr>
      <w:r w:rsidRPr="002F7338">
        <w:t>Educate and assist our community to act on climate change, by reducing waste, emissions and water usage.</w:t>
      </w:r>
    </w:p>
    <w:p w14:paraId="28D2D50A" w14:textId="77777777" w:rsidR="004F0974" w:rsidRPr="002F7338" w:rsidRDefault="004F0974" w:rsidP="004F0974">
      <w:pPr>
        <w:pStyle w:val="ListBullet"/>
        <w:numPr>
          <w:ilvl w:val="0"/>
          <w:numId w:val="30"/>
        </w:numPr>
      </w:pPr>
      <w:r w:rsidRPr="002F7338">
        <w:t>Use sustainable materials to construct and renew roads, footpaths and street furniture.</w:t>
      </w:r>
    </w:p>
    <w:p w14:paraId="3B43995B" w14:textId="677FDBC9" w:rsidR="004F0974" w:rsidRDefault="004F0974" w:rsidP="004F0974">
      <w:pPr>
        <w:pStyle w:val="ListBullet"/>
        <w:numPr>
          <w:ilvl w:val="0"/>
          <w:numId w:val="30"/>
        </w:numPr>
      </w:pPr>
      <w:r w:rsidRPr="002F7338">
        <w:t>Progressively change standard street lights to LED lights, to help reduce carbon emissions.</w:t>
      </w:r>
    </w:p>
    <w:p w14:paraId="6C1581C4" w14:textId="77777777" w:rsidR="00CB2700" w:rsidRDefault="00CB2700" w:rsidP="00CB2700">
      <w:pPr>
        <w:pStyle w:val="ListBullet"/>
        <w:numPr>
          <w:ilvl w:val="0"/>
          <w:numId w:val="30"/>
        </w:numPr>
      </w:pPr>
      <w:r>
        <w:t>Construct a green organics facility.</w:t>
      </w:r>
    </w:p>
    <w:p w14:paraId="2B5EFECB" w14:textId="77777777" w:rsidR="004F0974" w:rsidRPr="002F7338" w:rsidRDefault="004F0974" w:rsidP="004F0974">
      <w:pPr>
        <w:pStyle w:val="ListBullet"/>
        <w:numPr>
          <w:ilvl w:val="0"/>
          <w:numId w:val="30"/>
        </w:numPr>
      </w:pPr>
      <w:r w:rsidRPr="002F7338">
        <w:t>Commence Drysdale landfill rehabilitation.</w:t>
      </w:r>
    </w:p>
    <w:p w14:paraId="76617734" w14:textId="77777777" w:rsidR="004F0974" w:rsidRPr="002F7338" w:rsidRDefault="004F0974" w:rsidP="004F0974">
      <w:pPr>
        <w:pStyle w:val="ListBullet"/>
        <w:numPr>
          <w:ilvl w:val="0"/>
          <w:numId w:val="30"/>
        </w:numPr>
      </w:pPr>
      <w:r w:rsidRPr="002F7338">
        <w:t>Plant more trees to green and cool our urban areas.</w:t>
      </w:r>
    </w:p>
    <w:p w14:paraId="1426EE58" w14:textId="77777777" w:rsidR="004F0974" w:rsidRPr="002F7338" w:rsidRDefault="004F0974" w:rsidP="004F0974">
      <w:pPr>
        <w:pStyle w:val="ListBullet"/>
        <w:numPr>
          <w:ilvl w:val="0"/>
          <w:numId w:val="30"/>
        </w:numPr>
      </w:pPr>
      <w:r w:rsidRPr="002F7338">
        <w:t>Reduce single-use plastic across the region.</w:t>
      </w:r>
    </w:p>
    <w:p w14:paraId="3492618A" w14:textId="77777777" w:rsidR="004F0974" w:rsidRPr="002F7338" w:rsidRDefault="004F0974" w:rsidP="004F0974">
      <w:pPr>
        <w:pStyle w:val="ListBullet"/>
        <w:numPr>
          <w:ilvl w:val="0"/>
          <w:numId w:val="30"/>
        </w:numPr>
      </w:pPr>
      <w:r w:rsidRPr="002F7338">
        <w:t>Manage pests, plants and animals more effectively.</w:t>
      </w:r>
    </w:p>
    <w:p w14:paraId="6EB4AE1E" w14:textId="77777777" w:rsidR="004F0974" w:rsidRPr="002F7338" w:rsidRDefault="004F0974" w:rsidP="004F0974">
      <w:pPr>
        <w:pStyle w:val="ListBullet"/>
        <w:numPr>
          <w:ilvl w:val="0"/>
          <w:numId w:val="30"/>
        </w:numPr>
      </w:pPr>
      <w:r w:rsidRPr="002F7338">
        <w:t>Deliver biodiversity conservation programs.</w:t>
      </w:r>
    </w:p>
    <w:p w14:paraId="2811E0CD" w14:textId="77777777" w:rsidR="004F0974" w:rsidRPr="004D55BF" w:rsidRDefault="004F0974" w:rsidP="004F0974">
      <w:pPr>
        <w:pStyle w:val="ListBullet"/>
        <w:numPr>
          <w:ilvl w:val="0"/>
          <w:numId w:val="30"/>
        </w:numPr>
        <w:rPr>
          <w:lang w:val="en-GB"/>
        </w:rPr>
        <w:sectPr w:rsidR="004F0974" w:rsidRPr="004D55BF" w:rsidSect="00F01044">
          <w:type w:val="continuous"/>
          <w:pgSz w:w="11906" w:h="16838" w:code="9"/>
          <w:pgMar w:top="720" w:right="720" w:bottom="720" w:left="720" w:header="720" w:footer="720" w:gutter="0"/>
          <w:cols w:space="720"/>
          <w:noEndnote/>
          <w:docGrid w:linePitch="258"/>
        </w:sectPr>
      </w:pPr>
      <w:bookmarkStart w:id="65" w:name="_Toc7513047"/>
    </w:p>
    <w:p w14:paraId="50E9EE7D" w14:textId="77777777" w:rsidR="00AA6E6D" w:rsidRPr="00F706EE" w:rsidRDefault="00AA6E6D" w:rsidP="00AA6E6D">
      <w:pPr>
        <w:pStyle w:val="Heading3"/>
        <w:spacing w:before="280"/>
        <w:rPr>
          <w:sz w:val="24"/>
          <w:szCs w:val="24"/>
        </w:rPr>
      </w:pPr>
      <w:bookmarkStart w:id="66" w:name="_Toc7515336"/>
      <w:bookmarkEnd w:id="65"/>
      <w:r w:rsidRPr="00F706EE">
        <w:rPr>
          <w:sz w:val="24"/>
          <w:szCs w:val="24"/>
        </w:rPr>
        <w:t>MEASURES OF SUCCESS</w:t>
      </w:r>
      <w:bookmarkEnd w:id="66"/>
    </w:p>
    <w:p w14:paraId="396F1F55" w14:textId="77777777" w:rsidR="00AA6E6D" w:rsidRPr="00F706EE" w:rsidRDefault="00AA6E6D" w:rsidP="00AA6E6D">
      <w:pPr>
        <w:pStyle w:val="ListBullet"/>
        <w:numPr>
          <w:ilvl w:val="0"/>
          <w:numId w:val="2"/>
        </w:numPr>
        <w:tabs>
          <w:tab w:val="clear" w:pos="170"/>
          <w:tab w:val="num" w:pos="1304"/>
        </w:tabs>
        <w:ind w:left="1304"/>
        <w:rPr>
          <w:sz w:val="24"/>
          <w:szCs w:val="24"/>
        </w:rPr>
        <w:sectPr w:rsidR="00AA6E6D" w:rsidRPr="00F706EE" w:rsidSect="00F01044">
          <w:type w:val="continuous"/>
          <w:pgSz w:w="11906" w:h="16838" w:code="9"/>
          <w:pgMar w:top="720" w:right="720" w:bottom="720" w:left="720" w:header="720" w:footer="720" w:gutter="0"/>
          <w:cols w:space="720"/>
          <w:noEndnote/>
          <w:docGrid w:linePitch="258"/>
        </w:sectPr>
      </w:pPr>
    </w:p>
    <w:p w14:paraId="7711C542" w14:textId="77777777" w:rsidR="00AA6E6D" w:rsidRDefault="00AA6E6D" w:rsidP="00AA6E6D">
      <w:pPr>
        <w:pStyle w:val="Caption"/>
        <w:rPr>
          <w:highlight w:val="yellow"/>
        </w:rPr>
      </w:pPr>
      <w:r>
        <w:t>City of Greater Geelong M</w:t>
      </w:r>
      <w:r w:rsidRPr="00917EFD">
        <w:t xml:space="preserve">easures of </w:t>
      </w:r>
      <w:r>
        <w:t>S</w:t>
      </w:r>
      <w:r w:rsidRPr="00917EFD">
        <w:t>uccess</w:t>
      </w:r>
    </w:p>
    <w:p w14:paraId="7FC97CD1" w14:textId="77777777" w:rsidR="00AA6E6D" w:rsidRPr="00F706EE" w:rsidRDefault="00AA6E6D" w:rsidP="00AA6E6D">
      <w:pPr>
        <w:pStyle w:val="ListBullet"/>
        <w:numPr>
          <w:ilvl w:val="0"/>
          <w:numId w:val="31"/>
        </w:numPr>
      </w:pPr>
      <w:r w:rsidRPr="00F706EE">
        <w:t>60 per cent of garbage, recyclables and green organics collected from kerbside bins diverted from landfill.</w:t>
      </w:r>
    </w:p>
    <w:p w14:paraId="6FC66A44" w14:textId="77777777" w:rsidR="00AA6E6D" w:rsidRPr="00F706EE" w:rsidRDefault="00AA6E6D" w:rsidP="00AA6E6D">
      <w:pPr>
        <w:pStyle w:val="ListBullet"/>
        <w:numPr>
          <w:ilvl w:val="0"/>
          <w:numId w:val="31"/>
        </w:numPr>
      </w:pPr>
      <w:r w:rsidRPr="00F706EE">
        <w:t>Emissions reduced from street lights, buildings and vehicle fleet by 50 per cent, by 2020.</w:t>
      </w:r>
    </w:p>
    <w:p w14:paraId="29E794C9" w14:textId="77777777" w:rsidR="00AA6E6D" w:rsidRPr="00F706EE" w:rsidRDefault="00AA6E6D" w:rsidP="00AA6E6D">
      <w:pPr>
        <w:pStyle w:val="ListBullet"/>
        <w:numPr>
          <w:ilvl w:val="0"/>
          <w:numId w:val="31"/>
        </w:numPr>
      </w:pPr>
      <w:r w:rsidRPr="00F706EE">
        <w:t>Increased use of sustainable material in our asset construction and renewal.</w:t>
      </w:r>
    </w:p>
    <w:p w14:paraId="3443B405" w14:textId="77777777" w:rsidR="00AA6E6D" w:rsidRPr="00F706EE" w:rsidRDefault="00AA6E6D" w:rsidP="00AA6E6D">
      <w:pPr>
        <w:pStyle w:val="ListBullet"/>
        <w:numPr>
          <w:ilvl w:val="0"/>
          <w:numId w:val="31"/>
        </w:numPr>
      </w:pPr>
      <w:r w:rsidRPr="00F706EE">
        <w:t>16 per cent suburban tree canopy.</w:t>
      </w:r>
    </w:p>
    <w:p w14:paraId="245DE4DB" w14:textId="77777777" w:rsidR="004F0974" w:rsidRPr="002F7338" w:rsidRDefault="00AA6E6D" w:rsidP="00AA6E6D">
      <w:pPr>
        <w:pStyle w:val="ListBullet"/>
        <w:numPr>
          <w:ilvl w:val="0"/>
          <w:numId w:val="31"/>
        </w:numPr>
        <w:rPr>
          <w:lang w:val="en-GB"/>
        </w:rPr>
      </w:pPr>
      <w:r w:rsidRPr="00F706EE">
        <w:lastRenderedPageBreak/>
        <w:t>More than 1,850 street trees planted per annum</w:t>
      </w:r>
      <w:r w:rsidR="004F0974" w:rsidRPr="002F7338">
        <w:t>.</w:t>
      </w:r>
    </w:p>
    <w:p w14:paraId="41217283" w14:textId="77777777" w:rsidR="004F0974" w:rsidRPr="002F7338" w:rsidRDefault="004F0974" w:rsidP="004F0974">
      <w:pPr>
        <w:pStyle w:val="Heading3"/>
        <w:sectPr w:rsidR="004F0974" w:rsidRPr="002F7338" w:rsidSect="00F01044">
          <w:type w:val="continuous"/>
          <w:pgSz w:w="11906" w:h="16838" w:code="9"/>
          <w:pgMar w:top="720" w:right="720" w:bottom="720" w:left="720" w:header="720" w:footer="720" w:gutter="0"/>
          <w:cols w:space="720"/>
          <w:noEndnote/>
          <w:docGrid w:linePitch="258"/>
        </w:sectPr>
      </w:pPr>
      <w:bookmarkStart w:id="67" w:name="_Toc7513048"/>
    </w:p>
    <w:bookmarkEnd w:id="67"/>
    <w:p w14:paraId="3B32D3F9" w14:textId="77777777" w:rsidR="004F0974" w:rsidRPr="002F7338"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27FABCC4" w14:textId="77777777" w:rsidR="004F0974" w:rsidRPr="002F7338" w:rsidRDefault="004F0974" w:rsidP="005D7B56">
      <w:pPr>
        <w:pStyle w:val="ListBullet"/>
        <w:numPr>
          <w:ilvl w:val="0"/>
          <w:numId w:val="0"/>
        </w:numPr>
        <w:ind w:left="1304"/>
        <w:rPr>
          <w:sz w:val="24"/>
          <w:szCs w:val="24"/>
        </w:rPr>
        <w:sectPr w:rsidR="004F0974" w:rsidRPr="002F7338" w:rsidSect="00F01044">
          <w:type w:val="continuous"/>
          <w:pgSz w:w="11906" w:h="16838" w:code="9"/>
          <w:pgMar w:top="720" w:right="720" w:bottom="720" w:left="720" w:header="720" w:footer="720" w:gutter="0"/>
          <w:cols w:space="720"/>
          <w:noEndnote/>
          <w:docGrid w:linePitch="258"/>
        </w:sectPr>
      </w:pPr>
    </w:p>
    <w:p w14:paraId="5ABF21EA" w14:textId="77777777" w:rsidR="00CB2700" w:rsidRPr="00C87185" w:rsidRDefault="00CB2700" w:rsidP="00CB2700">
      <w:pPr>
        <w:pStyle w:val="ListBullet"/>
        <w:numPr>
          <w:ilvl w:val="0"/>
          <w:numId w:val="32"/>
        </w:numPr>
      </w:pPr>
      <w:r>
        <w:t xml:space="preserve">Enhance our waste management by implementing the </w:t>
      </w:r>
      <w:r w:rsidRPr="00932A44">
        <w:rPr>
          <w:i/>
          <w:iCs/>
        </w:rPr>
        <w:t>Waste and Resource Recovery Strategy</w:t>
      </w:r>
      <w:r>
        <w:rPr>
          <w:i/>
          <w:iCs/>
        </w:rPr>
        <w:t xml:space="preserve"> 2020</w:t>
      </w:r>
      <w:r>
        <w:rPr>
          <w:i/>
          <w:iCs/>
        </w:rPr>
        <w:sym w:font="Symbol" w:char="F02D"/>
      </w:r>
      <w:r>
        <w:rPr>
          <w:i/>
          <w:iCs/>
        </w:rPr>
        <w:t>2030.</w:t>
      </w:r>
    </w:p>
    <w:p w14:paraId="7184FD46" w14:textId="77777777" w:rsidR="00CB2700" w:rsidRPr="00C87185" w:rsidRDefault="00CB2700" w:rsidP="00CB2700">
      <w:pPr>
        <w:pStyle w:val="ListBullet"/>
        <w:numPr>
          <w:ilvl w:val="0"/>
          <w:numId w:val="32"/>
        </w:numPr>
      </w:pPr>
      <w:r>
        <w:t xml:space="preserve">In partnership with key stakeholders implement the Victorian Government </w:t>
      </w:r>
      <w:r w:rsidRPr="008554B5">
        <w:rPr>
          <w:i/>
        </w:rPr>
        <w:t>Recycling Victoria Policy</w:t>
      </w:r>
      <w:r>
        <w:rPr>
          <w:i/>
        </w:rPr>
        <w:t>.</w:t>
      </w:r>
    </w:p>
    <w:p w14:paraId="15F55C85" w14:textId="77777777" w:rsidR="00CB2700" w:rsidRPr="00932A44" w:rsidRDefault="00CB2700" w:rsidP="00CB2700">
      <w:pPr>
        <w:pStyle w:val="ListBullet"/>
        <w:numPr>
          <w:ilvl w:val="0"/>
          <w:numId w:val="32"/>
        </w:numPr>
      </w:pPr>
      <w:r>
        <w:t xml:space="preserve">Introduce the </w:t>
      </w:r>
      <w:r w:rsidRPr="00555B21">
        <w:rPr>
          <w:i/>
        </w:rPr>
        <w:t>Wastewise Policy</w:t>
      </w:r>
      <w:r>
        <w:t xml:space="preserve"> to reduce waste at City events.</w:t>
      </w:r>
    </w:p>
    <w:p w14:paraId="2EA7A2BB" w14:textId="701A9EF2" w:rsidR="00372B27" w:rsidRDefault="00372B27" w:rsidP="00CB2700">
      <w:pPr>
        <w:pStyle w:val="ListBullet"/>
        <w:numPr>
          <w:ilvl w:val="0"/>
          <w:numId w:val="32"/>
        </w:numPr>
      </w:pPr>
      <w:r>
        <w:t>Continue the hard waste collection services trial.</w:t>
      </w:r>
    </w:p>
    <w:p w14:paraId="00EB17FD" w14:textId="77777777" w:rsidR="00CB2700" w:rsidRPr="00BA6ECA" w:rsidRDefault="00CB2700" w:rsidP="00CB2700">
      <w:pPr>
        <w:pStyle w:val="ListBullet"/>
        <w:numPr>
          <w:ilvl w:val="0"/>
          <w:numId w:val="32"/>
        </w:numPr>
      </w:pPr>
      <w:r w:rsidRPr="00BA6ECA">
        <w:t xml:space="preserve">Implement the </w:t>
      </w:r>
      <w:r w:rsidRPr="00BA6ECA">
        <w:rPr>
          <w:i/>
        </w:rPr>
        <w:t>Stormwater</w:t>
      </w:r>
      <w:r>
        <w:rPr>
          <w:i/>
        </w:rPr>
        <w:t xml:space="preserve"> Services</w:t>
      </w:r>
      <w:r w:rsidRPr="00BA6ECA">
        <w:rPr>
          <w:i/>
        </w:rPr>
        <w:t xml:space="preserve"> Strategy</w:t>
      </w:r>
      <w:r>
        <w:rPr>
          <w:i/>
        </w:rPr>
        <w:t xml:space="preserve"> </w:t>
      </w:r>
      <w:r>
        <w:rPr>
          <w:i/>
          <w:iCs/>
        </w:rPr>
        <w:t>2020</w:t>
      </w:r>
      <w:r>
        <w:rPr>
          <w:i/>
          <w:iCs/>
        </w:rPr>
        <w:sym w:font="Symbol" w:char="F02D"/>
      </w:r>
      <w:r>
        <w:rPr>
          <w:i/>
          <w:iCs/>
        </w:rPr>
        <w:t>30.</w:t>
      </w:r>
    </w:p>
    <w:p w14:paraId="5603E4D4" w14:textId="1FC51DF9" w:rsidR="00CB2700" w:rsidRPr="00BA6ECA" w:rsidRDefault="00CB2700" w:rsidP="00CB2700">
      <w:pPr>
        <w:pStyle w:val="ListBullet"/>
        <w:numPr>
          <w:ilvl w:val="0"/>
          <w:numId w:val="32"/>
        </w:numPr>
      </w:pPr>
      <w:r>
        <w:t>I</w:t>
      </w:r>
      <w:r w:rsidRPr="00BA6ECA">
        <w:t xml:space="preserve">ncrease the volume of materials processed at the Green Organics </w:t>
      </w:r>
      <w:r w:rsidR="00D86DFE">
        <w:t xml:space="preserve">Composting </w:t>
      </w:r>
      <w:r w:rsidRPr="00BA6ECA">
        <w:t>Facility</w:t>
      </w:r>
      <w:r>
        <w:t>.</w:t>
      </w:r>
    </w:p>
    <w:p w14:paraId="6E6E8164" w14:textId="76F06D91" w:rsidR="00CB2700" w:rsidRPr="0013183F" w:rsidRDefault="00CB2700" w:rsidP="00CB2700">
      <w:pPr>
        <w:pStyle w:val="ListBullet"/>
        <w:numPr>
          <w:ilvl w:val="0"/>
          <w:numId w:val="32"/>
        </w:numPr>
      </w:pPr>
      <w:r w:rsidRPr="0013183F">
        <w:t xml:space="preserve">Implement the </w:t>
      </w:r>
      <w:r w:rsidRPr="00E944A7">
        <w:rPr>
          <w:i/>
        </w:rPr>
        <w:t>Environment Strategy 2020</w:t>
      </w:r>
      <w:r w:rsidR="00EB100F" w:rsidRPr="00407C6B">
        <w:rPr>
          <w:i/>
        </w:rPr>
        <w:sym w:font="Symbol" w:char="F02D"/>
      </w:r>
      <w:r w:rsidRPr="00E944A7">
        <w:rPr>
          <w:i/>
        </w:rPr>
        <w:t>25</w:t>
      </w:r>
      <w:r w:rsidR="0023296F">
        <w:t>.</w:t>
      </w:r>
    </w:p>
    <w:p w14:paraId="40B9E39E" w14:textId="1B4C2DA2" w:rsidR="009F7453" w:rsidRPr="00930CEE" w:rsidRDefault="00D86DFE" w:rsidP="009F7453">
      <w:pPr>
        <w:pStyle w:val="ListBullet"/>
        <w:numPr>
          <w:ilvl w:val="0"/>
          <w:numId w:val="32"/>
        </w:numPr>
      </w:pPr>
      <w:r>
        <w:t>Continue to i</w:t>
      </w:r>
      <w:r w:rsidR="00CB2700" w:rsidRPr="00E944A7">
        <w:t xml:space="preserve">mplement the </w:t>
      </w:r>
      <w:r w:rsidR="00CB2700" w:rsidRPr="00E944A7">
        <w:rPr>
          <w:i/>
          <w:iCs/>
        </w:rPr>
        <w:t>Urban Forest Strategy</w:t>
      </w:r>
      <w:r w:rsidR="00CB2700">
        <w:t xml:space="preserve"> </w:t>
      </w:r>
      <w:r w:rsidR="00CB2700" w:rsidRPr="00407C6B">
        <w:rPr>
          <w:i/>
        </w:rPr>
        <w:t>2015</w:t>
      </w:r>
      <w:r w:rsidR="00CB2700" w:rsidRPr="00407C6B">
        <w:rPr>
          <w:i/>
        </w:rPr>
        <w:sym w:font="Symbol" w:char="F02D"/>
      </w:r>
      <w:r w:rsidR="00CB2700" w:rsidRPr="00407C6B">
        <w:rPr>
          <w:i/>
        </w:rPr>
        <w:t>2025</w:t>
      </w:r>
      <w:r w:rsidR="00CB2700">
        <w:t>.</w:t>
      </w:r>
    </w:p>
    <w:p w14:paraId="20D174E7" w14:textId="307F53F8" w:rsidR="00CB2700" w:rsidRDefault="00107A9F" w:rsidP="00CB2700">
      <w:pPr>
        <w:pStyle w:val="ListBullet"/>
        <w:numPr>
          <w:ilvl w:val="0"/>
          <w:numId w:val="32"/>
        </w:numPr>
      </w:pPr>
      <w:r>
        <w:t>Generate community awareness and support</w:t>
      </w:r>
      <w:r w:rsidR="00CB2700">
        <w:t xml:space="preserve"> community initiatives that </w:t>
      </w:r>
      <w:r w:rsidR="00732135">
        <w:t xml:space="preserve">enhance and </w:t>
      </w:r>
      <w:r w:rsidR="00CB2700">
        <w:t xml:space="preserve">protect our local environment. </w:t>
      </w:r>
    </w:p>
    <w:p w14:paraId="3AF32F0E" w14:textId="77777777" w:rsidR="009426B6" w:rsidRDefault="009426B6">
      <w:pPr>
        <w:spacing w:line="260" w:lineRule="atLeast"/>
        <w:rPr>
          <w:rFonts w:asciiTheme="majorHAnsi" w:hAnsiTheme="majorHAnsi"/>
          <w:b/>
          <w:color w:val="003263" w:themeColor="text2"/>
          <w:spacing w:val="0"/>
          <w:sz w:val="24"/>
          <w:szCs w:val="24"/>
        </w:rPr>
      </w:pPr>
      <w:bookmarkStart w:id="68" w:name="_Toc7513049"/>
      <w:bookmarkStart w:id="69" w:name="_Toc7515338"/>
      <w:r>
        <w:rPr>
          <w:sz w:val="24"/>
          <w:szCs w:val="24"/>
        </w:rPr>
        <w:br w:type="page"/>
      </w:r>
    </w:p>
    <w:p w14:paraId="0DC28190" w14:textId="4A6C61DD" w:rsidR="004F0974" w:rsidRPr="005D7B56" w:rsidRDefault="004F0974" w:rsidP="004F0974">
      <w:pPr>
        <w:pStyle w:val="Heading3"/>
        <w:spacing w:before="280"/>
        <w:rPr>
          <w:sz w:val="24"/>
          <w:szCs w:val="24"/>
        </w:rPr>
      </w:pPr>
      <w:r w:rsidRPr="005D7B56">
        <w:rPr>
          <w:sz w:val="24"/>
          <w:szCs w:val="24"/>
        </w:rPr>
        <w:lastRenderedPageBreak/>
        <w:t>RELATED PLANS</w:t>
      </w:r>
      <w:bookmarkEnd w:id="68"/>
      <w:bookmarkEnd w:id="69"/>
    </w:p>
    <w:p w14:paraId="79F11B92" w14:textId="77777777" w:rsidR="004F0974" w:rsidRPr="005D7B56" w:rsidRDefault="004F0974" w:rsidP="004F0974">
      <w:pPr>
        <w:pStyle w:val="ListBullet"/>
        <w:tabs>
          <w:tab w:val="clear" w:pos="170"/>
          <w:tab w:val="num" w:pos="1304"/>
        </w:tabs>
        <w:ind w:left="1304"/>
        <w:rPr>
          <w:i/>
          <w:sz w:val="24"/>
          <w:szCs w:val="24"/>
        </w:rPr>
        <w:sectPr w:rsidR="004F0974" w:rsidRPr="005D7B56" w:rsidSect="00F01044">
          <w:type w:val="continuous"/>
          <w:pgSz w:w="11906" w:h="16838" w:code="9"/>
          <w:pgMar w:top="720" w:right="720" w:bottom="720" w:left="720" w:header="720" w:footer="720" w:gutter="0"/>
          <w:cols w:space="720"/>
          <w:noEndnote/>
          <w:docGrid w:linePitch="258"/>
        </w:sectPr>
      </w:pPr>
    </w:p>
    <w:p w14:paraId="31BB9AF7" w14:textId="77777777" w:rsidR="004852CF" w:rsidRDefault="004852CF" w:rsidP="004F0974">
      <w:pPr>
        <w:pStyle w:val="ListBullet"/>
        <w:numPr>
          <w:ilvl w:val="0"/>
          <w:numId w:val="33"/>
        </w:numPr>
        <w:rPr>
          <w:i/>
        </w:rPr>
      </w:pPr>
      <w:r>
        <w:rPr>
          <w:i/>
        </w:rPr>
        <w:t>Sustainability Framework</w:t>
      </w:r>
    </w:p>
    <w:p w14:paraId="0534B101" w14:textId="03F53034" w:rsidR="004852CF" w:rsidRDefault="004852CF" w:rsidP="004F0974">
      <w:pPr>
        <w:pStyle w:val="ListBullet"/>
        <w:numPr>
          <w:ilvl w:val="0"/>
          <w:numId w:val="33"/>
        </w:numPr>
        <w:rPr>
          <w:i/>
        </w:rPr>
      </w:pPr>
      <w:r>
        <w:rPr>
          <w:i/>
        </w:rPr>
        <w:t>Environment Strategy 2020</w:t>
      </w:r>
      <w:r w:rsidR="002E2C64" w:rsidRPr="00407C6B">
        <w:rPr>
          <w:i/>
        </w:rPr>
        <w:sym w:font="Symbol" w:char="F02D"/>
      </w:r>
      <w:r>
        <w:rPr>
          <w:i/>
        </w:rPr>
        <w:t>25</w:t>
      </w:r>
    </w:p>
    <w:p w14:paraId="51771A7A" w14:textId="53026D34" w:rsidR="004852CF" w:rsidRDefault="004852CF" w:rsidP="004F0974">
      <w:pPr>
        <w:pStyle w:val="ListBullet"/>
        <w:numPr>
          <w:ilvl w:val="0"/>
          <w:numId w:val="33"/>
        </w:numPr>
        <w:rPr>
          <w:i/>
        </w:rPr>
      </w:pPr>
      <w:r>
        <w:rPr>
          <w:i/>
        </w:rPr>
        <w:t>Stormwater</w:t>
      </w:r>
      <w:r w:rsidR="007D15CA">
        <w:rPr>
          <w:i/>
        </w:rPr>
        <w:t xml:space="preserve"> Services</w:t>
      </w:r>
      <w:r>
        <w:rPr>
          <w:i/>
        </w:rPr>
        <w:t xml:space="preserve"> Strategy </w:t>
      </w:r>
    </w:p>
    <w:p w14:paraId="613F8D1D" w14:textId="77777777" w:rsidR="004F0974" w:rsidRPr="005D7B56" w:rsidRDefault="004F0974" w:rsidP="004F0974">
      <w:pPr>
        <w:pStyle w:val="ListBullet"/>
        <w:numPr>
          <w:ilvl w:val="0"/>
          <w:numId w:val="33"/>
        </w:numPr>
        <w:rPr>
          <w:i/>
        </w:rPr>
      </w:pPr>
      <w:r w:rsidRPr="005D7B56">
        <w:rPr>
          <w:i/>
        </w:rPr>
        <w:t>Urban Forest Strategy</w:t>
      </w:r>
    </w:p>
    <w:p w14:paraId="7ADE4457" w14:textId="77777777" w:rsidR="004F0974" w:rsidRPr="005D7B56" w:rsidRDefault="004F0974" w:rsidP="004F0974">
      <w:pPr>
        <w:pStyle w:val="ListBullet"/>
        <w:numPr>
          <w:ilvl w:val="0"/>
          <w:numId w:val="33"/>
        </w:numPr>
        <w:rPr>
          <w:i/>
        </w:rPr>
      </w:pPr>
      <w:r w:rsidRPr="005D7B56">
        <w:rPr>
          <w:i/>
        </w:rPr>
        <w:t>Climate Change Adaption Strategy</w:t>
      </w:r>
    </w:p>
    <w:p w14:paraId="3BF0B557" w14:textId="77777777" w:rsidR="004F0974" w:rsidRPr="005D7B56" w:rsidRDefault="004F0974" w:rsidP="004F0974">
      <w:pPr>
        <w:pStyle w:val="ListBullet"/>
        <w:numPr>
          <w:ilvl w:val="0"/>
          <w:numId w:val="33"/>
        </w:numPr>
        <w:rPr>
          <w:i/>
        </w:rPr>
      </w:pPr>
      <w:r w:rsidRPr="005D7B56">
        <w:rPr>
          <w:i/>
        </w:rPr>
        <w:t>Community Zero Carbon Action Plan</w:t>
      </w:r>
    </w:p>
    <w:p w14:paraId="1C69AEA3" w14:textId="77777777" w:rsidR="004F0974" w:rsidRPr="005D7B56" w:rsidRDefault="004F0974" w:rsidP="004F0974">
      <w:pPr>
        <w:pStyle w:val="ListBullet"/>
        <w:numPr>
          <w:ilvl w:val="0"/>
          <w:numId w:val="33"/>
        </w:numPr>
        <w:rPr>
          <w:i/>
        </w:rPr>
      </w:pPr>
      <w:r w:rsidRPr="005D7B56">
        <w:rPr>
          <w:i/>
        </w:rPr>
        <w:t>Zero Carbon Emissions Strategy</w:t>
      </w:r>
    </w:p>
    <w:p w14:paraId="1D5D6980" w14:textId="1B829C72" w:rsidR="004F0974" w:rsidRPr="005D7B56" w:rsidRDefault="004F0974" w:rsidP="004F0974">
      <w:pPr>
        <w:pStyle w:val="ListBullet"/>
        <w:numPr>
          <w:ilvl w:val="0"/>
          <w:numId w:val="33"/>
        </w:numPr>
        <w:rPr>
          <w:i/>
        </w:rPr>
      </w:pPr>
      <w:r w:rsidRPr="005D7B56">
        <w:rPr>
          <w:i/>
        </w:rPr>
        <w:t xml:space="preserve">Waste </w:t>
      </w:r>
      <w:r w:rsidR="001301E2">
        <w:rPr>
          <w:i/>
        </w:rPr>
        <w:t xml:space="preserve">and Resource Recovery </w:t>
      </w:r>
      <w:r w:rsidRPr="005D7B56">
        <w:rPr>
          <w:i/>
        </w:rPr>
        <w:t>Strategy</w:t>
      </w:r>
    </w:p>
    <w:p w14:paraId="23A51584" w14:textId="77777777" w:rsidR="004F0974" w:rsidRPr="005227F9" w:rsidRDefault="004F0974" w:rsidP="004F0974">
      <w:pPr>
        <w:pStyle w:val="Heading2"/>
        <w:spacing w:before="280"/>
      </w:pPr>
      <w:bookmarkStart w:id="70" w:name="_Toc7515339"/>
      <w:r w:rsidRPr="005227F9">
        <w:t>LINKS TO CLEVER AND CREATIVE VISION:</w:t>
      </w:r>
      <w:bookmarkEnd w:id="70"/>
    </w:p>
    <w:p w14:paraId="0F371D68" w14:textId="77777777" w:rsidR="004F0974" w:rsidRPr="005227F9" w:rsidRDefault="004F0974" w:rsidP="004F0974">
      <w:pPr>
        <w:pStyle w:val="ListBullet"/>
        <w:numPr>
          <w:ilvl w:val="0"/>
          <w:numId w:val="34"/>
        </w:numPr>
      </w:pPr>
      <w:r w:rsidRPr="005227F9">
        <w:t>Development and implementation of sustainable solutions</w:t>
      </w:r>
    </w:p>
    <w:p w14:paraId="506FD7F3" w14:textId="77777777" w:rsidR="004F0974" w:rsidRPr="005227F9" w:rsidRDefault="004F0974" w:rsidP="004F0974">
      <w:pPr>
        <w:pStyle w:val="ListBullet"/>
        <w:numPr>
          <w:ilvl w:val="0"/>
          <w:numId w:val="34"/>
        </w:numPr>
        <w:sectPr w:rsidR="004F0974" w:rsidRPr="005227F9" w:rsidSect="00F01044">
          <w:type w:val="continuous"/>
          <w:pgSz w:w="11906" w:h="16838" w:code="9"/>
          <w:pgMar w:top="720" w:right="720" w:bottom="720" w:left="720" w:header="720" w:footer="720" w:gutter="0"/>
          <w:cols w:space="720"/>
          <w:noEndnote/>
          <w:docGrid w:linePitch="258"/>
        </w:sectPr>
      </w:pPr>
      <w:r w:rsidRPr="005227F9">
        <w:t>Sustainable development that supports population growth and protects the natural environment</w:t>
      </w:r>
    </w:p>
    <w:p w14:paraId="6DBC75D1" w14:textId="77777777" w:rsidR="00C751A7" w:rsidRPr="00ED0909" w:rsidRDefault="004F0974" w:rsidP="004F0974">
      <w:pPr>
        <w:pStyle w:val="Heading1"/>
        <w:framePr w:wrap="around"/>
      </w:pPr>
      <w:r>
        <w:rPr>
          <w:lang w:val="en-GB"/>
        </w:rPr>
        <w:lastRenderedPageBreak/>
        <w:t>6. VIBRANT ARTS AND CULTURE</w:t>
      </w:r>
    </w:p>
    <w:p w14:paraId="7200CC62" w14:textId="77777777" w:rsidR="004F0974" w:rsidRDefault="004F0974" w:rsidP="004F0974">
      <w:pPr>
        <w:pStyle w:val="Heading2"/>
      </w:pPr>
      <w:bookmarkStart w:id="71" w:name="_Toc7513051"/>
      <w:bookmarkStart w:id="72" w:name="_Toc7515341"/>
      <w:r>
        <w:t>We treasure Geelong’s culture and heritage and will help our creative community to grow.</w:t>
      </w:r>
      <w:bookmarkEnd w:id="71"/>
      <w:bookmarkEnd w:id="72"/>
    </w:p>
    <w:p w14:paraId="23ADB660"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73" w:name="_Toc7513052"/>
      <w:bookmarkStart w:id="74" w:name="_Toc7515342"/>
    </w:p>
    <w:p w14:paraId="5A3A5492" w14:textId="77777777" w:rsidR="004F0974" w:rsidRDefault="004F0974" w:rsidP="004F0974">
      <w:pPr>
        <w:pStyle w:val="Heading3"/>
        <w:rPr>
          <w:lang w:val="en-GB"/>
        </w:rPr>
      </w:pPr>
    </w:p>
    <w:p w14:paraId="0ACB3AC3" w14:textId="77777777" w:rsidR="004F0974" w:rsidRPr="005227F9" w:rsidRDefault="004F0974" w:rsidP="004F0974">
      <w:pPr>
        <w:pStyle w:val="Heading3"/>
        <w:rPr>
          <w:sz w:val="24"/>
          <w:szCs w:val="24"/>
          <w:lang w:val="en-GB"/>
        </w:rPr>
      </w:pPr>
      <w:r w:rsidRPr="005227F9">
        <w:rPr>
          <w:sz w:val="24"/>
          <w:szCs w:val="24"/>
          <w:lang w:val="en-GB"/>
        </w:rPr>
        <w:t>KEY PRIORITIES</w:t>
      </w:r>
      <w:bookmarkEnd w:id="73"/>
      <w:bookmarkEnd w:id="74"/>
    </w:p>
    <w:p w14:paraId="3199F686" w14:textId="77777777" w:rsidR="004F0974" w:rsidRPr="005227F9" w:rsidRDefault="004F0974" w:rsidP="004F0974">
      <w:pPr>
        <w:pStyle w:val="ListBullet"/>
        <w:tabs>
          <w:tab w:val="clear" w:pos="170"/>
          <w:tab w:val="num" w:pos="1304"/>
        </w:tabs>
        <w:ind w:left="1304"/>
        <w:rPr>
          <w:sz w:val="24"/>
          <w:szCs w:val="24"/>
        </w:rPr>
        <w:sectPr w:rsidR="004F0974" w:rsidRPr="005227F9" w:rsidSect="00F01044">
          <w:type w:val="continuous"/>
          <w:pgSz w:w="11906" w:h="16838" w:code="9"/>
          <w:pgMar w:top="720" w:right="720" w:bottom="720" w:left="720" w:header="720" w:footer="720" w:gutter="0"/>
          <w:cols w:space="720"/>
          <w:noEndnote/>
          <w:docGrid w:linePitch="258"/>
        </w:sectPr>
      </w:pPr>
    </w:p>
    <w:p w14:paraId="7A93488B" w14:textId="77777777" w:rsidR="004F0974" w:rsidRPr="005227F9" w:rsidRDefault="004F0974" w:rsidP="004F0974">
      <w:pPr>
        <w:pStyle w:val="ListBullet"/>
        <w:numPr>
          <w:ilvl w:val="0"/>
          <w:numId w:val="35"/>
        </w:numPr>
      </w:pPr>
      <w:r w:rsidRPr="005227F9">
        <w:t>Incorporate arts and cultural initiatives into infrastructure development, to enhance our sense of place.</w:t>
      </w:r>
    </w:p>
    <w:p w14:paraId="7F5302D7" w14:textId="77777777" w:rsidR="004F0974" w:rsidRPr="005227F9" w:rsidRDefault="004F0974" w:rsidP="004F0974">
      <w:pPr>
        <w:pStyle w:val="ListBullet"/>
        <w:numPr>
          <w:ilvl w:val="0"/>
          <w:numId w:val="35"/>
        </w:numPr>
      </w:pPr>
      <w:r w:rsidRPr="005227F9">
        <w:t>Recognise and share our heritage through storytelling.</w:t>
      </w:r>
    </w:p>
    <w:p w14:paraId="2EA0E62C" w14:textId="77777777" w:rsidR="004F0974" w:rsidRPr="005227F9" w:rsidRDefault="004F0974" w:rsidP="004F0974">
      <w:pPr>
        <w:pStyle w:val="ListBullet"/>
        <w:numPr>
          <w:ilvl w:val="0"/>
          <w:numId w:val="35"/>
        </w:numPr>
      </w:pPr>
      <w:r w:rsidRPr="005227F9">
        <w:t>Recognise and celebrate Geelong’s Aboriginal culture and history.</w:t>
      </w:r>
    </w:p>
    <w:p w14:paraId="6DAAE765" w14:textId="77777777" w:rsidR="004F0974" w:rsidRPr="005227F9" w:rsidRDefault="004F0974" w:rsidP="004F0974">
      <w:pPr>
        <w:pStyle w:val="ListBullet"/>
        <w:numPr>
          <w:ilvl w:val="0"/>
          <w:numId w:val="35"/>
        </w:numPr>
      </w:pPr>
      <w:r w:rsidRPr="005227F9">
        <w:t>Work with galleries and museums to improve our public art and heritage offering.</w:t>
      </w:r>
    </w:p>
    <w:p w14:paraId="507BFD7C" w14:textId="77777777" w:rsidR="004F0974" w:rsidRPr="005227F9" w:rsidRDefault="004F0974" w:rsidP="004F0974">
      <w:pPr>
        <w:pStyle w:val="ListBullet"/>
        <w:numPr>
          <w:ilvl w:val="0"/>
          <w:numId w:val="35"/>
        </w:numPr>
      </w:pPr>
      <w:r w:rsidRPr="005227F9">
        <w:t>Attract new and support existing creative industries.</w:t>
      </w:r>
    </w:p>
    <w:p w14:paraId="3FB85830" w14:textId="4F696BD5" w:rsidR="004F0974" w:rsidRPr="005227F9" w:rsidRDefault="004F0974" w:rsidP="004F0974">
      <w:pPr>
        <w:pStyle w:val="ListBullet"/>
        <w:numPr>
          <w:ilvl w:val="0"/>
          <w:numId w:val="35"/>
        </w:numPr>
      </w:pPr>
      <w:r w:rsidRPr="005227F9">
        <w:t>Deliver UNESCO City of Design creative outcomes</w:t>
      </w:r>
      <w:r w:rsidR="00D53557">
        <w:t>.</w:t>
      </w:r>
      <w:r w:rsidRPr="005227F9">
        <w:t xml:space="preserve"> </w:t>
      </w:r>
    </w:p>
    <w:p w14:paraId="2193C180" w14:textId="77777777" w:rsidR="004F0974" w:rsidRPr="005227F9" w:rsidRDefault="004F0974" w:rsidP="004F0974">
      <w:pPr>
        <w:pStyle w:val="ListBullet"/>
        <w:tabs>
          <w:tab w:val="clear" w:pos="170"/>
        </w:tabs>
        <w:ind w:left="168"/>
      </w:pPr>
      <w:r w:rsidRPr="005227F9">
        <w:t>Work with the Geelong Regional Library Corporation to deliver efficient and effective services and programs.</w:t>
      </w:r>
    </w:p>
    <w:p w14:paraId="3C7311C9" w14:textId="77777777" w:rsidR="004F0974" w:rsidRPr="005227F9" w:rsidRDefault="004F0974" w:rsidP="004F0974">
      <w:pPr>
        <w:pStyle w:val="Heading3"/>
        <w:sectPr w:rsidR="004F0974" w:rsidRPr="005227F9" w:rsidSect="00F01044">
          <w:type w:val="continuous"/>
          <w:pgSz w:w="11906" w:h="16838" w:code="9"/>
          <w:pgMar w:top="720" w:right="720" w:bottom="720" w:left="720" w:header="720" w:footer="720" w:gutter="0"/>
          <w:cols w:space="720"/>
          <w:noEndnote/>
          <w:docGrid w:linePitch="258"/>
        </w:sectPr>
      </w:pPr>
      <w:bookmarkStart w:id="75" w:name="_Toc7513053"/>
    </w:p>
    <w:p w14:paraId="257E0E09" w14:textId="77777777" w:rsidR="00AA6E6D" w:rsidRPr="00F706EE" w:rsidRDefault="00AA6E6D" w:rsidP="00AA6E6D">
      <w:pPr>
        <w:pStyle w:val="Heading3"/>
        <w:spacing w:before="280"/>
        <w:rPr>
          <w:sz w:val="24"/>
          <w:szCs w:val="24"/>
        </w:rPr>
      </w:pPr>
      <w:bookmarkStart w:id="76" w:name="_Toc7515343"/>
      <w:bookmarkEnd w:id="75"/>
      <w:r w:rsidRPr="00F706EE">
        <w:rPr>
          <w:sz w:val="24"/>
          <w:szCs w:val="24"/>
        </w:rPr>
        <w:t>MEASURES OF SUCCESS</w:t>
      </w:r>
      <w:bookmarkEnd w:id="76"/>
    </w:p>
    <w:p w14:paraId="6FED23B7" w14:textId="77777777" w:rsidR="00AA6E6D" w:rsidRPr="00F706EE" w:rsidRDefault="00AA6E6D" w:rsidP="00AA6E6D">
      <w:pPr>
        <w:pStyle w:val="Caption"/>
      </w:pPr>
      <w:r w:rsidRPr="00F706EE">
        <w:t>Municipal Geelong Measures of Success</w:t>
      </w:r>
    </w:p>
    <w:p w14:paraId="77802960" w14:textId="77777777" w:rsidR="00AA6E6D" w:rsidRPr="00F706EE" w:rsidRDefault="00AA6E6D" w:rsidP="00AA6E6D">
      <w:pPr>
        <w:pStyle w:val="ListBullet"/>
        <w:numPr>
          <w:ilvl w:val="0"/>
          <w:numId w:val="36"/>
        </w:numPr>
      </w:pPr>
      <w:r w:rsidRPr="00F706EE">
        <w:t>20 per cent active library members in the municipality.</w:t>
      </w:r>
    </w:p>
    <w:p w14:paraId="0AC0387F" w14:textId="77777777" w:rsidR="00AA6E6D" w:rsidRPr="00F706EE" w:rsidRDefault="00AA6E6D" w:rsidP="00AA6E6D">
      <w:pPr>
        <w:pStyle w:val="ListBullet"/>
        <w:numPr>
          <w:ilvl w:val="0"/>
          <w:numId w:val="36"/>
        </w:numPr>
      </w:pPr>
      <w:r w:rsidRPr="00F706EE">
        <w:t>Increased employment in creative occupations.</w:t>
      </w:r>
    </w:p>
    <w:p w14:paraId="0B4413EA" w14:textId="77777777" w:rsidR="00AA6E6D" w:rsidRPr="00F706EE" w:rsidRDefault="00AA6E6D" w:rsidP="00AA6E6D">
      <w:pPr>
        <w:pStyle w:val="Caption"/>
      </w:pPr>
      <w:r w:rsidRPr="00F706EE">
        <w:t>City of Greater Geelong Measures of Success</w:t>
      </w:r>
    </w:p>
    <w:p w14:paraId="4DBCBF30" w14:textId="77777777" w:rsidR="00AA6E6D" w:rsidRPr="00F706EE" w:rsidRDefault="00AA6E6D" w:rsidP="00AA6E6D">
      <w:pPr>
        <w:pStyle w:val="ListBullet"/>
        <w:numPr>
          <w:ilvl w:val="0"/>
          <w:numId w:val="36"/>
        </w:numPr>
      </w:pPr>
      <w:r w:rsidRPr="00F706EE">
        <w:t>Increased number of objects actively cared for within our arts and heritage collections.</w:t>
      </w:r>
    </w:p>
    <w:p w14:paraId="5CFF83B4" w14:textId="77777777" w:rsidR="00AA6E6D" w:rsidRPr="00F706EE" w:rsidRDefault="00AA6E6D" w:rsidP="00AA6E6D">
      <w:pPr>
        <w:pStyle w:val="ListBullet"/>
        <w:numPr>
          <w:ilvl w:val="0"/>
          <w:numId w:val="36"/>
        </w:numPr>
      </w:pPr>
      <w:r w:rsidRPr="00F706EE">
        <w:t>Increased access to cultural collections through on-line engagement.</w:t>
      </w:r>
    </w:p>
    <w:p w14:paraId="516C867A" w14:textId="22675B5D" w:rsidR="004F0974" w:rsidRPr="0059550D" w:rsidRDefault="00AA6E6D" w:rsidP="00AA6E6D">
      <w:pPr>
        <w:pStyle w:val="ListBullet"/>
        <w:numPr>
          <w:ilvl w:val="0"/>
          <w:numId w:val="36"/>
        </w:numPr>
        <w:rPr>
          <w:lang w:val="en-GB"/>
        </w:rPr>
      </w:pPr>
      <w:r w:rsidRPr="0059550D">
        <w:t xml:space="preserve">Maintain visitation to our key cultural facilities (National Wool Museum, Potato Shed, Geelong Gallery, </w:t>
      </w:r>
      <w:r w:rsidR="00F51EC4" w:rsidRPr="0059550D">
        <w:t xml:space="preserve">Platform Arts </w:t>
      </w:r>
      <w:r w:rsidR="0059550D" w:rsidRPr="0059550D">
        <w:t>–</w:t>
      </w:r>
      <w:r w:rsidR="00F51EC4" w:rsidRPr="0059550D">
        <w:t xml:space="preserve"> </w:t>
      </w:r>
      <w:r w:rsidR="0059550D" w:rsidRPr="0059550D">
        <w:t xml:space="preserve">previously </w:t>
      </w:r>
      <w:r w:rsidRPr="0059550D">
        <w:t>Courthouse Youth Arts, Geelong Library &amp; Heritage Centre)</w:t>
      </w:r>
      <w:r w:rsidR="004F0974" w:rsidRPr="0059550D">
        <w:t>.</w:t>
      </w:r>
    </w:p>
    <w:p w14:paraId="4B6FDA59" w14:textId="77777777" w:rsidR="004F0974" w:rsidRPr="00601B84"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1D1874FB" w14:textId="77777777" w:rsidR="004F0974" w:rsidRPr="00601B84" w:rsidRDefault="004F0974" w:rsidP="004F0974">
      <w:pPr>
        <w:pStyle w:val="ListBullet"/>
        <w:tabs>
          <w:tab w:val="clear" w:pos="170"/>
          <w:tab w:val="num" w:pos="1304"/>
        </w:tabs>
        <w:ind w:left="1304"/>
        <w:rPr>
          <w:sz w:val="24"/>
          <w:szCs w:val="24"/>
        </w:rPr>
        <w:sectPr w:rsidR="004F0974" w:rsidRPr="00601B84" w:rsidSect="00F01044">
          <w:type w:val="continuous"/>
          <w:pgSz w:w="11906" w:h="16838" w:code="9"/>
          <w:pgMar w:top="720" w:right="720" w:bottom="720" w:left="720" w:header="720" w:footer="720" w:gutter="0"/>
          <w:cols w:space="720"/>
          <w:noEndnote/>
          <w:docGrid w:linePitch="258"/>
        </w:sectPr>
      </w:pPr>
    </w:p>
    <w:p w14:paraId="0228DA31" w14:textId="77777777" w:rsidR="00107A9F" w:rsidRPr="00601B84" w:rsidRDefault="00107A9F" w:rsidP="00107A9F">
      <w:pPr>
        <w:pStyle w:val="ListBullet"/>
        <w:rPr>
          <w:color w:val="ABC27D"/>
        </w:rPr>
      </w:pPr>
      <w:r w:rsidRPr="00601B84">
        <w:t xml:space="preserve">Finalise and implement the </w:t>
      </w:r>
      <w:r w:rsidRPr="00601B84">
        <w:rPr>
          <w:i/>
          <w:iCs/>
        </w:rPr>
        <w:t>Osborne Park Precinct Master Plan</w:t>
      </w:r>
      <w:r w:rsidRPr="00601B84">
        <w:t xml:space="preserve"> and business case.</w:t>
      </w:r>
      <w:r w:rsidRPr="00601B84">
        <w:rPr>
          <w:color w:val="ABC27D"/>
        </w:rPr>
        <w:t xml:space="preserve"> </w:t>
      </w:r>
    </w:p>
    <w:p w14:paraId="74473AA7" w14:textId="4B3E7679" w:rsidR="00107A9F" w:rsidRPr="00601B84" w:rsidRDefault="00107A9F" w:rsidP="00107A9F">
      <w:pPr>
        <w:pStyle w:val="ListBullet"/>
      </w:pPr>
      <w:r w:rsidRPr="00601B84">
        <w:t>Adopt and implement the first year of the</w:t>
      </w:r>
      <w:r>
        <w:t xml:space="preserve"> </w:t>
      </w:r>
      <w:r w:rsidR="00321114" w:rsidRPr="00321114">
        <w:rPr>
          <w:i/>
        </w:rPr>
        <w:t>Arts and</w:t>
      </w:r>
      <w:r w:rsidR="00321114">
        <w:t xml:space="preserve"> </w:t>
      </w:r>
      <w:r w:rsidRPr="00601B84">
        <w:rPr>
          <w:i/>
          <w:iCs/>
        </w:rPr>
        <w:t>Cultural Strategy.</w:t>
      </w:r>
    </w:p>
    <w:p w14:paraId="464521CA" w14:textId="7880A921" w:rsidR="00D53557" w:rsidRDefault="00D53557" w:rsidP="00D53557">
      <w:pPr>
        <w:pStyle w:val="ListBullet"/>
        <w:tabs>
          <w:tab w:val="clear" w:pos="170"/>
        </w:tabs>
        <w:ind w:left="142"/>
      </w:pPr>
      <w:r>
        <w:lastRenderedPageBreak/>
        <w:t>Continue to support</w:t>
      </w:r>
      <w:r w:rsidR="00CF2A23">
        <w:t xml:space="preserve"> the</w:t>
      </w:r>
      <w:r>
        <w:t xml:space="preserve"> implementation of </w:t>
      </w:r>
      <w:r w:rsidRPr="00F178CD">
        <w:rPr>
          <w:i/>
        </w:rPr>
        <w:t>Armstrong Creek Public Art Strategy.</w:t>
      </w:r>
    </w:p>
    <w:p w14:paraId="3761CCD5" w14:textId="3A3E599E" w:rsidR="00D53557" w:rsidRDefault="00D53557" w:rsidP="002E2E0A">
      <w:pPr>
        <w:pStyle w:val="ListBullet"/>
        <w:tabs>
          <w:tab w:val="clear" w:pos="170"/>
        </w:tabs>
        <w:ind w:left="142"/>
      </w:pPr>
      <w:r>
        <w:t>Identify public art and heritage opportunities</w:t>
      </w:r>
      <w:r w:rsidR="00E14632">
        <w:t xml:space="preserve"> across the region</w:t>
      </w:r>
      <w:r w:rsidR="0023296F">
        <w:t>,</w:t>
      </w:r>
      <w:r w:rsidR="00CF2A23">
        <w:t xml:space="preserve"> including the</w:t>
      </w:r>
      <w:r>
        <w:t xml:space="preserve"> new Civic Precinct development</w:t>
      </w:r>
      <w:r w:rsidR="00D6148F">
        <w:t>.</w:t>
      </w:r>
    </w:p>
    <w:p w14:paraId="3DFBE557" w14:textId="2A36B278" w:rsidR="00D53557" w:rsidRDefault="00CF2A23" w:rsidP="00D53557">
      <w:pPr>
        <w:pStyle w:val="ListBullet"/>
        <w:tabs>
          <w:tab w:val="clear" w:pos="170"/>
        </w:tabs>
        <w:ind w:left="142"/>
      </w:pPr>
      <w:r>
        <w:t xml:space="preserve">Continue to </w:t>
      </w:r>
      <w:r w:rsidR="00D53557">
        <w:t>develop the Connecting Memory digital stories app</w:t>
      </w:r>
      <w:r w:rsidR="002E2E0A">
        <w:t xml:space="preserve"> and Arts and Culture </w:t>
      </w:r>
      <w:r>
        <w:t>T</w:t>
      </w:r>
      <w:r w:rsidR="002E2E0A">
        <w:t>rails app</w:t>
      </w:r>
      <w:r w:rsidR="00D53557">
        <w:t>.</w:t>
      </w:r>
    </w:p>
    <w:p w14:paraId="47C779D4" w14:textId="77777777" w:rsidR="00D53557" w:rsidRDefault="00D53557" w:rsidP="00D53557">
      <w:pPr>
        <w:pStyle w:val="ListBullet"/>
        <w:tabs>
          <w:tab w:val="clear" w:pos="170"/>
        </w:tabs>
        <w:ind w:left="142"/>
      </w:pPr>
      <w:r>
        <w:t xml:space="preserve">Deliver Indigenous song writing mentorships and support the professional development of First Nations people through the Indigenous Trainee Program. </w:t>
      </w:r>
    </w:p>
    <w:p w14:paraId="4A999CD9" w14:textId="724F1345" w:rsidR="00D53557" w:rsidRPr="00907268" w:rsidRDefault="00D53557" w:rsidP="00D53557">
      <w:pPr>
        <w:pStyle w:val="ListBullet"/>
        <w:tabs>
          <w:tab w:val="clear" w:pos="170"/>
        </w:tabs>
        <w:ind w:left="142"/>
      </w:pPr>
      <w:r w:rsidRPr="00907268">
        <w:t>Work with Wadawurrung to ensure Aboriginal culture, heritage and stories are presented.</w:t>
      </w:r>
    </w:p>
    <w:p w14:paraId="38AAAEE4" w14:textId="01B5E751" w:rsidR="005C37B7" w:rsidRPr="006C33F5" w:rsidRDefault="006C33F5" w:rsidP="006C33F5">
      <w:pPr>
        <w:pStyle w:val="ListBullet"/>
      </w:pPr>
      <w:r w:rsidRPr="006C33F5">
        <w:t>Deliver the Creative Communities Grants and establish the First Nations Heritage Grants</w:t>
      </w:r>
      <w:r w:rsidR="005C37B7" w:rsidRPr="006C33F5">
        <w:t>.</w:t>
      </w:r>
    </w:p>
    <w:p w14:paraId="0222FAB7" w14:textId="5AFC9730" w:rsidR="00D53557" w:rsidRDefault="00D53557" w:rsidP="00D53557">
      <w:pPr>
        <w:pStyle w:val="ListBullet"/>
        <w:tabs>
          <w:tab w:val="clear" w:pos="170"/>
        </w:tabs>
        <w:ind w:left="142"/>
      </w:pPr>
      <w:r>
        <w:t xml:space="preserve">Endorse and implement the recommendations of the </w:t>
      </w:r>
      <w:r w:rsidRPr="00F178CD">
        <w:rPr>
          <w:i/>
        </w:rPr>
        <w:t>Our Heritage, Our Collections</w:t>
      </w:r>
      <w:r>
        <w:t xml:space="preserve"> </w:t>
      </w:r>
      <w:r w:rsidR="00732135">
        <w:t>strategic report</w:t>
      </w:r>
      <w:r>
        <w:t>.</w:t>
      </w:r>
    </w:p>
    <w:p w14:paraId="73F6CF35" w14:textId="77777777" w:rsidR="00D53557" w:rsidRDefault="00D53557" w:rsidP="00D53557">
      <w:pPr>
        <w:pStyle w:val="ListBullet"/>
        <w:tabs>
          <w:tab w:val="clear" w:pos="170"/>
        </w:tabs>
        <w:ind w:left="142"/>
      </w:pPr>
      <w:r>
        <w:t>Deliver Geelong After Dark 2021.</w:t>
      </w:r>
    </w:p>
    <w:p w14:paraId="5E782CC6" w14:textId="77777777" w:rsidR="00D53557" w:rsidRDefault="00D53557" w:rsidP="00D53557">
      <w:pPr>
        <w:pStyle w:val="ListBullet"/>
        <w:tabs>
          <w:tab w:val="clear" w:pos="170"/>
        </w:tabs>
        <w:ind w:left="142"/>
      </w:pPr>
      <w:r>
        <w:t>Create a future vision plan for the National Wool Museum.</w:t>
      </w:r>
    </w:p>
    <w:p w14:paraId="7D9A5AB6" w14:textId="77777777" w:rsidR="004F0974" w:rsidRPr="00601B84" w:rsidRDefault="004F0974" w:rsidP="004F0974">
      <w:pPr>
        <w:pStyle w:val="Heading3"/>
        <w:spacing w:before="280"/>
        <w:rPr>
          <w:sz w:val="24"/>
          <w:szCs w:val="24"/>
        </w:rPr>
      </w:pPr>
      <w:bookmarkStart w:id="77" w:name="_Toc7513055"/>
      <w:bookmarkStart w:id="78" w:name="_Toc7515345"/>
      <w:r w:rsidRPr="00601B84">
        <w:rPr>
          <w:sz w:val="24"/>
          <w:szCs w:val="24"/>
        </w:rPr>
        <w:t>RELATED PLANS</w:t>
      </w:r>
      <w:bookmarkEnd w:id="77"/>
      <w:bookmarkEnd w:id="78"/>
    </w:p>
    <w:p w14:paraId="2596F15A" w14:textId="77777777" w:rsidR="004852CF" w:rsidRDefault="004852CF" w:rsidP="004F0974">
      <w:pPr>
        <w:pStyle w:val="ListBullet"/>
        <w:numPr>
          <w:ilvl w:val="0"/>
          <w:numId w:val="38"/>
        </w:numPr>
        <w:rPr>
          <w:i/>
        </w:rPr>
      </w:pPr>
      <w:r>
        <w:rPr>
          <w:i/>
        </w:rPr>
        <w:t>Sustainability Framework</w:t>
      </w:r>
    </w:p>
    <w:p w14:paraId="2AB5DFA4" w14:textId="77777777" w:rsidR="004F0974" w:rsidRPr="00601B84" w:rsidRDefault="004F0974" w:rsidP="004F0974">
      <w:pPr>
        <w:pStyle w:val="ListBullet"/>
        <w:numPr>
          <w:ilvl w:val="0"/>
          <w:numId w:val="38"/>
        </w:numPr>
        <w:rPr>
          <w:i/>
        </w:rPr>
      </w:pPr>
      <w:r w:rsidRPr="00601B84">
        <w:rPr>
          <w:i/>
        </w:rPr>
        <w:t>Connecting People, Place and Environment – A Public Art Strategy for the City of Greater Geelong</w:t>
      </w:r>
    </w:p>
    <w:p w14:paraId="1E51572B" w14:textId="77777777" w:rsidR="004F0974" w:rsidRPr="00601B84" w:rsidRDefault="004F0974" w:rsidP="004F0974">
      <w:pPr>
        <w:pStyle w:val="ListBullet"/>
        <w:numPr>
          <w:ilvl w:val="0"/>
          <w:numId w:val="38"/>
        </w:numPr>
      </w:pPr>
      <w:r w:rsidRPr="00601B84">
        <w:rPr>
          <w:i/>
        </w:rPr>
        <w:t>Municipal Heritage Strategy</w:t>
      </w:r>
    </w:p>
    <w:p w14:paraId="3189D621" w14:textId="77777777" w:rsidR="004F0974" w:rsidRPr="00601B84" w:rsidRDefault="004F0974" w:rsidP="004F0974">
      <w:pPr>
        <w:pStyle w:val="Heading2"/>
        <w:spacing w:before="280"/>
        <w:rPr>
          <w:lang w:val="en-GB"/>
        </w:rPr>
      </w:pPr>
      <w:bookmarkStart w:id="79" w:name="_Toc7515346"/>
      <w:r w:rsidRPr="00601B84">
        <w:t>LINKS TO CLEVER AND CREATIVE VISION:</w:t>
      </w:r>
      <w:bookmarkEnd w:id="79"/>
    </w:p>
    <w:p w14:paraId="0FE86ABC" w14:textId="77777777" w:rsidR="004F0974" w:rsidRPr="00601B84" w:rsidRDefault="004F0974" w:rsidP="004F0974">
      <w:pPr>
        <w:pStyle w:val="ListBullet"/>
        <w:numPr>
          <w:ilvl w:val="0"/>
          <w:numId w:val="39"/>
        </w:numPr>
      </w:pPr>
      <w:r w:rsidRPr="00601B84">
        <w:t>Creativity drives culture</w:t>
      </w:r>
    </w:p>
    <w:p w14:paraId="6253715B" w14:textId="77777777" w:rsidR="00C751A7" w:rsidRPr="00601B84" w:rsidRDefault="004F0974" w:rsidP="004F0974">
      <w:pPr>
        <w:pStyle w:val="ListBullet"/>
        <w:numPr>
          <w:ilvl w:val="0"/>
          <w:numId w:val="39"/>
        </w:numPr>
      </w:pPr>
      <w:r w:rsidRPr="00601B84">
        <w:t>A destination that attracts local and international visitors</w:t>
      </w:r>
    </w:p>
    <w:p w14:paraId="36309FB4" w14:textId="77777777" w:rsidR="00C751A7" w:rsidRPr="00ED0909" w:rsidRDefault="004F0974" w:rsidP="004F0974">
      <w:pPr>
        <w:pStyle w:val="Heading1"/>
        <w:framePr w:wrap="around"/>
      </w:pPr>
      <w:r>
        <w:lastRenderedPageBreak/>
        <w:t>7. INTEGRATED TRANSPORT CONNECTIONS</w:t>
      </w:r>
    </w:p>
    <w:p w14:paraId="026B8899" w14:textId="77777777" w:rsidR="004F0974" w:rsidRDefault="004F0974" w:rsidP="004F0974">
      <w:pPr>
        <w:pStyle w:val="Heading2"/>
      </w:pPr>
      <w:bookmarkStart w:id="80" w:name="_Toc7513057"/>
      <w:bookmarkStart w:id="81" w:name="_Toc7515348"/>
      <w:r>
        <w:t>Our focus will be on improving our public and active transport, and better connecting our networks.</w:t>
      </w:r>
      <w:bookmarkEnd w:id="80"/>
      <w:bookmarkEnd w:id="81"/>
    </w:p>
    <w:p w14:paraId="7263FEA4" w14:textId="77777777" w:rsidR="004F0974" w:rsidRDefault="004F0974" w:rsidP="004F0974">
      <w:pPr>
        <w:pStyle w:val="Heading3"/>
        <w:rPr>
          <w:lang w:val="en-GB"/>
        </w:rPr>
      </w:pPr>
      <w:bookmarkStart w:id="82" w:name="_Toc7513058"/>
      <w:bookmarkStart w:id="83" w:name="_Toc7515349"/>
    </w:p>
    <w:p w14:paraId="012CC81B" w14:textId="77777777" w:rsidR="004F0974" w:rsidRPr="00601B84" w:rsidRDefault="004F0974" w:rsidP="004F0974">
      <w:pPr>
        <w:pStyle w:val="Heading3"/>
        <w:rPr>
          <w:sz w:val="24"/>
          <w:szCs w:val="24"/>
          <w:lang w:val="en-GB"/>
        </w:rPr>
      </w:pPr>
      <w:r w:rsidRPr="00601B84">
        <w:rPr>
          <w:sz w:val="24"/>
          <w:szCs w:val="24"/>
          <w:lang w:val="en-GB"/>
        </w:rPr>
        <w:t>KEY PRIORITIES</w:t>
      </w:r>
      <w:bookmarkEnd w:id="82"/>
      <w:bookmarkEnd w:id="83"/>
    </w:p>
    <w:p w14:paraId="2E0554DA" w14:textId="77777777" w:rsidR="004F0974" w:rsidRPr="00601B84" w:rsidRDefault="004F0974" w:rsidP="004F0974">
      <w:pPr>
        <w:pStyle w:val="ListBullet"/>
        <w:tabs>
          <w:tab w:val="clear" w:pos="170"/>
          <w:tab w:val="num" w:pos="1304"/>
        </w:tabs>
        <w:ind w:left="1304"/>
        <w:rPr>
          <w:sz w:val="24"/>
          <w:szCs w:val="24"/>
        </w:rPr>
        <w:sectPr w:rsidR="004F0974" w:rsidRPr="00601B84" w:rsidSect="00F01044">
          <w:type w:val="continuous"/>
          <w:pgSz w:w="11906" w:h="16838" w:code="9"/>
          <w:pgMar w:top="720" w:right="720" w:bottom="720" w:left="720" w:header="720" w:footer="720" w:gutter="0"/>
          <w:cols w:space="720"/>
          <w:noEndnote/>
          <w:docGrid w:linePitch="258"/>
        </w:sectPr>
      </w:pPr>
    </w:p>
    <w:p w14:paraId="1D950D02" w14:textId="77777777" w:rsidR="004F0974" w:rsidRPr="00601B84" w:rsidRDefault="004F0974" w:rsidP="004F0974">
      <w:pPr>
        <w:pStyle w:val="ListBullet"/>
        <w:numPr>
          <w:ilvl w:val="0"/>
          <w:numId w:val="40"/>
        </w:numPr>
      </w:pPr>
      <w:r w:rsidRPr="00601B84">
        <w:t xml:space="preserve">Support projects in the </w:t>
      </w:r>
      <w:r w:rsidRPr="00601B84">
        <w:rPr>
          <w:i/>
        </w:rPr>
        <w:t>G21 Region Road Transport Plan</w:t>
      </w:r>
      <w:r w:rsidRPr="00601B84">
        <w:t>.</w:t>
      </w:r>
    </w:p>
    <w:p w14:paraId="7A20D496" w14:textId="77777777" w:rsidR="004F0974" w:rsidRPr="00601B84" w:rsidRDefault="004F0974" w:rsidP="004F0974">
      <w:pPr>
        <w:pStyle w:val="ListBullet"/>
        <w:numPr>
          <w:ilvl w:val="0"/>
          <w:numId w:val="40"/>
        </w:numPr>
      </w:pPr>
      <w:r w:rsidRPr="00601B84">
        <w:t xml:space="preserve">Work with VicRoads to deliver the </w:t>
      </w:r>
      <w:r w:rsidR="00601B84" w:rsidRPr="00601B84">
        <w:rPr>
          <w:i/>
        </w:rPr>
        <w:t xml:space="preserve">Transport </w:t>
      </w:r>
      <w:r w:rsidRPr="00601B84">
        <w:rPr>
          <w:i/>
        </w:rPr>
        <w:t>Network Operating Plan</w:t>
      </w:r>
      <w:r w:rsidRPr="00601B84">
        <w:t>.</w:t>
      </w:r>
    </w:p>
    <w:p w14:paraId="5888724B" w14:textId="77777777" w:rsidR="004F0974" w:rsidRPr="00601B84" w:rsidRDefault="004F0974" w:rsidP="004F0974">
      <w:pPr>
        <w:pStyle w:val="ListBullet"/>
        <w:numPr>
          <w:ilvl w:val="0"/>
          <w:numId w:val="40"/>
        </w:numPr>
      </w:pPr>
      <w:r w:rsidRPr="00601B84">
        <w:t>Improve our road management and engagement program.</w:t>
      </w:r>
    </w:p>
    <w:p w14:paraId="059589C8" w14:textId="77777777" w:rsidR="004F0974" w:rsidRPr="00601B84" w:rsidRDefault="004F0974" w:rsidP="004F0974">
      <w:pPr>
        <w:pStyle w:val="ListBullet"/>
        <w:numPr>
          <w:ilvl w:val="0"/>
          <w:numId w:val="40"/>
        </w:numPr>
      </w:pPr>
      <w:r w:rsidRPr="00601B84">
        <w:t>Deliver better-connected walking, cycling and trail paths across our region.</w:t>
      </w:r>
    </w:p>
    <w:p w14:paraId="54D36BA9" w14:textId="77777777" w:rsidR="004F0974" w:rsidRPr="00601B84" w:rsidRDefault="004F0974" w:rsidP="004F0974">
      <w:pPr>
        <w:pStyle w:val="ListBullet"/>
        <w:numPr>
          <w:ilvl w:val="0"/>
          <w:numId w:val="40"/>
        </w:numPr>
      </w:pPr>
      <w:r w:rsidRPr="00601B84">
        <w:t>Advocate to improve rail, road and sea connections for our region.</w:t>
      </w:r>
    </w:p>
    <w:p w14:paraId="4DD62077" w14:textId="77777777" w:rsidR="004F0974" w:rsidRPr="00601B84" w:rsidRDefault="004F0974" w:rsidP="004F0974">
      <w:pPr>
        <w:pStyle w:val="ListBullet"/>
        <w:numPr>
          <w:ilvl w:val="0"/>
          <w:numId w:val="40"/>
        </w:numPr>
      </w:pPr>
      <w:r w:rsidRPr="00601B84">
        <w:t>Work with government to improve freight connections to the Geelong Port.</w:t>
      </w:r>
    </w:p>
    <w:p w14:paraId="2AA8488D" w14:textId="77777777" w:rsidR="004F0974" w:rsidRPr="00601B84" w:rsidRDefault="004F0974" w:rsidP="004F0974">
      <w:pPr>
        <w:pStyle w:val="ListBullet"/>
        <w:numPr>
          <w:ilvl w:val="0"/>
          <w:numId w:val="40"/>
        </w:numPr>
      </w:pPr>
      <w:r w:rsidRPr="00601B84">
        <w:t>Support further international flights at Avalon.</w:t>
      </w:r>
    </w:p>
    <w:p w14:paraId="14F42277" w14:textId="77777777" w:rsidR="004F0974" w:rsidRPr="00601B84" w:rsidRDefault="004F0974" w:rsidP="004F0974">
      <w:pPr>
        <w:pStyle w:val="ListBullet"/>
        <w:numPr>
          <w:ilvl w:val="0"/>
          <w:numId w:val="40"/>
        </w:numPr>
      </w:pPr>
      <w:r w:rsidRPr="00601B84">
        <w:t>Support the redevelopment of the rail station precinct, including a modern bus terminal.</w:t>
      </w:r>
    </w:p>
    <w:p w14:paraId="74DAEF84" w14:textId="77777777" w:rsidR="004F0974" w:rsidRPr="00601B84" w:rsidRDefault="004F0974" w:rsidP="004F0974">
      <w:pPr>
        <w:pStyle w:val="ListBullet"/>
        <w:numPr>
          <w:ilvl w:val="0"/>
          <w:numId w:val="40"/>
        </w:numPr>
        <w:sectPr w:rsidR="004F0974" w:rsidRPr="00601B84" w:rsidSect="00F01044">
          <w:type w:val="continuous"/>
          <w:pgSz w:w="11906" w:h="16838" w:code="9"/>
          <w:pgMar w:top="720" w:right="720" w:bottom="720" w:left="720" w:header="720" w:footer="720" w:gutter="0"/>
          <w:cols w:space="720"/>
          <w:noEndnote/>
          <w:docGrid w:linePitch="258"/>
        </w:sectPr>
      </w:pPr>
      <w:r w:rsidRPr="00601B84">
        <w:t xml:space="preserve">Deliver the </w:t>
      </w:r>
      <w:r w:rsidRPr="00601B84">
        <w:rPr>
          <w:i/>
        </w:rPr>
        <w:t>Better Bike Connections</w:t>
      </w:r>
      <w:r w:rsidRPr="00601B84">
        <w:t xml:space="preserve"> project</w:t>
      </w:r>
      <w:bookmarkStart w:id="84" w:name="_Toc7513059"/>
      <w:r w:rsidRPr="00601B84">
        <w:t>.</w:t>
      </w:r>
    </w:p>
    <w:p w14:paraId="0E239550" w14:textId="77777777" w:rsidR="00AA6E6D" w:rsidRPr="00660512" w:rsidRDefault="00AA6E6D" w:rsidP="00AA6E6D">
      <w:pPr>
        <w:pStyle w:val="Heading3"/>
        <w:spacing w:before="280"/>
        <w:rPr>
          <w:sz w:val="24"/>
          <w:szCs w:val="24"/>
        </w:rPr>
      </w:pPr>
      <w:bookmarkStart w:id="85" w:name="_Toc7515350"/>
      <w:bookmarkEnd w:id="84"/>
      <w:r w:rsidRPr="00660512">
        <w:rPr>
          <w:sz w:val="24"/>
          <w:szCs w:val="24"/>
        </w:rPr>
        <w:t>MEASURES OF SUCCESS</w:t>
      </w:r>
      <w:bookmarkEnd w:id="85"/>
    </w:p>
    <w:p w14:paraId="0623E95F" w14:textId="77777777" w:rsidR="00AA6E6D" w:rsidRPr="00F706EE" w:rsidRDefault="00AA6E6D" w:rsidP="00AA6E6D">
      <w:pPr>
        <w:pStyle w:val="Caption"/>
      </w:pPr>
      <w:r w:rsidRPr="00F706EE">
        <w:t>City of Greater Geelong Measures of Success</w:t>
      </w:r>
    </w:p>
    <w:p w14:paraId="2ABC83AE" w14:textId="645849D4" w:rsidR="00AA6E6D" w:rsidRPr="00660512" w:rsidRDefault="00AA6E6D" w:rsidP="00AA6E6D">
      <w:pPr>
        <w:pStyle w:val="ListBullet"/>
        <w:numPr>
          <w:ilvl w:val="0"/>
          <w:numId w:val="41"/>
        </w:numPr>
      </w:pPr>
      <w:r w:rsidRPr="00660512">
        <w:t xml:space="preserve">Increased kilometres of bicycle, </w:t>
      </w:r>
      <w:r w:rsidRPr="002E2E0A">
        <w:t xml:space="preserve">walking paths and shared </w:t>
      </w:r>
      <w:r w:rsidR="002E2E0A" w:rsidRPr="002E2E0A">
        <w:t>paths</w:t>
      </w:r>
      <w:r w:rsidRPr="00660512">
        <w:t>.</w:t>
      </w:r>
    </w:p>
    <w:p w14:paraId="1D147D75" w14:textId="77777777" w:rsidR="00AA6E6D" w:rsidRPr="00660512" w:rsidRDefault="00AA6E6D" w:rsidP="00AA6E6D">
      <w:pPr>
        <w:pStyle w:val="ListBullet"/>
        <w:numPr>
          <w:ilvl w:val="0"/>
          <w:numId w:val="41"/>
        </w:numPr>
      </w:pPr>
      <w:r w:rsidRPr="00660512">
        <w:t>Score of 60 for community satisfaction rating with sealed local roads.</w:t>
      </w:r>
    </w:p>
    <w:p w14:paraId="361DC3C7" w14:textId="77777777" w:rsidR="004F0974" w:rsidRPr="00601B84" w:rsidRDefault="00AA6E6D" w:rsidP="00AA6E6D">
      <w:pPr>
        <w:pStyle w:val="ListBullet"/>
        <w:numPr>
          <w:ilvl w:val="0"/>
          <w:numId w:val="41"/>
        </w:numPr>
        <w:rPr>
          <w:i/>
        </w:rPr>
      </w:pPr>
      <w:r w:rsidRPr="00660512">
        <w:t>Renewal gap for road management reduced</w:t>
      </w:r>
      <w:r w:rsidR="004F0974" w:rsidRPr="00601B84">
        <w:t>.</w:t>
      </w:r>
    </w:p>
    <w:p w14:paraId="2EEC6DB4" w14:textId="77777777" w:rsidR="004F0974" w:rsidRPr="00601B84"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3F396603" w14:textId="77777777" w:rsidR="004F0974" w:rsidRPr="00601B84" w:rsidRDefault="004F0974" w:rsidP="004F0974">
      <w:pPr>
        <w:pStyle w:val="ListBullet"/>
        <w:tabs>
          <w:tab w:val="clear" w:pos="170"/>
          <w:tab w:val="num" w:pos="1304"/>
        </w:tabs>
        <w:ind w:left="1304"/>
        <w:rPr>
          <w:sz w:val="24"/>
          <w:szCs w:val="24"/>
        </w:rPr>
        <w:sectPr w:rsidR="004F0974" w:rsidRPr="00601B84" w:rsidSect="00F01044">
          <w:type w:val="continuous"/>
          <w:pgSz w:w="11906" w:h="16838" w:code="9"/>
          <w:pgMar w:top="720" w:right="720" w:bottom="720" w:left="720" w:header="720" w:footer="720" w:gutter="0"/>
          <w:cols w:space="720"/>
          <w:noEndnote/>
          <w:docGrid w:linePitch="258"/>
        </w:sectPr>
      </w:pPr>
    </w:p>
    <w:p w14:paraId="1C487139" w14:textId="77777777" w:rsidR="002E2E0A" w:rsidRDefault="002E2E0A" w:rsidP="002E2E0A">
      <w:pPr>
        <w:pStyle w:val="ListBullet"/>
        <w:numPr>
          <w:ilvl w:val="0"/>
          <w:numId w:val="42"/>
        </w:numPr>
      </w:pPr>
      <w:r>
        <w:t>Continue to seek input from the community on the planning and delivery of transport infrastructure.</w:t>
      </w:r>
    </w:p>
    <w:p w14:paraId="222C4FAE" w14:textId="77777777" w:rsidR="002E2E0A" w:rsidRDefault="002E2E0A" w:rsidP="002E2E0A">
      <w:pPr>
        <w:pStyle w:val="ListBullet"/>
        <w:numPr>
          <w:ilvl w:val="0"/>
          <w:numId w:val="42"/>
        </w:numPr>
      </w:pPr>
      <w:r>
        <w:t>Implement planned council program of infrastructure upgrades including streets, roads and drains.</w:t>
      </w:r>
    </w:p>
    <w:p w14:paraId="18F993FD" w14:textId="77777777" w:rsidR="002E2E0A" w:rsidRDefault="002E2E0A" w:rsidP="002E2E0A">
      <w:pPr>
        <w:pStyle w:val="ListBullet"/>
        <w:numPr>
          <w:ilvl w:val="0"/>
          <w:numId w:val="42"/>
        </w:numPr>
      </w:pPr>
      <w:r>
        <w:t xml:space="preserve">Deliver actions in the </w:t>
      </w:r>
      <w:r w:rsidRPr="00DA2690">
        <w:rPr>
          <w:i/>
        </w:rPr>
        <w:t>Shared Trails Masterplan</w:t>
      </w:r>
      <w:r>
        <w:t>.</w:t>
      </w:r>
    </w:p>
    <w:p w14:paraId="7A643785" w14:textId="77777777" w:rsidR="00410916" w:rsidRPr="00907268" w:rsidRDefault="002E2E0A" w:rsidP="00410916">
      <w:pPr>
        <w:pStyle w:val="ListBullet"/>
        <w:numPr>
          <w:ilvl w:val="0"/>
          <w:numId w:val="42"/>
        </w:numPr>
      </w:pPr>
      <w:r w:rsidRPr="00907268">
        <w:t xml:space="preserve">Deliver the southern section of the </w:t>
      </w:r>
      <w:r w:rsidRPr="00907268">
        <w:rPr>
          <w:i/>
          <w:iCs/>
        </w:rPr>
        <w:t>Better Bike Connections</w:t>
      </w:r>
      <w:r w:rsidRPr="00907268">
        <w:rPr>
          <w:iCs/>
        </w:rPr>
        <w:t xml:space="preserve"> program from Central Geelong to Highton.</w:t>
      </w:r>
    </w:p>
    <w:p w14:paraId="54388723" w14:textId="77777777" w:rsidR="00410916" w:rsidRDefault="002E2E0A" w:rsidP="00410916">
      <w:pPr>
        <w:pStyle w:val="ListBullet"/>
        <w:numPr>
          <w:ilvl w:val="0"/>
          <w:numId w:val="42"/>
        </w:numPr>
      </w:pPr>
      <w:r w:rsidRPr="00410916">
        <w:lastRenderedPageBreak/>
        <w:t>Upgrade and deliver new footpaths and cycling paths and focus on linkages between paths.</w:t>
      </w:r>
    </w:p>
    <w:p w14:paraId="55BD6FEC" w14:textId="17A53337" w:rsidR="005A470D" w:rsidRDefault="00107A9F" w:rsidP="00410916">
      <w:pPr>
        <w:pStyle w:val="ListBullet"/>
        <w:numPr>
          <w:ilvl w:val="0"/>
          <w:numId w:val="42"/>
        </w:numPr>
      </w:pPr>
      <w:r>
        <w:t xml:space="preserve">Advocate on behalf of </w:t>
      </w:r>
      <w:r w:rsidR="005A470D">
        <w:t xml:space="preserve">our residents </w:t>
      </w:r>
      <w:r w:rsidR="00321114">
        <w:t xml:space="preserve">to </w:t>
      </w:r>
      <w:r w:rsidR="005A470D">
        <w:t xml:space="preserve">have access to safe, reliable and consistent transport including rail. </w:t>
      </w:r>
    </w:p>
    <w:p w14:paraId="22F2CA65" w14:textId="093C34E2" w:rsidR="002E2E0A" w:rsidRPr="001C05E5" w:rsidRDefault="002E2E0A" w:rsidP="002E2E0A">
      <w:pPr>
        <w:pStyle w:val="ListBullet"/>
        <w:numPr>
          <w:ilvl w:val="0"/>
          <w:numId w:val="0"/>
        </w:numPr>
        <w:ind w:left="170" w:hanging="170"/>
        <w:rPr>
          <w:u w:val="single"/>
        </w:rPr>
        <w:sectPr w:rsidR="002E2E0A" w:rsidRPr="001C05E5" w:rsidSect="00F01044">
          <w:type w:val="continuous"/>
          <w:pgSz w:w="11906" w:h="16838" w:code="9"/>
          <w:pgMar w:top="720" w:right="720" w:bottom="720" w:left="720" w:header="720" w:footer="720" w:gutter="0"/>
          <w:cols w:space="720"/>
          <w:noEndnote/>
          <w:docGrid w:linePitch="258"/>
        </w:sectPr>
      </w:pPr>
      <w:bookmarkStart w:id="86" w:name="_Toc7513061"/>
    </w:p>
    <w:p w14:paraId="574B3D30" w14:textId="77777777" w:rsidR="004F0974" w:rsidRPr="00601B84" w:rsidRDefault="004F0974" w:rsidP="004F0974">
      <w:pPr>
        <w:pStyle w:val="Heading3"/>
        <w:spacing w:before="280"/>
        <w:rPr>
          <w:sz w:val="24"/>
          <w:szCs w:val="24"/>
        </w:rPr>
      </w:pPr>
      <w:bookmarkStart w:id="87" w:name="_Toc7515352"/>
      <w:r w:rsidRPr="00601B84">
        <w:rPr>
          <w:sz w:val="24"/>
          <w:szCs w:val="24"/>
        </w:rPr>
        <w:t>RELATED PLANS</w:t>
      </w:r>
      <w:bookmarkEnd w:id="86"/>
      <w:bookmarkEnd w:id="87"/>
    </w:p>
    <w:p w14:paraId="7C7732A0" w14:textId="77777777" w:rsidR="004F0974" w:rsidRPr="00601B84" w:rsidRDefault="004F0974" w:rsidP="004F0974">
      <w:pPr>
        <w:pStyle w:val="ListBullet"/>
        <w:tabs>
          <w:tab w:val="clear" w:pos="170"/>
          <w:tab w:val="num" w:pos="1304"/>
        </w:tabs>
        <w:ind w:left="1304"/>
        <w:rPr>
          <w:i/>
          <w:sz w:val="24"/>
          <w:szCs w:val="24"/>
        </w:rPr>
        <w:sectPr w:rsidR="004F0974" w:rsidRPr="00601B84" w:rsidSect="00F01044">
          <w:type w:val="continuous"/>
          <w:pgSz w:w="11906" w:h="16838" w:code="9"/>
          <w:pgMar w:top="720" w:right="720" w:bottom="720" w:left="720" w:header="720" w:footer="720" w:gutter="0"/>
          <w:cols w:space="720"/>
          <w:noEndnote/>
          <w:docGrid w:linePitch="258"/>
        </w:sectPr>
      </w:pPr>
    </w:p>
    <w:p w14:paraId="03DE1C50" w14:textId="77777777" w:rsidR="004852CF" w:rsidRDefault="004852CF" w:rsidP="004F0974">
      <w:pPr>
        <w:pStyle w:val="ListBullet"/>
        <w:numPr>
          <w:ilvl w:val="0"/>
          <w:numId w:val="43"/>
        </w:numPr>
        <w:rPr>
          <w:i/>
        </w:rPr>
      </w:pPr>
      <w:r>
        <w:rPr>
          <w:i/>
        </w:rPr>
        <w:t>Sustainability Framework</w:t>
      </w:r>
    </w:p>
    <w:p w14:paraId="7AF0EA06" w14:textId="77777777" w:rsidR="004F0974" w:rsidRPr="00601B84" w:rsidRDefault="004F0974" w:rsidP="004F0974">
      <w:pPr>
        <w:pStyle w:val="ListBullet"/>
        <w:numPr>
          <w:ilvl w:val="0"/>
          <w:numId w:val="43"/>
        </w:numPr>
        <w:rPr>
          <w:i/>
        </w:rPr>
      </w:pPr>
      <w:r w:rsidRPr="00601B84">
        <w:rPr>
          <w:i/>
        </w:rPr>
        <w:t>Integrated Comprehensive Transport Plan</w:t>
      </w:r>
    </w:p>
    <w:p w14:paraId="074ED488" w14:textId="77777777" w:rsidR="004F0974" w:rsidRPr="00601B84" w:rsidRDefault="004F0974" w:rsidP="004F0974">
      <w:pPr>
        <w:pStyle w:val="ListBullet"/>
        <w:numPr>
          <w:ilvl w:val="0"/>
          <w:numId w:val="43"/>
        </w:numPr>
        <w:rPr>
          <w:i/>
        </w:rPr>
      </w:pPr>
      <w:r w:rsidRPr="00601B84">
        <w:rPr>
          <w:i/>
        </w:rPr>
        <w:t>Principal Bicycle Network</w:t>
      </w:r>
    </w:p>
    <w:p w14:paraId="763C0BB1" w14:textId="04FE6D22" w:rsidR="004F0974" w:rsidRPr="00601B84" w:rsidRDefault="004F0974" w:rsidP="004F0974">
      <w:pPr>
        <w:pStyle w:val="ListBullet"/>
        <w:numPr>
          <w:ilvl w:val="0"/>
          <w:numId w:val="43"/>
        </w:numPr>
        <w:rPr>
          <w:i/>
        </w:rPr>
      </w:pPr>
      <w:r w:rsidRPr="00601B84">
        <w:rPr>
          <w:i/>
        </w:rPr>
        <w:t>G21 Region Road Transport Plan</w:t>
      </w:r>
      <w:r w:rsidR="00FC49C2">
        <w:rPr>
          <w:i/>
        </w:rPr>
        <w:br/>
      </w:r>
      <w:r w:rsidR="00FC49C2">
        <w:rPr>
          <w:i/>
        </w:rPr>
        <w:br/>
      </w:r>
      <w:r w:rsidR="00FC49C2">
        <w:rPr>
          <w:i/>
        </w:rPr>
        <w:br/>
      </w:r>
    </w:p>
    <w:p w14:paraId="339823B7" w14:textId="7D907110" w:rsidR="004F0974" w:rsidRPr="00FC49C2" w:rsidRDefault="004F0974" w:rsidP="00FC49C2">
      <w:pPr>
        <w:pStyle w:val="ListBullet"/>
        <w:numPr>
          <w:ilvl w:val="0"/>
          <w:numId w:val="43"/>
        </w:numPr>
        <w:rPr>
          <w:i/>
        </w:rPr>
      </w:pPr>
      <w:r w:rsidRPr="00601B84">
        <w:rPr>
          <w:i/>
        </w:rPr>
        <w:t>Geelong Road Safety Strategy</w:t>
      </w:r>
    </w:p>
    <w:p w14:paraId="6E9EE424" w14:textId="77777777" w:rsidR="004F0974" w:rsidRPr="005A470D" w:rsidRDefault="004F0974" w:rsidP="004F0974">
      <w:pPr>
        <w:pStyle w:val="ListBullet"/>
        <w:numPr>
          <w:ilvl w:val="0"/>
          <w:numId w:val="43"/>
        </w:numPr>
        <w:rPr>
          <w:i/>
        </w:rPr>
      </w:pPr>
      <w:r w:rsidRPr="005A470D">
        <w:rPr>
          <w:i/>
        </w:rPr>
        <w:t>Greater Geelong Cycling Strategy</w:t>
      </w:r>
    </w:p>
    <w:p w14:paraId="60A32FEA" w14:textId="77777777" w:rsidR="004F0974" w:rsidRPr="005A470D" w:rsidRDefault="004F0974" w:rsidP="004F0974">
      <w:pPr>
        <w:pStyle w:val="ListBullet"/>
        <w:numPr>
          <w:ilvl w:val="0"/>
          <w:numId w:val="43"/>
        </w:numPr>
        <w:rPr>
          <w:i/>
          <w:color w:val="ABC27D"/>
        </w:rPr>
      </w:pPr>
      <w:r w:rsidRPr="005A470D">
        <w:rPr>
          <w:i/>
        </w:rPr>
        <w:t>Municipal Road Management Plan</w:t>
      </w:r>
    </w:p>
    <w:p w14:paraId="03A2B9D1" w14:textId="77777777" w:rsidR="004F0974" w:rsidRPr="005A470D" w:rsidRDefault="004F0974" w:rsidP="004F0974">
      <w:pPr>
        <w:pStyle w:val="Heading2"/>
        <w:spacing w:before="280"/>
      </w:pPr>
      <w:bookmarkStart w:id="88" w:name="_Toc7515353"/>
      <w:r w:rsidRPr="005A470D">
        <w:t>LINKS TO CLEVER AND CREATIVE VISION:</w:t>
      </w:r>
      <w:bookmarkEnd w:id="88"/>
    </w:p>
    <w:p w14:paraId="14BF4498" w14:textId="77777777" w:rsidR="004F0974" w:rsidRPr="005A470D" w:rsidRDefault="004F0974" w:rsidP="004F0974">
      <w:pPr>
        <w:pStyle w:val="ListBullet"/>
        <w:rPr>
          <w:i/>
        </w:rPr>
      </w:pPr>
      <w:r w:rsidRPr="005A470D">
        <w:t>A fast, reliable and connected transport network</w:t>
      </w:r>
    </w:p>
    <w:p w14:paraId="08B74181" w14:textId="77777777" w:rsidR="004F0974" w:rsidRDefault="004F0974" w:rsidP="004F0974">
      <w:pPr>
        <w:pStyle w:val="ListBullet"/>
        <w:numPr>
          <w:ilvl w:val="0"/>
          <w:numId w:val="0"/>
        </w:numPr>
        <w:ind w:left="170" w:hanging="170"/>
        <w:rPr>
          <w:i/>
        </w:rPr>
      </w:pPr>
    </w:p>
    <w:p w14:paraId="7958B3DF" w14:textId="77777777" w:rsidR="004F0974" w:rsidRDefault="004F0974" w:rsidP="004F0974">
      <w:pPr>
        <w:pStyle w:val="ListBullet"/>
        <w:numPr>
          <w:ilvl w:val="0"/>
          <w:numId w:val="0"/>
        </w:numPr>
        <w:ind w:left="170" w:hanging="170"/>
        <w:rPr>
          <w:i/>
        </w:rPr>
        <w:sectPr w:rsidR="004F0974" w:rsidSect="00F01044">
          <w:type w:val="continuous"/>
          <w:pgSz w:w="11906" w:h="16838" w:code="9"/>
          <w:pgMar w:top="720" w:right="720" w:bottom="720" w:left="720" w:header="720" w:footer="720" w:gutter="0"/>
          <w:cols w:space="720"/>
          <w:noEndnote/>
          <w:docGrid w:linePitch="258"/>
        </w:sectPr>
      </w:pPr>
    </w:p>
    <w:p w14:paraId="5AF97330" w14:textId="77777777" w:rsidR="00C751A7" w:rsidRPr="00ED0909" w:rsidRDefault="004F0974" w:rsidP="004F0974">
      <w:pPr>
        <w:pStyle w:val="Heading1"/>
        <w:framePr w:wrap="around"/>
      </w:pPr>
      <w:bookmarkStart w:id="89" w:name="_Toc7515354"/>
      <w:r>
        <w:rPr>
          <w:lang w:val="en-GB"/>
        </w:rPr>
        <w:lastRenderedPageBreak/>
        <w:t>8. A THRIVING AND SUSTAINABLE ECONOMY</w:t>
      </w:r>
      <w:bookmarkEnd w:id="89"/>
    </w:p>
    <w:p w14:paraId="2EC4D7F9" w14:textId="722DAAA5" w:rsidR="004F0974" w:rsidRDefault="000B5ECE" w:rsidP="004F0974">
      <w:pPr>
        <w:pStyle w:val="Heading2"/>
        <w:rPr>
          <w:lang w:val="en-GB"/>
        </w:rPr>
      </w:pPr>
      <w:bookmarkStart w:id="90" w:name="_Toc7513063"/>
      <w:bookmarkStart w:id="91" w:name="_Toc7515355"/>
      <w:r>
        <w:rPr>
          <w:lang w:val="en-GB"/>
        </w:rPr>
        <w:br/>
      </w:r>
      <w:r w:rsidR="004F0974">
        <w:rPr>
          <w:lang w:val="en-GB"/>
        </w:rPr>
        <w:t>We will capitalise on Geelong’s incredible economic opportunities.</w:t>
      </w:r>
      <w:bookmarkEnd w:id="90"/>
      <w:bookmarkEnd w:id="91"/>
    </w:p>
    <w:p w14:paraId="509E35A3"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92" w:name="_Toc7513064"/>
      <w:bookmarkStart w:id="93" w:name="_Toc7515356"/>
    </w:p>
    <w:p w14:paraId="607C814F" w14:textId="77777777" w:rsidR="004F0974" w:rsidRDefault="004F0974" w:rsidP="004F0974">
      <w:pPr>
        <w:pStyle w:val="Heading3"/>
        <w:rPr>
          <w:lang w:val="en-GB"/>
        </w:rPr>
      </w:pPr>
    </w:p>
    <w:p w14:paraId="23799E66" w14:textId="77777777" w:rsidR="004F0974" w:rsidRPr="005A470D" w:rsidRDefault="004F0974" w:rsidP="004F0974">
      <w:pPr>
        <w:pStyle w:val="Heading3"/>
        <w:rPr>
          <w:sz w:val="24"/>
          <w:szCs w:val="24"/>
          <w:lang w:val="en-GB"/>
        </w:rPr>
      </w:pPr>
      <w:r w:rsidRPr="005A470D">
        <w:rPr>
          <w:sz w:val="24"/>
          <w:szCs w:val="24"/>
          <w:lang w:val="en-GB"/>
        </w:rPr>
        <w:t>KEY PRIORITIES</w:t>
      </w:r>
      <w:bookmarkEnd w:id="92"/>
      <w:bookmarkEnd w:id="93"/>
    </w:p>
    <w:p w14:paraId="0BBE7BB6" w14:textId="77777777" w:rsidR="004F0974" w:rsidRPr="005A470D" w:rsidRDefault="004F0974" w:rsidP="004F0974">
      <w:pPr>
        <w:pStyle w:val="ListBullet"/>
        <w:tabs>
          <w:tab w:val="clear" w:pos="170"/>
          <w:tab w:val="num" w:pos="1304"/>
        </w:tabs>
        <w:ind w:left="1304"/>
        <w:rPr>
          <w:sz w:val="24"/>
          <w:szCs w:val="24"/>
        </w:rPr>
        <w:sectPr w:rsidR="004F0974" w:rsidRPr="005A470D" w:rsidSect="00F01044">
          <w:type w:val="continuous"/>
          <w:pgSz w:w="11906" w:h="16838" w:code="9"/>
          <w:pgMar w:top="720" w:right="720" w:bottom="720" w:left="720" w:header="720" w:footer="720" w:gutter="0"/>
          <w:cols w:space="720"/>
          <w:noEndnote/>
          <w:docGrid w:linePitch="258"/>
        </w:sectPr>
      </w:pPr>
    </w:p>
    <w:p w14:paraId="259CA1A0" w14:textId="77777777" w:rsidR="004F0974" w:rsidRPr="005A470D" w:rsidRDefault="004F0974" w:rsidP="004F0974">
      <w:pPr>
        <w:pStyle w:val="ListBullet"/>
        <w:numPr>
          <w:ilvl w:val="0"/>
          <w:numId w:val="44"/>
        </w:numPr>
      </w:pPr>
      <w:r w:rsidRPr="005A470D">
        <w:t>Continue to work with government to deliver projects that revitalise Central Geelong.</w:t>
      </w:r>
    </w:p>
    <w:p w14:paraId="04F14CEC" w14:textId="77777777" w:rsidR="004F0974" w:rsidRPr="005A470D" w:rsidRDefault="004F0974" w:rsidP="004F0974">
      <w:pPr>
        <w:pStyle w:val="ListBullet"/>
        <w:numPr>
          <w:ilvl w:val="0"/>
          <w:numId w:val="44"/>
        </w:numPr>
      </w:pPr>
      <w:r w:rsidRPr="005A470D">
        <w:t>Work with government to deliver City Deal projects.</w:t>
      </w:r>
    </w:p>
    <w:p w14:paraId="3820AC63" w14:textId="77777777" w:rsidR="004F0974" w:rsidRPr="005A470D" w:rsidRDefault="004F0974" w:rsidP="004F0974">
      <w:pPr>
        <w:pStyle w:val="ListBullet"/>
        <w:numPr>
          <w:ilvl w:val="0"/>
          <w:numId w:val="44"/>
        </w:numPr>
      </w:pPr>
      <w:r w:rsidRPr="005A470D">
        <w:t>Use Geelong’s UNESCO City of Design designation to secure economic development projects.</w:t>
      </w:r>
    </w:p>
    <w:p w14:paraId="588223B6" w14:textId="77777777" w:rsidR="004F0974" w:rsidRPr="005A470D" w:rsidRDefault="004F0974" w:rsidP="004F0974">
      <w:pPr>
        <w:pStyle w:val="ListBullet"/>
        <w:numPr>
          <w:ilvl w:val="0"/>
          <w:numId w:val="44"/>
        </w:numPr>
      </w:pPr>
      <w:r w:rsidRPr="005A470D">
        <w:t>Attract new investments to the region.</w:t>
      </w:r>
    </w:p>
    <w:p w14:paraId="13A0DD7A" w14:textId="77777777" w:rsidR="004F0974" w:rsidRPr="005A470D" w:rsidRDefault="004F0974" w:rsidP="004F0974">
      <w:pPr>
        <w:pStyle w:val="ListBullet"/>
        <w:numPr>
          <w:ilvl w:val="0"/>
          <w:numId w:val="44"/>
        </w:numPr>
      </w:pPr>
      <w:r w:rsidRPr="005A470D">
        <w:t>Help to renew industrial precincts.</w:t>
      </w:r>
    </w:p>
    <w:p w14:paraId="1D5D5B6D" w14:textId="77777777" w:rsidR="004F0974" w:rsidRPr="005A470D" w:rsidRDefault="004F0974" w:rsidP="004F0974">
      <w:pPr>
        <w:pStyle w:val="ListBullet"/>
        <w:numPr>
          <w:ilvl w:val="0"/>
          <w:numId w:val="44"/>
        </w:numPr>
      </w:pPr>
      <w:r w:rsidRPr="005A470D">
        <w:t>Execute strategies for economic growth in the region’s north.</w:t>
      </w:r>
    </w:p>
    <w:p w14:paraId="218930BA" w14:textId="2C189596" w:rsidR="004F0974" w:rsidRPr="005A470D" w:rsidRDefault="004F0974" w:rsidP="004F0974">
      <w:pPr>
        <w:pStyle w:val="ListBullet"/>
        <w:numPr>
          <w:ilvl w:val="0"/>
          <w:numId w:val="44"/>
        </w:numPr>
        <w:rPr>
          <w:i/>
        </w:rPr>
      </w:pPr>
      <w:r w:rsidRPr="005A470D">
        <w:t>Support and promote</w:t>
      </w:r>
      <w:r w:rsidR="00AD1A7E">
        <w:t xml:space="preserve"> across the region,</w:t>
      </w:r>
      <w:r w:rsidRPr="005A470D">
        <w:t xml:space="preserve"> local businesses, markets and products.</w:t>
      </w:r>
    </w:p>
    <w:p w14:paraId="271F1807" w14:textId="77777777" w:rsidR="004F0974" w:rsidRPr="005A470D" w:rsidRDefault="004F0974" w:rsidP="004F0974">
      <w:pPr>
        <w:pStyle w:val="Heading3"/>
        <w:sectPr w:rsidR="004F0974" w:rsidRPr="005A470D" w:rsidSect="00F01044">
          <w:type w:val="continuous"/>
          <w:pgSz w:w="11906" w:h="16838" w:code="9"/>
          <w:pgMar w:top="720" w:right="720" w:bottom="720" w:left="720" w:header="720" w:footer="720" w:gutter="0"/>
          <w:cols w:space="720"/>
          <w:noEndnote/>
          <w:docGrid w:linePitch="258"/>
        </w:sectPr>
      </w:pPr>
      <w:bookmarkStart w:id="94" w:name="_Toc7513065"/>
    </w:p>
    <w:p w14:paraId="6EE990D1" w14:textId="77777777" w:rsidR="00AA6E6D" w:rsidRPr="00876FAE" w:rsidRDefault="00AA6E6D" w:rsidP="00AA6E6D">
      <w:pPr>
        <w:pStyle w:val="Heading3"/>
        <w:spacing w:before="280"/>
        <w:rPr>
          <w:sz w:val="24"/>
          <w:szCs w:val="24"/>
        </w:rPr>
      </w:pPr>
      <w:bookmarkStart w:id="95" w:name="_Toc7515357"/>
      <w:bookmarkEnd w:id="94"/>
      <w:r w:rsidRPr="00876FAE">
        <w:rPr>
          <w:sz w:val="24"/>
          <w:szCs w:val="24"/>
        </w:rPr>
        <w:t>MEASURES OF SUCCESS</w:t>
      </w:r>
      <w:bookmarkEnd w:id="95"/>
    </w:p>
    <w:p w14:paraId="11659EAF" w14:textId="77777777" w:rsidR="00AA6E6D" w:rsidRPr="00876FAE" w:rsidRDefault="00AA6E6D" w:rsidP="00AA6E6D">
      <w:pPr>
        <w:pStyle w:val="Caption"/>
      </w:pPr>
      <w:r w:rsidRPr="00876FAE">
        <w:t>Municipal Measures of Success</w:t>
      </w:r>
    </w:p>
    <w:p w14:paraId="028563B0" w14:textId="77777777" w:rsidR="00AA6E6D" w:rsidRPr="00876FAE" w:rsidRDefault="00AA6E6D" w:rsidP="00AA6E6D">
      <w:pPr>
        <w:pStyle w:val="ListBullet"/>
        <w:numPr>
          <w:ilvl w:val="0"/>
          <w:numId w:val="45"/>
        </w:numPr>
      </w:pPr>
      <w:r w:rsidRPr="00876FAE">
        <w:t>More businesses within the municipality.</w:t>
      </w:r>
    </w:p>
    <w:p w14:paraId="524E0EAF" w14:textId="77777777" w:rsidR="00AA6E6D" w:rsidRPr="00876FAE" w:rsidRDefault="00AA6E6D" w:rsidP="00AA6E6D">
      <w:pPr>
        <w:pStyle w:val="Caption"/>
      </w:pPr>
      <w:r w:rsidRPr="00876FAE">
        <w:t>City of Greater Geelong Measures of Success</w:t>
      </w:r>
    </w:p>
    <w:p w14:paraId="17962ED0" w14:textId="77777777" w:rsidR="004F0974" w:rsidRPr="005A470D" w:rsidRDefault="00AA6E6D" w:rsidP="00AA6E6D">
      <w:pPr>
        <w:pStyle w:val="ListBullet"/>
        <w:numPr>
          <w:ilvl w:val="0"/>
          <w:numId w:val="45"/>
        </w:numPr>
      </w:pPr>
      <w:r w:rsidRPr="00876FAE">
        <w:t>15 years of industrial land supply planned</w:t>
      </w:r>
      <w:r w:rsidR="004F0974" w:rsidRPr="005A470D">
        <w:t>.</w:t>
      </w:r>
    </w:p>
    <w:p w14:paraId="778EA6DE" w14:textId="77777777" w:rsidR="004F0974" w:rsidRPr="005A470D" w:rsidRDefault="00CF1868"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36A49387" w14:textId="77777777" w:rsidR="004F0974" w:rsidRPr="005A470D" w:rsidRDefault="004F0974" w:rsidP="004F0974">
      <w:pPr>
        <w:pStyle w:val="ListBullet"/>
        <w:tabs>
          <w:tab w:val="clear" w:pos="170"/>
          <w:tab w:val="num" w:pos="1304"/>
        </w:tabs>
        <w:ind w:left="1304"/>
        <w:rPr>
          <w:sz w:val="24"/>
          <w:szCs w:val="24"/>
        </w:rPr>
        <w:sectPr w:rsidR="004F0974" w:rsidRPr="005A470D" w:rsidSect="00F01044">
          <w:type w:val="continuous"/>
          <w:pgSz w:w="11906" w:h="16838" w:code="9"/>
          <w:pgMar w:top="720" w:right="720" w:bottom="720" w:left="720" w:header="720" w:footer="720" w:gutter="0"/>
          <w:cols w:space="720"/>
          <w:noEndnote/>
          <w:docGrid w:linePitch="258"/>
        </w:sectPr>
      </w:pPr>
    </w:p>
    <w:p w14:paraId="461BCF1D" w14:textId="77777777" w:rsidR="00507DBA" w:rsidRPr="002376C9" w:rsidRDefault="00507DBA" w:rsidP="00507DBA">
      <w:pPr>
        <w:pStyle w:val="ListBullet"/>
        <w:tabs>
          <w:tab w:val="clear" w:pos="170"/>
          <w:tab w:val="num" w:pos="1134"/>
        </w:tabs>
        <w:ind w:left="142"/>
      </w:pPr>
      <w:r w:rsidRPr="002376C9">
        <w:t xml:space="preserve">Work with the Victorian Government to deliver the </w:t>
      </w:r>
      <w:r w:rsidRPr="00DD4C36">
        <w:rPr>
          <w:i/>
        </w:rPr>
        <w:t>Central Geelong Planning Framework Review</w:t>
      </w:r>
      <w:r>
        <w:t>.</w:t>
      </w:r>
    </w:p>
    <w:p w14:paraId="33E570EA" w14:textId="77777777" w:rsidR="00507DBA" w:rsidRDefault="00507DBA" w:rsidP="00507DBA">
      <w:pPr>
        <w:pStyle w:val="ListBullet"/>
        <w:tabs>
          <w:tab w:val="clear" w:pos="170"/>
          <w:tab w:val="num" w:pos="1134"/>
        </w:tabs>
        <w:ind w:left="142"/>
      </w:pPr>
      <w:r w:rsidRPr="002376C9">
        <w:t>Plan and prepar</w:t>
      </w:r>
      <w:r>
        <w:t>e</w:t>
      </w:r>
      <w:r w:rsidRPr="002376C9">
        <w:t xml:space="preserve"> for the delivery of R</w:t>
      </w:r>
      <w:r>
        <w:t xml:space="preserve">evitalising </w:t>
      </w:r>
      <w:r w:rsidRPr="002376C9">
        <w:t>C</w:t>
      </w:r>
      <w:r>
        <w:t xml:space="preserve">entral </w:t>
      </w:r>
      <w:r w:rsidRPr="002376C9">
        <w:t>G</w:t>
      </w:r>
      <w:r>
        <w:t>eelong</w:t>
      </w:r>
      <w:r w:rsidRPr="002376C9">
        <w:t xml:space="preserve"> projects funded through the Geelong City Deal</w:t>
      </w:r>
      <w:r>
        <w:t>.</w:t>
      </w:r>
    </w:p>
    <w:p w14:paraId="51A6C5A9" w14:textId="6EE926F5" w:rsidR="00CF2A23" w:rsidRPr="00C37BA4" w:rsidRDefault="00106EBB" w:rsidP="00CF2A23">
      <w:pPr>
        <w:pStyle w:val="ListBullet"/>
        <w:tabs>
          <w:tab w:val="clear" w:pos="170"/>
          <w:tab w:val="num" w:pos="1134"/>
        </w:tabs>
        <w:ind w:left="142"/>
      </w:pPr>
      <w:r>
        <w:t>Develop and i</w:t>
      </w:r>
      <w:r w:rsidR="00CF2A23" w:rsidRPr="00C37BA4">
        <w:t>mplement the UNESCO Framework Plan and continue to promote and deliver projects in support of the design designation.</w:t>
      </w:r>
    </w:p>
    <w:p w14:paraId="49C4B869" w14:textId="77777777" w:rsidR="00507DBA" w:rsidRDefault="00507DBA" w:rsidP="00507DBA">
      <w:pPr>
        <w:pStyle w:val="ListBullet"/>
        <w:tabs>
          <w:tab w:val="clear" w:pos="170"/>
          <w:tab w:val="num" w:pos="1134"/>
        </w:tabs>
        <w:ind w:left="142"/>
      </w:pPr>
      <w:r w:rsidRPr="002376C9">
        <w:t>Coordinate the Geelong Defence Alliance to support Hanwha’s Land400 Phase 3 bid</w:t>
      </w:r>
      <w:r>
        <w:t xml:space="preserve"> to create an elite defence production facility in Geelong.</w:t>
      </w:r>
    </w:p>
    <w:p w14:paraId="7828262E" w14:textId="374DAF64" w:rsidR="00DD5187" w:rsidRPr="00F1157B" w:rsidRDefault="00DD5187" w:rsidP="000C3FE0">
      <w:pPr>
        <w:pStyle w:val="ListBullet"/>
      </w:pPr>
      <w:r w:rsidRPr="00F1157B">
        <w:lastRenderedPageBreak/>
        <w:t>Continue shopping centre streetscape renewal projects.</w:t>
      </w:r>
    </w:p>
    <w:p w14:paraId="1AE375B4" w14:textId="77777777" w:rsidR="00507DBA" w:rsidRPr="002376C9" w:rsidRDefault="00507DBA" w:rsidP="00507DBA">
      <w:pPr>
        <w:pStyle w:val="ListBullet"/>
        <w:tabs>
          <w:tab w:val="clear" w:pos="170"/>
          <w:tab w:val="num" w:pos="1134"/>
        </w:tabs>
        <w:ind w:left="142"/>
      </w:pPr>
      <w:r>
        <w:t>Create opportunities</w:t>
      </w:r>
      <w:r w:rsidRPr="002376C9">
        <w:t xml:space="preserve"> to </w:t>
      </w:r>
      <w:r>
        <w:t xml:space="preserve">increase the number of </w:t>
      </w:r>
      <w:r w:rsidRPr="002376C9">
        <w:t xml:space="preserve">start-up and entrepreneurial </w:t>
      </w:r>
      <w:r>
        <w:t>businesses in the region</w:t>
      </w:r>
      <w:r w:rsidRPr="002376C9">
        <w:t>.</w:t>
      </w:r>
    </w:p>
    <w:p w14:paraId="33F18E79" w14:textId="01888403" w:rsidR="00507DBA" w:rsidRDefault="00507DBA" w:rsidP="00507DBA">
      <w:pPr>
        <w:pStyle w:val="ListBullet"/>
        <w:tabs>
          <w:tab w:val="clear" w:pos="170"/>
          <w:tab w:val="num" w:pos="1134"/>
        </w:tabs>
        <w:ind w:left="142"/>
      </w:pPr>
      <w:r w:rsidRPr="002376C9">
        <w:t>Continue to deliver the</w:t>
      </w:r>
      <w:r>
        <w:t xml:space="preserve"> Regional Industry Sector Employment</w:t>
      </w:r>
      <w:r w:rsidRPr="002376C9">
        <w:t xml:space="preserve"> program</w:t>
      </w:r>
      <w:r>
        <w:t>.</w:t>
      </w:r>
    </w:p>
    <w:p w14:paraId="54F38668" w14:textId="4C9FCB0A" w:rsidR="00507DBA" w:rsidRDefault="00507DBA" w:rsidP="00507DBA">
      <w:pPr>
        <w:pStyle w:val="ListBullet"/>
        <w:tabs>
          <w:tab w:val="clear" w:pos="170"/>
          <w:tab w:val="num" w:pos="1134"/>
        </w:tabs>
        <w:ind w:left="142"/>
      </w:pPr>
      <w:bookmarkStart w:id="96" w:name="_Hlk34822712"/>
      <w:r w:rsidRPr="002376C9">
        <w:t xml:space="preserve">Deliver the </w:t>
      </w:r>
      <w:r w:rsidRPr="00DD4C36">
        <w:t>Small Business Festival</w:t>
      </w:r>
      <w:r>
        <w:t xml:space="preserve"> to support existing and generate new small business owners.</w:t>
      </w:r>
    </w:p>
    <w:p w14:paraId="293D0A89" w14:textId="7318D87D" w:rsidR="001C6B12" w:rsidRDefault="001C6B12" w:rsidP="00507DBA">
      <w:pPr>
        <w:pStyle w:val="ListBullet"/>
        <w:tabs>
          <w:tab w:val="clear" w:pos="170"/>
          <w:tab w:val="num" w:pos="1134"/>
        </w:tabs>
        <w:ind w:left="142"/>
      </w:pPr>
      <w:r>
        <w:t>Support the recovery of businesses in the region following COVID-19 through the delivery of Geelong’s Business Support Package</w:t>
      </w:r>
      <w:r w:rsidR="0023296F">
        <w:t>.</w:t>
      </w:r>
    </w:p>
    <w:p w14:paraId="4267F4E8" w14:textId="77777777" w:rsidR="00507DBA" w:rsidRPr="001C6B12" w:rsidRDefault="00507DBA" w:rsidP="00507DBA">
      <w:pPr>
        <w:pStyle w:val="ListBullet"/>
        <w:tabs>
          <w:tab w:val="clear" w:pos="170"/>
          <w:tab w:val="num" w:pos="1134"/>
        </w:tabs>
        <w:ind w:left="142"/>
      </w:pPr>
      <w:r>
        <w:t xml:space="preserve">Deliver </w:t>
      </w:r>
      <w:r w:rsidRPr="002376C9">
        <w:t xml:space="preserve">the </w:t>
      </w:r>
      <w:r w:rsidRPr="00DD4C36">
        <w:rPr>
          <w:i/>
        </w:rPr>
        <w:t>Cleantech</w:t>
      </w:r>
      <w:r>
        <w:rPr>
          <w:i/>
        </w:rPr>
        <w:t xml:space="preserve"> Innovation Geelong Business</w:t>
      </w:r>
      <w:r w:rsidRPr="00DD4C36">
        <w:rPr>
          <w:i/>
        </w:rPr>
        <w:t xml:space="preserve"> Plan</w:t>
      </w:r>
      <w:r>
        <w:t xml:space="preserve"> to </w:t>
      </w:r>
      <w:r w:rsidR="00AD1A7E">
        <w:t>encourage and enable sustainable practice in local business and use of</w:t>
      </w:r>
      <w:r>
        <w:t xml:space="preserve"> clean technologies.</w:t>
      </w:r>
      <w:r w:rsidRPr="00DD4C36">
        <w:rPr>
          <w:i/>
        </w:rPr>
        <w:t xml:space="preserve"> </w:t>
      </w:r>
    </w:p>
    <w:p w14:paraId="057168AB" w14:textId="77777777" w:rsidR="005A470D" w:rsidRDefault="005A470D" w:rsidP="005A470D">
      <w:pPr>
        <w:pStyle w:val="ListBullet"/>
        <w:numPr>
          <w:ilvl w:val="0"/>
          <w:numId w:val="0"/>
        </w:numPr>
        <w:ind w:left="170" w:hanging="170"/>
        <w:rPr>
          <w:color w:val="005295"/>
        </w:rPr>
      </w:pPr>
      <w:bookmarkStart w:id="97" w:name="_Toc7513067"/>
      <w:bookmarkEnd w:id="96"/>
    </w:p>
    <w:p w14:paraId="1C9AE3CD" w14:textId="76F3E3A7" w:rsidR="001C6B12" w:rsidRPr="005A470D" w:rsidRDefault="001C6B12" w:rsidP="005A470D">
      <w:pPr>
        <w:pStyle w:val="ListBullet"/>
        <w:numPr>
          <w:ilvl w:val="0"/>
          <w:numId w:val="0"/>
        </w:numPr>
        <w:ind w:left="170" w:hanging="170"/>
        <w:rPr>
          <w:color w:val="005295"/>
        </w:rPr>
        <w:sectPr w:rsidR="001C6B12" w:rsidRPr="005A470D" w:rsidSect="00F01044">
          <w:type w:val="continuous"/>
          <w:pgSz w:w="11906" w:h="16838" w:code="9"/>
          <w:pgMar w:top="720" w:right="720" w:bottom="720" w:left="720" w:header="720" w:footer="720" w:gutter="0"/>
          <w:cols w:space="720"/>
          <w:noEndnote/>
          <w:docGrid w:linePitch="258"/>
        </w:sectPr>
      </w:pPr>
    </w:p>
    <w:p w14:paraId="7D21FB39" w14:textId="77777777" w:rsidR="000D11CA" w:rsidRDefault="000D11CA">
      <w:pPr>
        <w:spacing w:line="260" w:lineRule="atLeast"/>
        <w:rPr>
          <w:rFonts w:asciiTheme="majorHAnsi" w:hAnsiTheme="majorHAnsi"/>
          <w:b/>
          <w:color w:val="003263" w:themeColor="text2"/>
          <w:spacing w:val="0"/>
          <w:sz w:val="24"/>
          <w:szCs w:val="24"/>
        </w:rPr>
      </w:pPr>
      <w:bookmarkStart w:id="98" w:name="_Toc7515359"/>
      <w:r>
        <w:rPr>
          <w:sz w:val="24"/>
          <w:szCs w:val="24"/>
        </w:rPr>
        <w:br w:type="page"/>
      </w:r>
    </w:p>
    <w:p w14:paraId="1BAFAC0D" w14:textId="77777777" w:rsidR="004F0974" w:rsidRPr="005A470D" w:rsidRDefault="004F0974" w:rsidP="004F0974">
      <w:pPr>
        <w:pStyle w:val="Heading3"/>
        <w:spacing w:before="280"/>
        <w:rPr>
          <w:sz w:val="24"/>
          <w:szCs w:val="24"/>
        </w:rPr>
      </w:pPr>
      <w:r w:rsidRPr="005A470D">
        <w:rPr>
          <w:sz w:val="24"/>
          <w:szCs w:val="24"/>
        </w:rPr>
        <w:lastRenderedPageBreak/>
        <w:t>RELATED PLANS</w:t>
      </w:r>
      <w:bookmarkEnd w:id="97"/>
      <w:bookmarkEnd w:id="98"/>
    </w:p>
    <w:p w14:paraId="3D682964" w14:textId="77777777" w:rsidR="00745F14" w:rsidRDefault="00745F14" w:rsidP="004F0974">
      <w:pPr>
        <w:pStyle w:val="ListBullet"/>
        <w:numPr>
          <w:ilvl w:val="0"/>
          <w:numId w:val="47"/>
        </w:numPr>
        <w:rPr>
          <w:i/>
        </w:rPr>
      </w:pPr>
      <w:r>
        <w:rPr>
          <w:i/>
        </w:rPr>
        <w:t>Sustainability Framework</w:t>
      </w:r>
    </w:p>
    <w:p w14:paraId="6008C3C8" w14:textId="77777777" w:rsidR="004F0974" w:rsidRPr="005A470D" w:rsidRDefault="004F0974" w:rsidP="004F0974">
      <w:pPr>
        <w:pStyle w:val="ListBullet"/>
        <w:numPr>
          <w:ilvl w:val="0"/>
          <w:numId w:val="47"/>
        </w:numPr>
        <w:rPr>
          <w:i/>
        </w:rPr>
      </w:pPr>
      <w:r w:rsidRPr="005A470D">
        <w:rPr>
          <w:i/>
        </w:rPr>
        <w:t>Central Geelong Action Plan</w:t>
      </w:r>
    </w:p>
    <w:p w14:paraId="4B4BC36C" w14:textId="77777777" w:rsidR="004F0974" w:rsidRPr="005A470D" w:rsidRDefault="004F0974" w:rsidP="004F0974">
      <w:pPr>
        <w:pStyle w:val="ListBullet"/>
        <w:numPr>
          <w:ilvl w:val="0"/>
          <w:numId w:val="47"/>
        </w:numPr>
        <w:rPr>
          <w:i/>
        </w:rPr>
      </w:pPr>
      <w:r w:rsidRPr="005A470D">
        <w:rPr>
          <w:i/>
        </w:rPr>
        <w:t>Sustainable Agribusiness Strategy for the G21 Region</w:t>
      </w:r>
    </w:p>
    <w:p w14:paraId="3494D210" w14:textId="4FD922DA" w:rsidR="004F0974" w:rsidRPr="00AD1A7E" w:rsidRDefault="004F0974" w:rsidP="004F0974">
      <w:pPr>
        <w:pStyle w:val="ListBullet"/>
        <w:numPr>
          <w:ilvl w:val="0"/>
          <w:numId w:val="47"/>
        </w:numPr>
        <w:rPr>
          <w:i/>
          <w:lang w:val="en-GB"/>
        </w:rPr>
      </w:pPr>
      <w:r w:rsidRPr="005A470D">
        <w:rPr>
          <w:i/>
        </w:rPr>
        <w:t>Retail Strategy</w:t>
      </w:r>
    </w:p>
    <w:p w14:paraId="581ADBF6" w14:textId="469CB473" w:rsidR="00AD1A7E" w:rsidRPr="00F12304" w:rsidRDefault="00AD1A7E" w:rsidP="00AD1A7E">
      <w:pPr>
        <w:pStyle w:val="ListBullet"/>
        <w:numPr>
          <w:ilvl w:val="0"/>
          <w:numId w:val="47"/>
        </w:numPr>
        <w:rPr>
          <w:i/>
          <w:lang w:val="en-GB"/>
        </w:rPr>
      </w:pPr>
      <w:r w:rsidRPr="00DD4C36">
        <w:rPr>
          <w:i/>
        </w:rPr>
        <w:t>Cleantech</w:t>
      </w:r>
      <w:r>
        <w:rPr>
          <w:i/>
        </w:rPr>
        <w:t xml:space="preserve"> Innovation Geelong Business</w:t>
      </w:r>
      <w:r w:rsidRPr="00DD4C36">
        <w:rPr>
          <w:i/>
        </w:rPr>
        <w:t xml:space="preserve"> Plan</w:t>
      </w:r>
    </w:p>
    <w:p w14:paraId="298CC483" w14:textId="380266A8" w:rsidR="000F4536" w:rsidRPr="00AD1A7E" w:rsidRDefault="000F4536" w:rsidP="00AD1A7E">
      <w:pPr>
        <w:pStyle w:val="ListBullet"/>
        <w:numPr>
          <w:ilvl w:val="0"/>
          <w:numId w:val="47"/>
        </w:numPr>
      </w:pPr>
      <w:r w:rsidRPr="00930CEE">
        <w:rPr>
          <w:i/>
        </w:rPr>
        <w:t>Geelong City Deal</w:t>
      </w:r>
      <w:r w:rsidR="000D7FCB" w:rsidRPr="00930CEE">
        <w:rPr>
          <w:i/>
        </w:rPr>
        <w:t xml:space="preserve"> Implementation Plan</w:t>
      </w:r>
    </w:p>
    <w:p w14:paraId="4C4B82C2" w14:textId="77777777" w:rsidR="004F0974" w:rsidRPr="005A470D" w:rsidRDefault="004F0974" w:rsidP="004F0974">
      <w:pPr>
        <w:pStyle w:val="Heading2"/>
        <w:spacing w:before="280"/>
      </w:pPr>
      <w:bookmarkStart w:id="99" w:name="_Toc7515360"/>
      <w:r w:rsidRPr="005A470D">
        <w:t>LINKS TO CLEVER AND CREATIVE VISION:</w:t>
      </w:r>
      <w:bookmarkEnd w:id="99"/>
    </w:p>
    <w:p w14:paraId="07E4293E" w14:textId="77777777" w:rsidR="004F0974" w:rsidRPr="005A470D" w:rsidRDefault="004F0974" w:rsidP="004F0974">
      <w:pPr>
        <w:pStyle w:val="ListBullet"/>
      </w:pPr>
      <w:r w:rsidRPr="005A470D">
        <w:t>A prosperous economy that supports jobs and education opportunities</w:t>
      </w:r>
    </w:p>
    <w:p w14:paraId="570EDE0E" w14:textId="77777777" w:rsidR="004F0974" w:rsidRPr="005A470D" w:rsidRDefault="004F0974" w:rsidP="004F0974">
      <w:pPr>
        <w:pStyle w:val="ListBullet"/>
        <w:sectPr w:rsidR="004F0974" w:rsidRPr="005A470D" w:rsidSect="00F01044">
          <w:type w:val="continuous"/>
          <w:pgSz w:w="11906" w:h="16838" w:code="9"/>
          <w:pgMar w:top="720" w:right="720" w:bottom="720" w:left="720" w:header="720" w:footer="720" w:gutter="0"/>
          <w:cols w:space="720"/>
          <w:noEndnote/>
          <w:docGrid w:linePitch="258"/>
        </w:sectPr>
      </w:pPr>
      <w:r w:rsidRPr="005A470D">
        <w:t>A destination that attracts local and international visitors</w:t>
      </w:r>
    </w:p>
    <w:p w14:paraId="70699134" w14:textId="77777777" w:rsidR="00C751A7" w:rsidRPr="00ED0909" w:rsidRDefault="004F0974" w:rsidP="004F0974">
      <w:pPr>
        <w:pStyle w:val="Heading1"/>
        <w:framePr w:wrap="around"/>
      </w:pPr>
      <w:bookmarkStart w:id="100" w:name="_Toc7515361"/>
      <w:r>
        <w:rPr>
          <w:lang w:val="en-GB"/>
        </w:rPr>
        <w:lastRenderedPageBreak/>
        <w:t>9. GROWING OUR TOURISM AND EVENTS</w:t>
      </w:r>
      <w:bookmarkEnd w:id="100"/>
    </w:p>
    <w:p w14:paraId="1CF47B18" w14:textId="77777777" w:rsidR="004F0974" w:rsidRDefault="004F0974" w:rsidP="004F0974">
      <w:pPr>
        <w:pStyle w:val="Heading2"/>
        <w:rPr>
          <w:lang w:val="en-GB"/>
        </w:rPr>
      </w:pPr>
      <w:bookmarkStart w:id="101" w:name="_Toc7513069"/>
      <w:bookmarkStart w:id="102" w:name="_Toc7515362"/>
      <w:r>
        <w:rPr>
          <w:lang w:val="en-GB"/>
        </w:rPr>
        <w:t>Our tourism and events offering is strong, but we aim to grow it further.</w:t>
      </w:r>
      <w:bookmarkEnd w:id="101"/>
      <w:bookmarkEnd w:id="102"/>
    </w:p>
    <w:p w14:paraId="6A22FD4A"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103" w:name="_Toc7513070"/>
      <w:bookmarkStart w:id="104" w:name="_Toc7515363"/>
    </w:p>
    <w:p w14:paraId="5B5BFB37" w14:textId="77777777" w:rsidR="004F0974" w:rsidRDefault="004F0974" w:rsidP="004F0974">
      <w:pPr>
        <w:pStyle w:val="Heading3"/>
        <w:rPr>
          <w:lang w:val="en-GB"/>
        </w:rPr>
      </w:pPr>
    </w:p>
    <w:p w14:paraId="72C14611" w14:textId="77777777" w:rsidR="004F0974" w:rsidRPr="005A470D" w:rsidRDefault="004F0974" w:rsidP="004F0974">
      <w:pPr>
        <w:pStyle w:val="Heading3"/>
        <w:rPr>
          <w:sz w:val="24"/>
          <w:szCs w:val="24"/>
          <w:lang w:val="en-GB"/>
        </w:rPr>
      </w:pPr>
      <w:r w:rsidRPr="005A470D">
        <w:rPr>
          <w:sz w:val="24"/>
          <w:szCs w:val="24"/>
          <w:lang w:val="en-GB"/>
        </w:rPr>
        <w:t>KEY PRIORITIES</w:t>
      </w:r>
      <w:bookmarkEnd w:id="103"/>
      <w:bookmarkEnd w:id="104"/>
    </w:p>
    <w:p w14:paraId="7BA9F940" w14:textId="77777777" w:rsidR="004F0974" w:rsidRPr="005A470D" w:rsidRDefault="004F0974" w:rsidP="004F0974">
      <w:pPr>
        <w:pStyle w:val="ListBullet"/>
        <w:numPr>
          <w:ilvl w:val="0"/>
          <w:numId w:val="48"/>
        </w:numPr>
      </w:pPr>
      <w:r w:rsidRPr="005A470D">
        <w:t>Work with government to deliver City Deal tourism infrastructure projects, including the Convention and Exhibition Centre.</w:t>
      </w:r>
    </w:p>
    <w:p w14:paraId="42CC0EDA" w14:textId="77777777" w:rsidR="004F0974" w:rsidRPr="005A470D" w:rsidRDefault="004F0974" w:rsidP="004F0974">
      <w:pPr>
        <w:pStyle w:val="ListBullet"/>
        <w:numPr>
          <w:ilvl w:val="0"/>
          <w:numId w:val="48"/>
        </w:numPr>
        <w:rPr>
          <w:lang w:val="en-GB"/>
        </w:rPr>
      </w:pPr>
      <w:r w:rsidRPr="005A470D">
        <w:rPr>
          <w:sz w:val="20"/>
          <w:szCs w:val="20"/>
        </w:rPr>
        <w:t xml:space="preserve">Deliver the </w:t>
      </w:r>
      <w:r w:rsidRPr="005A470D">
        <w:rPr>
          <w:i/>
          <w:iCs/>
          <w:sz w:val="20"/>
          <w:szCs w:val="20"/>
        </w:rPr>
        <w:t xml:space="preserve">Visitor Economy Strategy 2017–21 </w:t>
      </w:r>
      <w:r w:rsidRPr="005A470D">
        <w:rPr>
          <w:sz w:val="20"/>
          <w:szCs w:val="20"/>
        </w:rPr>
        <w:t xml:space="preserve">and the </w:t>
      </w:r>
      <w:r w:rsidRPr="005A470D">
        <w:rPr>
          <w:i/>
          <w:iCs/>
          <w:sz w:val="20"/>
          <w:szCs w:val="20"/>
        </w:rPr>
        <w:t>Tourism Development Plan.</w:t>
      </w:r>
    </w:p>
    <w:p w14:paraId="29628BC0" w14:textId="77777777" w:rsidR="004F0974" w:rsidRPr="005A470D" w:rsidRDefault="004F0974" w:rsidP="004F0974">
      <w:pPr>
        <w:pStyle w:val="ListBullet"/>
        <w:numPr>
          <w:ilvl w:val="0"/>
          <w:numId w:val="48"/>
        </w:numPr>
        <w:rPr>
          <w:lang w:val="en-GB"/>
        </w:rPr>
      </w:pPr>
      <w:r w:rsidRPr="005A470D">
        <w:rPr>
          <w:sz w:val="20"/>
          <w:szCs w:val="20"/>
        </w:rPr>
        <w:t>Build on the current events program and increasing cross-promotional opportunities.</w:t>
      </w:r>
    </w:p>
    <w:p w14:paraId="44981453" w14:textId="77777777" w:rsidR="00AA6E6D" w:rsidRPr="00876FAE" w:rsidRDefault="00AA6E6D" w:rsidP="00AA6E6D">
      <w:pPr>
        <w:pStyle w:val="Heading3"/>
        <w:spacing w:before="280"/>
        <w:rPr>
          <w:sz w:val="24"/>
          <w:szCs w:val="24"/>
        </w:rPr>
      </w:pPr>
      <w:bookmarkStart w:id="105" w:name="_Toc7513071"/>
      <w:bookmarkStart w:id="106" w:name="_Toc7515364"/>
      <w:r w:rsidRPr="00876FAE">
        <w:rPr>
          <w:sz w:val="24"/>
          <w:szCs w:val="24"/>
        </w:rPr>
        <w:t>MEASURES OF SUCCESS</w:t>
      </w:r>
      <w:bookmarkEnd w:id="105"/>
      <w:bookmarkEnd w:id="106"/>
    </w:p>
    <w:p w14:paraId="19508A3F" w14:textId="77777777" w:rsidR="00AA6E6D" w:rsidRDefault="00AA6E6D" w:rsidP="00AA6E6D">
      <w:pPr>
        <w:pStyle w:val="Caption"/>
        <w:rPr>
          <w:highlight w:val="yellow"/>
        </w:rPr>
      </w:pPr>
      <w:r>
        <w:t>Municipal</w:t>
      </w:r>
      <w:r w:rsidRPr="00F706EE">
        <w:t xml:space="preserve"> Measures of Success</w:t>
      </w:r>
    </w:p>
    <w:p w14:paraId="41D46169" w14:textId="77777777" w:rsidR="00AA6E6D" w:rsidRPr="00876FAE" w:rsidRDefault="00AA6E6D" w:rsidP="00AA6E6D">
      <w:pPr>
        <w:pStyle w:val="ListBullet"/>
        <w:numPr>
          <w:ilvl w:val="0"/>
          <w:numId w:val="49"/>
        </w:numPr>
      </w:pPr>
      <w:r w:rsidRPr="00876FAE">
        <w:t>2.1 per cent annual increase in visitors.</w:t>
      </w:r>
    </w:p>
    <w:p w14:paraId="0BA9E0C6" w14:textId="77777777" w:rsidR="00AA6E6D" w:rsidRPr="00876FAE" w:rsidRDefault="00AA6E6D" w:rsidP="00AA6E6D">
      <w:pPr>
        <w:pStyle w:val="ListBullet"/>
        <w:numPr>
          <w:ilvl w:val="0"/>
          <w:numId w:val="49"/>
        </w:numPr>
      </w:pPr>
      <w:r w:rsidRPr="00876FAE">
        <w:t>3.8 per cent annual increase in expenditure by visitors.</w:t>
      </w:r>
    </w:p>
    <w:p w14:paraId="0F20C76D" w14:textId="77777777" w:rsidR="00AA6E6D" w:rsidRPr="00876FAE" w:rsidRDefault="00AA6E6D" w:rsidP="00AA6E6D">
      <w:pPr>
        <w:pStyle w:val="ListBullet"/>
        <w:numPr>
          <w:ilvl w:val="0"/>
          <w:numId w:val="49"/>
        </w:numPr>
      </w:pPr>
      <w:r w:rsidRPr="00876FAE">
        <w:t>4.9 per cent annual increase in international overnight visitors.</w:t>
      </w:r>
    </w:p>
    <w:p w14:paraId="778F5C9D" w14:textId="77777777" w:rsidR="00AA6E6D" w:rsidRPr="00876FAE" w:rsidRDefault="00AA6E6D" w:rsidP="00AA6E6D">
      <w:pPr>
        <w:pStyle w:val="ListBullet"/>
        <w:numPr>
          <w:ilvl w:val="0"/>
          <w:numId w:val="49"/>
        </w:numPr>
      </w:pPr>
      <w:r w:rsidRPr="00876FAE">
        <w:t>1.9 per cent annual increase in domestic overnight visitors.</w:t>
      </w:r>
    </w:p>
    <w:p w14:paraId="51E0DFD5" w14:textId="77777777" w:rsidR="00AA6E6D" w:rsidRPr="00876FAE" w:rsidRDefault="00AA6E6D" w:rsidP="00AA6E6D">
      <w:pPr>
        <w:pStyle w:val="ListBullet"/>
        <w:numPr>
          <w:ilvl w:val="0"/>
          <w:numId w:val="49"/>
        </w:numPr>
      </w:pPr>
      <w:r w:rsidRPr="00876FAE">
        <w:t>1.6 per cent annual increase in tourism employment.</w:t>
      </w:r>
    </w:p>
    <w:p w14:paraId="3AF7BE54" w14:textId="77777777" w:rsidR="00AA6E6D" w:rsidRPr="00876FAE" w:rsidRDefault="00AA6E6D" w:rsidP="00AA6E6D">
      <w:pPr>
        <w:pStyle w:val="Caption"/>
      </w:pPr>
      <w:r w:rsidRPr="00876FAE">
        <w:t>City of Greater Geelong Measures of Success</w:t>
      </w:r>
    </w:p>
    <w:p w14:paraId="4D4D6F16" w14:textId="77777777" w:rsidR="004F0974" w:rsidRPr="005A470D" w:rsidRDefault="00AA6E6D" w:rsidP="00AA6E6D">
      <w:pPr>
        <w:pStyle w:val="ListBullet"/>
        <w:numPr>
          <w:ilvl w:val="0"/>
          <w:numId w:val="49"/>
        </w:numPr>
      </w:pPr>
      <w:r w:rsidRPr="00876FAE">
        <w:t>30:1 return on investment of Geelong major events to the municipality</w:t>
      </w:r>
      <w:r w:rsidR="004F0974" w:rsidRPr="005A470D">
        <w:t>.</w:t>
      </w:r>
    </w:p>
    <w:p w14:paraId="2EAB7F47" w14:textId="77777777" w:rsidR="004F0974" w:rsidRPr="005A470D" w:rsidRDefault="000D11CA"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043E89EF" w14:textId="77777777" w:rsidR="004F0974" w:rsidRPr="005A470D" w:rsidRDefault="004F0974" w:rsidP="004F0974">
      <w:pPr>
        <w:pStyle w:val="ListBullet"/>
        <w:tabs>
          <w:tab w:val="clear" w:pos="170"/>
          <w:tab w:val="num" w:pos="1304"/>
        </w:tabs>
        <w:ind w:left="1304"/>
        <w:rPr>
          <w:color w:val="FFCE62"/>
          <w:sz w:val="24"/>
          <w:szCs w:val="24"/>
        </w:rPr>
        <w:sectPr w:rsidR="004F0974" w:rsidRPr="005A470D" w:rsidSect="00F01044">
          <w:type w:val="continuous"/>
          <w:pgSz w:w="11906" w:h="16838" w:code="9"/>
          <w:pgMar w:top="720" w:right="720" w:bottom="720" w:left="720" w:header="720" w:footer="720" w:gutter="0"/>
          <w:cols w:space="720"/>
          <w:noEndnote/>
          <w:docGrid w:linePitch="258"/>
        </w:sectPr>
      </w:pPr>
    </w:p>
    <w:p w14:paraId="4F989154" w14:textId="77777777" w:rsidR="00AD1A7E" w:rsidRPr="0021209F" w:rsidRDefault="00AD1A7E" w:rsidP="00AD1A7E">
      <w:pPr>
        <w:pStyle w:val="ListBullet"/>
        <w:numPr>
          <w:ilvl w:val="0"/>
          <w:numId w:val="50"/>
        </w:numPr>
      </w:pPr>
      <w:r w:rsidRPr="0021209F">
        <w:t>Work with Government to deliver City Deal tourism infrastructure projects.</w:t>
      </w:r>
    </w:p>
    <w:p w14:paraId="09AF8AAB" w14:textId="77777777" w:rsidR="00AD1A7E" w:rsidRPr="0021209F" w:rsidRDefault="00AD1A7E" w:rsidP="00AD1A7E">
      <w:pPr>
        <w:pStyle w:val="ListBullet"/>
        <w:numPr>
          <w:ilvl w:val="0"/>
          <w:numId w:val="50"/>
        </w:numPr>
      </w:pPr>
      <w:r w:rsidRPr="0021209F">
        <w:t>Support the Study Geelong initiative to attract international students to the region.</w:t>
      </w:r>
    </w:p>
    <w:p w14:paraId="2E676B42" w14:textId="77777777" w:rsidR="00AD1A7E" w:rsidRPr="0021209F" w:rsidRDefault="00AD1A7E" w:rsidP="00AD1A7E">
      <w:pPr>
        <w:pStyle w:val="ListBullet"/>
        <w:numPr>
          <w:ilvl w:val="0"/>
          <w:numId w:val="50"/>
        </w:numPr>
      </w:pPr>
      <w:r w:rsidRPr="0021209F">
        <w:t xml:space="preserve">Support Parks Victoria in the development of the </w:t>
      </w:r>
      <w:r w:rsidRPr="0021209F">
        <w:rPr>
          <w:i/>
        </w:rPr>
        <w:t>You Yangs and Serendip Sanctuary Master Plan</w:t>
      </w:r>
      <w:r w:rsidRPr="0021209F">
        <w:t xml:space="preserve">. </w:t>
      </w:r>
    </w:p>
    <w:p w14:paraId="1F65A011" w14:textId="3B4CCB6E" w:rsidR="0021209F" w:rsidRDefault="0021209F" w:rsidP="0021209F">
      <w:pPr>
        <w:pStyle w:val="ListBullet"/>
        <w:numPr>
          <w:ilvl w:val="0"/>
          <w:numId w:val="50"/>
        </w:numPr>
      </w:pPr>
      <w:r w:rsidRPr="0021209F">
        <w:t>Support and secure business events to the region via the activities of Business Events Geelong.</w:t>
      </w:r>
    </w:p>
    <w:p w14:paraId="0C250DAF" w14:textId="12CC0858" w:rsidR="0021209F" w:rsidRDefault="0021209F" w:rsidP="0021209F">
      <w:pPr>
        <w:pStyle w:val="ListBullet"/>
        <w:numPr>
          <w:ilvl w:val="0"/>
          <w:numId w:val="50"/>
        </w:numPr>
      </w:pPr>
      <w:r w:rsidRPr="0021209F">
        <w:lastRenderedPageBreak/>
        <w:t>Build the brand of Geelong and The Bellarine as a visitor destination to increase awareness, foster positive sentiment and grow visitor demand.</w:t>
      </w:r>
    </w:p>
    <w:p w14:paraId="3868D902" w14:textId="2B14F987" w:rsidR="0021209F" w:rsidRDefault="0021209F" w:rsidP="0021209F">
      <w:pPr>
        <w:pStyle w:val="ListBullet"/>
        <w:numPr>
          <w:ilvl w:val="0"/>
          <w:numId w:val="50"/>
        </w:numPr>
      </w:pPr>
      <w:r w:rsidRPr="0021209F">
        <w:t>Help the region reach its potential through the delivery of critical infrastructure through advocacy for tourism priority projects as outlined in the Tourism Development Plan.</w:t>
      </w:r>
    </w:p>
    <w:p w14:paraId="227DD282" w14:textId="34266885" w:rsidR="00120BE5" w:rsidRPr="005D073F" w:rsidRDefault="00563BB6" w:rsidP="00524053">
      <w:pPr>
        <w:pStyle w:val="ListBullet"/>
        <w:numPr>
          <w:ilvl w:val="0"/>
          <w:numId w:val="50"/>
        </w:numPr>
      </w:pPr>
      <w:r w:rsidRPr="005D073F">
        <w:t>Attract and p</w:t>
      </w:r>
      <w:r w:rsidR="00120BE5" w:rsidRPr="005D073F">
        <w:t>rocure major events to the region.</w:t>
      </w:r>
    </w:p>
    <w:p w14:paraId="74CD1EC6" w14:textId="5FF16E2E" w:rsidR="004F0974" w:rsidRPr="005A470D" w:rsidRDefault="004F0974" w:rsidP="004F0974">
      <w:pPr>
        <w:pStyle w:val="Heading3"/>
        <w:spacing w:before="280"/>
        <w:rPr>
          <w:sz w:val="24"/>
          <w:szCs w:val="24"/>
        </w:rPr>
      </w:pPr>
      <w:bookmarkStart w:id="107" w:name="_Toc7515366"/>
      <w:bookmarkStart w:id="108" w:name="_Toc7513073"/>
      <w:r w:rsidRPr="005A470D">
        <w:rPr>
          <w:sz w:val="24"/>
          <w:szCs w:val="24"/>
        </w:rPr>
        <w:t>RELATED PLANS</w:t>
      </w:r>
      <w:bookmarkEnd w:id="107"/>
    </w:p>
    <w:p w14:paraId="7C227A14" w14:textId="77777777" w:rsidR="004F0974" w:rsidRPr="00116052" w:rsidRDefault="004F0974" w:rsidP="004F0974">
      <w:pPr>
        <w:pStyle w:val="ListBullet"/>
        <w:numPr>
          <w:ilvl w:val="0"/>
          <w:numId w:val="51"/>
        </w:numPr>
        <w:rPr>
          <w:i/>
          <w:iCs/>
        </w:rPr>
      </w:pPr>
      <w:r w:rsidRPr="00116052">
        <w:rPr>
          <w:i/>
        </w:rPr>
        <w:t xml:space="preserve">Tourism Greater Geelong and The Bellarine </w:t>
      </w:r>
      <w:r w:rsidRPr="00116052">
        <w:rPr>
          <w:i/>
          <w:iCs/>
        </w:rPr>
        <w:t>– Visitor Economy Strategy 2017–21</w:t>
      </w:r>
    </w:p>
    <w:p w14:paraId="51B23DB0" w14:textId="77777777" w:rsidR="004F0974" w:rsidRPr="00116052" w:rsidRDefault="004F0974" w:rsidP="004F0974">
      <w:pPr>
        <w:pStyle w:val="ListBullet"/>
        <w:numPr>
          <w:ilvl w:val="0"/>
          <w:numId w:val="51"/>
        </w:numPr>
        <w:rPr>
          <w:i/>
          <w:iCs/>
        </w:rPr>
      </w:pPr>
      <w:r w:rsidRPr="00116052">
        <w:rPr>
          <w:i/>
        </w:rPr>
        <w:t xml:space="preserve">Tourism Greater Geelong and The Bellarine – </w:t>
      </w:r>
      <w:r w:rsidRPr="00116052">
        <w:rPr>
          <w:i/>
          <w:iCs/>
        </w:rPr>
        <w:t>Tourism Development Plan</w:t>
      </w:r>
    </w:p>
    <w:p w14:paraId="3DF55C7C" w14:textId="77777777" w:rsidR="004F0974" w:rsidRDefault="004F0974" w:rsidP="004F0974">
      <w:pPr>
        <w:pStyle w:val="ListBullet"/>
        <w:numPr>
          <w:ilvl w:val="0"/>
          <w:numId w:val="51"/>
        </w:numPr>
        <w:rPr>
          <w:i/>
          <w:iCs/>
        </w:rPr>
      </w:pPr>
      <w:r w:rsidRPr="00116052">
        <w:rPr>
          <w:i/>
          <w:iCs/>
        </w:rPr>
        <w:t>Geelong Major Events Strategy 2016–26</w:t>
      </w:r>
    </w:p>
    <w:p w14:paraId="08E9C8D5" w14:textId="402E273B" w:rsidR="00745F14" w:rsidRDefault="00745F14" w:rsidP="004F0974">
      <w:pPr>
        <w:pStyle w:val="ListBullet"/>
        <w:numPr>
          <w:ilvl w:val="0"/>
          <w:numId w:val="51"/>
        </w:numPr>
        <w:rPr>
          <w:i/>
          <w:iCs/>
        </w:rPr>
      </w:pPr>
      <w:r>
        <w:rPr>
          <w:i/>
          <w:iCs/>
        </w:rPr>
        <w:t>Sustainability Framework</w:t>
      </w:r>
    </w:p>
    <w:p w14:paraId="45A3C63E" w14:textId="39165C6A" w:rsidR="000F4536" w:rsidRPr="00116052" w:rsidRDefault="000F4536" w:rsidP="004F0974">
      <w:pPr>
        <w:pStyle w:val="ListBullet"/>
        <w:numPr>
          <w:ilvl w:val="0"/>
          <w:numId w:val="51"/>
        </w:numPr>
        <w:rPr>
          <w:i/>
          <w:iCs/>
        </w:rPr>
      </w:pPr>
      <w:r>
        <w:rPr>
          <w:i/>
          <w:iCs/>
        </w:rPr>
        <w:t>Geelong City Deal</w:t>
      </w:r>
      <w:r w:rsidR="0010539F">
        <w:rPr>
          <w:i/>
          <w:iCs/>
        </w:rPr>
        <w:t xml:space="preserve"> Implementation Plan</w:t>
      </w:r>
    </w:p>
    <w:p w14:paraId="6A1E5074" w14:textId="77777777" w:rsidR="004F0974" w:rsidRPr="00116052" w:rsidRDefault="004F0974" w:rsidP="004F0974">
      <w:pPr>
        <w:pStyle w:val="Heading2"/>
        <w:spacing w:before="280"/>
      </w:pPr>
      <w:bookmarkStart w:id="109" w:name="_Toc7515367"/>
      <w:r w:rsidRPr="00116052">
        <w:t>LINKS TO CLEVER AND CREATIVE VISION:</w:t>
      </w:r>
      <w:bookmarkEnd w:id="109"/>
    </w:p>
    <w:p w14:paraId="2801592B" w14:textId="77777777" w:rsidR="004F0974" w:rsidRPr="00116052" w:rsidRDefault="004F0974" w:rsidP="004F0974">
      <w:pPr>
        <w:pStyle w:val="ListBullet"/>
        <w:numPr>
          <w:ilvl w:val="0"/>
          <w:numId w:val="52"/>
        </w:numPr>
      </w:pPr>
      <w:r w:rsidRPr="00116052">
        <w:t>A destination that attracts local and international visitors</w:t>
      </w:r>
    </w:p>
    <w:p w14:paraId="56C69718" w14:textId="77777777" w:rsidR="004F0974" w:rsidRPr="00116052" w:rsidRDefault="004F0974" w:rsidP="004F0974">
      <w:pPr>
        <w:pStyle w:val="ListBullet"/>
        <w:numPr>
          <w:ilvl w:val="0"/>
          <w:numId w:val="52"/>
        </w:numPr>
        <w:sectPr w:rsidR="004F0974" w:rsidRPr="00116052" w:rsidSect="00F01044">
          <w:type w:val="continuous"/>
          <w:pgSz w:w="11906" w:h="16838" w:code="9"/>
          <w:pgMar w:top="720" w:right="720" w:bottom="720" w:left="720" w:header="720" w:footer="720" w:gutter="0"/>
          <w:cols w:space="720"/>
          <w:noEndnote/>
          <w:docGrid w:linePitch="258"/>
        </w:sectPr>
      </w:pPr>
      <w:r w:rsidRPr="00116052">
        <w:t>A prosperous economy that supports jobs and education opportunities</w:t>
      </w:r>
    </w:p>
    <w:bookmarkEnd w:id="108"/>
    <w:p w14:paraId="1B9F50B5" w14:textId="77777777" w:rsidR="00C751A7" w:rsidRPr="00ED0909" w:rsidRDefault="004F0974" w:rsidP="004F0974">
      <w:pPr>
        <w:pStyle w:val="Heading1"/>
        <w:framePr w:wrap="around"/>
      </w:pPr>
      <w:r>
        <w:rPr>
          <w:lang w:val="en-GB"/>
        </w:rPr>
        <w:lastRenderedPageBreak/>
        <w:t>10. INNOVATIVE FINANCES AND TECHNOLOGY</w:t>
      </w:r>
    </w:p>
    <w:p w14:paraId="49E7F330" w14:textId="5CF8831C" w:rsidR="004F0974" w:rsidRDefault="000B5ECE" w:rsidP="004F0974">
      <w:pPr>
        <w:pStyle w:val="Heading2"/>
      </w:pPr>
      <w:bookmarkStart w:id="110" w:name="_Toc7513075"/>
      <w:bookmarkStart w:id="111" w:name="_Toc7515369"/>
      <w:r>
        <w:br/>
      </w:r>
      <w:r w:rsidR="004F0974">
        <w:t>Clever and sustainable financial management, matched with digital growth, will advance our future.</w:t>
      </w:r>
      <w:bookmarkEnd w:id="110"/>
      <w:bookmarkEnd w:id="111"/>
    </w:p>
    <w:p w14:paraId="6269648F"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112" w:name="_Toc7513076"/>
      <w:bookmarkStart w:id="113" w:name="_Toc7515370"/>
    </w:p>
    <w:p w14:paraId="00439FEA" w14:textId="77777777" w:rsidR="004F0974" w:rsidRDefault="004F0974" w:rsidP="004F0974">
      <w:pPr>
        <w:pStyle w:val="Heading3"/>
        <w:rPr>
          <w:lang w:val="en-GB"/>
        </w:rPr>
      </w:pPr>
    </w:p>
    <w:p w14:paraId="3D5A7EF1" w14:textId="77777777" w:rsidR="004F0974" w:rsidRPr="00116052" w:rsidRDefault="004F0974" w:rsidP="004F0974">
      <w:pPr>
        <w:pStyle w:val="Heading3"/>
        <w:rPr>
          <w:sz w:val="24"/>
          <w:szCs w:val="24"/>
          <w:lang w:val="en-GB"/>
        </w:rPr>
      </w:pPr>
      <w:r w:rsidRPr="00116052">
        <w:rPr>
          <w:sz w:val="24"/>
          <w:szCs w:val="24"/>
          <w:lang w:val="en-GB"/>
        </w:rPr>
        <w:t>KEY PRIORITIES</w:t>
      </w:r>
      <w:bookmarkEnd w:id="112"/>
      <w:bookmarkEnd w:id="113"/>
    </w:p>
    <w:p w14:paraId="53C4C076" w14:textId="77777777" w:rsidR="004F0974" w:rsidRPr="00116052" w:rsidRDefault="004F0974" w:rsidP="004F0974">
      <w:pPr>
        <w:pStyle w:val="ListBullet"/>
        <w:tabs>
          <w:tab w:val="clear" w:pos="170"/>
          <w:tab w:val="num" w:pos="1304"/>
        </w:tabs>
        <w:ind w:left="1304"/>
        <w:rPr>
          <w:sz w:val="24"/>
          <w:szCs w:val="24"/>
        </w:rPr>
        <w:sectPr w:rsidR="004F0974" w:rsidRPr="00116052" w:rsidSect="00F01044">
          <w:type w:val="continuous"/>
          <w:pgSz w:w="11906" w:h="16838" w:code="9"/>
          <w:pgMar w:top="720" w:right="720" w:bottom="720" w:left="720" w:header="720" w:footer="720" w:gutter="0"/>
          <w:cols w:space="720"/>
          <w:noEndnote/>
          <w:docGrid w:linePitch="258"/>
        </w:sectPr>
      </w:pPr>
    </w:p>
    <w:p w14:paraId="3E186016" w14:textId="77777777" w:rsidR="004F0974" w:rsidRPr="00116052" w:rsidRDefault="004F0974" w:rsidP="004F0974">
      <w:pPr>
        <w:pStyle w:val="ListBullet"/>
        <w:numPr>
          <w:ilvl w:val="0"/>
          <w:numId w:val="53"/>
        </w:numPr>
      </w:pPr>
      <w:r w:rsidRPr="00116052">
        <w:t>Deliver smart technology solutions to areas such as street lighting, parking, waste management and children’s services.</w:t>
      </w:r>
    </w:p>
    <w:p w14:paraId="482AF113" w14:textId="77777777" w:rsidR="004F0974" w:rsidRPr="00116052" w:rsidRDefault="004F0974" w:rsidP="004F0974">
      <w:pPr>
        <w:pStyle w:val="ListBullet"/>
        <w:numPr>
          <w:ilvl w:val="0"/>
          <w:numId w:val="53"/>
        </w:numPr>
      </w:pPr>
      <w:r w:rsidRPr="00116052">
        <w:t>Develop digital tools and technologies to improve service delivery and our customer experience.</w:t>
      </w:r>
    </w:p>
    <w:p w14:paraId="326F51E0" w14:textId="77777777" w:rsidR="004F0974" w:rsidRPr="00116052" w:rsidRDefault="004F0974" w:rsidP="004F0974">
      <w:pPr>
        <w:pStyle w:val="ListBullet"/>
        <w:numPr>
          <w:ilvl w:val="0"/>
          <w:numId w:val="53"/>
        </w:numPr>
      </w:pPr>
      <w:r w:rsidRPr="00116052">
        <w:t>Increase free Wi-Fi in public spaces and community facilities.</w:t>
      </w:r>
    </w:p>
    <w:p w14:paraId="73A4CE65" w14:textId="77777777" w:rsidR="004F0974" w:rsidRPr="00116052" w:rsidRDefault="004F0974" w:rsidP="004F0974">
      <w:pPr>
        <w:pStyle w:val="ListBullet"/>
        <w:numPr>
          <w:ilvl w:val="0"/>
          <w:numId w:val="53"/>
        </w:numPr>
      </w:pPr>
      <w:r w:rsidRPr="00116052">
        <w:t>Deliver Smart Cities infrastructure using electronic data collection to better manage assets and resources.</w:t>
      </w:r>
    </w:p>
    <w:p w14:paraId="148EF899" w14:textId="77777777" w:rsidR="004F0974" w:rsidRPr="00116052" w:rsidRDefault="004F0974" w:rsidP="004F0974">
      <w:pPr>
        <w:pStyle w:val="ListBullet"/>
        <w:numPr>
          <w:ilvl w:val="0"/>
          <w:numId w:val="53"/>
        </w:numPr>
      </w:pPr>
      <w:r w:rsidRPr="00116052">
        <w:t>Attract more technology-focused businesses to our region.</w:t>
      </w:r>
    </w:p>
    <w:p w14:paraId="4BE3BB74" w14:textId="77777777" w:rsidR="004F0974" w:rsidRPr="00116052" w:rsidRDefault="004F0974" w:rsidP="004F0974">
      <w:pPr>
        <w:pStyle w:val="ListBullet"/>
        <w:numPr>
          <w:ilvl w:val="0"/>
          <w:numId w:val="53"/>
        </w:numPr>
      </w:pPr>
      <w:r w:rsidRPr="00116052">
        <w:t>Examine our budget to fund future initiatives.</w:t>
      </w:r>
    </w:p>
    <w:p w14:paraId="7A9B41FB" w14:textId="77777777" w:rsidR="004F0974" w:rsidRPr="00116052" w:rsidRDefault="004F0974" w:rsidP="004F0974">
      <w:pPr>
        <w:pStyle w:val="ListBullet"/>
        <w:numPr>
          <w:ilvl w:val="0"/>
          <w:numId w:val="53"/>
        </w:numPr>
        <w:rPr>
          <w:i/>
          <w:lang w:val="en-GB"/>
        </w:rPr>
      </w:pPr>
      <w:r w:rsidRPr="00116052">
        <w:t>Establish sustainable financial and infrastructure management systems for our future.</w:t>
      </w:r>
    </w:p>
    <w:p w14:paraId="313F2927" w14:textId="77777777" w:rsidR="004F0974" w:rsidRPr="00116052" w:rsidRDefault="004F0974" w:rsidP="004F0974">
      <w:pPr>
        <w:pStyle w:val="Heading3"/>
        <w:sectPr w:rsidR="004F0974" w:rsidRPr="00116052" w:rsidSect="00F01044">
          <w:type w:val="continuous"/>
          <w:pgSz w:w="11906" w:h="16838" w:code="9"/>
          <w:pgMar w:top="720" w:right="720" w:bottom="720" w:left="720" w:header="720" w:footer="720" w:gutter="0"/>
          <w:cols w:space="720"/>
          <w:noEndnote/>
          <w:docGrid w:linePitch="258"/>
        </w:sectPr>
      </w:pPr>
      <w:bookmarkStart w:id="114" w:name="_Toc7513077"/>
    </w:p>
    <w:p w14:paraId="5F1A9774" w14:textId="77777777" w:rsidR="00950811" w:rsidRPr="00876FAE" w:rsidRDefault="00950811" w:rsidP="00950811">
      <w:pPr>
        <w:pStyle w:val="Heading3"/>
        <w:spacing w:before="280"/>
        <w:rPr>
          <w:sz w:val="24"/>
          <w:szCs w:val="24"/>
        </w:rPr>
      </w:pPr>
      <w:bookmarkStart w:id="115" w:name="_Toc7515371"/>
      <w:bookmarkEnd w:id="114"/>
      <w:r w:rsidRPr="00876FAE">
        <w:rPr>
          <w:sz w:val="24"/>
          <w:szCs w:val="24"/>
        </w:rPr>
        <w:t>MEASURES OF SUCCESS</w:t>
      </w:r>
      <w:bookmarkEnd w:id="115"/>
    </w:p>
    <w:p w14:paraId="1A3138A0" w14:textId="77777777" w:rsidR="00950811" w:rsidRPr="00876FAE" w:rsidRDefault="00950811" w:rsidP="00950811">
      <w:pPr>
        <w:pStyle w:val="Caption"/>
      </w:pPr>
      <w:r w:rsidRPr="00876FAE">
        <w:t>City of Greater Geelong Measures of Success</w:t>
      </w:r>
    </w:p>
    <w:p w14:paraId="6D5612C9" w14:textId="77777777" w:rsidR="00950811" w:rsidRPr="00876FAE" w:rsidRDefault="00950811" w:rsidP="00950811">
      <w:pPr>
        <w:pStyle w:val="ListBullet"/>
        <w:numPr>
          <w:ilvl w:val="0"/>
          <w:numId w:val="54"/>
        </w:numPr>
      </w:pPr>
      <w:r w:rsidRPr="00876FAE">
        <w:t>Better Wi-Fi access in community facilities and public spaces.</w:t>
      </w:r>
    </w:p>
    <w:p w14:paraId="1A1B9FDC" w14:textId="77777777" w:rsidR="00950811" w:rsidRPr="00876FAE" w:rsidRDefault="00950811" w:rsidP="00950811">
      <w:pPr>
        <w:pStyle w:val="ListBullet"/>
        <w:numPr>
          <w:ilvl w:val="0"/>
          <w:numId w:val="54"/>
        </w:numPr>
      </w:pPr>
      <w:r w:rsidRPr="00876FAE">
        <w:t>More online transactions with our customers.</w:t>
      </w:r>
    </w:p>
    <w:p w14:paraId="30D071B2" w14:textId="77777777" w:rsidR="00950811" w:rsidRPr="00876FAE" w:rsidRDefault="00950811" w:rsidP="00950811">
      <w:pPr>
        <w:pStyle w:val="ListBullet"/>
        <w:numPr>
          <w:ilvl w:val="0"/>
          <w:numId w:val="54"/>
        </w:numPr>
      </w:pPr>
      <w:r w:rsidRPr="00876FAE">
        <w:t>Less than 5 per cent budget variation (actual to budget).</w:t>
      </w:r>
    </w:p>
    <w:p w14:paraId="47A68B09" w14:textId="77777777" w:rsidR="004F0974" w:rsidRPr="00116052" w:rsidRDefault="00950811" w:rsidP="00950811">
      <w:pPr>
        <w:pStyle w:val="ListBullet"/>
        <w:numPr>
          <w:ilvl w:val="0"/>
          <w:numId w:val="54"/>
        </w:numPr>
      </w:pPr>
      <w:r w:rsidRPr="00876FAE">
        <w:t>Increased revenue streams</w:t>
      </w:r>
      <w:r w:rsidR="004F0974" w:rsidRPr="00116052">
        <w:t>.</w:t>
      </w:r>
    </w:p>
    <w:p w14:paraId="5B30BC26" w14:textId="77777777" w:rsidR="004F0974" w:rsidRPr="00116052" w:rsidRDefault="000D11CA"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58D17FB8" w14:textId="7EB06445" w:rsidR="00AD1A7E" w:rsidRDefault="00AD1A7E" w:rsidP="00AD1A7E">
      <w:pPr>
        <w:pStyle w:val="ListBullet"/>
        <w:numPr>
          <w:ilvl w:val="0"/>
          <w:numId w:val="55"/>
        </w:numPr>
      </w:pPr>
      <w:r>
        <w:t xml:space="preserve">Implement the first year of the </w:t>
      </w:r>
      <w:r w:rsidRPr="00D73979">
        <w:t xml:space="preserve">LED </w:t>
      </w:r>
      <w:r>
        <w:t xml:space="preserve">Street Light and Smart </w:t>
      </w:r>
      <w:r w:rsidR="00182A1E">
        <w:t xml:space="preserve">Remote </w:t>
      </w:r>
      <w:r>
        <w:t>Controller Program.</w:t>
      </w:r>
    </w:p>
    <w:p w14:paraId="781DA8EE" w14:textId="14CC68BD" w:rsidR="00AD1A7E" w:rsidRPr="00907268" w:rsidRDefault="00AD1A7E" w:rsidP="00AD1A7E">
      <w:pPr>
        <w:pStyle w:val="ListBullet"/>
        <w:numPr>
          <w:ilvl w:val="0"/>
          <w:numId w:val="55"/>
        </w:numPr>
      </w:pPr>
      <w:r w:rsidRPr="00907268">
        <w:t>Implement an online booking and ticketing system for the City’s facilities and assets.</w:t>
      </w:r>
    </w:p>
    <w:p w14:paraId="6230BBED" w14:textId="1E918121" w:rsidR="00502011" w:rsidRPr="00502011" w:rsidRDefault="00502011" w:rsidP="00AD1A7E">
      <w:pPr>
        <w:pStyle w:val="ListBullet"/>
        <w:numPr>
          <w:ilvl w:val="0"/>
          <w:numId w:val="55"/>
        </w:numPr>
      </w:pPr>
      <w:r w:rsidRPr="00502011">
        <w:lastRenderedPageBreak/>
        <w:t>Implement the City’s Digital Modernisation program to improve digital capability across the business to enrich the experience of our customers and employees.</w:t>
      </w:r>
    </w:p>
    <w:p w14:paraId="4160F581" w14:textId="77777777" w:rsidR="00AD1A7E" w:rsidRDefault="00AD1A7E" w:rsidP="00AD1A7E">
      <w:pPr>
        <w:pStyle w:val="ListBullet"/>
        <w:numPr>
          <w:ilvl w:val="0"/>
          <w:numId w:val="55"/>
        </w:numPr>
      </w:pPr>
      <w:r>
        <w:t xml:space="preserve">Continue the Asset Management Transformation program, including delivery of the </w:t>
      </w:r>
      <w:r>
        <w:rPr>
          <w:i/>
        </w:rPr>
        <w:t>Asset Management Strategy.</w:t>
      </w:r>
    </w:p>
    <w:p w14:paraId="3FB73639" w14:textId="77777777" w:rsidR="00AD1A7E" w:rsidRPr="00D73979" w:rsidRDefault="00AD1A7E" w:rsidP="00AD1A7E">
      <w:pPr>
        <w:pStyle w:val="ListBullet"/>
        <w:numPr>
          <w:ilvl w:val="0"/>
          <w:numId w:val="55"/>
        </w:numPr>
      </w:pPr>
      <w:r>
        <w:t xml:space="preserve">Develop a strategic plan for the </w:t>
      </w:r>
      <w:r>
        <w:rPr>
          <w:i/>
        </w:rPr>
        <w:t xml:space="preserve">Smart City </w:t>
      </w:r>
      <w:r w:rsidRPr="00313C89">
        <w:t>progra</w:t>
      </w:r>
      <w:r w:rsidRPr="00C75113">
        <w:t>m</w:t>
      </w:r>
      <w:r>
        <w:t>, which uses technology and data to improve the lives of people in the community.</w:t>
      </w:r>
    </w:p>
    <w:p w14:paraId="72A7F2CF" w14:textId="77777777" w:rsidR="00AD1A7E" w:rsidRPr="00274901" w:rsidRDefault="00AD1A7E" w:rsidP="00AD1A7E">
      <w:pPr>
        <w:pStyle w:val="ListBullet"/>
        <w:numPr>
          <w:ilvl w:val="0"/>
          <w:numId w:val="55"/>
        </w:numPr>
      </w:pPr>
      <w:r>
        <w:t>Provide new Wi-Fi points at various locations across the municipality.</w:t>
      </w:r>
    </w:p>
    <w:p w14:paraId="301AE1B1" w14:textId="77777777" w:rsidR="00AD1A7E" w:rsidRPr="00046D2B" w:rsidRDefault="00AD1A7E" w:rsidP="00AD1A7E">
      <w:pPr>
        <w:pStyle w:val="ListBullet"/>
        <w:numPr>
          <w:ilvl w:val="0"/>
          <w:numId w:val="55"/>
        </w:numPr>
        <w:sectPr w:rsidR="00AD1A7E" w:rsidRPr="00046D2B" w:rsidSect="002C1E02">
          <w:type w:val="continuous"/>
          <w:pgSz w:w="11906" w:h="16838" w:code="9"/>
          <w:pgMar w:top="720" w:right="720" w:bottom="720" w:left="720" w:header="720" w:footer="720" w:gutter="0"/>
          <w:cols w:space="720"/>
          <w:noEndnote/>
          <w:docGrid w:linePitch="258"/>
        </w:sectPr>
      </w:pPr>
      <w:r>
        <w:t xml:space="preserve">Install enhanced broadband for Bellarine community facilities and schools in partnership with Deakin University and </w:t>
      </w:r>
      <w:r w:rsidRPr="00046D2B">
        <w:t xml:space="preserve">AARNet. </w:t>
      </w:r>
    </w:p>
    <w:p w14:paraId="3C27D36C" w14:textId="77777777" w:rsidR="00A648EB" w:rsidRPr="00A648EB" w:rsidRDefault="00A648EB" w:rsidP="00A648EB">
      <w:pPr>
        <w:pStyle w:val="ListBullet"/>
        <w:numPr>
          <w:ilvl w:val="0"/>
          <w:numId w:val="55"/>
        </w:numPr>
        <w:rPr>
          <w:i/>
          <w:lang w:val="en-GB"/>
        </w:rPr>
      </w:pPr>
      <w:bookmarkStart w:id="116" w:name="_Toc7513079"/>
      <w:r w:rsidRPr="00A648EB">
        <w:t>Continue to review our internal processes and services to find and implement efficiencies.</w:t>
      </w:r>
    </w:p>
    <w:p w14:paraId="1221DD47" w14:textId="509C35FE" w:rsidR="00116052" w:rsidRPr="00046D2B" w:rsidRDefault="00116052" w:rsidP="00A648EB">
      <w:pPr>
        <w:pStyle w:val="ListBullet"/>
        <w:numPr>
          <w:ilvl w:val="0"/>
          <w:numId w:val="55"/>
        </w:numPr>
        <w:rPr>
          <w:i/>
          <w:lang w:val="en-GB"/>
        </w:rPr>
      </w:pPr>
      <w:r w:rsidRPr="00046D2B">
        <w:t xml:space="preserve">Implement </w:t>
      </w:r>
      <w:r w:rsidR="00BF0198">
        <w:t xml:space="preserve">the City’s </w:t>
      </w:r>
      <w:r w:rsidRPr="00046D2B">
        <w:t>new risk management and repo</w:t>
      </w:r>
      <w:r w:rsidR="00046D2B" w:rsidRPr="00046D2B">
        <w:t>r</w:t>
      </w:r>
      <w:r w:rsidRPr="00046D2B">
        <w:t>ting software solution</w:t>
      </w:r>
      <w:r w:rsidR="000D11CA" w:rsidRPr="00046D2B">
        <w:t>.</w:t>
      </w:r>
    </w:p>
    <w:p w14:paraId="3F26CEA7" w14:textId="77777777" w:rsidR="00FC49C2" w:rsidRDefault="00FC49C2">
      <w:pPr>
        <w:spacing w:line="260" w:lineRule="atLeast"/>
        <w:rPr>
          <w:rFonts w:asciiTheme="majorHAnsi" w:hAnsiTheme="majorHAnsi"/>
          <w:b/>
          <w:color w:val="003263" w:themeColor="text2"/>
          <w:spacing w:val="0"/>
          <w:sz w:val="24"/>
          <w:szCs w:val="24"/>
        </w:rPr>
      </w:pPr>
      <w:bookmarkStart w:id="117" w:name="_Toc7515373"/>
      <w:r>
        <w:rPr>
          <w:sz w:val="24"/>
          <w:szCs w:val="24"/>
        </w:rPr>
        <w:br w:type="page"/>
      </w:r>
    </w:p>
    <w:p w14:paraId="38329A20" w14:textId="294E6288" w:rsidR="004F0974" w:rsidRPr="00116052" w:rsidRDefault="004F0974" w:rsidP="004F0974">
      <w:pPr>
        <w:pStyle w:val="Heading3"/>
        <w:spacing w:before="280"/>
        <w:rPr>
          <w:sz w:val="24"/>
          <w:szCs w:val="24"/>
        </w:rPr>
      </w:pPr>
      <w:r w:rsidRPr="00116052">
        <w:rPr>
          <w:sz w:val="24"/>
          <w:szCs w:val="24"/>
        </w:rPr>
        <w:lastRenderedPageBreak/>
        <w:t>RELATED PLANS</w:t>
      </w:r>
      <w:bookmarkEnd w:id="117"/>
    </w:p>
    <w:p w14:paraId="084F9359" w14:textId="77777777" w:rsidR="004F0974" w:rsidRPr="00116052" w:rsidRDefault="004F0974" w:rsidP="004F0974">
      <w:pPr>
        <w:pStyle w:val="ListBullet"/>
        <w:numPr>
          <w:ilvl w:val="0"/>
          <w:numId w:val="56"/>
        </w:numPr>
        <w:rPr>
          <w:i/>
          <w:color w:val="7BA6AD"/>
        </w:rPr>
      </w:pPr>
      <w:r w:rsidRPr="00116052">
        <w:rPr>
          <w:i/>
        </w:rPr>
        <w:t>Information and Communications Technology (ICT) Strategy</w:t>
      </w:r>
    </w:p>
    <w:p w14:paraId="6FD46903" w14:textId="77777777" w:rsidR="004F0974" w:rsidRPr="00116052" w:rsidRDefault="004F0974" w:rsidP="004F0974">
      <w:pPr>
        <w:pStyle w:val="ListBullet"/>
        <w:numPr>
          <w:ilvl w:val="0"/>
          <w:numId w:val="56"/>
        </w:numPr>
        <w:rPr>
          <w:i/>
        </w:rPr>
      </w:pPr>
      <w:r w:rsidRPr="00116052">
        <w:rPr>
          <w:i/>
        </w:rPr>
        <w:t>Digital Geelong Strategy</w:t>
      </w:r>
    </w:p>
    <w:p w14:paraId="42CD9452" w14:textId="77777777" w:rsidR="004F0974" w:rsidRDefault="004F0974" w:rsidP="004F0974">
      <w:pPr>
        <w:pStyle w:val="ListBullet"/>
        <w:numPr>
          <w:ilvl w:val="0"/>
          <w:numId w:val="56"/>
        </w:numPr>
        <w:rPr>
          <w:i/>
        </w:rPr>
      </w:pPr>
      <w:r w:rsidRPr="00116052">
        <w:rPr>
          <w:i/>
        </w:rPr>
        <w:t>Social Infrastructure Plan</w:t>
      </w:r>
    </w:p>
    <w:p w14:paraId="447BA79E" w14:textId="77777777" w:rsidR="00046D2B" w:rsidRPr="00046D2B" w:rsidRDefault="00745F14" w:rsidP="00745F14">
      <w:pPr>
        <w:pStyle w:val="ListBullet"/>
        <w:numPr>
          <w:ilvl w:val="0"/>
          <w:numId w:val="56"/>
        </w:numPr>
        <w:spacing w:line="260" w:lineRule="atLeast"/>
        <w:rPr>
          <w:rFonts w:asciiTheme="majorHAnsi" w:hAnsiTheme="majorHAnsi"/>
          <w:b/>
          <w:caps/>
          <w:color w:val="003263" w:themeColor="text2"/>
          <w:spacing w:val="6"/>
          <w:sz w:val="24"/>
        </w:rPr>
      </w:pPr>
      <w:r w:rsidRPr="00745F14">
        <w:rPr>
          <w:i/>
        </w:rPr>
        <w:t>Sustainability Framework</w:t>
      </w:r>
    </w:p>
    <w:p w14:paraId="63BFEDEC" w14:textId="127CDDAE" w:rsidR="000D11CA" w:rsidRPr="00FC49C2" w:rsidRDefault="00046D2B" w:rsidP="00FC49C2">
      <w:pPr>
        <w:pStyle w:val="ListBullet"/>
        <w:numPr>
          <w:ilvl w:val="0"/>
          <w:numId w:val="56"/>
        </w:numPr>
        <w:rPr>
          <w:i/>
          <w:lang w:val="en-GB"/>
        </w:rPr>
      </w:pPr>
      <w:r>
        <w:rPr>
          <w:i/>
        </w:rPr>
        <w:t>Asset Management Strategy</w:t>
      </w:r>
    </w:p>
    <w:p w14:paraId="5517524C" w14:textId="77777777" w:rsidR="004F0974" w:rsidRPr="00116052" w:rsidRDefault="004F0974" w:rsidP="004F0974">
      <w:pPr>
        <w:pStyle w:val="Heading2"/>
        <w:spacing w:before="280"/>
      </w:pPr>
      <w:r w:rsidRPr="00116052">
        <w:t>LINKS TO CLEVER AND CREATIVE VISION:</w:t>
      </w:r>
    </w:p>
    <w:p w14:paraId="7ABD0619" w14:textId="77777777" w:rsidR="004F0974" w:rsidRPr="00116052" w:rsidRDefault="004F0974" w:rsidP="004F0974">
      <w:pPr>
        <w:pStyle w:val="ListBullet"/>
        <w:numPr>
          <w:ilvl w:val="0"/>
          <w:numId w:val="57"/>
        </w:numPr>
        <w:rPr>
          <w:lang w:val="en-GB"/>
        </w:rPr>
      </w:pPr>
      <w:r w:rsidRPr="00116052">
        <w:t>A leader in developing and adopting technology</w:t>
      </w:r>
    </w:p>
    <w:p w14:paraId="409FDAC7" w14:textId="77777777" w:rsidR="004F0974" w:rsidRPr="00116052" w:rsidRDefault="004F0974" w:rsidP="004F0974">
      <w:pPr>
        <w:pStyle w:val="ListBullet"/>
        <w:numPr>
          <w:ilvl w:val="0"/>
          <w:numId w:val="57"/>
        </w:numPr>
        <w:rPr>
          <w:lang w:val="en-GB"/>
        </w:rPr>
        <w:sectPr w:rsidR="004F0974" w:rsidRPr="00116052" w:rsidSect="00F01044">
          <w:type w:val="continuous"/>
          <w:pgSz w:w="11906" w:h="16838" w:code="9"/>
          <w:pgMar w:top="720" w:right="720" w:bottom="720" w:left="720" w:header="720" w:footer="720" w:gutter="0"/>
          <w:cols w:space="720"/>
          <w:noEndnote/>
          <w:docGrid w:linePitch="258"/>
        </w:sectPr>
      </w:pPr>
      <w:r w:rsidRPr="00116052">
        <w:t>A prosperous economy that supports jobs and education opportunities</w:t>
      </w:r>
    </w:p>
    <w:bookmarkEnd w:id="116"/>
    <w:p w14:paraId="4F98DB22" w14:textId="77777777" w:rsidR="00C751A7" w:rsidRPr="00ED0909" w:rsidRDefault="004F0974" w:rsidP="004F0974">
      <w:pPr>
        <w:pStyle w:val="Heading1"/>
        <w:framePr w:wrap="around"/>
      </w:pPr>
      <w:r>
        <w:rPr>
          <w:lang w:val="en-GB"/>
        </w:rPr>
        <w:lastRenderedPageBreak/>
        <w:t>11. ORGANISATIONAL LEADERSHIP, STRATEGY AND GOVERNANCE</w:t>
      </w:r>
    </w:p>
    <w:p w14:paraId="361B9533" w14:textId="30C4CEC2" w:rsidR="004F0974" w:rsidRDefault="000B5ECE" w:rsidP="004F0974">
      <w:pPr>
        <w:pStyle w:val="Heading2"/>
      </w:pPr>
      <w:bookmarkStart w:id="118" w:name="_Toc7513081"/>
      <w:bookmarkStart w:id="119" w:name="_Toc7515376"/>
      <w:r>
        <w:br/>
      </w:r>
      <w:r w:rsidR="004F0974">
        <w:t xml:space="preserve">We will be the ‘leading voice’ of the community by delivering confident governance </w:t>
      </w:r>
      <w:r>
        <w:br/>
      </w:r>
      <w:r w:rsidR="004F0974">
        <w:t>and strategic planning.</w:t>
      </w:r>
      <w:bookmarkEnd w:id="118"/>
      <w:bookmarkEnd w:id="119"/>
    </w:p>
    <w:p w14:paraId="5B3783F1" w14:textId="77777777" w:rsidR="004F0974" w:rsidRDefault="004F0974" w:rsidP="004F0974">
      <w:pPr>
        <w:pStyle w:val="Heading3"/>
        <w:rPr>
          <w:lang w:val="en-GB"/>
        </w:rPr>
        <w:sectPr w:rsidR="004F0974" w:rsidSect="00F01044">
          <w:type w:val="continuous"/>
          <w:pgSz w:w="11906" w:h="16838" w:code="9"/>
          <w:pgMar w:top="720" w:right="720" w:bottom="720" w:left="720" w:header="720" w:footer="720" w:gutter="0"/>
          <w:cols w:space="720"/>
          <w:noEndnote/>
          <w:docGrid w:linePitch="258"/>
        </w:sectPr>
      </w:pPr>
      <w:bookmarkStart w:id="120" w:name="_Toc7513082"/>
      <w:bookmarkStart w:id="121" w:name="_Toc7515377"/>
    </w:p>
    <w:p w14:paraId="7BCD9A26" w14:textId="77777777" w:rsidR="004F0974" w:rsidRDefault="004F0974" w:rsidP="004F0974">
      <w:pPr>
        <w:pStyle w:val="Heading3"/>
        <w:rPr>
          <w:lang w:val="en-GB"/>
        </w:rPr>
      </w:pPr>
    </w:p>
    <w:p w14:paraId="199FAFB3" w14:textId="77777777" w:rsidR="004F0974" w:rsidRPr="00116052" w:rsidRDefault="004F0974" w:rsidP="004F0974">
      <w:pPr>
        <w:pStyle w:val="Heading3"/>
        <w:rPr>
          <w:sz w:val="24"/>
          <w:szCs w:val="24"/>
          <w:lang w:val="en-GB"/>
        </w:rPr>
      </w:pPr>
      <w:r w:rsidRPr="00116052">
        <w:rPr>
          <w:sz w:val="24"/>
          <w:szCs w:val="24"/>
          <w:lang w:val="en-GB"/>
        </w:rPr>
        <w:t>KEY PRIORITIES</w:t>
      </w:r>
      <w:bookmarkEnd w:id="120"/>
      <w:bookmarkEnd w:id="121"/>
    </w:p>
    <w:p w14:paraId="1E241E4D" w14:textId="77777777" w:rsidR="004F0974" w:rsidRPr="00116052" w:rsidRDefault="004F0974" w:rsidP="004F0974">
      <w:pPr>
        <w:pStyle w:val="ListBullet"/>
        <w:tabs>
          <w:tab w:val="clear" w:pos="170"/>
          <w:tab w:val="num" w:pos="1304"/>
        </w:tabs>
        <w:ind w:left="1304"/>
        <w:rPr>
          <w:sz w:val="24"/>
          <w:szCs w:val="24"/>
        </w:rPr>
        <w:sectPr w:rsidR="004F0974" w:rsidRPr="00116052" w:rsidSect="00F01044">
          <w:type w:val="continuous"/>
          <w:pgSz w:w="11906" w:h="16838" w:code="9"/>
          <w:pgMar w:top="720" w:right="720" w:bottom="720" w:left="720" w:header="720" w:footer="720" w:gutter="0"/>
          <w:cols w:space="720"/>
          <w:noEndnote/>
          <w:docGrid w:linePitch="258"/>
        </w:sectPr>
      </w:pPr>
    </w:p>
    <w:p w14:paraId="6AAB3342" w14:textId="3A01E609" w:rsidR="004F0974" w:rsidRPr="00116052" w:rsidRDefault="004F0974" w:rsidP="004F0974">
      <w:pPr>
        <w:pStyle w:val="ListBullet"/>
        <w:numPr>
          <w:ilvl w:val="0"/>
          <w:numId w:val="58"/>
        </w:numPr>
      </w:pPr>
      <w:r w:rsidRPr="00116052">
        <w:t>Proactively manag</w:t>
      </w:r>
      <w:r w:rsidR="00321114">
        <w:t>e</w:t>
      </w:r>
      <w:r w:rsidRPr="00116052">
        <w:t xml:space="preserve"> our assets, including land holdings.</w:t>
      </w:r>
    </w:p>
    <w:p w14:paraId="44DA4929" w14:textId="77777777" w:rsidR="004F0974" w:rsidRPr="00116052" w:rsidRDefault="004F0974" w:rsidP="004F0974">
      <w:pPr>
        <w:pStyle w:val="ListBullet"/>
        <w:numPr>
          <w:ilvl w:val="0"/>
          <w:numId w:val="58"/>
        </w:numPr>
      </w:pPr>
      <w:r w:rsidRPr="00116052">
        <w:t>Consolidate the City of Greater Geelong offices.</w:t>
      </w:r>
    </w:p>
    <w:p w14:paraId="0535901A" w14:textId="77777777" w:rsidR="004F0974" w:rsidRPr="00116052" w:rsidRDefault="004F0974" w:rsidP="004F0974">
      <w:pPr>
        <w:pStyle w:val="ListBullet"/>
        <w:numPr>
          <w:ilvl w:val="0"/>
          <w:numId w:val="58"/>
        </w:numPr>
      </w:pPr>
      <w:r w:rsidRPr="00116052">
        <w:t>Communicate and engage more effectively with the community, in areas of need.</w:t>
      </w:r>
    </w:p>
    <w:p w14:paraId="72E5DFA1" w14:textId="77777777" w:rsidR="004F0974" w:rsidRPr="00116052" w:rsidRDefault="004F0974" w:rsidP="004F0974">
      <w:pPr>
        <w:pStyle w:val="ListBullet"/>
        <w:numPr>
          <w:ilvl w:val="0"/>
          <w:numId w:val="58"/>
        </w:numPr>
      </w:pPr>
      <w:r w:rsidRPr="00116052">
        <w:t xml:space="preserve">Continue to transform our workplace culture. </w:t>
      </w:r>
    </w:p>
    <w:p w14:paraId="77C10771" w14:textId="77777777" w:rsidR="004F0974" w:rsidRPr="00116052" w:rsidRDefault="004F0974" w:rsidP="004F0974">
      <w:pPr>
        <w:pStyle w:val="ListBullet"/>
        <w:numPr>
          <w:ilvl w:val="0"/>
          <w:numId w:val="58"/>
        </w:numPr>
      </w:pPr>
      <w:r w:rsidRPr="00116052">
        <w:t>Use data and analytics to make better decisions.</w:t>
      </w:r>
    </w:p>
    <w:p w14:paraId="43475FE1" w14:textId="77777777" w:rsidR="004F0974" w:rsidRPr="00116052" w:rsidRDefault="004F0974" w:rsidP="004F0974">
      <w:pPr>
        <w:pStyle w:val="ListBullet"/>
        <w:numPr>
          <w:ilvl w:val="0"/>
          <w:numId w:val="58"/>
        </w:numPr>
      </w:pPr>
      <w:r w:rsidRPr="00116052">
        <w:t>Make our processes more effective and efficient.</w:t>
      </w:r>
    </w:p>
    <w:p w14:paraId="24360EE3" w14:textId="77777777" w:rsidR="004F0974" w:rsidRPr="00116052" w:rsidRDefault="004F0974" w:rsidP="004F0974">
      <w:pPr>
        <w:pStyle w:val="ListBullet"/>
        <w:numPr>
          <w:ilvl w:val="0"/>
          <w:numId w:val="58"/>
        </w:numPr>
      </w:pPr>
      <w:r w:rsidRPr="00116052">
        <w:t>Increase state and federal funding for the region.</w:t>
      </w:r>
    </w:p>
    <w:p w14:paraId="48E5CD44" w14:textId="77777777" w:rsidR="004F0974" w:rsidRPr="00116052" w:rsidRDefault="004F0974" w:rsidP="004F0974">
      <w:pPr>
        <w:pStyle w:val="ListBullet"/>
        <w:numPr>
          <w:ilvl w:val="0"/>
          <w:numId w:val="58"/>
        </w:numPr>
      </w:pPr>
      <w:r w:rsidRPr="00116052">
        <w:t>Develop, promote and improve the City’s brand.</w:t>
      </w:r>
    </w:p>
    <w:p w14:paraId="33008963" w14:textId="77777777" w:rsidR="004F0974" w:rsidRPr="00116052" w:rsidRDefault="004F0974" w:rsidP="004F0974">
      <w:pPr>
        <w:pStyle w:val="ListBullet"/>
        <w:numPr>
          <w:ilvl w:val="0"/>
          <w:numId w:val="58"/>
        </w:numPr>
      </w:pPr>
      <w:r w:rsidRPr="00116052">
        <w:t>Lead major local organisations in collaborative projects.</w:t>
      </w:r>
    </w:p>
    <w:p w14:paraId="36A37315" w14:textId="77777777" w:rsidR="004F0974" w:rsidRPr="00116052" w:rsidRDefault="004F0974" w:rsidP="004F0974">
      <w:pPr>
        <w:pStyle w:val="ListBullet"/>
        <w:numPr>
          <w:ilvl w:val="0"/>
          <w:numId w:val="58"/>
        </w:numPr>
        <w:rPr>
          <w:i/>
          <w:lang w:val="en-GB"/>
        </w:rPr>
      </w:pPr>
      <w:r w:rsidRPr="00116052">
        <w:t>Use better communication to strengthen our strategic priorities.</w:t>
      </w:r>
    </w:p>
    <w:p w14:paraId="3782B77C" w14:textId="77777777" w:rsidR="004F0974" w:rsidRPr="00116052" w:rsidRDefault="004F0974" w:rsidP="004F0974">
      <w:pPr>
        <w:pStyle w:val="Heading3"/>
        <w:sectPr w:rsidR="004F0974" w:rsidRPr="00116052" w:rsidSect="00F01044">
          <w:type w:val="continuous"/>
          <w:pgSz w:w="11906" w:h="16838" w:code="9"/>
          <w:pgMar w:top="720" w:right="720" w:bottom="720" w:left="720" w:header="720" w:footer="720" w:gutter="0"/>
          <w:cols w:space="720"/>
          <w:noEndnote/>
          <w:docGrid w:linePitch="258"/>
        </w:sectPr>
      </w:pPr>
      <w:bookmarkStart w:id="122" w:name="_Toc7513083"/>
    </w:p>
    <w:p w14:paraId="2CC5D522" w14:textId="77777777" w:rsidR="0074178E" w:rsidRPr="00876FAE" w:rsidRDefault="0074178E" w:rsidP="0074178E">
      <w:pPr>
        <w:pStyle w:val="Heading3"/>
        <w:spacing w:before="280"/>
        <w:rPr>
          <w:sz w:val="24"/>
          <w:szCs w:val="24"/>
        </w:rPr>
      </w:pPr>
      <w:bookmarkStart w:id="123" w:name="_Toc7515378"/>
      <w:bookmarkEnd w:id="122"/>
      <w:r w:rsidRPr="00876FAE">
        <w:rPr>
          <w:sz w:val="24"/>
          <w:szCs w:val="24"/>
        </w:rPr>
        <w:t>MEASURES OF SUCCESS</w:t>
      </w:r>
      <w:bookmarkEnd w:id="123"/>
    </w:p>
    <w:p w14:paraId="3C8E3EF6" w14:textId="77777777" w:rsidR="0074178E" w:rsidRPr="00876FAE" w:rsidRDefault="0074178E" w:rsidP="0074178E">
      <w:pPr>
        <w:pStyle w:val="ListBullet"/>
        <w:numPr>
          <w:ilvl w:val="0"/>
          <w:numId w:val="2"/>
        </w:numPr>
        <w:tabs>
          <w:tab w:val="clear" w:pos="170"/>
          <w:tab w:val="num" w:pos="1304"/>
        </w:tabs>
        <w:ind w:left="1304"/>
        <w:rPr>
          <w:sz w:val="24"/>
          <w:szCs w:val="24"/>
        </w:rPr>
        <w:sectPr w:rsidR="0074178E" w:rsidRPr="00876FAE" w:rsidSect="00F01044">
          <w:type w:val="continuous"/>
          <w:pgSz w:w="11906" w:h="16838" w:code="9"/>
          <w:pgMar w:top="720" w:right="720" w:bottom="720" w:left="720" w:header="720" w:footer="720" w:gutter="0"/>
          <w:cols w:space="720"/>
          <w:noEndnote/>
          <w:docGrid w:linePitch="258"/>
        </w:sectPr>
      </w:pPr>
    </w:p>
    <w:p w14:paraId="38123364" w14:textId="77777777" w:rsidR="0074178E" w:rsidRPr="00876FAE" w:rsidRDefault="0074178E" w:rsidP="0074178E">
      <w:pPr>
        <w:pStyle w:val="Caption"/>
      </w:pPr>
      <w:r w:rsidRPr="00876FAE">
        <w:t>City of Greater Geelong Measures of Success</w:t>
      </w:r>
    </w:p>
    <w:p w14:paraId="2D4A5CDE" w14:textId="77777777" w:rsidR="0074178E" w:rsidRPr="00876FAE" w:rsidRDefault="0074178E" w:rsidP="0074178E">
      <w:pPr>
        <w:pStyle w:val="ListBullet"/>
        <w:numPr>
          <w:ilvl w:val="0"/>
          <w:numId w:val="59"/>
        </w:numPr>
      </w:pPr>
      <w:r w:rsidRPr="00876FAE">
        <w:t>Score of greater than 70 for community satisfaction with overall council performance.</w:t>
      </w:r>
    </w:p>
    <w:p w14:paraId="18D98CD0" w14:textId="77777777" w:rsidR="0074178E" w:rsidRPr="00876FAE" w:rsidRDefault="0074178E" w:rsidP="0074178E">
      <w:pPr>
        <w:pStyle w:val="ListBullet"/>
        <w:numPr>
          <w:ilvl w:val="0"/>
          <w:numId w:val="59"/>
        </w:numPr>
      </w:pPr>
      <w:r w:rsidRPr="00876FAE">
        <w:t>Score of greater than 80 for community satisfaction with customer service.</w:t>
      </w:r>
    </w:p>
    <w:p w14:paraId="6CFBCB12" w14:textId="77777777" w:rsidR="0074178E" w:rsidRPr="00876FAE" w:rsidRDefault="0074178E" w:rsidP="0074178E">
      <w:pPr>
        <w:pStyle w:val="ListBullet"/>
        <w:numPr>
          <w:ilvl w:val="0"/>
          <w:numId w:val="59"/>
        </w:numPr>
      </w:pPr>
      <w:r w:rsidRPr="00876FAE">
        <w:t>Score of greater than 60 for community satisfaction in decision-making.</w:t>
      </w:r>
    </w:p>
    <w:p w14:paraId="12AA64A2" w14:textId="77777777" w:rsidR="0074178E" w:rsidRPr="00876FAE" w:rsidRDefault="0074178E" w:rsidP="0074178E">
      <w:pPr>
        <w:pStyle w:val="ListBullet"/>
        <w:numPr>
          <w:ilvl w:val="0"/>
          <w:numId w:val="59"/>
        </w:numPr>
      </w:pPr>
      <w:r w:rsidRPr="00876FAE">
        <w:t>Score of greater than 60 for community satisfaction with community consultation (engagement).</w:t>
      </w:r>
    </w:p>
    <w:p w14:paraId="2DE34E54" w14:textId="77777777" w:rsidR="0074178E" w:rsidRPr="00876FAE" w:rsidRDefault="0074178E" w:rsidP="0074178E">
      <w:pPr>
        <w:pStyle w:val="ListBullet"/>
        <w:numPr>
          <w:ilvl w:val="0"/>
          <w:numId w:val="59"/>
        </w:numPr>
      </w:pPr>
      <w:r w:rsidRPr="00876FAE">
        <w:t>Score of greater than 70 for community satisfaction with overall council direction.</w:t>
      </w:r>
    </w:p>
    <w:p w14:paraId="0440BE31" w14:textId="77777777" w:rsidR="0074178E" w:rsidRPr="00876FAE" w:rsidRDefault="0074178E" w:rsidP="0074178E">
      <w:pPr>
        <w:pStyle w:val="ListBullet"/>
        <w:numPr>
          <w:ilvl w:val="0"/>
          <w:numId w:val="59"/>
        </w:numPr>
      </w:pPr>
      <w:r w:rsidRPr="00876FAE">
        <w:t>Lost time injury frequency rate decreased.</w:t>
      </w:r>
    </w:p>
    <w:p w14:paraId="42CD10D4" w14:textId="77777777" w:rsidR="0074178E" w:rsidRPr="00876FAE" w:rsidRDefault="0074178E" w:rsidP="0074178E">
      <w:pPr>
        <w:pStyle w:val="ListBullet"/>
        <w:numPr>
          <w:ilvl w:val="0"/>
          <w:numId w:val="59"/>
        </w:numPr>
      </w:pPr>
      <w:r w:rsidRPr="00876FAE">
        <w:lastRenderedPageBreak/>
        <w:t>70 per cent result for employee engagement.</w:t>
      </w:r>
    </w:p>
    <w:p w14:paraId="500B633D" w14:textId="77777777" w:rsidR="0074178E" w:rsidRPr="00876FAE" w:rsidRDefault="0074178E" w:rsidP="0074178E">
      <w:pPr>
        <w:pStyle w:val="ListBullet"/>
        <w:numPr>
          <w:ilvl w:val="0"/>
          <w:numId w:val="59"/>
        </w:numPr>
      </w:pPr>
      <w:r w:rsidRPr="00876FAE">
        <w:t>80 per cent of employees agree they are satisfied with working for us.</w:t>
      </w:r>
    </w:p>
    <w:p w14:paraId="5FEB0D46" w14:textId="49774D7D" w:rsidR="004F0974" w:rsidRDefault="0074178E" w:rsidP="0074178E">
      <w:pPr>
        <w:pStyle w:val="ListBullet"/>
        <w:numPr>
          <w:ilvl w:val="0"/>
          <w:numId w:val="59"/>
        </w:numPr>
      </w:pPr>
      <w:r w:rsidRPr="00876FAE">
        <w:t>Positive media coverage increased</w:t>
      </w:r>
      <w:r w:rsidR="004F0974" w:rsidRPr="00116052">
        <w:t>.</w:t>
      </w:r>
    </w:p>
    <w:p w14:paraId="784DEE72" w14:textId="77777777" w:rsidR="004F0974" w:rsidRPr="00116052" w:rsidRDefault="000D11CA" w:rsidP="004F0974">
      <w:pPr>
        <w:pStyle w:val="Heading3"/>
        <w:spacing w:before="280"/>
        <w:rPr>
          <w:sz w:val="24"/>
          <w:szCs w:val="24"/>
        </w:rPr>
      </w:pPr>
      <w:r w:rsidRPr="00A87414">
        <w:rPr>
          <w:sz w:val="24"/>
          <w:szCs w:val="24"/>
        </w:rPr>
        <w:t>OUR ACTIONS IN 20</w:t>
      </w:r>
      <w:r>
        <w:rPr>
          <w:sz w:val="24"/>
          <w:szCs w:val="24"/>
        </w:rPr>
        <w:t>20</w:t>
      </w:r>
      <w:r w:rsidRPr="00A87414">
        <w:rPr>
          <w:sz w:val="24"/>
          <w:szCs w:val="24"/>
        </w:rPr>
        <w:t>–2</w:t>
      </w:r>
      <w:r>
        <w:rPr>
          <w:sz w:val="24"/>
          <w:szCs w:val="24"/>
        </w:rPr>
        <w:t>1</w:t>
      </w:r>
    </w:p>
    <w:p w14:paraId="60C1864B" w14:textId="77777777" w:rsidR="004F0974" w:rsidRPr="00116052" w:rsidRDefault="004F0974" w:rsidP="004F0974">
      <w:pPr>
        <w:pStyle w:val="ListBullet"/>
        <w:tabs>
          <w:tab w:val="clear" w:pos="170"/>
          <w:tab w:val="num" w:pos="1304"/>
        </w:tabs>
        <w:ind w:left="1304"/>
        <w:rPr>
          <w:sz w:val="24"/>
          <w:szCs w:val="24"/>
        </w:rPr>
        <w:sectPr w:rsidR="004F0974" w:rsidRPr="00116052" w:rsidSect="00F01044">
          <w:type w:val="continuous"/>
          <w:pgSz w:w="11906" w:h="16838" w:code="9"/>
          <w:pgMar w:top="720" w:right="720" w:bottom="720" w:left="720" w:header="720" w:footer="720" w:gutter="0"/>
          <w:cols w:space="720"/>
          <w:noEndnote/>
          <w:docGrid w:linePitch="258"/>
        </w:sectPr>
      </w:pPr>
    </w:p>
    <w:p w14:paraId="5ECC911D" w14:textId="4CC65931" w:rsidR="00046D2B" w:rsidRDefault="00046D2B" w:rsidP="00046D2B">
      <w:pPr>
        <w:pStyle w:val="ListBullet"/>
        <w:numPr>
          <w:ilvl w:val="0"/>
          <w:numId w:val="60"/>
        </w:numPr>
      </w:pPr>
      <w:r>
        <w:t xml:space="preserve">Embed the </w:t>
      </w:r>
      <w:r w:rsidRPr="00046D2B">
        <w:rPr>
          <w:i/>
        </w:rPr>
        <w:t>Sustainability Framework</w:t>
      </w:r>
      <w:r>
        <w:t xml:space="preserve"> within organisational process, including use of </w:t>
      </w:r>
      <w:r w:rsidRPr="00046D2B">
        <w:t>Global Reporting Initiative (GRI) Standards as the City’s sustainability reporting framework</w:t>
      </w:r>
      <w:r>
        <w:t>.</w:t>
      </w:r>
    </w:p>
    <w:p w14:paraId="68E7F673" w14:textId="6B799F8F" w:rsidR="00046D2B" w:rsidRPr="005D2E4A" w:rsidRDefault="00046D2B" w:rsidP="00046D2B">
      <w:pPr>
        <w:pStyle w:val="ListBullet"/>
        <w:numPr>
          <w:ilvl w:val="0"/>
          <w:numId w:val="60"/>
        </w:numPr>
      </w:pPr>
      <w:r w:rsidRPr="005D2E4A">
        <w:t>Commence construction</w:t>
      </w:r>
      <w:r w:rsidR="002F61CB">
        <w:t xml:space="preserve"> and build</w:t>
      </w:r>
      <w:r w:rsidRPr="005D2E4A">
        <w:t xml:space="preserve"> of the </w:t>
      </w:r>
      <w:r>
        <w:t xml:space="preserve">new </w:t>
      </w:r>
      <w:r w:rsidRPr="005D2E4A">
        <w:t>Civic Precinct</w:t>
      </w:r>
      <w:r>
        <w:t>.</w:t>
      </w:r>
    </w:p>
    <w:p w14:paraId="19243593" w14:textId="7AF5D4A6" w:rsidR="00046D2B" w:rsidRPr="001B1545" w:rsidRDefault="00046D2B" w:rsidP="00046D2B">
      <w:pPr>
        <w:pStyle w:val="ListBullet"/>
        <w:numPr>
          <w:ilvl w:val="0"/>
          <w:numId w:val="60"/>
        </w:numPr>
      </w:pPr>
      <w:r>
        <w:t xml:space="preserve">Establish </w:t>
      </w:r>
      <w:r w:rsidRPr="001B1545">
        <w:t>an Enterprise Project Management Office</w:t>
      </w:r>
      <w:r>
        <w:t xml:space="preserve"> to support consistent and strategically planned project delivery across the organisation</w:t>
      </w:r>
      <w:r w:rsidR="000B5ECE">
        <w:t>.</w:t>
      </w:r>
    </w:p>
    <w:p w14:paraId="1D2816EE" w14:textId="77777777" w:rsidR="00046D2B" w:rsidRDefault="00046D2B" w:rsidP="00046D2B">
      <w:pPr>
        <w:pStyle w:val="ListBullet"/>
        <w:numPr>
          <w:ilvl w:val="0"/>
          <w:numId w:val="60"/>
        </w:numPr>
      </w:pPr>
      <w:r>
        <w:t>Support the voice of the youth in the community by p</w:t>
      </w:r>
      <w:r w:rsidRPr="00C26663">
        <w:t>romot</w:t>
      </w:r>
      <w:r>
        <w:t>ing</w:t>
      </w:r>
      <w:r w:rsidRPr="00C26663">
        <w:t xml:space="preserve"> and support</w:t>
      </w:r>
      <w:r>
        <w:t>ing</w:t>
      </w:r>
      <w:r w:rsidRPr="00C26663">
        <w:t xml:space="preserve"> the </w:t>
      </w:r>
      <w:r>
        <w:t>2020</w:t>
      </w:r>
      <w:r w:rsidRPr="00C26663">
        <w:t xml:space="preserve"> Junior Youth Cou</w:t>
      </w:r>
      <w:r>
        <w:t>n</w:t>
      </w:r>
      <w:r w:rsidRPr="00C26663">
        <w:t>cil</w:t>
      </w:r>
      <w:r>
        <w:t>.</w:t>
      </w:r>
    </w:p>
    <w:p w14:paraId="1258C011" w14:textId="3CF9281E" w:rsidR="00046D2B" w:rsidRDefault="00046D2B" w:rsidP="00046D2B">
      <w:pPr>
        <w:pStyle w:val="ListBullet"/>
        <w:numPr>
          <w:ilvl w:val="0"/>
          <w:numId w:val="60"/>
        </w:numPr>
        <w:spacing w:line="260" w:lineRule="atLeast"/>
      </w:pPr>
      <w:r>
        <w:t>Deliver the</w:t>
      </w:r>
      <w:r w:rsidRPr="00660314">
        <w:t xml:space="preserve"> second year of</w:t>
      </w:r>
      <w:r>
        <w:t xml:space="preserve"> the City’s </w:t>
      </w:r>
      <w:r w:rsidRPr="00F178CD">
        <w:rPr>
          <w:i/>
        </w:rPr>
        <w:t>Service Planning Program</w:t>
      </w:r>
      <w:r>
        <w:t xml:space="preserve"> and i</w:t>
      </w:r>
      <w:r w:rsidRPr="00C26663">
        <w:t xml:space="preserve">mplement </w:t>
      </w:r>
      <w:r>
        <w:t xml:space="preserve">our </w:t>
      </w:r>
      <w:r w:rsidRPr="00795525">
        <w:rPr>
          <w:i/>
        </w:rPr>
        <w:t>Service Review Framework</w:t>
      </w:r>
      <w:r w:rsidR="002F61CB" w:rsidRPr="002F61CB">
        <w:t xml:space="preserve"> </w:t>
      </w:r>
      <w:r w:rsidR="0023296F">
        <w:t xml:space="preserve">to </w:t>
      </w:r>
      <w:r w:rsidR="002F61CB">
        <w:t>ensure we are servicing and meeting existing and emerging needs of our community</w:t>
      </w:r>
      <w:r>
        <w:t xml:space="preserve">. </w:t>
      </w:r>
    </w:p>
    <w:p w14:paraId="71CD0831" w14:textId="7252B18D" w:rsidR="00046D2B" w:rsidRPr="00ED1857" w:rsidRDefault="00524053" w:rsidP="00046D2B">
      <w:pPr>
        <w:pStyle w:val="ListBullet"/>
        <w:numPr>
          <w:ilvl w:val="0"/>
          <w:numId w:val="60"/>
        </w:numPr>
      </w:pPr>
      <w:r>
        <w:t>Build the</w:t>
      </w:r>
      <w:r w:rsidR="00046D2B" w:rsidRPr="00ED1857">
        <w:t xml:space="preserve"> advocacy function</w:t>
      </w:r>
      <w:r w:rsidR="00046D2B">
        <w:t xml:space="preserve"> to support the City to utilise and attract state and federal funding for the region.</w:t>
      </w:r>
    </w:p>
    <w:p w14:paraId="61C02C98" w14:textId="3BB2BE5A" w:rsidR="00046D2B" w:rsidRPr="00B7548B" w:rsidRDefault="00046D2B" w:rsidP="00046D2B">
      <w:pPr>
        <w:pStyle w:val="ListBullet"/>
        <w:numPr>
          <w:ilvl w:val="0"/>
          <w:numId w:val="60"/>
        </w:numPr>
      </w:pPr>
      <w:r>
        <w:t xml:space="preserve">Understand the communication needs of our community by engaging a diverse range of community members </w:t>
      </w:r>
      <w:r w:rsidRPr="00205EEE">
        <w:rPr>
          <w:i/>
        </w:rPr>
        <w:t>(subject to budget)</w:t>
      </w:r>
      <w:r>
        <w:rPr>
          <w:i/>
        </w:rPr>
        <w:t>.</w:t>
      </w:r>
    </w:p>
    <w:p w14:paraId="75F3CFD7" w14:textId="77777777" w:rsidR="00B7548B" w:rsidRPr="00116052" w:rsidRDefault="00B7548B" w:rsidP="00B7548B">
      <w:pPr>
        <w:pStyle w:val="ListBullet"/>
        <w:numPr>
          <w:ilvl w:val="0"/>
          <w:numId w:val="60"/>
        </w:numPr>
      </w:pPr>
      <w:r>
        <w:t>Set a baseline with brand awareness research.</w:t>
      </w:r>
    </w:p>
    <w:p w14:paraId="398968FA" w14:textId="7600FDEA" w:rsidR="00046D2B" w:rsidRDefault="00046D2B" w:rsidP="002F61CB">
      <w:pPr>
        <w:pStyle w:val="ListBullet"/>
        <w:numPr>
          <w:ilvl w:val="0"/>
          <w:numId w:val="60"/>
        </w:numPr>
      </w:pPr>
      <w:r>
        <w:t xml:space="preserve">Develop a </w:t>
      </w:r>
      <w:r w:rsidRPr="00044710">
        <w:rPr>
          <w:i/>
        </w:rPr>
        <w:t>Sales and Acquisitions Strategy</w:t>
      </w:r>
      <w:r w:rsidR="002F61CB">
        <w:t>.</w:t>
      </w:r>
    </w:p>
    <w:p w14:paraId="678D1F1A" w14:textId="4EADDEA8" w:rsidR="00046D2B" w:rsidRDefault="00046D2B" w:rsidP="00046D2B">
      <w:pPr>
        <w:pStyle w:val="ListBullet"/>
        <w:numPr>
          <w:ilvl w:val="0"/>
          <w:numId w:val="60"/>
        </w:numPr>
      </w:pPr>
      <w:r>
        <w:t>Engage the community to attract a diverse and representative field of candidates for the 2020 Council General Election and meet the State Government’s gender equity target.</w:t>
      </w:r>
    </w:p>
    <w:p w14:paraId="60ED0876" w14:textId="3A30D534" w:rsidR="002F61CB" w:rsidRDefault="002F61CB" w:rsidP="002F61CB">
      <w:pPr>
        <w:pStyle w:val="ListBullet"/>
        <w:numPr>
          <w:ilvl w:val="0"/>
          <w:numId w:val="60"/>
        </w:numPr>
      </w:pPr>
      <w:r>
        <w:t xml:space="preserve">Mobilise </w:t>
      </w:r>
      <w:r w:rsidR="00F40AD3">
        <w:t xml:space="preserve">the City’s </w:t>
      </w:r>
      <w:r w:rsidR="00321114">
        <w:t>resources</w:t>
      </w:r>
      <w:r>
        <w:t xml:space="preserve"> to enable delivery of </w:t>
      </w:r>
      <w:r w:rsidR="00F40AD3">
        <w:t xml:space="preserve">organisational and community </w:t>
      </w:r>
      <w:r>
        <w:t xml:space="preserve">recovery following the COVID-19 </w:t>
      </w:r>
      <w:r w:rsidR="00321114">
        <w:t>pandemic</w:t>
      </w:r>
      <w:r>
        <w:t>.</w:t>
      </w:r>
    </w:p>
    <w:p w14:paraId="5D3973B1" w14:textId="0164CD1B" w:rsidR="00116052" w:rsidRDefault="00116052" w:rsidP="004F0974">
      <w:pPr>
        <w:pStyle w:val="ListBullet"/>
        <w:numPr>
          <w:ilvl w:val="0"/>
          <w:numId w:val="60"/>
        </w:numPr>
      </w:pPr>
      <w:r>
        <w:t xml:space="preserve">Deliver the </w:t>
      </w:r>
      <w:r w:rsidR="00E203C2">
        <w:t xml:space="preserve">Clever Together </w:t>
      </w:r>
      <w:r>
        <w:t>change program to ready our workforce for working in new ways</w:t>
      </w:r>
      <w:r w:rsidR="000D11CA">
        <w:t>.</w:t>
      </w:r>
    </w:p>
    <w:p w14:paraId="00182772" w14:textId="2C63A23D" w:rsidR="00116052" w:rsidRDefault="00116052" w:rsidP="004F0974">
      <w:pPr>
        <w:pStyle w:val="ListBullet"/>
        <w:numPr>
          <w:ilvl w:val="0"/>
          <w:numId w:val="60"/>
        </w:numPr>
      </w:pPr>
      <w:r>
        <w:t>Deli</w:t>
      </w:r>
      <w:r w:rsidR="003B3449">
        <w:t>v</w:t>
      </w:r>
      <w:r>
        <w:t>er the Working Better Together Prog</w:t>
      </w:r>
      <w:r w:rsidR="003B3449">
        <w:t>r</w:t>
      </w:r>
      <w:r>
        <w:t>am</w:t>
      </w:r>
      <w:r w:rsidR="001C6B12">
        <w:t xml:space="preserve"> </w:t>
      </w:r>
      <w:r w:rsidR="00846608">
        <w:t xml:space="preserve">to </w:t>
      </w:r>
      <w:r w:rsidR="001C6B12">
        <w:t>achieve a positive workplace culture</w:t>
      </w:r>
      <w:r w:rsidR="000D11CA">
        <w:t>.</w:t>
      </w:r>
    </w:p>
    <w:p w14:paraId="14222CCA" w14:textId="184255E9" w:rsidR="00E203C2" w:rsidRPr="00116052" w:rsidRDefault="00116052" w:rsidP="002F61CB">
      <w:pPr>
        <w:pStyle w:val="ListBullet"/>
        <w:numPr>
          <w:ilvl w:val="0"/>
          <w:numId w:val="60"/>
        </w:numPr>
      </w:pPr>
      <w:r>
        <w:t xml:space="preserve">Deliver </w:t>
      </w:r>
      <w:r w:rsidR="006C1E69">
        <w:t>org</w:t>
      </w:r>
      <w:r w:rsidR="007278E2">
        <w:t xml:space="preserve">anisational </w:t>
      </w:r>
      <w:r>
        <w:t>changes</w:t>
      </w:r>
      <w:r w:rsidR="001C6B12">
        <w:t xml:space="preserve"> in line</w:t>
      </w:r>
      <w:r>
        <w:t xml:space="preserve"> with the</w:t>
      </w:r>
      <w:r w:rsidR="001C6B12">
        <w:t xml:space="preserve"> new</w:t>
      </w:r>
      <w:r>
        <w:t xml:space="preserve"> </w:t>
      </w:r>
      <w:r w:rsidRPr="00116052">
        <w:rPr>
          <w:i/>
        </w:rPr>
        <w:t>Local Government Act 2020</w:t>
      </w:r>
      <w:r w:rsidR="000D11CA">
        <w:rPr>
          <w:i/>
        </w:rPr>
        <w:t>.</w:t>
      </w:r>
    </w:p>
    <w:p w14:paraId="3F2A08BC" w14:textId="77777777" w:rsidR="004F0974" w:rsidRPr="00116052" w:rsidRDefault="004F0974" w:rsidP="004F0974">
      <w:pPr>
        <w:pStyle w:val="Heading3"/>
        <w:spacing w:before="280"/>
        <w:rPr>
          <w:sz w:val="24"/>
          <w:szCs w:val="24"/>
        </w:rPr>
      </w:pPr>
      <w:bookmarkStart w:id="124" w:name="_Toc7513085"/>
      <w:r w:rsidRPr="00116052">
        <w:rPr>
          <w:sz w:val="24"/>
          <w:szCs w:val="24"/>
        </w:rPr>
        <w:t>RELATED PLANS</w:t>
      </w:r>
    </w:p>
    <w:p w14:paraId="28DF39B7" w14:textId="77777777" w:rsidR="004F0974" w:rsidRPr="00116052" w:rsidRDefault="004F0974" w:rsidP="004F0974">
      <w:pPr>
        <w:pStyle w:val="ListBullet"/>
        <w:numPr>
          <w:ilvl w:val="0"/>
          <w:numId w:val="61"/>
        </w:numPr>
        <w:rPr>
          <w:i/>
          <w:iCs/>
        </w:rPr>
      </w:pPr>
      <w:r w:rsidRPr="00116052">
        <w:rPr>
          <w:i/>
          <w:iCs/>
        </w:rPr>
        <w:t>Strategic Planning Framework</w:t>
      </w:r>
    </w:p>
    <w:p w14:paraId="16B5E6A4" w14:textId="77777777" w:rsidR="004F0974" w:rsidRPr="00745F14" w:rsidRDefault="00745F14" w:rsidP="004F0974">
      <w:pPr>
        <w:pStyle w:val="ListBullet"/>
        <w:numPr>
          <w:ilvl w:val="0"/>
          <w:numId w:val="61"/>
        </w:numPr>
        <w:rPr>
          <w:i/>
          <w:iCs/>
        </w:rPr>
      </w:pPr>
      <w:r>
        <w:rPr>
          <w:i/>
          <w:lang w:val="en-GB"/>
        </w:rPr>
        <w:t>Sustainability Framework</w:t>
      </w:r>
    </w:p>
    <w:p w14:paraId="5B5DEE27" w14:textId="77777777" w:rsidR="00745F14" w:rsidRPr="00116052" w:rsidRDefault="00745F14" w:rsidP="004F0974">
      <w:pPr>
        <w:pStyle w:val="ListBullet"/>
        <w:numPr>
          <w:ilvl w:val="0"/>
          <w:numId w:val="61"/>
        </w:numPr>
        <w:rPr>
          <w:i/>
          <w:iCs/>
        </w:rPr>
      </w:pPr>
      <w:r>
        <w:rPr>
          <w:i/>
          <w:iCs/>
        </w:rPr>
        <w:lastRenderedPageBreak/>
        <w:t>Sales and Acquisitions Strategy</w:t>
      </w:r>
    </w:p>
    <w:p w14:paraId="3D86406F" w14:textId="77777777" w:rsidR="004F0974" w:rsidRDefault="004F0974" w:rsidP="004F0974">
      <w:pPr>
        <w:pStyle w:val="BodyText"/>
      </w:pPr>
    </w:p>
    <w:p w14:paraId="6262BC3D" w14:textId="77777777" w:rsidR="004F0974" w:rsidRDefault="004F0974" w:rsidP="004F0974">
      <w:pPr>
        <w:pStyle w:val="BodyText"/>
      </w:pPr>
    </w:p>
    <w:p w14:paraId="00DC48CE" w14:textId="77777777" w:rsidR="004F0974" w:rsidRPr="004F0974" w:rsidRDefault="004F0974" w:rsidP="004F0974">
      <w:pPr>
        <w:pStyle w:val="BodyText"/>
        <w:sectPr w:rsidR="004F0974" w:rsidRPr="004F0974" w:rsidSect="00F01044">
          <w:type w:val="continuous"/>
          <w:pgSz w:w="11906" w:h="16838" w:code="9"/>
          <w:pgMar w:top="720" w:right="720" w:bottom="720" w:left="720" w:header="720" w:footer="720" w:gutter="0"/>
          <w:cols w:space="720"/>
          <w:noEndnote/>
          <w:docGrid w:linePitch="258"/>
        </w:sectPr>
      </w:pPr>
    </w:p>
    <w:bookmarkEnd w:id="124"/>
    <w:p w14:paraId="1DE1B5BE" w14:textId="77777777" w:rsidR="00C751A7" w:rsidRDefault="004F0974">
      <w:pPr>
        <w:spacing w:line="260" w:lineRule="atLeast"/>
      </w:pPr>
      <w:r>
        <w:rPr>
          <w:noProof/>
        </w:rPr>
        <w:lastRenderedPageBreak/>
        <mc:AlternateContent>
          <mc:Choice Requires="wps">
            <w:drawing>
              <wp:anchor distT="0" distB="0" distL="114300" distR="114300" simplePos="0" relativeHeight="251661312" behindDoc="0" locked="0" layoutInCell="1" allowOverlap="1" wp14:anchorId="6F8F8BD7" wp14:editId="70F4BBE0">
                <wp:simplePos x="0" y="0"/>
                <wp:positionH relativeFrom="margin">
                  <wp:posOffset>-137478</wp:posOffset>
                </wp:positionH>
                <wp:positionV relativeFrom="paragraph">
                  <wp:posOffset>5616893</wp:posOffset>
                </wp:positionV>
                <wp:extent cx="2447253" cy="3078234"/>
                <wp:effectExtent l="0" t="0" r="0" b="0"/>
                <wp:wrapNone/>
                <wp:docPr id="31" name="Text Box 25"/>
                <wp:cNvGraphicFramePr/>
                <a:graphic xmlns:a="http://schemas.openxmlformats.org/drawingml/2006/main">
                  <a:graphicData uri="http://schemas.microsoft.com/office/word/2010/wordprocessingShape">
                    <wps:wsp>
                      <wps:cNvSpPr txBox="1"/>
                      <wps:spPr>
                        <a:xfrm>
                          <a:off x="0" y="0"/>
                          <a:ext cx="2447253" cy="3078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3D2C3" w14:textId="77777777" w:rsidR="002E7003" w:rsidRDefault="002E7003" w:rsidP="004F0974">
                            <w:pPr>
                              <w:pStyle w:val="BackCoverText"/>
                            </w:pPr>
                            <w:r>
                              <w:t>—</w:t>
                            </w:r>
                          </w:p>
                          <w:p w14:paraId="15497196" w14:textId="77777777" w:rsidR="002E7003" w:rsidRPr="00872F39" w:rsidRDefault="002E7003" w:rsidP="004F0974">
                            <w:pPr>
                              <w:pStyle w:val="BackCoverTextHeading"/>
                              <w:rPr>
                                <w:sz w:val="24"/>
                                <w:szCs w:val="24"/>
                              </w:rPr>
                            </w:pPr>
                            <w:r w:rsidRPr="00872F39">
                              <w:t>CITY OF GREATER GEELONG</w:t>
                            </w:r>
                          </w:p>
                          <w:p w14:paraId="3D974CF4" w14:textId="77777777" w:rsidR="002E7003" w:rsidRDefault="002E7003" w:rsidP="004F0974">
                            <w:pPr>
                              <w:pStyle w:val="BackCoverText"/>
                            </w:pPr>
                            <w:r>
                              <w:t>PO Box 104</w:t>
                            </w:r>
                          </w:p>
                          <w:p w14:paraId="706FEEBA" w14:textId="77777777" w:rsidR="002E7003" w:rsidRDefault="002E7003" w:rsidP="004F0974">
                            <w:pPr>
                              <w:pStyle w:val="BackCoverText"/>
                            </w:pPr>
                            <w:r>
                              <w:t>Geelong VIC 3220</w:t>
                            </w:r>
                          </w:p>
                          <w:p w14:paraId="1126375B" w14:textId="77777777" w:rsidR="002E7003" w:rsidRDefault="002E7003" w:rsidP="004F0974">
                            <w:pPr>
                              <w:pStyle w:val="BackCoverText"/>
                            </w:pPr>
                            <w:r>
                              <w:t>P: 03 5272 5272</w:t>
                            </w:r>
                          </w:p>
                          <w:p w14:paraId="02265330" w14:textId="77777777" w:rsidR="002E7003" w:rsidRDefault="002E7003" w:rsidP="004F0974">
                            <w:pPr>
                              <w:pStyle w:val="BackCoverText"/>
                            </w:pPr>
                            <w:r>
                              <w:t>E: contactus@geelongcity.vic.gov.au</w:t>
                            </w:r>
                          </w:p>
                          <w:p w14:paraId="13520399" w14:textId="77777777" w:rsidR="002E7003" w:rsidRDefault="002E7003" w:rsidP="004F0974">
                            <w:pPr>
                              <w:pStyle w:val="BackCoverText"/>
                            </w:pPr>
                            <w:r>
                              <w:t>www.geelongaustralia.com.au</w:t>
                            </w:r>
                          </w:p>
                          <w:p w14:paraId="4C60D009" w14:textId="77777777" w:rsidR="002E7003" w:rsidRPr="00872F39" w:rsidRDefault="002E7003" w:rsidP="004F0974">
                            <w:pPr>
                              <w:pStyle w:val="BackCoverTextHeading"/>
                              <w:spacing w:before="240"/>
                            </w:pPr>
                            <w:r w:rsidRPr="00872F39">
                              <w:t>CUSTOMER SERVICE CENTRE</w:t>
                            </w:r>
                          </w:p>
                          <w:p w14:paraId="3919D6BE" w14:textId="77777777" w:rsidR="002E7003" w:rsidRDefault="002E7003" w:rsidP="004F0974">
                            <w:pPr>
                              <w:pStyle w:val="BackCoverText"/>
                            </w:pPr>
                            <w:r>
                              <w:t>Geelong</w:t>
                            </w:r>
                          </w:p>
                          <w:p w14:paraId="2F4FF8F6" w14:textId="77777777" w:rsidR="002E7003" w:rsidRDefault="002E7003" w:rsidP="004F0974">
                            <w:pPr>
                              <w:pStyle w:val="BackCoverText"/>
                            </w:pPr>
                            <w:r>
                              <w:t>100 Brougham Street</w:t>
                            </w:r>
                          </w:p>
                          <w:p w14:paraId="2A0EC937" w14:textId="77777777" w:rsidR="002E7003" w:rsidRDefault="002E7003" w:rsidP="004F0974">
                            <w:pPr>
                              <w:pStyle w:val="BackCoverText"/>
                            </w:pPr>
                            <w:r>
                              <w:t>Geelong VIC 3220</w:t>
                            </w:r>
                          </w:p>
                          <w:p w14:paraId="144A0046" w14:textId="77777777" w:rsidR="002E7003" w:rsidRDefault="002E7003" w:rsidP="004F0974">
                            <w:pPr>
                              <w:pStyle w:val="BackCoverText"/>
                            </w:pPr>
                            <w:r>
                              <w:t>8:00am – 5:00pm</w:t>
                            </w:r>
                          </w:p>
                          <w:p w14:paraId="75F9473B" w14:textId="77777777" w:rsidR="002E7003" w:rsidRDefault="002E7003" w:rsidP="004F0974">
                            <w:pPr>
                              <w:pStyle w:val="BackCoverTextHeading"/>
                              <w:spacing w:before="200" w:after="120"/>
                            </w:pPr>
                            <w:r w:rsidRPr="00872F39">
                              <w:t>LATEST NEWS:</w:t>
                            </w:r>
                          </w:p>
                          <w:p w14:paraId="772E9F69" w14:textId="77777777" w:rsidR="002E7003" w:rsidRDefault="002E7003" w:rsidP="004F0974">
                            <w:pPr>
                              <w:pStyle w:val="BackCoverText"/>
                              <w:spacing w:after="160"/>
                              <w:ind w:left="283"/>
                            </w:pPr>
                            <w:r>
                              <w:t>geelongaustralia</w:t>
                            </w:r>
                          </w:p>
                          <w:p w14:paraId="52A67E72" w14:textId="77777777" w:rsidR="002E7003" w:rsidRDefault="002E7003" w:rsidP="004F0974">
                            <w:pPr>
                              <w:pStyle w:val="BackCoverText"/>
                              <w:spacing w:after="160"/>
                              <w:ind w:left="283"/>
                            </w:pPr>
                            <w:r>
                              <w:t>@GreaterGeelong</w:t>
                            </w:r>
                          </w:p>
                          <w:p w14:paraId="584DCCA1" w14:textId="77777777" w:rsidR="002E7003" w:rsidRDefault="002E7003" w:rsidP="004F0974">
                            <w:pPr>
                              <w:pStyle w:val="BackCoverText"/>
                              <w:spacing w:after="160"/>
                              <w:ind w:left="283"/>
                            </w:pPr>
                            <w:r>
                              <w:t>@CityofGreaterGeelong</w:t>
                            </w:r>
                          </w:p>
                          <w:p w14:paraId="3BB027F0" w14:textId="77777777" w:rsidR="002E7003" w:rsidRDefault="002E7003" w:rsidP="004F0974">
                            <w:pPr>
                              <w:pStyle w:val="BackCoverText"/>
                              <w:spacing w:after="160"/>
                              <w:ind w:left="283"/>
                            </w:pPr>
                            <w:r>
                              <w:t>@CityofGreaterGeelong</w:t>
                            </w:r>
                          </w:p>
                          <w:p w14:paraId="6FF8E7CB" w14:textId="77777777" w:rsidR="002E7003" w:rsidRPr="00872F39" w:rsidRDefault="002E7003" w:rsidP="004F0974">
                            <w:pPr>
                              <w:pStyle w:val="BackCoverText"/>
                              <w:spacing w:after="160"/>
                              <w:ind w:left="283"/>
                            </w:pPr>
                            <w:r>
                              <w:t>CityofGreatGeelong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8F8BD7" id="_x0000_t202" coordsize="21600,21600" o:spt="202" path="m,l,21600r21600,l21600,xe">
                <v:stroke joinstyle="miter"/>
                <v:path gradientshapeok="t" o:connecttype="rect"/>
              </v:shapetype>
              <v:shape id="Text Box 25" o:spid="_x0000_s1026" type="#_x0000_t202" style="position:absolute;margin-left:-10.85pt;margin-top:442.3pt;width:192.7pt;height:242.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" filled="f" stroked="f" strokeweight=".5pt">
                <v:textbox>
                  <w:txbxContent>
                    <w:p w14:paraId="6CD3D2C3" w14:textId="77777777" w:rsidR="002E7003" w:rsidRDefault="002E7003" w:rsidP="004F0974">
                      <w:pPr>
                        <w:pStyle w:val="BackCoverText"/>
                      </w:pPr>
                      <w:r>
                        <w:t>—</w:t>
                      </w:r>
                    </w:p>
                    <w:p w14:paraId="15497196" w14:textId="77777777" w:rsidR="002E7003" w:rsidRPr="00872F39" w:rsidRDefault="002E7003" w:rsidP="004F0974">
                      <w:pPr>
                        <w:pStyle w:val="BackCoverTextHeading"/>
                        <w:rPr>
                          <w:sz w:val="24"/>
                          <w:szCs w:val="24"/>
                        </w:rPr>
                      </w:pPr>
                      <w:r w:rsidRPr="00872F39">
                        <w:t>CITY OF GREATER GEELONG</w:t>
                      </w:r>
                    </w:p>
                    <w:p w14:paraId="3D974CF4" w14:textId="77777777" w:rsidR="002E7003" w:rsidRDefault="002E7003" w:rsidP="004F0974">
                      <w:pPr>
                        <w:pStyle w:val="BackCoverText"/>
                      </w:pPr>
                      <w:r>
                        <w:t>PO Box 104</w:t>
                      </w:r>
                    </w:p>
                    <w:p w14:paraId="706FEEBA" w14:textId="77777777" w:rsidR="002E7003" w:rsidRDefault="002E7003" w:rsidP="004F0974">
                      <w:pPr>
                        <w:pStyle w:val="BackCoverText"/>
                      </w:pPr>
                      <w:r>
                        <w:t>Geelong VIC 3220</w:t>
                      </w:r>
                    </w:p>
                    <w:p w14:paraId="1126375B" w14:textId="77777777" w:rsidR="002E7003" w:rsidRDefault="002E7003" w:rsidP="004F0974">
                      <w:pPr>
                        <w:pStyle w:val="BackCoverText"/>
                      </w:pPr>
                      <w:r>
                        <w:t>P: 03 5272 5272</w:t>
                      </w:r>
                    </w:p>
                    <w:p w14:paraId="02265330" w14:textId="77777777" w:rsidR="002E7003" w:rsidRDefault="002E7003" w:rsidP="004F0974">
                      <w:pPr>
                        <w:pStyle w:val="BackCoverText"/>
                      </w:pPr>
                      <w:r>
                        <w:t>E: contactus@geelongcity.vic.gov.au</w:t>
                      </w:r>
                    </w:p>
                    <w:p w14:paraId="13520399" w14:textId="77777777" w:rsidR="002E7003" w:rsidRDefault="002E7003" w:rsidP="004F0974">
                      <w:pPr>
                        <w:pStyle w:val="BackCoverText"/>
                      </w:pPr>
                      <w:r>
                        <w:t>www.geelongaustralia.com.au</w:t>
                      </w:r>
                    </w:p>
                    <w:p w14:paraId="4C60D009" w14:textId="77777777" w:rsidR="002E7003" w:rsidRPr="00872F39" w:rsidRDefault="002E7003" w:rsidP="004F0974">
                      <w:pPr>
                        <w:pStyle w:val="BackCoverTextHeading"/>
                        <w:spacing w:before="240"/>
                      </w:pPr>
                      <w:r w:rsidRPr="00872F39">
                        <w:t>CUSTOMER SERVICE CENTRE</w:t>
                      </w:r>
                    </w:p>
                    <w:p w14:paraId="3919D6BE" w14:textId="77777777" w:rsidR="002E7003" w:rsidRDefault="002E7003" w:rsidP="004F0974">
                      <w:pPr>
                        <w:pStyle w:val="BackCoverText"/>
                      </w:pPr>
                      <w:r>
                        <w:t>Geelong</w:t>
                      </w:r>
                    </w:p>
                    <w:p w14:paraId="2F4FF8F6" w14:textId="77777777" w:rsidR="002E7003" w:rsidRDefault="002E7003" w:rsidP="004F0974">
                      <w:pPr>
                        <w:pStyle w:val="BackCoverText"/>
                      </w:pPr>
                      <w:r>
                        <w:t>100 Brougham Street</w:t>
                      </w:r>
                    </w:p>
                    <w:p w14:paraId="2A0EC937" w14:textId="77777777" w:rsidR="002E7003" w:rsidRDefault="002E7003" w:rsidP="004F0974">
                      <w:pPr>
                        <w:pStyle w:val="BackCoverText"/>
                      </w:pPr>
                      <w:r>
                        <w:t>Geelong VIC 3220</w:t>
                      </w:r>
                    </w:p>
                    <w:p w14:paraId="144A0046" w14:textId="77777777" w:rsidR="002E7003" w:rsidRDefault="002E7003" w:rsidP="004F0974">
                      <w:pPr>
                        <w:pStyle w:val="BackCoverText"/>
                      </w:pPr>
                      <w:r>
                        <w:t>8:00am – 5:00pm</w:t>
                      </w:r>
                    </w:p>
                    <w:p w14:paraId="75F9473B" w14:textId="77777777" w:rsidR="002E7003" w:rsidRDefault="002E7003" w:rsidP="004F0974">
                      <w:pPr>
                        <w:pStyle w:val="BackCoverTextHeading"/>
                        <w:spacing w:before="200" w:after="120"/>
                      </w:pPr>
                      <w:r w:rsidRPr="00872F39">
                        <w:t>LATEST NEWS:</w:t>
                      </w:r>
                    </w:p>
                    <w:p w14:paraId="772E9F69" w14:textId="77777777" w:rsidR="002E7003" w:rsidRDefault="002E7003" w:rsidP="004F0974">
                      <w:pPr>
                        <w:pStyle w:val="BackCoverText"/>
                        <w:spacing w:after="160"/>
                        <w:ind w:left="283"/>
                      </w:pPr>
                      <w:r>
                        <w:t>geelongaustralia</w:t>
                      </w:r>
                    </w:p>
                    <w:p w14:paraId="52A67E72" w14:textId="77777777" w:rsidR="002E7003" w:rsidRDefault="002E7003" w:rsidP="004F0974">
                      <w:pPr>
                        <w:pStyle w:val="BackCoverText"/>
                        <w:spacing w:after="160"/>
                        <w:ind w:left="283"/>
                      </w:pPr>
                      <w:r>
                        <w:t>@GreaterGeelong</w:t>
                      </w:r>
                    </w:p>
                    <w:p w14:paraId="584DCCA1" w14:textId="77777777" w:rsidR="002E7003" w:rsidRDefault="002E7003" w:rsidP="004F0974">
                      <w:pPr>
                        <w:pStyle w:val="BackCoverText"/>
                        <w:spacing w:after="160"/>
                        <w:ind w:left="283"/>
                      </w:pPr>
                      <w:r>
                        <w:t>@CityofGreaterGeelong</w:t>
                      </w:r>
                    </w:p>
                    <w:p w14:paraId="3BB027F0" w14:textId="77777777" w:rsidR="002E7003" w:rsidRDefault="002E7003" w:rsidP="004F0974">
                      <w:pPr>
                        <w:pStyle w:val="BackCoverText"/>
                        <w:spacing w:after="160"/>
                        <w:ind w:left="283"/>
                      </w:pPr>
                      <w:r>
                        <w:t>@CityofGreaterGeelong</w:t>
                      </w:r>
                    </w:p>
                    <w:p w14:paraId="6FF8E7CB" w14:textId="77777777" w:rsidR="002E7003" w:rsidRPr="00872F39" w:rsidRDefault="002E7003" w:rsidP="004F0974">
                      <w:pPr>
                        <w:pStyle w:val="BackCoverText"/>
                        <w:spacing w:after="160"/>
                        <w:ind w:left="283"/>
                      </w:pPr>
                      <w:r>
                        <w:t>CityofGreatGeelong</w:t>
                      </w:r>
                    </w:p>
                  </w:txbxContent>
                </v:textbox>
                <w10:wrap anchorx="margin"/>
              </v:shape>
            </w:pict>
          </mc:Fallback>
        </mc:AlternateContent>
      </w:r>
      <w:r>
        <w:rPr>
          <w:noProof/>
        </w:rPr>
        <w:drawing>
          <wp:anchor distT="0" distB="0" distL="114300" distR="114300" simplePos="0" relativeHeight="251659264" behindDoc="0" locked="0" layoutInCell="1" allowOverlap="1" wp14:anchorId="77D87B7B" wp14:editId="4706084E">
            <wp:simplePos x="0" y="0"/>
            <wp:positionH relativeFrom="column">
              <wp:posOffset>-500063</wp:posOffset>
            </wp:positionH>
            <wp:positionV relativeFrom="paragraph">
              <wp:posOffset>-1619250</wp:posOffset>
            </wp:positionV>
            <wp:extent cx="7559562" cy="10691495"/>
            <wp:effectExtent l="0" t="0" r="0" b="0"/>
            <wp:wrapNone/>
            <wp:docPr id="24" name="CoGG Background"/>
            <wp:cNvGraphicFramePr/>
            <a:graphic xmlns:a="http://schemas.openxmlformats.org/drawingml/2006/main">
              <a:graphicData uri="http://schemas.openxmlformats.org/drawingml/2006/picture">
                <pic:pic xmlns:pic="http://schemas.openxmlformats.org/drawingml/2006/picture">
                  <pic:nvPicPr>
                    <pic:cNvPr id="24" name="CoGG Background"/>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7559562" cy="10691495"/>
                    </a:xfrm>
                    <a:prstGeom prst="rect">
                      <a:avLst/>
                    </a:prstGeom>
                    <a:solidFill>
                      <a:schemeClr val="tx2"/>
                    </a:solidFill>
                  </pic:spPr>
                </pic:pic>
              </a:graphicData>
            </a:graphic>
          </wp:anchor>
        </w:drawing>
      </w:r>
    </w:p>
    <w:sectPr w:rsidR="00C751A7" w:rsidSect="00C751A7">
      <w:type w:val="continuous"/>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45759" w14:textId="77777777" w:rsidR="002E7003" w:rsidRDefault="002E7003" w:rsidP="00CE604F">
      <w:r>
        <w:separator/>
      </w:r>
    </w:p>
    <w:p w14:paraId="7627C4CD" w14:textId="77777777" w:rsidR="002E7003" w:rsidRDefault="002E7003" w:rsidP="00CE604F"/>
    <w:p w14:paraId="6EB5D3A5" w14:textId="77777777" w:rsidR="002E7003" w:rsidRDefault="002E7003" w:rsidP="00CE604F"/>
    <w:p w14:paraId="508565CA" w14:textId="77777777" w:rsidR="002E7003" w:rsidRDefault="002E7003" w:rsidP="00CE604F"/>
  </w:endnote>
  <w:endnote w:type="continuationSeparator" w:id="0">
    <w:p w14:paraId="6FF1A904" w14:textId="77777777" w:rsidR="002E7003" w:rsidRDefault="002E7003" w:rsidP="00CE604F">
      <w:r>
        <w:continuationSeparator/>
      </w:r>
    </w:p>
    <w:p w14:paraId="24EDDFC9" w14:textId="77777777" w:rsidR="002E7003" w:rsidRDefault="002E7003" w:rsidP="00CE604F"/>
    <w:p w14:paraId="54AEFA0F" w14:textId="77777777" w:rsidR="002E7003" w:rsidRDefault="002E7003" w:rsidP="00CE604F"/>
    <w:p w14:paraId="57BBFBB2" w14:textId="77777777" w:rsidR="002E7003" w:rsidRDefault="002E700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Black">
    <w:altName w:val="Arial"/>
    <w:panose1 w:val="00000000000000000000"/>
    <w:charset w:val="00"/>
    <w:family w:val="swiss"/>
    <w:notTrueType/>
    <w:pitch w:val="variable"/>
    <w:sig w:usb0="00000001"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Avenir LT Std">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73F23" w14:textId="77777777" w:rsidR="002E7003" w:rsidRPr="00034A7D" w:rsidRDefault="002E7003"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7440C1">
      <w:rPr>
        <w:rStyle w:val="PageNumber"/>
        <w:noProof/>
      </w:rPr>
      <w:t>2</w:t>
    </w:r>
    <w:r w:rsidRPr="00034A7D">
      <w:rPr>
        <w:rStyle w:val="PageNumber"/>
      </w:rPr>
      <w:fldChar w:fldCharType="end"/>
    </w:r>
    <w:r w:rsidRPr="00034A7D">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06FBE" w14:textId="77777777" w:rsidR="002E7003" w:rsidRPr="00034A7D" w:rsidRDefault="002E7003"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7440C1">
      <w:rPr>
        <w:rStyle w:val="PageNumber"/>
        <w:noProof/>
      </w:rPr>
      <w:t>31</w:t>
    </w:r>
    <w:r w:rsidRPr="00034A7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56AE1" w14:textId="77777777" w:rsidR="002E7003" w:rsidRDefault="002E7003" w:rsidP="00CE604F">
      <w:r>
        <w:separator/>
      </w:r>
    </w:p>
  </w:footnote>
  <w:footnote w:type="continuationSeparator" w:id="0">
    <w:p w14:paraId="44FE417C" w14:textId="77777777" w:rsidR="002E7003" w:rsidRDefault="002E7003" w:rsidP="00CE604F">
      <w:r>
        <w:continuationSeparator/>
      </w:r>
    </w:p>
    <w:p w14:paraId="69230B6F" w14:textId="77777777" w:rsidR="002E7003" w:rsidRDefault="002E7003" w:rsidP="00CE604F"/>
    <w:p w14:paraId="007A95EB" w14:textId="77777777" w:rsidR="002E7003" w:rsidRDefault="002E7003" w:rsidP="00CE604F"/>
    <w:p w14:paraId="79D5FDC2" w14:textId="77777777" w:rsidR="002E7003" w:rsidRDefault="002E7003"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916C" w14:textId="77777777" w:rsidR="002E7003" w:rsidRDefault="002E7003" w:rsidP="005F39EC">
    <w:pPr>
      <w:pStyle w:val="HeaderSpacer"/>
    </w:pPr>
  </w:p>
  <w:p w14:paraId="1DB39FF9" w14:textId="77777777" w:rsidR="002E7003" w:rsidRDefault="002E70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3830B" w14:textId="77777777" w:rsidR="002E7003" w:rsidRPr="005F39EC" w:rsidRDefault="002E7003" w:rsidP="005F39EC">
    <w:pPr>
      <w:pStyle w:val="HeaderSpacer"/>
    </w:pPr>
  </w:p>
  <w:p w14:paraId="79A73627" w14:textId="77777777" w:rsidR="002E7003" w:rsidRDefault="002E70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BDDDA" w14:textId="77777777" w:rsidR="002E7003" w:rsidRDefault="002E7003" w:rsidP="005F39EC">
    <w:pPr>
      <w:pStyle w:val="Header"/>
    </w:pPr>
    <w:r>
      <w:rPr>
        <w:noProof/>
      </w:rPr>
      <w:drawing>
        <wp:anchor distT="0" distB="0" distL="114300" distR="114300" simplePos="0" relativeHeight="251658239" behindDoc="0" locked="1" layoutInCell="1" allowOverlap="1" wp14:anchorId="19E91EBE" wp14:editId="1F4D2010">
          <wp:simplePos x="504825" y="361950"/>
          <wp:positionH relativeFrom="page">
            <wp:align>left</wp:align>
          </wp:positionH>
          <wp:positionV relativeFrom="page">
            <wp:align>top</wp:align>
          </wp:positionV>
          <wp:extent cx="7560000" cy="1069200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DA00D4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12065"/>
    <w:multiLevelType w:val="multilevel"/>
    <w:tmpl w:val="179E805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 w15:restartNumberingAfterBreak="0">
    <w:nsid w:val="027D1D0B"/>
    <w:multiLevelType w:val="multilevel"/>
    <w:tmpl w:val="D494CFE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3B020E8"/>
    <w:multiLevelType w:val="multilevel"/>
    <w:tmpl w:val="2B3628E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9355DBC"/>
    <w:multiLevelType w:val="hybridMultilevel"/>
    <w:tmpl w:val="63B6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7C5905"/>
    <w:multiLevelType w:val="multilevel"/>
    <w:tmpl w:val="B440877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9" w15:restartNumberingAfterBreak="0">
    <w:nsid w:val="0D634DC8"/>
    <w:multiLevelType w:val="multilevel"/>
    <w:tmpl w:val="585AECA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0" w15:restartNumberingAfterBreak="0">
    <w:nsid w:val="10000B1E"/>
    <w:multiLevelType w:val="multilevel"/>
    <w:tmpl w:val="7D50D374"/>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1" w15:restartNumberingAfterBreak="0">
    <w:nsid w:val="14BC36AE"/>
    <w:multiLevelType w:val="multilevel"/>
    <w:tmpl w:val="C038B10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2" w15:restartNumberingAfterBreak="0">
    <w:nsid w:val="16154A0B"/>
    <w:multiLevelType w:val="multilevel"/>
    <w:tmpl w:val="829C407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3" w15:restartNumberingAfterBreak="0">
    <w:nsid w:val="1683490C"/>
    <w:multiLevelType w:val="multilevel"/>
    <w:tmpl w:val="3212567C"/>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4" w15:restartNumberingAfterBreak="0">
    <w:nsid w:val="16B8590E"/>
    <w:multiLevelType w:val="multilevel"/>
    <w:tmpl w:val="8D381F6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5" w15:restartNumberingAfterBreak="0">
    <w:nsid w:val="16F86D7F"/>
    <w:multiLevelType w:val="multilevel"/>
    <w:tmpl w:val="EB3C21C4"/>
    <w:name w:val="List Numbering"/>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17430DBC"/>
    <w:multiLevelType w:val="multilevel"/>
    <w:tmpl w:val="2D825F14"/>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7" w15:restartNumberingAfterBreak="0">
    <w:nsid w:val="19A46A10"/>
    <w:multiLevelType w:val="hybridMultilevel"/>
    <w:tmpl w:val="70FE439E"/>
    <w:lvl w:ilvl="0" w:tplc="AC9A0074">
      <w:numFmt w:val="bullet"/>
      <w:lvlText w:val="•"/>
      <w:lvlJc w:val="left"/>
      <w:pPr>
        <w:ind w:left="360" w:hanging="360"/>
      </w:pPr>
      <w:rPr>
        <w:rFonts w:ascii="Arial" w:eastAsia="Times New Roman" w:hAnsi="Arial" w:cs="Arial" w:hint="default"/>
        <w:strike w:val="0"/>
        <w:color w:val="8ACDD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915EEF"/>
    <w:multiLevelType w:val="multilevel"/>
    <w:tmpl w:val="A934BA3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9" w15:restartNumberingAfterBreak="0">
    <w:nsid w:val="1BA702C1"/>
    <w:multiLevelType w:val="multilevel"/>
    <w:tmpl w:val="9BAC8E8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0" w15:restartNumberingAfterBreak="0">
    <w:nsid w:val="1F16387E"/>
    <w:multiLevelType w:val="multilevel"/>
    <w:tmpl w:val="E3C213E2"/>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1" w15:restartNumberingAfterBreak="0">
    <w:nsid w:val="20D24DDB"/>
    <w:multiLevelType w:val="multilevel"/>
    <w:tmpl w:val="1C96144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2" w15:restartNumberingAfterBreak="0">
    <w:nsid w:val="226F3DFA"/>
    <w:multiLevelType w:val="multilevel"/>
    <w:tmpl w:val="B27AA214"/>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3"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24" w15:restartNumberingAfterBreak="0">
    <w:nsid w:val="23C504F1"/>
    <w:multiLevelType w:val="multilevel"/>
    <w:tmpl w:val="91B2C8C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CFE4927"/>
    <w:multiLevelType w:val="multilevel"/>
    <w:tmpl w:val="2F88C35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8" w15:restartNumberingAfterBreak="0">
    <w:nsid w:val="2E331569"/>
    <w:multiLevelType w:val="multilevel"/>
    <w:tmpl w:val="07BAE01C"/>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29" w15:restartNumberingAfterBreak="0">
    <w:nsid w:val="2FF17702"/>
    <w:multiLevelType w:val="multilevel"/>
    <w:tmpl w:val="D258F7D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0" w15:restartNumberingAfterBreak="0">
    <w:nsid w:val="31CA3DC6"/>
    <w:multiLevelType w:val="multilevel"/>
    <w:tmpl w:val="3FA2861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1" w15:restartNumberingAfterBreak="0">
    <w:nsid w:val="32E0661D"/>
    <w:multiLevelType w:val="multilevel"/>
    <w:tmpl w:val="6E02BAF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2" w15:restartNumberingAfterBreak="0">
    <w:nsid w:val="342E7C7A"/>
    <w:multiLevelType w:val="multilevel"/>
    <w:tmpl w:val="6A04B9B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3" w15:restartNumberingAfterBreak="0">
    <w:nsid w:val="34915B87"/>
    <w:multiLevelType w:val="multilevel"/>
    <w:tmpl w:val="0AEC6EEC"/>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4"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35" w15:restartNumberingAfterBreak="0">
    <w:nsid w:val="3FFB5409"/>
    <w:multiLevelType w:val="multilevel"/>
    <w:tmpl w:val="59FA654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6" w15:restartNumberingAfterBreak="0">
    <w:nsid w:val="40485650"/>
    <w:multiLevelType w:val="multilevel"/>
    <w:tmpl w:val="0AB28E66"/>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7" w15:restartNumberingAfterBreak="0">
    <w:nsid w:val="416E62BD"/>
    <w:multiLevelType w:val="multilevel"/>
    <w:tmpl w:val="4D5C312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8" w15:restartNumberingAfterBreak="0">
    <w:nsid w:val="420E47B1"/>
    <w:multiLevelType w:val="multilevel"/>
    <w:tmpl w:val="1C9C0F66"/>
    <w:lvl w:ilvl="0">
      <w:numFmt w:val="bullet"/>
      <w:lvlText w:val="•"/>
      <w:lvlJc w:val="left"/>
      <w:pPr>
        <w:tabs>
          <w:tab w:val="num" w:pos="567"/>
        </w:tabs>
        <w:ind w:left="567" w:hanging="170"/>
      </w:pPr>
      <w:rPr>
        <w:rFonts w:ascii="Arial" w:eastAsia="Times New Roman" w:hAnsi="Arial" w:cs="Arial" w:hint="default"/>
        <w:strike w:val="0"/>
        <w:color w:val="8ACDD6"/>
        <w:position w:val="2"/>
        <w:sz w:val="20"/>
      </w:rPr>
    </w:lvl>
    <w:lvl w:ilvl="1">
      <w:start w:val="1"/>
      <w:numFmt w:val="bullet"/>
      <w:lvlText w:val="–"/>
      <w:lvlJc w:val="left"/>
      <w:pPr>
        <w:tabs>
          <w:tab w:val="num" w:pos="-397"/>
        </w:tabs>
        <w:ind w:left="-397" w:hanging="170"/>
      </w:pPr>
      <w:rPr>
        <w:rFonts w:ascii="Arial" w:hAnsi="Arial" w:hint="default"/>
        <w:color w:val="auto"/>
      </w:rPr>
    </w:lvl>
    <w:lvl w:ilvl="2">
      <w:start w:val="1"/>
      <w:numFmt w:val="bullet"/>
      <w:lvlText w:val="–"/>
      <w:lvlJc w:val="left"/>
      <w:pPr>
        <w:tabs>
          <w:tab w:val="num" w:pos="-227"/>
        </w:tabs>
        <w:ind w:left="-227" w:hanging="170"/>
      </w:pPr>
      <w:rPr>
        <w:rFonts w:ascii="Arial" w:hAnsi="Arial" w:hint="default"/>
        <w:color w:val="auto"/>
      </w:rPr>
    </w:lvl>
    <w:lvl w:ilvl="3">
      <w:start w:val="1"/>
      <w:numFmt w:val="bullet"/>
      <w:lvlText w:val="–"/>
      <w:lvlJc w:val="left"/>
      <w:pPr>
        <w:tabs>
          <w:tab w:val="num" w:pos="-57"/>
        </w:tabs>
        <w:ind w:left="-57" w:hanging="170"/>
      </w:pPr>
      <w:rPr>
        <w:rFonts w:ascii="Circular Std Book" w:hAnsi="Circular Std Book" w:hint="default"/>
        <w:color w:val="auto"/>
      </w:rPr>
    </w:lvl>
    <w:lvl w:ilvl="4">
      <w:start w:val="1"/>
      <w:numFmt w:val="bullet"/>
      <w:lvlText w:val="–"/>
      <w:lvlJc w:val="left"/>
      <w:pPr>
        <w:tabs>
          <w:tab w:val="num" w:pos="113"/>
        </w:tabs>
        <w:ind w:left="113" w:hanging="170"/>
      </w:pPr>
      <w:rPr>
        <w:rFonts w:ascii="Circular Std Book" w:hAnsi="Circular Std Book" w:hint="default"/>
        <w:color w:val="auto"/>
      </w:rPr>
    </w:lvl>
    <w:lvl w:ilvl="5">
      <w:start w:val="1"/>
      <w:numFmt w:val="none"/>
      <w:lvlText w:val=""/>
      <w:lvlJc w:val="left"/>
      <w:pPr>
        <w:tabs>
          <w:tab w:val="num" w:pos="283"/>
        </w:tabs>
        <w:ind w:left="283" w:hanging="170"/>
      </w:pPr>
      <w:rPr>
        <w:rFonts w:hint="default"/>
      </w:rPr>
    </w:lvl>
    <w:lvl w:ilvl="6">
      <w:start w:val="1"/>
      <w:numFmt w:val="none"/>
      <w:lvlText w:val="%7"/>
      <w:lvlJc w:val="left"/>
      <w:pPr>
        <w:tabs>
          <w:tab w:val="num" w:pos="453"/>
        </w:tabs>
        <w:ind w:left="453" w:hanging="170"/>
      </w:pPr>
      <w:rPr>
        <w:rFonts w:hint="default"/>
      </w:rPr>
    </w:lvl>
    <w:lvl w:ilvl="7">
      <w:start w:val="1"/>
      <w:numFmt w:val="none"/>
      <w:lvlText w:val=""/>
      <w:lvlJc w:val="left"/>
      <w:pPr>
        <w:tabs>
          <w:tab w:val="num" w:pos="623"/>
        </w:tabs>
        <w:ind w:left="623" w:hanging="170"/>
      </w:pPr>
      <w:rPr>
        <w:rFonts w:hint="default"/>
      </w:rPr>
    </w:lvl>
    <w:lvl w:ilvl="8">
      <w:start w:val="1"/>
      <w:numFmt w:val="none"/>
      <w:lvlText w:val=""/>
      <w:lvlJc w:val="left"/>
      <w:pPr>
        <w:tabs>
          <w:tab w:val="num" w:pos="793"/>
        </w:tabs>
        <w:ind w:left="793" w:hanging="170"/>
      </w:pPr>
      <w:rPr>
        <w:rFonts w:hint="default"/>
      </w:rPr>
    </w:lvl>
  </w:abstractNum>
  <w:abstractNum w:abstractNumId="39" w15:restartNumberingAfterBreak="0">
    <w:nsid w:val="439161DD"/>
    <w:multiLevelType w:val="multilevel"/>
    <w:tmpl w:val="6D76AE04"/>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0" w15:restartNumberingAfterBreak="0">
    <w:nsid w:val="45C30634"/>
    <w:multiLevelType w:val="multilevel"/>
    <w:tmpl w:val="578272F2"/>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1" w15:restartNumberingAfterBreak="0">
    <w:nsid w:val="462C48FE"/>
    <w:multiLevelType w:val="multilevel"/>
    <w:tmpl w:val="1890A66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2"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43"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4" w15:restartNumberingAfterBreak="0">
    <w:nsid w:val="484A0391"/>
    <w:multiLevelType w:val="hybridMultilevel"/>
    <w:tmpl w:val="20A49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A752F26"/>
    <w:multiLevelType w:val="multilevel"/>
    <w:tmpl w:val="2104FE7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6" w15:restartNumberingAfterBreak="0">
    <w:nsid w:val="4B1F1B9F"/>
    <w:multiLevelType w:val="multilevel"/>
    <w:tmpl w:val="9F7AAC4C"/>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7" w15:restartNumberingAfterBreak="0">
    <w:nsid w:val="4EBF482B"/>
    <w:multiLevelType w:val="multilevel"/>
    <w:tmpl w:val="ABB4C8D6"/>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8" w15:restartNumberingAfterBreak="0">
    <w:nsid w:val="508D7CEC"/>
    <w:multiLevelType w:val="multilevel"/>
    <w:tmpl w:val="9744854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49" w15:restartNumberingAfterBreak="0">
    <w:nsid w:val="539B3B89"/>
    <w:multiLevelType w:val="multilevel"/>
    <w:tmpl w:val="607A95D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0" w15:restartNumberingAfterBreak="0">
    <w:nsid w:val="57383577"/>
    <w:multiLevelType w:val="hybridMultilevel"/>
    <w:tmpl w:val="A9DC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76217DF"/>
    <w:multiLevelType w:val="multilevel"/>
    <w:tmpl w:val="147C34B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2" w15:restartNumberingAfterBreak="0">
    <w:nsid w:val="5A966754"/>
    <w:multiLevelType w:val="multilevel"/>
    <w:tmpl w:val="9606D1D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3"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4" w15:restartNumberingAfterBreak="0">
    <w:nsid w:val="61025242"/>
    <w:multiLevelType w:val="multilevel"/>
    <w:tmpl w:val="0ED6ADCE"/>
    <w:lvl w:ilvl="0">
      <w:start w:val="1"/>
      <w:numFmt w:val="bullet"/>
      <w:lvlText w:val=""/>
      <w:lvlJc w:val="left"/>
      <w:pPr>
        <w:tabs>
          <w:tab w:val="num" w:pos="1304"/>
        </w:tabs>
        <w:ind w:left="1304" w:hanging="170"/>
      </w:pPr>
      <w:rPr>
        <w:rFonts w:ascii="Symbol" w:hAnsi="Symbol" w:hint="default"/>
        <w:strike w:val="0"/>
        <w:color w:val="47B2C0" w:themeColor="accent1" w:themeShade="BF"/>
        <w:position w:val="2"/>
        <w:sz w:val="20"/>
      </w:rPr>
    </w:lvl>
    <w:lvl w:ilvl="1">
      <w:numFmt w:val="bullet"/>
      <w:lvlText w:val="•"/>
      <w:lvlJc w:val="left"/>
      <w:pPr>
        <w:tabs>
          <w:tab w:val="num" w:pos="340"/>
        </w:tabs>
        <w:ind w:left="340" w:hanging="170"/>
      </w:pPr>
      <w:rPr>
        <w:rFonts w:ascii="Arial" w:eastAsia="Times New Roman" w:hAnsi="Arial" w:cs="Arial" w:hint="default"/>
        <w:strike w:val="0"/>
        <w:color w:val="8ACDD6"/>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55" w15:restartNumberingAfterBreak="0">
    <w:nsid w:val="64293FB0"/>
    <w:multiLevelType w:val="multilevel"/>
    <w:tmpl w:val="260A8FB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6" w15:restartNumberingAfterBreak="0">
    <w:nsid w:val="669D7143"/>
    <w:multiLevelType w:val="multilevel"/>
    <w:tmpl w:val="C2C6BD3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7" w15:restartNumberingAfterBreak="0">
    <w:nsid w:val="6CA26349"/>
    <w:multiLevelType w:val="multilevel"/>
    <w:tmpl w:val="4CBC37D2"/>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8" w15:restartNumberingAfterBreak="0">
    <w:nsid w:val="6CF42414"/>
    <w:multiLevelType w:val="multilevel"/>
    <w:tmpl w:val="72C44876"/>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9" w15:restartNumberingAfterBreak="0">
    <w:nsid w:val="6D0E1355"/>
    <w:multiLevelType w:val="multilevel"/>
    <w:tmpl w:val="D1D4320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0" w15:restartNumberingAfterBreak="0">
    <w:nsid w:val="6E6C6736"/>
    <w:multiLevelType w:val="multilevel"/>
    <w:tmpl w:val="A2307B8A"/>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1" w15:restartNumberingAfterBreak="0">
    <w:nsid w:val="70361702"/>
    <w:multiLevelType w:val="multilevel"/>
    <w:tmpl w:val="CED09F86"/>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2" w15:restartNumberingAfterBreak="0">
    <w:nsid w:val="741C2D38"/>
    <w:multiLevelType w:val="multilevel"/>
    <w:tmpl w:val="D6CCEB92"/>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3" w15:restartNumberingAfterBreak="0">
    <w:nsid w:val="742E4E50"/>
    <w:multiLevelType w:val="multilevel"/>
    <w:tmpl w:val="493ABA6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65" w15:restartNumberingAfterBreak="0">
    <w:nsid w:val="79075BE5"/>
    <w:multiLevelType w:val="multilevel"/>
    <w:tmpl w:val="2DA21892"/>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6" w15:restartNumberingAfterBreak="0">
    <w:nsid w:val="7B886F2D"/>
    <w:multiLevelType w:val="multilevel"/>
    <w:tmpl w:val="BA62F938"/>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7" w15:restartNumberingAfterBreak="0">
    <w:nsid w:val="7C3C5F00"/>
    <w:multiLevelType w:val="multilevel"/>
    <w:tmpl w:val="9502EE4C"/>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68" w15:restartNumberingAfterBreak="0">
    <w:nsid w:val="7C9D6A96"/>
    <w:multiLevelType w:val="multilevel"/>
    <w:tmpl w:val="92FA0F3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num w:numId="1">
    <w:abstractNumId w:val="15"/>
  </w:num>
  <w:num w:numId="2">
    <w:abstractNumId w:val="34"/>
  </w:num>
  <w:num w:numId="3">
    <w:abstractNumId w:val="34"/>
  </w:num>
  <w:num w:numId="4">
    <w:abstractNumId w:val="15"/>
  </w:num>
  <w:num w:numId="5">
    <w:abstractNumId w:val="53"/>
  </w:num>
  <w:num w:numId="6">
    <w:abstractNumId w:val="23"/>
  </w:num>
  <w:num w:numId="7">
    <w:abstractNumId w:val="42"/>
  </w:num>
  <w:num w:numId="8">
    <w:abstractNumId w:val="43"/>
  </w:num>
  <w:num w:numId="9">
    <w:abstractNumId w:val="17"/>
  </w:num>
  <w:num w:numId="10">
    <w:abstractNumId w:val="38"/>
  </w:num>
  <w:num w:numId="11">
    <w:abstractNumId w:val="51"/>
  </w:num>
  <w:num w:numId="12">
    <w:abstractNumId w:val="40"/>
  </w:num>
  <w:num w:numId="13">
    <w:abstractNumId w:val="54"/>
  </w:num>
  <w:num w:numId="14">
    <w:abstractNumId w:val="16"/>
  </w:num>
  <w:num w:numId="15">
    <w:abstractNumId w:val="61"/>
  </w:num>
  <w:num w:numId="16">
    <w:abstractNumId w:val="30"/>
  </w:num>
  <w:num w:numId="17">
    <w:abstractNumId w:val="59"/>
  </w:num>
  <w:num w:numId="18">
    <w:abstractNumId w:val="37"/>
  </w:num>
  <w:num w:numId="19">
    <w:abstractNumId w:val="18"/>
  </w:num>
  <w:num w:numId="20">
    <w:abstractNumId w:val="24"/>
  </w:num>
  <w:num w:numId="21">
    <w:abstractNumId w:val="33"/>
  </w:num>
  <w:num w:numId="22">
    <w:abstractNumId w:val="56"/>
  </w:num>
  <w:num w:numId="23">
    <w:abstractNumId w:val="13"/>
  </w:num>
  <w:num w:numId="24">
    <w:abstractNumId w:val="20"/>
  </w:num>
  <w:num w:numId="25">
    <w:abstractNumId w:val="12"/>
  </w:num>
  <w:num w:numId="26">
    <w:abstractNumId w:val="27"/>
  </w:num>
  <w:num w:numId="27">
    <w:abstractNumId w:val="29"/>
  </w:num>
  <w:num w:numId="28">
    <w:abstractNumId w:val="68"/>
  </w:num>
  <w:num w:numId="29">
    <w:abstractNumId w:val="49"/>
  </w:num>
  <w:num w:numId="30">
    <w:abstractNumId w:val="36"/>
  </w:num>
  <w:num w:numId="31">
    <w:abstractNumId w:val="48"/>
  </w:num>
  <w:num w:numId="32">
    <w:abstractNumId w:val="35"/>
  </w:num>
  <w:num w:numId="33">
    <w:abstractNumId w:val="62"/>
  </w:num>
  <w:num w:numId="34">
    <w:abstractNumId w:val="55"/>
  </w:num>
  <w:num w:numId="35">
    <w:abstractNumId w:val="21"/>
  </w:num>
  <w:num w:numId="36">
    <w:abstractNumId w:val="57"/>
  </w:num>
  <w:num w:numId="37">
    <w:abstractNumId w:val="2"/>
  </w:num>
  <w:num w:numId="38">
    <w:abstractNumId w:val="52"/>
  </w:num>
  <w:num w:numId="39">
    <w:abstractNumId w:val="3"/>
  </w:num>
  <w:num w:numId="40">
    <w:abstractNumId w:val="5"/>
  </w:num>
  <w:num w:numId="41">
    <w:abstractNumId w:val="66"/>
  </w:num>
  <w:num w:numId="42">
    <w:abstractNumId w:val="63"/>
  </w:num>
  <w:num w:numId="43">
    <w:abstractNumId w:val="41"/>
  </w:num>
  <w:num w:numId="44">
    <w:abstractNumId w:val="58"/>
  </w:num>
  <w:num w:numId="45">
    <w:abstractNumId w:val="45"/>
  </w:num>
  <w:num w:numId="46">
    <w:abstractNumId w:val="8"/>
  </w:num>
  <w:num w:numId="47">
    <w:abstractNumId w:val="28"/>
  </w:num>
  <w:num w:numId="48">
    <w:abstractNumId w:val="65"/>
  </w:num>
  <w:num w:numId="49">
    <w:abstractNumId w:val="22"/>
  </w:num>
  <w:num w:numId="50">
    <w:abstractNumId w:val="39"/>
  </w:num>
  <w:num w:numId="51">
    <w:abstractNumId w:val="11"/>
  </w:num>
  <w:num w:numId="52">
    <w:abstractNumId w:val="19"/>
  </w:num>
  <w:num w:numId="53">
    <w:abstractNumId w:val="46"/>
  </w:num>
  <w:num w:numId="54">
    <w:abstractNumId w:val="9"/>
  </w:num>
  <w:num w:numId="55">
    <w:abstractNumId w:val="60"/>
  </w:num>
  <w:num w:numId="56">
    <w:abstractNumId w:val="14"/>
  </w:num>
  <w:num w:numId="57">
    <w:abstractNumId w:val="47"/>
  </w:num>
  <w:num w:numId="58">
    <w:abstractNumId w:val="32"/>
  </w:num>
  <w:num w:numId="59">
    <w:abstractNumId w:val="31"/>
  </w:num>
  <w:num w:numId="60">
    <w:abstractNumId w:val="67"/>
  </w:num>
  <w:num w:numId="61">
    <w:abstractNumId w:val="10"/>
  </w:num>
  <w:num w:numId="62">
    <w:abstractNumId w:val="44"/>
  </w:num>
  <w:num w:numId="63">
    <w:abstractNumId w:val="1"/>
  </w:num>
  <w:num w:numId="64">
    <w:abstractNumId w:val="7"/>
  </w:num>
  <w:num w:numId="65">
    <w:abstractNumId w:val="34"/>
  </w:num>
  <w:num w:numId="66">
    <w:abstractNumId w:val="34"/>
  </w:num>
  <w:num w:numId="67">
    <w:abstractNumId w:val="50"/>
  </w:num>
  <w:num w:numId="68">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14"/>
    <w:rsid w:val="000048A1"/>
    <w:rsid w:val="0000578C"/>
    <w:rsid w:val="00010362"/>
    <w:rsid w:val="0001222E"/>
    <w:rsid w:val="00012493"/>
    <w:rsid w:val="000135C7"/>
    <w:rsid w:val="00015395"/>
    <w:rsid w:val="00015489"/>
    <w:rsid w:val="00021629"/>
    <w:rsid w:val="0002770F"/>
    <w:rsid w:val="00027ED0"/>
    <w:rsid w:val="00030518"/>
    <w:rsid w:val="00030E2A"/>
    <w:rsid w:val="000340A9"/>
    <w:rsid w:val="00034A7D"/>
    <w:rsid w:val="00035765"/>
    <w:rsid w:val="00035E23"/>
    <w:rsid w:val="00041675"/>
    <w:rsid w:val="00046D2B"/>
    <w:rsid w:val="00051849"/>
    <w:rsid w:val="000529CA"/>
    <w:rsid w:val="0005391E"/>
    <w:rsid w:val="00055149"/>
    <w:rsid w:val="00056673"/>
    <w:rsid w:val="0006184F"/>
    <w:rsid w:val="000645EC"/>
    <w:rsid w:val="00067D8B"/>
    <w:rsid w:val="00071ADC"/>
    <w:rsid w:val="00072C00"/>
    <w:rsid w:val="00075801"/>
    <w:rsid w:val="000767E6"/>
    <w:rsid w:val="00077D30"/>
    <w:rsid w:val="000812F3"/>
    <w:rsid w:val="0008298C"/>
    <w:rsid w:val="000830C8"/>
    <w:rsid w:val="000846FE"/>
    <w:rsid w:val="000873E7"/>
    <w:rsid w:val="000932E3"/>
    <w:rsid w:val="0009559C"/>
    <w:rsid w:val="00095E19"/>
    <w:rsid w:val="000975B3"/>
    <w:rsid w:val="000A0633"/>
    <w:rsid w:val="000A1419"/>
    <w:rsid w:val="000A4BF6"/>
    <w:rsid w:val="000A73E8"/>
    <w:rsid w:val="000B5463"/>
    <w:rsid w:val="000B5ECE"/>
    <w:rsid w:val="000C111E"/>
    <w:rsid w:val="000C2502"/>
    <w:rsid w:val="000C3FE0"/>
    <w:rsid w:val="000C73FC"/>
    <w:rsid w:val="000C7DD4"/>
    <w:rsid w:val="000D1087"/>
    <w:rsid w:val="000D11CA"/>
    <w:rsid w:val="000D1738"/>
    <w:rsid w:val="000D6EA5"/>
    <w:rsid w:val="000D7FCB"/>
    <w:rsid w:val="000E22A7"/>
    <w:rsid w:val="000E46A7"/>
    <w:rsid w:val="000F2EED"/>
    <w:rsid w:val="000F4536"/>
    <w:rsid w:val="000F52FE"/>
    <w:rsid w:val="000F71C6"/>
    <w:rsid w:val="00103137"/>
    <w:rsid w:val="00104560"/>
    <w:rsid w:val="0010539F"/>
    <w:rsid w:val="00106EBB"/>
    <w:rsid w:val="00107A9F"/>
    <w:rsid w:val="001122F5"/>
    <w:rsid w:val="00113B8E"/>
    <w:rsid w:val="00114534"/>
    <w:rsid w:val="00116052"/>
    <w:rsid w:val="0011699E"/>
    <w:rsid w:val="00116F56"/>
    <w:rsid w:val="001207DA"/>
    <w:rsid w:val="00120BE5"/>
    <w:rsid w:val="00121628"/>
    <w:rsid w:val="00121968"/>
    <w:rsid w:val="00122E8B"/>
    <w:rsid w:val="0012303F"/>
    <w:rsid w:val="0012356D"/>
    <w:rsid w:val="00126586"/>
    <w:rsid w:val="001301E2"/>
    <w:rsid w:val="001357B8"/>
    <w:rsid w:val="001359F2"/>
    <w:rsid w:val="0013729F"/>
    <w:rsid w:val="0013777A"/>
    <w:rsid w:val="00137AFF"/>
    <w:rsid w:val="001406D6"/>
    <w:rsid w:val="00146E27"/>
    <w:rsid w:val="0015135C"/>
    <w:rsid w:val="00152D85"/>
    <w:rsid w:val="00153248"/>
    <w:rsid w:val="001546E5"/>
    <w:rsid w:val="0015593C"/>
    <w:rsid w:val="001626E3"/>
    <w:rsid w:val="00162A63"/>
    <w:rsid w:val="0016404D"/>
    <w:rsid w:val="0016753C"/>
    <w:rsid w:val="00171B11"/>
    <w:rsid w:val="001739ED"/>
    <w:rsid w:val="00182A1E"/>
    <w:rsid w:val="00182C16"/>
    <w:rsid w:val="001864B5"/>
    <w:rsid w:val="001869B4"/>
    <w:rsid w:val="001872B9"/>
    <w:rsid w:val="00187E3B"/>
    <w:rsid w:val="00191177"/>
    <w:rsid w:val="0019445B"/>
    <w:rsid w:val="001946CF"/>
    <w:rsid w:val="00194A12"/>
    <w:rsid w:val="00195D67"/>
    <w:rsid w:val="00196728"/>
    <w:rsid w:val="001976D9"/>
    <w:rsid w:val="001A3C9E"/>
    <w:rsid w:val="001A3E10"/>
    <w:rsid w:val="001B0978"/>
    <w:rsid w:val="001B0E1A"/>
    <w:rsid w:val="001B1BE4"/>
    <w:rsid w:val="001B3939"/>
    <w:rsid w:val="001B547E"/>
    <w:rsid w:val="001C05E5"/>
    <w:rsid w:val="001C5632"/>
    <w:rsid w:val="001C6741"/>
    <w:rsid w:val="001C6B12"/>
    <w:rsid w:val="001C6D0A"/>
    <w:rsid w:val="001D2E15"/>
    <w:rsid w:val="001E0379"/>
    <w:rsid w:val="001E444C"/>
    <w:rsid w:val="001E5696"/>
    <w:rsid w:val="001F02C2"/>
    <w:rsid w:val="001F09FA"/>
    <w:rsid w:val="001F2179"/>
    <w:rsid w:val="001F2A2A"/>
    <w:rsid w:val="001F302B"/>
    <w:rsid w:val="001F427B"/>
    <w:rsid w:val="001F48C9"/>
    <w:rsid w:val="001F5141"/>
    <w:rsid w:val="001F6962"/>
    <w:rsid w:val="001F7024"/>
    <w:rsid w:val="00200DAD"/>
    <w:rsid w:val="00206A5B"/>
    <w:rsid w:val="002108F8"/>
    <w:rsid w:val="00210D17"/>
    <w:rsid w:val="0021209F"/>
    <w:rsid w:val="00214DB3"/>
    <w:rsid w:val="00215F5E"/>
    <w:rsid w:val="00216E4E"/>
    <w:rsid w:val="00217331"/>
    <w:rsid w:val="00220676"/>
    <w:rsid w:val="00220CCC"/>
    <w:rsid w:val="00221F39"/>
    <w:rsid w:val="00230CF5"/>
    <w:rsid w:val="0023296F"/>
    <w:rsid w:val="002345A8"/>
    <w:rsid w:val="00236CCB"/>
    <w:rsid w:val="00240500"/>
    <w:rsid w:val="002417C3"/>
    <w:rsid w:val="002435F7"/>
    <w:rsid w:val="00250A74"/>
    <w:rsid w:val="00250D31"/>
    <w:rsid w:val="00260B9B"/>
    <w:rsid w:val="00262989"/>
    <w:rsid w:val="00270CC2"/>
    <w:rsid w:val="00271541"/>
    <w:rsid w:val="0027230C"/>
    <w:rsid w:val="0027424E"/>
    <w:rsid w:val="00275B0E"/>
    <w:rsid w:val="0027603E"/>
    <w:rsid w:val="00280B33"/>
    <w:rsid w:val="00283B16"/>
    <w:rsid w:val="00284A44"/>
    <w:rsid w:val="002862A5"/>
    <w:rsid w:val="002900A6"/>
    <w:rsid w:val="002914EA"/>
    <w:rsid w:val="002922E2"/>
    <w:rsid w:val="00294100"/>
    <w:rsid w:val="002A29EE"/>
    <w:rsid w:val="002A5BE4"/>
    <w:rsid w:val="002A7D53"/>
    <w:rsid w:val="002B3442"/>
    <w:rsid w:val="002C10F7"/>
    <w:rsid w:val="002C1E02"/>
    <w:rsid w:val="002C2697"/>
    <w:rsid w:val="002C3604"/>
    <w:rsid w:val="002C3D86"/>
    <w:rsid w:val="002C720A"/>
    <w:rsid w:val="002C74AA"/>
    <w:rsid w:val="002D1C35"/>
    <w:rsid w:val="002D2753"/>
    <w:rsid w:val="002D5C00"/>
    <w:rsid w:val="002D627C"/>
    <w:rsid w:val="002E0EFD"/>
    <w:rsid w:val="002E1732"/>
    <w:rsid w:val="002E1CE3"/>
    <w:rsid w:val="002E2C64"/>
    <w:rsid w:val="002E2D7B"/>
    <w:rsid w:val="002E2E0A"/>
    <w:rsid w:val="002E7003"/>
    <w:rsid w:val="002F2790"/>
    <w:rsid w:val="002F2C8B"/>
    <w:rsid w:val="002F5C8F"/>
    <w:rsid w:val="002F61B9"/>
    <w:rsid w:val="002F61CB"/>
    <w:rsid w:val="002F7338"/>
    <w:rsid w:val="003007A4"/>
    <w:rsid w:val="00303DD9"/>
    <w:rsid w:val="00306FD8"/>
    <w:rsid w:val="00307A5C"/>
    <w:rsid w:val="00307C95"/>
    <w:rsid w:val="00312DB3"/>
    <w:rsid w:val="003130ED"/>
    <w:rsid w:val="003162EE"/>
    <w:rsid w:val="00316A00"/>
    <w:rsid w:val="0031759E"/>
    <w:rsid w:val="00321114"/>
    <w:rsid w:val="0032135D"/>
    <w:rsid w:val="0032261C"/>
    <w:rsid w:val="00325819"/>
    <w:rsid w:val="00325A2C"/>
    <w:rsid w:val="0033198A"/>
    <w:rsid w:val="0033239B"/>
    <w:rsid w:val="0033295D"/>
    <w:rsid w:val="0033553A"/>
    <w:rsid w:val="003357C3"/>
    <w:rsid w:val="00336B91"/>
    <w:rsid w:val="00343D3E"/>
    <w:rsid w:val="00343F6C"/>
    <w:rsid w:val="003525BB"/>
    <w:rsid w:val="003563BF"/>
    <w:rsid w:val="00356432"/>
    <w:rsid w:val="00361EB0"/>
    <w:rsid w:val="00363D19"/>
    <w:rsid w:val="003643D3"/>
    <w:rsid w:val="00366F31"/>
    <w:rsid w:val="0037157C"/>
    <w:rsid w:val="00372B27"/>
    <w:rsid w:val="00375F15"/>
    <w:rsid w:val="00386225"/>
    <w:rsid w:val="00391699"/>
    <w:rsid w:val="003937FC"/>
    <w:rsid w:val="00395614"/>
    <w:rsid w:val="00395B75"/>
    <w:rsid w:val="00396907"/>
    <w:rsid w:val="003A1C7A"/>
    <w:rsid w:val="003A1DE6"/>
    <w:rsid w:val="003A2B8D"/>
    <w:rsid w:val="003A75BE"/>
    <w:rsid w:val="003B3449"/>
    <w:rsid w:val="003B403F"/>
    <w:rsid w:val="003C5A9B"/>
    <w:rsid w:val="003C6348"/>
    <w:rsid w:val="003D00CA"/>
    <w:rsid w:val="003D282E"/>
    <w:rsid w:val="003D46FB"/>
    <w:rsid w:val="003D48DA"/>
    <w:rsid w:val="003D720C"/>
    <w:rsid w:val="003E2A5B"/>
    <w:rsid w:val="003E4573"/>
    <w:rsid w:val="003E4F0F"/>
    <w:rsid w:val="003E6567"/>
    <w:rsid w:val="003F017A"/>
    <w:rsid w:val="003F3636"/>
    <w:rsid w:val="003F6C0F"/>
    <w:rsid w:val="004004EE"/>
    <w:rsid w:val="0040151B"/>
    <w:rsid w:val="004015D0"/>
    <w:rsid w:val="00406B47"/>
    <w:rsid w:val="00406F2C"/>
    <w:rsid w:val="00407A30"/>
    <w:rsid w:val="0041053A"/>
    <w:rsid w:val="004107B6"/>
    <w:rsid w:val="00410916"/>
    <w:rsid w:val="00411F2C"/>
    <w:rsid w:val="0041214E"/>
    <w:rsid w:val="0042172C"/>
    <w:rsid w:val="00421F96"/>
    <w:rsid w:val="00423980"/>
    <w:rsid w:val="00426496"/>
    <w:rsid w:val="00426C9E"/>
    <w:rsid w:val="004324FC"/>
    <w:rsid w:val="00435424"/>
    <w:rsid w:val="00436650"/>
    <w:rsid w:val="00444914"/>
    <w:rsid w:val="00444C5F"/>
    <w:rsid w:val="004470FA"/>
    <w:rsid w:val="00447B04"/>
    <w:rsid w:val="004516E2"/>
    <w:rsid w:val="00456338"/>
    <w:rsid w:val="004568F3"/>
    <w:rsid w:val="0046198D"/>
    <w:rsid w:val="00461C05"/>
    <w:rsid w:val="004625A4"/>
    <w:rsid w:val="00462820"/>
    <w:rsid w:val="004629AA"/>
    <w:rsid w:val="00466A5F"/>
    <w:rsid w:val="0047146C"/>
    <w:rsid w:val="00471B94"/>
    <w:rsid w:val="004735CE"/>
    <w:rsid w:val="0048346E"/>
    <w:rsid w:val="00484C6E"/>
    <w:rsid w:val="004852CF"/>
    <w:rsid w:val="004853D9"/>
    <w:rsid w:val="0048747B"/>
    <w:rsid w:val="00487805"/>
    <w:rsid w:val="00487936"/>
    <w:rsid w:val="00490898"/>
    <w:rsid w:val="0049166C"/>
    <w:rsid w:val="0049315B"/>
    <w:rsid w:val="00494757"/>
    <w:rsid w:val="00494CBB"/>
    <w:rsid w:val="00495432"/>
    <w:rsid w:val="004957E9"/>
    <w:rsid w:val="004A1855"/>
    <w:rsid w:val="004A1ADD"/>
    <w:rsid w:val="004A1F23"/>
    <w:rsid w:val="004A23F2"/>
    <w:rsid w:val="004A4AE1"/>
    <w:rsid w:val="004A633B"/>
    <w:rsid w:val="004A6E14"/>
    <w:rsid w:val="004A7082"/>
    <w:rsid w:val="004B497A"/>
    <w:rsid w:val="004B545B"/>
    <w:rsid w:val="004B6B3F"/>
    <w:rsid w:val="004C130A"/>
    <w:rsid w:val="004C34A2"/>
    <w:rsid w:val="004C36D3"/>
    <w:rsid w:val="004C5421"/>
    <w:rsid w:val="004C6318"/>
    <w:rsid w:val="004D13DC"/>
    <w:rsid w:val="004D2DEE"/>
    <w:rsid w:val="004D392B"/>
    <w:rsid w:val="004D51B9"/>
    <w:rsid w:val="004D55BF"/>
    <w:rsid w:val="004E0DF1"/>
    <w:rsid w:val="004E180D"/>
    <w:rsid w:val="004E1E84"/>
    <w:rsid w:val="004E3189"/>
    <w:rsid w:val="004E4D30"/>
    <w:rsid w:val="004E57CE"/>
    <w:rsid w:val="004E67BC"/>
    <w:rsid w:val="004E6910"/>
    <w:rsid w:val="004E6CFE"/>
    <w:rsid w:val="004E735A"/>
    <w:rsid w:val="004F0974"/>
    <w:rsid w:val="004F46FF"/>
    <w:rsid w:val="004F4F52"/>
    <w:rsid w:val="004F52AC"/>
    <w:rsid w:val="004F6746"/>
    <w:rsid w:val="00502011"/>
    <w:rsid w:val="005026E4"/>
    <w:rsid w:val="00502BB3"/>
    <w:rsid w:val="00507DBA"/>
    <w:rsid w:val="00507F6F"/>
    <w:rsid w:val="005129D9"/>
    <w:rsid w:val="00512BC7"/>
    <w:rsid w:val="0051345A"/>
    <w:rsid w:val="00514AC1"/>
    <w:rsid w:val="0051729F"/>
    <w:rsid w:val="0052080A"/>
    <w:rsid w:val="005223B0"/>
    <w:rsid w:val="005227F9"/>
    <w:rsid w:val="00523A60"/>
    <w:rsid w:val="00524053"/>
    <w:rsid w:val="005276FA"/>
    <w:rsid w:val="00531BEE"/>
    <w:rsid w:val="00533CE6"/>
    <w:rsid w:val="005353AA"/>
    <w:rsid w:val="00543B8C"/>
    <w:rsid w:val="00552ED1"/>
    <w:rsid w:val="00555916"/>
    <w:rsid w:val="005562F1"/>
    <w:rsid w:val="005567C3"/>
    <w:rsid w:val="00556887"/>
    <w:rsid w:val="00557B84"/>
    <w:rsid w:val="00561C65"/>
    <w:rsid w:val="00563121"/>
    <w:rsid w:val="00563BB6"/>
    <w:rsid w:val="0057623F"/>
    <w:rsid w:val="00585605"/>
    <w:rsid w:val="00593B93"/>
    <w:rsid w:val="00593EDF"/>
    <w:rsid w:val="00594459"/>
    <w:rsid w:val="00595475"/>
    <w:rsid w:val="0059550D"/>
    <w:rsid w:val="00595895"/>
    <w:rsid w:val="005A3772"/>
    <w:rsid w:val="005A3B5E"/>
    <w:rsid w:val="005A470D"/>
    <w:rsid w:val="005B374E"/>
    <w:rsid w:val="005B4482"/>
    <w:rsid w:val="005B5A02"/>
    <w:rsid w:val="005B5C26"/>
    <w:rsid w:val="005B7F2F"/>
    <w:rsid w:val="005C11CA"/>
    <w:rsid w:val="005C37B7"/>
    <w:rsid w:val="005C428F"/>
    <w:rsid w:val="005D073F"/>
    <w:rsid w:val="005D35B0"/>
    <w:rsid w:val="005D43B7"/>
    <w:rsid w:val="005D47B0"/>
    <w:rsid w:val="005D48B9"/>
    <w:rsid w:val="005D4B4A"/>
    <w:rsid w:val="005D59A6"/>
    <w:rsid w:val="005D69A8"/>
    <w:rsid w:val="005D6E29"/>
    <w:rsid w:val="005D7B56"/>
    <w:rsid w:val="005E1C57"/>
    <w:rsid w:val="005E5955"/>
    <w:rsid w:val="005F39EC"/>
    <w:rsid w:val="005F5864"/>
    <w:rsid w:val="005F5B89"/>
    <w:rsid w:val="006001BF"/>
    <w:rsid w:val="00600567"/>
    <w:rsid w:val="00601B84"/>
    <w:rsid w:val="00607FD8"/>
    <w:rsid w:val="00610552"/>
    <w:rsid w:val="00610A70"/>
    <w:rsid w:val="00611527"/>
    <w:rsid w:val="00613AF2"/>
    <w:rsid w:val="0061505F"/>
    <w:rsid w:val="00617178"/>
    <w:rsid w:val="0061751B"/>
    <w:rsid w:val="0062297D"/>
    <w:rsid w:val="006251CD"/>
    <w:rsid w:val="0063362C"/>
    <w:rsid w:val="006338FE"/>
    <w:rsid w:val="00634604"/>
    <w:rsid w:val="00645D96"/>
    <w:rsid w:val="00653A59"/>
    <w:rsid w:val="00653F5C"/>
    <w:rsid w:val="00654462"/>
    <w:rsid w:val="006545E3"/>
    <w:rsid w:val="0065589F"/>
    <w:rsid w:val="006608C0"/>
    <w:rsid w:val="00662EC6"/>
    <w:rsid w:val="00666355"/>
    <w:rsid w:val="0067249B"/>
    <w:rsid w:val="00676B87"/>
    <w:rsid w:val="006770CF"/>
    <w:rsid w:val="00677EE0"/>
    <w:rsid w:val="00680DFB"/>
    <w:rsid w:val="0068456E"/>
    <w:rsid w:val="0068762B"/>
    <w:rsid w:val="00692792"/>
    <w:rsid w:val="00693575"/>
    <w:rsid w:val="006A0287"/>
    <w:rsid w:val="006A1C58"/>
    <w:rsid w:val="006A1E18"/>
    <w:rsid w:val="006A2BF7"/>
    <w:rsid w:val="006B30B1"/>
    <w:rsid w:val="006B5921"/>
    <w:rsid w:val="006B5B56"/>
    <w:rsid w:val="006B5EC0"/>
    <w:rsid w:val="006C059A"/>
    <w:rsid w:val="006C1E69"/>
    <w:rsid w:val="006C33F5"/>
    <w:rsid w:val="006C596B"/>
    <w:rsid w:val="006D07C6"/>
    <w:rsid w:val="006D39B9"/>
    <w:rsid w:val="006D3D68"/>
    <w:rsid w:val="006D676F"/>
    <w:rsid w:val="006E1865"/>
    <w:rsid w:val="006E2841"/>
    <w:rsid w:val="006E58AA"/>
    <w:rsid w:val="006E6E31"/>
    <w:rsid w:val="006E7703"/>
    <w:rsid w:val="006F00FE"/>
    <w:rsid w:val="006F0469"/>
    <w:rsid w:val="006F2C20"/>
    <w:rsid w:val="006F4D51"/>
    <w:rsid w:val="006F5085"/>
    <w:rsid w:val="006F6F29"/>
    <w:rsid w:val="007003CF"/>
    <w:rsid w:val="00701A83"/>
    <w:rsid w:val="00702575"/>
    <w:rsid w:val="00703498"/>
    <w:rsid w:val="00705479"/>
    <w:rsid w:val="00705838"/>
    <w:rsid w:val="0070694E"/>
    <w:rsid w:val="00706BE0"/>
    <w:rsid w:val="00706FD3"/>
    <w:rsid w:val="00710616"/>
    <w:rsid w:val="007110E8"/>
    <w:rsid w:val="00711CAB"/>
    <w:rsid w:val="00712AFE"/>
    <w:rsid w:val="00712E1C"/>
    <w:rsid w:val="00713A1A"/>
    <w:rsid w:val="00714E10"/>
    <w:rsid w:val="00717673"/>
    <w:rsid w:val="007207EC"/>
    <w:rsid w:val="007269A8"/>
    <w:rsid w:val="007278E2"/>
    <w:rsid w:val="00730604"/>
    <w:rsid w:val="00730BC4"/>
    <w:rsid w:val="00732135"/>
    <w:rsid w:val="00732150"/>
    <w:rsid w:val="00733E3B"/>
    <w:rsid w:val="00735058"/>
    <w:rsid w:val="00740BE0"/>
    <w:rsid w:val="0074178E"/>
    <w:rsid w:val="00742416"/>
    <w:rsid w:val="00743140"/>
    <w:rsid w:val="007440C1"/>
    <w:rsid w:val="00745F14"/>
    <w:rsid w:val="00746CAB"/>
    <w:rsid w:val="00754905"/>
    <w:rsid w:val="00754C51"/>
    <w:rsid w:val="00755C5B"/>
    <w:rsid w:val="00760E06"/>
    <w:rsid w:val="007641F5"/>
    <w:rsid w:val="00765E2C"/>
    <w:rsid w:val="00766030"/>
    <w:rsid w:val="0077241A"/>
    <w:rsid w:val="00773F6E"/>
    <w:rsid w:val="0077461F"/>
    <w:rsid w:val="00774933"/>
    <w:rsid w:val="0077608E"/>
    <w:rsid w:val="0077640A"/>
    <w:rsid w:val="00781A61"/>
    <w:rsid w:val="00781A87"/>
    <w:rsid w:val="00783165"/>
    <w:rsid w:val="007861DF"/>
    <w:rsid w:val="00787A5E"/>
    <w:rsid w:val="00790D82"/>
    <w:rsid w:val="00796563"/>
    <w:rsid w:val="007A1CDE"/>
    <w:rsid w:val="007A29D2"/>
    <w:rsid w:val="007A4A19"/>
    <w:rsid w:val="007A7DD9"/>
    <w:rsid w:val="007B12C6"/>
    <w:rsid w:val="007C095D"/>
    <w:rsid w:val="007C0A4C"/>
    <w:rsid w:val="007C1781"/>
    <w:rsid w:val="007C1EB3"/>
    <w:rsid w:val="007C5426"/>
    <w:rsid w:val="007C5AF5"/>
    <w:rsid w:val="007C5D2E"/>
    <w:rsid w:val="007C5E26"/>
    <w:rsid w:val="007D15CA"/>
    <w:rsid w:val="007D5312"/>
    <w:rsid w:val="007D788F"/>
    <w:rsid w:val="007E0193"/>
    <w:rsid w:val="007E23B9"/>
    <w:rsid w:val="007E34EA"/>
    <w:rsid w:val="007F05D2"/>
    <w:rsid w:val="00803AC3"/>
    <w:rsid w:val="008046A0"/>
    <w:rsid w:val="008066AA"/>
    <w:rsid w:val="008115C3"/>
    <w:rsid w:val="008147A0"/>
    <w:rsid w:val="00815628"/>
    <w:rsid w:val="00815813"/>
    <w:rsid w:val="008169A6"/>
    <w:rsid w:val="00830EAA"/>
    <w:rsid w:val="0083162B"/>
    <w:rsid w:val="008339DB"/>
    <w:rsid w:val="00841D8C"/>
    <w:rsid w:val="008428C4"/>
    <w:rsid w:val="008429D4"/>
    <w:rsid w:val="00846608"/>
    <w:rsid w:val="00847025"/>
    <w:rsid w:val="00847D90"/>
    <w:rsid w:val="0085290F"/>
    <w:rsid w:val="00852D79"/>
    <w:rsid w:val="00854CEA"/>
    <w:rsid w:val="00860436"/>
    <w:rsid w:val="008605C4"/>
    <w:rsid w:val="00860935"/>
    <w:rsid w:val="008616F3"/>
    <w:rsid w:val="00862661"/>
    <w:rsid w:val="00862B3A"/>
    <w:rsid w:val="00864767"/>
    <w:rsid w:val="008669E1"/>
    <w:rsid w:val="008704FD"/>
    <w:rsid w:val="00872F39"/>
    <w:rsid w:val="0087344F"/>
    <w:rsid w:val="008832AA"/>
    <w:rsid w:val="00887984"/>
    <w:rsid w:val="00894262"/>
    <w:rsid w:val="008A076A"/>
    <w:rsid w:val="008B12C3"/>
    <w:rsid w:val="008B1448"/>
    <w:rsid w:val="008B2A9A"/>
    <w:rsid w:val="008D000C"/>
    <w:rsid w:val="008D5F8A"/>
    <w:rsid w:val="008E13E8"/>
    <w:rsid w:val="008E31E1"/>
    <w:rsid w:val="008E735C"/>
    <w:rsid w:val="008E7626"/>
    <w:rsid w:val="008F3B94"/>
    <w:rsid w:val="008F5002"/>
    <w:rsid w:val="008F52F5"/>
    <w:rsid w:val="008F6661"/>
    <w:rsid w:val="00900B23"/>
    <w:rsid w:val="00902B71"/>
    <w:rsid w:val="00903687"/>
    <w:rsid w:val="009040E9"/>
    <w:rsid w:val="00904B4B"/>
    <w:rsid w:val="00907268"/>
    <w:rsid w:val="00910435"/>
    <w:rsid w:val="00910D31"/>
    <w:rsid w:val="009115AB"/>
    <w:rsid w:val="00912336"/>
    <w:rsid w:val="009141F5"/>
    <w:rsid w:val="009172F6"/>
    <w:rsid w:val="00917CB1"/>
    <w:rsid w:val="00922F59"/>
    <w:rsid w:val="00924502"/>
    <w:rsid w:val="00930869"/>
    <w:rsid w:val="00930CEE"/>
    <w:rsid w:val="0093235E"/>
    <w:rsid w:val="00937703"/>
    <w:rsid w:val="0093771A"/>
    <w:rsid w:val="00937774"/>
    <w:rsid w:val="009426B6"/>
    <w:rsid w:val="00944E6B"/>
    <w:rsid w:val="0094605E"/>
    <w:rsid w:val="00950811"/>
    <w:rsid w:val="00953ABE"/>
    <w:rsid w:val="00954C94"/>
    <w:rsid w:val="00954D63"/>
    <w:rsid w:val="00957263"/>
    <w:rsid w:val="00960B25"/>
    <w:rsid w:val="00961A30"/>
    <w:rsid w:val="00963ABA"/>
    <w:rsid w:val="00966C88"/>
    <w:rsid w:val="009670E4"/>
    <w:rsid w:val="00970733"/>
    <w:rsid w:val="00971677"/>
    <w:rsid w:val="00972889"/>
    <w:rsid w:val="00981378"/>
    <w:rsid w:val="0098415F"/>
    <w:rsid w:val="00984A8A"/>
    <w:rsid w:val="00984CAD"/>
    <w:rsid w:val="00985876"/>
    <w:rsid w:val="00986C85"/>
    <w:rsid w:val="0099324A"/>
    <w:rsid w:val="00994CB7"/>
    <w:rsid w:val="00995A1B"/>
    <w:rsid w:val="009976E0"/>
    <w:rsid w:val="009A2615"/>
    <w:rsid w:val="009A2FBA"/>
    <w:rsid w:val="009A38C0"/>
    <w:rsid w:val="009B19B5"/>
    <w:rsid w:val="009B5D92"/>
    <w:rsid w:val="009B7E4F"/>
    <w:rsid w:val="009C5C32"/>
    <w:rsid w:val="009D2AD8"/>
    <w:rsid w:val="009D6278"/>
    <w:rsid w:val="009E0153"/>
    <w:rsid w:val="009E3888"/>
    <w:rsid w:val="009E4906"/>
    <w:rsid w:val="009E5C43"/>
    <w:rsid w:val="009F184B"/>
    <w:rsid w:val="009F25EE"/>
    <w:rsid w:val="009F44CD"/>
    <w:rsid w:val="009F5B87"/>
    <w:rsid w:val="009F7453"/>
    <w:rsid w:val="00A01D7D"/>
    <w:rsid w:val="00A02A49"/>
    <w:rsid w:val="00A02F5D"/>
    <w:rsid w:val="00A0646D"/>
    <w:rsid w:val="00A12C87"/>
    <w:rsid w:val="00A13188"/>
    <w:rsid w:val="00A15A05"/>
    <w:rsid w:val="00A15D80"/>
    <w:rsid w:val="00A15EF9"/>
    <w:rsid w:val="00A17099"/>
    <w:rsid w:val="00A21F56"/>
    <w:rsid w:val="00A24C55"/>
    <w:rsid w:val="00A26D88"/>
    <w:rsid w:val="00A27EBF"/>
    <w:rsid w:val="00A3021D"/>
    <w:rsid w:val="00A33B33"/>
    <w:rsid w:val="00A377BC"/>
    <w:rsid w:val="00A37C70"/>
    <w:rsid w:val="00A41F86"/>
    <w:rsid w:val="00A4340C"/>
    <w:rsid w:val="00A44F2D"/>
    <w:rsid w:val="00A4776F"/>
    <w:rsid w:val="00A511AA"/>
    <w:rsid w:val="00A529E9"/>
    <w:rsid w:val="00A54310"/>
    <w:rsid w:val="00A61E23"/>
    <w:rsid w:val="00A62C65"/>
    <w:rsid w:val="00A639C0"/>
    <w:rsid w:val="00A63D32"/>
    <w:rsid w:val="00A648EB"/>
    <w:rsid w:val="00A72496"/>
    <w:rsid w:val="00A75C29"/>
    <w:rsid w:val="00A75FA4"/>
    <w:rsid w:val="00A82144"/>
    <w:rsid w:val="00A82BB2"/>
    <w:rsid w:val="00A83926"/>
    <w:rsid w:val="00A855D3"/>
    <w:rsid w:val="00A85A4C"/>
    <w:rsid w:val="00A85DDA"/>
    <w:rsid w:val="00A87414"/>
    <w:rsid w:val="00A93988"/>
    <w:rsid w:val="00A93C0B"/>
    <w:rsid w:val="00A94C7E"/>
    <w:rsid w:val="00A97124"/>
    <w:rsid w:val="00AA1AF5"/>
    <w:rsid w:val="00AA204C"/>
    <w:rsid w:val="00AA56F5"/>
    <w:rsid w:val="00AA6E6D"/>
    <w:rsid w:val="00AA751F"/>
    <w:rsid w:val="00AB0897"/>
    <w:rsid w:val="00AB458A"/>
    <w:rsid w:val="00AB4A85"/>
    <w:rsid w:val="00AB5839"/>
    <w:rsid w:val="00AC0510"/>
    <w:rsid w:val="00AC1E0E"/>
    <w:rsid w:val="00AC3F19"/>
    <w:rsid w:val="00AC40E3"/>
    <w:rsid w:val="00AD1A7E"/>
    <w:rsid w:val="00AD38E4"/>
    <w:rsid w:val="00AD440A"/>
    <w:rsid w:val="00AD45EE"/>
    <w:rsid w:val="00AD4E4D"/>
    <w:rsid w:val="00AD64C5"/>
    <w:rsid w:val="00AD6EF9"/>
    <w:rsid w:val="00AE0977"/>
    <w:rsid w:val="00AE5FC8"/>
    <w:rsid w:val="00AE76BF"/>
    <w:rsid w:val="00AF214F"/>
    <w:rsid w:val="00AF386C"/>
    <w:rsid w:val="00AF72F6"/>
    <w:rsid w:val="00B03C9D"/>
    <w:rsid w:val="00B04F66"/>
    <w:rsid w:val="00B11576"/>
    <w:rsid w:val="00B118A3"/>
    <w:rsid w:val="00B14589"/>
    <w:rsid w:val="00B15409"/>
    <w:rsid w:val="00B17722"/>
    <w:rsid w:val="00B21E43"/>
    <w:rsid w:val="00B21E88"/>
    <w:rsid w:val="00B21F67"/>
    <w:rsid w:val="00B21F6A"/>
    <w:rsid w:val="00B2654D"/>
    <w:rsid w:val="00B32E22"/>
    <w:rsid w:val="00B33137"/>
    <w:rsid w:val="00B46670"/>
    <w:rsid w:val="00B47952"/>
    <w:rsid w:val="00B50EB7"/>
    <w:rsid w:val="00B5359B"/>
    <w:rsid w:val="00B60586"/>
    <w:rsid w:val="00B60F65"/>
    <w:rsid w:val="00B67069"/>
    <w:rsid w:val="00B670B4"/>
    <w:rsid w:val="00B67D19"/>
    <w:rsid w:val="00B71B67"/>
    <w:rsid w:val="00B725EC"/>
    <w:rsid w:val="00B72E76"/>
    <w:rsid w:val="00B7301C"/>
    <w:rsid w:val="00B734A1"/>
    <w:rsid w:val="00B7548B"/>
    <w:rsid w:val="00B84BD5"/>
    <w:rsid w:val="00B85B84"/>
    <w:rsid w:val="00B87928"/>
    <w:rsid w:val="00B91C6F"/>
    <w:rsid w:val="00B92E2D"/>
    <w:rsid w:val="00B9351A"/>
    <w:rsid w:val="00B95649"/>
    <w:rsid w:val="00B9575B"/>
    <w:rsid w:val="00B97711"/>
    <w:rsid w:val="00BA0346"/>
    <w:rsid w:val="00BA0A5C"/>
    <w:rsid w:val="00BA1870"/>
    <w:rsid w:val="00BA3AD2"/>
    <w:rsid w:val="00BA540D"/>
    <w:rsid w:val="00BB105F"/>
    <w:rsid w:val="00BB17CB"/>
    <w:rsid w:val="00BB1ADB"/>
    <w:rsid w:val="00BB4393"/>
    <w:rsid w:val="00BB4966"/>
    <w:rsid w:val="00BD2821"/>
    <w:rsid w:val="00BD64A2"/>
    <w:rsid w:val="00BE1CD2"/>
    <w:rsid w:val="00BF0198"/>
    <w:rsid w:val="00BF3A65"/>
    <w:rsid w:val="00BF3F49"/>
    <w:rsid w:val="00C01EC9"/>
    <w:rsid w:val="00C04A64"/>
    <w:rsid w:val="00C04F80"/>
    <w:rsid w:val="00C058D6"/>
    <w:rsid w:val="00C05C35"/>
    <w:rsid w:val="00C071A1"/>
    <w:rsid w:val="00C07297"/>
    <w:rsid w:val="00C11FB8"/>
    <w:rsid w:val="00C1448B"/>
    <w:rsid w:val="00C1594A"/>
    <w:rsid w:val="00C162F8"/>
    <w:rsid w:val="00C21EBD"/>
    <w:rsid w:val="00C223F7"/>
    <w:rsid w:val="00C25111"/>
    <w:rsid w:val="00C25162"/>
    <w:rsid w:val="00C303C2"/>
    <w:rsid w:val="00C30681"/>
    <w:rsid w:val="00C309F6"/>
    <w:rsid w:val="00C34ACD"/>
    <w:rsid w:val="00C34DD9"/>
    <w:rsid w:val="00C37BA4"/>
    <w:rsid w:val="00C424D2"/>
    <w:rsid w:val="00C46957"/>
    <w:rsid w:val="00C5027F"/>
    <w:rsid w:val="00C50A58"/>
    <w:rsid w:val="00C513DF"/>
    <w:rsid w:val="00C547C5"/>
    <w:rsid w:val="00C559D8"/>
    <w:rsid w:val="00C5735F"/>
    <w:rsid w:val="00C609EC"/>
    <w:rsid w:val="00C61D51"/>
    <w:rsid w:val="00C6312A"/>
    <w:rsid w:val="00C6586E"/>
    <w:rsid w:val="00C65B68"/>
    <w:rsid w:val="00C65F7E"/>
    <w:rsid w:val="00C73186"/>
    <w:rsid w:val="00C73616"/>
    <w:rsid w:val="00C7497D"/>
    <w:rsid w:val="00C751A7"/>
    <w:rsid w:val="00C76782"/>
    <w:rsid w:val="00C7698C"/>
    <w:rsid w:val="00C807A8"/>
    <w:rsid w:val="00C815F2"/>
    <w:rsid w:val="00C82A80"/>
    <w:rsid w:val="00C83561"/>
    <w:rsid w:val="00C851C0"/>
    <w:rsid w:val="00C85B0C"/>
    <w:rsid w:val="00C86E4D"/>
    <w:rsid w:val="00C877ED"/>
    <w:rsid w:val="00C9089B"/>
    <w:rsid w:val="00C90D19"/>
    <w:rsid w:val="00C911BB"/>
    <w:rsid w:val="00C92BE5"/>
    <w:rsid w:val="00C9527A"/>
    <w:rsid w:val="00C9626C"/>
    <w:rsid w:val="00C97747"/>
    <w:rsid w:val="00C97C38"/>
    <w:rsid w:val="00CA3449"/>
    <w:rsid w:val="00CA4AF6"/>
    <w:rsid w:val="00CA7121"/>
    <w:rsid w:val="00CA77BC"/>
    <w:rsid w:val="00CA7859"/>
    <w:rsid w:val="00CB1160"/>
    <w:rsid w:val="00CB2700"/>
    <w:rsid w:val="00CB5A5B"/>
    <w:rsid w:val="00CB6F87"/>
    <w:rsid w:val="00CB6F8E"/>
    <w:rsid w:val="00CC00D1"/>
    <w:rsid w:val="00CC3035"/>
    <w:rsid w:val="00CC3849"/>
    <w:rsid w:val="00CC60BE"/>
    <w:rsid w:val="00CD4B89"/>
    <w:rsid w:val="00CE0BDC"/>
    <w:rsid w:val="00CE2047"/>
    <w:rsid w:val="00CE25D0"/>
    <w:rsid w:val="00CE2F73"/>
    <w:rsid w:val="00CE37D5"/>
    <w:rsid w:val="00CE3F4B"/>
    <w:rsid w:val="00CE604F"/>
    <w:rsid w:val="00CE6C8C"/>
    <w:rsid w:val="00CF0500"/>
    <w:rsid w:val="00CF0CCE"/>
    <w:rsid w:val="00CF1868"/>
    <w:rsid w:val="00CF1EB9"/>
    <w:rsid w:val="00CF2A23"/>
    <w:rsid w:val="00CF2A94"/>
    <w:rsid w:val="00CF2B50"/>
    <w:rsid w:val="00CF3059"/>
    <w:rsid w:val="00CF54C2"/>
    <w:rsid w:val="00D0030F"/>
    <w:rsid w:val="00D02339"/>
    <w:rsid w:val="00D034A7"/>
    <w:rsid w:val="00D04820"/>
    <w:rsid w:val="00D06AD4"/>
    <w:rsid w:val="00D10B3F"/>
    <w:rsid w:val="00D1705C"/>
    <w:rsid w:val="00D17B78"/>
    <w:rsid w:val="00D20815"/>
    <w:rsid w:val="00D24945"/>
    <w:rsid w:val="00D26389"/>
    <w:rsid w:val="00D2719A"/>
    <w:rsid w:val="00D30873"/>
    <w:rsid w:val="00D3557F"/>
    <w:rsid w:val="00D37654"/>
    <w:rsid w:val="00D42E0F"/>
    <w:rsid w:val="00D42FA1"/>
    <w:rsid w:val="00D46BB0"/>
    <w:rsid w:val="00D51C03"/>
    <w:rsid w:val="00D52465"/>
    <w:rsid w:val="00D53557"/>
    <w:rsid w:val="00D57D8B"/>
    <w:rsid w:val="00D6148F"/>
    <w:rsid w:val="00D61E29"/>
    <w:rsid w:val="00D64540"/>
    <w:rsid w:val="00D6642E"/>
    <w:rsid w:val="00D67D2A"/>
    <w:rsid w:val="00D71323"/>
    <w:rsid w:val="00D72C8B"/>
    <w:rsid w:val="00D72DB9"/>
    <w:rsid w:val="00D7569B"/>
    <w:rsid w:val="00D766AE"/>
    <w:rsid w:val="00D76906"/>
    <w:rsid w:val="00D818F0"/>
    <w:rsid w:val="00D86DFE"/>
    <w:rsid w:val="00D90123"/>
    <w:rsid w:val="00D90273"/>
    <w:rsid w:val="00D914F2"/>
    <w:rsid w:val="00D918DE"/>
    <w:rsid w:val="00D91CAC"/>
    <w:rsid w:val="00D9361E"/>
    <w:rsid w:val="00D93B10"/>
    <w:rsid w:val="00D94981"/>
    <w:rsid w:val="00DA1A48"/>
    <w:rsid w:val="00DA1CF5"/>
    <w:rsid w:val="00DA51A9"/>
    <w:rsid w:val="00DA65DA"/>
    <w:rsid w:val="00DB0119"/>
    <w:rsid w:val="00DB03DC"/>
    <w:rsid w:val="00DB0D4E"/>
    <w:rsid w:val="00DB2401"/>
    <w:rsid w:val="00DB329F"/>
    <w:rsid w:val="00DB5D80"/>
    <w:rsid w:val="00DB6164"/>
    <w:rsid w:val="00DB63C0"/>
    <w:rsid w:val="00DB7167"/>
    <w:rsid w:val="00DC3A6D"/>
    <w:rsid w:val="00DC42AA"/>
    <w:rsid w:val="00DC4CB5"/>
    <w:rsid w:val="00DC50C6"/>
    <w:rsid w:val="00DC528F"/>
    <w:rsid w:val="00DC5A89"/>
    <w:rsid w:val="00DC6238"/>
    <w:rsid w:val="00DC649B"/>
    <w:rsid w:val="00DC6D0B"/>
    <w:rsid w:val="00DC6E85"/>
    <w:rsid w:val="00DC7C67"/>
    <w:rsid w:val="00DC7FF7"/>
    <w:rsid w:val="00DD27FD"/>
    <w:rsid w:val="00DD493D"/>
    <w:rsid w:val="00DD5187"/>
    <w:rsid w:val="00DD5283"/>
    <w:rsid w:val="00DD5FD9"/>
    <w:rsid w:val="00DD765B"/>
    <w:rsid w:val="00DE0466"/>
    <w:rsid w:val="00DE0904"/>
    <w:rsid w:val="00DE1820"/>
    <w:rsid w:val="00DE20AE"/>
    <w:rsid w:val="00DE671C"/>
    <w:rsid w:val="00DF1357"/>
    <w:rsid w:val="00DF40CF"/>
    <w:rsid w:val="00DF43C8"/>
    <w:rsid w:val="00DF5912"/>
    <w:rsid w:val="00DF59B9"/>
    <w:rsid w:val="00DF6574"/>
    <w:rsid w:val="00DF669F"/>
    <w:rsid w:val="00DF7376"/>
    <w:rsid w:val="00E002F7"/>
    <w:rsid w:val="00E02B68"/>
    <w:rsid w:val="00E071B7"/>
    <w:rsid w:val="00E10452"/>
    <w:rsid w:val="00E1112D"/>
    <w:rsid w:val="00E1361A"/>
    <w:rsid w:val="00E1413B"/>
    <w:rsid w:val="00E14632"/>
    <w:rsid w:val="00E203C2"/>
    <w:rsid w:val="00E20F8F"/>
    <w:rsid w:val="00E23E90"/>
    <w:rsid w:val="00E26469"/>
    <w:rsid w:val="00E26BAA"/>
    <w:rsid w:val="00E2747E"/>
    <w:rsid w:val="00E3052C"/>
    <w:rsid w:val="00E30C03"/>
    <w:rsid w:val="00E32337"/>
    <w:rsid w:val="00E33C5A"/>
    <w:rsid w:val="00E35F60"/>
    <w:rsid w:val="00E3775C"/>
    <w:rsid w:val="00E4067B"/>
    <w:rsid w:val="00E46529"/>
    <w:rsid w:val="00E46C48"/>
    <w:rsid w:val="00E51F76"/>
    <w:rsid w:val="00E52EEE"/>
    <w:rsid w:val="00E55580"/>
    <w:rsid w:val="00E55CBD"/>
    <w:rsid w:val="00E55F4F"/>
    <w:rsid w:val="00E60C17"/>
    <w:rsid w:val="00E64FA8"/>
    <w:rsid w:val="00E730C5"/>
    <w:rsid w:val="00E75FD9"/>
    <w:rsid w:val="00E7768B"/>
    <w:rsid w:val="00E8179E"/>
    <w:rsid w:val="00E8314F"/>
    <w:rsid w:val="00E85B22"/>
    <w:rsid w:val="00E95F23"/>
    <w:rsid w:val="00E95FAC"/>
    <w:rsid w:val="00E96E92"/>
    <w:rsid w:val="00E970F9"/>
    <w:rsid w:val="00EA1085"/>
    <w:rsid w:val="00EA20A4"/>
    <w:rsid w:val="00EA21F8"/>
    <w:rsid w:val="00EA40AC"/>
    <w:rsid w:val="00EB082E"/>
    <w:rsid w:val="00EB100F"/>
    <w:rsid w:val="00EB134B"/>
    <w:rsid w:val="00EB1F3D"/>
    <w:rsid w:val="00EB4577"/>
    <w:rsid w:val="00EB7290"/>
    <w:rsid w:val="00EC0639"/>
    <w:rsid w:val="00EC1D8C"/>
    <w:rsid w:val="00EC42AC"/>
    <w:rsid w:val="00EC6769"/>
    <w:rsid w:val="00EC71BD"/>
    <w:rsid w:val="00EC7358"/>
    <w:rsid w:val="00ED0909"/>
    <w:rsid w:val="00ED14CD"/>
    <w:rsid w:val="00ED1B50"/>
    <w:rsid w:val="00ED47A9"/>
    <w:rsid w:val="00ED5A7F"/>
    <w:rsid w:val="00EE7207"/>
    <w:rsid w:val="00EF01E5"/>
    <w:rsid w:val="00EF226C"/>
    <w:rsid w:val="00EF31D4"/>
    <w:rsid w:val="00EF6258"/>
    <w:rsid w:val="00EF6E8B"/>
    <w:rsid w:val="00EF7C07"/>
    <w:rsid w:val="00F002EC"/>
    <w:rsid w:val="00F01044"/>
    <w:rsid w:val="00F023C8"/>
    <w:rsid w:val="00F04026"/>
    <w:rsid w:val="00F04DED"/>
    <w:rsid w:val="00F1157B"/>
    <w:rsid w:val="00F12304"/>
    <w:rsid w:val="00F14500"/>
    <w:rsid w:val="00F209B5"/>
    <w:rsid w:val="00F20E6E"/>
    <w:rsid w:val="00F21594"/>
    <w:rsid w:val="00F219C5"/>
    <w:rsid w:val="00F232F4"/>
    <w:rsid w:val="00F32305"/>
    <w:rsid w:val="00F33B65"/>
    <w:rsid w:val="00F344F5"/>
    <w:rsid w:val="00F34BD5"/>
    <w:rsid w:val="00F375CF"/>
    <w:rsid w:val="00F40AD3"/>
    <w:rsid w:val="00F41D06"/>
    <w:rsid w:val="00F426D0"/>
    <w:rsid w:val="00F42719"/>
    <w:rsid w:val="00F503F3"/>
    <w:rsid w:val="00F51B2F"/>
    <w:rsid w:val="00F51EC4"/>
    <w:rsid w:val="00F538E1"/>
    <w:rsid w:val="00F53D12"/>
    <w:rsid w:val="00F53EC4"/>
    <w:rsid w:val="00F60A8F"/>
    <w:rsid w:val="00F60DB9"/>
    <w:rsid w:val="00F60F4E"/>
    <w:rsid w:val="00F65C1E"/>
    <w:rsid w:val="00F65F0D"/>
    <w:rsid w:val="00F70426"/>
    <w:rsid w:val="00F731A4"/>
    <w:rsid w:val="00F73718"/>
    <w:rsid w:val="00F74686"/>
    <w:rsid w:val="00F757B1"/>
    <w:rsid w:val="00F80344"/>
    <w:rsid w:val="00F8171D"/>
    <w:rsid w:val="00F827B4"/>
    <w:rsid w:val="00F84F7F"/>
    <w:rsid w:val="00F85E5B"/>
    <w:rsid w:val="00F9166C"/>
    <w:rsid w:val="00F926CF"/>
    <w:rsid w:val="00F926E9"/>
    <w:rsid w:val="00F938C2"/>
    <w:rsid w:val="00F93C8D"/>
    <w:rsid w:val="00F942E8"/>
    <w:rsid w:val="00F947F4"/>
    <w:rsid w:val="00F96D62"/>
    <w:rsid w:val="00FA24C7"/>
    <w:rsid w:val="00FA3EEC"/>
    <w:rsid w:val="00FA77C1"/>
    <w:rsid w:val="00FB175A"/>
    <w:rsid w:val="00FB2BA8"/>
    <w:rsid w:val="00FB514C"/>
    <w:rsid w:val="00FB5A4B"/>
    <w:rsid w:val="00FB61A9"/>
    <w:rsid w:val="00FB7353"/>
    <w:rsid w:val="00FC0043"/>
    <w:rsid w:val="00FC0C28"/>
    <w:rsid w:val="00FC35FF"/>
    <w:rsid w:val="00FC49C2"/>
    <w:rsid w:val="00FC4BBB"/>
    <w:rsid w:val="00FC6B22"/>
    <w:rsid w:val="00FC7309"/>
    <w:rsid w:val="00FD1ED4"/>
    <w:rsid w:val="00FD2407"/>
    <w:rsid w:val="00FD306A"/>
    <w:rsid w:val="00FD36D9"/>
    <w:rsid w:val="00FD4320"/>
    <w:rsid w:val="00FD57F5"/>
    <w:rsid w:val="00FD7DC7"/>
    <w:rsid w:val="00FD7E58"/>
    <w:rsid w:val="00FE0A31"/>
    <w:rsid w:val="00FE0D56"/>
    <w:rsid w:val="00FE0DB5"/>
    <w:rsid w:val="00FE1E37"/>
    <w:rsid w:val="00FE3EEB"/>
    <w:rsid w:val="00FE446D"/>
    <w:rsid w:val="00FE621C"/>
    <w:rsid w:val="00FE697B"/>
    <w:rsid w:val="00FF23FF"/>
    <w:rsid w:val="00FF6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2969B81E"/>
  <w15:docId w15:val="{6BC9F256-12D2-4342-A966-AC27F416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25BB"/>
    <w:pPr>
      <w:spacing w:line="270" w:lineRule="atLeast"/>
    </w:pPr>
    <w:rPr>
      <w:spacing w:val="2"/>
    </w:rPr>
  </w:style>
  <w:style w:type="paragraph" w:styleId="Heading1">
    <w:name w:val="heading 1"/>
    <w:basedOn w:val="BodyText"/>
    <w:next w:val="BodyText"/>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3"/>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5"/>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3"/>
      </w:numPr>
      <w:contextualSpacing/>
    </w:pPr>
  </w:style>
  <w:style w:type="paragraph" w:styleId="ListBullet5">
    <w:name w:val="List Bullet 5"/>
    <w:basedOn w:val="Normal"/>
    <w:semiHidden/>
    <w:unhideWhenUsed/>
    <w:rsid w:val="00E55580"/>
    <w:pPr>
      <w:numPr>
        <w:ilvl w:val="4"/>
        <w:numId w:val="3"/>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6"/>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7"/>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8"/>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2CoGGBlueSkyHOWWEDOBUSINESS">
    <w:name w:val="2 CoGG Blue Sky (HOW WE DO BUSINESS)"/>
    <w:uiPriority w:val="99"/>
    <w:rsid w:val="00C751A7"/>
    <w:rPr>
      <w:color w:val="8ACDD6"/>
    </w:rPr>
  </w:style>
  <w:style w:type="paragraph" w:customStyle="1" w:styleId="A4-BHead2">
    <w:name w:val="A4 - B Head 2"/>
    <w:basedOn w:val="Normal"/>
    <w:next w:val="Normal"/>
    <w:uiPriority w:val="99"/>
    <w:rsid w:val="00C751A7"/>
    <w:pPr>
      <w:suppressAutoHyphens/>
      <w:autoSpaceDE w:val="0"/>
      <w:autoSpaceDN w:val="0"/>
      <w:adjustRightInd w:val="0"/>
      <w:spacing w:before="113" w:after="113" w:line="250" w:lineRule="atLeast"/>
      <w:textAlignment w:val="center"/>
    </w:pPr>
    <w:rPr>
      <w:rFonts w:ascii="Brandon Grotesque Black" w:hAnsi="Brandon Grotesque Black" w:cs="Brandon Grotesque Black"/>
      <w:caps/>
      <w:color w:val="000000"/>
      <w:spacing w:val="14"/>
      <w:sz w:val="24"/>
      <w:szCs w:val="24"/>
      <w:lang w:val="en-GB"/>
    </w:rPr>
  </w:style>
  <w:style w:type="character" w:customStyle="1" w:styleId="4CoGGNavyBlueHOWWEDOBUSINESS">
    <w:name w:val="4 CoGG Navy Blue (HOW WE DO BUSINESS)"/>
    <w:uiPriority w:val="99"/>
    <w:rsid w:val="00C751A7"/>
    <w:rPr>
      <w:color w:val="003263"/>
    </w:rPr>
  </w:style>
  <w:style w:type="paragraph" w:styleId="ListParagraph">
    <w:name w:val="List Paragraph"/>
    <w:basedOn w:val="Normal"/>
    <w:uiPriority w:val="34"/>
    <w:qFormat/>
    <w:rsid w:val="009141F5"/>
    <w:pPr>
      <w:spacing w:line="240" w:lineRule="auto"/>
      <w:ind w:left="720"/>
    </w:pPr>
    <w:rPr>
      <w:rFonts w:ascii="Calibri" w:eastAsiaTheme="minorHAnsi" w:hAnsi="Calibri" w:cs="Calibri"/>
      <w:spacing w:val="0"/>
      <w:sz w:val="22"/>
      <w:szCs w:val="22"/>
      <w:lang w:eastAsia="en-US"/>
    </w:rPr>
  </w:style>
  <w:style w:type="character" w:styleId="CommentReference">
    <w:name w:val="annotation reference"/>
    <w:basedOn w:val="DefaultParagraphFont"/>
    <w:semiHidden/>
    <w:unhideWhenUsed/>
    <w:rsid w:val="00435424"/>
    <w:rPr>
      <w:sz w:val="16"/>
      <w:szCs w:val="16"/>
    </w:rPr>
  </w:style>
  <w:style w:type="paragraph" w:styleId="CommentText">
    <w:name w:val="annotation text"/>
    <w:basedOn w:val="Normal"/>
    <w:link w:val="CommentTextChar"/>
    <w:semiHidden/>
    <w:unhideWhenUsed/>
    <w:rsid w:val="00435424"/>
    <w:pPr>
      <w:spacing w:line="240" w:lineRule="auto"/>
    </w:pPr>
    <w:rPr>
      <w:sz w:val="20"/>
      <w:szCs w:val="20"/>
    </w:rPr>
  </w:style>
  <w:style w:type="character" w:customStyle="1" w:styleId="CommentTextChar">
    <w:name w:val="Comment Text Char"/>
    <w:basedOn w:val="DefaultParagraphFont"/>
    <w:link w:val="CommentText"/>
    <w:semiHidden/>
    <w:rsid w:val="00435424"/>
    <w:rPr>
      <w:spacing w:val="2"/>
      <w:sz w:val="20"/>
      <w:szCs w:val="20"/>
    </w:rPr>
  </w:style>
  <w:style w:type="paragraph" w:styleId="CommentSubject">
    <w:name w:val="annotation subject"/>
    <w:basedOn w:val="CommentText"/>
    <w:next w:val="CommentText"/>
    <w:link w:val="CommentSubjectChar"/>
    <w:semiHidden/>
    <w:unhideWhenUsed/>
    <w:rsid w:val="00435424"/>
    <w:rPr>
      <w:b/>
      <w:bCs/>
    </w:rPr>
  </w:style>
  <w:style w:type="character" w:customStyle="1" w:styleId="CommentSubjectChar">
    <w:name w:val="Comment Subject Char"/>
    <w:basedOn w:val="CommentTextChar"/>
    <w:link w:val="CommentSubject"/>
    <w:semiHidden/>
    <w:rsid w:val="00435424"/>
    <w:rPr>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4830">
      <w:bodyDiv w:val="1"/>
      <w:marLeft w:val="0"/>
      <w:marRight w:val="0"/>
      <w:marTop w:val="0"/>
      <w:marBottom w:val="0"/>
      <w:divBdr>
        <w:top w:val="none" w:sz="0" w:space="0" w:color="auto"/>
        <w:left w:val="none" w:sz="0" w:space="0" w:color="auto"/>
        <w:bottom w:val="none" w:sz="0" w:space="0" w:color="auto"/>
        <w:right w:val="none" w:sz="0" w:space="0" w:color="auto"/>
      </w:divBdr>
    </w:div>
    <w:div w:id="493882397">
      <w:bodyDiv w:val="1"/>
      <w:marLeft w:val="0"/>
      <w:marRight w:val="0"/>
      <w:marTop w:val="0"/>
      <w:marBottom w:val="0"/>
      <w:divBdr>
        <w:top w:val="none" w:sz="0" w:space="0" w:color="auto"/>
        <w:left w:val="none" w:sz="0" w:space="0" w:color="auto"/>
        <w:bottom w:val="none" w:sz="0" w:space="0" w:color="auto"/>
        <w:right w:val="none" w:sz="0" w:space="0" w:color="auto"/>
      </w:divBdr>
    </w:div>
    <w:div w:id="499278976">
      <w:bodyDiv w:val="1"/>
      <w:marLeft w:val="0"/>
      <w:marRight w:val="0"/>
      <w:marTop w:val="0"/>
      <w:marBottom w:val="0"/>
      <w:divBdr>
        <w:top w:val="none" w:sz="0" w:space="0" w:color="auto"/>
        <w:left w:val="none" w:sz="0" w:space="0" w:color="auto"/>
        <w:bottom w:val="none" w:sz="0" w:space="0" w:color="auto"/>
        <w:right w:val="none" w:sz="0" w:space="0" w:color="auto"/>
      </w:divBdr>
    </w:div>
    <w:div w:id="1026295303">
      <w:bodyDiv w:val="1"/>
      <w:marLeft w:val="0"/>
      <w:marRight w:val="0"/>
      <w:marTop w:val="0"/>
      <w:marBottom w:val="0"/>
      <w:divBdr>
        <w:top w:val="none" w:sz="0" w:space="0" w:color="auto"/>
        <w:left w:val="none" w:sz="0" w:space="0" w:color="auto"/>
        <w:bottom w:val="none" w:sz="0" w:space="0" w:color="auto"/>
        <w:right w:val="none" w:sz="0" w:space="0" w:color="auto"/>
      </w:divBdr>
    </w:div>
    <w:div w:id="1130516358">
      <w:bodyDiv w:val="1"/>
      <w:marLeft w:val="0"/>
      <w:marRight w:val="0"/>
      <w:marTop w:val="0"/>
      <w:marBottom w:val="0"/>
      <w:divBdr>
        <w:top w:val="none" w:sz="0" w:space="0" w:color="auto"/>
        <w:left w:val="none" w:sz="0" w:space="0" w:color="auto"/>
        <w:bottom w:val="none" w:sz="0" w:space="0" w:color="auto"/>
        <w:right w:val="none" w:sz="0" w:space="0" w:color="auto"/>
      </w:divBdr>
    </w:div>
    <w:div w:id="1306156171">
      <w:bodyDiv w:val="1"/>
      <w:marLeft w:val="0"/>
      <w:marRight w:val="0"/>
      <w:marTop w:val="0"/>
      <w:marBottom w:val="0"/>
      <w:divBdr>
        <w:top w:val="none" w:sz="0" w:space="0" w:color="auto"/>
        <w:left w:val="none" w:sz="0" w:space="0" w:color="auto"/>
        <w:bottom w:val="none" w:sz="0" w:space="0" w:color="auto"/>
        <w:right w:val="none" w:sz="0" w:space="0" w:color="auto"/>
      </w:divBdr>
    </w:div>
    <w:div w:id="1527403006">
      <w:bodyDiv w:val="1"/>
      <w:marLeft w:val="0"/>
      <w:marRight w:val="0"/>
      <w:marTop w:val="0"/>
      <w:marBottom w:val="0"/>
      <w:divBdr>
        <w:top w:val="none" w:sz="0" w:space="0" w:color="auto"/>
        <w:left w:val="none" w:sz="0" w:space="0" w:color="auto"/>
        <w:bottom w:val="none" w:sz="0" w:space="0" w:color="auto"/>
        <w:right w:val="none" w:sz="0" w:space="0" w:color="auto"/>
      </w:divBdr>
    </w:div>
    <w:div w:id="1637905588">
      <w:bodyDiv w:val="1"/>
      <w:marLeft w:val="0"/>
      <w:marRight w:val="0"/>
      <w:marTop w:val="0"/>
      <w:marBottom w:val="0"/>
      <w:divBdr>
        <w:top w:val="none" w:sz="0" w:space="0" w:color="auto"/>
        <w:left w:val="none" w:sz="0" w:space="0" w:color="auto"/>
        <w:bottom w:val="none" w:sz="0" w:space="0" w:color="auto"/>
        <w:right w:val="none" w:sz="0" w:space="0" w:color="auto"/>
      </w:divBdr>
    </w:div>
    <w:div w:id="177670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B22E8-1832-47F2-9174-D8A688BA964C}">
  <ds:schemaRefs>
    <ds:schemaRef ds:uri="http://www.w3.org/2001/XMLSchema"/>
  </ds:schemaRefs>
</ds:datastoreItem>
</file>

<file path=customXml/itemProps2.xml><?xml version="1.0" encoding="utf-8"?>
<ds:datastoreItem xmlns:ds="http://schemas.openxmlformats.org/officeDocument/2006/customXml" ds:itemID="{AE6C2663-ACF7-4B39-891D-5CFBC5F2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0</TotalTime>
  <Pages>31</Pages>
  <Words>5430</Words>
  <Characters>30956</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Jacobsen</dc:creator>
  <cp:lastModifiedBy>Lisa Jacobsen</cp:lastModifiedBy>
  <cp:revision>2</cp:revision>
  <cp:lastPrinted>2020-03-30T06:02:00Z</cp:lastPrinted>
  <dcterms:created xsi:type="dcterms:W3CDTF">2020-04-22T22:55:00Z</dcterms:created>
  <dcterms:modified xsi:type="dcterms:W3CDTF">2020-04-22T22:55:00Z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