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8D5E5" w14:textId="38657E7F" w:rsidR="000F25A5" w:rsidRDefault="00F7473B">
      <w:pPr>
        <w:rPr>
          <w:rFonts w:asciiTheme="majorHAnsi" w:hAnsiTheme="majorHAnsi"/>
          <w:b/>
          <w:caps/>
          <w:color w:val="003263" w:themeColor="text2"/>
          <w:spacing w:val="6"/>
          <w:sz w:val="32"/>
          <w:szCs w:val="32"/>
        </w:rPr>
      </w:pPr>
      <w:bookmarkStart w:id="0" w:name="_Hlk54679085"/>
      <w:bookmarkStart w:id="1" w:name="_Hlk50365580"/>
      <w:bookmarkEnd w:id="0"/>
      <w:r>
        <w:rPr>
          <w:rFonts w:asciiTheme="majorHAnsi" w:hAnsiTheme="majorHAnsi"/>
          <w:b/>
          <w:caps/>
          <w:color w:val="003263" w:themeColor="text2"/>
          <w:spacing w:val="6"/>
          <w:sz w:val="32"/>
          <w:szCs w:val="32"/>
        </w:rPr>
        <w:t>draft Domestic Animal Management Plan 2022 - 25</w:t>
      </w:r>
    </w:p>
    <w:p w14:paraId="53FB7F68" w14:textId="77777777" w:rsidR="000F25A5" w:rsidRDefault="000F25A5">
      <w:pPr>
        <w:rPr>
          <w:rFonts w:asciiTheme="majorHAnsi" w:hAnsiTheme="majorHAnsi"/>
          <w:b/>
          <w:caps/>
          <w:color w:val="003263" w:themeColor="text2"/>
          <w:spacing w:val="6"/>
          <w:sz w:val="32"/>
          <w:szCs w:val="32"/>
        </w:rPr>
      </w:pPr>
      <w:r w:rsidRPr="000F25A5">
        <w:rPr>
          <w:rFonts w:asciiTheme="majorHAnsi" w:hAnsiTheme="majorHAnsi"/>
          <w:b/>
          <w:caps/>
          <w:color w:val="003263" w:themeColor="text2"/>
          <w:spacing w:val="6"/>
          <w:sz w:val="32"/>
          <w:szCs w:val="32"/>
        </w:rPr>
        <w:t>community engagement sum</w:t>
      </w:r>
      <w:r>
        <w:rPr>
          <w:rFonts w:asciiTheme="majorHAnsi" w:hAnsiTheme="majorHAnsi"/>
          <w:b/>
          <w:caps/>
          <w:color w:val="003263" w:themeColor="text2"/>
          <w:spacing w:val="6"/>
          <w:sz w:val="32"/>
          <w:szCs w:val="32"/>
        </w:rPr>
        <w:t>mary</w:t>
      </w:r>
      <w:r w:rsidRPr="000F25A5">
        <w:rPr>
          <w:rFonts w:asciiTheme="majorHAnsi" w:hAnsiTheme="majorHAnsi"/>
          <w:b/>
          <w:caps/>
          <w:color w:val="003263" w:themeColor="text2"/>
          <w:spacing w:val="6"/>
          <w:sz w:val="32"/>
          <w:szCs w:val="32"/>
        </w:rPr>
        <w:t xml:space="preserve"> report</w:t>
      </w:r>
    </w:p>
    <w:p w14:paraId="0EDB8505" w14:textId="77777777" w:rsidR="000F25A5" w:rsidRDefault="000F25A5">
      <w:pPr>
        <w:rPr>
          <w:rFonts w:asciiTheme="majorHAnsi" w:hAnsiTheme="majorHAnsi"/>
          <w:b/>
          <w:caps/>
          <w:color w:val="003263" w:themeColor="text2"/>
          <w:spacing w:val="6"/>
          <w:sz w:val="32"/>
          <w:szCs w:val="32"/>
        </w:rPr>
      </w:pPr>
    </w:p>
    <w:p w14:paraId="1BB06E81" w14:textId="6334D2F4" w:rsidR="000F25A5" w:rsidRDefault="000F25A5">
      <w:pPr>
        <w:rPr>
          <w:b/>
          <w:caps/>
        </w:rPr>
      </w:pPr>
      <w:r>
        <w:rPr>
          <w:b/>
          <w:caps/>
          <w:noProof/>
        </w:rPr>
        <mc:AlternateContent>
          <mc:Choice Requires="wps">
            <w:drawing>
              <wp:anchor distT="0" distB="0" distL="114300" distR="114300" simplePos="0" relativeHeight="251675648" behindDoc="0" locked="0" layoutInCell="1" allowOverlap="1" wp14:anchorId="7C8DC051" wp14:editId="15D13CB1">
                <wp:simplePos x="0" y="0"/>
                <wp:positionH relativeFrom="margin">
                  <wp:align>left</wp:align>
                </wp:positionH>
                <wp:positionV relativeFrom="paragraph">
                  <wp:posOffset>39370</wp:posOffset>
                </wp:positionV>
                <wp:extent cx="6705600" cy="6548438"/>
                <wp:effectExtent l="0" t="0" r="19050" b="24130"/>
                <wp:wrapNone/>
                <wp:docPr id="1" name="Rectangle 1"/>
                <wp:cNvGraphicFramePr/>
                <a:graphic xmlns:a="http://schemas.openxmlformats.org/drawingml/2006/main">
                  <a:graphicData uri="http://schemas.microsoft.com/office/word/2010/wordprocessingShape">
                    <wps:wsp>
                      <wps:cNvSpPr/>
                      <wps:spPr>
                        <a:xfrm>
                          <a:off x="0" y="0"/>
                          <a:ext cx="6705600" cy="65484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544DB5" w14:textId="77777777" w:rsidR="00252C2F" w:rsidRPr="00252C2F" w:rsidRDefault="00252C2F" w:rsidP="000F25A5">
                            <w:pPr>
                              <w:jc w:val="center"/>
                              <w:rPr>
                                <w:sz w:val="64"/>
                                <w:szCs w:val="64"/>
                              </w:rPr>
                            </w:pPr>
                            <w:r w:rsidRPr="00252C2F">
                              <w:rPr>
                                <w:sz w:val="64"/>
                                <w:szCs w:val="64"/>
                              </w:rPr>
                              <w:t>Domestic Animal Management Plan</w:t>
                            </w:r>
                          </w:p>
                          <w:p w14:paraId="7080C451" w14:textId="6C0DC985" w:rsidR="00252C2F" w:rsidRDefault="00252C2F" w:rsidP="000F25A5">
                            <w:pPr>
                              <w:jc w:val="center"/>
                              <w:rPr>
                                <w:sz w:val="64"/>
                                <w:szCs w:val="64"/>
                              </w:rPr>
                            </w:pPr>
                            <w:r w:rsidRPr="00252C2F">
                              <w:rPr>
                                <w:sz w:val="64"/>
                                <w:szCs w:val="64"/>
                              </w:rPr>
                              <w:t xml:space="preserve">2022 </w:t>
                            </w:r>
                            <w:r>
                              <w:rPr>
                                <w:sz w:val="64"/>
                                <w:szCs w:val="64"/>
                              </w:rPr>
                              <w:t>–</w:t>
                            </w:r>
                            <w:r w:rsidRPr="00252C2F">
                              <w:rPr>
                                <w:sz w:val="64"/>
                                <w:szCs w:val="64"/>
                              </w:rPr>
                              <w:t xml:space="preserve"> 25</w:t>
                            </w:r>
                          </w:p>
                          <w:p w14:paraId="67F8F038" w14:textId="54248CC1" w:rsidR="00252C2F" w:rsidRDefault="00252C2F" w:rsidP="000F25A5">
                            <w:pPr>
                              <w:jc w:val="center"/>
                              <w:rPr>
                                <w:sz w:val="64"/>
                                <w:szCs w:val="64"/>
                              </w:rPr>
                            </w:pPr>
                          </w:p>
                          <w:p w14:paraId="19389DFC" w14:textId="77777777" w:rsidR="00252C2F" w:rsidRDefault="00252C2F" w:rsidP="000F25A5">
                            <w:pPr>
                              <w:jc w:val="center"/>
                              <w:rPr>
                                <w:sz w:val="64"/>
                                <w:szCs w:val="64"/>
                              </w:rPr>
                            </w:pPr>
                          </w:p>
                          <w:p w14:paraId="23A1EB6B" w14:textId="266E4CB0" w:rsidR="00E20805" w:rsidRPr="000F25A5" w:rsidRDefault="00252C2F" w:rsidP="000F25A5">
                            <w:pPr>
                              <w:jc w:val="center"/>
                              <w:rPr>
                                <w:sz w:val="96"/>
                                <w:szCs w:val="96"/>
                              </w:rPr>
                            </w:pPr>
                            <w:r>
                              <w:rPr>
                                <w:noProof/>
                              </w:rPr>
                              <w:drawing>
                                <wp:inline distT="0" distB="0" distL="0" distR="0" wp14:anchorId="7968129A" wp14:editId="3F6BF433">
                                  <wp:extent cx="6381115" cy="2428875"/>
                                  <wp:effectExtent l="0" t="0" r="635" b="0"/>
                                  <wp:docPr id="2" name="Picture 2" descr="Dog and Cat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 and Cat Images, Stock Photos &amp;amp; Vector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b="6949"/>
                                          <a:stretch/>
                                        </pic:blipFill>
                                        <pic:spPr bwMode="auto">
                                          <a:xfrm>
                                            <a:off x="0" y="0"/>
                                            <a:ext cx="6381115" cy="2428875"/>
                                          </a:xfrm>
                                          <a:prstGeom prst="rect">
                                            <a:avLst/>
                                          </a:prstGeom>
                                          <a:noFill/>
                                          <a:ln>
                                            <a:noFill/>
                                          </a:ln>
                                          <a:extLst>
                                            <a:ext uri="{53640926-AAD7-44D8-BBD7-CCE9431645EC}">
                                              <a14:shadowObscured xmlns:a14="http://schemas.microsoft.com/office/drawing/2010/main"/>
                                            </a:ext>
                                          </a:extLst>
                                        </pic:spPr>
                                      </pic:pic>
                                    </a:graphicData>
                                  </a:graphic>
                                </wp:inline>
                              </w:drawing>
                            </w:r>
                            <w:r w:rsidR="00773C51" w:rsidRPr="00773C5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DC051" id="Rectangle 1" o:spid="_x0000_s1026" style="position:absolute;margin-left:0;margin-top:3.1pt;width:528pt;height:515.6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" fillcolor="#8aced7 [3204]" strokecolor="#2c7882 [1604]" strokeweight="2pt">
                <v:textbox>
                  <w:txbxContent>
                    <w:p w14:paraId="0D544DB5" w14:textId="77777777" w:rsidR="00252C2F" w:rsidRPr="00252C2F" w:rsidRDefault="00252C2F" w:rsidP="000F25A5">
                      <w:pPr>
                        <w:jc w:val="center"/>
                        <w:rPr>
                          <w:sz w:val="64"/>
                          <w:szCs w:val="64"/>
                        </w:rPr>
                      </w:pPr>
                      <w:r w:rsidRPr="00252C2F">
                        <w:rPr>
                          <w:sz w:val="64"/>
                          <w:szCs w:val="64"/>
                        </w:rPr>
                        <w:t>Domestic Animal Management Plan</w:t>
                      </w:r>
                    </w:p>
                    <w:p w14:paraId="7080C451" w14:textId="6C0DC985" w:rsidR="00252C2F" w:rsidRDefault="00252C2F" w:rsidP="000F25A5">
                      <w:pPr>
                        <w:jc w:val="center"/>
                        <w:rPr>
                          <w:sz w:val="64"/>
                          <w:szCs w:val="64"/>
                        </w:rPr>
                      </w:pPr>
                      <w:r w:rsidRPr="00252C2F">
                        <w:rPr>
                          <w:sz w:val="64"/>
                          <w:szCs w:val="64"/>
                        </w:rPr>
                        <w:t xml:space="preserve">2022 </w:t>
                      </w:r>
                      <w:r>
                        <w:rPr>
                          <w:sz w:val="64"/>
                          <w:szCs w:val="64"/>
                        </w:rPr>
                        <w:t>–</w:t>
                      </w:r>
                      <w:r w:rsidRPr="00252C2F">
                        <w:rPr>
                          <w:sz w:val="64"/>
                          <w:szCs w:val="64"/>
                        </w:rPr>
                        <w:t xml:space="preserve"> 25</w:t>
                      </w:r>
                    </w:p>
                    <w:p w14:paraId="67F8F038" w14:textId="54248CC1" w:rsidR="00252C2F" w:rsidRDefault="00252C2F" w:rsidP="000F25A5">
                      <w:pPr>
                        <w:jc w:val="center"/>
                        <w:rPr>
                          <w:sz w:val="64"/>
                          <w:szCs w:val="64"/>
                        </w:rPr>
                      </w:pPr>
                    </w:p>
                    <w:p w14:paraId="19389DFC" w14:textId="77777777" w:rsidR="00252C2F" w:rsidRDefault="00252C2F" w:rsidP="000F25A5">
                      <w:pPr>
                        <w:jc w:val="center"/>
                        <w:rPr>
                          <w:sz w:val="64"/>
                          <w:szCs w:val="64"/>
                        </w:rPr>
                      </w:pPr>
                    </w:p>
                    <w:p w14:paraId="23A1EB6B" w14:textId="266E4CB0" w:rsidR="00E20805" w:rsidRPr="000F25A5" w:rsidRDefault="00252C2F" w:rsidP="000F25A5">
                      <w:pPr>
                        <w:jc w:val="center"/>
                        <w:rPr>
                          <w:sz w:val="96"/>
                          <w:szCs w:val="96"/>
                        </w:rPr>
                      </w:pPr>
                      <w:r>
                        <w:rPr>
                          <w:noProof/>
                        </w:rPr>
                        <w:drawing>
                          <wp:inline distT="0" distB="0" distL="0" distR="0" wp14:anchorId="7968129A" wp14:editId="3F6BF433">
                            <wp:extent cx="6381115" cy="2428875"/>
                            <wp:effectExtent l="0" t="0" r="635" b="0"/>
                            <wp:docPr id="2" name="Picture 2" descr="Dog and Cat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 and Cat Images, Stock Photos &amp;amp; Vectors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6949"/>
                                    <a:stretch/>
                                  </pic:blipFill>
                                  <pic:spPr bwMode="auto">
                                    <a:xfrm>
                                      <a:off x="0" y="0"/>
                                      <a:ext cx="6381115" cy="2428875"/>
                                    </a:xfrm>
                                    <a:prstGeom prst="rect">
                                      <a:avLst/>
                                    </a:prstGeom>
                                    <a:noFill/>
                                    <a:ln>
                                      <a:noFill/>
                                    </a:ln>
                                    <a:extLst>
                                      <a:ext uri="{53640926-AAD7-44D8-BBD7-CCE9431645EC}">
                                        <a14:shadowObscured xmlns:a14="http://schemas.microsoft.com/office/drawing/2010/main"/>
                                      </a:ext>
                                    </a:extLst>
                                  </pic:spPr>
                                </pic:pic>
                              </a:graphicData>
                            </a:graphic>
                          </wp:inline>
                        </w:drawing>
                      </w:r>
                      <w:r w:rsidR="00773C51" w:rsidRPr="00773C51">
                        <w:t xml:space="preserve"> </w:t>
                      </w:r>
                    </w:p>
                  </w:txbxContent>
                </v:textbox>
                <w10:wrap anchorx="margin"/>
              </v:rect>
            </w:pict>
          </mc:Fallback>
        </mc:AlternateContent>
      </w:r>
      <w:r>
        <w:rPr>
          <w:b/>
          <w:caps/>
        </w:rPr>
        <w:br w:type="page"/>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773"/>
      </w:tblGrid>
      <w:tr w:rsidR="00012B91" w14:paraId="68CB3CC1" w14:textId="77777777" w:rsidTr="00E20805">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auto"/>
          </w:tcPr>
          <w:p w14:paraId="69D6997D" w14:textId="259D396A" w:rsidR="00012B91" w:rsidRPr="00AD2BD5" w:rsidRDefault="00012B91" w:rsidP="00E20805">
            <w:pPr>
              <w:pStyle w:val="BodyText"/>
              <w:ind w:left="0"/>
              <w:rPr>
                <w:color w:val="003263" w:themeColor="text2"/>
                <w:sz w:val="32"/>
                <w:szCs w:val="32"/>
              </w:rPr>
            </w:pPr>
            <w:r w:rsidRPr="00AD2BD5">
              <w:rPr>
                <w:color w:val="003263" w:themeColor="text2"/>
                <w:sz w:val="32"/>
                <w:szCs w:val="32"/>
              </w:rPr>
              <w:lastRenderedPageBreak/>
              <w:t xml:space="preserve">community engagement summary </w:t>
            </w:r>
          </w:p>
        </w:tc>
      </w:tr>
    </w:tbl>
    <w:bookmarkEnd w:id="1"/>
    <w:p w14:paraId="65EC3BFB" w14:textId="77777777" w:rsidR="00F7473B" w:rsidRDefault="00012B91" w:rsidP="00012B91">
      <w:pPr>
        <w:pStyle w:val="BodyText"/>
      </w:pPr>
      <w:r w:rsidRPr="00F435B8">
        <w:rPr>
          <w:b/>
          <w:bCs/>
        </w:rPr>
        <w:t>Introduction/Background</w:t>
      </w:r>
      <w:r>
        <w:t xml:space="preserve"> </w:t>
      </w:r>
    </w:p>
    <w:p w14:paraId="6EE933D5" w14:textId="0B2F69B9" w:rsidR="00F7473B" w:rsidRDefault="005A1C29" w:rsidP="00F7473B">
      <w:pPr>
        <w:pStyle w:val="BodyText"/>
      </w:pPr>
      <w:r>
        <w:t>Every four years</w:t>
      </w:r>
      <w:r w:rsidR="00F7473B" w:rsidRPr="00A958BD">
        <w:t xml:space="preserve"> </w:t>
      </w:r>
      <w:r w:rsidR="0061106E">
        <w:t xml:space="preserve">each </w:t>
      </w:r>
      <w:r>
        <w:t>Victorian local government</w:t>
      </w:r>
      <w:r w:rsidR="0061106E">
        <w:t xml:space="preserve"> </w:t>
      </w:r>
      <w:r w:rsidR="006B6B2D">
        <w:t>prepare</w:t>
      </w:r>
      <w:r w:rsidR="0061106E">
        <w:t>s</w:t>
      </w:r>
      <w:r>
        <w:t xml:space="preserve"> and </w:t>
      </w:r>
      <w:r w:rsidR="006B6B2D">
        <w:t>implement</w:t>
      </w:r>
      <w:r w:rsidR="0061106E">
        <w:t>s</w:t>
      </w:r>
      <w:r>
        <w:t xml:space="preserve"> a new Domestic Animal Management Plan</w:t>
      </w:r>
      <w:r w:rsidR="007D7DE0">
        <w:t xml:space="preserve">. </w:t>
      </w:r>
      <w:r>
        <w:t xml:space="preserve">This plan </w:t>
      </w:r>
      <w:r w:rsidR="006B6B2D">
        <w:t>guide</w:t>
      </w:r>
      <w:r>
        <w:t xml:space="preserve">s how we </w:t>
      </w:r>
      <w:r w:rsidR="00F7473B" w:rsidRPr="00A958BD">
        <w:t>manage dogs and cats</w:t>
      </w:r>
      <w:r w:rsidR="00F7473B">
        <w:t xml:space="preserve"> </w:t>
      </w:r>
      <w:r w:rsidR="00F7473B" w:rsidRPr="00A958BD">
        <w:t>within</w:t>
      </w:r>
      <w:r w:rsidR="005D607A">
        <w:t xml:space="preserve"> our</w:t>
      </w:r>
      <w:r w:rsidR="00F7473B" w:rsidRPr="00A958BD">
        <w:t xml:space="preserve"> municipal boundaries</w:t>
      </w:r>
      <w:r>
        <w:t xml:space="preserve"> and is a requirement </w:t>
      </w:r>
      <w:r w:rsidRPr="004B3290">
        <w:t>of The Domestic Animals Act 1994</w:t>
      </w:r>
      <w:r w:rsidR="0061106E" w:rsidRPr="004B3290">
        <w:t>.</w:t>
      </w:r>
      <w:r w:rsidR="00F7473B">
        <w:t xml:space="preserve"> </w:t>
      </w:r>
      <w:r w:rsidR="006B6B2D">
        <w:t>Th</w:t>
      </w:r>
      <w:r w:rsidR="0061106E">
        <w:t>e</w:t>
      </w:r>
      <w:r w:rsidR="006B6B2D">
        <w:t xml:space="preserve"> </w:t>
      </w:r>
      <w:r w:rsidR="0061106E">
        <w:t>new four-year</w:t>
      </w:r>
      <w:r w:rsidR="006B6B2D">
        <w:t xml:space="preserve"> plan builds </w:t>
      </w:r>
      <w:r w:rsidR="0061106E">
        <w:t xml:space="preserve">on </w:t>
      </w:r>
      <w:r w:rsidR="006B6B2D">
        <w:t xml:space="preserve">the </w:t>
      </w:r>
      <w:r w:rsidR="0061106E">
        <w:t xml:space="preserve">current </w:t>
      </w:r>
      <w:r w:rsidR="006B6B2D">
        <w:t xml:space="preserve">2018-21 </w:t>
      </w:r>
      <w:r w:rsidR="007B571F">
        <w:t>plan</w:t>
      </w:r>
      <w:r w:rsidR="0089632F">
        <w:t>,</w:t>
      </w:r>
      <w:r w:rsidR="006B6B2D">
        <w:t xml:space="preserve"> and pr</w:t>
      </w:r>
      <w:r w:rsidR="0061106E">
        <w:t>o</w:t>
      </w:r>
      <w:r w:rsidR="006B6B2D">
        <w:t>vides a framework for the planning, development and evaluation of animal management services delivered by us.</w:t>
      </w:r>
    </w:p>
    <w:p w14:paraId="1347797E" w14:textId="6867DC23" w:rsidR="000F25A5" w:rsidRDefault="007118BE" w:rsidP="00012B91">
      <w:pPr>
        <w:pStyle w:val="BodyText"/>
        <w:rPr>
          <w:iCs/>
        </w:rPr>
      </w:pPr>
      <w:r>
        <w:rPr>
          <w:b/>
          <w:bCs/>
          <w:noProof/>
        </w:rPr>
        <mc:AlternateContent>
          <mc:Choice Requires="wps">
            <w:drawing>
              <wp:anchor distT="0" distB="0" distL="114300" distR="114300" simplePos="0" relativeHeight="251676672" behindDoc="0" locked="0" layoutInCell="1" allowOverlap="1" wp14:anchorId="72B79C80" wp14:editId="514616F5">
                <wp:simplePos x="0" y="0"/>
                <wp:positionH relativeFrom="margin">
                  <wp:align>left</wp:align>
                </wp:positionH>
                <wp:positionV relativeFrom="paragraph">
                  <wp:posOffset>1284605</wp:posOffset>
                </wp:positionV>
                <wp:extent cx="6496203" cy="3038145"/>
                <wp:effectExtent l="0" t="0" r="19050" b="10160"/>
                <wp:wrapNone/>
                <wp:docPr id="6" name="Rectangle 6"/>
                <wp:cNvGraphicFramePr/>
                <a:graphic xmlns:a="http://schemas.openxmlformats.org/drawingml/2006/main">
                  <a:graphicData uri="http://schemas.microsoft.com/office/word/2010/wordprocessingShape">
                    <wps:wsp>
                      <wps:cNvSpPr/>
                      <wps:spPr>
                        <a:xfrm>
                          <a:off x="0" y="0"/>
                          <a:ext cx="6496203" cy="30381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C6F59" w14:textId="61AE62F5" w:rsidR="00E20805" w:rsidRPr="000F25A5" w:rsidRDefault="00252C2F" w:rsidP="000F25A5">
                            <w:pPr>
                              <w:jc w:val="center"/>
                              <w:rPr>
                                <w:sz w:val="96"/>
                                <w:szCs w:val="96"/>
                              </w:rPr>
                            </w:pPr>
                            <w:r>
                              <w:rPr>
                                <w:noProof/>
                              </w:rPr>
                              <w:drawing>
                                <wp:inline distT="0" distB="0" distL="0" distR="0" wp14:anchorId="653A395B" wp14:editId="05B73D11">
                                  <wp:extent cx="6096000" cy="3400425"/>
                                  <wp:effectExtent l="0" t="0" r="0" b="9525"/>
                                  <wp:docPr id="21" name="Picture 21" descr="Top dog, cat names of 2020 include coronavirus-related monikers | WGN-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dog, cat names of 2020 include coronavirus-related monikers | WGN-T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00425"/>
                                          </a:xfrm>
                                          <a:prstGeom prst="rect">
                                            <a:avLst/>
                                          </a:prstGeom>
                                          <a:noFill/>
                                          <a:ln>
                                            <a:noFill/>
                                          </a:ln>
                                        </pic:spPr>
                                      </pic:pic>
                                    </a:graphicData>
                                  </a:graphic>
                                </wp:inline>
                              </w:drawing>
                            </w:r>
                            <w:r w:rsidR="00773C51" w:rsidRPr="00773C51">
                              <w:rPr>
                                <w:noProof/>
                              </w:rPr>
                              <w:t xml:space="preserve"> </w:t>
                            </w:r>
                            <w:r w:rsidR="00E20805" w:rsidRPr="000F25A5">
                              <w:rPr>
                                <w:sz w:val="96"/>
                                <w:szCs w:val="96"/>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79C80" id="Rectangle 6" o:spid="_x0000_s1027" style="position:absolute;margin-left:0;margin-top:101.15pt;width:511.5pt;height:239.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" fillcolor="#8aced7 [3204]" strokecolor="#2c7882 [1604]" strokeweight="2pt">
                <v:textbox>
                  <w:txbxContent>
                    <w:p w14:paraId="778C6F59" w14:textId="61AE62F5" w:rsidR="00E20805" w:rsidRPr="000F25A5" w:rsidRDefault="00252C2F" w:rsidP="000F25A5">
                      <w:pPr>
                        <w:jc w:val="center"/>
                        <w:rPr>
                          <w:sz w:val="96"/>
                          <w:szCs w:val="96"/>
                        </w:rPr>
                      </w:pPr>
                      <w:r>
                        <w:rPr>
                          <w:noProof/>
                        </w:rPr>
                        <w:drawing>
                          <wp:inline distT="0" distB="0" distL="0" distR="0" wp14:anchorId="653A395B" wp14:editId="05B73D11">
                            <wp:extent cx="6096000" cy="3400425"/>
                            <wp:effectExtent l="0" t="0" r="0" b="9525"/>
                            <wp:docPr id="21" name="Picture 21" descr="Top dog, cat names of 2020 include coronavirus-related monikers | WGN-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dog, cat names of 2020 include coronavirus-related monikers | WGN-T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400425"/>
                                    </a:xfrm>
                                    <a:prstGeom prst="rect">
                                      <a:avLst/>
                                    </a:prstGeom>
                                    <a:noFill/>
                                    <a:ln>
                                      <a:noFill/>
                                    </a:ln>
                                  </pic:spPr>
                                </pic:pic>
                              </a:graphicData>
                            </a:graphic>
                          </wp:inline>
                        </w:drawing>
                      </w:r>
                      <w:r w:rsidR="00773C51" w:rsidRPr="00773C51">
                        <w:rPr>
                          <w:noProof/>
                        </w:rPr>
                        <w:t xml:space="preserve"> </w:t>
                      </w:r>
                      <w:r w:rsidR="00E20805" w:rsidRPr="000F25A5">
                        <w:rPr>
                          <w:sz w:val="96"/>
                          <w:szCs w:val="96"/>
                        </w:rPr>
                        <w:t>AGE</w:t>
                      </w:r>
                    </w:p>
                  </w:txbxContent>
                </v:textbox>
                <w10:wrap anchorx="margin"/>
              </v:rect>
            </w:pict>
          </mc:Fallback>
        </mc:AlternateContent>
      </w:r>
      <w:r w:rsidR="0061106E">
        <w:t xml:space="preserve">The community helped to shape the </w:t>
      </w:r>
      <w:r w:rsidR="00044EAC">
        <w:t>d</w:t>
      </w:r>
      <w:r w:rsidR="0061106E">
        <w:t>raft 2022 – 25</w:t>
      </w:r>
      <w:r w:rsidR="007D7DE0">
        <w:t xml:space="preserve"> </w:t>
      </w:r>
      <w:r w:rsidR="00044EAC">
        <w:t>Domestic Animal Management Plan’s</w:t>
      </w:r>
      <w:r w:rsidR="0061106E">
        <w:t xml:space="preserve"> objectives during an in-depth</w:t>
      </w:r>
      <w:r w:rsidR="005D607A">
        <w:t xml:space="preserve"> </w:t>
      </w:r>
      <w:r w:rsidR="00044EAC">
        <w:t>six-week</w:t>
      </w:r>
      <w:r w:rsidR="0061106E">
        <w:t xml:space="preserve"> feedback period in</w:t>
      </w:r>
      <w:r w:rsidR="00F7473B">
        <w:t xml:space="preserve"> March</w:t>
      </w:r>
      <w:r w:rsidR="0061106E">
        <w:t xml:space="preserve"> and</w:t>
      </w:r>
      <w:r w:rsidR="00F7473B">
        <w:t xml:space="preserve"> April </w:t>
      </w:r>
      <w:r w:rsidR="0061106E">
        <w:t>this year</w:t>
      </w:r>
      <w:r w:rsidR="007B571F">
        <w:t xml:space="preserve"> </w:t>
      </w:r>
      <w:r w:rsidR="00503869">
        <w:t>where</w:t>
      </w:r>
      <w:r w:rsidR="007B571F">
        <w:t xml:space="preserve"> we heard from 717 peopl</w:t>
      </w:r>
      <w:r w:rsidR="00503869">
        <w:t>e</w:t>
      </w:r>
      <w:r w:rsidR="007B571F">
        <w:t>.</w:t>
      </w:r>
      <w:r w:rsidR="0061106E">
        <w:t xml:space="preserve"> </w:t>
      </w:r>
      <w:r w:rsidR="007B571F">
        <w:t xml:space="preserve">For the second stage of </w:t>
      </w:r>
      <w:r w:rsidR="007D7DE0">
        <w:t>engagement the</w:t>
      </w:r>
      <w:r w:rsidR="00F7473B" w:rsidRPr="00EE2FF6">
        <w:t xml:space="preserve"> City</w:t>
      </w:r>
      <w:r w:rsidR="00F7473B">
        <w:t xml:space="preserve"> released </w:t>
      </w:r>
      <w:r w:rsidR="007D7DE0">
        <w:t>the draft</w:t>
      </w:r>
      <w:r w:rsidR="00F7473B">
        <w:t xml:space="preserve"> </w:t>
      </w:r>
      <w:r w:rsidR="00044EAC">
        <w:t>plan</w:t>
      </w:r>
      <w:r w:rsidR="0061106E">
        <w:t xml:space="preserve"> to the </w:t>
      </w:r>
      <w:r w:rsidR="007D7DE0">
        <w:t xml:space="preserve">community </w:t>
      </w:r>
      <w:r w:rsidR="00AB3C07">
        <w:t>for</w:t>
      </w:r>
      <w:r w:rsidR="00503869">
        <w:t xml:space="preserve"> general</w:t>
      </w:r>
      <w:r w:rsidR="00AB3C07">
        <w:t xml:space="preserve"> feedback</w:t>
      </w:r>
      <w:r w:rsidR="0061106E">
        <w:t xml:space="preserve"> through the </w:t>
      </w:r>
      <w:proofErr w:type="spellStart"/>
      <w:r w:rsidR="0061106E">
        <w:t>City’s</w:t>
      </w:r>
      <w:proofErr w:type="spellEnd"/>
      <w:r w:rsidR="0061106E">
        <w:t xml:space="preserve"> Have Your Say page</w:t>
      </w:r>
      <w:r w:rsidR="00F7473B">
        <w:t xml:space="preserve">. </w:t>
      </w:r>
      <w:r w:rsidR="00F7473B" w:rsidRPr="000C287F">
        <w:t xml:space="preserve">Community engagement is a key part of developing this </w:t>
      </w:r>
      <w:r w:rsidR="00044EAC">
        <w:t>p</w:t>
      </w:r>
      <w:r w:rsidR="00F7473B" w:rsidRPr="000C287F">
        <w:t>lan. It not only informs our priorities, but it keeps us on track throughout the process</w:t>
      </w:r>
      <w:r w:rsidR="005D607A">
        <w:t xml:space="preserve"> and ensures our </w:t>
      </w:r>
      <w:r w:rsidR="00044EAC">
        <w:t>p</w:t>
      </w:r>
      <w:r w:rsidR="005D607A">
        <w:t>lan reflects community sentiments</w:t>
      </w:r>
      <w:r w:rsidR="00F7473B" w:rsidRPr="000C287F">
        <w:t>.</w:t>
      </w:r>
      <w:r w:rsidR="00AB3C07">
        <w:t xml:space="preserve"> Feedback </w:t>
      </w:r>
      <w:r w:rsidR="009349F2">
        <w:t>received from this</w:t>
      </w:r>
      <w:r w:rsidR="00AB3C07">
        <w:t xml:space="preserve"> engagement </w:t>
      </w:r>
      <w:r w:rsidR="0089632F">
        <w:t>has been</w:t>
      </w:r>
      <w:r w:rsidR="00AB3C07">
        <w:t xml:space="preserve"> </w:t>
      </w:r>
      <w:r w:rsidR="009349F2">
        <w:t xml:space="preserve">considered and </w:t>
      </w:r>
      <w:r w:rsidR="00AB3C07">
        <w:t xml:space="preserve">used to finalise the </w:t>
      </w:r>
      <w:r w:rsidR="00044EAC">
        <w:t>p</w:t>
      </w:r>
      <w:r w:rsidR="00AB3C07">
        <w:t>lan</w:t>
      </w:r>
      <w:r w:rsidR="0089632F">
        <w:t xml:space="preserve">. The final </w:t>
      </w:r>
      <w:r w:rsidR="00044EAC">
        <w:t>plan</w:t>
      </w:r>
      <w:r w:rsidR="0089632F">
        <w:t xml:space="preserve"> will now be presented to </w:t>
      </w:r>
      <w:r w:rsidR="00AB3C07">
        <w:t>Council</w:t>
      </w:r>
      <w:r w:rsidR="005D607A">
        <w:t xml:space="preserve"> at </w:t>
      </w:r>
      <w:r w:rsidR="007D7DE0">
        <w:t>its November</w:t>
      </w:r>
      <w:r w:rsidR="0089632F">
        <w:t xml:space="preserve"> 2021</w:t>
      </w:r>
      <w:r w:rsidR="004048F1">
        <w:t xml:space="preserve"> meeting</w:t>
      </w:r>
      <w:r w:rsidR="005D607A">
        <w:t xml:space="preserve"> </w:t>
      </w:r>
      <w:r w:rsidR="0089632F">
        <w:t xml:space="preserve">for </w:t>
      </w:r>
      <w:r w:rsidR="00AB3C07">
        <w:t>endorse</w:t>
      </w:r>
      <w:r w:rsidR="0089632F">
        <w:t>ment</w:t>
      </w:r>
      <w:r w:rsidR="00AB3C07">
        <w:t xml:space="preserve"> before submitting to the Department of Economic Development, Jobs, Transport and Resources by 3 December 2021.</w:t>
      </w:r>
    </w:p>
    <w:p w14:paraId="531AF6B1" w14:textId="5F4ED028" w:rsidR="000F25A5" w:rsidRDefault="000F25A5" w:rsidP="00012B91">
      <w:pPr>
        <w:pStyle w:val="BodyText"/>
        <w:rPr>
          <w:iCs/>
        </w:rPr>
      </w:pPr>
    </w:p>
    <w:p w14:paraId="010D6C67" w14:textId="7B045E5E" w:rsidR="000F25A5" w:rsidRDefault="000F25A5" w:rsidP="00012B91">
      <w:pPr>
        <w:pStyle w:val="BodyText"/>
        <w:rPr>
          <w:iCs/>
        </w:rPr>
      </w:pPr>
    </w:p>
    <w:p w14:paraId="71A529C4" w14:textId="6840460D" w:rsidR="000F25A5" w:rsidRDefault="000F25A5" w:rsidP="00012B91">
      <w:pPr>
        <w:pStyle w:val="BodyText"/>
        <w:rPr>
          <w:iCs/>
        </w:rPr>
      </w:pPr>
    </w:p>
    <w:p w14:paraId="04CC58B0" w14:textId="2E7303FF" w:rsidR="000F25A5" w:rsidRDefault="000F25A5" w:rsidP="00012B91">
      <w:pPr>
        <w:pStyle w:val="BodyText"/>
        <w:rPr>
          <w:iCs/>
        </w:rPr>
      </w:pPr>
    </w:p>
    <w:p w14:paraId="0D6D1FFC" w14:textId="2E70D1ED" w:rsidR="000F25A5" w:rsidRDefault="000F25A5" w:rsidP="00012B91">
      <w:pPr>
        <w:pStyle w:val="BodyText"/>
        <w:rPr>
          <w:iCs/>
        </w:rPr>
      </w:pPr>
    </w:p>
    <w:p w14:paraId="39324099" w14:textId="57E4FCB5" w:rsidR="000F25A5" w:rsidRDefault="000F25A5" w:rsidP="00012B91">
      <w:pPr>
        <w:pStyle w:val="BodyText"/>
        <w:rPr>
          <w:iCs/>
        </w:rPr>
      </w:pPr>
    </w:p>
    <w:p w14:paraId="06BF7E67" w14:textId="7B60F64D" w:rsidR="000F25A5" w:rsidRDefault="000F25A5" w:rsidP="00012B91">
      <w:pPr>
        <w:pStyle w:val="BodyText"/>
        <w:rPr>
          <w:iCs/>
        </w:rPr>
      </w:pPr>
    </w:p>
    <w:p w14:paraId="51D5F3B7" w14:textId="17F3842E" w:rsidR="000F25A5" w:rsidRDefault="000F25A5" w:rsidP="00012B91">
      <w:pPr>
        <w:pStyle w:val="BodyText"/>
        <w:rPr>
          <w:iCs/>
        </w:rPr>
      </w:pPr>
    </w:p>
    <w:p w14:paraId="7422A43C" w14:textId="70039598" w:rsidR="000F25A5" w:rsidRDefault="000F25A5" w:rsidP="00012B91">
      <w:pPr>
        <w:pStyle w:val="BodyText"/>
        <w:rPr>
          <w:iCs/>
        </w:rPr>
      </w:pPr>
    </w:p>
    <w:p w14:paraId="548ED58A" w14:textId="77777777" w:rsidR="000F25A5" w:rsidRPr="006801B5" w:rsidRDefault="000F25A5" w:rsidP="00012B91">
      <w:pPr>
        <w:pStyle w:val="BodyText"/>
        <w:rPr>
          <w:iCs/>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0C43CA9" w14:textId="77777777" w:rsidTr="00E20805">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6C6D3E" w:rsidRDefault="00012B91" w:rsidP="00E20805">
            <w:pPr>
              <w:pStyle w:val="BodyText"/>
              <w:rPr>
                <w:color w:val="003263" w:themeColor="text2"/>
              </w:rPr>
            </w:pPr>
            <w:r w:rsidRPr="00CD565A">
              <w:rPr>
                <w:color w:val="003263" w:themeColor="text2"/>
              </w:rPr>
              <w:t>HOW WE ENGAGED</w:t>
            </w:r>
          </w:p>
        </w:tc>
      </w:tr>
    </w:tbl>
    <w:p w14:paraId="33580EBD" w14:textId="77777777" w:rsidR="00012B91" w:rsidRPr="002A6318" w:rsidRDefault="00012B91" w:rsidP="00012B91">
      <w:pPr>
        <w:pStyle w:val="BodyText"/>
        <w:rPr>
          <w:b/>
          <w:bCs/>
        </w:rPr>
      </w:pPr>
      <w:r w:rsidRPr="002A6318">
        <w:rPr>
          <w:b/>
          <w:bCs/>
        </w:rPr>
        <w:t>WHAT DID WE DO?</w:t>
      </w:r>
    </w:p>
    <w:p w14:paraId="37091F36" w14:textId="37A2435E" w:rsidR="0089632F" w:rsidRDefault="00C62DE9" w:rsidP="0089632F">
      <w:pPr>
        <w:pStyle w:val="BodyText"/>
      </w:pPr>
      <w:r>
        <w:rPr>
          <w:noProof/>
        </w:rPr>
        <mc:AlternateContent>
          <mc:Choice Requires="wpg">
            <w:drawing>
              <wp:anchor distT="0" distB="0" distL="114300" distR="114300" simplePos="0" relativeHeight="251670528" behindDoc="0" locked="0" layoutInCell="1" allowOverlap="1" wp14:anchorId="70B983C1" wp14:editId="0847D3B9">
                <wp:simplePos x="0" y="0"/>
                <wp:positionH relativeFrom="column">
                  <wp:posOffset>4773930</wp:posOffset>
                </wp:positionH>
                <wp:positionV relativeFrom="paragraph">
                  <wp:posOffset>1065532</wp:posOffset>
                </wp:positionV>
                <wp:extent cx="4547869" cy="1838959"/>
                <wp:effectExtent l="0" t="0" r="5715" b="9525"/>
                <wp:wrapNone/>
                <wp:docPr id="410" name="Group 410"/>
                <wp:cNvGraphicFramePr/>
                <a:graphic xmlns:a="http://schemas.openxmlformats.org/drawingml/2006/main">
                  <a:graphicData uri="http://schemas.microsoft.com/office/word/2010/wordprocessingGroup">
                    <wpg:wgp>
                      <wpg:cNvGrpSpPr/>
                      <wpg:grpSpPr>
                        <a:xfrm>
                          <a:off x="0" y="0"/>
                          <a:ext cx="4547869" cy="1838959"/>
                          <a:chOff x="38100" y="-334177"/>
                          <a:chExt cx="4548148" cy="1839127"/>
                        </a:xfrm>
                      </wpg:grpSpPr>
                      <wps:wsp>
                        <wps:cNvPr id="196" name="Text Box 63"/>
                        <wps:cNvSpPr txBox="1">
                          <a:spLocks noChangeArrowheads="1"/>
                        </wps:cNvSpPr>
                        <wps:spPr bwMode="auto">
                          <a:xfrm>
                            <a:off x="4347076" y="-334177"/>
                            <a:ext cx="239172" cy="17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62CD" w14:textId="77777777" w:rsidR="00E20805" w:rsidRDefault="00E20805" w:rsidP="00012B91">
                              <w:pPr>
                                <w:spacing w:before="2"/>
                                <w:rPr>
                                  <w:rFonts w:ascii="Brandon Grotesque Bold"/>
                                  <w:b/>
                                  <w:sz w:val="66"/>
                                </w:rPr>
                              </w:pPr>
                            </w:p>
                          </w:txbxContent>
                        </wps:txbx>
                        <wps:bodyPr rot="0" vert="horz" wrap="square" lIns="0" tIns="0" rIns="0" bIns="0" anchor="t" anchorCtr="0" upright="1">
                          <a:noAutofit/>
                        </wps:bodyPr>
                      </wps:wsp>
                      <wps:wsp>
                        <wps:cNvPr id="198" name="Text Box 2"/>
                        <wps:cNvSpPr txBox="1">
                          <a:spLocks noChangeArrowheads="1"/>
                        </wps:cNvSpPr>
                        <wps:spPr bwMode="auto">
                          <a:xfrm>
                            <a:off x="38100" y="647700"/>
                            <a:ext cx="723900" cy="857250"/>
                          </a:xfrm>
                          <a:prstGeom prst="rect">
                            <a:avLst/>
                          </a:prstGeom>
                          <a:noFill/>
                          <a:ln w="9525">
                            <a:noFill/>
                            <a:miter lim="800000"/>
                            <a:headEnd/>
                            <a:tailEnd/>
                          </a:ln>
                        </wps:spPr>
                        <wps:txbx>
                          <w:txbxContent>
                            <w:p w14:paraId="621A215F" w14:textId="7368BE79" w:rsidR="00E20805" w:rsidRPr="0041068C" w:rsidRDefault="00E20805"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w:t>
                              </w:r>
                            </w:p>
                            <w:p w14:paraId="1F7F1D9E" w14:textId="47DA7FAD" w:rsidR="00E20805" w:rsidRPr="006C6D3E" w:rsidRDefault="00E20805" w:rsidP="00012B91">
                              <w:pPr>
                                <w:spacing w:line="240" w:lineRule="auto"/>
                                <w:rPr>
                                  <w:color w:val="003263" w:themeColor="text2"/>
                                </w:rPr>
                              </w:pPr>
                              <w:r>
                                <w:rPr>
                                  <w:color w:val="003263" w:themeColor="text2"/>
                                  <w:w w:val="105"/>
                                </w:rPr>
                                <w:t>Emails submissions received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B983C1" id="Group 410" o:spid="_x0000_s1028" style="position:absolute;margin-left:375.9pt;margin-top:83.9pt;width:358.1pt;height:144.8pt;z-index:251670528;mso-width-relative:margin;mso-height-relative:margin" coordorigin="381,-3341" coordsize="45481,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">
                <v:shapetype id="_x0000_t202" coordsize="21600,21600" o:spt="202" path="m,l,21600r21600,l21600,xe">
                  <v:stroke joinstyle="miter"/>
                  <v:path gradientshapeok="t" o:connecttype="rect"/>
                </v:shapetype>
                <v:shape id="Text Box 63" o:spid="_x0000_s1029" type="#_x0000_t202" style="position:absolute;left:43470;top:-3341;width:2392;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4B62CD" w14:textId="77777777" w:rsidR="00E20805" w:rsidRDefault="00E20805" w:rsidP="00012B91">
                        <w:pPr>
                          <w:spacing w:before="2"/>
                          <w:rPr>
                            <w:rFonts w:ascii="Brandon Grotesque Bold"/>
                            <w:b/>
                            <w:sz w:val="66"/>
                          </w:rPr>
                        </w:pPr>
                      </w:p>
                    </w:txbxContent>
                  </v:textbox>
                </v:shape>
                <v:shape id="_x0000_s1030" type="#_x0000_t202" style="position:absolute;left:381;top:6477;width:7239;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21A215F" w14:textId="7368BE79" w:rsidR="00E20805" w:rsidRPr="0041068C" w:rsidRDefault="00E20805"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w:t>
                        </w:r>
                      </w:p>
                      <w:p w14:paraId="1F7F1D9E" w14:textId="47DA7FAD" w:rsidR="00E20805" w:rsidRPr="006C6D3E" w:rsidRDefault="00E20805" w:rsidP="00012B91">
                        <w:pPr>
                          <w:spacing w:line="240" w:lineRule="auto"/>
                          <w:rPr>
                            <w:color w:val="003263" w:themeColor="text2"/>
                          </w:rPr>
                        </w:pPr>
                        <w:r>
                          <w:rPr>
                            <w:color w:val="003263" w:themeColor="text2"/>
                            <w:w w:val="105"/>
                          </w:rPr>
                          <w:t>Emails submissions received</w:t>
                        </w:r>
                      </w:p>
                    </w:txbxContent>
                  </v:textbox>
                </v:shape>
              </v:group>
            </w:pict>
          </mc:Fallback>
        </mc:AlternateContent>
      </w:r>
      <w:r w:rsidR="0089632F">
        <w:t xml:space="preserve">Over a 28-day period (30 August – 26 September 2021) we asked the community to have their say on the </w:t>
      </w:r>
      <w:r w:rsidR="00044EAC">
        <w:t>d</w:t>
      </w:r>
      <w:r w:rsidR="0089632F">
        <w:t>raft</w:t>
      </w:r>
      <w:r w:rsidR="00044EAC">
        <w:t xml:space="preserve"> plan</w:t>
      </w:r>
      <w:r w:rsidR="0089632F">
        <w:t xml:space="preserve">. An online community engagement approach was undertaken with a combination of the </w:t>
      </w:r>
      <w:proofErr w:type="spellStart"/>
      <w:r w:rsidR="0089632F">
        <w:t>City’s</w:t>
      </w:r>
      <w:proofErr w:type="spellEnd"/>
      <w:r w:rsidR="0089632F">
        <w:t xml:space="preserve"> Have Your Say page, email and telephone submissions. As a result of multiple</w:t>
      </w:r>
      <w:r w:rsidR="005D607A">
        <w:t xml:space="preserve"> COVID related</w:t>
      </w:r>
      <w:r w:rsidR="0089632F">
        <w:t xml:space="preserve"> lockdowns during the engagement period, face to face community consultation was not possible. To ensure our community had the opportunity to participate and provide equitable access for all to have their say, we offered the community the opportunity to give us a call, utilise the translating and interpreting services through Geelong Australia, mail a hardcopy form of our online tool, or forward their submission by email. This information </w:t>
      </w:r>
      <w:r w:rsidR="00044EAC">
        <w:t xml:space="preserve">was then </w:t>
      </w:r>
      <w:r w:rsidR="0089632F">
        <w:t>transferred online to ensure there was a comprehensive collection of data.</w:t>
      </w:r>
    </w:p>
    <w:p w14:paraId="5D2AB7BF" w14:textId="3D675465" w:rsidR="00012B91" w:rsidRDefault="00C07C88" w:rsidP="00012B91">
      <w:pPr>
        <w:pStyle w:val="BodyText"/>
        <w:tabs>
          <w:tab w:val="left" w:pos="1698"/>
        </w:tabs>
        <w:rPr>
          <w:noProof/>
        </w:rPr>
      </w:pPr>
      <w:r>
        <w:rPr>
          <w:noProof/>
        </w:rPr>
        <mc:AlternateContent>
          <mc:Choice Requires="wpg">
            <w:drawing>
              <wp:anchor distT="0" distB="0" distL="114300" distR="114300" simplePos="0" relativeHeight="251668480" behindDoc="0" locked="0" layoutInCell="1" allowOverlap="1" wp14:anchorId="5FC0B9FB" wp14:editId="7043E5FC">
                <wp:simplePos x="0" y="0"/>
                <wp:positionH relativeFrom="column">
                  <wp:posOffset>1087755</wp:posOffset>
                </wp:positionH>
                <wp:positionV relativeFrom="paragraph">
                  <wp:posOffset>42495</wp:posOffset>
                </wp:positionV>
                <wp:extent cx="1743075" cy="1657350"/>
                <wp:effectExtent l="0" t="0" r="9525" b="0"/>
                <wp:wrapNone/>
                <wp:docPr id="393" name="Group 393"/>
                <wp:cNvGraphicFramePr/>
                <a:graphic xmlns:a="http://schemas.openxmlformats.org/drawingml/2006/main">
                  <a:graphicData uri="http://schemas.microsoft.com/office/word/2010/wordprocessingGroup">
                    <wpg:wgp>
                      <wpg:cNvGrpSpPr/>
                      <wpg:grpSpPr>
                        <a:xfrm>
                          <a:off x="0" y="0"/>
                          <a:ext cx="1743075" cy="1657350"/>
                          <a:chOff x="-556" y="0"/>
                          <a:chExt cx="1743650" cy="1504950"/>
                        </a:xfrm>
                      </wpg:grpSpPr>
                      <wpg:grpSp>
                        <wpg:cNvPr id="394" name="Group 394"/>
                        <wpg:cNvGrpSpPr>
                          <a:grpSpLocks/>
                        </wpg:cNvGrpSpPr>
                        <wpg:grpSpPr bwMode="auto">
                          <a:xfrm>
                            <a:off x="-556" y="0"/>
                            <a:ext cx="1209675" cy="827965"/>
                            <a:chOff x="2547" y="-1696"/>
                            <a:chExt cx="2174" cy="1488"/>
                          </a:xfrm>
                        </wpg:grpSpPr>
                        <wps:wsp>
                          <wps:cNvPr id="395" name="AutoShape 27"/>
                          <wps:cNvSpPr>
                            <a:spLocks/>
                          </wps:cNvSpPr>
                          <wps:spPr bwMode="auto">
                            <a:xfrm>
                              <a:off x="3080"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0C2F92BB" w14:textId="668481FD" w:rsidR="00E20805" w:rsidRPr="006C6D3E" w:rsidRDefault="00C07C88" w:rsidP="00012B91">
                              <w:pPr>
                                <w:rPr>
                                  <w:color w:val="003263" w:themeColor="text2"/>
                                </w:rPr>
                              </w:pPr>
                              <w:r>
                                <w:rPr>
                                  <w:color w:val="003263" w:themeColor="text2"/>
                                  <w:w w:val="105"/>
                                </w:rPr>
                                <w:t>Unique visitors to the</w:t>
                              </w:r>
                              <w:r w:rsidR="00E20805">
                                <w:rPr>
                                  <w:color w:val="003263" w:themeColor="text2"/>
                                  <w:w w:val="105"/>
                                </w:rPr>
                                <w:t xml:space="preserve"> Have Your Say page</w:t>
                              </w:r>
                              <w:r>
                                <w:rPr>
                                  <w:color w:val="003263" w:themeColor="text2"/>
                                  <w:w w:val="105"/>
                                </w:rPr>
                                <w:t>. Viewing the page 421 times.</w:t>
                              </w:r>
                            </w:p>
                          </w:txbxContent>
                        </wps:txbx>
                        <wps:bodyPr rot="0" vert="horz" wrap="square" lIns="0" tIns="0" rIns="0" bIns="0" anchor="t" anchorCtr="0">
                          <a:noAutofit/>
                        </wps:bodyPr>
                      </wps:wsp>
                      <wps:wsp>
                        <wps:cNvPr id="399" name="Text Box 2"/>
                        <wps:cNvSpPr txBox="1">
                          <a:spLocks noChangeArrowheads="1"/>
                        </wps:cNvSpPr>
                        <wps:spPr bwMode="auto">
                          <a:xfrm>
                            <a:off x="885561" y="409575"/>
                            <a:ext cx="857533" cy="371475"/>
                          </a:xfrm>
                          <a:prstGeom prst="rect">
                            <a:avLst/>
                          </a:prstGeom>
                          <a:noFill/>
                          <a:ln w="9525">
                            <a:noFill/>
                            <a:miter lim="800000"/>
                            <a:headEnd/>
                            <a:tailEnd/>
                          </a:ln>
                        </wps:spPr>
                        <wps:txbx>
                          <w:txbxContent>
                            <w:p w14:paraId="22D1E133" w14:textId="38588058" w:rsidR="00E20805" w:rsidRPr="000816C6" w:rsidRDefault="00C07C88" w:rsidP="00012B91">
                              <w:pPr>
                                <w:rPr>
                                  <w:color w:val="003263" w:themeColor="text2"/>
                                  <w:sz w:val="56"/>
                                  <w:szCs w:val="56"/>
                                </w:rPr>
                              </w:pPr>
                              <w:r>
                                <w:rPr>
                                  <w:color w:val="003263" w:themeColor="text2"/>
                                  <w:sz w:val="56"/>
                                  <w:szCs w:val="56"/>
                                </w:rPr>
                                <w:t>282</w:t>
                              </w:r>
                              <w:r w:rsidR="00E20805">
                                <w:rPr>
                                  <w:color w:val="003263" w:themeColor="text2"/>
                                  <w:sz w:val="56"/>
                                  <w:szCs w:val="56"/>
                                </w:rPr>
                                <w:tab/>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C0B9FB" id="Group 393" o:spid="_x0000_s1031" style="position:absolute;margin-left:85.65pt;margin-top:3.35pt;width:137.25pt;height:130.5pt;z-index:251668480;mso-width-relative:margin;mso-height-relative:margin" coordorigin="-5" coordsize="17436,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">
                <v:group id="Group 394" o:spid="_x0000_s1032" style="position:absolute;left:-5;width:12096;height:8279" coordorigin="2547,-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33" style="position:absolute;left:3080;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4"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14" o:title=""/>
                  </v:shape>
                  <v:shape id="AutoShape 29" o:spid="_x0000_s1035"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36"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C2F92BB" w14:textId="668481FD" w:rsidR="00E20805" w:rsidRPr="006C6D3E" w:rsidRDefault="00C07C88" w:rsidP="00012B91">
                        <w:pPr>
                          <w:rPr>
                            <w:color w:val="003263" w:themeColor="text2"/>
                          </w:rPr>
                        </w:pPr>
                        <w:r>
                          <w:rPr>
                            <w:color w:val="003263" w:themeColor="text2"/>
                            <w:w w:val="105"/>
                          </w:rPr>
                          <w:t>Unique visitors to the</w:t>
                        </w:r>
                        <w:r w:rsidR="00E20805">
                          <w:rPr>
                            <w:color w:val="003263" w:themeColor="text2"/>
                            <w:w w:val="105"/>
                          </w:rPr>
                          <w:t xml:space="preserve"> Have Your Say page</w:t>
                        </w:r>
                        <w:r>
                          <w:rPr>
                            <w:color w:val="003263" w:themeColor="text2"/>
                            <w:w w:val="105"/>
                          </w:rPr>
                          <w:t>. Viewing the page 421 times.</w:t>
                        </w:r>
                      </w:p>
                    </w:txbxContent>
                  </v:textbox>
                </v:shape>
                <v:shape id="_x0000_s1037" type="#_x0000_t202" style="position:absolute;left:8855;top:4095;width:85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2D1E133" w14:textId="38588058" w:rsidR="00E20805" w:rsidRPr="000816C6" w:rsidRDefault="00C07C88" w:rsidP="00012B91">
                        <w:pPr>
                          <w:rPr>
                            <w:color w:val="003263" w:themeColor="text2"/>
                            <w:sz w:val="56"/>
                            <w:szCs w:val="56"/>
                          </w:rPr>
                        </w:pPr>
                        <w:r>
                          <w:rPr>
                            <w:color w:val="003263" w:themeColor="text2"/>
                            <w:sz w:val="56"/>
                            <w:szCs w:val="56"/>
                          </w:rPr>
                          <w:t>282</w:t>
                        </w:r>
                        <w:r w:rsidR="00E20805">
                          <w:rPr>
                            <w:color w:val="003263" w:themeColor="text2"/>
                            <w:sz w:val="56"/>
                            <w:szCs w:val="56"/>
                          </w:rPr>
                          <w:tab/>
                        </w:r>
                      </w:p>
                    </w:txbxContent>
                  </v:textbox>
                </v:shape>
              </v:group>
            </w:pict>
          </mc:Fallback>
        </mc:AlternateContent>
      </w:r>
      <w:r w:rsidR="00C62DE9">
        <w:rPr>
          <w:rFonts w:ascii="Brandon Grotesque Black"/>
          <w:noProof/>
        </w:rPr>
        <mc:AlternateContent>
          <mc:Choice Requires="wpg">
            <w:drawing>
              <wp:anchor distT="0" distB="0" distL="114300" distR="114300" simplePos="0" relativeHeight="251688960" behindDoc="0" locked="0" layoutInCell="1" allowOverlap="1" wp14:anchorId="6E01271F" wp14:editId="226331B2">
                <wp:simplePos x="0" y="0"/>
                <wp:positionH relativeFrom="column">
                  <wp:posOffset>4705350</wp:posOffset>
                </wp:positionH>
                <wp:positionV relativeFrom="paragraph">
                  <wp:posOffset>107487</wp:posOffset>
                </wp:positionV>
                <wp:extent cx="825500" cy="614680"/>
                <wp:effectExtent l="0" t="0" r="0" b="139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614680"/>
                          <a:chOff x="0" y="0"/>
                          <a:chExt cx="1300" cy="968"/>
                        </a:xfrm>
                      </wpg:grpSpPr>
                      <wps:wsp>
                        <wps:cNvPr id="28" name="AutoShape 75"/>
                        <wps:cNvSpPr>
                          <a:spLocks/>
                        </wps:cNvSpPr>
                        <wps:spPr bwMode="auto">
                          <a:xfrm>
                            <a:off x="10" y="10"/>
                            <a:ext cx="903" cy="947"/>
                          </a:xfrm>
                          <a:custGeom>
                            <a:avLst/>
                            <a:gdLst>
                              <a:gd name="T0" fmla="+- 0 83 10"/>
                              <a:gd name="T1" fmla="*/ T0 w 903"/>
                              <a:gd name="T2" fmla="+- 0 732 10"/>
                              <a:gd name="T3" fmla="*/ 732 h 947"/>
                              <a:gd name="T4" fmla="+- 0 158 10"/>
                              <a:gd name="T5" fmla="*/ T4 w 903"/>
                              <a:gd name="T6" fmla="+- 0 711 10"/>
                              <a:gd name="T7" fmla="*/ 711 h 947"/>
                              <a:gd name="T8" fmla="+- 0 158 10"/>
                              <a:gd name="T9" fmla="*/ T8 w 903"/>
                              <a:gd name="T10" fmla="+- 0 732 10"/>
                              <a:gd name="T11" fmla="*/ 732 h 947"/>
                              <a:gd name="T12" fmla="+- 0 189 10"/>
                              <a:gd name="T13" fmla="*/ T12 w 903"/>
                              <a:gd name="T14" fmla="+- 0 711 10"/>
                              <a:gd name="T15" fmla="*/ 711 h 947"/>
                              <a:gd name="T16" fmla="+- 0 211 10"/>
                              <a:gd name="T17" fmla="*/ T16 w 903"/>
                              <a:gd name="T18" fmla="+- 0 711 10"/>
                              <a:gd name="T19" fmla="*/ 711 h 947"/>
                              <a:gd name="T20" fmla="+- 0 83 10"/>
                              <a:gd name="T21" fmla="*/ T20 w 903"/>
                              <a:gd name="T22" fmla="+- 0 456 10"/>
                              <a:gd name="T23" fmla="*/ 456 h 947"/>
                              <a:gd name="T24" fmla="+- 0 263 10"/>
                              <a:gd name="T25" fmla="*/ T24 w 903"/>
                              <a:gd name="T26" fmla="+- 0 711 10"/>
                              <a:gd name="T27" fmla="*/ 711 h 947"/>
                              <a:gd name="T28" fmla="+- 0 263 10"/>
                              <a:gd name="T29" fmla="*/ T28 w 903"/>
                              <a:gd name="T30" fmla="+- 0 732 10"/>
                              <a:gd name="T31" fmla="*/ 732 h 947"/>
                              <a:gd name="T32" fmla="+- 0 83 10"/>
                              <a:gd name="T33" fmla="*/ T32 w 903"/>
                              <a:gd name="T34" fmla="+- 0 527 10"/>
                              <a:gd name="T35" fmla="*/ 527 h 947"/>
                              <a:gd name="T36" fmla="+- 0 310 10"/>
                              <a:gd name="T37" fmla="*/ T36 w 903"/>
                              <a:gd name="T38" fmla="+- 0 527 10"/>
                              <a:gd name="T39" fmla="*/ 527 h 947"/>
                              <a:gd name="T40" fmla="+- 0 294 10"/>
                              <a:gd name="T41" fmla="*/ T40 w 903"/>
                              <a:gd name="T42" fmla="+- 0 732 10"/>
                              <a:gd name="T43" fmla="*/ 732 h 947"/>
                              <a:gd name="T44" fmla="+- 0 365 10"/>
                              <a:gd name="T45" fmla="*/ T44 w 903"/>
                              <a:gd name="T46" fmla="+- 0 619 10"/>
                              <a:gd name="T47" fmla="*/ 619 h 947"/>
                              <a:gd name="T48" fmla="+- 0 365 10"/>
                              <a:gd name="T49" fmla="*/ T48 w 903"/>
                              <a:gd name="T50" fmla="+- 0 640 10"/>
                              <a:gd name="T51" fmla="*/ 640 h 947"/>
                              <a:gd name="T52" fmla="+- 0 345 10"/>
                              <a:gd name="T53" fmla="*/ T52 w 903"/>
                              <a:gd name="T54" fmla="+- 0 711 10"/>
                              <a:gd name="T55" fmla="*/ 711 h 947"/>
                              <a:gd name="T56" fmla="+- 0 368 10"/>
                              <a:gd name="T57" fmla="*/ T56 w 903"/>
                              <a:gd name="T58" fmla="+- 0 711 10"/>
                              <a:gd name="T59" fmla="*/ 711 h 947"/>
                              <a:gd name="T60" fmla="+- 0 80 10"/>
                              <a:gd name="T61" fmla="*/ T60 w 903"/>
                              <a:gd name="T62" fmla="+- 0 195 10"/>
                              <a:gd name="T63" fmla="*/ 195 h 947"/>
                              <a:gd name="T64" fmla="+- 0 376 10"/>
                              <a:gd name="T65" fmla="*/ T64 w 903"/>
                              <a:gd name="T66" fmla="+- 0 343 10"/>
                              <a:gd name="T67" fmla="*/ 343 h 947"/>
                              <a:gd name="T68" fmla="+- 0 103 10"/>
                              <a:gd name="T69" fmla="*/ T68 w 903"/>
                              <a:gd name="T70" fmla="+- 0 195 10"/>
                              <a:gd name="T71" fmla="*/ 195 h 947"/>
                              <a:gd name="T72" fmla="+- 0 376 10"/>
                              <a:gd name="T73" fmla="*/ T72 w 903"/>
                              <a:gd name="T74" fmla="+- 0 321 10"/>
                              <a:gd name="T75" fmla="*/ 321 h 947"/>
                              <a:gd name="T76" fmla="+- 0 376 10"/>
                              <a:gd name="T77" fmla="*/ T76 w 903"/>
                              <a:gd name="T78" fmla="+- 0 173 10"/>
                              <a:gd name="T79" fmla="*/ 173 h 947"/>
                              <a:gd name="T80" fmla="+- 0 399 10"/>
                              <a:gd name="T81" fmla="*/ T80 w 903"/>
                              <a:gd name="T82" fmla="+- 0 732 10"/>
                              <a:gd name="T83" fmla="*/ 732 h 947"/>
                              <a:gd name="T84" fmla="+- 0 475 10"/>
                              <a:gd name="T85" fmla="*/ T84 w 903"/>
                              <a:gd name="T86" fmla="+- 0 711 10"/>
                              <a:gd name="T87" fmla="*/ 711 h 947"/>
                              <a:gd name="T88" fmla="+- 0 475 10"/>
                              <a:gd name="T89" fmla="*/ T88 w 903"/>
                              <a:gd name="T90" fmla="+- 0 732 10"/>
                              <a:gd name="T91" fmla="*/ 732 h 947"/>
                              <a:gd name="T92" fmla="+- 0 889 10"/>
                              <a:gd name="T93" fmla="*/ T92 w 903"/>
                              <a:gd name="T94" fmla="+- 0 815 10"/>
                              <a:gd name="T95" fmla="*/ 815 h 947"/>
                              <a:gd name="T96" fmla="+- 0 884 10"/>
                              <a:gd name="T97" fmla="*/ T96 w 903"/>
                              <a:gd name="T98" fmla="+- 0 890 10"/>
                              <a:gd name="T99" fmla="*/ 890 h 947"/>
                              <a:gd name="T100" fmla="+- 0 816 10"/>
                              <a:gd name="T101" fmla="*/ T100 w 903"/>
                              <a:gd name="T102" fmla="+- 0 936 10"/>
                              <a:gd name="T103" fmla="*/ 936 h 947"/>
                              <a:gd name="T104" fmla="+- 0 221 10"/>
                              <a:gd name="T105" fmla="*/ T104 w 903"/>
                              <a:gd name="T106" fmla="+- 0 899 10"/>
                              <a:gd name="T107" fmla="*/ 899 h 947"/>
                              <a:gd name="T108" fmla="+- 0 233 10"/>
                              <a:gd name="T109" fmla="*/ T108 w 903"/>
                              <a:gd name="T110" fmla="+- 0 842 10"/>
                              <a:gd name="T111" fmla="*/ 842 h 947"/>
                              <a:gd name="T112" fmla="+- 0 889 10"/>
                              <a:gd name="T113" fmla="*/ T112 w 903"/>
                              <a:gd name="T114" fmla="+- 0 815 10"/>
                              <a:gd name="T115" fmla="*/ 815 h 947"/>
                              <a:gd name="T116" fmla="+- 0 783 10"/>
                              <a:gd name="T117" fmla="*/ T116 w 903"/>
                              <a:gd name="T118" fmla="+- 0 286 10"/>
                              <a:gd name="T119" fmla="*/ 286 h 947"/>
                              <a:gd name="T120" fmla="+- 0 761 10"/>
                              <a:gd name="T121" fmla="*/ T120 w 903"/>
                              <a:gd name="T122" fmla="+- 0 89 10"/>
                              <a:gd name="T123" fmla="*/ 89 h 947"/>
                              <a:gd name="T124" fmla="+- 0 758 10"/>
                              <a:gd name="T125" fmla="*/ T124 w 903"/>
                              <a:gd name="T126" fmla="+- 0 815 10"/>
                              <a:gd name="T127" fmla="*/ 815 h 947"/>
                              <a:gd name="T128" fmla="+- 0 210 10"/>
                              <a:gd name="T129" fmla="*/ T128 w 903"/>
                              <a:gd name="T130" fmla="+- 0 836 10"/>
                              <a:gd name="T131" fmla="*/ 836 h 947"/>
                              <a:gd name="T132" fmla="+- 0 204 10"/>
                              <a:gd name="T133" fmla="*/ T132 w 903"/>
                              <a:gd name="T134" fmla="+- 0 885 10"/>
                              <a:gd name="T135" fmla="*/ 885 h 947"/>
                              <a:gd name="T136" fmla="+- 0 121 10"/>
                              <a:gd name="T137" fmla="*/ T136 w 903"/>
                              <a:gd name="T138" fmla="+- 0 936 10"/>
                              <a:gd name="T139" fmla="*/ 936 h 947"/>
                              <a:gd name="T140" fmla="+- 0 40 10"/>
                              <a:gd name="T141" fmla="*/ T140 w 903"/>
                              <a:gd name="T142" fmla="+- 0 885 10"/>
                              <a:gd name="T143" fmla="*/ 885 h 947"/>
                              <a:gd name="T144" fmla="+- 0 85 10"/>
                              <a:gd name="T145" fmla="*/ T144 w 903"/>
                              <a:gd name="T146" fmla="+- 0 41 10"/>
                              <a:gd name="T147" fmla="*/ 41 h 947"/>
                              <a:gd name="T148" fmla="+- 0 210 10"/>
                              <a:gd name="T149" fmla="*/ T148 w 903"/>
                              <a:gd name="T150" fmla="+- 0 41 10"/>
                              <a:gd name="T151" fmla="*/ 41 h 947"/>
                              <a:gd name="T152" fmla="+- 0 335 10"/>
                              <a:gd name="T153" fmla="*/ T152 w 903"/>
                              <a:gd name="T154" fmla="+- 0 41 10"/>
                              <a:gd name="T155" fmla="*/ 41 h 947"/>
                              <a:gd name="T156" fmla="+- 0 460 10"/>
                              <a:gd name="T157" fmla="*/ T156 w 903"/>
                              <a:gd name="T158" fmla="+- 0 41 10"/>
                              <a:gd name="T159" fmla="*/ 41 h 947"/>
                              <a:gd name="T160" fmla="+- 0 585 10"/>
                              <a:gd name="T161" fmla="*/ T160 w 903"/>
                              <a:gd name="T162" fmla="+- 0 41 10"/>
                              <a:gd name="T163" fmla="*/ 41 h 947"/>
                              <a:gd name="T164" fmla="+- 0 710 10"/>
                              <a:gd name="T165" fmla="*/ T164 w 903"/>
                              <a:gd name="T166" fmla="+- 0 41 10"/>
                              <a:gd name="T167" fmla="*/ 41 h 947"/>
                              <a:gd name="T168" fmla="+- 0 742 10"/>
                              <a:gd name="T169" fmla="*/ T168 w 903"/>
                              <a:gd name="T170" fmla="+- 0 41 10"/>
                              <a:gd name="T171" fmla="*/ 41 h 947"/>
                              <a:gd name="T172" fmla="+- 0 617 10"/>
                              <a:gd name="T173" fmla="*/ T172 w 903"/>
                              <a:gd name="T174" fmla="+- 0 41 10"/>
                              <a:gd name="T175" fmla="*/ 41 h 947"/>
                              <a:gd name="T176" fmla="+- 0 493 10"/>
                              <a:gd name="T177" fmla="*/ T176 w 903"/>
                              <a:gd name="T178" fmla="+- 0 41 10"/>
                              <a:gd name="T179" fmla="*/ 41 h 947"/>
                              <a:gd name="T180" fmla="+- 0 368 10"/>
                              <a:gd name="T181" fmla="*/ T180 w 903"/>
                              <a:gd name="T182" fmla="+- 0 41 10"/>
                              <a:gd name="T183" fmla="*/ 41 h 947"/>
                              <a:gd name="T184" fmla="+- 0 241 10"/>
                              <a:gd name="T185" fmla="*/ T184 w 903"/>
                              <a:gd name="T186" fmla="+- 0 41 10"/>
                              <a:gd name="T187" fmla="*/ 41 h 947"/>
                              <a:gd name="T188" fmla="+- 0 116 10"/>
                              <a:gd name="T189" fmla="*/ T188 w 903"/>
                              <a:gd name="T190" fmla="+- 0 41 10"/>
                              <a:gd name="T191" fmla="*/ 41 h 947"/>
                              <a:gd name="T192" fmla="+- 0 10 10"/>
                              <a:gd name="T193" fmla="*/ T192 w 903"/>
                              <a:gd name="T194" fmla="+- 0 850 10"/>
                              <a:gd name="T195" fmla="*/ 850 h 947"/>
                              <a:gd name="T196" fmla="+- 0 78 10"/>
                              <a:gd name="T197" fmla="*/ T196 w 903"/>
                              <a:gd name="T198" fmla="+- 0 948 10"/>
                              <a:gd name="T199" fmla="*/ 948 h 947"/>
                              <a:gd name="T200" fmla="+- 0 854 10"/>
                              <a:gd name="T201" fmla="*/ T200 w 903"/>
                              <a:gd name="T202" fmla="+- 0 949 10"/>
                              <a:gd name="T203" fmla="*/ 949 h 947"/>
                              <a:gd name="T204" fmla="+- 0 905 10"/>
                              <a:gd name="T205" fmla="*/ T204 w 903"/>
                              <a:gd name="T206" fmla="+- 0 898 10"/>
                              <a:gd name="T207" fmla="*/ 898 h 947"/>
                              <a:gd name="T208" fmla="+- 0 912 10"/>
                              <a:gd name="T209" fmla="*/ T208 w 903"/>
                              <a:gd name="T210" fmla="+- 0 815 10"/>
                              <a:gd name="T211" fmla="*/ 815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3" h="947">
                                <a:moveTo>
                                  <a:pt x="96" y="701"/>
                                </a:moveTo>
                                <a:lnTo>
                                  <a:pt x="73" y="701"/>
                                </a:lnTo>
                                <a:lnTo>
                                  <a:pt x="73" y="722"/>
                                </a:lnTo>
                                <a:lnTo>
                                  <a:pt x="96" y="722"/>
                                </a:lnTo>
                                <a:lnTo>
                                  <a:pt x="96" y="701"/>
                                </a:lnTo>
                                <a:close/>
                                <a:moveTo>
                                  <a:pt x="148" y="701"/>
                                </a:moveTo>
                                <a:lnTo>
                                  <a:pt x="125" y="701"/>
                                </a:lnTo>
                                <a:lnTo>
                                  <a:pt x="125" y="722"/>
                                </a:lnTo>
                                <a:lnTo>
                                  <a:pt x="148" y="722"/>
                                </a:lnTo>
                                <a:lnTo>
                                  <a:pt x="148" y="701"/>
                                </a:lnTo>
                                <a:close/>
                                <a:moveTo>
                                  <a:pt x="201" y="701"/>
                                </a:moveTo>
                                <a:lnTo>
                                  <a:pt x="179" y="701"/>
                                </a:lnTo>
                                <a:lnTo>
                                  <a:pt x="179" y="722"/>
                                </a:lnTo>
                                <a:lnTo>
                                  <a:pt x="201" y="722"/>
                                </a:lnTo>
                                <a:lnTo>
                                  <a:pt x="201" y="701"/>
                                </a:lnTo>
                                <a:close/>
                                <a:moveTo>
                                  <a:pt x="239" y="425"/>
                                </a:moveTo>
                                <a:lnTo>
                                  <a:pt x="73" y="425"/>
                                </a:lnTo>
                                <a:lnTo>
                                  <a:pt x="73" y="446"/>
                                </a:lnTo>
                                <a:lnTo>
                                  <a:pt x="239" y="446"/>
                                </a:lnTo>
                                <a:lnTo>
                                  <a:pt x="239" y="425"/>
                                </a:lnTo>
                                <a:close/>
                                <a:moveTo>
                                  <a:pt x="253" y="701"/>
                                </a:moveTo>
                                <a:lnTo>
                                  <a:pt x="230" y="701"/>
                                </a:lnTo>
                                <a:lnTo>
                                  <a:pt x="230" y="722"/>
                                </a:lnTo>
                                <a:lnTo>
                                  <a:pt x="253" y="722"/>
                                </a:lnTo>
                                <a:lnTo>
                                  <a:pt x="253" y="701"/>
                                </a:lnTo>
                                <a:close/>
                                <a:moveTo>
                                  <a:pt x="300" y="517"/>
                                </a:moveTo>
                                <a:lnTo>
                                  <a:pt x="73" y="517"/>
                                </a:lnTo>
                                <a:lnTo>
                                  <a:pt x="73" y="538"/>
                                </a:lnTo>
                                <a:lnTo>
                                  <a:pt x="300" y="538"/>
                                </a:lnTo>
                                <a:lnTo>
                                  <a:pt x="300" y="517"/>
                                </a:lnTo>
                                <a:close/>
                                <a:moveTo>
                                  <a:pt x="307" y="701"/>
                                </a:moveTo>
                                <a:lnTo>
                                  <a:pt x="284" y="701"/>
                                </a:lnTo>
                                <a:lnTo>
                                  <a:pt x="284" y="722"/>
                                </a:lnTo>
                                <a:lnTo>
                                  <a:pt x="307" y="722"/>
                                </a:lnTo>
                                <a:lnTo>
                                  <a:pt x="307" y="701"/>
                                </a:lnTo>
                                <a:close/>
                                <a:moveTo>
                                  <a:pt x="355" y="609"/>
                                </a:moveTo>
                                <a:lnTo>
                                  <a:pt x="73" y="609"/>
                                </a:lnTo>
                                <a:lnTo>
                                  <a:pt x="73" y="630"/>
                                </a:lnTo>
                                <a:lnTo>
                                  <a:pt x="355" y="630"/>
                                </a:lnTo>
                                <a:lnTo>
                                  <a:pt x="355" y="609"/>
                                </a:lnTo>
                                <a:close/>
                                <a:moveTo>
                                  <a:pt x="358" y="701"/>
                                </a:moveTo>
                                <a:lnTo>
                                  <a:pt x="335" y="701"/>
                                </a:lnTo>
                                <a:lnTo>
                                  <a:pt x="335" y="722"/>
                                </a:lnTo>
                                <a:lnTo>
                                  <a:pt x="358" y="722"/>
                                </a:lnTo>
                                <a:lnTo>
                                  <a:pt x="358" y="701"/>
                                </a:lnTo>
                                <a:close/>
                                <a:moveTo>
                                  <a:pt x="366" y="163"/>
                                </a:moveTo>
                                <a:lnTo>
                                  <a:pt x="70" y="163"/>
                                </a:lnTo>
                                <a:lnTo>
                                  <a:pt x="70" y="185"/>
                                </a:lnTo>
                                <a:lnTo>
                                  <a:pt x="70" y="311"/>
                                </a:lnTo>
                                <a:lnTo>
                                  <a:pt x="70" y="333"/>
                                </a:lnTo>
                                <a:lnTo>
                                  <a:pt x="366" y="333"/>
                                </a:lnTo>
                                <a:lnTo>
                                  <a:pt x="366" y="311"/>
                                </a:lnTo>
                                <a:lnTo>
                                  <a:pt x="93" y="311"/>
                                </a:lnTo>
                                <a:lnTo>
                                  <a:pt x="93" y="185"/>
                                </a:lnTo>
                                <a:lnTo>
                                  <a:pt x="343" y="185"/>
                                </a:lnTo>
                                <a:lnTo>
                                  <a:pt x="343" y="311"/>
                                </a:lnTo>
                                <a:lnTo>
                                  <a:pt x="366" y="311"/>
                                </a:lnTo>
                                <a:lnTo>
                                  <a:pt x="366" y="185"/>
                                </a:lnTo>
                                <a:lnTo>
                                  <a:pt x="366" y="184"/>
                                </a:lnTo>
                                <a:lnTo>
                                  <a:pt x="366" y="163"/>
                                </a:lnTo>
                                <a:close/>
                                <a:moveTo>
                                  <a:pt x="412" y="701"/>
                                </a:moveTo>
                                <a:lnTo>
                                  <a:pt x="389" y="701"/>
                                </a:lnTo>
                                <a:lnTo>
                                  <a:pt x="389" y="722"/>
                                </a:lnTo>
                                <a:lnTo>
                                  <a:pt x="412" y="722"/>
                                </a:lnTo>
                                <a:lnTo>
                                  <a:pt x="412" y="701"/>
                                </a:lnTo>
                                <a:close/>
                                <a:moveTo>
                                  <a:pt x="465" y="701"/>
                                </a:moveTo>
                                <a:lnTo>
                                  <a:pt x="442" y="701"/>
                                </a:lnTo>
                                <a:lnTo>
                                  <a:pt x="442" y="722"/>
                                </a:lnTo>
                                <a:lnTo>
                                  <a:pt x="465" y="722"/>
                                </a:lnTo>
                                <a:lnTo>
                                  <a:pt x="465" y="701"/>
                                </a:lnTo>
                                <a:close/>
                                <a:moveTo>
                                  <a:pt x="902" y="805"/>
                                </a:moveTo>
                                <a:lnTo>
                                  <a:pt x="879" y="805"/>
                                </a:lnTo>
                                <a:lnTo>
                                  <a:pt x="879" y="826"/>
                                </a:lnTo>
                                <a:lnTo>
                                  <a:pt x="879" y="849"/>
                                </a:lnTo>
                                <a:lnTo>
                                  <a:pt x="874" y="880"/>
                                </a:lnTo>
                                <a:lnTo>
                                  <a:pt x="859" y="905"/>
                                </a:lnTo>
                                <a:lnTo>
                                  <a:pt x="836" y="921"/>
                                </a:lnTo>
                                <a:lnTo>
                                  <a:pt x="806" y="926"/>
                                </a:lnTo>
                                <a:lnTo>
                                  <a:pt x="179" y="926"/>
                                </a:lnTo>
                                <a:lnTo>
                                  <a:pt x="197" y="910"/>
                                </a:lnTo>
                                <a:lnTo>
                                  <a:pt x="211" y="889"/>
                                </a:lnTo>
                                <a:lnTo>
                                  <a:pt x="220" y="866"/>
                                </a:lnTo>
                                <a:lnTo>
                                  <a:pt x="223" y="842"/>
                                </a:lnTo>
                                <a:lnTo>
                                  <a:pt x="223" y="832"/>
                                </a:lnTo>
                                <a:lnTo>
                                  <a:pt x="221" y="826"/>
                                </a:lnTo>
                                <a:lnTo>
                                  <a:pt x="879" y="826"/>
                                </a:lnTo>
                                <a:lnTo>
                                  <a:pt x="879" y="805"/>
                                </a:lnTo>
                                <a:lnTo>
                                  <a:pt x="774" y="805"/>
                                </a:lnTo>
                                <a:lnTo>
                                  <a:pt x="774" y="646"/>
                                </a:lnTo>
                                <a:lnTo>
                                  <a:pt x="773" y="276"/>
                                </a:lnTo>
                                <a:lnTo>
                                  <a:pt x="773" y="69"/>
                                </a:lnTo>
                                <a:lnTo>
                                  <a:pt x="751" y="49"/>
                                </a:lnTo>
                                <a:lnTo>
                                  <a:pt x="751" y="79"/>
                                </a:lnTo>
                                <a:lnTo>
                                  <a:pt x="751" y="276"/>
                                </a:lnTo>
                                <a:lnTo>
                                  <a:pt x="748" y="646"/>
                                </a:lnTo>
                                <a:lnTo>
                                  <a:pt x="748" y="805"/>
                                </a:lnTo>
                                <a:lnTo>
                                  <a:pt x="212" y="805"/>
                                </a:lnTo>
                                <a:lnTo>
                                  <a:pt x="195" y="808"/>
                                </a:lnTo>
                                <a:lnTo>
                                  <a:pt x="200" y="826"/>
                                </a:lnTo>
                                <a:lnTo>
                                  <a:pt x="201" y="836"/>
                                </a:lnTo>
                                <a:lnTo>
                                  <a:pt x="201" y="842"/>
                                </a:lnTo>
                                <a:lnTo>
                                  <a:pt x="194" y="875"/>
                                </a:lnTo>
                                <a:lnTo>
                                  <a:pt x="174" y="902"/>
                                </a:lnTo>
                                <a:lnTo>
                                  <a:pt x="146" y="920"/>
                                </a:lnTo>
                                <a:lnTo>
                                  <a:pt x="111" y="926"/>
                                </a:lnTo>
                                <a:lnTo>
                                  <a:pt x="77" y="920"/>
                                </a:lnTo>
                                <a:lnTo>
                                  <a:pt x="49" y="902"/>
                                </a:lnTo>
                                <a:lnTo>
                                  <a:pt x="30" y="875"/>
                                </a:lnTo>
                                <a:lnTo>
                                  <a:pt x="23" y="842"/>
                                </a:lnTo>
                                <a:lnTo>
                                  <a:pt x="23" y="79"/>
                                </a:lnTo>
                                <a:lnTo>
                                  <a:pt x="75" y="31"/>
                                </a:lnTo>
                                <a:lnTo>
                                  <a:pt x="137" y="89"/>
                                </a:lnTo>
                                <a:lnTo>
                                  <a:pt x="170" y="59"/>
                                </a:lnTo>
                                <a:lnTo>
                                  <a:pt x="200" y="31"/>
                                </a:lnTo>
                                <a:lnTo>
                                  <a:pt x="262" y="89"/>
                                </a:lnTo>
                                <a:lnTo>
                                  <a:pt x="295" y="59"/>
                                </a:lnTo>
                                <a:lnTo>
                                  <a:pt x="325" y="31"/>
                                </a:lnTo>
                                <a:lnTo>
                                  <a:pt x="387" y="89"/>
                                </a:lnTo>
                                <a:lnTo>
                                  <a:pt x="420" y="59"/>
                                </a:lnTo>
                                <a:lnTo>
                                  <a:pt x="450" y="31"/>
                                </a:lnTo>
                                <a:lnTo>
                                  <a:pt x="512" y="89"/>
                                </a:lnTo>
                                <a:lnTo>
                                  <a:pt x="545" y="59"/>
                                </a:lnTo>
                                <a:lnTo>
                                  <a:pt x="575" y="31"/>
                                </a:lnTo>
                                <a:lnTo>
                                  <a:pt x="637" y="89"/>
                                </a:lnTo>
                                <a:lnTo>
                                  <a:pt x="670" y="59"/>
                                </a:lnTo>
                                <a:lnTo>
                                  <a:pt x="700" y="31"/>
                                </a:lnTo>
                                <a:lnTo>
                                  <a:pt x="751" y="79"/>
                                </a:lnTo>
                                <a:lnTo>
                                  <a:pt x="751" y="49"/>
                                </a:lnTo>
                                <a:lnTo>
                                  <a:pt x="732" y="31"/>
                                </a:lnTo>
                                <a:lnTo>
                                  <a:pt x="700" y="0"/>
                                </a:lnTo>
                                <a:lnTo>
                                  <a:pt x="637" y="59"/>
                                </a:lnTo>
                                <a:lnTo>
                                  <a:pt x="607" y="31"/>
                                </a:lnTo>
                                <a:lnTo>
                                  <a:pt x="575" y="0"/>
                                </a:lnTo>
                                <a:lnTo>
                                  <a:pt x="512" y="59"/>
                                </a:lnTo>
                                <a:lnTo>
                                  <a:pt x="483" y="31"/>
                                </a:lnTo>
                                <a:lnTo>
                                  <a:pt x="450" y="0"/>
                                </a:lnTo>
                                <a:lnTo>
                                  <a:pt x="387" y="59"/>
                                </a:lnTo>
                                <a:lnTo>
                                  <a:pt x="358" y="31"/>
                                </a:lnTo>
                                <a:lnTo>
                                  <a:pt x="325" y="0"/>
                                </a:lnTo>
                                <a:lnTo>
                                  <a:pt x="261" y="59"/>
                                </a:lnTo>
                                <a:lnTo>
                                  <a:pt x="231" y="31"/>
                                </a:lnTo>
                                <a:lnTo>
                                  <a:pt x="198" y="0"/>
                                </a:lnTo>
                                <a:lnTo>
                                  <a:pt x="136" y="59"/>
                                </a:lnTo>
                                <a:lnTo>
                                  <a:pt x="106" y="31"/>
                                </a:lnTo>
                                <a:lnTo>
                                  <a:pt x="73" y="0"/>
                                </a:lnTo>
                                <a:lnTo>
                                  <a:pt x="0" y="69"/>
                                </a:lnTo>
                                <a:lnTo>
                                  <a:pt x="0" y="840"/>
                                </a:lnTo>
                                <a:lnTo>
                                  <a:pt x="9" y="882"/>
                                </a:lnTo>
                                <a:lnTo>
                                  <a:pt x="33" y="916"/>
                                </a:lnTo>
                                <a:lnTo>
                                  <a:pt x="68" y="938"/>
                                </a:lnTo>
                                <a:lnTo>
                                  <a:pt x="111" y="947"/>
                                </a:lnTo>
                                <a:lnTo>
                                  <a:pt x="806" y="947"/>
                                </a:lnTo>
                                <a:lnTo>
                                  <a:pt x="844" y="939"/>
                                </a:lnTo>
                                <a:lnTo>
                                  <a:pt x="864" y="926"/>
                                </a:lnTo>
                                <a:lnTo>
                                  <a:pt x="875" y="919"/>
                                </a:lnTo>
                                <a:lnTo>
                                  <a:pt x="895" y="888"/>
                                </a:lnTo>
                                <a:lnTo>
                                  <a:pt x="902" y="849"/>
                                </a:lnTo>
                                <a:lnTo>
                                  <a:pt x="902" y="826"/>
                                </a:lnTo>
                                <a:lnTo>
                                  <a:pt x="902" y="80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76"/>
                        <wps:cNvSpPr>
                          <a:spLocks/>
                        </wps:cNvSpPr>
                        <wps:spPr bwMode="auto">
                          <a:xfrm>
                            <a:off x="10" y="10"/>
                            <a:ext cx="903" cy="947"/>
                          </a:xfrm>
                          <a:custGeom>
                            <a:avLst/>
                            <a:gdLst>
                              <a:gd name="T0" fmla="+- 0 783 10"/>
                              <a:gd name="T1" fmla="*/ T0 w 903"/>
                              <a:gd name="T2" fmla="+- 0 79 10"/>
                              <a:gd name="T3" fmla="*/ 79 h 947"/>
                              <a:gd name="T4" fmla="+- 0 647 10"/>
                              <a:gd name="T5" fmla="*/ T4 w 903"/>
                              <a:gd name="T6" fmla="+- 0 69 10"/>
                              <a:gd name="T7" fmla="*/ 69 h 947"/>
                              <a:gd name="T8" fmla="+- 0 522 10"/>
                              <a:gd name="T9" fmla="*/ T8 w 903"/>
                              <a:gd name="T10" fmla="+- 0 69 10"/>
                              <a:gd name="T11" fmla="*/ 69 h 947"/>
                              <a:gd name="T12" fmla="+- 0 397 10"/>
                              <a:gd name="T13" fmla="*/ T12 w 903"/>
                              <a:gd name="T14" fmla="+- 0 69 10"/>
                              <a:gd name="T15" fmla="*/ 69 h 947"/>
                              <a:gd name="T16" fmla="+- 0 271 10"/>
                              <a:gd name="T17" fmla="*/ T16 w 903"/>
                              <a:gd name="T18" fmla="+- 0 69 10"/>
                              <a:gd name="T19" fmla="*/ 69 h 947"/>
                              <a:gd name="T20" fmla="+- 0 146 10"/>
                              <a:gd name="T21" fmla="*/ T20 w 903"/>
                              <a:gd name="T22" fmla="+- 0 69 10"/>
                              <a:gd name="T23" fmla="*/ 69 h 947"/>
                              <a:gd name="T24" fmla="+- 0 10 10"/>
                              <a:gd name="T25" fmla="*/ T24 w 903"/>
                              <a:gd name="T26" fmla="+- 0 79 10"/>
                              <a:gd name="T27" fmla="*/ 79 h 947"/>
                              <a:gd name="T28" fmla="+- 0 19 10"/>
                              <a:gd name="T29" fmla="*/ T28 w 903"/>
                              <a:gd name="T30" fmla="+- 0 892 10"/>
                              <a:gd name="T31" fmla="*/ 892 h 947"/>
                              <a:gd name="T32" fmla="+- 0 78 10"/>
                              <a:gd name="T33" fmla="*/ T32 w 903"/>
                              <a:gd name="T34" fmla="+- 0 948 10"/>
                              <a:gd name="T35" fmla="*/ 948 h 947"/>
                              <a:gd name="T36" fmla="+- 0 123 10"/>
                              <a:gd name="T37" fmla="*/ T36 w 903"/>
                              <a:gd name="T38" fmla="+- 0 957 10"/>
                              <a:gd name="T39" fmla="*/ 957 h 947"/>
                              <a:gd name="T40" fmla="+- 0 772 10"/>
                              <a:gd name="T41" fmla="*/ T40 w 903"/>
                              <a:gd name="T42" fmla="+- 0 957 10"/>
                              <a:gd name="T43" fmla="*/ 957 h 947"/>
                              <a:gd name="T44" fmla="+- 0 854 10"/>
                              <a:gd name="T45" fmla="*/ T44 w 903"/>
                              <a:gd name="T46" fmla="+- 0 949 10"/>
                              <a:gd name="T47" fmla="*/ 949 h 947"/>
                              <a:gd name="T48" fmla="+- 0 905 10"/>
                              <a:gd name="T49" fmla="*/ T48 w 903"/>
                              <a:gd name="T50" fmla="+- 0 898 10"/>
                              <a:gd name="T51" fmla="*/ 898 h 947"/>
                              <a:gd name="T52" fmla="+- 0 912 10"/>
                              <a:gd name="T53" fmla="*/ T52 w 903"/>
                              <a:gd name="T54" fmla="+- 0 826 10"/>
                              <a:gd name="T55" fmla="*/ 826 h 947"/>
                              <a:gd name="T56" fmla="+- 0 784 10"/>
                              <a:gd name="T57" fmla="*/ T56 w 903"/>
                              <a:gd name="T58" fmla="+- 0 815 10"/>
                              <a:gd name="T59" fmla="*/ 815 h 947"/>
                              <a:gd name="T60" fmla="+- 0 758 10"/>
                              <a:gd name="T61" fmla="*/ T60 w 903"/>
                              <a:gd name="T62" fmla="+- 0 656 10"/>
                              <a:gd name="T63" fmla="*/ 656 h 947"/>
                              <a:gd name="T64" fmla="+- 0 222 10"/>
                              <a:gd name="T65" fmla="*/ T64 w 903"/>
                              <a:gd name="T66" fmla="+- 0 815 10"/>
                              <a:gd name="T67" fmla="*/ 815 h 947"/>
                              <a:gd name="T68" fmla="+- 0 208 10"/>
                              <a:gd name="T69" fmla="*/ T68 w 903"/>
                              <a:gd name="T70" fmla="+- 0 830 10"/>
                              <a:gd name="T71" fmla="*/ 830 h 947"/>
                              <a:gd name="T72" fmla="+- 0 211 10"/>
                              <a:gd name="T73" fmla="*/ T72 w 903"/>
                              <a:gd name="T74" fmla="+- 0 846 10"/>
                              <a:gd name="T75" fmla="*/ 846 h 947"/>
                              <a:gd name="T76" fmla="+- 0 204 10"/>
                              <a:gd name="T77" fmla="*/ T76 w 903"/>
                              <a:gd name="T78" fmla="+- 0 885 10"/>
                              <a:gd name="T79" fmla="*/ 885 h 947"/>
                              <a:gd name="T80" fmla="+- 0 156 10"/>
                              <a:gd name="T81" fmla="*/ T80 w 903"/>
                              <a:gd name="T82" fmla="+- 0 930 10"/>
                              <a:gd name="T83" fmla="*/ 930 h 947"/>
                              <a:gd name="T84" fmla="+- 0 87 10"/>
                              <a:gd name="T85" fmla="*/ T84 w 903"/>
                              <a:gd name="T86" fmla="+- 0 930 10"/>
                              <a:gd name="T87" fmla="*/ 930 h 947"/>
                              <a:gd name="T88" fmla="+- 0 40 10"/>
                              <a:gd name="T89" fmla="*/ T88 w 903"/>
                              <a:gd name="T90" fmla="+- 0 885 10"/>
                              <a:gd name="T91" fmla="*/ 885 h 947"/>
                              <a:gd name="T92" fmla="+- 0 33 10"/>
                              <a:gd name="T93" fmla="*/ T92 w 903"/>
                              <a:gd name="T94" fmla="+- 0 89 10"/>
                              <a:gd name="T95" fmla="*/ 89 h 947"/>
                              <a:gd name="T96" fmla="+- 0 147 10"/>
                              <a:gd name="T97" fmla="*/ T96 w 903"/>
                              <a:gd name="T98" fmla="+- 0 99 10"/>
                              <a:gd name="T99" fmla="*/ 99 h 947"/>
                              <a:gd name="T100" fmla="+- 0 272 10"/>
                              <a:gd name="T101" fmla="*/ T100 w 903"/>
                              <a:gd name="T102" fmla="+- 0 99 10"/>
                              <a:gd name="T103" fmla="*/ 99 h 947"/>
                              <a:gd name="T104" fmla="+- 0 397 10"/>
                              <a:gd name="T105" fmla="*/ T104 w 903"/>
                              <a:gd name="T106" fmla="+- 0 99 10"/>
                              <a:gd name="T107" fmla="*/ 99 h 947"/>
                              <a:gd name="T108" fmla="+- 0 522 10"/>
                              <a:gd name="T109" fmla="*/ T108 w 903"/>
                              <a:gd name="T110" fmla="+- 0 99 10"/>
                              <a:gd name="T111" fmla="*/ 99 h 947"/>
                              <a:gd name="T112" fmla="+- 0 647 10"/>
                              <a:gd name="T113" fmla="*/ T112 w 903"/>
                              <a:gd name="T114" fmla="+- 0 99 10"/>
                              <a:gd name="T115" fmla="*/ 99 h 947"/>
                              <a:gd name="T116" fmla="+- 0 761 10"/>
                              <a:gd name="T117" fmla="*/ T116 w 903"/>
                              <a:gd name="T118" fmla="+- 0 89 10"/>
                              <a:gd name="T119" fmla="*/ 89 h 947"/>
                              <a:gd name="T120" fmla="+- 0 816 10"/>
                              <a:gd name="T121" fmla="*/ T120 w 903"/>
                              <a:gd name="T122" fmla="+- 0 936 10"/>
                              <a:gd name="T123" fmla="*/ 936 h 947"/>
                              <a:gd name="T124" fmla="+- 0 207 10"/>
                              <a:gd name="T125" fmla="*/ T124 w 903"/>
                              <a:gd name="T126" fmla="+- 0 920 10"/>
                              <a:gd name="T127" fmla="*/ 920 h 947"/>
                              <a:gd name="T128" fmla="+- 0 230 10"/>
                              <a:gd name="T129" fmla="*/ T128 w 903"/>
                              <a:gd name="T130" fmla="+- 0 876 10"/>
                              <a:gd name="T131" fmla="*/ 876 h 947"/>
                              <a:gd name="T132" fmla="+- 0 233 10"/>
                              <a:gd name="T133" fmla="*/ T132 w 903"/>
                              <a:gd name="T134" fmla="+- 0 846 10"/>
                              <a:gd name="T135" fmla="*/ 846 h 947"/>
                              <a:gd name="T136" fmla="+- 0 231 10"/>
                              <a:gd name="T137" fmla="*/ T136 w 903"/>
                              <a:gd name="T138" fmla="+- 0 836 10"/>
                              <a:gd name="T139" fmla="*/ 836 h 947"/>
                              <a:gd name="T140" fmla="+- 0 889 10"/>
                              <a:gd name="T141" fmla="*/ T140 w 903"/>
                              <a:gd name="T142" fmla="+- 0 859 10"/>
                              <a:gd name="T143" fmla="*/ 859 h 947"/>
                              <a:gd name="T144" fmla="+- 0 869 10"/>
                              <a:gd name="T145" fmla="*/ T144 w 903"/>
                              <a:gd name="T146" fmla="+- 0 915 10"/>
                              <a:gd name="T147" fmla="*/ 915 h 947"/>
                              <a:gd name="T148" fmla="+- 0 816 10"/>
                              <a:gd name="T149" fmla="*/ T148 w 903"/>
                              <a:gd name="T150" fmla="+- 0 936 10"/>
                              <a:gd name="T151" fmla="*/ 936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03" h="947">
                                <a:moveTo>
                                  <a:pt x="773" y="276"/>
                                </a:moveTo>
                                <a:lnTo>
                                  <a:pt x="773" y="69"/>
                                </a:lnTo>
                                <a:lnTo>
                                  <a:pt x="700" y="0"/>
                                </a:lnTo>
                                <a:lnTo>
                                  <a:pt x="637" y="59"/>
                                </a:lnTo>
                                <a:lnTo>
                                  <a:pt x="575" y="0"/>
                                </a:lnTo>
                                <a:lnTo>
                                  <a:pt x="512" y="59"/>
                                </a:lnTo>
                                <a:lnTo>
                                  <a:pt x="450" y="0"/>
                                </a:lnTo>
                                <a:lnTo>
                                  <a:pt x="387" y="59"/>
                                </a:lnTo>
                                <a:lnTo>
                                  <a:pt x="325" y="0"/>
                                </a:lnTo>
                                <a:lnTo>
                                  <a:pt x="261" y="59"/>
                                </a:lnTo>
                                <a:lnTo>
                                  <a:pt x="198" y="0"/>
                                </a:lnTo>
                                <a:lnTo>
                                  <a:pt x="136" y="59"/>
                                </a:lnTo>
                                <a:lnTo>
                                  <a:pt x="73" y="0"/>
                                </a:lnTo>
                                <a:lnTo>
                                  <a:pt x="0" y="69"/>
                                </a:lnTo>
                                <a:lnTo>
                                  <a:pt x="0" y="840"/>
                                </a:lnTo>
                                <a:lnTo>
                                  <a:pt x="9" y="882"/>
                                </a:lnTo>
                                <a:lnTo>
                                  <a:pt x="33" y="916"/>
                                </a:lnTo>
                                <a:lnTo>
                                  <a:pt x="68" y="938"/>
                                </a:lnTo>
                                <a:lnTo>
                                  <a:pt x="111" y="947"/>
                                </a:lnTo>
                                <a:lnTo>
                                  <a:pt x="113" y="947"/>
                                </a:lnTo>
                                <a:lnTo>
                                  <a:pt x="125" y="947"/>
                                </a:lnTo>
                                <a:lnTo>
                                  <a:pt x="762" y="947"/>
                                </a:lnTo>
                                <a:lnTo>
                                  <a:pt x="806" y="947"/>
                                </a:lnTo>
                                <a:lnTo>
                                  <a:pt x="844" y="939"/>
                                </a:lnTo>
                                <a:lnTo>
                                  <a:pt x="875" y="919"/>
                                </a:lnTo>
                                <a:lnTo>
                                  <a:pt x="895" y="888"/>
                                </a:lnTo>
                                <a:lnTo>
                                  <a:pt x="902" y="849"/>
                                </a:lnTo>
                                <a:lnTo>
                                  <a:pt x="902" y="816"/>
                                </a:lnTo>
                                <a:lnTo>
                                  <a:pt x="902" y="805"/>
                                </a:lnTo>
                                <a:lnTo>
                                  <a:pt x="774" y="805"/>
                                </a:lnTo>
                                <a:lnTo>
                                  <a:pt x="774" y="646"/>
                                </a:lnTo>
                                <a:moveTo>
                                  <a:pt x="748" y="646"/>
                                </a:moveTo>
                                <a:lnTo>
                                  <a:pt x="748" y="805"/>
                                </a:lnTo>
                                <a:lnTo>
                                  <a:pt x="212" y="805"/>
                                </a:lnTo>
                                <a:lnTo>
                                  <a:pt x="195" y="808"/>
                                </a:lnTo>
                                <a:lnTo>
                                  <a:pt x="198" y="820"/>
                                </a:lnTo>
                                <a:lnTo>
                                  <a:pt x="200" y="826"/>
                                </a:lnTo>
                                <a:lnTo>
                                  <a:pt x="201" y="836"/>
                                </a:lnTo>
                                <a:lnTo>
                                  <a:pt x="201" y="842"/>
                                </a:lnTo>
                                <a:lnTo>
                                  <a:pt x="194" y="875"/>
                                </a:lnTo>
                                <a:lnTo>
                                  <a:pt x="174" y="902"/>
                                </a:lnTo>
                                <a:lnTo>
                                  <a:pt x="146" y="920"/>
                                </a:lnTo>
                                <a:lnTo>
                                  <a:pt x="111" y="926"/>
                                </a:lnTo>
                                <a:lnTo>
                                  <a:pt x="77" y="920"/>
                                </a:lnTo>
                                <a:lnTo>
                                  <a:pt x="49" y="902"/>
                                </a:lnTo>
                                <a:lnTo>
                                  <a:pt x="30" y="875"/>
                                </a:lnTo>
                                <a:lnTo>
                                  <a:pt x="23" y="842"/>
                                </a:lnTo>
                                <a:lnTo>
                                  <a:pt x="23" y="79"/>
                                </a:lnTo>
                                <a:lnTo>
                                  <a:pt x="75" y="31"/>
                                </a:lnTo>
                                <a:lnTo>
                                  <a:pt x="137" y="89"/>
                                </a:lnTo>
                                <a:lnTo>
                                  <a:pt x="200" y="31"/>
                                </a:lnTo>
                                <a:lnTo>
                                  <a:pt x="262" y="89"/>
                                </a:lnTo>
                                <a:lnTo>
                                  <a:pt x="325" y="31"/>
                                </a:lnTo>
                                <a:lnTo>
                                  <a:pt x="387" y="89"/>
                                </a:lnTo>
                                <a:lnTo>
                                  <a:pt x="450" y="31"/>
                                </a:lnTo>
                                <a:lnTo>
                                  <a:pt x="512" y="89"/>
                                </a:lnTo>
                                <a:lnTo>
                                  <a:pt x="575" y="31"/>
                                </a:lnTo>
                                <a:lnTo>
                                  <a:pt x="637" y="89"/>
                                </a:lnTo>
                                <a:lnTo>
                                  <a:pt x="700" y="31"/>
                                </a:lnTo>
                                <a:lnTo>
                                  <a:pt x="751" y="79"/>
                                </a:lnTo>
                                <a:lnTo>
                                  <a:pt x="751" y="258"/>
                                </a:lnTo>
                                <a:moveTo>
                                  <a:pt x="806" y="926"/>
                                </a:moveTo>
                                <a:lnTo>
                                  <a:pt x="179" y="926"/>
                                </a:lnTo>
                                <a:lnTo>
                                  <a:pt x="197" y="910"/>
                                </a:lnTo>
                                <a:lnTo>
                                  <a:pt x="211" y="889"/>
                                </a:lnTo>
                                <a:lnTo>
                                  <a:pt x="220" y="866"/>
                                </a:lnTo>
                                <a:lnTo>
                                  <a:pt x="223" y="840"/>
                                </a:lnTo>
                                <a:lnTo>
                                  <a:pt x="223" y="836"/>
                                </a:lnTo>
                                <a:lnTo>
                                  <a:pt x="223" y="832"/>
                                </a:lnTo>
                                <a:lnTo>
                                  <a:pt x="221" y="826"/>
                                </a:lnTo>
                                <a:lnTo>
                                  <a:pt x="879" y="826"/>
                                </a:lnTo>
                                <a:lnTo>
                                  <a:pt x="879" y="849"/>
                                </a:lnTo>
                                <a:lnTo>
                                  <a:pt x="874" y="880"/>
                                </a:lnTo>
                                <a:lnTo>
                                  <a:pt x="859" y="905"/>
                                </a:lnTo>
                                <a:lnTo>
                                  <a:pt x="836" y="921"/>
                                </a:lnTo>
                                <a:lnTo>
                                  <a:pt x="806" y="926"/>
                                </a:lnTo>
                                <a:close/>
                              </a:path>
                            </a:pathLst>
                          </a:custGeom>
                          <a:noFill/>
                          <a:ln w="13018">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77"/>
                        <wps:cNvSpPr>
                          <a:spLocks/>
                        </wps:cNvSpPr>
                        <wps:spPr bwMode="auto">
                          <a:xfrm>
                            <a:off x="711" y="105"/>
                            <a:ext cx="182" cy="651"/>
                          </a:xfrm>
                          <a:custGeom>
                            <a:avLst/>
                            <a:gdLst>
                              <a:gd name="T0" fmla="+- 0 851 712"/>
                              <a:gd name="T1" fmla="*/ T0 w 182"/>
                              <a:gd name="T2" fmla="+- 0 105 105"/>
                              <a:gd name="T3" fmla="*/ 105 h 651"/>
                              <a:gd name="T4" fmla="+- 0 732 712"/>
                              <a:gd name="T5" fmla="*/ T4 w 182"/>
                              <a:gd name="T6" fmla="+- 0 172 105"/>
                              <a:gd name="T7" fmla="*/ 172 h 651"/>
                              <a:gd name="T8" fmla="+- 0 712 712"/>
                              <a:gd name="T9" fmla="*/ T8 w 182"/>
                              <a:gd name="T10" fmla="+- 0 756 105"/>
                              <a:gd name="T11" fmla="*/ 756 h 651"/>
                              <a:gd name="T12" fmla="+- 0 893 712"/>
                              <a:gd name="T13" fmla="*/ T12 w 182"/>
                              <a:gd name="T14" fmla="+- 0 756 105"/>
                              <a:gd name="T15" fmla="*/ 756 h 651"/>
                              <a:gd name="T16" fmla="+- 0 851 712"/>
                              <a:gd name="T17" fmla="*/ T16 w 182"/>
                              <a:gd name="T18" fmla="+- 0 105 105"/>
                              <a:gd name="T19" fmla="*/ 105 h 651"/>
                            </a:gdLst>
                            <a:ahLst/>
                            <a:cxnLst>
                              <a:cxn ang="0">
                                <a:pos x="T1" y="T3"/>
                              </a:cxn>
                              <a:cxn ang="0">
                                <a:pos x="T5" y="T7"/>
                              </a:cxn>
                              <a:cxn ang="0">
                                <a:pos x="T9" y="T11"/>
                              </a:cxn>
                              <a:cxn ang="0">
                                <a:pos x="T13" y="T15"/>
                              </a:cxn>
                              <a:cxn ang="0">
                                <a:pos x="T17" y="T19"/>
                              </a:cxn>
                            </a:cxnLst>
                            <a:rect l="0" t="0" r="r" b="b"/>
                            <a:pathLst>
                              <a:path w="182" h="651">
                                <a:moveTo>
                                  <a:pt x="139" y="0"/>
                                </a:moveTo>
                                <a:lnTo>
                                  <a:pt x="20" y="67"/>
                                </a:lnTo>
                                <a:lnTo>
                                  <a:pt x="0" y="651"/>
                                </a:lnTo>
                                <a:lnTo>
                                  <a:pt x="181" y="651"/>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78"/>
                        <wps:cNvSpPr>
                          <a:spLocks/>
                        </wps:cNvSpPr>
                        <wps:spPr bwMode="auto">
                          <a:xfrm>
                            <a:off x="567" y="12"/>
                            <a:ext cx="732" cy="749"/>
                          </a:xfrm>
                          <a:custGeom>
                            <a:avLst/>
                            <a:gdLst>
                              <a:gd name="T0" fmla="+- 0 876 567"/>
                              <a:gd name="T1" fmla="*/ T0 w 732"/>
                              <a:gd name="T2" fmla="+- 0 655 13"/>
                              <a:gd name="T3" fmla="*/ 655 h 749"/>
                              <a:gd name="T4" fmla="+- 0 912 567"/>
                              <a:gd name="T5" fmla="*/ T4 w 732"/>
                              <a:gd name="T6" fmla="+- 0 689 13"/>
                              <a:gd name="T7" fmla="*/ 689 h 749"/>
                              <a:gd name="T8" fmla="+- 0 988 567"/>
                              <a:gd name="T9" fmla="*/ T8 w 732"/>
                              <a:gd name="T10" fmla="+- 0 655 13"/>
                              <a:gd name="T11" fmla="*/ 655 h 749"/>
                              <a:gd name="T12" fmla="+- 0 952 567"/>
                              <a:gd name="T13" fmla="*/ T12 w 732"/>
                              <a:gd name="T14" fmla="+- 0 689 13"/>
                              <a:gd name="T15" fmla="*/ 689 h 749"/>
                              <a:gd name="T16" fmla="+- 0 988 567"/>
                              <a:gd name="T17" fmla="*/ T16 w 732"/>
                              <a:gd name="T18" fmla="+- 0 655 13"/>
                              <a:gd name="T19" fmla="*/ 655 h 749"/>
                              <a:gd name="T20" fmla="+- 0 1297 567"/>
                              <a:gd name="T21" fmla="*/ T20 w 732"/>
                              <a:gd name="T22" fmla="+- 0 307 13"/>
                              <a:gd name="T23" fmla="*/ 307 h 749"/>
                              <a:gd name="T24" fmla="+- 0 1287 567"/>
                              <a:gd name="T25" fmla="*/ T24 w 732"/>
                              <a:gd name="T26" fmla="+- 0 297 13"/>
                              <a:gd name="T27" fmla="*/ 297 h 749"/>
                              <a:gd name="T28" fmla="+- 0 1264 567"/>
                              <a:gd name="T29" fmla="*/ T28 w 732"/>
                              <a:gd name="T30" fmla="+- 0 350 13"/>
                              <a:gd name="T31" fmla="*/ 350 h 749"/>
                              <a:gd name="T32" fmla="+- 0 1233 567"/>
                              <a:gd name="T33" fmla="*/ T32 w 732"/>
                              <a:gd name="T34" fmla="+- 0 681 13"/>
                              <a:gd name="T35" fmla="*/ 681 h 749"/>
                              <a:gd name="T36" fmla="+- 0 634 567"/>
                              <a:gd name="T37" fmla="*/ T36 w 732"/>
                              <a:gd name="T38" fmla="+- 0 728 13"/>
                              <a:gd name="T39" fmla="*/ 728 h 749"/>
                              <a:gd name="T40" fmla="+- 0 860 567"/>
                              <a:gd name="T41" fmla="*/ T40 w 732"/>
                              <a:gd name="T42" fmla="+- 0 532 13"/>
                              <a:gd name="T43" fmla="*/ 532 h 749"/>
                              <a:gd name="T44" fmla="+- 0 1233 567"/>
                              <a:gd name="T45" fmla="*/ T44 w 732"/>
                              <a:gd name="T46" fmla="+- 0 728 13"/>
                              <a:gd name="T47" fmla="*/ 728 h 749"/>
                              <a:gd name="T48" fmla="+- 0 1059 567"/>
                              <a:gd name="T49" fmla="*/ T48 w 732"/>
                              <a:gd name="T50" fmla="+- 0 532 13"/>
                              <a:gd name="T51" fmla="*/ 532 h 749"/>
                              <a:gd name="T52" fmla="+- 0 1065 567"/>
                              <a:gd name="T53" fmla="*/ T52 w 732"/>
                              <a:gd name="T54" fmla="+- 0 498 13"/>
                              <a:gd name="T55" fmla="*/ 498 h 749"/>
                              <a:gd name="T56" fmla="+- 0 1264 567"/>
                              <a:gd name="T57" fmla="*/ T56 w 732"/>
                              <a:gd name="T58" fmla="+- 0 278 13"/>
                              <a:gd name="T59" fmla="*/ 278 h 749"/>
                              <a:gd name="T60" fmla="+- 0 1233 567"/>
                              <a:gd name="T61" fmla="*/ T60 w 732"/>
                              <a:gd name="T62" fmla="+- 0 297 13"/>
                              <a:gd name="T63" fmla="*/ 297 h 749"/>
                              <a:gd name="T64" fmla="+- 0 1230 567"/>
                              <a:gd name="T65" fmla="*/ T64 w 732"/>
                              <a:gd name="T66" fmla="+- 0 332 13"/>
                              <a:gd name="T67" fmla="*/ 332 h 749"/>
                              <a:gd name="T68" fmla="+- 0 860 567"/>
                              <a:gd name="T69" fmla="*/ T68 w 732"/>
                              <a:gd name="T70" fmla="+- 0 498 13"/>
                              <a:gd name="T71" fmla="*/ 498 h 749"/>
                              <a:gd name="T72" fmla="+- 0 829 567"/>
                              <a:gd name="T73" fmla="*/ T72 w 732"/>
                              <a:gd name="T74" fmla="+- 0 516 13"/>
                              <a:gd name="T75" fmla="*/ 516 h 749"/>
                              <a:gd name="T76" fmla="+- 0 605 567"/>
                              <a:gd name="T77" fmla="*/ T76 w 732"/>
                              <a:gd name="T78" fmla="+- 0 350 13"/>
                              <a:gd name="T79" fmla="*/ 350 h 749"/>
                              <a:gd name="T80" fmla="+- 0 829 567"/>
                              <a:gd name="T81" fmla="*/ T80 w 732"/>
                              <a:gd name="T82" fmla="+- 0 474 13"/>
                              <a:gd name="T83" fmla="*/ 474 h 749"/>
                              <a:gd name="T84" fmla="+- 0 639 567"/>
                              <a:gd name="T85" fmla="*/ T84 w 732"/>
                              <a:gd name="T86" fmla="+- 0 332 13"/>
                              <a:gd name="T87" fmla="*/ 332 h 749"/>
                              <a:gd name="T88" fmla="+- 0 1230 567"/>
                              <a:gd name="T89" fmla="*/ T88 w 732"/>
                              <a:gd name="T90" fmla="+- 0 297 13"/>
                              <a:gd name="T91" fmla="*/ 297 h 749"/>
                              <a:gd name="T92" fmla="+- 0 922 567"/>
                              <a:gd name="T93" fmla="*/ T92 w 732"/>
                              <a:gd name="T94" fmla="+- 0 57 13"/>
                              <a:gd name="T95" fmla="*/ 57 h 749"/>
                              <a:gd name="T96" fmla="+- 0 1233 567"/>
                              <a:gd name="T97" fmla="*/ T96 w 732"/>
                              <a:gd name="T98" fmla="+- 0 253 13"/>
                              <a:gd name="T99" fmla="*/ 253 h 749"/>
                              <a:gd name="T100" fmla="+- 0 967 567"/>
                              <a:gd name="T101" fmla="*/ T100 w 732"/>
                              <a:gd name="T102" fmla="+- 0 47 13"/>
                              <a:gd name="T103" fmla="*/ 47 h 749"/>
                              <a:gd name="T104" fmla="+- 0 575 567"/>
                              <a:gd name="T105" fmla="*/ T104 w 732"/>
                              <a:gd name="T106" fmla="+- 0 302 13"/>
                              <a:gd name="T107" fmla="*/ 302 h 749"/>
                              <a:gd name="T108" fmla="+- 0 567 567"/>
                              <a:gd name="T109" fmla="*/ T108 w 732"/>
                              <a:gd name="T110" fmla="+- 0 309 13"/>
                              <a:gd name="T111" fmla="*/ 309 h 749"/>
                              <a:gd name="T112" fmla="+- 0 575 567"/>
                              <a:gd name="T113" fmla="*/ T112 w 732"/>
                              <a:gd name="T114" fmla="+- 0 762 13"/>
                              <a:gd name="T115" fmla="*/ 762 h 749"/>
                              <a:gd name="T116" fmla="+- 0 1299 567"/>
                              <a:gd name="T117" fmla="*/ T116 w 732"/>
                              <a:gd name="T118" fmla="+- 0 755 13"/>
                              <a:gd name="T119" fmla="*/ 755 h 749"/>
                              <a:gd name="T120" fmla="+- 0 1299 567"/>
                              <a:gd name="T121" fmla="*/ T120 w 732"/>
                              <a:gd name="T122" fmla="+- 0 707 13"/>
                              <a:gd name="T123" fmla="*/ 707 h 749"/>
                              <a:gd name="T124" fmla="+- 0 1299 567"/>
                              <a:gd name="T125" fmla="*/ T124 w 732"/>
                              <a:gd name="T126" fmla="+- 0 332 13"/>
                              <a:gd name="T127" fmla="*/ 33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2" h="749">
                                <a:moveTo>
                                  <a:pt x="345" y="642"/>
                                </a:moveTo>
                                <a:lnTo>
                                  <a:pt x="309" y="642"/>
                                </a:lnTo>
                                <a:lnTo>
                                  <a:pt x="309" y="676"/>
                                </a:lnTo>
                                <a:lnTo>
                                  <a:pt x="345" y="676"/>
                                </a:lnTo>
                                <a:lnTo>
                                  <a:pt x="345" y="642"/>
                                </a:lnTo>
                                <a:close/>
                                <a:moveTo>
                                  <a:pt x="421" y="642"/>
                                </a:moveTo>
                                <a:lnTo>
                                  <a:pt x="385" y="642"/>
                                </a:lnTo>
                                <a:lnTo>
                                  <a:pt x="385" y="676"/>
                                </a:lnTo>
                                <a:lnTo>
                                  <a:pt x="421" y="676"/>
                                </a:lnTo>
                                <a:lnTo>
                                  <a:pt x="421" y="642"/>
                                </a:lnTo>
                                <a:close/>
                                <a:moveTo>
                                  <a:pt x="732" y="298"/>
                                </a:moveTo>
                                <a:lnTo>
                                  <a:pt x="730" y="294"/>
                                </a:lnTo>
                                <a:lnTo>
                                  <a:pt x="725" y="289"/>
                                </a:lnTo>
                                <a:lnTo>
                                  <a:pt x="720" y="284"/>
                                </a:lnTo>
                                <a:lnTo>
                                  <a:pt x="697" y="265"/>
                                </a:lnTo>
                                <a:lnTo>
                                  <a:pt x="697" y="337"/>
                                </a:lnTo>
                                <a:lnTo>
                                  <a:pt x="697" y="694"/>
                                </a:lnTo>
                                <a:lnTo>
                                  <a:pt x="666" y="668"/>
                                </a:lnTo>
                                <a:lnTo>
                                  <a:pt x="666" y="715"/>
                                </a:lnTo>
                                <a:lnTo>
                                  <a:pt x="67" y="715"/>
                                </a:lnTo>
                                <a:lnTo>
                                  <a:pt x="91" y="694"/>
                                </a:lnTo>
                                <a:lnTo>
                                  <a:pt x="293" y="519"/>
                                </a:lnTo>
                                <a:lnTo>
                                  <a:pt x="438" y="519"/>
                                </a:lnTo>
                                <a:lnTo>
                                  <a:pt x="666" y="715"/>
                                </a:lnTo>
                                <a:lnTo>
                                  <a:pt x="666" y="668"/>
                                </a:lnTo>
                                <a:lnTo>
                                  <a:pt x="492" y="519"/>
                                </a:lnTo>
                                <a:lnTo>
                                  <a:pt x="473" y="503"/>
                                </a:lnTo>
                                <a:lnTo>
                                  <a:pt x="498" y="485"/>
                                </a:lnTo>
                                <a:lnTo>
                                  <a:pt x="697" y="337"/>
                                </a:lnTo>
                                <a:lnTo>
                                  <a:pt x="697" y="265"/>
                                </a:lnTo>
                                <a:lnTo>
                                  <a:pt x="666" y="240"/>
                                </a:lnTo>
                                <a:lnTo>
                                  <a:pt x="666" y="284"/>
                                </a:lnTo>
                                <a:lnTo>
                                  <a:pt x="663" y="284"/>
                                </a:lnTo>
                                <a:lnTo>
                                  <a:pt x="663" y="319"/>
                                </a:lnTo>
                                <a:lnTo>
                                  <a:pt x="440" y="485"/>
                                </a:lnTo>
                                <a:lnTo>
                                  <a:pt x="293" y="485"/>
                                </a:lnTo>
                                <a:lnTo>
                                  <a:pt x="262" y="461"/>
                                </a:lnTo>
                                <a:lnTo>
                                  <a:pt x="262" y="503"/>
                                </a:lnTo>
                                <a:lnTo>
                                  <a:pt x="38" y="694"/>
                                </a:lnTo>
                                <a:lnTo>
                                  <a:pt x="38" y="337"/>
                                </a:lnTo>
                                <a:lnTo>
                                  <a:pt x="262" y="503"/>
                                </a:lnTo>
                                <a:lnTo>
                                  <a:pt x="262" y="461"/>
                                </a:lnTo>
                                <a:lnTo>
                                  <a:pt x="96" y="337"/>
                                </a:lnTo>
                                <a:lnTo>
                                  <a:pt x="72" y="319"/>
                                </a:lnTo>
                                <a:lnTo>
                                  <a:pt x="663" y="319"/>
                                </a:lnTo>
                                <a:lnTo>
                                  <a:pt x="663" y="284"/>
                                </a:lnTo>
                                <a:lnTo>
                                  <a:pt x="67" y="284"/>
                                </a:lnTo>
                                <a:lnTo>
                                  <a:pt x="355" y="44"/>
                                </a:lnTo>
                                <a:lnTo>
                                  <a:pt x="666" y="284"/>
                                </a:lnTo>
                                <a:lnTo>
                                  <a:pt x="666" y="240"/>
                                </a:lnTo>
                                <a:lnTo>
                                  <a:pt x="582" y="171"/>
                                </a:lnTo>
                                <a:lnTo>
                                  <a:pt x="400" y="34"/>
                                </a:lnTo>
                                <a:lnTo>
                                  <a:pt x="354" y="0"/>
                                </a:lnTo>
                                <a:lnTo>
                                  <a:pt x="8" y="289"/>
                                </a:lnTo>
                                <a:lnTo>
                                  <a:pt x="3" y="291"/>
                                </a:lnTo>
                                <a:lnTo>
                                  <a:pt x="0" y="296"/>
                                </a:lnTo>
                                <a:lnTo>
                                  <a:pt x="0" y="742"/>
                                </a:lnTo>
                                <a:lnTo>
                                  <a:pt x="8" y="749"/>
                                </a:lnTo>
                                <a:lnTo>
                                  <a:pt x="725" y="749"/>
                                </a:lnTo>
                                <a:lnTo>
                                  <a:pt x="732" y="742"/>
                                </a:lnTo>
                                <a:lnTo>
                                  <a:pt x="732" y="715"/>
                                </a:lnTo>
                                <a:lnTo>
                                  <a:pt x="732" y="694"/>
                                </a:lnTo>
                                <a:lnTo>
                                  <a:pt x="732" y="337"/>
                                </a:lnTo>
                                <a:lnTo>
                                  <a:pt x="732" y="319"/>
                                </a:lnTo>
                                <a:lnTo>
                                  <a:pt x="732" y="29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C63335B" id="Group 27" o:spid="_x0000_s1026" style="position:absolute;margin-left:370.5pt;margin-top:8.45pt;width:65pt;height:48.4pt;z-index:251688960" coordsize="130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">
                <v:shape id="AutoShape 75" o:spid="_x0000_s1027" style="position:absolute;left:10;top:10;width:903;height:947;visibility:visible;mso-wrap-style:square;v-text-anchor:top" coordsize="90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" path="m96,701r-23,l73,722r23,l96,701xm148,701r-23,l125,722r23,l148,701xm201,701r-22,l179,722r22,l201,701xm239,425r-166,l73,446r166,l239,425xm253,701r-23,l230,722r23,l253,701xm300,517r-227,l73,538r227,l300,517xm307,701r-23,l284,722r23,l307,701xm355,609r-282,l73,630r282,l355,609xm358,701r-23,l335,722r23,l358,701xm366,163r-296,l70,185r,126l70,333r296,l366,311r-273,l93,185r250,l343,311r23,l366,185r,-1l366,163xm412,701r-23,l389,722r23,l412,701xm465,701r-23,l442,722r23,l465,701xm902,805r-23,l879,826r,23l874,880r-15,25l836,921r-30,5l179,926r18,-16l211,889r9,-23l223,842r,-10l221,826r658,l879,805r-105,l774,646,773,276r,-207l751,49r,30l751,276r-3,370l748,805r-536,l195,808r5,18l201,836r,6l194,875r-20,27l146,920r-35,6l77,920,49,902,30,875,23,842,23,79,75,31r62,58l170,59,200,31r62,58l295,59,325,31r62,58l420,59,450,31r62,58l545,59,575,31r62,58l670,59,700,31r51,48l751,49,732,31,700,,637,59,607,31,575,,512,59,483,31,450,,387,59,358,31,325,,261,59,231,31,198,,136,59,106,31,73,,,69,,840r9,42l33,916r35,22l111,947r695,l844,939r20,-13l875,919r20,-31l902,849r,-23l902,805xe" fillcolor="#003263" stroked="f">
                  <v:path arrowok="t" o:connecttype="custom" o:connectlocs="73,732;148,711;148,732;179,711;201,711;73,456;253,711;253,732;73,527;300,527;284,732;355,619;355,640;335,711;358,711;70,195;366,343;93,195;366,321;366,173;389,732;465,711;465,732;879,815;874,890;806,936;211,899;223,842;879,815;773,286;751,89;748,815;200,836;194,885;111,936;30,885;75,41;200,41;325,41;450,41;575,41;700,41;732,41;607,41;483,41;358,41;231,41;106,41;0,850;68,948;844,949;895,898;902,815" o:connectangles="0,0,0,0,0,0,0,0,0,0,0,0,0,0,0,0,0,0,0,0,0,0,0,0,0,0,0,0,0,0,0,0,0,0,0,0,0,0,0,0,0,0,0,0,0,0,0,0,0,0,0,0,0"/>
                </v:shape>
                <v:shape id="AutoShape 76" o:spid="_x0000_s1028" style="position:absolute;left:10;top:10;width:903;height:947;visibility:visible;mso-wrap-style:square;v-text-anchor:top" coordsize="90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" path="m773,276r,-207l700,,637,59,575,,512,59,450,,387,59,325,,261,59,198,,136,59,73,,,69,,840r9,42l33,916r35,22l111,947r2,l125,947r637,l806,947r38,-8l875,919r20,-31l902,849r,-33l902,805r-128,l774,646t-26,l748,805r-536,l195,808r3,12l200,826r1,10l201,842r-7,33l174,902r-28,18l111,926,77,920,49,902,30,875,23,842,23,79,75,31r62,58l200,31r62,58l325,31r62,58l450,31r62,58l575,31r62,58l700,31r51,48l751,258t55,668l179,926r18,-16l211,889r9,-23l223,840r,-4l223,832r-2,-6l879,826r,23l874,880r-15,25l836,921r-30,5xe" filled="f" strokecolor="#003263" strokeweight=".36161mm">
                  <v:path arrowok="t" o:connecttype="custom" o:connectlocs="773,79;637,69;512,69;387,69;261,69;136,69;0,79;9,892;68,948;113,957;762,957;844,949;895,898;902,826;774,815;748,656;212,815;198,830;201,846;194,885;146,930;77,930;30,885;23,89;137,99;262,99;387,99;512,99;637,99;751,89;806,936;197,920;220,876;223,846;221,836;879,859;859,915;806,936" o:connectangles="0,0,0,0,0,0,0,0,0,0,0,0,0,0,0,0,0,0,0,0,0,0,0,0,0,0,0,0,0,0,0,0,0,0,0,0,0,0"/>
                </v:shape>
                <v:shape id="Freeform 77" o:spid="_x0000_s1029" style="position:absolute;left:711;top:105;width:182;height:651;visibility:visible;mso-wrap-style:square;v-text-anchor:top" coordsize="18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" path="m139,l20,67,,651r181,l139,xe" stroked="f">
                  <v:path arrowok="t" o:connecttype="custom" o:connectlocs="139,105;20,172;0,756;181,756;139,105" o:connectangles="0,0,0,0,0"/>
                </v:shape>
                <v:shape id="AutoShape 78" o:spid="_x0000_s1030" style="position:absolute;left:567;top:12;width:732;height:749;visibility:visible;mso-wrap-style:square;v-text-anchor:top" coordsize="73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" path="m345,642r-36,l309,676r36,l345,642xm421,642r-36,l385,676r36,l421,642xm732,298r-2,-4l725,289r-5,-5l697,265r,72l697,694,666,668r,47l67,715,91,694,293,519r145,l666,715r,-47l492,519,473,503r25,-18l697,337r,-72l666,240r,44l663,284r,35l440,485r-147,l262,461r,42l38,694r,-357l262,503r,-42l96,337,72,319r591,l663,284r-596,l355,44,666,284r,-44l582,171,400,34,354,,8,289r-5,2l,296,,742r8,7l725,749r7,-7l732,715r,-21l732,337r,-18l732,298xe" fillcolor="#003263" stroked="f">
                  <v:path arrowok="t" o:connecttype="custom" o:connectlocs="309,655;345,689;421,655;385,689;421,655;730,307;720,297;697,350;666,681;67,728;293,532;666,728;492,532;498,498;697,278;666,297;663,332;293,498;262,516;38,350;262,474;72,332;663,297;355,57;666,253;400,47;8,302;0,309;8,762;732,755;732,707;732,332" o:connectangles="0,0,0,0,0,0,0,0,0,0,0,0,0,0,0,0,0,0,0,0,0,0,0,0,0,0,0,0,0,0,0,0"/>
                </v:shape>
              </v:group>
            </w:pict>
          </mc:Fallback>
        </mc:AlternateContent>
      </w:r>
      <w:r w:rsidR="00F00107">
        <w:rPr>
          <w:noProof/>
        </w:rPr>
        <mc:AlternateContent>
          <mc:Choice Requires="wpg">
            <w:drawing>
              <wp:anchor distT="0" distB="0" distL="114300" distR="114300" simplePos="0" relativeHeight="251671552" behindDoc="0" locked="0" layoutInCell="1" allowOverlap="1" wp14:anchorId="416FC5BC" wp14:editId="4BBCFA31">
                <wp:simplePos x="0" y="0"/>
                <wp:positionH relativeFrom="column">
                  <wp:posOffset>6247765</wp:posOffset>
                </wp:positionH>
                <wp:positionV relativeFrom="paragraph">
                  <wp:posOffset>47625</wp:posOffset>
                </wp:positionV>
                <wp:extent cx="374015" cy="513663"/>
                <wp:effectExtent l="0" t="0" r="6985" b="127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513663"/>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039E0FEE" id="Group 200" o:spid="_x0000_s1026" style="position:absolute;margin-left:491.95pt;margin-top:3.75pt;width:29.45pt;height:40.45pt;z-index:251671552;mso-height-relative:margin"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17" o:title=""/>
                </v:shape>
              </v:group>
            </w:pict>
          </mc:Fallback>
        </mc:AlternateContent>
      </w:r>
      <w:r w:rsidR="001C663D">
        <w:rPr>
          <w:noProof/>
        </w:rPr>
        <mc:AlternateContent>
          <mc:Choice Requires="wpg">
            <w:drawing>
              <wp:anchor distT="0" distB="0" distL="114300" distR="114300" simplePos="0" relativeHeight="251669504" behindDoc="0" locked="0" layoutInCell="1" allowOverlap="1" wp14:anchorId="64BAE331" wp14:editId="3A85292A">
                <wp:simplePos x="0" y="0"/>
                <wp:positionH relativeFrom="column">
                  <wp:posOffset>3021330</wp:posOffset>
                </wp:positionH>
                <wp:positionV relativeFrom="paragraph">
                  <wp:posOffset>5080</wp:posOffset>
                </wp:positionV>
                <wp:extent cx="1313815" cy="1628775"/>
                <wp:effectExtent l="0" t="0" r="635" b="9525"/>
                <wp:wrapNone/>
                <wp:docPr id="407" name="Group 407"/>
                <wp:cNvGraphicFramePr/>
                <a:graphic xmlns:a="http://schemas.openxmlformats.org/drawingml/2006/main">
                  <a:graphicData uri="http://schemas.microsoft.com/office/word/2010/wordprocessingGroup">
                    <wpg:wgp>
                      <wpg:cNvGrpSpPr/>
                      <wpg:grpSpPr>
                        <a:xfrm>
                          <a:off x="0" y="0"/>
                          <a:ext cx="1313815" cy="1628775"/>
                          <a:chOff x="0" y="0"/>
                          <a:chExt cx="1314449" cy="1628775"/>
                        </a:xfrm>
                      </wpg:grpSpPr>
                      <pic:pic xmlns:pic="http://schemas.openxmlformats.org/drawingml/2006/picture">
                        <pic:nvPicPr>
                          <pic:cNvPr id="408" name="image2.png"/>
                          <pic:cNvPicPr>
                            <a:picLocks noChangeAspect="1"/>
                          </pic:cNvPicPr>
                        </pic:nvPicPr>
                        <pic:blipFill>
                          <a:blip r:embed="rId18"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28574" y="971550"/>
                            <a:ext cx="1285875" cy="657225"/>
                          </a:xfrm>
                          <a:prstGeom prst="rect">
                            <a:avLst/>
                          </a:prstGeom>
                          <a:noFill/>
                          <a:ln w="9525">
                            <a:noFill/>
                            <a:miter lim="800000"/>
                            <a:headEnd/>
                            <a:tailEnd/>
                          </a:ln>
                        </wps:spPr>
                        <wps:txbx>
                          <w:txbxContent>
                            <w:p w14:paraId="17B8DB90" w14:textId="1F5156BE" w:rsidR="00E20805" w:rsidRPr="006C6D3E" w:rsidRDefault="00E20805" w:rsidP="00012B91">
                              <w:pPr>
                                <w:spacing w:line="240" w:lineRule="auto"/>
                                <w:rPr>
                                  <w:color w:val="003263" w:themeColor="text2"/>
                                </w:rPr>
                              </w:pPr>
                              <w:r>
                                <w:rPr>
                                  <w:color w:val="003263" w:themeColor="text2"/>
                                  <w:w w:val="105"/>
                                </w:rPr>
                                <w:t>Submissions in total from 31 people via online survey and email</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4BAE331" id="Group 407" o:spid="_x0000_s1038" style="position:absolute;margin-left:237.9pt;margin-top:.4pt;width:103.45pt;height:128.25pt;z-index:251669504;mso-width-relative:margin" coordsize="13144,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">
                <v:shape id="image2.png" o:spid="_x0000_s1039"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19" o:title=""/>
                </v:shape>
                <v:shape id="_x0000_s1040" type="#_x0000_t202" style="position:absolute;left:285;top:9715;width:1285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17B8DB90" w14:textId="1F5156BE" w:rsidR="00E20805" w:rsidRPr="006C6D3E" w:rsidRDefault="00E20805" w:rsidP="00012B91">
                        <w:pPr>
                          <w:spacing w:line="240" w:lineRule="auto"/>
                          <w:rPr>
                            <w:color w:val="003263" w:themeColor="text2"/>
                          </w:rPr>
                        </w:pPr>
                        <w:r>
                          <w:rPr>
                            <w:color w:val="003263" w:themeColor="text2"/>
                            <w:w w:val="105"/>
                          </w:rPr>
                          <w:t>Submissions in total from 31 people via online survey and email</w:t>
                        </w:r>
                      </w:p>
                    </w:txbxContent>
                  </v:textbox>
                </v:shape>
              </v:group>
            </w:pict>
          </mc:Fallback>
        </mc:AlternateContent>
      </w:r>
      <w:r w:rsidR="00012B91">
        <w:rPr>
          <w:noProof/>
        </w:rPr>
        <mc:AlternateContent>
          <mc:Choice Requires="wpg">
            <w:drawing>
              <wp:anchor distT="0" distB="0" distL="114300" distR="114300" simplePos="0" relativeHeight="251666432" behindDoc="0" locked="0" layoutInCell="1" allowOverlap="1" wp14:anchorId="77DC34E2" wp14:editId="55E5BC9C">
                <wp:simplePos x="0" y="0"/>
                <wp:positionH relativeFrom="column">
                  <wp:posOffset>181852</wp:posOffset>
                </wp:positionH>
                <wp:positionV relativeFrom="paragraph">
                  <wp:posOffset>82722</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F32D78" id="Group 231" o:spid="_x0000_s1026" style="position:absolute;margin-left:14.3pt;margin-top:6.5pt;width:46.75pt;height:46.2pt;z-index:251666432;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YGbxIAABm6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p>
    <w:p w14:paraId="4AD7FFFD" w14:textId="3B416DBF" w:rsidR="00012B91" w:rsidRDefault="00C94DF6" w:rsidP="00012B91">
      <w:pPr>
        <w:pStyle w:val="BodyText"/>
        <w:tabs>
          <w:tab w:val="left" w:pos="1698"/>
        </w:tabs>
        <w:rPr>
          <w:noProof/>
        </w:rPr>
      </w:pPr>
      <w:r>
        <w:rPr>
          <w:noProof/>
        </w:rPr>
        <mc:AlternateContent>
          <mc:Choice Requires="wps">
            <w:drawing>
              <wp:anchor distT="0" distB="0" distL="114300" distR="114300" simplePos="0" relativeHeight="251672576" behindDoc="0" locked="0" layoutInCell="1" allowOverlap="1" wp14:anchorId="698185E9" wp14:editId="29868DAE">
                <wp:simplePos x="0" y="0"/>
                <wp:positionH relativeFrom="margin">
                  <wp:align>right</wp:align>
                </wp:positionH>
                <wp:positionV relativeFrom="paragraph">
                  <wp:posOffset>256540</wp:posOffset>
                </wp:positionV>
                <wp:extent cx="590550" cy="5334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33400"/>
                        </a:xfrm>
                        <a:prstGeom prst="rect">
                          <a:avLst/>
                        </a:prstGeom>
                        <a:noFill/>
                        <a:ln w="9525">
                          <a:noFill/>
                          <a:miter lim="800000"/>
                          <a:headEnd/>
                          <a:tailEnd/>
                        </a:ln>
                      </wps:spPr>
                      <wps:txbx>
                        <w:txbxContent>
                          <w:p w14:paraId="296EBA02" w14:textId="7639A08A" w:rsidR="00E20805" w:rsidRPr="00F00107" w:rsidRDefault="00E20805" w:rsidP="00012B91">
                            <w:pPr>
                              <w:rPr>
                                <w:color w:val="003263" w:themeColor="text2"/>
                                <w:sz w:val="56"/>
                                <w:szCs w:val="56"/>
                              </w:rPr>
                            </w:pPr>
                            <w:r>
                              <w:rPr>
                                <w:color w:val="003263" w:themeColor="text2"/>
                                <w:sz w:val="56"/>
                                <w:szCs w:val="56"/>
                              </w:rPr>
                              <w:t>35</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698185E9" id="Text Box 2" o:spid="_x0000_s1041" type="#_x0000_t202" style="position:absolute;margin-left:-4.7pt;margin-top:20.2pt;width:46.5pt;height:42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" filled="f" stroked="f">
                <v:textbox inset="0,0,0,0">
                  <w:txbxContent>
                    <w:p w14:paraId="296EBA02" w14:textId="7639A08A" w:rsidR="00E20805" w:rsidRPr="00F00107" w:rsidRDefault="00E20805" w:rsidP="00012B91">
                      <w:pPr>
                        <w:rPr>
                          <w:color w:val="003263" w:themeColor="text2"/>
                          <w:sz w:val="56"/>
                          <w:szCs w:val="56"/>
                        </w:rPr>
                      </w:pPr>
                      <w:r>
                        <w:rPr>
                          <w:color w:val="003263" w:themeColor="text2"/>
                          <w:sz w:val="56"/>
                          <w:szCs w:val="56"/>
                        </w:rPr>
                        <w:t>35</w:t>
                      </w:r>
                    </w:p>
                  </w:txbxContent>
                </v:textbox>
                <w10:wrap anchorx="margin"/>
              </v:shape>
            </w:pict>
          </mc:Fallback>
        </mc:AlternateContent>
      </w:r>
      <w:r w:rsidR="001C663D">
        <w:rPr>
          <w:noProof/>
        </w:rPr>
        <mc:AlternateContent>
          <mc:Choice Requires="wps">
            <w:drawing>
              <wp:anchor distT="0" distB="0" distL="114300" distR="114300" simplePos="0" relativeHeight="251678720" behindDoc="0" locked="0" layoutInCell="1" allowOverlap="1" wp14:anchorId="2C320E98" wp14:editId="03705052">
                <wp:simplePos x="0" y="0"/>
                <wp:positionH relativeFrom="column">
                  <wp:posOffset>3933825</wp:posOffset>
                </wp:positionH>
                <wp:positionV relativeFrom="paragraph">
                  <wp:posOffset>209550</wp:posOffset>
                </wp:positionV>
                <wp:extent cx="590550" cy="3714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4949FCCA" w14:textId="77777777" w:rsidR="00E20805" w:rsidRPr="0041068C" w:rsidRDefault="00E20805" w:rsidP="001C663D">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38</w:t>
                            </w:r>
                          </w:p>
                          <w:p w14:paraId="2EA138AA" w14:textId="0C3ADD57" w:rsidR="00E20805" w:rsidRPr="000816C6" w:rsidRDefault="00E20805" w:rsidP="001C663D">
                            <w:pPr>
                              <w:rPr>
                                <w:color w:val="003263" w:themeColor="text2"/>
                                <w:sz w:val="56"/>
                                <w:szCs w:val="56"/>
                              </w:rPr>
                            </w:pPr>
                          </w:p>
                        </w:txbxContent>
                      </wps:txbx>
                      <wps:bodyPr rot="0" vert="horz" wrap="square" lIns="0" tIns="0" rIns="0" bIns="0" anchor="t" anchorCtr="0">
                        <a:noAutofit/>
                      </wps:bodyPr>
                    </wps:wsp>
                  </a:graphicData>
                </a:graphic>
              </wp:anchor>
            </w:drawing>
          </mc:Choice>
          <mc:Fallback>
            <w:pict>
              <v:shape w14:anchorId="2C320E98" id="_x0000_s1042" type="#_x0000_t202" style="position:absolute;margin-left:309.75pt;margin-top:16.5pt;width:46.5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" filled="f" stroked="f">
                <v:textbox inset="0,0,0,0">
                  <w:txbxContent>
                    <w:p w14:paraId="4949FCCA" w14:textId="77777777" w:rsidR="00E20805" w:rsidRPr="0041068C" w:rsidRDefault="00E20805" w:rsidP="001C663D">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38</w:t>
                      </w:r>
                    </w:p>
                    <w:p w14:paraId="2EA138AA" w14:textId="0C3ADD57" w:rsidR="00E20805" w:rsidRPr="000816C6" w:rsidRDefault="00E20805" w:rsidP="001C663D">
                      <w:pPr>
                        <w:rPr>
                          <w:color w:val="003263" w:themeColor="text2"/>
                          <w:sz w:val="56"/>
                          <w:szCs w:val="56"/>
                        </w:rPr>
                      </w:pPr>
                    </w:p>
                  </w:txbxContent>
                </v:textbox>
              </v:shape>
            </w:pict>
          </mc:Fallback>
        </mc:AlternateContent>
      </w:r>
    </w:p>
    <w:p w14:paraId="5B847270" w14:textId="20E914DE" w:rsidR="00012B91" w:rsidRDefault="00012B91" w:rsidP="00012B91">
      <w:pPr>
        <w:pStyle w:val="BodyText"/>
        <w:tabs>
          <w:tab w:val="left" w:pos="1698"/>
        </w:tabs>
        <w:rPr>
          <w:noProof/>
        </w:rPr>
      </w:pPr>
      <w:r>
        <w:rPr>
          <w:noProof/>
        </w:rPr>
        <mc:AlternateContent>
          <mc:Choice Requires="wps">
            <w:drawing>
              <wp:anchor distT="0" distB="0" distL="114300" distR="114300" simplePos="0" relativeHeight="251667456" behindDoc="0" locked="0" layoutInCell="1" allowOverlap="1" wp14:anchorId="455F919B" wp14:editId="1FF4C5ED">
                <wp:simplePos x="0" y="0"/>
                <wp:positionH relativeFrom="column">
                  <wp:posOffset>2264</wp:posOffset>
                </wp:positionH>
                <wp:positionV relativeFrom="paragraph">
                  <wp:posOffset>127743</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350B4A98" w14:textId="3EE14467" w:rsidR="00E20805" w:rsidRPr="006C6D3E" w:rsidRDefault="00E20805" w:rsidP="00012B91">
                            <w:pPr>
                              <w:jc w:val="center"/>
                              <w:rPr>
                                <w:color w:val="003263" w:themeColor="text2"/>
                              </w:rPr>
                            </w:pPr>
                            <w:r>
                              <w:rPr>
                                <w:rFonts w:asciiTheme="majorHAnsi" w:hAnsiTheme="majorHAnsi" w:cstheme="majorHAnsi"/>
                                <w:b/>
                                <w:bCs/>
                                <w:color w:val="003263" w:themeColor="text2"/>
                                <w:sz w:val="56"/>
                                <w:szCs w:val="56"/>
                              </w:rPr>
                              <w:t>28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 xml:space="preserve">of engagement (Stage </w:t>
                            </w:r>
                            <w:r>
                              <w:rPr>
                                <w:color w:val="003263" w:themeColor="text2"/>
                                <w:w w:val="105"/>
                              </w:rPr>
                              <w:t>2</w:t>
                            </w:r>
                            <w:r w:rsidRPr="006C6D3E">
                              <w:rPr>
                                <w:color w:val="003263" w:themeColor="text2"/>
                                <w:w w:val="105"/>
                              </w:rPr>
                              <w:t>)</w:t>
                            </w:r>
                          </w:p>
                        </w:txbxContent>
                      </wps:txbx>
                      <wps:bodyPr rot="0" vert="horz" wrap="square" lIns="0" tIns="0" rIns="0" bIns="0" anchor="t" anchorCtr="0">
                        <a:noAutofit/>
                      </wps:bodyPr>
                    </wps:wsp>
                  </a:graphicData>
                </a:graphic>
              </wp:anchor>
            </w:drawing>
          </mc:Choice>
          <mc:Fallback>
            <w:pict>
              <v:shape w14:anchorId="455F919B" id="_x0000_s1043" type="#_x0000_t202" style="position:absolute;margin-left:.2pt;margin-top:10.05pt;width:77.25pt;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" filled="f" stroked="f">
                <v:textbox inset="0,0,0,0">
                  <w:txbxContent>
                    <w:p w14:paraId="350B4A98" w14:textId="3EE14467" w:rsidR="00E20805" w:rsidRPr="006C6D3E" w:rsidRDefault="00E20805" w:rsidP="00012B91">
                      <w:pPr>
                        <w:jc w:val="center"/>
                        <w:rPr>
                          <w:color w:val="003263" w:themeColor="text2"/>
                        </w:rPr>
                      </w:pPr>
                      <w:r>
                        <w:rPr>
                          <w:rFonts w:asciiTheme="majorHAnsi" w:hAnsiTheme="majorHAnsi" w:cstheme="majorHAnsi"/>
                          <w:b/>
                          <w:bCs/>
                          <w:color w:val="003263" w:themeColor="text2"/>
                          <w:sz w:val="56"/>
                          <w:szCs w:val="56"/>
                        </w:rPr>
                        <w:t>28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 xml:space="preserve">of engagement (Stage </w:t>
                      </w:r>
                      <w:r>
                        <w:rPr>
                          <w:color w:val="003263" w:themeColor="text2"/>
                          <w:w w:val="105"/>
                        </w:rPr>
                        <w:t>2</w:t>
                      </w:r>
                      <w:r w:rsidRPr="006C6D3E">
                        <w:rPr>
                          <w:color w:val="003263" w:themeColor="text2"/>
                          <w:w w:val="105"/>
                        </w:rPr>
                        <w:t>)</w:t>
                      </w:r>
                    </w:p>
                  </w:txbxContent>
                </v:textbox>
              </v:shape>
            </w:pict>
          </mc:Fallback>
        </mc:AlternateContent>
      </w:r>
      <w:r>
        <w:rPr>
          <w:noProof/>
        </w:rPr>
        <w:t xml:space="preserve"> </w:t>
      </w:r>
    </w:p>
    <w:p w14:paraId="03271140" w14:textId="3476530F" w:rsidR="00012B91" w:rsidRDefault="00F00107" w:rsidP="00012B91">
      <w:pPr>
        <w:pStyle w:val="BodyText"/>
        <w:tabs>
          <w:tab w:val="left" w:pos="1698"/>
        </w:tabs>
        <w:rPr>
          <w:noProof/>
        </w:rPr>
      </w:pPr>
      <w:r>
        <w:rPr>
          <w:noProof/>
        </w:rPr>
        <mc:AlternateContent>
          <mc:Choice Requires="wps">
            <w:drawing>
              <wp:anchor distT="0" distB="0" distL="114300" distR="114300" simplePos="0" relativeHeight="251673600" behindDoc="0" locked="0" layoutInCell="1" allowOverlap="1" wp14:anchorId="050B19B3" wp14:editId="48277105">
                <wp:simplePos x="0" y="0"/>
                <wp:positionH relativeFrom="margin">
                  <wp:posOffset>5859780</wp:posOffset>
                </wp:positionH>
                <wp:positionV relativeFrom="paragraph">
                  <wp:posOffset>43180</wp:posOffset>
                </wp:positionV>
                <wp:extent cx="1047750" cy="733425"/>
                <wp:effectExtent l="0" t="0" r="0" b="952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33425"/>
                        </a:xfrm>
                        <a:prstGeom prst="rect">
                          <a:avLst/>
                        </a:prstGeom>
                        <a:noFill/>
                        <a:ln w="9525">
                          <a:noFill/>
                          <a:miter lim="800000"/>
                          <a:headEnd/>
                          <a:tailEnd/>
                        </a:ln>
                      </wps:spPr>
                      <wps:txbx>
                        <w:txbxContent>
                          <w:p w14:paraId="6FD085DD" w14:textId="79D2E5D3" w:rsidR="00E20805" w:rsidRPr="006C6D3E" w:rsidRDefault="00E20805" w:rsidP="00012B91">
                            <w:pPr>
                              <w:spacing w:line="240" w:lineRule="auto"/>
                              <w:rPr>
                                <w:color w:val="003263" w:themeColor="text2"/>
                              </w:rPr>
                            </w:pPr>
                            <w:r>
                              <w:rPr>
                                <w:color w:val="003263" w:themeColor="text2"/>
                                <w:w w:val="105"/>
                              </w:rPr>
                              <w:t>People now following the project (an additional 4 from this engagement)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B19B3" id="_x0000_s1044" type="#_x0000_t202" style="position:absolute;margin-left:461.4pt;margin-top:3.4pt;width:82.5pt;height:5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" filled="f" stroked="f">
                <v:textbox inset="0,0,0,0">
                  <w:txbxContent>
                    <w:p w14:paraId="6FD085DD" w14:textId="79D2E5D3" w:rsidR="00E20805" w:rsidRPr="006C6D3E" w:rsidRDefault="00E20805" w:rsidP="00012B91">
                      <w:pPr>
                        <w:spacing w:line="240" w:lineRule="auto"/>
                        <w:rPr>
                          <w:color w:val="003263" w:themeColor="text2"/>
                        </w:rPr>
                      </w:pPr>
                      <w:r>
                        <w:rPr>
                          <w:color w:val="003263" w:themeColor="text2"/>
                          <w:w w:val="105"/>
                        </w:rPr>
                        <w:t>People now following the project (an additional 4 from this engagement)</w:t>
                      </w:r>
                    </w:p>
                  </w:txbxContent>
                </v:textbox>
                <w10:wrap anchorx="margin"/>
              </v:shape>
            </w:pict>
          </mc:Fallback>
        </mc:AlternateContent>
      </w:r>
    </w:p>
    <w:p w14:paraId="0CCD8092" w14:textId="5C00D3A6" w:rsidR="00012B91" w:rsidRDefault="00012B91" w:rsidP="00012B91">
      <w:pPr>
        <w:pStyle w:val="BodyText"/>
        <w:ind w:firstLine="1276"/>
      </w:pPr>
      <w:r>
        <w:rPr>
          <w:noProof/>
        </w:rPr>
        <w:t xml:space="preserve">  </w:t>
      </w:r>
    </w:p>
    <w:p w14:paraId="5EC6C601" w14:textId="77777777" w:rsidR="00012B91" w:rsidRPr="00617051" w:rsidRDefault="00012B91" w:rsidP="00012B91">
      <w:pPr>
        <w:pStyle w:val="BodyText"/>
        <w:spacing w:after="0"/>
        <w:rPr>
          <w:b/>
          <w:bCs/>
        </w:rPr>
      </w:pPr>
      <w:r w:rsidRPr="00617051">
        <w:rPr>
          <w:b/>
          <w:bCs/>
        </w:rPr>
        <w:lastRenderedPageBreak/>
        <w:t>DATA METHODOLO</w:t>
      </w:r>
      <w:r>
        <w:rPr>
          <w:b/>
          <w:bCs/>
        </w:rPr>
        <w:t>D</w:t>
      </w:r>
      <w:r w:rsidRPr="00617051">
        <w:rPr>
          <w:b/>
          <w:bCs/>
        </w:rPr>
        <w:t>Y</w:t>
      </w:r>
    </w:p>
    <w:p w14:paraId="5B3B07EE" w14:textId="406ADA4F" w:rsidR="002F0B0C" w:rsidRDefault="002F0B0C" w:rsidP="002F0B0C">
      <w:pPr>
        <w:pStyle w:val="BodyText"/>
      </w:pPr>
      <w:r>
        <w:t xml:space="preserve">This </w:t>
      </w:r>
      <w:r w:rsidR="00012B91">
        <w:t xml:space="preserve">engagement </w:t>
      </w:r>
      <w:r>
        <w:t xml:space="preserve">was accessible to all members of the community and everyone was encouraged to contribute. Followers of the project on the </w:t>
      </w:r>
      <w:proofErr w:type="spellStart"/>
      <w:r>
        <w:t>City’s</w:t>
      </w:r>
      <w:proofErr w:type="spellEnd"/>
      <w:r>
        <w:t xml:space="preserve"> Have Your Say page </w:t>
      </w:r>
      <w:r w:rsidR="00C45ED4">
        <w:t xml:space="preserve">were </w:t>
      </w:r>
      <w:r>
        <w:t xml:space="preserve">sent a direct email when </w:t>
      </w:r>
      <w:r w:rsidR="00C45ED4">
        <w:t>the engagement was launched</w:t>
      </w:r>
      <w:r>
        <w:t>.</w:t>
      </w:r>
    </w:p>
    <w:p w14:paraId="47C8C462" w14:textId="77777777" w:rsidR="00FC584C" w:rsidRDefault="00FC584C" w:rsidP="002F0B0C">
      <w:pPr>
        <w:pStyle w:val="BodyText"/>
        <w:rPr>
          <w:b/>
          <w:bCs/>
        </w:rPr>
      </w:pPr>
    </w:p>
    <w:p w14:paraId="42494456" w14:textId="1C67738E" w:rsidR="00012B91" w:rsidRPr="00007730" w:rsidRDefault="00012B91" w:rsidP="002F0B0C">
      <w:pPr>
        <w:pStyle w:val="BodyText"/>
        <w:rPr>
          <w:b/>
          <w:bCs/>
        </w:rPr>
      </w:pPr>
      <w:r w:rsidRPr="00007730">
        <w:rPr>
          <w:b/>
          <w:bCs/>
        </w:rPr>
        <w:t>ENGAGEMENT TOOL AND TECHINQUES</w:t>
      </w:r>
    </w:p>
    <w:p w14:paraId="0FCF77AE" w14:textId="77777777" w:rsidR="00012B91" w:rsidRDefault="00012B91" w:rsidP="00012B91">
      <w:pPr>
        <w:pStyle w:val="BodyText"/>
        <w:spacing w:after="0"/>
      </w:pPr>
      <w:r>
        <w:t>A project specific engagement page was developed to provide project information and methods of ways to engage with the City.</w:t>
      </w:r>
    </w:p>
    <w:p w14:paraId="252EF8EC" w14:textId="0366716C" w:rsidR="00012B91" w:rsidRDefault="00012B91" w:rsidP="00012B91">
      <w:pPr>
        <w:pStyle w:val="BodyText"/>
        <w:spacing w:after="0" w:line="240" w:lineRule="auto"/>
      </w:pPr>
      <w:r>
        <w:t xml:space="preserve">A range of engagement tools and techniques were used to provide different types of opportunities for stakeholders and </w:t>
      </w:r>
      <w:r w:rsidR="005D607A">
        <w:t xml:space="preserve">the </w:t>
      </w:r>
      <w:r>
        <w:t xml:space="preserve">community to have their say. The main tools and techniques are explained in further detail below </w:t>
      </w:r>
    </w:p>
    <w:p w14:paraId="081D6ADC" w14:textId="77777777" w:rsidR="00012B91" w:rsidRDefault="00012B91" w:rsidP="00012B91">
      <w:pPr>
        <w:pStyle w:val="BodyText"/>
        <w:spacing w:after="0" w:line="160" w:lineRule="atLeast"/>
      </w:pPr>
    </w:p>
    <w:tbl>
      <w:tblPr>
        <w:tblStyle w:val="TableGrid"/>
        <w:tblW w:w="10206" w:type="dxa"/>
        <w:tblCellMar>
          <w:top w:w="85" w:type="dxa"/>
          <w:bottom w:w="85" w:type="dxa"/>
        </w:tblCellMar>
        <w:tblLook w:val="04A0" w:firstRow="1" w:lastRow="0" w:firstColumn="1" w:lastColumn="0" w:noHBand="0" w:noVBand="1"/>
      </w:tblPr>
      <w:tblGrid>
        <w:gridCol w:w="3480"/>
        <w:gridCol w:w="6726"/>
      </w:tblGrid>
      <w:tr w:rsidR="00012B91" w14:paraId="6BE01136" w14:textId="77777777" w:rsidTr="00E2080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77777777" w:rsidR="00012B91" w:rsidRDefault="00012B91" w:rsidP="00E20805">
            <w:r>
              <w:t>HOW WE ENGAGED</w:t>
            </w:r>
          </w:p>
        </w:tc>
      </w:tr>
      <w:tr w:rsidR="00012B91" w14:paraId="32A15810" w14:textId="77777777" w:rsidTr="00E20805">
        <w:tc>
          <w:tcPr>
            <w:cnfStyle w:val="001000000000" w:firstRow="0" w:lastRow="0" w:firstColumn="1" w:lastColumn="0" w:oddVBand="0" w:evenVBand="0" w:oddHBand="0" w:evenHBand="0" w:firstRowFirstColumn="0" w:firstRowLastColumn="0" w:lastRowFirstColumn="0" w:lastRowLastColumn="0"/>
            <w:tcW w:w="3480" w:type="dxa"/>
            <w:tcBorders>
              <w:top w:val="nil"/>
              <w:bottom w:val="single" w:sz="4" w:space="0" w:color="D5E8F1"/>
            </w:tcBorders>
            <w:tcMar>
              <w:bottom w:w="0" w:type="nil"/>
            </w:tcMar>
          </w:tcPr>
          <w:p w14:paraId="0E01310B" w14:textId="77777777" w:rsidR="00012B91" w:rsidRDefault="00012B91" w:rsidP="00E20805">
            <w:r>
              <w:t>Have Your Say Online Portal</w:t>
            </w:r>
          </w:p>
          <w:p w14:paraId="5EC3202D" w14:textId="77777777" w:rsidR="00012B91" w:rsidRDefault="00012B91" w:rsidP="00E20805">
            <w:r>
              <w:t>Yoursay.geelongaustralia.com.au</w:t>
            </w:r>
          </w:p>
        </w:tc>
        <w:tc>
          <w:tcPr>
            <w:tcW w:w="6726" w:type="dxa"/>
            <w:tcBorders>
              <w:top w:val="nil"/>
              <w:bottom w:val="single" w:sz="4" w:space="0" w:color="D5E8F1"/>
            </w:tcBorders>
            <w:tcMar>
              <w:bottom w:w="0" w:type="nil"/>
            </w:tcMar>
          </w:tcPr>
          <w:p w14:paraId="7EB64C7D" w14:textId="2B97E54E" w:rsidR="00012B91" w:rsidRDefault="00012B91" w:rsidP="00E20805">
            <w:pPr>
              <w:cnfStyle w:val="000000000000" w:firstRow="0" w:lastRow="0" w:firstColumn="0" w:lastColumn="0" w:oddVBand="0" w:evenVBand="0" w:oddHBand="0" w:evenHBand="0" w:firstRowFirstColumn="0" w:firstRowLastColumn="0" w:lastRowFirstColumn="0" w:lastRowLastColumn="0"/>
            </w:pPr>
            <w:r>
              <w:t>An online H</w:t>
            </w:r>
            <w:r w:rsidR="00C45ED4">
              <w:t xml:space="preserve">ave </w:t>
            </w:r>
            <w:r>
              <w:t>Y</w:t>
            </w:r>
            <w:r w:rsidR="00C45ED4">
              <w:t xml:space="preserve">our </w:t>
            </w:r>
            <w:r>
              <w:t>S</w:t>
            </w:r>
            <w:r w:rsidR="00C45ED4">
              <w:t>ay</w:t>
            </w:r>
            <w:r>
              <w:t xml:space="preserve"> project page was designed to share relevant information to encourage community feedback on</w:t>
            </w:r>
            <w:r w:rsidR="002F0B0C">
              <w:t xml:space="preserve"> the Domestic Animal Management Plan 2022 – 25</w:t>
            </w:r>
            <w:r w:rsidR="0085324B">
              <w:t xml:space="preserve"> as of March 2021</w:t>
            </w:r>
            <w:r w:rsidR="002F0B0C">
              <w:t>.</w:t>
            </w:r>
          </w:p>
        </w:tc>
      </w:tr>
      <w:tr w:rsidR="00012B91" w14:paraId="057E5D4B" w14:textId="77777777" w:rsidTr="00E20805">
        <w:tc>
          <w:tcPr>
            <w:cnfStyle w:val="001000000000" w:firstRow="0" w:lastRow="0" w:firstColumn="1" w:lastColumn="0" w:oddVBand="0" w:evenVBand="0" w:oddHBand="0" w:evenHBand="0" w:firstRowFirstColumn="0" w:firstRowLastColumn="0" w:lastRowFirstColumn="0" w:lastRowLastColumn="0"/>
            <w:tcW w:w="3480" w:type="dxa"/>
            <w:tcBorders>
              <w:top w:val="single" w:sz="4" w:space="0" w:color="D5E8F1"/>
            </w:tcBorders>
            <w:tcMar>
              <w:bottom w:w="0" w:type="nil"/>
            </w:tcMar>
          </w:tcPr>
          <w:p w14:paraId="72BC3301" w14:textId="00BC29CC" w:rsidR="00012B91" w:rsidRDefault="0085324B" w:rsidP="00E20805">
            <w:r>
              <w:t>FEEDBACK</w:t>
            </w:r>
            <w:r w:rsidR="00012B91">
              <w:t xml:space="preserve"> (online and hardcopy)</w:t>
            </w:r>
          </w:p>
        </w:tc>
        <w:tc>
          <w:tcPr>
            <w:tcW w:w="6726" w:type="dxa"/>
            <w:tcBorders>
              <w:top w:val="single" w:sz="4" w:space="0" w:color="D5E8F1"/>
            </w:tcBorders>
            <w:tcMar>
              <w:bottom w:w="0" w:type="nil"/>
            </w:tcMar>
          </w:tcPr>
          <w:p w14:paraId="38FD9B5C" w14:textId="4F8847FB" w:rsidR="00012B91" w:rsidRDefault="0085324B" w:rsidP="00E20805">
            <w:pPr>
              <w:cnfStyle w:val="000000000000" w:firstRow="0" w:lastRow="0" w:firstColumn="0" w:lastColumn="0" w:oddVBand="0" w:evenVBand="0" w:oddHBand="0" w:evenHBand="0" w:firstRowFirstColumn="0" w:firstRowLastColumn="0" w:lastRowFirstColumn="0" w:lastRowLastColumn="0"/>
            </w:pPr>
            <w:r>
              <w:t>Feedback was sought from the community through the online H</w:t>
            </w:r>
            <w:r w:rsidR="00C45ED4">
              <w:t xml:space="preserve">ave </w:t>
            </w:r>
            <w:r>
              <w:t>Y</w:t>
            </w:r>
            <w:r w:rsidR="00C45ED4">
              <w:t xml:space="preserve">our </w:t>
            </w:r>
            <w:r>
              <w:t>S</w:t>
            </w:r>
            <w:r w:rsidR="00C45ED4">
              <w:t>ay</w:t>
            </w:r>
            <w:r>
              <w:t xml:space="preserve"> project page for the </w:t>
            </w:r>
            <w:r w:rsidR="00C45ED4">
              <w:t>d</w:t>
            </w:r>
            <w:r>
              <w:t>raft</w:t>
            </w:r>
            <w:r w:rsidR="00C45ED4">
              <w:t xml:space="preserve"> plan</w:t>
            </w:r>
            <w:r w:rsidR="00635C5F">
              <w:t xml:space="preserve"> from 30 August to 26 September 2021.</w:t>
            </w:r>
          </w:p>
          <w:p w14:paraId="743DE4C5" w14:textId="0CCCCD06" w:rsidR="00012B91" w:rsidRDefault="00635C5F" w:rsidP="00E20805">
            <w:pPr>
              <w:cnfStyle w:val="000000000000" w:firstRow="0" w:lastRow="0" w:firstColumn="0" w:lastColumn="0" w:oddVBand="0" w:evenVBand="0" w:oddHBand="0" w:evenHBand="0" w:firstRowFirstColumn="0" w:firstRowLastColumn="0" w:lastRowFirstColumn="0" w:lastRowLastColumn="0"/>
            </w:pPr>
            <w:r>
              <w:t>The o</w:t>
            </w:r>
            <w:r w:rsidR="00012B91">
              <w:t xml:space="preserve">bjective of </w:t>
            </w:r>
            <w:r>
              <w:t xml:space="preserve">this </w:t>
            </w:r>
            <w:r w:rsidR="00012B91">
              <w:t>survey wa</w:t>
            </w:r>
            <w:r>
              <w:t xml:space="preserve">s to confirm that the community’s views from the original feedback period, March and April 2021, were captured in the </w:t>
            </w:r>
            <w:r w:rsidR="00D071B0">
              <w:t>p</w:t>
            </w:r>
            <w:r>
              <w:t>lan’s objectives.</w:t>
            </w:r>
          </w:p>
        </w:tc>
      </w:tr>
      <w:tr w:rsidR="00012B91" w14:paraId="2C342655" w14:textId="77777777" w:rsidTr="00E20805">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0E5F44C8" w14:textId="77777777" w:rsidR="00012B91" w:rsidRDefault="00012B91" w:rsidP="00E20805">
            <w:r>
              <w:t>Written submissions</w:t>
            </w:r>
          </w:p>
        </w:tc>
        <w:tc>
          <w:tcPr>
            <w:tcW w:w="6726" w:type="dxa"/>
            <w:tcMar>
              <w:bottom w:w="0" w:type="nil"/>
            </w:tcMar>
          </w:tcPr>
          <w:p w14:paraId="77DE74CF" w14:textId="77777777" w:rsidR="00012B91" w:rsidRDefault="00012B91" w:rsidP="00E20805">
            <w:pPr>
              <w:cnfStyle w:val="000000000000" w:firstRow="0" w:lastRow="0" w:firstColumn="0" w:lastColumn="0" w:oddVBand="0" w:evenVBand="0" w:oddHBand="0" w:evenHBand="0" w:firstRowFirstColumn="0" w:firstRowLastColumn="0" w:lastRowFirstColumn="0" w:lastRowLastColumn="0"/>
            </w:pPr>
            <w:r>
              <w:t>Open at any time during the public engagement period. Submissions could be provided by email or mail.</w:t>
            </w:r>
          </w:p>
        </w:tc>
      </w:tr>
      <w:tr w:rsidR="00012B91" w14:paraId="4F8B82C9" w14:textId="77777777" w:rsidTr="00E20805">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32C8AF11" w14:textId="77777777" w:rsidR="00012B91" w:rsidRDefault="00012B91" w:rsidP="00E20805">
            <w:r>
              <w:t>One on one interviews</w:t>
            </w:r>
          </w:p>
        </w:tc>
        <w:tc>
          <w:tcPr>
            <w:tcW w:w="6726" w:type="dxa"/>
            <w:tcMar>
              <w:bottom w:w="0" w:type="nil"/>
            </w:tcMar>
          </w:tcPr>
          <w:p w14:paraId="57F0E4EF" w14:textId="0E05A39B" w:rsidR="00012B91" w:rsidRDefault="0040702A" w:rsidP="00E20805">
            <w:pPr>
              <w:cnfStyle w:val="000000000000" w:firstRow="0" w:lastRow="0" w:firstColumn="0" w:lastColumn="0" w:oddVBand="0" w:evenVBand="0" w:oddHBand="0" w:evenHBand="0" w:firstRowFirstColumn="0" w:firstRowLastColumn="0" w:lastRowFirstColumn="0" w:lastRowLastColumn="0"/>
            </w:pPr>
            <w:r>
              <w:t>The community were given the opportunity to provide feedback, or seek assistance completing the online survey, by telephone, as an alternative to face to face or one on one interviews due to the restrictions imposed during COVID and lockdown periods.</w:t>
            </w:r>
          </w:p>
        </w:tc>
      </w:tr>
    </w:tbl>
    <w:p w14:paraId="5E318E0C" w14:textId="77777777" w:rsidR="00FC584C" w:rsidRDefault="00FC584C" w:rsidP="00012B91">
      <w:pPr>
        <w:pStyle w:val="ExecSummHeading2"/>
        <w:rPr>
          <w:color w:val="auto"/>
        </w:rPr>
      </w:pPr>
    </w:p>
    <w:p w14:paraId="37FB62C8" w14:textId="7C22CD79" w:rsidR="00012B91" w:rsidRPr="00770813" w:rsidRDefault="00012B91" w:rsidP="00012B91">
      <w:pPr>
        <w:pStyle w:val="ExecSummHeading2"/>
        <w:rPr>
          <w:color w:val="auto"/>
        </w:rPr>
      </w:pPr>
      <w:r w:rsidRPr="00770813">
        <w:rPr>
          <w:color w:val="auto"/>
        </w:rPr>
        <w:t>Communications</w:t>
      </w:r>
    </w:p>
    <w:p w14:paraId="42097064" w14:textId="461516BB" w:rsidR="00012B91" w:rsidRDefault="00FF181F" w:rsidP="00012B91">
      <w:pPr>
        <w:pStyle w:val="BodyText"/>
        <w:spacing w:after="0" w:line="240" w:lineRule="auto"/>
      </w:pPr>
      <w:r>
        <w:t xml:space="preserve">Media platforms were utilised to direct people to the Have Your Say page as well as promote the opportunity to read the </w:t>
      </w:r>
      <w:r w:rsidR="003D41DC">
        <w:t>d</w:t>
      </w:r>
      <w:r>
        <w:t xml:space="preserve">raft </w:t>
      </w:r>
      <w:r w:rsidR="003D41DC">
        <w:t>plan</w:t>
      </w:r>
      <w:r>
        <w:t>.</w:t>
      </w:r>
      <w:r w:rsidR="00012B91" w:rsidRPr="002579FB">
        <w:t xml:space="preserve"> </w:t>
      </w:r>
    </w:p>
    <w:p w14:paraId="3215D2C2" w14:textId="77777777" w:rsidR="00F1039D" w:rsidRDefault="00F1039D" w:rsidP="00012B91">
      <w:pPr>
        <w:pStyle w:val="BodyText"/>
        <w:spacing w:after="0" w:line="240" w:lineRule="auto"/>
      </w:pPr>
    </w:p>
    <w:p w14:paraId="5577D953" w14:textId="3A3E5A86" w:rsidR="00012B91" w:rsidRDefault="00FF181F" w:rsidP="00012B91">
      <w:r>
        <w:t xml:space="preserve">Printed and online media </w:t>
      </w:r>
      <w:r w:rsidR="003D41DC">
        <w:t xml:space="preserve">including, the </w:t>
      </w:r>
      <w:r>
        <w:t>Geelong Advertiser newspaper, Geelong Australia website</w:t>
      </w:r>
      <w:r w:rsidR="003D41DC">
        <w:t xml:space="preserve">, </w:t>
      </w:r>
      <w:r>
        <w:t>Bay FM</w:t>
      </w:r>
      <w:r w:rsidR="003D41DC">
        <w:t xml:space="preserve"> and K Rock radio stations,</w:t>
      </w:r>
      <w:r>
        <w:t xml:space="preserve"> and </w:t>
      </w:r>
      <w:r w:rsidR="00000DEF">
        <w:t xml:space="preserve">the </w:t>
      </w:r>
      <w:r w:rsidR="003D41DC">
        <w:t>M</w:t>
      </w:r>
      <w:r w:rsidR="00000DEF">
        <w:t>ayor’s twitter</w:t>
      </w:r>
      <w:r w:rsidR="00F1039D">
        <w:t xml:space="preserve"> feed</w:t>
      </w:r>
      <w:r w:rsidR="003D41DC">
        <w:t>,</w:t>
      </w:r>
      <w:r w:rsidR="00B40818">
        <w:t xml:space="preserve"> reported on and promoted the engagement opportunity</w:t>
      </w:r>
    </w:p>
    <w:p w14:paraId="0523A791" w14:textId="77777777" w:rsidR="004B3290" w:rsidRDefault="004B3290" w:rsidP="00012B91"/>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5697"/>
        <w:gridCol w:w="5076"/>
      </w:tblGrid>
      <w:tr w:rsidR="005229EB" w14:paraId="690F6C4E" w14:textId="69F82532" w:rsidTr="005229EB">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697" w:type="dxa"/>
            <w:tcMar>
              <w:top w:w="0" w:type="dxa"/>
            </w:tcMar>
          </w:tcPr>
          <w:p w14:paraId="13EC3DE6" w14:textId="77777777" w:rsidR="005229EB" w:rsidRPr="006C6D3E" w:rsidRDefault="005229EB" w:rsidP="00E20805">
            <w:pPr>
              <w:pStyle w:val="BodyText"/>
              <w:rPr>
                <w:color w:val="003263" w:themeColor="text2"/>
              </w:rPr>
            </w:pPr>
            <w:r w:rsidRPr="00A05644">
              <w:rPr>
                <w:color w:val="003263" w:themeColor="text2"/>
              </w:rPr>
              <w:t>W</w:t>
            </w:r>
            <w:r>
              <w:rPr>
                <w:color w:val="003263" w:themeColor="text2"/>
              </w:rPr>
              <w:t>ho we engaged with</w:t>
            </w:r>
          </w:p>
        </w:tc>
        <w:tc>
          <w:tcPr>
            <w:tcW w:w="5076" w:type="dxa"/>
          </w:tcPr>
          <w:p w14:paraId="6FB7D0DE" w14:textId="77777777" w:rsidR="005229EB" w:rsidRPr="00A05644" w:rsidRDefault="005229EB" w:rsidP="00E20805">
            <w:pPr>
              <w:pStyle w:val="BodyText"/>
              <w:cnfStyle w:val="100000000000" w:firstRow="1" w:lastRow="0" w:firstColumn="0" w:lastColumn="0" w:oddVBand="0" w:evenVBand="0" w:oddHBand="0" w:evenHBand="0" w:firstRowFirstColumn="0" w:firstRowLastColumn="0" w:lastRowFirstColumn="0" w:lastRowLastColumn="0"/>
              <w:rPr>
                <w:color w:val="003263" w:themeColor="text2"/>
              </w:rPr>
            </w:pPr>
          </w:p>
        </w:tc>
      </w:tr>
    </w:tbl>
    <w:p w14:paraId="0FBADEAE" w14:textId="77777777" w:rsidR="00012B91" w:rsidRDefault="00012B91" w:rsidP="00012B91">
      <w:pPr>
        <w:spacing w:line="260" w:lineRule="atLeast"/>
        <w:rPr>
          <w:rFonts w:ascii="Calibri" w:hAnsi="Calibri"/>
          <w:b/>
          <w:caps/>
          <w:sz w:val="24"/>
          <w:szCs w:val="21"/>
        </w:rPr>
      </w:pPr>
    </w:p>
    <w:p w14:paraId="0EFD73BC" w14:textId="77777777" w:rsidR="00012B91" w:rsidRPr="00770813" w:rsidRDefault="00012B91" w:rsidP="00012B91">
      <w:pPr>
        <w:spacing w:line="260" w:lineRule="atLeast"/>
        <w:rPr>
          <w:rFonts w:ascii="Calibri" w:hAnsi="Calibri"/>
          <w:b/>
          <w:caps/>
          <w:sz w:val="24"/>
          <w:szCs w:val="21"/>
        </w:rPr>
      </w:pPr>
      <w:r w:rsidRPr="00770813">
        <w:rPr>
          <w:rFonts w:ascii="Calibri" w:hAnsi="Calibri"/>
          <w:b/>
          <w:caps/>
          <w:sz w:val="24"/>
          <w:szCs w:val="21"/>
        </w:rPr>
        <w:t>PARTICIPATION</w:t>
      </w:r>
    </w:p>
    <w:p w14:paraId="4A31D527" w14:textId="19703041" w:rsidR="00F1039D" w:rsidRDefault="00012B91" w:rsidP="00012B91">
      <w:pPr>
        <w:pStyle w:val="BodyText"/>
        <w:spacing w:after="0" w:line="240" w:lineRule="auto"/>
      </w:pPr>
      <w:r w:rsidRPr="00770813">
        <w:t xml:space="preserve">During </w:t>
      </w:r>
      <w:r w:rsidR="00000DEF">
        <w:t>30 August to 26 September 2021</w:t>
      </w:r>
      <w:r w:rsidRPr="00770813">
        <w:t xml:space="preserve"> more than</w:t>
      </w:r>
      <w:r w:rsidR="00000DEF">
        <w:t xml:space="preserve"> 30</w:t>
      </w:r>
      <w:r w:rsidRPr="00770813">
        <w:t xml:space="preserve"> people engaged with the City</w:t>
      </w:r>
      <w:r w:rsidR="00F1039D">
        <w:t xml:space="preserve">. </w:t>
      </w:r>
      <w:r w:rsidRPr="00770813">
        <w:t xml:space="preserve">Of these </w:t>
      </w:r>
      <w:r w:rsidR="007C73F0">
        <w:t>96.7</w:t>
      </w:r>
      <w:r w:rsidRPr="00770813">
        <w:t>%</w:t>
      </w:r>
      <w:r w:rsidR="00C94DF6">
        <w:t xml:space="preserve"> (30)</w:t>
      </w:r>
      <w:r w:rsidRPr="00770813">
        <w:t xml:space="preserve"> engaged online</w:t>
      </w:r>
      <w:r w:rsidR="00000DEF">
        <w:t xml:space="preserve"> through the </w:t>
      </w:r>
      <w:r w:rsidR="007C73F0">
        <w:t>H</w:t>
      </w:r>
      <w:r w:rsidR="00000DEF">
        <w:t>ave Your Say page</w:t>
      </w:r>
      <w:r w:rsidRPr="00770813">
        <w:t xml:space="preserve">, </w:t>
      </w:r>
      <w:r w:rsidR="007C73F0">
        <w:t>6.45</w:t>
      </w:r>
      <w:r w:rsidRPr="00770813">
        <w:t xml:space="preserve">% </w:t>
      </w:r>
      <w:r w:rsidR="00C94DF6">
        <w:t xml:space="preserve">(2) </w:t>
      </w:r>
      <w:r w:rsidRPr="00770813">
        <w:t xml:space="preserve">engaged through </w:t>
      </w:r>
      <w:r w:rsidR="00000DEF">
        <w:t>direct email</w:t>
      </w:r>
      <w:r w:rsidR="00F1039D">
        <w:t>. 14.3% (5) community members submitted multiple (2) responses</w:t>
      </w:r>
      <w:r w:rsidR="007C73F0">
        <w:t xml:space="preserve">. </w:t>
      </w:r>
    </w:p>
    <w:p w14:paraId="3937B4C9" w14:textId="1693A933" w:rsidR="00012B91" w:rsidRDefault="007E7B10" w:rsidP="00012B91">
      <w:pPr>
        <w:pStyle w:val="BodyText"/>
        <w:spacing w:after="0" w:line="240" w:lineRule="auto"/>
      </w:pPr>
      <w:r>
        <w:t>An additional 4 community members are now following the project, meaning they are engaged for the length of the project in addition to this engagement, and will receive future information including updates and outcomes.</w:t>
      </w:r>
    </w:p>
    <w:p w14:paraId="50F897CA" w14:textId="519D40FC" w:rsidR="00F1039D" w:rsidRPr="00770813" w:rsidRDefault="00F1039D" w:rsidP="00012B91">
      <w:pPr>
        <w:pStyle w:val="BodyText"/>
        <w:spacing w:after="0" w:line="240" w:lineRule="auto"/>
        <w:rPr>
          <w:b/>
        </w:rPr>
      </w:pPr>
      <w:r>
        <w:t>Face to face engagement was not possible due to COVID restrictions across Victoria during this period</w:t>
      </w:r>
      <w:r w:rsidRPr="00770813">
        <w:t>.</w:t>
      </w:r>
    </w:p>
    <w:p w14:paraId="291F4E19" w14:textId="15E67D4F" w:rsidR="00012B91" w:rsidRDefault="00012B91" w:rsidP="00012B91">
      <w:pPr>
        <w:pStyle w:val="BodyText"/>
      </w:pPr>
      <w:r w:rsidRPr="00770813">
        <w:t xml:space="preserve">The following is a snapshot of </w:t>
      </w:r>
      <w:r w:rsidR="00F1039D">
        <w:t xml:space="preserve">the </w:t>
      </w:r>
      <w:r w:rsidR="00F11276">
        <w:t>interaction</w:t>
      </w:r>
      <w:r w:rsidR="00F1039D">
        <w:t xml:space="preserve"> on the page</w:t>
      </w:r>
      <w:r w:rsidR="00F11276">
        <w:t>.</w:t>
      </w:r>
    </w:p>
    <w:p w14:paraId="766F2420" w14:textId="6A115C84" w:rsidR="007C73F0" w:rsidRDefault="007C73F0" w:rsidP="00012B91">
      <w:pPr>
        <w:pStyle w:val="BodyText"/>
      </w:pPr>
      <w:r w:rsidRPr="007C73F0">
        <w:rPr>
          <w:noProof/>
        </w:rPr>
        <w:lastRenderedPageBreak/>
        <w:drawing>
          <wp:inline distT="0" distB="0" distL="0" distR="0" wp14:anchorId="39074DAA" wp14:editId="0DF9506E">
            <wp:extent cx="6840855" cy="3409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0855" cy="3409950"/>
                    </a:xfrm>
                    <a:prstGeom prst="rect">
                      <a:avLst/>
                    </a:prstGeom>
                  </pic:spPr>
                </pic:pic>
              </a:graphicData>
            </a:graphic>
          </wp:inline>
        </w:drawing>
      </w:r>
    </w:p>
    <w:p w14:paraId="15F436D3" w14:textId="49FBE8B1" w:rsidR="007C73F0" w:rsidRDefault="00F11276" w:rsidP="00012B91">
      <w:pPr>
        <w:pStyle w:val="BodyText"/>
      </w:pPr>
      <w:r>
        <w:t>N.B. Graph line colours match categories above</w:t>
      </w:r>
      <w:r w:rsidR="002464CF">
        <w:t>. The peaks align with media and online promotions of the engagement opportunity and timeframes.</w:t>
      </w:r>
    </w:p>
    <w:p w14:paraId="601AB600" w14:textId="107F7319" w:rsidR="00495EFB" w:rsidRDefault="00495EFB" w:rsidP="00012B91">
      <w:pPr>
        <w:pStyle w:val="BodyText"/>
      </w:pPr>
    </w:p>
    <w:p w14:paraId="046F3BCF" w14:textId="3A5630BE" w:rsidR="00495EFB" w:rsidRDefault="00495EFB" w:rsidP="00012B91">
      <w:pPr>
        <w:pStyle w:val="BodyText"/>
      </w:pPr>
    </w:p>
    <w:p w14:paraId="1798B9E0" w14:textId="77777777" w:rsidR="00495EFB" w:rsidRDefault="00495EFB" w:rsidP="00012B91">
      <w:pPr>
        <w:pStyle w:val="BodyText"/>
      </w:pPr>
    </w:p>
    <w:p w14:paraId="00448028" w14:textId="5DB0F2D1" w:rsidR="007C73F0" w:rsidRDefault="00495EFB" w:rsidP="00012B91">
      <w:pPr>
        <w:pStyle w:val="BodyText"/>
      </w:pPr>
      <w:r>
        <w:rPr>
          <w:noProof/>
        </w:rPr>
        <mc:AlternateContent>
          <mc:Choice Requires="wps">
            <w:drawing>
              <wp:anchor distT="45720" distB="45720" distL="114300" distR="114300" simplePos="0" relativeHeight="251682816" behindDoc="0" locked="0" layoutInCell="1" allowOverlap="1" wp14:anchorId="38F74571" wp14:editId="68601B15">
                <wp:simplePos x="0" y="0"/>
                <wp:positionH relativeFrom="margin">
                  <wp:align>right</wp:align>
                </wp:positionH>
                <wp:positionV relativeFrom="paragraph">
                  <wp:posOffset>2515870</wp:posOffset>
                </wp:positionV>
                <wp:extent cx="1571625" cy="100965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09650"/>
                        </a:xfrm>
                        <a:prstGeom prst="rect">
                          <a:avLst/>
                        </a:prstGeom>
                        <a:solidFill>
                          <a:srgbClr val="FFFFFF"/>
                        </a:solidFill>
                        <a:ln w="9525">
                          <a:solidFill>
                            <a:srgbClr val="000000"/>
                          </a:solidFill>
                          <a:miter lim="800000"/>
                          <a:headEnd/>
                          <a:tailEnd/>
                        </a:ln>
                      </wps:spPr>
                      <wps:txbx>
                        <w:txbxContent>
                          <w:p w14:paraId="19809643" w14:textId="76E9044C" w:rsidR="00E20805" w:rsidRPr="0029058B" w:rsidRDefault="00E20805">
                            <w:pPr>
                              <w:rPr>
                                <w:sz w:val="16"/>
                                <w:szCs w:val="16"/>
                              </w:rPr>
                            </w:pPr>
                            <w:r w:rsidRPr="0029058B">
                              <w:rPr>
                                <w:sz w:val="16"/>
                                <w:szCs w:val="16"/>
                              </w:rPr>
                              <w:t>Direct = 40.2% (121)</w:t>
                            </w:r>
                          </w:p>
                          <w:p w14:paraId="6456D2CA" w14:textId="73129C04" w:rsidR="00E20805" w:rsidRDefault="00E20805">
                            <w:pPr>
                              <w:rPr>
                                <w:sz w:val="16"/>
                                <w:szCs w:val="16"/>
                              </w:rPr>
                            </w:pPr>
                            <w:r w:rsidRPr="0029058B">
                              <w:rPr>
                                <w:sz w:val="16"/>
                                <w:szCs w:val="16"/>
                              </w:rPr>
                              <w:t>Social Media = 24.25% (73)</w:t>
                            </w:r>
                          </w:p>
                          <w:p w14:paraId="2BF845A8" w14:textId="20D255C0" w:rsidR="00E20805" w:rsidRDefault="00E20805">
                            <w:pPr>
                              <w:rPr>
                                <w:sz w:val="16"/>
                                <w:szCs w:val="16"/>
                              </w:rPr>
                            </w:pPr>
                            <w:r>
                              <w:rPr>
                                <w:sz w:val="16"/>
                                <w:szCs w:val="16"/>
                              </w:rPr>
                              <w:t>Websites = 20.6% (62)</w:t>
                            </w:r>
                          </w:p>
                          <w:p w14:paraId="40305954" w14:textId="527724F1" w:rsidR="00E20805" w:rsidRDefault="00E20805">
                            <w:pPr>
                              <w:rPr>
                                <w:sz w:val="16"/>
                                <w:szCs w:val="16"/>
                              </w:rPr>
                            </w:pPr>
                            <w:r>
                              <w:rPr>
                                <w:sz w:val="16"/>
                                <w:szCs w:val="16"/>
                              </w:rPr>
                              <w:t>Search Engine = 14.95% (45)</w:t>
                            </w:r>
                          </w:p>
                          <w:p w14:paraId="3FD10758" w14:textId="35AB1469" w:rsidR="00E20805" w:rsidRPr="0029058B" w:rsidRDefault="00E20805">
                            <w:pPr>
                              <w:rPr>
                                <w:sz w:val="16"/>
                                <w:szCs w:val="16"/>
                              </w:rPr>
                            </w:pPr>
                            <w:r>
                              <w:rPr>
                                <w:sz w:val="16"/>
                                <w:szCs w:val="16"/>
                              </w:rPr>
                              <w:t>Other = 0%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74571" id="_x0000_s1045" type="#_x0000_t202" style="position:absolute;margin-left:72.55pt;margin-top:198.1pt;width:123.75pt;height:79.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">
                <v:textbox>
                  <w:txbxContent>
                    <w:p w14:paraId="19809643" w14:textId="76E9044C" w:rsidR="00E20805" w:rsidRPr="0029058B" w:rsidRDefault="00E20805">
                      <w:pPr>
                        <w:rPr>
                          <w:sz w:val="16"/>
                          <w:szCs w:val="16"/>
                        </w:rPr>
                      </w:pPr>
                      <w:r w:rsidRPr="0029058B">
                        <w:rPr>
                          <w:sz w:val="16"/>
                          <w:szCs w:val="16"/>
                        </w:rPr>
                        <w:t>Direct = 40.2% (121)</w:t>
                      </w:r>
                    </w:p>
                    <w:p w14:paraId="6456D2CA" w14:textId="73129C04" w:rsidR="00E20805" w:rsidRDefault="00E20805">
                      <w:pPr>
                        <w:rPr>
                          <w:sz w:val="16"/>
                          <w:szCs w:val="16"/>
                        </w:rPr>
                      </w:pPr>
                      <w:r w:rsidRPr="0029058B">
                        <w:rPr>
                          <w:sz w:val="16"/>
                          <w:szCs w:val="16"/>
                        </w:rPr>
                        <w:t>Social Media = 24.25% (73)</w:t>
                      </w:r>
                    </w:p>
                    <w:p w14:paraId="2BF845A8" w14:textId="20D255C0" w:rsidR="00E20805" w:rsidRDefault="00E20805">
                      <w:pPr>
                        <w:rPr>
                          <w:sz w:val="16"/>
                          <w:szCs w:val="16"/>
                        </w:rPr>
                      </w:pPr>
                      <w:r>
                        <w:rPr>
                          <w:sz w:val="16"/>
                          <w:szCs w:val="16"/>
                        </w:rPr>
                        <w:t>Websites = 20.6% (62)</w:t>
                      </w:r>
                    </w:p>
                    <w:p w14:paraId="40305954" w14:textId="527724F1" w:rsidR="00E20805" w:rsidRDefault="00E20805">
                      <w:pPr>
                        <w:rPr>
                          <w:sz w:val="16"/>
                          <w:szCs w:val="16"/>
                        </w:rPr>
                      </w:pPr>
                      <w:r>
                        <w:rPr>
                          <w:sz w:val="16"/>
                          <w:szCs w:val="16"/>
                        </w:rPr>
                        <w:t>Search Engine = 14.95% (45)</w:t>
                      </w:r>
                    </w:p>
                    <w:p w14:paraId="3FD10758" w14:textId="35AB1469" w:rsidR="00E20805" w:rsidRPr="0029058B" w:rsidRDefault="00E20805">
                      <w:pPr>
                        <w:rPr>
                          <w:sz w:val="16"/>
                          <w:szCs w:val="16"/>
                        </w:rPr>
                      </w:pPr>
                      <w:r>
                        <w:rPr>
                          <w:sz w:val="16"/>
                          <w:szCs w:val="16"/>
                        </w:rPr>
                        <w:t>Other = 0% (0)</w:t>
                      </w:r>
                    </w:p>
                  </w:txbxContent>
                </v:textbox>
                <w10:wrap type="square" anchorx="margin"/>
              </v:shape>
            </w:pict>
          </mc:Fallback>
        </mc:AlternateContent>
      </w:r>
      <w:r w:rsidR="005229EB">
        <w:rPr>
          <w:noProof/>
        </w:rPr>
        <mc:AlternateContent>
          <mc:Choice Requires="wps">
            <w:drawing>
              <wp:anchor distT="45720" distB="45720" distL="114300" distR="114300" simplePos="0" relativeHeight="251680768" behindDoc="0" locked="0" layoutInCell="1" allowOverlap="1" wp14:anchorId="663B9919" wp14:editId="5744B096">
                <wp:simplePos x="0" y="0"/>
                <wp:positionH relativeFrom="column">
                  <wp:posOffset>3488055</wp:posOffset>
                </wp:positionH>
                <wp:positionV relativeFrom="paragraph">
                  <wp:posOffset>2493645</wp:posOffset>
                </wp:positionV>
                <wp:extent cx="1514475" cy="552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52450"/>
                        </a:xfrm>
                        <a:prstGeom prst="rect">
                          <a:avLst/>
                        </a:prstGeom>
                        <a:solidFill>
                          <a:srgbClr val="FFFFFF"/>
                        </a:solidFill>
                        <a:ln w="9525">
                          <a:solidFill>
                            <a:srgbClr val="000000"/>
                          </a:solidFill>
                          <a:miter lim="800000"/>
                          <a:headEnd/>
                          <a:tailEnd/>
                        </a:ln>
                      </wps:spPr>
                      <wps:txbx>
                        <w:txbxContent>
                          <w:p w14:paraId="5C9021F2" w14:textId="574A32F0" w:rsidR="00E20805" w:rsidRPr="0029058B" w:rsidRDefault="00E20805">
                            <w:pPr>
                              <w:rPr>
                                <w:sz w:val="16"/>
                                <w:szCs w:val="16"/>
                              </w:rPr>
                            </w:pPr>
                            <w:r w:rsidRPr="0029058B">
                              <w:rPr>
                                <w:sz w:val="16"/>
                                <w:szCs w:val="16"/>
                              </w:rPr>
                              <w:t>First Time = 77.3% (218)</w:t>
                            </w:r>
                          </w:p>
                          <w:p w14:paraId="77111C68" w14:textId="0DC513AA" w:rsidR="00E20805" w:rsidRPr="0029058B" w:rsidRDefault="00E20805">
                            <w:pPr>
                              <w:rPr>
                                <w:sz w:val="16"/>
                                <w:szCs w:val="16"/>
                              </w:rPr>
                            </w:pPr>
                            <w:r w:rsidRPr="0029058B">
                              <w:rPr>
                                <w:sz w:val="16"/>
                                <w:szCs w:val="16"/>
                              </w:rPr>
                              <w:t>Returning = 22.7% (64)</w:t>
                            </w:r>
                          </w:p>
                          <w:p w14:paraId="57A2708F" w14:textId="77777777" w:rsidR="00E20805" w:rsidRDefault="00E208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B9919" id="_x0000_s1046" type="#_x0000_t202" style="position:absolute;margin-left:274.65pt;margin-top:196.35pt;width:119.25pt;height:4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">
                <v:textbox>
                  <w:txbxContent>
                    <w:p w14:paraId="5C9021F2" w14:textId="574A32F0" w:rsidR="00E20805" w:rsidRPr="0029058B" w:rsidRDefault="00E20805">
                      <w:pPr>
                        <w:rPr>
                          <w:sz w:val="16"/>
                          <w:szCs w:val="16"/>
                        </w:rPr>
                      </w:pPr>
                      <w:r w:rsidRPr="0029058B">
                        <w:rPr>
                          <w:sz w:val="16"/>
                          <w:szCs w:val="16"/>
                        </w:rPr>
                        <w:t>First Time = 77.3% (218)</w:t>
                      </w:r>
                    </w:p>
                    <w:p w14:paraId="77111C68" w14:textId="0DC513AA" w:rsidR="00E20805" w:rsidRPr="0029058B" w:rsidRDefault="00E20805">
                      <w:pPr>
                        <w:rPr>
                          <w:sz w:val="16"/>
                          <w:szCs w:val="16"/>
                        </w:rPr>
                      </w:pPr>
                      <w:r w:rsidRPr="0029058B">
                        <w:rPr>
                          <w:sz w:val="16"/>
                          <w:szCs w:val="16"/>
                        </w:rPr>
                        <w:t>Returning = 22.7% (64)</w:t>
                      </w:r>
                    </w:p>
                    <w:p w14:paraId="57A2708F" w14:textId="77777777" w:rsidR="00E20805" w:rsidRDefault="00E20805"/>
                  </w:txbxContent>
                </v:textbox>
                <w10:wrap type="square"/>
              </v:shape>
            </w:pict>
          </mc:Fallback>
        </mc:AlternateContent>
      </w:r>
      <w:r w:rsidR="00FF3F8F">
        <w:rPr>
          <w:noProof/>
        </w:rPr>
        <mc:AlternateContent>
          <mc:Choice Requires="wps">
            <w:drawing>
              <wp:anchor distT="45720" distB="45720" distL="114300" distR="114300" simplePos="0" relativeHeight="251684864" behindDoc="0" locked="0" layoutInCell="1" allowOverlap="1" wp14:anchorId="0B8C8DDB" wp14:editId="1508863E">
                <wp:simplePos x="0" y="0"/>
                <wp:positionH relativeFrom="column">
                  <wp:posOffset>59055</wp:posOffset>
                </wp:positionH>
                <wp:positionV relativeFrom="paragraph">
                  <wp:posOffset>2528570</wp:posOffset>
                </wp:positionV>
                <wp:extent cx="3200400" cy="9620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62025"/>
                        </a:xfrm>
                        <a:prstGeom prst="rect">
                          <a:avLst/>
                        </a:prstGeom>
                        <a:solidFill>
                          <a:srgbClr val="FFFFFF"/>
                        </a:solidFill>
                        <a:ln w="9525">
                          <a:solidFill>
                            <a:srgbClr val="000000"/>
                          </a:solidFill>
                          <a:miter lim="800000"/>
                          <a:headEnd/>
                          <a:tailEnd/>
                        </a:ln>
                      </wps:spPr>
                      <wps:txbx>
                        <w:txbxContent>
                          <w:p w14:paraId="022ABE7E" w14:textId="0E1F0C0C" w:rsidR="00E20805" w:rsidRDefault="00E20805">
                            <w:r>
                              <w:t xml:space="preserve">An additional </w:t>
                            </w:r>
                            <w:r w:rsidR="002464CF">
                              <w:t>four</w:t>
                            </w:r>
                            <w:r>
                              <w:t xml:space="preserve"> community members followed the project, meaning they are engaged for the length of the project in addition to this engagement, and will receive all future information including updates and outcomes. There are now 36 followers in total for this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C8DDB" id="_x0000_s1047" type="#_x0000_t202" style="position:absolute;margin-left:4.65pt;margin-top:199.1pt;width:252pt;height:75.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">
                <v:textbox>
                  <w:txbxContent>
                    <w:p w14:paraId="022ABE7E" w14:textId="0E1F0C0C" w:rsidR="00E20805" w:rsidRDefault="00E20805">
                      <w:r>
                        <w:t xml:space="preserve">An additional </w:t>
                      </w:r>
                      <w:r w:rsidR="002464CF">
                        <w:t>four</w:t>
                      </w:r>
                      <w:r>
                        <w:t xml:space="preserve"> community members followed the project, meaning they are engaged for the length of the project in addition to this engagement, and will receive all future information including updates and outcomes. There are now 36 followers in total for this project.</w:t>
                      </w:r>
                    </w:p>
                  </w:txbxContent>
                </v:textbox>
                <w10:wrap type="square"/>
              </v:shape>
            </w:pict>
          </mc:Fallback>
        </mc:AlternateContent>
      </w:r>
      <w:r w:rsidR="007C73F0" w:rsidRPr="007C73F0">
        <w:rPr>
          <w:noProof/>
        </w:rPr>
        <w:drawing>
          <wp:inline distT="0" distB="0" distL="0" distR="0" wp14:anchorId="38433615" wp14:editId="317CB4C1">
            <wp:extent cx="6840855" cy="2352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40855" cy="2352040"/>
                    </a:xfrm>
                    <a:prstGeom prst="rect">
                      <a:avLst/>
                    </a:prstGeom>
                  </pic:spPr>
                </pic:pic>
              </a:graphicData>
            </a:graphic>
          </wp:inline>
        </w:drawing>
      </w:r>
    </w:p>
    <w:p w14:paraId="54BFBE1D" w14:textId="0BA766B3" w:rsidR="00495EFB" w:rsidRDefault="00495EFB" w:rsidP="00012B91">
      <w:pPr>
        <w:pStyle w:val="BodyText"/>
      </w:pPr>
    </w:p>
    <w:p w14:paraId="5DA35DFD" w14:textId="43E013D5" w:rsidR="00495EFB" w:rsidRDefault="00495EFB" w:rsidP="00012B91">
      <w:pPr>
        <w:pStyle w:val="BodyText"/>
      </w:pPr>
    </w:p>
    <w:p w14:paraId="0665A807" w14:textId="77777777" w:rsidR="004B3290" w:rsidRDefault="004B3290" w:rsidP="00012B91">
      <w:pPr>
        <w:pStyle w:val="BodyText"/>
      </w:pPr>
    </w:p>
    <w:tbl>
      <w:tblPr>
        <w:tblStyle w:val="TableGrid"/>
        <w:tblW w:w="0" w:type="auto"/>
        <w:tblLook w:val="04A0" w:firstRow="1" w:lastRow="0" w:firstColumn="1" w:lastColumn="0" w:noHBand="0" w:noVBand="1"/>
      </w:tblPr>
      <w:tblGrid>
        <w:gridCol w:w="10773"/>
      </w:tblGrid>
      <w:tr w:rsidR="00012B91" w14:paraId="780A1C41" w14:textId="77777777" w:rsidTr="00E20805">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77777777" w:rsidR="00012B91" w:rsidRPr="006C6D3E" w:rsidRDefault="00012B91" w:rsidP="00E20805">
            <w:pPr>
              <w:pStyle w:val="BodyText"/>
              <w:rPr>
                <w:color w:val="003263" w:themeColor="text2"/>
              </w:rPr>
            </w:pPr>
            <w:bookmarkStart w:id="2" w:name="_Hlk51574978"/>
            <w:r w:rsidRPr="00A05644">
              <w:rPr>
                <w:color w:val="003263" w:themeColor="text2"/>
              </w:rPr>
              <w:lastRenderedPageBreak/>
              <w:t>WHAT WE HEARD</w:t>
            </w:r>
          </w:p>
        </w:tc>
      </w:tr>
    </w:tbl>
    <w:p w14:paraId="36EAEC97" w14:textId="77777777" w:rsidR="00012B91" w:rsidRDefault="00012B91" w:rsidP="00012B91">
      <w:pPr>
        <w:spacing w:line="260" w:lineRule="atLeast"/>
        <w:rPr>
          <w:rFonts w:ascii="Calibri" w:hAnsi="Calibri"/>
          <w:b/>
          <w:caps/>
          <w:sz w:val="24"/>
          <w:szCs w:val="21"/>
        </w:rPr>
      </w:pPr>
    </w:p>
    <w:p w14:paraId="6D8323CF" w14:textId="77777777" w:rsidR="00012B91" w:rsidRPr="00770813" w:rsidRDefault="00012B91" w:rsidP="00012B91">
      <w:pPr>
        <w:spacing w:line="260" w:lineRule="atLeast"/>
        <w:rPr>
          <w:rFonts w:ascii="Calibri" w:hAnsi="Calibri"/>
          <w:b/>
          <w:caps/>
          <w:sz w:val="24"/>
          <w:szCs w:val="21"/>
        </w:rPr>
      </w:pPr>
      <w:r>
        <w:rPr>
          <w:rFonts w:ascii="Calibri" w:hAnsi="Calibri"/>
          <w:b/>
          <w:caps/>
          <w:sz w:val="24"/>
          <w:szCs w:val="21"/>
        </w:rPr>
        <w:t>THE FEEDBACK</w:t>
      </w:r>
    </w:p>
    <w:p w14:paraId="3D64E55D" w14:textId="5FDF6553" w:rsidR="00BA11F1" w:rsidRPr="00C31C3D" w:rsidRDefault="00677359" w:rsidP="00BA11F1">
      <w:pPr>
        <w:spacing w:line="240" w:lineRule="auto"/>
        <w:rPr>
          <w:rFonts w:eastAsia="Calibri" w:cstheme="minorHAnsi"/>
        </w:rPr>
      </w:pPr>
      <w:r>
        <w:rPr>
          <w:rFonts w:eastAsia="Calibri" w:cstheme="minorHAnsi"/>
        </w:rPr>
        <w:t xml:space="preserve">Most </w:t>
      </w:r>
      <w:r w:rsidR="00BA11F1" w:rsidRPr="00C31C3D">
        <w:rPr>
          <w:rFonts w:eastAsia="Calibri" w:cstheme="minorHAnsi"/>
        </w:rPr>
        <w:t xml:space="preserve">submissions received supported the actions of the </w:t>
      </w:r>
      <w:r w:rsidR="005E1C17" w:rsidRPr="00C31C3D">
        <w:rPr>
          <w:rFonts w:eastAsia="Calibri" w:cstheme="minorHAnsi"/>
        </w:rPr>
        <w:t>plan</w:t>
      </w:r>
      <w:r w:rsidR="00BA11F1" w:rsidRPr="00C31C3D">
        <w:rPr>
          <w:rFonts w:eastAsia="Calibri" w:cstheme="minorHAnsi"/>
        </w:rPr>
        <w:t>. Support is also evident through the high number of visitors to the page who did not make a submission. The assumption made is that these visitors were satisfied with the</w:t>
      </w:r>
      <w:r w:rsidR="005E1C17" w:rsidRPr="00C31C3D">
        <w:rPr>
          <w:rFonts w:eastAsia="Calibri" w:cstheme="minorHAnsi"/>
        </w:rPr>
        <w:t xml:space="preserve"> </w:t>
      </w:r>
      <w:r w:rsidR="00BA11F1" w:rsidRPr="00C31C3D">
        <w:rPr>
          <w:rFonts w:eastAsia="Calibri" w:cstheme="minorHAnsi"/>
        </w:rPr>
        <w:t>plan and did not feel a need to provide feedback or suggest changes.</w:t>
      </w:r>
    </w:p>
    <w:p w14:paraId="33F93175" w14:textId="0257D7A7" w:rsidR="00C374D7" w:rsidRDefault="00C374D7" w:rsidP="00012B91">
      <w:pPr>
        <w:pStyle w:val="BodyText"/>
        <w:rPr>
          <w:rFonts w:cstheme="minorHAnsi"/>
        </w:rPr>
      </w:pPr>
      <w:r w:rsidRPr="00112B16">
        <w:rPr>
          <w:rFonts w:cstheme="minorHAnsi"/>
        </w:rPr>
        <w:t>A large portion of respondents thanked the City for the opportunity to contribute and have their feedback heard. The Animal Management Team was acknowledged for their work and the community</w:t>
      </w:r>
      <w:r w:rsidR="000802C7" w:rsidRPr="00FC2E70">
        <w:rPr>
          <w:rFonts w:cstheme="minorHAnsi"/>
        </w:rPr>
        <w:t xml:space="preserve"> expressed that they</w:t>
      </w:r>
      <w:r w:rsidRPr="00FC2E70">
        <w:rPr>
          <w:rFonts w:cstheme="minorHAnsi"/>
        </w:rPr>
        <w:t xml:space="preserve"> value the role and duties undertaken, seeing it as a</w:t>
      </w:r>
      <w:r w:rsidR="000802C7" w:rsidRPr="00B6545E">
        <w:rPr>
          <w:rFonts w:cstheme="minorHAnsi"/>
        </w:rPr>
        <w:t>n</w:t>
      </w:r>
      <w:r w:rsidRPr="00B6545E">
        <w:rPr>
          <w:rFonts w:cstheme="minorHAnsi"/>
        </w:rPr>
        <w:t xml:space="preserve"> </w:t>
      </w:r>
      <w:r w:rsidR="000802C7" w:rsidRPr="00B6545E">
        <w:rPr>
          <w:rFonts w:cstheme="minorHAnsi"/>
        </w:rPr>
        <w:t>important</w:t>
      </w:r>
      <w:r w:rsidRPr="00B6545E">
        <w:rPr>
          <w:rFonts w:cstheme="minorHAnsi"/>
        </w:rPr>
        <w:t xml:space="preserve"> </w:t>
      </w:r>
      <w:r w:rsidR="000802C7" w:rsidRPr="00B6545E">
        <w:rPr>
          <w:rFonts w:cstheme="minorHAnsi"/>
        </w:rPr>
        <w:t>service for</w:t>
      </w:r>
      <w:r w:rsidRPr="00B6545E">
        <w:rPr>
          <w:rFonts w:cstheme="minorHAnsi"/>
        </w:rPr>
        <w:t xml:space="preserve"> the City.</w:t>
      </w:r>
    </w:p>
    <w:p w14:paraId="2416132A" w14:textId="54F80B3D" w:rsidR="00EA7AB5" w:rsidRDefault="00EA7AB5" w:rsidP="00B93407">
      <w:pPr>
        <w:pStyle w:val="BodyText"/>
        <w:rPr>
          <w:rFonts w:cstheme="minorHAnsi"/>
        </w:rPr>
      </w:pPr>
      <w:r>
        <w:rPr>
          <w:rFonts w:ascii="Times New Roman"/>
          <w:b/>
          <w:noProof/>
          <w:sz w:val="20"/>
        </w:rPr>
        <mc:AlternateContent>
          <mc:Choice Requires="wps">
            <w:drawing>
              <wp:anchor distT="0" distB="0" distL="0" distR="0" simplePos="0" relativeHeight="251703296" behindDoc="1" locked="0" layoutInCell="1" allowOverlap="1" wp14:anchorId="103A29AE" wp14:editId="7E678868">
                <wp:simplePos x="0" y="0"/>
                <wp:positionH relativeFrom="margin">
                  <wp:posOffset>5514975</wp:posOffset>
                </wp:positionH>
                <wp:positionV relativeFrom="paragraph">
                  <wp:posOffset>1904365</wp:posOffset>
                </wp:positionV>
                <wp:extent cx="706755" cy="600710"/>
                <wp:effectExtent l="0" t="0" r="0" b="8890"/>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600710"/>
                        </a:xfrm>
                        <a:custGeom>
                          <a:avLst/>
                          <a:gdLst>
                            <a:gd name="T0" fmla="+- 0 1425 1106"/>
                            <a:gd name="T1" fmla="*/ T0 w 1113"/>
                            <a:gd name="T2" fmla="+- 0 1118 532"/>
                            <a:gd name="T3" fmla="*/ 1118 h 946"/>
                            <a:gd name="T4" fmla="+- 0 1446 1106"/>
                            <a:gd name="T5" fmla="*/ T4 w 1113"/>
                            <a:gd name="T6" fmla="+- 0 1314 532"/>
                            <a:gd name="T7" fmla="*/ 1314 h 946"/>
                            <a:gd name="T8" fmla="+- 0 1531 1106"/>
                            <a:gd name="T9" fmla="*/ T8 w 1113"/>
                            <a:gd name="T10" fmla="+- 0 1336 532"/>
                            <a:gd name="T11" fmla="*/ 1336 h 946"/>
                            <a:gd name="T12" fmla="+- 0 1544 1106"/>
                            <a:gd name="T13" fmla="*/ T12 w 1113"/>
                            <a:gd name="T14" fmla="+- 0 1477 532"/>
                            <a:gd name="T15" fmla="*/ 1477 h 946"/>
                            <a:gd name="T16" fmla="+- 0 1625 1106"/>
                            <a:gd name="T17" fmla="*/ T16 w 1113"/>
                            <a:gd name="T18" fmla="+- 0 1409 532"/>
                            <a:gd name="T19" fmla="*/ 1409 h 946"/>
                            <a:gd name="T20" fmla="+- 0 1562 1106"/>
                            <a:gd name="T21" fmla="*/ T20 w 1113"/>
                            <a:gd name="T22" fmla="+- 0 1297 532"/>
                            <a:gd name="T23" fmla="*/ 1297 h 946"/>
                            <a:gd name="T24" fmla="+- 0 1474 1106"/>
                            <a:gd name="T25" fmla="*/ T24 w 1113"/>
                            <a:gd name="T26" fmla="+- 0 1286 532"/>
                            <a:gd name="T27" fmla="*/ 1286 h 946"/>
                            <a:gd name="T28" fmla="+- 0 1464 1106"/>
                            <a:gd name="T29" fmla="*/ T28 w 1113"/>
                            <a:gd name="T30" fmla="+- 0 1118 532"/>
                            <a:gd name="T31" fmla="*/ 1118 h 946"/>
                            <a:gd name="T32" fmla="+- 0 1955 1106"/>
                            <a:gd name="T33" fmla="*/ T32 w 1113"/>
                            <a:gd name="T34" fmla="+- 0 798 532"/>
                            <a:gd name="T35" fmla="*/ 798 h 946"/>
                            <a:gd name="T36" fmla="+- 0 1955 1106"/>
                            <a:gd name="T37" fmla="*/ T36 w 1113"/>
                            <a:gd name="T38" fmla="+- 0 837 532"/>
                            <a:gd name="T39" fmla="*/ 837 h 946"/>
                            <a:gd name="T40" fmla="+- 0 2169 1106"/>
                            <a:gd name="T41" fmla="*/ T40 w 1113"/>
                            <a:gd name="T42" fmla="+- 0 847 532"/>
                            <a:gd name="T43" fmla="*/ 847 h 946"/>
                            <a:gd name="T44" fmla="+- 0 2179 1106"/>
                            <a:gd name="T45" fmla="*/ T44 w 1113"/>
                            <a:gd name="T46" fmla="+- 0 1262 532"/>
                            <a:gd name="T47" fmla="*/ 1262 h 946"/>
                            <a:gd name="T48" fmla="+- 0 2158 1106"/>
                            <a:gd name="T49" fmla="*/ T48 w 1113"/>
                            <a:gd name="T50" fmla="+- 0 1294 532"/>
                            <a:gd name="T51" fmla="*/ 1294 h 946"/>
                            <a:gd name="T52" fmla="+- 0 1681 1106"/>
                            <a:gd name="T53" fmla="*/ T52 w 1113"/>
                            <a:gd name="T54" fmla="+- 0 1299 532"/>
                            <a:gd name="T55" fmla="*/ 1299 h 946"/>
                            <a:gd name="T56" fmla="+- 0 1699 1106"/>
                            <a:gd name="T57" fmla="*/ T56 w 1113"/>
                            <a:gd name="T58" fmla="+- 0 1336 532"/>
                            <a:gd name="T59" fmla="*/ 1336 h 946"/>
                            <a:gd name="T60" fmla="+- 0 2196 1106"/>
                            <a:gd name="T61" fmla="*/ T60 w 1113"/>
                            <a:gd name="T62" fmla="+- 0 1314 532"/>
                            <a:gd name="T63" fmla="*/ 1314 h 946"/>
                            <a:gd name="T64" fmla="+- 0 2218 1106"/>
                            <a:gd name="T65" fmla="*/ T64 w 1113"/>
                            <a:gd name="T66" fmla="+- 0 872 532"/>
                            <a:gd name="T67" fmla="*/ 872 h 946"/>
                            <a:gd name="T68" fmla="+- 0 2173 1106"/>
                            <a:gd name="T69" fmla="*/ T68 w 1113"/>
                            <a:gd name="T70" fmla="+- 0 804 532"/>
                            <a:gd name="T71" fmla="*/ 804 h 946"/>
                            <a:gd name="T72" fmla="+- 0 1179 1106"/>
                            <a:gd name="T73" fmla="*/ T72 w 1113"/>
                            <a:gd name="T74" fmla="+- 0 532 532"/>
                            <a:gd name="T75" fmla="*/ 532 h 946"/>
                            <a:gd name="T76" fmla="+- 0 1111 1106"/>
                            <a:gd name="T77" fmla="*/ T76 w 1113"/>
                            <a:gd name="T78" fmla="+- 0 578 532"/>
                            <a:gd name="T79" fmla="*/ 578 h 946"/>
                            <a:gd name="T80" fmla="+- 0 1111 1106"/>
                            <a:gd name="T81" fmla="*/ T80 w 1113"/>
                            <a:gd name="T82" fmla="+- 0 1025 532"/>
                            <a:gd name="T83" fmla="*/ 1025 h 946"/>
                            <a:gd name="T84" fmla="+- 0 1179 1106"/>
                            <a:gd name="T85" fmla="*/ T84 w 1113"/>
                            <a:gd name="T86" fmla="+- 0 1070 532"/>
                            <a:gd name="T87" fmla="*/ 1070 h 946"/>
                            <a:gd name="T88" fmla="+- 0 1767 1106"/>
                            <a:gd name="T89" fmla="*/ T88 w 1113"/>
                            <a:gd name="T90" fmla="+- 0 1212 532"/>
                            <a:gd name="T91" fmla="*/ 1212 h 946"/>
                            <a:gd name="T92" fmla="+- 0 1792 1106"/>
                            <a:gd name="T93" fmla="*/ T92 w 1113"/>
                            <a:gd name="T94" fmla="+- 0 1196 532"/>
                            <a:gd name="T95" fmla="*/ 1196 h 946"/>
                            <a:gd name="T96" fmla="+- 0 1643 1106"/>
                            <a:gd name="T97" fmla="*/ T96 w 1113"/>
                            <a:gd name="T98" fmla="+- 0 1033 532"/>
                            <a:gd name="T99" fmla="*/ 1033 h 946"/>
                            <a:gd name="T100" fmla="+- 0 1166 1106"/>
                            <a:gd name="T101" fmla="*/ T100 w 1113"/>
                            <a:gd name="T102" fmla="+- 0 1028 532"/>
                            <a:gd name="T103" fmla="*/ 1028 h 946"/>
                            <a:gd name="T104" fmla="+- 0 1144 1106"/>
                            <a:gd name="T105" fmla="*/ T104 w 1113"/>
                            <a:gd name="T106" fmla="+- 0 996 532"/>
                            <a:gd name="T107" fmla="*/ 996 h 946"/>
                            <a:gd name="T108" fmla="+- 0 1155 1106"/>
                            <a:gd name="T109" fmla="*/ T108 w 1113"/>
                            <a:gd name="T110" fmla="+- 0 582 532"/>
                            <a:gd name="T111" fmla="*/ 582 h 946"/>
                            <a:gd name="T112" fmla="+- 0 1888 1106"/>
                            <a:gd name="T113" fmla="*/ T112 w 1113"/>
                            <a:gd name="T114" fmla="+- 0 571 532"/>
                            <a:gd name="T115" fmla="*/ 571 h 946"/>
                            <a:gd name="T116" fmla="+- 0 1824 1106"/>
                            <a:gd name="T117" fmla="*/ T116 w 1113"/>
                            <a:gd name="T118" fmla="+- 0 532 532"/>
                            <a:gd name="T119" fmla="*/ 532 h 946"/>
                            <a:gd name="T120" fmla="+- 0 1838 1106"/>
                            <a:gd name="T121" fmla="*/ T120 w 1113"/>
                            <a:gd name="T122" fmla="+- 0 574 532"/>
                            <a:gd name="T123" fmla="*/ 574 h 946"/>
                            <a:gd name="T124" fmla="+- 0 1860 1106"/>
                            <a:gd name="T125" fmla="*/ T124 w 1113"/>
                            <a:gd name="T126" fmla="+- 0 606 532"/>
                            <a:gd name="T127" fmla="*/ 606 h 946"/>
                            <a:gd name="T128" fmla="+- 0 1849 1106"/>
                            <a:gd name="T129" fmla="*/ T128 w 1113"/>
                            <a:gd name="T130" fmla="+- 0 1021 532"/>
                            <a:gd name="T131" fmla="*/ 1021 h 946"/>
                            <a:gd name="T132" fmla="+- 0 1762 1106"/>
                            <a:gd name="T133" fmla="*/ T132 w 1113"/>
                            <a:gd name="T134" fmla="+- 0 1031 532"/>
                            <a:gd name="T135" fmla="*/ 1031 h 946"/>
                            <a:gd name="T136" fmla="+- 0 1792 1106"/>
                            <a:gd name="T137" fmla="*/ T136 w 1113"/>
                            <a:gd name="T138" fmla="+- 0 1144 532"/>
                            <a:gd name="T139" fmla="*/ 1144 h 946"/>
                            <a:gd name="T140" fmla="+- 0 1853 1106"/>
                            <a:gd name="T141" fmla="*/ T140 w 1113"/>
                            <a:gd name="T142" fmla="+- 0 1064 532"/>
                            <a:gd name="T143" fmla="*/ 1064 h 946"/>
                            <a:gd name="T144" fmla="+- 0 1898 1106"/>
                            <a:gd name="T145" fmla="*/ T144 w 1113"/>
                            <a:gd name="T146" fmla="+- 0 996 532"/>
                            <a:gd name="T147" fmla="*/ 996 h 946"/>
                            <a:gd name="T148" fmla="+- 0 1888 1106"/>
                            <a:gd name="T149" fmla="*/ T148 w 1113"/>
                            <a:gd name="T150" fmla="+- 0 571 532"/>
                            <a:gd name="T151" fmla="*/ 571 h 946"/>
                            <a:gd name="T152" fmla="+- 0 1353 1106"/>
                            <a:gd name="T153" fmla="*/ T152 w 1113"/>
                            <a:gd name="T154" fmla="+- 0 764 532"/>
                            <a:gd name="T155" fmla="*/ 764 h 946"/>
                            <a:gd name="T156" fmla="+- 0 1346 1106"/>
                            <a:gd name="T157" fmla="*/ T156 w 1113"/>
                            <a:gd name="T158" fmla="+- 0 801 532"/>
                            <a:gd name="T159" fmla="*/ 801 h 946"/>
                            <a:gd name="T160" fmla="+- 0 1377 1106"/>
                            <a:gd name="T161" fmla="*/ T160 w 1113"/>
                            <a:gd name="T162" fmla="+- 0 822 532"/>
                            <a:gd name="T163" fmla="*/ 822 h 946"/>
                            <a:gd name="T164" fmla="+- 0 1402 1106"/>
                            <a:gd name="T165" fmla="*/ T164 w 1113"/>
                            <a:gd name="T166" fmla="+- 0 811 532"/>
                            <a:gd name="T167" fmla="*/ 811 h 946"/>
                            <a:gd name="T168" fmla="+- 0 1409 1106"/>
                            <a:gd name="T169" fmla="*/ T168 w 1113"/>
                            <a:gd name="T170" fmla="+- 0 774 532"/>
                            <a:gd name="T171" fmla="*/ 774 h 946"/>
                            <a:gd name="T172" fmla="+- 0 1377 1106"/>
                            <a:gd name="T173" fmla="*/ T172 w 1113"/>
                            <a:gd name="T174" fmla="+- 0 753 532"/>
                            <a:gd name="T175" fmla="*/ 753 h 946"/>
                            <a:gd name="T176" fmla="+- 0 1478 1106"/>
                            <a:gd name="T177" fmla="*/ T176 w 1113"/>
                            <a:gd name="T178" fmla="+- 0 764 532"/>
                            <a:gd name="T179" fmla="*/ 764 h 946"/>
                            <a:gd name="T180" fmla="+- 0 1468 1106"/>
                            <a:gd name="T181" fmla="*/ T180 w 1113"/>
                            <a:gd name="T182" fmla="+- 0 788 532"/>
                            <a:gd name="T183" fmla="*/ 788 h 946"/>
                            <a:gd name="T184" fmla="+- 0 1489 1106"/>
                            <a:gd name="T185" fmla="*/ T184 w 1113"/>
                            <a:gd name="T186" fmla="+- 0 819 532"/>
                            <a:gd name="T187" fmla="*/ 819 h 946"/>
                            <a:gd name="T188" fmla="+- 0 1516 1106"/>
                            <a:gd name="T189" fmla="*/ T188 w 1113"/>
                            <a:gd name="T190" fmla="+- 0 819 532"/>
                            <a:gd name="T191" fmla="*/ 819 h 946"/>
                            <a:gd name="T192" fmla="+- 0 1536 1106"/>
                            <a:gd name="T193" fmla="*/ T192 w 1113"/>
                            <a:gd name="T194" fmla="+- 0 787 532"/>
                            <a:gd name="T195" fmla="*/ 787 h 946"/>
                            <a:gd name="T196" fmla="+- 0 1515 1106"/>
                            <a:gd name="T197" fmla="*/ T196 w 1113"/>
                            <a:gd name="T198" fmla="+- 0 756 532"/>
                            <a:gd name="T199" fmla="*/ 756 h 946"/>
                            <a:gd name="T200" fmla="+- 0 1614 1106"/>
                            <a:gd name="T201" fmla="*/ T200 w 1113"/>
                            <a:gd name="T202" fmla="+- 0 756 532"/>
                            <a:gd name="T203" fmla="*/ 756 h 946"/>
                            <a:gd name="T204" fmla="+- 0 1593 1106"/>
                            <a:gd name="T205" fmla="*/ T204 w 1113"/>
                            <a:gd name="T206" fmla="+- 0 788 532"/>
                            <a:gd name="T207" fmla="*/ 788 h 946"/>
                            <a:gd name="T208" fmla="+- 0 1603 1106"/>
                            <a:gd name="T209" fmla="*/ T208 w 1113"/>
                            <a:gd name="T210" fmla="+- 0 812 532"/>
                            <a:gd name="T211" fmla="*/ 812 h 946"/>
                            <a:gd name="T212" fmla="+- 0 1628 1106"/>
                            <a:gd name="T213" fmla="*/ T212 w 1113"/>
                            <a:gd name="T214" fmla="+- 0 822 532"/>
                            <a:gd name="T215" fmla="*/ 822 h 946"/>
                            <a:gd name="T216" fmla="+- 0 1659 1106"/>
                            <a:gd name="T217" fmla="*/ T216 w 1113"/>
                            <a:gd name="T218" fmla="+- 0 800 532"/>
                            <a:gd name="T219" fmla="*/ 800 h 946"/>
                            <a:gd name="T220" fmla="+- 0 1651 1106"/>
                            <a:gd name="T221" fmla="*/ T220 w 1113"/>
                            <a:gd name="T222" fmla="+- 0 763 532"/>
                            <a:gd name="T223" fmla="*/ 763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3" h="946">
                              <a:moveTo>
                                <a:pt x="349" y="577"/>
                              </a:moveTo>
                              <a:lnTo>
                                <a:pt x="327" y="577"/>
                              </a:lnTo>
                              <a:lnTo>
                                <a:pt x="319" y="586"/>
                              </a:lnTo>
                              <a:lnTo>
                                <a:pt x="319" y="730"/>
                              </a:lnTo>
                              <a:lnTo>
                                <a:pt x="325" y="758"/>
                              </a:lnTo>
                              <a:lnTo>
                                <a:pt x="340" y="782"/>
                              </a:lnTo>
                              <a:lnTo>
                                <a:pt x="364" y="798"/>
                              </a:lnTo>
                              <a:lnTo>
                                <a:pt x="393" y="804"/>
                              </a:lnTo>
                              <a:lnTo>
                                <a:pt x="425" y="804"/>
                              </a:lnTo>
                              <a:lnTo>
                                <a:pt x="425" y="929"/>
                              </a:lnTo>
                              <a:lnTo>
                                <a:pt x="427" y="934"/>
                              </a:lnTo>
                              <a:lnTo>
                                <a:pt x="438" y="945"/>
                              </a:lnTo>
                              <a:lnTo>
                                <a:pt x="450" y="946"/>
                              </a:lnTo>
                              <a:lnTo>
                                <a:pt x="458" y="938"/>
                              </a:lnTo>
                              <a:lnTo>
                                <a:pt x="519" y="877"/>
                              </a:lnTo>
                              <a:lnTo>
                                <a:pt x="464" y="877"/>
                              </a:lnTo>
                              <a:lnTo>
                                <a:pt x="464" y="773"/>
                              </a:lnTo>
                              <a:lnTo>
                                <a:pt x="456" y="765"/>
                              </a:lnTo>
                              <a:lnTo>
                                <a:pt x="393" y="765"/>
                              </a:lnTo>
                              <a:lnTo>
                                <a:pt x="379" y="762"/>
                              </a:lnTo>
                              <a:lnTo>
                                <a:pt x="368" y="754"/>
                              </a:lnTo>
                              <a:lnTo>
                                <a:pt x="361" y="743"/>
                              </a:lnTo>
                              <a:lnTo>
                                <a:pt x="358" y="730"/>
                              </a:lnTo>
                              <a:lnTo>
                                <a:pt x="358" y="586"/>
                              </a:lnTo>
                              <a:lnTo>
                                <a:pt x="349" y="577"/>
                              </a:lnTo>
                              <a:close/>
                              <a:moveTo>
                                <a:pt x="1038" y="266"/>
                              </a:moveTo>
                              <a:lnTo>
                                <a:pt x="849" y="266"/>
                              </a:lnTo>
                              <a:lnTo>
                                <a:pt x="841" y="275"/>
                              </a:lnTo>
                              <a:lnTo>
                                <a:pt x="841" y="296"/>
                              </a:lnTo>
                              <a:lnTo>
                                <a:pt x="849" y="305"/>
                              </a:lnTo>
                              <a:lnTo>
                                <a:pt x="1038" y="305"/>
                              </a:lnTo>
                              <a:lnTo>
                                <a:pt x="1052" y="308"/>
                              </a:lnTo>
                              <a:lnTo>
                                <a:pt x="1063" y="315"/>
                              </a:lnTo>
                              <a:lnTo>
                                <a:pt x="1070" y="326"/>
                              </a:lnTo>
                              <a:lnTo>
                                <a:pt x="1073" y="340"/>
                              </a:lnTo>
                              <a:lnTo>
                                <a:pt x="1073" y="730"/>
                              </a:lnTo>
                              <a:lnTo>
                                <a:pt x="1070" y="743"/>
                              </a:lnTo>
                              <a:lnTo>
                                <a:pt x="1063" y="754"/>
                              </a:lnTo>
                              <a:lnTo>
                                <a:pt x="1052" y="762"/>
                              </a:lnTo>
                              <a:lnTo>
                                <a:pt x="1038" y="765"/>
                              </a:lnTo>
                              <a:lnTo>
                                <a:pt x="580" y="765"/>
                              </a:lnTo>
                              <a:lnTo>
                                <a:pt x="575" y="767"/>
                              </a:lnTo>
                              <a:lnTo>
                                <a:pt x="464" y="877"/>
                              </a:lnTo>
                              <a:lnTo>
                                <a:pt x="519" y="877"/>
                              </a:lnTo>
                              <a:lnTo>
                                <a:pt x="593" y="804"/>
                              </a:lnTo>
                              <a:lnTo>
                                <a:pt x="1038" y="804"/>
                              </a:lnTo>
                              <a:lnTo>
                                <a:pt x="1067" y="798"/>
                              </a:lnTo>
                              <a:lnTo>
                                <a:pt x="1090" y="782"/>
                              </a:lnTo>
                              <a:lnTo>
                                <a:pt x="1106" y="758"/>
                              </a:lnTo>
                              <a:lnTo>
                                <a:pt x="1112" y="730"/>
                              </a:lnTo>
                              <a:lnTo>
                                <a:pt x="1112" y="340"/>
                              </a:lnTo>
                              <a:lnTo>
                                <a:pt x="1106" y="311"/>
                              </a:lnTo>
                              <a:lnTo>
                                <a:pt x="1090" y="288"/>
                              </a:lnTo>
                              <a:lnTo>
                                <a:pt x="1067" y="272"/>
                              </a:lnTo>
                              <a:lnTo>
                                <a:pt x="1038" y="266"/>
                              </a:lnTo>
                              <a:close/>
                              <a:moveTo>
                                <a:pt x="718" y="0"/>
                              </a:moveTo>
                              <a:lnTo>
                                <a:pt x="73" y="0"/>
                              </a:lnTo>
                              <a:lnTo>
                                <a:pt x="45" y="6"/>
                              </a:lnTo>
                              <a:lnTo>
                                <a:pt x="21" y="22"/>
                              </a:lnTo>
                              <a:lnTo>
                                <a:pt x="5" y="46"/>
                              </a:lnTo>
                              <a:lnTo>
                                <a:pt x="0" y="74"/>
                              </a:lnTo>
                              <a:lnTo>
                                <a:pt x="0" y="464"/>
                              </a:lnTo>
                              <a:lnTo>
                                <a:pt x="5" y="493"/>
                              </a:lnTo>
                              <a:lnTo>
                                <a:pt x="21" y="516"/>
                              </a:lnTo>
                              <a:lnTo>
                                <a:pt x="45" y="532"/>
                              </a:lnTo>
                              <a:lnTo>
                                <a:pt x="73" y="538"/>
                              </a:lnTo>
                              <a:lnTo>
                                <a:pt x="518" y="538"/>
                              </a:lnTo>
                              <a:lnTo>
                                <a:pt x="653" y="673"/>
                              </a:lnTo>
                              <a:lnTo>
                                <a:pt x="661" y="680"/>
                              </a:lnTo>
                              <a:lnTo>
                                <a:pt x="673" y="680"/>
                              </a:lnTo>
                              <a:lnTo>
                                <a:pt x="684" y="669"/>
                              </a:lnTo>
                              <a:lnTo>
                                <a:pt x="686" y="664"/>
                              </a:lnTo>
                              <a:lnTo>
                                <a:pt x="686" y="612"/>
                              </a:lnTo>
                              <a:lnTo>
                                <a:pt x="647" y="612"/>
                              </a:lnTo>
                              <a:lnTo>
                                <a:pt x="537" y="501"/>
                              </a:lnTo>
                              <a:lnTo>
                                <a:pt x="532" y="499"/>
                              </a:lnTo>
                              <a:lnTo>
                                <a:pt x="73" y="499"/>
                              </a:lnTo>
                              <a:lnTo>
                                <a:pt x="60" y="496"/>
                              </a:lnTo>
                              <a:lnTo>
                                <a:pt x="49" y="489"/>
                              </a:lnTo>
                              <a:lnTo>
                                <a:pt x="41" y="478"/>
                              </a:lnTo>
                              <a:lnTo>
                                <a:pt x="38" y="464"/>
                              </a:lnTo>
                              <a:lnTo>
                                <a:pt x="39" y="74"/>
                              </a:lnTo>
                              <a:lnTo>
                                <a:pt x="41" y="61"/>
                              </a:lnTo>
                              <a:lnTo>
                                <a:pt x="49" y="50"/>
                              </a:lnTo>
                              <a:lnTo>
                                <a:pt x="60" y="42"/>
                              </a:lnTo>
                              <a:lnTo>
                                <a:pt x="73" y="39"/>
                              </a:lnTo>
                              <a:lnTo>
                                <a:pt x="782" y="39"/>
                              </a:lnTo>
                              <a:lnTo>
                                <a:pt x="771" y="22"/>
                              </a:lnTo>
                              <a:lnTo>
                                <a:pt x="747" y="6"/>
                              </a:lnTo>
                              <a:lnTo>
                                <a:pt x="718" y="0"/>
                              </a:lnTo>
                              <a:close/>
                              <a:moveTo>
                                <a:pt x="782" y="39"/>
                              </a:moveTo>
                              <a:lnTo>
                                <a:pt x="719" y="39"/>
                              </a:lnTo>
                              <a:lnTo>
                                <a:pt x="732" y="42"/>
                              </a:lnTo>
                              <a:lnTo>
                                <a:pt x="743" y="50"/>
                              </a:lnTo>
                              <a:lnTo>
                                <a:pt x="751" y="61"/>
                              </a:lnTo>
                              <a:lnTo>
                                <a:pt x="754" y="74"/>
                              </a:lnTo>
                              <a:lnTo>
                                <a:pt x="754" y="464"/>
                              </a:lnTo>
                              <a:lnTo>
                                <a:pt x="751" y="478"/>
                              </a:lnTo>
                              <a:lnTo>
                                <a:pt x="743" y="489"/>
                              </a:lnTo>
                              <a:lnTo>
                                <a:pt x="732" y="496"/>
                              </a:lnTo>
                              <a:lnTo>
                                <a:pt x="719" y="499"/>
                              </a:lnTo>
                              <a:lnTo>
                                <a:pt x="656" y="499"/>
                              </a:lnTo>
                              <a:lnTo>
                                <a:pt x="647" y="508"/>
                              </a:lnTo>
                              <a:lnTo>
                                <a:pt x="647" y="612"/>
                              </a:lnTo>
                              <a:lnTo>
                                <a:pt x="686" y="612"/>
                              </a:lnTo>
                              <a:lnTo>
                                <a:pt x="686" y="538"/>
                              </a:lnTo>
                              <a:lnTo>
                                <a:pt x="718" y="538"/>
                              </a:lnTo>
                              <a:lnTo>
                                <a:pt x="747" y="532"/>
                              </a:lnTo>
                              <a:lnTo>
                                <a:pt x="771" y="516"/>
                              </a:lnTo>
                              <a:lnTo>
                                <a:pt x="786" y="493"/>
                              </a:lnTo>
                              <a:lnTo>
                                <a:pt x="792" y="464"/>
                              </a:lnTo>
                              <a:lnTo>
                                <a:pt x="792" y="74"/>
                              </a:lnTo>
                              <a:lnTo>
                                <a:pt x="786" y="46"/>
                              </a:lnTo>
                              <a:lnTo>
                                <a:pt x="782" y="39"/>
                              </a:lnTo>
                              <a:close/>
                              <a:moveTo>
                                <a:pt x="271" y="221"/>
                              </a:moveTo>
                              <a:lnTo>
                                <a:pt x="258" y="224"/>
                              </a:lnTo>
                              <a:lnTo>
                                <a:pt x="247" y="232"/>
                              </a:lnTo>
                              <a:lnTo>
                                <a:pt x="240" y="243"/>
                              </a:lnTo>
                              <a:lnTo>
                                <a:pt x="237" y="256"/>
                              </a:lnTo>
                              <a:lnTo>
                                <a:pt x="240" y="269"/>
                              </a:lnTo>
                              <a:lnTo>
                                <a:pt x="247" y="280"/>
                              </a:lnTo>
                              <a:lnTo>
                                <a:pt x="258" y="287"/>
                              </a:lnTo>
                              <a:lnTo>
                                <a:pt x="271" y="290"/>
                              </a:lnTo>
                              <a:lnTo>
                                <a:pt x="272" y="290"/>
                              </a:lnTo>
                              <a:lnTo>
                                <a:pt x="285" y="287"/>
                              </a:lnTo>
                              <a:lnTo>
                                <a:pt x="296" y="279"/>
                              </a:lnTo>
                              <a:lnTo>
                                <a:pt x="303" y="268"/>
                              </a:lnTo>
                              <a:lnTo>
                                <a:pt x="305" y="255"/>
                              </a:lnTo>
                              <a:lnTo>
                                <a:pt x="303" y="242"/>
                              </a:lnTo>
                              <a:lnTo>
                                <a:pt x="295" y="231"/>
                              </a:lnTo>
                              <a:lnTo>
                                <a:pt x="284" y="224"/>
                              </a:lnTo>
                              <a:lnTo>
                                <a:pt x="271" y="221"/>
                              </a:lnTo>
                              <a:close/>
                              <a:moveTo>
                                <a:pt x="396" y="221"/>
                              </a:moveTo>
                              <a:lnTo>
                                <a:pt x="383" y="224"/>
                              </a:lnTo>
                              <a:lnTo>
                                <a:pt x="372" y="232"/>
                              </a:lnTo>
                              <a:lnTo>
                                <a:pt x="365" y="243"/>
                              </a:lnTo>
                              <a:lnTo>
                                <a:pt x="362" y="256"/>
                              </a:lnTo>
                              <a:lnTo>
                                <a:pt x="365" y="269"/>
                              </a:lnTo>
                              <a:lnTo>
                                <a:pt x="372" y="280"/>
                              </a:lnTo>
                              <a:lnTo>
                                <a:pt x="383" y="287"/>
                              </a:lnTo>
                              <a:lnTo>
                                <a:pt x="396" y="290"/>
                              </a:lnTo>
                              <a:lnTo>
                                <a:pt x="397" y="290"/>
                              </a:lnTo>
                              <a:lnTo>
                                <a:pt x="410" y="287"/>
                              </a:lnTo>
                              <a:lnTo>
                                <a:pt x="421" y="279"/>
                              </a:lnTo>
                              <a:lnTo>
                                <a:pt x="428" y="268"/>
                              </a:lnTo>
                              <a:lnTo>
                                <a:pt x="430" y="255"/>
                              </a:lnTo>
                              <a:lnTo>
                                <a:pt x="428" y="242"/>
                              </a:lnTo>
                              <a:lnTo>
                                <a:pt x="420" y="231"/>
                              </a:lnTo>
                              <a:lnTo>
                                <a:pt x="409" y="224"/>
                              </a:lnTo>
                              <a:lnTo>
                                <a:pt x="396" y="221"/>
                              </a:lnTo>
                              <a:close/>
                              <a:moveTo>
                                <a:pt x="521" y="221"/>
                              </a:moveTo>
                              <a:lnTo>
                                <a:pt x="508" y="224"/>
                              </a:lnTo>
                              <a:lnTo>
                                <a:pt x="497" y="232"/>
                              </a:lnTo>
                              <a:lnTo>
                                <a:pt x="490" y="243"/>
                              </a:lnTo>
                              <a:lnTo>
                                <a:pt x="487" y="256"/>
                              </a:lnTo>
                              <a:lnTo>
                                <a:pt x="490" y="269"/>
                              </a:lnTo>
                              <a:lnTo>
                                <a:pt x="497" y="280"/>
                              </a:lnTo>
                              <a:lnTo>
                                <a:pt x="508" y="287"/>
                              </a:lnTo>
                              <a:lnTo>
                                <a:pt x="521" y="290"/>
                              </a:lnTo>
                              <a:lnTo>
                                <a:pt x="522" y="290"/>
                              </a:lnTo>
                              <a:lnTo>
                                <a:pt x="535" y="287"/>
                              </a:lnTo>
                              <a:lnTo>
                                <a:pt x="546" y="279"/>
                              </a:lnTo>
                              <a:lnTo>
                                <a:pt x="553" y="268"/>
                              </a:lnTo>
                              <a:lnTo>
                                <a:pt x="555" y="255"/>
                              </a:lnTo>
                              <a:lnTo>
                                <a:pt x="553" y="242"/>
                              </a:lnTo>
                              <a:lnTo>
                                <a:pt x="545" y="231"/>
                              </a:lnTo>
                              <a:lnTo>
                                <a:pt x="534" y="224"/>
                              </a:lnTo>
                              <a:lnTo>
                                <a:pt x="521" y="22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4EB9A" id="Freeform: Shape 10" o:spid="_x0000_s1026" style="position:absolute;margin-left:434.25pt;margin-top:149.95pt;width:55.65pt;height:47.3pt;z-index:-251613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1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" path="m349,577r-22,l319,586r,144l325,758r15,24l364,798r29,6l425,804r,125l427,934r11,11l450,946r8,-8l519,877r-55,l464,773r-8,-8l393,765r-14,-3l368,754r-7,-11l358,730r,-144l349,577xm1038,266r-189,l841,275r,21l849,305r189,l1052,308r11,7l1070,326r3,14l1073,730r-3,13l1063,754r-11,8l1038,765r-458,l575,767,464,877r55,l593,804r445,l1067,798r23,-16l1106,758r6,-28l1112,340r-6,-29l1090,288r-23,-16l1038,266xm718,l73,,45,6,21,22,5,46,,74,,464r5,29l21,516r24,16l73,538r445,l653,673r8,7l673,680r11,-11l686,664r,-52l647,612,537,501r-5,-2l73,499,60,496,49,489,41,478,38,464,39,74,41,61,49,50,60,42,73,39r709,l771,22,747,6,718,xm782,39r-63,l732,42r11,8l751,61r3,13l754,464r-3,14l743,489r-11,7l719,499r-63,l647,508r,104l686,612r,-74l718,538r29,-6l771,516r15,-23l792,464r,-390l786,46r-4,-7xm271,221r-13,3l247,232r-7,11l237,256r3,13l247,280r11,7l271,290r1,l285,287r11,-8l303,268r2,-13l303,242r-8,-11l284,224r-13,-3xm396,221r-13,3l372,232r-7,11l362,256r3,13l372,280r11,7l396,290r1,l410,287r11,-8l428,268r2,-13l428,242r-8,-11l409,224r-13,-3xm521,221r-13,3l497,232r-7,11l487,256r3,13l497,280r11,7l521,290r1,l535,287r11,-8l553,268r2,-13l553,242r-8,-11l534,224r-13,-3xe" fillcolor="#003263" stroked="f">
                <v:path arrowok="t" o:connecttype="custom" o:connectlocs="202565,709930;215900,834390;269875,848360;278130,937895;329565,894715;289560,823595;233680,816610;227330,709930;539115,506730;539115,531495;675005,537845;681355,801370;668020,821690;365125,824865;376555,848360;692150,834390;706120,553720;677545,510540;46355,337820;3175,367030;3175,650875;46355,679450;419735,769620;435610,759460;340995,655955;38100,652780;24130,632460;31115,369570;496570,362585;455930,337820;464820,364490;478790,384810;471805,648335;416560,654685;435610,726440;474345,675640;502920,632460;496570,362585;156845,485140;152400,508635;172085,521970;187960,514985;192405,491490;172085,478155;236220,485140;229870,500380;243205,520065;260350,520065;273050,499745;259715,480060;322580,480060;309245,500380;315595,515620;331470,521970;351155,508000;346075,484505" o:connectangles="0,0,0,0,0,0,0,0,0,0,0,0,0,0,0,0,0,0,0,0,0,0,0,0,0,0,0,0,0,0,0,0,0,0,0,0,0,0,0,0,0,0,0,0,0,0,0,0,0,0,0,0,0,0,0,0"/>
                <w10:wrap type="topAndBottom" anchorx="margin"/>
              </v:shape>
            </w:pict>
          </mc:Fallback>
        </mc:AlternateContent>
      </w:r>
      <w:r w:rsidR="004B226D" w:rsidRPr="0055447A">
        <w:rPr>
          <w:rFonts w:cstheme="minorHAnsi"/>
        </w:rPr>
        <w:t xml:space="preserve">We </w:t>
      </w:r>
      <w:r w:rsidR="004B226D">
        <w:rPr>
          <w:rFonts w:cstheme="minorHAnsi"/>
        </w:rPr>
        <w:t xml:space="preserve">have </w:t>
      </w:r>
      <w:r w:rsidR="004B226D" w:rsidRPr="0055447A">
        <w:rPr>
          <w:rFonts w:cstheme="minorHAnsi"/>
        </w:rPr>
        <w:t>acknowledge</w:t>
      </w:r>
      <w:r w:rsidR="004B226D">
        <w:rPr>
          <w:rFonts w:cstheme="minorHAnsi"/>
        </w:rPr>
        <w:t>d</w:t>
      </w:r>
      <w:r w:rsidR="004B226D" w:rsidRPr="0055447A">
        <w:rPr>
          <w:rFonts w:cstheme="minorHAnsi"/>
        </w:rPr>
        <w:t xml:space="preserve"> resourcing needs to </w:t>
      </w:r>
      <w:r w:rsidR="004B226D">
        <w:rPr>
          <w:rFonts w:cstheme="minorHAnsi"/>
        </w:rPr>
        <w:t xml:space="preserve">be </w:t>
      </w:r>
      <w:r w:rsidR="004B226D" w:rsidRPr="0055447A">
        <w:rPr>
          <w:rFonts w:cstheme="minorHAnsi"/>
        </w:rPr>
        <w:t>maintain</w:t>
      </w:r>
      <w:r w:rsidR="004B226D">
        <w:rPr>
          <w:rFonts w:cstheme="minorHAnsi"/>
        </w:rPr>
        <w:t>ed for</w:t>
      </w:r>
      <w:r w:rsidR="004B226D" w:rsidRPr="0055447A">
        <w:rPr>
          <w:rFonts w:cstheme="minorHAnsi"/>
        </w:rPr>
        <w:t xml:space="preserve"> high standards of service and have addressed in the </w:t>
      </w:r>
      <w:r w:rsidR="004B226D">
        <w:rPr>
          <w:rFonts w:cstheme="minorHAnsi"/>
        </w:rPr>
        <w:t>p</w:t>
      </w:r>
      <w:r w:rsidR="004B226D" w:rsidRPr="0055447A">
        <w:rPr>
          <w:rFonts w:cstheme="minorHAnsi"/>
        </w:rPr>
        <w:t>lan. City Officers will be seeking funding support</w:t>
      </w:r>
      <w:r w:rsidR="004B226D" w:rsidRPr="004B226D">
        <w:rPr>
          <w:rFonts w:cstheme="minorHAnsi"/>
        </w:rPr>
        <w:t xml:space="preserve"> from Council to have a greater Officer presence in the community.</w:t>
      </w:r>
      <w:r>
        <w:rPr>
          <w:rFonts w:cstheme="minorHAnsi"/>
        </w:rPr>
        <w:t xml:space="preserve"> </w:t>
      </w:r>
    </w:p>
    <w:p w14:paraId="610CD4E9" w14:textId="4AD3F7E7" w:rsidR="00B93407" w:rsidRDefault="00707E21" w:rsidP="00B93407">
      <w:pPr>
        <w:pStyle w:val="BodyText"/>
        <w:rPr>
          <w:rFonts w:cstheme="minorHAnsi"/>
        </w:rPr>
      </w:pPr>
      <w:r w:rsidRPr="00B6545E">
        <w:rPr>
          <w:rFonts w:cstheme="minorHAnsi"/>
          <w:noProof/>
        </w:rPr>
        <mc:AlternateContent>
          <mc:Choice Requires="wps">
            <w:drawing>
              <wp:anchor distT="45720" distB="45720" distL="114300" distR="114300" simplePos="0" relativeHeight="251697152" behindDoc="0" locked="0" layoutInCell="1" allowOverlap="1" wp14:anchorId="63FA50D4" wp14:editId="720AC2E5">
                <wp:simplePos x="0" y="0"/>
                <wp:positionH relativeFrom="column">
                  <wp:posOffset>947420</wp:posOffset>
                </wp:positionH>
                <wp:positionV relativeFrom="paragraph">
                  <wp:posOffset>306705</wp:posOffset>
                </wp:positionV>
                <wp:extent cx="2360930" cy="1404620"/>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7E26A50" w14:textId="5A4A3323" w:rsidR="00B6545E" w:rsidRPr="00E9461C" w:rsidRDefault="00B6545E">
                            <w:pPr>
                              <w:rPr>
                                <w:i/>
                                <w:iCs/>
                              </w:rPr>
                            </w:pPr>
                            <w:r w:rsidRPr="00E9461C">
                              <w:rPr>
                                <w:rFonts w:cstheme="minorHAnsi"/>
                                <w:i/>
                                <w:iCs/>
                              </w:rPr>
                              <w:t xml:space="preserve">“issue 11, our animal management team. A qualified, competent, visible and responsive team is required to deliver high standards of service to the community. Feedback, to the </w:t>
                            </w:r>
                            <w:proofErr w:type="gramStart"/>
                            <w:r w:rsidRPr="00E9461C">
                              <w:rPr>
                                <w:rFonts w:cstheme="minorHAnsi"/>
                                <w:i/>
                                <w:iCs/>
                              </w:rPr>
                              <w:t>front line</w:t>
                            </w:r>
                            <w:proofErr w:type="gramEnd"/>
                            <w:r w:rsidRPr="00E9461C">
                              <w:rPr>
                                <w:rFonts w:cstheme="minorHAnsi"/>
                                <w:i/>
                                <w:iCs/>
                              </w:rPr>
                              <w:t xml:space="preserve"> team, Thank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FA50D4" id="_x0000_s1048" type="#_x0000_t202" style="position:absolute;margin-left:74.6pt;margin-top:24.15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XJIwIAACQ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" stroked="f">
                <v:textbox style="mso-fit-shape-to-text:t">
                  <w:txbxContent>
                    <w:p w14:paraId="57E26A50" w14:textId="5A4A3323" w:rsidR="00B6545E" w:rsidRPr="00E9461C" w:rsidRDefault="00B6545E">
                      <w:pPr>
                        <w:rPr>
                          <w:i/>
                          <w:iCs/>
                        </w:rPr>
                      </w:pPr>
                      <w:r w:rsidRPr="00E9461C">
                        <w:rPr>
                          <w:rFonts w:cstheme="minorHAnsi"/>
                          <w:i/>
                          <w:iCs/>
                        </w:rPr>
                        <w:t xml:space="preserve">“issue 11, our animal management team. A qualified, competent, visible and responsive team is required to deliver high standards of service to the community. Feedback, to the </w:t>
                      </w:r>
                      <w:proofErr w:type="gramStart"/>
                      <w:r w:rsidRPr="00E9461C">
                        <w:rPr>
                          <w:rFonts w:cstheme="minorHAnsi"/>
                          <w:i/>
                          <w:iCs/>
                        </w:rPr>
                        <w:t>front line</w:t>
                      </w:r>
                      <w:proofErr w:type="gramEnd"/>
                      <w:r w:rsidRPr="00E9461C">
                        <w:rPr>
                          <w:rFonts w:cstheme="minorHAnsi"/>
                          <w:i/>
                          <w:iCs/>
                        </w:rPr>
                        <w:t xml:space="preserve"> team, Thank you.”</w:t>
                      </w:r>
                    </w:p>
                  </w:txbxContent>
                </v:textbox>
                <w10:wrap type="square"/>
              </v:shape>
            </w:pict>
          </mc:Fallback>
        </mc:AlternateContent>
      </w:r>
      <w:r w:rsidRPr="00B6545E">
        <w:rPr>
          <w:rFonts w:cstheme="minorHAnsi"/>
          <w:noProof/>
        </w:rPr>
        <mc:AlternateContent>
          <mc:Choice Requires="wps">
            <w:drawing>
              <wp:anchor distT="45720" distB="45720" distL="114300" distR="114300" simplePos="0" relativeHeight="251699200" behindDoc="0" locked="0" layoutInCell="1" allowOverlap="1" wp14:anchorId="6ACFC1A4" wp14:editId="281A5CAE">
                <wp:simplePos x="0" y="0"/>
                <wp:positionH relativeFrom="margin">
                  <wp:align>right</wp:align>
                </wp:positionH>
                <wp:positionV relativeFrom="paragraph">
                  <wp:posOffset>-2540</wp:posOffset>
                </wp:positionV>
                <wp:extent cx="2360930" cy="1019175"/>
                <wp:effectExtent l="0" t="0" r="698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9175"/>
                        </a:xfrm>
                        <a:prstGeom prst="rect">
                          <a:avLst/>
                        </a:prstGeom>
                        <a:solidFill>
                          <a:srgbClr val="FFFFFF"/>
                        </a:solidFill>
                        <a:ln w="9525">
                          <a:noFill/>
                          <a:miter lim="800000"/>
                          <a:headEnd/>
                          <a:tailEnd/>
                        </a:ln>
                      </wps:spPr>
                      <wps:txbx>
                        <w:txbxContent>
                          <w:p w14:paraId="7C2BB722" w14:textId="320B7619" w:rsidR="00B6545E" w:rsidRPr="00E9461C" w:rsidRDefault="00B6545E" w:rsidP="00C31C3D">
                            <w:pPr>
                              <w:pStyle w:val="BodyText"/>
                              <w:rPr>
                                <w:i/>
                                <w:iCs/>
                              </w:rPr>
                            </w:pPr>
                            <w:r w:rsidRPr="00E9461C">
                              <w:rPr>
                                <w:rFonts w:cstheme="minorHAnsi"/>
                                <w:i/>
                                <w:iCs/>
                              </w:rPr>
                              <w:t>“For council to deliver the outcomes of the DAMP, it is imperative that the Animal Management team gain appropriate funding support to be able to do their job effectively. I look forward to seeing the final DAMP.”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CFC1A4" id="_x0000_s1049" type="#_x0000_t202" style="position:absolute;margin-left:134.7pt;margin-top:-.2pt;width:185.9pt;height:80.25pt;z-index:25169920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" stroked="f">
                <v:textbox>
                  <w:txbxContent>
                    <w:p w14:paraId="7C2BB722" w14:textId="320B7619" w:rsidR="00B6545E" w:rsidRPr="00E9461C" w:rsidRDefault="00B6545E" w:rsidP="00C31C3D">
                      <w:pPr>
                        <w:pStyle w:val="BodyText"/>
                        <w:rPr>
                          <w:i/>
                          <w:iCs/>
                        </w:rPr>
                      </w:pPr>
                      <w:r w:rsidRPr="00E9461C">
                        <w:rPr>
                          <w:rFonts w:cstheme="minorHAnsi"/>
                          <w:i/>
                          <w:iCs/>
                        </w:rPr>
                        <w:t>“For council to deliver the outcomes of the DAMP, it is imperative that the Animal Management team gain appropriate funding support to be able to do their job effectively. I look forward to seeing the final DAMP.”</w:t>
                      </w:r>
                    </w:p>
                  </w:txbxContent>
                </v:textbox>
                <w10:wrap type="square" anchorx="margin"/>
              </v:shape>
            </w:pict>
          </mc:Fallback>
        </mc:AlternateContent>
      </w:r>
      <w:r>
        <w:rPr>
          <w:rFonts w:ascii="Times New Roman"/>
          <w:b/>
          <w:noProof/>
          <w:sz w:val="20"/>
        </w:rPr>
        <mc:AlternateContent>
          <mc:Choice Requires="wps">
            <w:drawing>
              <wp:anchor distT="0" distB="0" distL="0" distR="0" simplePos="0" relativeHeight="251695104" behindDoc="1" locked="0" layoutInCell="1" allowOverlap="1" wp14:anchorId="4F72F156" wp14:editId="78BB2F3C">
                <wp:simplePos x="0" y="0"/>
                <wp:positionH relativeFrom="margin">
                  <wp:align>left</wp:align>
                </wp:positionH>
                <wp:positionV relativeFrom="paragraph">
                  <wp:posOffset>403225</wp:posOffset>
                </wp:positionV>
                <wp:extent cx="706755" cy="600710"/>
                <wp:effectExtent l="0" t="0" r="0" b="889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600710"/>
                        </a:xfrm>
                        <a:custGeom>
                          <a:avLst/>
                          <a:gdLst>
                            <a:gd name="T0" fmla="+- 0 1425 1106"/>
                            <a:gd name="T1" fmla="*/ T0 w 1113"/>
                            <a:gd name="T2" fmla="+- 0 1118 532"/>
                            <a:gd name="T3" fmla="*/ 1118 h 946"/>
                            <a:gd name="T4" fmla="+- 0 1446 1106"/>
                            <a:gd name="T5" fmla="*/ T4 w 1113"/>
                            <a:gd name="T6" fmla="+- 0 1314 532"/>
                            <a:gd name="T7" fmla="*/ 1314 h 946"/>
                            <a:gd name="T8" fmla="+- 0 1531 1106"/>
                            <a:gd name="T9" fmla="*/ T8 w 1113"/>
                            <a:gd name="T10" fmla="+- 0 1336 532"/>
                            <a:gd name="T11" fmla="*/ 1336 h 946"/>
                            <a:gd name="T12" fmla="+- 0 1544 1106"/>
                            <a:gd name="T13" fmla="*/ T12 w 1113"/>
                            <a:gd name="T14" fmla="+- 0 1477 532"/>
                            <a:gd name="T15" fmla="*/ 1477 h 946"/>
                            <a:gd name="T16" fmla="+- 0 1625 1106"/>
                            <a:gd name="T17" fmla="*/ T16 w 1113"/>
                            <a:gd name="T18" fmla="+- 0 1409 532"/>
                            <a:gd name="T19" fmla="*/ 1409 h 946"/>
                            <a:gd name="T20" fmla="+- 0 1562 1106"/>
                            <a:gd name="T21" fmla="*/ T20 w 1113"/>
                            <a:gd name="T22" fmla="+- 0 1297 532"/>
                            <a:gd name="T23" fmla="*/ 1297 h 946"/>
                            <a:gd name="T24" fmla="+- 0 1474 1106"/>
                            <a:gd name="T25" fmla="*/ T24 w 1113"/>
                            <a:gd name="T26" fmla="+- 0 1286 532"/>
                            <a:gd name="T27" fmla="*/ 1286 h 946"/>
                            <a:gd name="T28" fmla="+- 0 1464 1106"/>
                            <a:gd name="T29" fmla="*/ T28 w 1113"/>
                            <a:gd name="T30" fmla="+- 0 1118 532"/>
                            <a:gd name="T31" fmla="*/ 1118 h 946"/>
                            <a:gd name="T32" fmla="+- 0 1955 1106"/>
                            <a:gd name="T33" fmla="*/ T32 w 1113"/>
                            <a:gd name="T34" fmla="+- 0 798 532"/>
                            <a:gd name="T35" fmla="*/ 798 h 946"/>
                            <a:gd name="T36" fmla="+- 0 1955 1106"/>
                            <a:gd name="T37" fmla="*/ T36 w 1113"/>
                            <a:gd name="T38" fmla="+- 0 837 532"/>
                            <a:gd name="T39" fmla="*/ 837 h 946"/>
                            <a:gd name="T40" fmla="+- 0 2169 1106"/>
                            <a:gd name="T41" fmla="*/ T40 w 1113"/>
                            <a:gd name="T42" fmla="+- 0 847 532"/>
                            <a:gd name="T43" fmla="*/ 847 h 946"/>
                            <a:gd name="T44" fmla="+- 0 2179 1106"/>
                            <a:gd name="T45" fmla="*/ T44 w 1113"/>
                            <a:gd name="T46" fmla="+- 0 1262 532"/>
                            <a:gd name="T47" fmla="*/ 1262 h 946"/>
                            <a:gd name="T48" fmla="+- 0 2158 1106"/>
                            <a:gd name="T49" fmla="*/ T48 w 1113"/>
                            <a:gd name="T50" fmla="+- 0 1294 532"/>
                            <a:gd name="T51" fmla="*/ 1294 h 946"/>
                            <a:gd name="T52" fmla="+- 0 1681 1106"/>
                            <a:gd name="T53" fmla="*/ T52 w 1113"/>
                            <a:gd name="T54" fmla="+- 0 1299 532"/>
                            <a:gd name="T55" fmla="*/ 1299 h 946"/>
                            <a:gd name="T56" fmla="+- 0 1699 1106"/>
                            <a:gd name="T57" fmla="*/ T56 w 1113"/>
                            <a:gd name="T58" fmla="+- 0 1336 532"/>
                            <a:gd name="T59" fmla="*/ 1336 h 946"/>
                            <a:gd name="T60" fmla="+- 0 2196 1106"/>
                            <a:gd name="T61" fmla="*/ T60 w 1113"/>
                            <a:gd name="T62" fmla="+- 0 1314 532"/>
                            <a:gd name="T63" fmla="*/ 1314 h 946"/>
                            <a:gd name="T64" fmla="+- 0 2218 1106"/>
                            <a:gd name="T65" fmla="*/ T64 w 1113"/>
                            <a:gd name="T66" fmla="+- 0 872 532"/>
                            <a:gd name="T67" fmla="*/ 872 h 946"/>
                            <a:gd name="T68" fmla="+- 0 2173 1106"/>
                            <a:gd name="T69" fmla="*/ T68 w 1113"/>
                            <a:gd name="T70" fmla="+- 0 804 532"/>
                            <a:gd name="T71" fmla="*/ 804 h 946"/>
                            <a:gd name="T72" fmla="+- 0 1179 1106"/>
                            <a:gd name="T73" fmla="*/ T72 w 1113"/>
                            <a:gd name="T74" fmla="+- 0 532 532"/>
                            <a:gd name="T75" fmla="*/ 532 h 946"/>
                            <a:gd name="T76" fmla="+- 0 1111 1106"/>
                            <a:gd name="T77" fmla="*/ T76 w 1113"/>
                            <a:gd name="T78" fmla="+- 0 578 532"/>
                            <a:gd name="T79" fmla="*/ 578 h 946"/>
                            <a:gd name="T80" fmla="+- 0 1111 1106"/>
                            <a:gd name="T81" fmla="*/ T80 w 1113"/>
                            <a:gd name="T82" fmla="+- 0 1025 532"/>
                            <a:gd name="T83" fmla="*/ 1025 h 946"/>
                            <a:gd name="T84" fmla="+- 0 1179 1106"/>
                            <a:gd name="T85" fmla="*/ T84 w 1113"/>
                            <a:gd name="T86" fmla="+- 0 1070 532"/>
                            <a:gd name="T87" fmla="*/ 1070 h 946"/>
                            <a:gd name="T88" fmla="+- 0 1767 1106"/>
                            <a:gd name="T89" fmla="*/ T88 w 1113"/>
                            <a:gd name="T90" fmla="+- 0 1212 532"/>
                            <a:gd name="T91" fmla="*/ 1212 h 946"/>
                            <a:gd name="T92" fmla="+- 0 1792 1106"/>
                            <a:gd name="T93" fmla="*/ T92 w 1113"/>
                            <a:gd name="T94" fmla="+- 0 1196 532"/>
                            <a:gd name="T95" fmla="*/ 1196 h 946"/>
                            <a:gd name="T96" fmla="+- 0 1643 1106"/>
                            <a:gd name="T97" fmla="*/ T96 w 1113"/>
                            <a:gd name="T98" fmla="+- 0 1033 532"/>
                            <a:gd name="T99" fmla="*/ 1033 h 946"/>
                            <a:gd name="T100" fmla="+- 0 1166 1106"/>
                            <a:gd name="T101" fmla="*/ T100 w 1113"/>
                            <a:gd name="T102" fmla="+- 0 1028 532"/>
                            <a:gd name="T103" fmla="*/ 1028 h 946"/>
                            <a:gd name="T104" fmla="+- 0 1144 1106"/>
                            <a:gd name="T105" fmla="*/ T104 w 1113"/>
                            <a:gd name="T106" fmla="+- 0 996 532"/>
                            <a:gd name="T107" fmla="*/ 996 h 946"/>
                            <a:gd name="T108" fmla="+- 0 1155 1106"/>
                            <a:gd name="T109" fmla="*/ T108 w 1113"/>
                            <a:gd name="T110" fmla="+- 0 582 532"/>
                            <a:gd name="T111" fmla="*/ 582 h 946"/>
                            <a:gd name="T112" fmla="+- 0 1888 1106"/>
                            <a:gd name="T113" fmla="*/ T112 w 1113"/>
                            <a:gd name="T114" fmla="+- 0 571 532"/>
                            <a:gd name="T115" fmla="*/ 571 h 946"/>
                            <a:gd name="T116" fmla="+- 0 1824 1106"/>
                            <a:gd name="T117" fmla="*/ T116 w 1113"/>
                            <a:gd name="T118" fmla="+- 0 532 532"/>
                            <a:gd name="T119" fmla="*/ 532 h 946"/>
                            <a:gd name="T120" fmla="+- 0 1838 1106"/>
                            <a:gd name="T121" fmla="*/ T120 w 1113"/>
                            <a:gd name="T122" fmla="+- 0 574 532"/>
                            <a:gd name="T123" fmla="*/ 574 h 946"/>
                            <a:gd name="T124" fmla="+- 0 1860 1106"/>
                            <a:gd name="T125" fmla="*/ T124 w 1113"/>
                            <a:gd name="T126" fmla="+- 0 606 532"/>
                            <a:gd name="T127" fmla="*/ 606 h 946"/>
                            <a:gd name="T128" fmla="+- 0 1849 1106"/>
                            <a:gd name="T129" fmla="*/ T128 w 1113"/>
                            <a:gd name="T130" fmla="+- 0 1021 532"/>
                            <a:gd name="T131" fmla="*/ 1021 h 946"/>
                            <a:gd name="T132" fmla="+- 0 1762 1106"/>
                            <a:gd name="T133" fmla="*/ T132 w 1113"/>
                            <a:gd name="T134" fmla="+- 0 1031 532"/>
                            <a:gd name="T135" fmla="*/ 1031 h 946"/>
                            <a:gd name="T136" fmla="+- 0 1792 1106"/>
                            <a:gd name="T137" fmla="*/ T136 w 1113"/>
                            <a:gd name="T138" fmla="+- 0 1144 532"/>
                            <a:gd name="T139" fmla="*/ 1144 h 946"/>
                            <a:gd name="T140" fmla="+- 0 1853 1106"/>
                            <a:gd name="T141" fmla="*/ T140 w 1113"/>
                            <a:gd name="T142" fmla="+- 0 1064 532"/>
                            <a:gd name="T143" fmla="*/ 1064 h 946"/>
                            <a:gd name="T144" fmla="+- 0 1898 1106"/>
                            <a:gd name="T145" fmla="*/ T144 w 1113"/>
                            <a:gd name="T146" fmla="+- 0 996 532"/>
                            <a:gd name="T147" fmla="*/ 996 h 946"/>
                            <a:gd name="T148" fmla="+- 0 1888 1106"/>
                            <a:gd name="T149" fmla="*/ T148 w 1113"/>
                            <a:gd name="T150" fmla="+- 0 571 532"/>
                            <a:gd name="T151" fmla="*/ 571 h 946"/>
                            <a:gd name="T152" fmla="+- 0 1353 1106"/>
                            <a:gd name="T153" fmla="*/ T152 w 1113"/>
                            <a:gd name="T154" fmla="+- 0 764 532"/>
                            <a:gd name="T155" fmla="*/ 764 h 946"/>
                            <a:gd name="T156" fmla="+- 0 1346 1106"/>
                            <a:gd name="T157" fmla="*/ T156 w 1113"/>
                            <a:gd name="T158" fmla="+- 0 801 532"/>
                            <a:gd name="T159" fmla="*/ 801 h 946"/>
                            <a:gd name="T160" fmla="+- 0 1377 1106"/>
                            <a:gd name="T161" fmla="*/ T160 w 1113"/>
                            <a:gd name="T162" fmla="+- 0 822 532"/>
                            <a:gd name="T163" fmla="*/ 822 h 946"/>
                            <a:gd name="T164" fmla="+- 0 1402 1106"/>
                            <a:gd name="T165" fmla="*/ T164 w 1113"/>
                            <a:gd name="T166" fmla="+- 0 811 532"/>
                            <a:gd name="T167" fmla="*/ 811 h 946"/>
                            <a:gd name="T168" fmla="+- 0 1409 1106"/>
                            <a:gd name="T169" fmla="*/ T168 w 1113"/>
                            <a:gd name="T170" fmla="+- 0 774 532"/>
                            <a:gd name="T171" fmla="*/ 774 h 946"/>
                            <a:gd name="T172" fmla="+- 0 1377 1106"/>
                            <a:gd name="T173" fmla="*/ T172 w 1113"/>
                            <a:gd name="T174" fmla="+- 0 753 532"/>
                            <a:gd name="T175" fmla="*/ 753 h 946"/>
                            <a:gd name="T176" fmla="+- 0 1478 1106"/>
                            <a:gd name="T177" fmla="*/ T176 w 1113"/>
                            <a:gd name="T178" fmla="+- 0 764 532"/>
                            <a:gd name="T179" fmla="*/ 764 h 946"/>
                            <a:gd name="T180" fmla="+- 0 1468 1106"/>
                            <a:gd name="T181" fmla="*/ T180 w 1113"/>
                            <a:gd name="T182" fmla="+- 0 788 532"/>
                            <a:gd name="T183" fmla="*/ 788 h 946"/>
                            <a:gd name="T184" fmla="+- 0 1489 1106"/>
                            <a:gd name="T185" fmla="*/ T184 w 1113"/>
                            <a:gd name="T186" fmla="+- 0 819 532"/>
                            <a:gd name="T187" fmla="*/ 819 h 946"/>
                            <a:gd name="T188" fmla="+- 0 1516 1106"/>
                            <a:gd name="T189" fmla="*/ T188 w 1113"/>
                            <a:gd name="T190" fmla="+- 0 819 532"/>
                            <a:gd name="T191" fmla="*/ 819 h 946"/>
                            <a:gd name="T192" fmla="+- 0 1536 1106"/>
                            <a:gd name="T193" fmla="*/ T192 w 1113"/>
                            <a:gd name="T194" fmla="+- 0 787 532"/>
                            <a:gd name="T195" fmla="*/ 787 h 946"/>
                            <a:gd name="T196" fmla="+- 0 1515 1106"/>
                            <a:gd name="T197" fmla="*/ T196 w 1113"/>
                            <a:gd name="T198" fmla="+- 0 756 532"/>
                            <a:gd name="T199" fmla="*/ 756 h 946"/>
                            <a:gd name="T200" fmla="+- 0 1614 1106"/>
                            <a:gd name="T201" fmla="*/ T200 w 1113"/>
                            <a:gd name="T202" fmla="+- 0 756 532"/>
                            <a:gd name="T203" fmla="*/ 756 h 946"/>
                            <a:gd name="T204" fmla="+- 0 1593 1106"/>
                            <a:gd name="T205" fmla="*/ T204 w 1113"/>
                            <a:gd name="T206" fmla="+- 0 788 532"/>
                            <a:gd name="T207" fmla="*/ 788 h 946"/>
                            <a:gd name="T208" fmla="+- 0 1603 1106"/>
                            <a:gd name="T209" fmla="*/ T208 w 1113"/>
                            <a:gd name="T210" fmla="+- 0 812 532"/>
                            <a:gd name="T211" fmla="*/ 812 h 946"/>
                            <a:gd name="T212" fmla="+- 0 1628 1106"/>
                            <a:gd name="T213" fmla="*/ T212 w 1113"/>
                            <a:gd name="T214" fmla="+- 0 822 532"/>
                            <a:gd name="T215" fmla="*/ 822 h 946"/>
                            <a:gd name="T216" fmla="+- 0 1659 1106"/>
                            <a:gd name="T217" fmla="*/ T216 w 1113"/>
                            <a:gd name="T218" fmla="+- 0 800 532"/>
                            <a:gd name="T219" fmla="*/ 800 h 946"/>
                            <a:gd name="T220" fmla="+- 0 1651 1106"/>
                            <a:gd name="T221" fmla="*/ T220 w 1113"/>
                            <a:gd name="T222" fmla="+- 0 763 532"/>
                            <a:gd name="T223" fmla="*/ 763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3" h="946">
                              <a:moveTo>
                                <a:pt x="349" y="577"/>
                              </a:moveTo>
                              <a:lnTo>
                                <a:pt x="327" y="577"/>
                              </a:lnTo>
                              <a:lnTo>
                                <a:pt x="319" y="586"/>
                              </a:lnTo>
                              <a:lnTo>
                                <a:pt x="319" y="730"/>
                              </a:lnTo>
                              <a:lnTo>
                                <a:pt x="325" y="758"/>
                              </a:lnTo>
                              <a:lnTo>
                                <a:pt x="340" y="782"/>
                              </a:lnTo>
                              <a:lnTo>
                                <a:pt x="364" y="798"/>
                              </a:lnTo>
                              <a:lnTo>
                                <a:pt x="393" y="804"/>
                              </a:lnTo>
                              <a:lnTo>
                                <a:pt x="425" y="804"/>
                              </a:lnTo>
                              <a:lnTo>
                                <a:pt x="425" y="929"/>
                              </a:lnTo>
                              <a:lnTo>
                                <a:pt x="427" y="934"/>
                              </a:lnTo>
                              <a:lnTo>
                                <a:pt x="438" y="945"/>
                              </a:lnTo>
                              <a:lnTo>
                                <a:pt x="450" y="946"/>
                              </a:lnTo>
                              <a:lnTo>
                                <a:pt x="458" y="938"/>
                              </a:lnTo>
                              <a:lnTo>
                                <a:pt x="519" y="877"/>
                              </a:lnTo>
                              <a:lnTo>
                                <a:pt x="464" y="877"/>
                              </a:lnTo>
                              <a:lnTo>
                                <a:pt x="464" y="773"/>
                              </a:lnTo>
                              <a:lnTo>
                                <a:pt x="456" y="765"/>
                              </a:lnTo>
                              <a:lnTo>
                                <a:pt x="393" y="765"/>
                              </a:lnTo>
                              <a:lnTo>
                                <a:pt x="379" y="762"/>
                              </a:lnTo>
                              <a:lnTo>
                                <a:pt x="368" y="754"/>
                              </a:lnTo>
                              <a:lnTo>
                                <a:pt x="361" y="743"/>
                              </a:lnTo>
                              <a:lnTo>
                                <a:pt x="358" y="730"/>
                              </a:lnTo>
                              <a:lnTo>
                                <a:pt x="358" y="586"/>
                              </a:lnTo>
                              <a:lnTo>
                                <a:pt x="349" y="577"/>
                              </a:lnTo>
                              <a:close/>
                              <a:moveTo>
                                <a:pt x="1038" y="266"/>
                              </a:moveTo>
                              <a:lnTo>
                                <a:pt x="849" y="266"/>
                              </a:lnTo>
                              <a:lnTo>
                                <a:pt x="841" y="275"/>
                              </a:lnTo>
                              <a:lnTo>
                                <a:pt x="841" y="296"/>
                              </a:lnTo>
                              <a:lnTo>
                                <a:pt x="849" y="305"/>
                              </a:lnTo>
                              <a:lnTo>
                                <a:pt x="1038" y="305"/>
                              </a:lnTo>
                              <a:lnTo>
                                <a:pt x="1052" y="308"/>
                              </a:lnTo>
                              <a:lnTo>
                                <a:pt x="1063" y="315"/>
                              </a:lnTo>
                              <a:lnTo>
                                <a:pt x="1070" y="326"/>
                              </a:lnTo>
                              <a:lnTo>
                                <a:pt x="1073" y="340"/>
                              </a:lnTo>
                              <a:lnTo>
                                <a:pt x="1073" y="730"/>
                              </a:lnTo>
                              <a:lnTo>
                                <a:pt x="1070" y="743"/>
                              </a:lnTo>
                              <a:lnTo>
                                <a:pt x="1063" y="754"/>
                              </a:lnTo>
                              <a:lnTo>
                                <a:pt x="1052" y="762"/>
                              </a:lnTo>
                              <a:lnTo>
                                <a:pt x="1038" y="765"/>
                              </a:lnTo>
                              <a:lnTo>
                                <a:pt x="580" y="765"/>
                              </a:lnTo>
                              <a:lnTo>
                                <a:pt x="575" y="767"/>
                              </a:lnTo>
                              <a:lnTo>
                                <a:pt x="464" y="877"/>
                              </a:lnTo>
                              <a:lnTo>
                                <a:pt x="519" y="877"/>
                              </a:lnTo>
                              <a:lnTo>
                                <a:pt x="593" y="804"/>
                              </a:lnTo>
                              <a:lnTo>
                                <a:pt x="1038" y="804"/>
                              </a:lnTo>
                              <a:lnTo>
                                <a:pt x="1067" y="798"/>
                              </a:lnTo>
                              <a:lnTo>
                                <a:pt x="1090" y="782"/>
                              </a:lnTo>
                              <a:lnTo>
                                <a:pt x="1106" y="758"/>
                              </a:lnTo>
                              <a:lnTo>
                                <a:pt x="1112" y="730"/>
                              </a:lnTo>
                              <a:lnTo>
                                <a:pt x="1112" y="340"/>
                              </a:lnTo>
                              <a:lnTo>
                                <a:pt x="1106" y="311"/>
                              </a:lnTo>
                              <a:lnTo>
                                <a:pt x="1090" y="288"/>
                              </a:lnTo>
                              <a:lnTo>
                                <a:pt x="1067" y="272"/>
                              </a:lnTo>
                              <a:lnTo>
                                <a:pt x="1038" y="266"/>
                              </a:lnTo>
                              <a:close/>
                              <a:moveTo>
                                <a:pt x="718" y="0"/>
                              </a:moveTo>
                              <a:lnTo>
                                <a:pt x="73" y="0"/>
                              </a:lnTo>
                              <a:lnTo>
                                <a:pt x="45" y="6"/>
                              </a:lnTo>
                              <a:lnTo>
                                <a:pt x="21" y="22"/>
                              </a:lnTo>
                              <a:lnTo>
                                <a:pt x="5" y="46"/>
                              </a:lnTo>
                              <a:lnTo>
                                <a:pt x="0" y="74"/>
                              </a:lnTo>
                              <a:lnTo>
                                <a:pt x="0" y="464"/>
                              </a:lnTo>
                              <a:lnTo>
                                <a:pt x="5" y="493"/>
                              </a:lnTo>
                              <a:lnTo>
                                <a:pt x="21" y="516"/>
                              </a:lnTo>
                              <a:lnTo>
                                <a:pt x="45" y="532"/>
                              </a:lnTo>
                              <a:lnTo>
                                <a:pt x="73" y="538"/>
                              </a:lnTo>
                              <a:lnTo>
                                <a:pt x="518" y="538"/>
                              </a:lnTo>
                              <a:lnTo>
                                <a:pt x="653" y="673"/>
                              </a:lnTo>
                              <a:lnTo>
                                <a:pt x="661" y="680"/>
                              </a:lnTo>
                              <a:lnTo>
                                <a:pt x="673" y="680"/>
                              </a:lnTo>
                              <a:lnTo>
                                <a:pt x="684" y="669"/>
                              </a:lnTo>
                              <a:lnTo>
                                <a:pt x="686" y="664"/>
                              </a:lnTo>
                              <a:lnTo>
                                <a:pt x="686" y="612"/>
                              </a:lnTo>
                              <a:lnTo>
                                <a:pt x="647" y="612"/>
                              </a:lnTo>
                              <a:lnTo>
                                <a:pt x="537" y="501"/>
                              </a:lnTo>
                              <a:lnTo>
                                <a:pt x="532" y="499"/>
                              </a:lnTo>
                              <a:lnTo>
                                <a:pt x="73" y="499"/>
                              </a:lnTo>
                              <a:lnTo>
                                <a:pt x="60" y="496"/>
                              </a:lnTo>
                              <a:lnTo>
                                <a:pt x="49" y="489"/>
                              </a:lnTo>
                              <a:lnTo>
                                <a:pt x="41" y="478"/>
                              </a:lnTo>
                              <a:lnTo>
                                <a:pt x="38" y="464"/>
                              </a:lnTo>
                              <a:lnTo>
                                <a:pt x="39" y="74"/>
                              </a:lnTo>
                              <a:lnTo>
                                <a:pt x="41" y="61"/>
                              </a:lnTo>
                              <a:lnTo>
                                <a:pt x="49" y="50"/>
                              </a:lnTo>
                              <a:lnTo>
                                <a:pt x="60" y="42"/>
                              </a:lnTo>
                              <a:lnTo>
                                <a:pt x="73" y="39"/>
                              </a:lnTo>
                              <a:lnTo>
                                <a:pt x="782" y="39"/>
                              </a:lnTo>
                              <a:lnTo>
                                <a:pt x="771" y="22"/>
                              </a:lnTo>
                              <a:lnTo>
                                <a:pt x="747" y="6"/>
                              </a:lnTo>
                              <a:lnTo>
                                <a:pt x="718" y="0"/>
                              </a:lnTo>
                              <a:close/>
                              <a:moveTo>
                                <a:pt x="782" y="39"/>
                              </a:moveTo>
                              <a:lnTo>
                                <a:pt x="719" y="39"/>
                              </a:lnTo>
                              <a:lnTo>
                                <a:pt x="732" y="42"/>
                              </a:lnTo>
                              <a:lnTo>
                                <a:pt x="743" y="50"/>
                              </a:lnTo>
                              <a:lnTo>
                                <a:pt x="751" y="61"/>
                              </a:lnTo>
                              <a:lnTo>
                                <a:pt x="754" y="74"/>
                              </a:lnTo>
                              <a:lnTo>
                                <a:pt x="754" y="464"/>
                              </a:lnTo>
                              <a:lnTo>
                                <a:pt x="751" y="478"/>
                              </a:lnTo>
                              <a:lnTo>
                                <a:pt x="743" y="489"/>
                              </a:lnTo>
                              <a:lnTo>
                                <a:pt x="732" y="496"/>
                              </a:lnTo>
                              <a:lnTo>
                                <a:pt x="719" y="499"/>
                              </a:lnTo>
                              <a:lnTo>
                                <a:pt x="656" y="499"/>
                              </a:lnTo>
                              <a:lnTo>
                                <a:pt x="647" y="508"/>
                              </a:lnTo>
                              <a:lnTo>
                                <a:pt x="647" y="612"/>
                              </a:lnTo>
                              <a:lnTo>
                                <a:pt x="686" y="612"/>
                              </a:lnTo>
                              <a:lnTo>
                                <a:pt x="686" y="538"/>
                              </a:lnTo>
                              <a:lnTo>
                                <a:pt x="718" y="538"/>
                              </a:lnTo>
                              <a:lnTo>
                                <a:pt x="747" y="532"/>
                              </a:lnTo>
                              <a:lnTo>
                                <a:pt x="771" y="516"/>
                              </a:lnTo>
                              <a:lnTo>
                                <a:pt x="786" y="493"/>
                              </a:lnTo>
                              <a:lnTo>
                                <a:pt x="792" y="464"/>
                              </a:lnTo>
                              <a:lnTo>
                                <a:pt x="792" y="74"/>
                              </a:lnTo>
                              <a:lnTo>
                                <a:pt x="786" y="46"/>
                              </a:lnTo>
                              <a:lnTo>
                                <a:pt x="782" y="39"/>
                              </a:lnTo>
                              <a:close/>
                              <a:moveTo>
                                <a:pt x="271" y="221"/>
                              </a:moveTo>
                              <a:lnTo>
                                <a:pt x="258" y="224"/>
                              </a:lnTo>
                              <a:lnTo>
                                <a:pt x="247" y="232"/>
                              </a:lnTo>
                              <a:lnTo>
                                <a:pt x="240" y="243"/>
                              </a:lnTo>
                              <a:lnTo>
                                <a:pt x="237" y="256"/>
                              </a:lnTo>
                              <a:lnTo>
                                <a:pt x="240" y="269"/>
                              </a:lnTo>
                              <a:lnTo>
                                <a:pt x="247" y="280"/>
                              </a:lnTo>
                              <a:lnTo>
                                <a:pt x="258" y="287"/>
                              </a:lnTo>
                              <a:lnTo>
                                <a:pt x="271" y="290"/>
                              </a:lnTo>
                              <a:lnTo>
                                <a:pt x="272" y="290"/>
                              </a:lnTo>
                              <a:lnTo>
                                <a:pt x="285" y="287"/>
                              </a:lnTo>
                              <a:lnTo>
                                <a:pt x="296" y="279"/>
                              </a:lnTo>
                              <a:lnTo>
                                <a:pt x="303" y="268"/>
                              </a:lnTo>
                              <a:lnTo>
                                <a:pt x="305" y="255"/>
                              </a:lnTo>
                              <a:lnTo>
                                <a:pt x="303" y="242"/>
                              </a:lnTo>
                              <a:lnTo>
                                <a:pt x="295" y="231"/>
                              </a:lnTo>
                              <a:lnTo>
                                <a:pt x="284" y="224"/>
                              </a:lnTo>
                              <a:lnTo>
                                <a:pt x="271" y="221"/>
                              </a:lnTo>
                              <a:close/>
                              <a:moveTo>
                                <a:pt x="396" y="221"/>
                              </a:moveTo>
                              <a:lnTo>
                                <a:pt x="383" y="224"/>
                              </a:lnTo>
                              <a:lnTo>
                                <a:pt x="372" y="232"/>
                              </a:lnTo>
                              <a:lnTo>
                                <a:pt x="365" y="243"/>
                              </a:lnTo>
                              <a:lnTo>
                                <a:pt x="362" y="256"/>
                              </a:lnTo>
                              <a:lnTo>
                                <a:pt x="365" y="269"/>
                              </a:lnTo>
                              <a:lnTo>
                                <a:pt x="372" y="280"/>
                              </a:lnTo>
                              <a:lnTo>
                                <a:pt x="383" y="287"/>
                              </a:lnTo>
                              <a:lnTo>
                                <a:pt x="396" y="290"/>
                              </a:lnTo>
                              <a:lnTo>
                                <a:pt x="397" y="290"/>
                              </a:lnTo>
                              <a:lnTo>
                                <a:pt x="410" y="287"/>
                              </a:lnTo>
                              <a:lnTo>
                                <a:pt x="421" y="279"/>
                              </a:lnTo>
                              <a:lnTo>
                                <a:pt x="428" y="268"/>
                              </a:lnTo>
                              <a:lnTo>
                                <a:pt x="430" y="255"/>
                              </a:lnTo>
                              <a:lnTo>
                                <a:pt x="428" y="242"/>
                              </a:lnTo>
                              <a:lnTo>
                                <a:pt x="420" y="231"/>
                              </a:lnTo>
                              <a:lnTo>
                                <a:pt x="409" y="224"/>
                              </a:lnTo>
                              <a:lnTo>
                                <a:pt x="396" y="221"/>
                              </a:lnTo>
                              <a:close/>
                              <a:moveTo>
                                <a:pt x="521" y="221"/>
                              </a:moveTo>
                              <a:lnTo>
                                <a:pt x="508" y="224"/>
                              </a:lnTo>
                              <a:lnTo>
                                <a:pt x="497" y="232"/>
                              </a:lnTo>
                              <a:lnTo>
                                <a:pt x="490" y="243"/>
                              </a:lnTo>
                              <a:lnTo>
                                <a:pt x="487" y="256"/>
                              </a:lnTo>
                              <a:lnTo>
                                <a:pt x="490" y="269"/>
                              </a:lnTo>
                              <a:lnTo>
                                <a:pt x="497" y="280"/>
                              </a:lnTo>
                              <a:lnTo>
                                <a:pt x="508" y="287"/>
                              </a:lnTo>
                              <a:lnTo>
                                <a:pt x="521" y="290"/>
                              </a:lnTo>
                              <a:lnTo>
                                <a:pt x="522" y="290"/>
                              </a:lnTo>
                              <a:lnTo>
                                <a:pt x="535" y="287"/>
                              </a:lnTo>
                              <a:lnTo>
                                <a:pt x="546" y="279"/>
                              </a:lnTo>
                              <a:lnTo>
                                <a:pt x="553" y="268"/>
                              </a:lnTo>
                              <a:lnTo>
                                <a:pt x="555" y="255"/>
                              </a:lnTo>
                              <a:lnTo>
                                <a:pt x="553" y="242"/>
                              </a:lnTo>
                              <a:lnTo>
                                <a:pt x="545" y="231"/>
                              </a:lnTo>
                              <a:lnTo>
                                <a:pt x="534" y="224"/>
                              </a:lnTo>
                              <a:lnTo>
                                <a:pt x="521" y="22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CD628" id="Freeform: Shape 4" o:spid="_x0000_s1026" style="position:absolute;margin-left:0;margin-top:31.75pt;width:55.65pt;height:47.3pt;z-index:-2516213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11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" path="m349,577r-22,l319,586r,144l325,758r15,24l364,798r29,6l425,804r,125l427,934r11,11l450,946r8,-8l519,877r-55,l464,773r-8,-8l393,765r-14,-3l368,754r-7,-11l358,730r,-144l349,577xm1038,266r-189,l841,275r,21l849,305r189,l1052,308r11,7l1070,326r3,14l1073,730r-3,13l1063,754r-11,8l1038,765r-458,l575,767,464,877r55,l593,804r445,l1067,798r23,-16l1106,758r6,-28l1112,340r-6,-29l1090,288r-23,-16l1038,266xm718,l73,,45,6,21,22,5,46,,74,,464r5,29l21,516r24,16l73,538r445,l653,673r8,7l673,680r11,-11l686,664r,-52l647,612,537,501r-5,-2l73,499,60,496,49,489,41,478,38,464,39,74,41,61,49,50,60,42,73,39r709,l771,22,747,6,718,xm782,39r-63,l732,42r11,8l751,61r3,13l754,464r-3,14l743,489r-11,7l719,499r-63,l647,508r,104l686,612r,-74l718,538r29,-6l771,516r15,-23l792,464r,-390l786,46r-4,-7xm271,221r-13,3l247,232r-7,11l237,256r3,13l247,280r11,7l271,290r1,l285,287r11,-8l303,268r2,-13l303,242r-8,-11l284,224r-13,-3xm396,221r-13,3l372,232r-7,11l362,256r3,13l372,280r11,7l396,290r1,l410,287r11,-8l428,268r2,-13l428,242r-8,-11l409,224r-13,-3xm521,221r-13,3l497,232r-7,11l487,256r3,13l497,280r11,7l521,290r1,l535,287r11,-8l553,268r2,-13l553,242r-8,-11l534,224r-13,-3xe" fillcolor="#003263" stroked="f">
                <v:path arrowok="t" o:connecttype="custom" o:connectlocs="202565,709930;215900,834390;269875,848360;278130,937895;329565,894715;289560,823595;233680,816610;227330,709930;539115,506730;539115,531495;675005,537845;681355,801370;668020,821690;365125,824865;376555,848360;692150,834390;706120,553720;677545,510540;46355,337820;3175,367030;3175,650875;46355,679450;419735,769620;435610,759460;340995,655955;38100,652780;24130,632460;31115,369570;496570,362585;455930,337820;464820,364490;478790,384810;471805,648335;416560,654685;435610,726440;474345,675640;502920,632460;496570,362585;156845,485140;152400,508635;172085,521970;187960,514985;192405,491490;172085,478155;236220,485140;229870,500380;243205,520065;260350,520065;273050,499745;259715,480060;322580,480060;309245,500380;315595,515620;331470,521970;351155,508000;346075,484505" o:connectangles="0,0,0,0,0,0,0,0,0,0,0,0,0,0,0,0,0,0,0,0,0,0,0,0,0,0,0,0,0,0,0,0,0,0,0,0,0,0,0,0,0,0,0,0,0,0,0,0,0,0,0,0,0,0,0,0"/>
                <w10:wrap type="topAndBottom" anchorx="margin"/>
              </v:shape>
            </w:pict>
          </mc:Fallback>
        </mc:AlternateContent>
      </w:r>
      <w:r w:rsidR="00EA7AB5">
        <w:rPr>
          <w:rFonts w:cstheme="minorHAnsi"/>
        </w:rPr>
        <w:t>B</w:t>
      </w:r>
      <w:r w:rsidR="00E933B1" w:rsidRPr="00B6545E">
        <w:rPr>
          <w:rFonts w:cstheme="minorHAnsi"/>
        </w:rPr>
        <w:t xml:space="preserve">elow are verbatim comments </w:t>
      </w:r>
      <w:r w:rsidR="00B6545E">
        <w:rPr>
          <w:rFonts w:cstheme="minorHAnsi"/>
        </w:rPr>
        <w:t>from the Have Your Say submissions:</w:t>
      </w:r>
      <w:r w:rsidR="00EC5D48" w:rsidRPr="00B6545E">
        <w:rPr>
          <w:rFonts w:cstheme="minorHAnsi"/>
        </w:rPr>
        <w:t xml:space="preserve"> </w:t>
      </w:r>
      <w:r w:rsidR="00B6545E" w:rsidRPr="00FC2E70">
        <w:rPr>
          <w:rFonts w:cstheme="minorHAnsi"/>
        </w:rPr>
        <w:t xml:space="preserve"> </w:t>
      </w:r>
    </w:p>
    <w:p w14:paraId="7E05F3E7" w14:textId="203A746E" w:rsidR="00B6545E" w:rsidRDefault="00707E21" w:rsidP="00B93407">
      <w:pPr>
        <w:pStyle w:val="BodyText"/>
        <w:rPr>
          <w:rFonts w:cstheme="minorHAnsi"/>
        </w:rPr>
      </w:pPr>
      <w:r w:rsidRPr="0055447A">
        <w:rPr>
          <w:rFonts w:cstheme="minorHAnsi"/>
          <w:noProof/>
        </w:rPr>
        <mc:AlternateContent>
          <mc:Choice Requires="wps">
            <w:drawing>
              <wp:anchor distT="45720" distB="45720" distL="114300" distR="114300" simplePos="0" relativeHeight="251701248" behindDoc="0" locked="0" layoutInCell="1" allowOverlap="1" wp14:anchorId="3880CEF4" wp14:editId="7FA954A6">
                <wp:simplePos x="0" y="0"/>
                <wp:positionH relativeFrom="margin">
                  <wp:posOffset>277495</wp:posOffset>
                </wp:positionH>
                <wp:positionV relativeFrom="paragraph">
                  <wp:posOffset>942975</wp:posOffset>
                </wp:positionV>
                <wp:extent cx="4933950" cy="10096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009650"/>
                        </a:xfrm>
                        <a:prstGeom prst="rect">
                          <a:avLst/>
                        </a:prstGeom>
                        <a:solidFill>
                          <a:srgbClr val="FFFFFF"/>
                        </a:solidFill>
                        <a:ln w="9525">
                          <a:noFill/>
                          <a:miter lim="800000"/>
                          <a:headEnd/>
                          <a:tailEnd/>
                        </a:ln>
                      </wps:spPr>
                      <wps:txbx>
                        <w:txbxContent>
                          <w:p w14:paraId="531C9A92" w14:textId="77777777" w:rsidR="0055447A" w:rsidRPr="00E9461C" w:rsidRDefault="0055447A" w:rsidP="0055447A">
                            <w:pPr>
                              <w:pStyle w:val="BodyText"/>
                              <w:rPr>
                                <w:rFonts w:cstheme="minorHAnsi"/>
                                <w:i/>
                                <w:iCs/>
                              </w:rPr>
                            </w:pPr>
                            <w:r w:rsidRPr="00E9461C">
                              <w:rPr>
                                <w:rFonts w:cstheme="minorHAnsi"/>
                                <w:i/>
                                <w:iCs/>
                              </w:rPr>
                              <w:t>“I made a complaint about a nuisance barking dog to the council.  I would like to thank [the Officer] for [their] work to help resolve the situation.  We have gone from rarely going out to our back garden and having to have windows and doors closed due to the endless yapping of this dog, to now where the dog is only out for short periods of same.  We feel liberated now to enjoy our home once more. …Thanks for the opportunity to contribute.”</w:t>
                            </w:r>
                          </w:p>
                          <w:p w14:paraId="726BFB5B" w14:textId="6D6A2EDE" w:rsidR="0055447A" w:rsidRDefault="005544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0CEF4" id="_x0000_s1050" type="#_x0000_t202" style="position:absolute;margin-left:21.85pt;margin-top:74.25pt;width:38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" stroked="f">
                <v:textbox>
                  <w:txbxContent>
                    <w:p w14:paraId="531C9A92" w14:textId="77777777" w:rsidR="0055447A" w:rsidRPr="00E9461C" w:rsidRDefault="0055447A" w:rsidP="0055447A">
                      <w:pPr>
                        <w:pStyle w:val="BodyText"/>
                        <w:rPr>
                          <w:rFonts w:cstheme="minorHAnsi"/>
                          <w:i/>
                          <w:iCs/>
                        </w:rPr>
                      </w:pPr>
                      <w:r w:rsidRPr="00E9461C">
                        <w:rPr>
                          <w:rFonts w:cstheme="minorHAnsi"/>
                          <w:i/>
                          <w:iCs/>
                        </w:rPr>
                        <w:t>“I made a complaint about a nuisance barking dog to the council.  I would like to thank [the Officer] for [their] work to help resolve the situation.  We have gone from rarely going out to our back garden and having to have windows and doors closed due to the endless yapping of this dog, to now where the dog is only out for short periods of same.  We feel liberated now to enjoy our home once more. …Thanks for the opportunity to contribute.”</w:t>
                      </w:r>
                    </w:p>
                    <w:p w14:paraId="726BFB5B" w14:textId="6D6A2EDE" w:rsidR="0055447A" w:rsidRDefault="0055447A"/>
                  </w:txbxContent>
                </v:textbox>
                <w10:wrap type="square" anchorx="margin"/>
              </v:shape>
            </w:pict>
          </mc:Fallback>
        </mc:AlternateContent>
      </w:r>
    </w:p>
    <w:p w14:paraId="5663FE31" w14:textId="551B8BF2" w:rsidR="00707E21" w:rsidRDefault="00707E21" w:rsidP="00992848">
      <w:pPr>
        <w:pStyle w:val="BodyText"/>
        <w:rPr>
          <w:rFonts w:cstheme="minorHAnsi"/>
        </w:rPr>
      </w:pPr>
    </w:p>
    <w:p w14:paraId="52AEF90C" w14:textId="4F8B5BD3" w:rsidR="004B226D" w:rsidRDefault="00C31C3D" w:rsidP="00992848">
      <w:pPr>
        <w:pStyle w:val="BodyText"/>
        <w:rPr>
          <w:rFonts w:cstheme="minorHAnsi"/>
        </w:rPr>
      </w:pPr>
      <w:r>
        <w:rPr>
          <w:rFonts w:cstheme="minorHAnsi"/>
        </w:rPr>
        <w:t>Many responses related to operational matters as opposed to strategic</w:t>
      </w:r>
      <w:r w:rsidR="00C63A8E">
        <w:rPr>
          <w:rFonts w:cstheme="minorHAnsi"/>
        </w:rPr>
        <w:t>. This</w:t>
      </w:r>
      <w:r>
        <w:rPr>
          <w:rFonts w:cstheme="minorHAnsi"/>
        </w:rPr>
        <w:t xml:space="preserve"> plan focuses on</w:t>
      </w:r>
      <w:r w:rsidR="00C63A8E">
        <w:rPr>
          <w:rFonts w:cstheme="minorHAnsi"/>
        </w:rPr>
        <w:t xml:space="preserve"> </w:t>
      </w:r>
      <w:r w:rsidR="004B3290">
        <w:rPr>
          <w:rFonts w:cstheme="minorHAnsi"/>
        </w:rPr>
        <w:t xml:space="preserve">the </w:t>
      </w:r>
      <w:r w:rsidR="00C63A8E">
        <w:rPr>
          <w:rFonts w:cstheme="minorHAnsi"/>
        </w:rPr>
        <w:t xml:space="preserve">strategic </w:t>
      </w:r>
      <w:r w:rsidR="004B3290">
        <w:rPr>
          <w:rFonts w:cstheme="minorHAnsi"/>
        </w:rPr>
        <w:t>direction of animal management in our municipality</w:t>
      </w:r>
      <w:r w:rsidR="00C63A8E">
        <w:rPr>
          <w:rFonts w:cstheme="minorHAnsi"/>
        </w:rPr>
        <w:t xml:space="preserve">, </w:t>
      </w:r>
      <w:r>
        <w:rPr>
          <w:rFonts w:cstheme="minorHAnsi"/>
        </w:rPr>
        <w:t xml:space="preserve">minimal changes were required </w:t>
      </w:r>
      <w:r w:rsidR="004B3290">
        <w:rPr>
          <w:rFonts w:cstheme="minorHAnsi"/>
        </w:rPr>
        <w:t>to</w:t>
      </w:r>
      <w:r>
        <w:rPr>
          <w:rFonts w:cstheme="minorHAnsi"/>
        </w:rPr>
        <w:t xml:space="preserve"> the </w:t>
      </w:r>
      <w:r w:rsidR="00C63A8E">
        <w:rPr>
          <w:rFonts w:cstheme="minorHAnsi"/>
        </w:rPr>
        <w:t xml:space="preserve">draft </w:t>
      </w:r>
      <w:r>
        <w:rPr>
          <w:rFonts w:cstheme="minorHAnsi"/>
        </w:rPr>
        <w:t>plan</w:t>
      </w:r>
      <w:r w:rsidR="00C63A8E">
        <w:rPr>
          <w:rFonts w:cstheme="minorHAnsi"/>
        </w:rPr>
        <w:t>.</w:t>
      </w:r>
      <w:r>
        <w:rPr>
          <w:rFonts w:cstheme="minorHAnsi"/>
        </w:rPr>
        <w:t xml:space="preserve"> </w:t>
      </w:r>
      <w:r w:rsidR="00C63A8E">
        <w:rPr>
          <w:rFonts w:cstheme="minorHAnsi"/>
        </w:rPr>
        <w:t>We reviewed each operational comment and confirmed we</w:t>
      </w:r>
      <w:r w:rsidR="006744B8">
        <w:rPr>
          <w:rFonts w:cstheme="minorHAnsi"/>
        </w:rPr>
        <w:t xml:space="preserve"> undertake these actions. </w:t>
      </w:r>
      <w:r w:rsidR="00C63A8E">
        <w:rPr>
          <w:rFonts w:cstheme="minorHAnsi"/>
        </w:rPr>
        <w:t xml:space="preserve">Where action was required, we updated the plan. For example, emergency management and care of pets to support families in times of crises, including family violence, is an operational task currently undertaken by the animal management team in collaboration with local agencies. It was acknowledged that this is a significant issue and </w:t>
      </w:r>
      <w:r w:rsidR="006775B1">
        <w:rPr>
          <w:rFonts w:cstheme="minorHAnsi"/>
        </w:rPr>
        <w:t>has been added to the plan to inform the community of what we do</w:t>
      </w:r>
      <w:r w:rsidR="005F35D3">
        <w:rPr>
          <w:rFonts w:cstheme="minorHAnsi"/>
        </w:rPr>
        <w:t xml:space="preserve"> and what support is available for them</w:t>
      </w:r>
      <w:r w:rsidR="006775B1">
        <w:rPr>
          <w:rFonts w:cstheme="minorHAnsi"/>
        </w:rPr>
        <w:t>.</w:t>
      </w:r>
    </w:p>
    <w:p w14:paraId="2D6CB364" w14:textId="77777777" w:rsidR="00210FF1" w:rsidRPr="00AC0D43" w:rsidRDefault="00210FF1" w:rsidP="00210FF1">
      <w:pPr>
        <w:pStyle w:val="BodyText"/>
        <w:spacing w:after="0"/>
        <w:rPr>
          <w:rFonts w:asciiTheme="majorHAnsi" w:hAnsiTheme="majorHAnsi" w:cstheme="majorHAnsi"/>
          <w:b/>
          <w:bCs/>
          <w:sz w:val="24"/>
          <w:szCs w:val="24"/>
        </w:rPr>
      </w:pPr>
      <w:r w:rsidRPr="00AC0D43">
        <w:rPr>
          <w:rFonts w:asciiTheme="majorHAnsi" w:hAnsiTheme="majorHAnsi" w:cstheme="majorHAnsi"/>
          <w:b/>
          <w:bCs/>
          <w:sz w:val="24"/>
          <w:szCs w:val="24"/>
        </w:rPr>
        <w:t>OVERARCHING THEMES</w:t>
      </w:r>
    </w:p>
    <w:p w14:paraId="493E990F" w14:textId="7793B2BD" w:rsidR="00361987" w:rsidRDefault="00AF45B8" w:rsidP="00012B91">
      <w:pPr>
        <w:pStyle w:val="BodyText"/>
        <w:spacing w:after="0"/>
      </w:pPr>
      <w:r>
        <w:t xml:space="preserve">The </w:t>
      </w:r>
      <w:r w:rsidR="00B01E8C">
        <w:t>aim of this community consultation was to receive</w:t>
      </w:r>
      <w:r w:rsidR="00012B91" w:rsidRPr="00530E05">
        <w:t xml:space="preserve"> qualitative (open) </w:t>
      </w:r>
      <w:r w:rsidR="00B01E8C">
        <w:t xml:space="preserve">answers to </w:t>
      </w:r>
      <w:r w:rsidR="00EC5D48">
        <w:t xml:space="preserve">a </w:t>
      </w:r>
      <w:r w:rsidR="00B01E8C">
        <w:t xml:space="preserve">review of the </w:t>
      </w:r>
      <w:r w:rsidR="00F214BF">
        <w:t>plan</w:t>
      </w:r>
      <w:r w:rsidR="00B01E8C">
        <w:t xml:space="preserve">; specific questions or demographics were not </w:t>
      </w:r>
      <w:r w:rsidR="00D60274">
        <w:t>requested.</w:t>
      </w:r>
      <w:r w:rsidR="00850A61">
        <w:t xml:space="preserve"> In total there were 38 contributions from 31 people or organisations.</w:t>
      </w:r>
      <w:r w:rsidR="001D7FF1">
        <w:t xml:space="preserve"> The contributions submitted generally related to more than one issue and as such were allocated to the relevant </w:t>
      </w:r>
      <w:r w:rsidR="00F214BF">
        <w:t>i</w:t>
      </w:r>
      <w:r w:rsidR="001D7FF1">
        <w:t xml:space="preserve">ssue and reviewed accordingly. </w:t>
      </w:r>
    </w:p>
    <w:p w14:paraId="171B9177" w14:textId="5C4FCE6E" w:rsidR="00361987" w:rsidRDefault="00361987" w:rsidP="00361987">
      <w:pPr>
        <w:pStyle w:val="ListBullet"/>
        <w:numPr>
          <w:ilvl w:val="0"/>
          <w:numId w:val="0"/>
        </w:numPr>
        <w:rPr>
          <w:iCs/>
        </w:rPr>
      </w:pPr>
      <w:r>
        <w:rPr>
          <w:iCs/>
        </w:rPr>
        <w:t>The</w:t>
      </w:r>
      <w:r w:rsidR="00F214BF">
        <w:rPr>
          <w:iCs/>
        </w:rPr>
        <w:t xml:space="preserve"> plan</w:t>
      </w:r>
      <w:r>
        <w:rPr>
          <w:iCs/>
        </w:rPr>
        <w:t xml:space="preserve"> focuses on 11 </w:t>
      </w:r>
      <w:r w:rsidR="00F214BF">
        <w:rPr>
          <w:iCs/>
        </w:rPr>
        <w:t>issues</w:t>
      </w:r>
      <w:r w:rsidR="00D60274">
        <w:rPr>
          <w:iCs/>
        </w:rPr>
        <w:t>; t</w:t>
      </w:r>
      <w:r>
        <w:rPr>
          <w:iCs/>
        </w:rPr>
        <w:t>h</w:t>
      </w:r>
      <w:r w:rsidR="00D60274">
        <w:rPr>
          <w:iCs/>
        </w:rPr>
        <w:t xml:space="preserve">ere were 12 issues in </w:t>
      </w:r>
      <w:r>
        <w:rPr>
          <w:iCs/>
        </w:rPr>
        <w:t xml:space="preserve">the 2018 - 21 </w:t>
      </w:r>
      <w:r w:rsidR="00D60274">
        <w:rPr>
          <w:iCs/>
        </w:rPr>
        <w:t>plan</w:t>
      </w:r>
      <w:r>
        <w:rPr>
          <w:iCs/>
        </w:rPr>
        <w:t xml:space="preserve">. </w:t>
      </w:r>
      <w:r w:rsidR="00D60274">
        <w:rPr>
          <w:iCs/>
        </w:rPr>
        <w:t>The plan details</w:t>
      </w:r>
      <w:r>
        <w:rPr>
          <w:iCs/>
        </w:rPr>
        <w:t>, ‘What we currently do’, ‘Community views’ and ‘New actions for 2022 – 25’</w:t>
      </w:r>
      <w:r w:rsidR="00D60274">
        <w:rPr>
          <w:iCs/>
        </w:rPr>
        <w:t xml:space="preserve"> for each of the issues, as follows</w:t>
      </w:r>
      <w:r>
        <w:rPr>
          <w:iCs/>
        </w:rPr>
        <w:t>:</w:t>
      </w:r>
    </w:p>
    <w:p w14:paraId="17A8479E" w14:textId="77777777" w:rsidR="00361987" w:rsidRDefault="00361987" w:rsidP="00361987">
      <w:pPr>
        <w:pStyle w:val="ListBullet"/>
        <w:numPr>
          <w:ilvl w:val="0"/>
          <w:numId w:val="41"/>
        </w:numPr>
        <w:rPr>
          <w:iCs/>
        </w:rPr>
      </w:pPr>
      <w:r>
        <w:rPr>
          <w:iCs/>
        </w:rPr>
        <w:t>Dogs in public places</w:t>
      </w:r>
    </w:p>
    <w:p w14:paraId="2DD03385" w14:textId="77777777" w:rsidR="00361987" w:rsidRDefault="00361987" w:rsidP="00361987">
      <w:pPr>
        <w:pStyle w:val="ListBullet"/>
        <w:numPr>
          <w:ilvl w:val="0"/>
          <w:numId w:val="41"/>
        </w:numPr>
        <w:rPr>
          <w:iCs/>
        </w:rPr>
      </w:pPr>
      <w:r>
        <w:rPr>
          <w:iCs/>
        </w:rPr>
        <w:t>Open space needs</w:t>
      </w:r>
    </w:p>
    <w:p w14:paraId="275534DC" w14:textId="77777777" w:rsidR="00361987" w:rsidRDefault="00361987" w:rsidP="00361987">
      <w:pPr>
        <w:pStyle w:val="ListBullet"/>
        <w:numPr>
          <w:ilvl w:val="0"/>
          <w:numId w:val="41"/>
        </w:numPr>
        <w:rPr>
          <w:iCs/>
        </w:rPr>
      </w:pPr>
      <w:r>
        <w:rPr>
          <w:iCs/>
        </w:rPr>
        <w:t>Dog parks</w:t>
      </w:r>
    </w:p>
    <w:p w14:paraId="0AD9909A" w14:textId="77777777" w:rsidR="00361987" w:rsidRDefault="00361987" w:rsidP="00361987">
      <w:pPr>
        <w:pStyle w:val="ListBullet"/>
        <w:numPr>
          <w:ilvl w:val="0"/>
          <w:numId w:val="41"/>
        </w:numPr>
        <w:rPr>
          <w:iCs/>
        </w:rPr>
      </w:pPr>
      <w:r>
        <w:rPr>
          <w:iCs/>
        </w:rPr>
        <w:t>Dogs in coastal areas</w:t>
      </w:r>
    </w:p>
    <w:p w14:paraId="578D0BA8" w14:textId="77777777" w:rsidR="00361987" w:rsidRDefault="00361987" w:rsidP="00361987">
      <w:pPr>
        <w:pStyle w:val="ListBullet"/>
        <w:numPr>
          <w:ilvl w:val="0"/>
          <w:numId w:val="41"/>
        </w:numPr>
        <w:rPr>
          <w:iCs/>
        </w:rPr>
      </w:pPr>
      <w:r>
        <w:rPr>
          <w:iCs/>
        </w:rPr>
        <w:t>Nuisance cats and dogs</w:t>
      </w:r>
    </w:p>
    <w:p w14:paraId="59051036" w14:textId="77777777" w:rsidR="00361987" w:rsidRDefault="00361987" w:rsidP="00361987">
      <w:pPr>
        <w:pStyle w:val="ListBullet"/>
        <w:numPr>
          <w:ilvl w:val="0"/>
          <w:numId w:val="41"/>
        </w:numPr>
        <w:rPr>
          <w:iCs/>
        </w:rPr>
      </w:pPr>
      <w:r>
        <w:rPr>
          <w:iCs/>
        </w:rPr>
        <w:t>Dog poo</w:t>
      </w:r>
    </w:p>
    <w:p w14:paraId="324BBBD6" w14:textId="77777777" w:rsidR="00361987" w:rsidRDefault="00361987" w:rsidP="00361987">
      <w:pPr>
        <w:pStyle w:val="ListBullet"/>
        <w:numPr>
          <w:ilvl w:val="0"/>
          <w:numId w:val="41"/>
        </w:numPr>
        <w:rPr>
          <w:iCs/>
        </w:rPr>
      </w:pPr>
      <w:r>
        <w:rPr>
          <w:iCs/>
        </w:rPr>
        <w:t>Cat desexing</w:t>
      </w:r>
    </w:p>
    <w:p w14:paraId="1E71E0E1" w14:textId="77777777" w:rsidR="00361987" w:rsidRDefault="00361987" w:rsidP="00361987">
      <w:pPr>
        <w:pStyle w:val="ListBullet"/>
        <w:numPr>
          <w:ilvl w:val="0"/>
          <w:numId w:val="41"/>
        </w:numPr>
        <w:rPr>
          <w:iCs/>
        </w:rPr>
      </w:pPr>
      <w:r>
        <w:rPr>
          <w:iCs/>
        </w:rPr>
        <w:t>Dog attacks</w:t>
      </w:r>
    </w:p>
    <w:p w14:paraId="11CCCCF1" w14:textId="77777777" w:rsidR="00361987" w:rsidRDefault="00361987" w:rsidP="00361987">
      <w:pPr>
        <w:pStyle w:val="ListBullet"/>
        <w:numPr>
          <w:ilvl w:val="0"/>
          <w:numId w:val="41"/>
        </w:numPr>
        <w:rPr>
          <w:iCs/>
        </w:rPr>
      </w:pPr>
      <w:r>
        <w:rPr>
          <w:iCs/>
        </w:rPr>
        <w:t>Responsible pet ownership</w:t>
      </w:r>
    </w:p>
    <w:p w14:paraId="78DEEBAD" w14:textId="77777777" w:rsidR="00361987" w:rsidRDefault="00361987" w:rsidP="00361987">
      <w:pPr>
        <w:pStyle w:val="ListBullet"/>
        <w:numPr>
          <w:ilvl w:val="0"/>
          <w:numId w:val="41"/>
        </w:numPr>
        <w:rPr>
          <w:iCs/>
        </w:rPr>
      </w:pPr>
      <w:r>
        <w:rPr>
          <w:iCs/>
        </w:rPr>
        <w:lastRenderedPageBreak/>
        <w:t>Animal identification and lost animals</w:t>
      </w:r>
    </w:p>
    <w:p w14:paraId="1B04398C" w14:textId="0987A511" w:rsidR="00361987" w:rsidRDefault="00361987" w:rsidP="00361987">
      <w:pPr>
        <w:pStyle w:val="ListBullet"/>
        <w:numPr>
          <w:ilvl w:val="0"/>
          <w:numId w:val="41"/>
        </w:numPr>
        <w:spacing w:after="0"/>
        <w:rPr>
          <w:iCs/>
        </w:rPr>
      </w:pPr>
      <w:r>
        <w:rPr>
          <w:iCs/>
        </w:rPr>
        <w:t>Our animal management team</w:t>
      </w:r>
    </w:p>
    <w:p w14:paraId="33D4330D" w14:textId="77777777" w:rsidR="008A3326" w:rsidRDefault="008A3326" w:rsidP="004B3290">
      <w:pPr>
        <w:pStyle w:val="ListBullet"/>
        <w:numPr>
          <w:ilvl w:val="0"/>
          <w:numId w:val="0"/>
        </w:numPr>
        <w:spacing w:after="0"/>
        <w:ind w:left="284" w:hanging="284"/>
        <w:rPr>
          <w:iCs/>
        </w:rPr>
      </w:pPr>
    </w:p>
    <w:p w14:paraId="4AA34085" w14:textId="5727D72C" w:rsidR="00C31C3D" w:rsidRPr="00C31C3D" w:rsidRDefault="00C31C3D" w:rsidP="00C31C3D">
      <w:pPr>
        <w:pStyle w:val="BodyText"/>
        <w:rPr>
          <w:rFonts w:cstheme="minorHAnsi"/>
        </w:rPr>
      </w:pPr>
      <w:r w:rsidRPr="00C31C3D">
        <w:rPr>
          <w:rFonts w:cstheme="minorHAnsi"/>
        </w:rPr>
        <w:t>The following issues drew the largest responses</w:t>
      </w:r>
      <w:r w:rsidR="000B75F7">
        <w:rPr>
          <w:rFonts w:cstheme="minorHAnsi"/>
        </w:rPr>
        <w:t>:</w:t>
      </w:r>
    </w:p>
    <w:p w14:paraId="561CEDF5" w14:textId="6DD101D0" w:rsidR="000B75F7" w:rsidRPr="004B3290" w:rsidRDefault="000B75F7" w:rsidP="00515139">
      <w:pPr>
        <w:pStyle w:val="BodyText"/>
        <w:spacing w:after="0"/>
        <w:rPr>
          <w:rFonts w:cstheme="minorHAnsi"/>
        </w:rPr>
      </w:pPr>
      <w:r w:rsidRPr="004B3290">
        <w:rPr>
          <w:b/>
          <w:bCs/>
        </w:rPr>
        <w:t>Issue 5: Nuisance cats and dogs</w:t>
      </w:r>
      <w:r w:rsidRPr="00E36DCB">
        <w:t xml:space="preserve"> </w:t>
      </w:r>
      <w:r w:rsidR="00EA7AB5">
        <w:t>received</w:t>
      </w:r>
      <w:r w:rsidRPr="00E36DCB">
        <w:t xml:space="preserve"> the highest number of respon</w:t>
      </w:r>
      <w:r w:rsidR="00EA7AB5">
        <w:t>ses</w:t>
      </w:r>
      <w:r>
        <w:t>,</w:t>
      </w:r>
      <w:r w:rsidR="00EA7AB5">
        <w:t xml:space="preserve"> </w:t>
      </w:r>
      <w:r w:rsidR="00EA7AB5" w:rsidRPr="00213379">
        <w:rPr>
          <w:rFonts w:cstheme="minorHAnsi"/>
        </w:rPr>
        <w:t>with 74.19% (23) of the total contributions</w:t>
      </w:r>
      <w:r w:rsidR="00EA7AB5">
        <w:rPr>
          <w:rFonts w:cstheme="minorHAnsi"/>
        </w:rPr>
        <w:t xml:space="preserve">. </w:t>
      </w:r>
      <w:r w:rsidR="00EA7AB5">
        <w:t xml:space="preserve">Of the 23 responses, 86.96% (20) related to cats and 13% (3) dogs. </w:t>
      </w:r>
      <w:r w:rsidR="00EA7AB5">
        <w:rPr>
          <w:rFonts w:cstheme="minorHAnsi"/>
        </w:rPr>
        <w:t xml:space="preserve">The 20 respondents for cats </w:t>
      </w:r>
      <w:r w:rsidR="00EA7AB5">
        <w:t xml:space="preserve">focused on </w:t>
      </w:r>
      <w:r>
        <w:t xml:space="preserve">action 3, </w:t>
      </w:r>
      <w:r>
        <w:rPr>
          <w:rFonts w:cstheme="minorHAnsi"/>
        </w:rPr>
        <w:t>“Investigate the benefits of</w:t>
      </w:r>
      <w:r w:rsidR="00C31C3D" w:rsidRPr="000B75F7">
        <w:rPr>
          <w:rFonts w:cstheme="minorHAnsi"/>
        </w:rPr>
        <w:t xml:space="preserve"> 24-hour cat c</w:t>
      </w:r>
      <w:r>
        <w:rPr>
          <w:rFonts w:cstheme="minorHAnsi"/>
        </w:rPr>
        <w:t>onfinement…”</w:t>
      </w:r>
      <w:r w:rsidR="00C31C3D" w:rsidRPr="000B75F7">
        <w:rPr>
          <w:rFonts w:cstheme="minorHAnsi"/>
        </w:rPr>
        <w:t>.</w:t>
      </w:r>
      <w:r w:rsidR="00EA7AB5">
        <w:rPr>
          <w:rFonts w:cstheme="minorHAnsi"/>
        </w:rPr>
        <w:t xml:space="preserve"> </w:t>
      </w:r>
    </w:p>
    <w:p w14:paraId="08BECBCC" w14:textId="411710B6" w:rsidR="000B75F7" w:rsidRDefault="000B75F7" w:rsidP="00515139">
      <w:pPr>
        <w:pStyle w:val="BodyText"/>
        <w:spacing w:after="0"/>
      </w:pPr>
      <w:r>
        <w:t xml:space="preserve">Of the 20 who gave feedback about the exploration of a 24-hour cat curfew, 85% (17) were against and 15% (3) supportive. It should be noted that at the time of this engagement activity beginning, the media (print and radio) chose to lead with a heavy focus on headlines such as, “City’s cat curfew crackdown…a ban on cats leaving the house…”. Information provided to media outlets included the draft plan. The </w:t>
      </w:r>
      <w:r w:rsidR="00B43E98">
        <w:t>p</w:t>
      </w:r>
      <w:r>
        <w:t xml:space="preserve">lan includes an action “Investigate the benefits of a 24-hour cat confinement aligned with best practice in animal management and in consultation with cat owners.”. The City’s Customer Service Team </w:t>
      </w:r>
      <w:r w:rsidR="00515139">
        <w:t xml:space="preserve">also received several phone calls from community members in </w:t>
      </w:r>
      <w:r>
        <w:t xml:space="preserve">response to the radio news stories. </w:t>
      </w:r>
      <w:r w:rsidR="00515139">
        <w:t xml:space="preserve">In these instances, community members </w:t>
      </w:r>
      <w:r>
        <w:t xml:space="preserve">were </w:t>
      </w:r>
      <w:r w:rsidR="00515139">
        <w:t>provided with clarification</w:t>
      </w:r>
      <w:r>
        <w:t xml:space="preserve"> surrounding this action and encouraged to review the Have Your Say page, read the </w:t>
      </w:r>
      <w:r w:rsidR="00B43E98">
        <w:t>plan</w:t>
      </w:r>
      <w:r>
        <w:t xml:space="preserve"> and engage in the feedback activity.</w:t>
      </w:r>
    </w:p>
    <w:p w14:paraId="17898C78" w14:textId="0D4DE6FB" w:rsidR="003B6FFB" w:rsidRPr="004B3290" w:rsidRDefault="003B6FFB" w:rsidP="00515139">
      <w:pPr>
        <w:pStyle w:val="BodyText"/>
      </w:pPr>
      <w:r>
        <w:t xml:space="preserve">The </w:t>
      </w:r>
      <w:r w:rsidR="00515139">
        <w:t xml:space="preserve">action to investigate a </w:t>
      </w:r>
      <w:r>
        <w:t>24</w:t>
      </w:r>
      <w:r w:rsidR="00515139">
        <w:t>-</w:t>
      </w:r>
      <w:r>
        <w:t>hour c</w:t>
      </w:r>
      <w:r w:rsidRPr="009C423B">
        <w:t xml:space="preserve">at curfew received </w:t>
      </w:r>
      <w:r>
        <w:t xml:space="preserve">vastly </w:t>
      </w:r>
      <w:r w:rsidRPr="009C423B">
        <w:t>opposing vie</w:t>
      </w:r>
      <w:r>
        <w:t>w</w:t>
      </w:r>
      <w:r w:rsidRPr="009C423B">
        <w:t>s from the community across both engagement opportunities.</w:t>
      </w:r>
      <w:r>
        <w:t xml:space="preserve"> </w:t>
      </w:r>
      <w:r w:rsidR="00515139">
        <w:t>Many respondents to</w:t>
      </w:r>
      <w:r>
        <w:t xml:space="preserve"> the in-depth engagement earlier in the year stated they would like to see a 24</w:t>
      </w:r>
      <w:r w:rsidR="00515139">
        <w:t>-</w:t>
      </w:r>
      <w:r>
        <w:t>hour cat curfew introduced.</w:t>
      </w:r>
      <w:r w:rsidRPr="009C423B">
        <w:t xml:space="preserve"> Th</w:t>
      </w:r>
      <w:r w:rsidR="00B9710E">
        <w:t>e</w:t>
      </w:r>
      <w:r w:rsidRPr="009C423B">
        <w:t>s</w:t>
      </w:r>
      <w:r w:rsidR="00B9710E">
        <w:t xml:space="preserve">e </w:t>
      </w:r>
      <w:r w:rsidR="00515139">
        <w:t xml:space="preserve">contrasting </w:t>
      </w:r>
      <w:r w:rsidR="00B9710E">
        <w:t>responses</w:t>
      </w:r>
      <w:r w:rsidRPr="009C423B">
        <w:t xml:space="preserve"> hig</w:t>
      </w:r>
      <w:r>
        <w:t>h</w:t>
      </w:r>
      <w:r w:rsidRPr="009C423B">
        <w:t xml:space="preserve">light the need to explore this option in greater depth. </w:t>
      </w:r>
      <w:r>
        <w:t>T</w:t>
      </w:r>
      <w:r w:rsidRPr="009C423B">
        <w:t>his action</w:t>
      </w:r>
      <w:r>
        <w:t xml:space="preserve"> will remain</w:t>
      </w:r>
      <w:r w:rsidRPr="009C423B">
        <w:t xml:space="preserve"> in the </w:t>
      </w:r>
      <w:r w:rsidR="00B9710E">
        <w:t>p</w:t>
      </w:r>
      <w:r w:rsidRPr="009C423B">
        <w:t xml:space="preserve">lan as the intention is to </w:t>
      </w:r>
      <w:r>
        <w:t>explore</w:t>
      </w:r>
      <w:r w:rsidRPr="009C423B">
        <w:t xml:space="preserve"> the viability of</w:t>
      </w:r>
      <w:r>
        <w:t xml:space="preserve"> 24</w:t>
      </w:r>
      <w:r w:rsidR="00515139">
        <w:t>-</w:t>
      </w:r>
      <w:r>
        <w:t>hour cat confinement as a tool to address nuisance cat issues.</w:t>
      </w:r>
      <w:r w:rsidRPr="009C423B">
        <w:t xml:space="preserve"> </w:t>
      </w:r>
      <w:r>
        <w:t xml:space="preserve">No curfews will be implemented </w:t>
      </w:r>
      <w:r w:rsidRPr="009C423B">
        <w:t xml:space="preserve">without sufficient research </w:t>
      </w:r>
      <w:r w:rsidR="00B9710E">
        <w:t>with</w:t>
      </w:r>
      <w:r w:rsidRPr="009C423B">
        <w:t xml:space="preserve"> robust </w:t>
      </w:r>
      <w:r>
        <w:t xml:space="preserve">community and stakeholder </w:t>
      </w:r>
      <w:r w:rsidRPr="009C423B">
        <w:t>engagement.</w:t>
      </w:r>
    </w:p>
    <w:p w14:paraId="7448A50A" w14:textId="183F11C6" w:rsidR="003B6FFB" w:rsidRDefault="00CF7DA5" w:rsidP="003B6FFB">
      <w:pPr>
        <w:pStyle w:val="BodyText"/>
        <w:rPr>
          <w:rFonts w:cstheme="minorHAnsi"/>
        </w:rPr>
      </w:pPr>
      <w:r w:rsidRPr="00B6545E">
        <w:rPr>
          <w:rFonts w:cstheme="minorHAnsi"/>
          <w:noProof/>
        </w:rPr>
        <mc:AlternateContent>
          <mc:Choice Requires="wps">
            <w:drawing>
              <wp:anchor distT="45720" distB="45720" distL="114300" distR="114300" simplePos="0" relativeHeight="251706368" behindDoc="0" locked="0" layoutInCell="1" allowOverlap="1" wp14:anchorId="20BDEC90" wp14:editId="5343DDBA">
                <wp:simplePos x="0" y="0"/>
                <wp:positionH relativeFrom="margin">
                  <wp:posOffset>708660</wp:posOffset>
                </wp:positionH>
                <wp:positionV relativeFrom="paragraph">
                  <wp:posOffset>230505</wp:posOffset>
                </wp:positionV>
                <wp:extent cx="5529580" cy="6762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676275"/>
                        </a:xfrm>
                        <a:prstGeom prst="rect">
                          <a:avLst/>
                        </a:prstGeom>
                        <a:solidFill>
                          <a:srgbClr val="FFFFFF"/>
                        </a:solidFill>
                        <a:ln w="9525">
                          <a:noFill/>
                          <a:miter lim="800000"/>
                          <a:headEnd/>
                          <a:tailEnd/>
                        </a:ln>
                      </wps:spPr>
                      <wps:txbx>
                        <w:txbxContent>
                          <w:p w14:paraId="40CD23F5" w14:textId="77777777" w:rsidR="003B6FFB" w:rsidRPr="00E9461C" w:rsidRDefault="003B6FFB" w:rsidP="003B6FFB">
                            <w:pPr>
                              <w:pStyle w:val="BodyText"/>
                              <w:rPr>
                                <w:i/>
                                <w:iCs/>
                              </w:rPr>
                            </w:pPr>
                            <w:r w:rsidRPr="00E9461C">
                              <w:rPr>
                                <w:i/>
                                <w:iCs/>
                              </w:rPr>
                              <w:t xml:space="preserve">“As a responsible cat </w:t>
                            </w:r>
                            <w:proofErr w:type="gramStart"/>
                            <w:r w:rsidRPr="00E9461C">
                              <w:rPr>
                                <w:i/>
                                <w:iCs/>
                              </w:rPr>
                              <w:t>owner</w:t>
                            </w:r>
                            <w:proofErr w:type="gramEnd"/>
                            <w:r w:rsidRPr="00E9461C">
                              <w:rPr>
                                <w:i/>
                                <w:iCs/>
                              </w:rPr>
                              <w:t xml:space="preserve"> I am supportive of the current cat curfew and I ensure that my cat is locked indoors between the hours of 5 PM and 7 AM. </w:t>
                            </w:r>
                            <w:proofErr w:type="gramStart"/>
                            <w:r w:rsidRPr="00E9461C">
                              <w:rPr>
                                <w:i/>
                                <w:iCs/>
                              </w:rPr>
                              <w:t>However</w:t>
                            </w:r>
                            <w:proofErr w:type="gramEnd"/>
                            <w:r w:rsidRPr="00E9461C">
                              <w:rPr>
                                <w:i/>
                                <w:iCs/>
                              </w:rPr>
                              <w:t xml:space="preserve"> I am against any suggestion of cats being locked indoors 24 hours a day. I consider that restriction to be overly harsh and inhumane.”</w:t>
                            </w:r>
                          </w:p>
                          <w:p w14:paraId="39E3D3FF" w14:textId="21ACC7AB" w:rsidR="003B6FFB" w:rsidRDefault="003B6FFB" w:rsidP="003B6FFB">
                            <w:pPr>
                              <w:pStyle w:val="BodyText"/>
                            </w:pPr>
                            <w:r w:rsidRPr="00B6545E" w:rsidDel="003B6FFB">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DEC90" id="_x0000_s1051" type="#_x0000_t202" style="position:absolute;margin-left:55.8pt;margin-top:18.15pt;width:435.4pt;height:53.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" stroked="f">
                <v:textbox>
                  <w:txbxContent>
                    <w:p w14:paraId="40CD23F5" w14:textId="77777777" w:rsidR="003B6FFB" w:rsidRPr="00E9461C" w:rsidRDefault="003B6FFB" w:rsidP="003B6FFB">
                      <w:pPr>
                        <w:pStyle w:val="BodyText"/>
                        <w:rPr>
                          <w:i/>
                          <w:iCs/>
                        </w:rPr>
                      </w:pPr>
                      <w:r w:rsidRPr="00E9461C">
                        <w:rPr>
                          <w:i/>
                          <w:iCs/>
                        </w:rPr>
                        <w:t xml:space="preserve">“As a responsible cat </w:t>
                      </w:r>
                      <w:proofErr w:type="gramStart"/>
                      <w:r w:rsidRPr="00E9461C">
                        <w:rPr>
                          <w:i/>
                          <w:iCs/>
                        </w:rPr>
                        <w:t>owner</w:t>
                      </w:r>
                      <w:proofErr w:type="gramEnd"/>
                      <w:r w:rsidRPr="00E9461C">
                        <w:rPr>
                          <w:i/>
                          <w:iCs/>
                        </w:rPr>
                        <w:t xml:space="preserve"> I am supportive of the current cat curfew and I ensure that my cat is locked indoors between the hours of 5 PM and 7 AM. </w:t>
                      </w:r>
                      <w:proofErr w:type="gramStart"/>
                      <w:r w:rsidRPr="00E9461C">
                        <w:rPr>
                          <w:i/>
                          <w:iCs/>
                        </w:rPr>
                        <w:t>However</w:t>
                      </w:r>
                      <w:proofErr w:type="gramEnd"/>
                      <w:r w:rsidRPr="00E9461C">
                        <w:rPr>
                          <w:i/>
                          <w:iCs/>
                        </w:rPr>
                        <w:t xml:space="preserve"> I am against any suggestion of cats being locked indoors 24 hours a day. I consider that restriction to be overly harsh and inhumane.”</w:t>
                      </w:r>
                    </w:p>
                    <w:p w14:paraId="39E3D3FF" w14:textId="21ACC7AB" w:rsidR="003B6FFB" w:rsidRDefault="003B6FFB" w:rsidP="003B6FFB">
                      <w:pPr>
                        <w:pStyle w:val="BodyText"/>
                      </w:pPr>
                      <w:r w:rsidRPr="00B6545E" w:rsidDel="003B6FFB">
                        <w:rPr>
                          <w:rFonts w:cstheme="minorHAnsi"/>
                        </w:rPr>
                        <w:t xml:space="preserve"> </w:t>
                      </w:r>
                    </w:p>
                  </w:txbxContent>
                </v:textbox>
                <w10:wrap type="square" anchorx="margin"/>
              </v:shape>
            </w:pict>
          </mc:Fallback>
        </mc:AlternateContent>
      </w:r>
      <w:r>
        <w:rPr>
          <w:rFonts w:ascii="Times New Roman"/>
          <w:b/>
          <w:noProof/>
          <w:sz w:val="20"/>
        </w:rPr>
        <mc:AlternateContent>
          <mc:Choice Requires="wps">
            <w:drawing>
              <wp:anchor distT="0" distB="0" distL="0" distR="0" simplePos="0" relativeHeight="251705344" behindDoc="1" locked="0" layoutInCell="1" allowOverlap="1" wp14:anchorId="0F353A88" wp14:editId="32DD9E3F">
                <wp:simplePos x="0" y="0"/>
                <wp:positionH relativeFrom="margin">
                  <wp:align>left</wp:align>
                </wp:positionH>
                <wp:positionV relativeFrom="paragraph">
                  <wp:posOffset>279400</wp:posOffset>
                </wp:positionV>
                <wp:extent cx="706755" cy="600710"/>
                <wp:effectExtent l="0" t="0" r="0" b="889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600710"/>
                        </a:xfrm>
                        <a:custGeom>
                          <a:avLst/>
                          <a:gdLst>
                            <a:gd name="T0" fmla="+- 0 1425 1106"/>
                            <a:gd name="T1" fmla="*/ T0 w 1113"/>
                            <a:gd name="T2" fmla="+- 0 1118 532"/>
                            <a:gd name="T3" fmla="*/ 1118 h 946"/>
                            <a:gd name="T4" fmla="+- 0 1446 1106"/>
                            <a:gd name="T5" fmla="*/ T4 w 1113"/>
                            <a:gd name="T6" fmla="+- 0 1314 532"/>
                            <a:gd name="T7" fmla="*/ 1314 h 946"/>
                            <a:gd name="T8" fmla="+- 0 1531 1106"/>
                            <a:gd name="T9" fmla="*/ T8 w 1113"/>
                            <a:gd name="T10" fmla="+- 0 1336 532"/>
                            <a:gd name="T11" fmla="*/ 1336 h 946"/>
                            <a:gd name="T12" fmla="+- 0 1544 1106"/>
                            <a:gd name="T13" fmla="*/ T12 w 1113"/>
                            <a:gd name="T14" fmla="+- 0 1477 532"/>
                            <a:gd name="T15" fmla="*/ 1477 h 946"/>
                            <a:gd name="T16" fmla="+- 0 1625 1106"/>
                            <a:gd name="T17" fmla="*/ T16 w 1113"/>
                            <a:gd name="T18" fmla="+- 0 1409 532"/>
                            <a:gd name="T19" fmla="*/ 1409 h 946"/>
                            <a:gd name="T20" fmla="+- 0 1562 1106"/>
                            <a:gd name="T21" fmla="*/ T20 w 1113"/>
                            <a:gd name="T22" fmla="+- 0 1297 532"/>
                            <a:gd name="T23" fmla="*/ 1297 h 946"/>
                            <a:gd name="T24" fmla="+- 0 1474 1106"/>
                            <a:gd name="T25" fmla="*/ T24 w 1113"/>
                            <a:gd name="T26" fmla="+- 0 1286 532"/>
                            <a:gd name="T27" fmla="*/ 1286 h 946"/>
                            <a:gd name="T28" fmla="+- 0 1464 1106"/>
                            <a:gd name="T29" fmla="*/ T28 w 1113"/>
                            <a:gd name="T30" fmla="+- 0 1118 532"/>
                            <a:gd name="T31" fmla="*/ 1118 h 946"/>
                            <a:gd name="T32" fmla="+- 0 1955 1106"/>
                            <a:gd name="T33" fmla="*/ T32 w 1113"/>
                            <a:gd name="T34" fmla="+- 0 798 532"/>
                            <a:gd name="T35" fmla="*/ 798 h 946"/>
                            <a:gd name="T36" fmla="+- 0 1955 1106"/>
                            <a:gd name="T37" fmla="*/ T36 w 1113"/>
                            <a:gd name="T38" fmla="+- 0 837 532"/>
                            <a:gd name="T39" fmla="*/ 837 h 946"/>
                            <a:gd name="T40" fmla="+- 0 2169 1106"/>
                            <a:gd name="T41" fmla="*/ T40 w 1113"/>
                            <a:gd name="T42" fmla="+- 0 847 532"/>
                            <a:gd name="T43" fmla="*/ 847 h 946"/>
                            <a:gd name="T44" fmla="+- 0 2179 1106"/>
                            <a:gd name="T45" fmla="*/ T44 w 1113"/>
                            <a:gd name="T46" fmla="+- 0 1262 532"/>
                            <a:gd name="T47" fmla="*/ 1262 h 946"/>
                            <a:gd name="T48" fmla="+- 0 2158 1106"/>
                            <a:gd name="T49" fmla="*/ T48 w 1113"/>
                            <a:gd name="T50" fmla="+- 0 1294 532"/>
                            <a:gd name="T51" fmla="*/ 1294 h 946"/>
                            <a:gd name="T52" fmla="+- 0 1681 1106"/>
                            <a:gd name="T53" fmla="*/ T52 w 1113"/>
                            <a:gd name="T54" fmla="+- 0 1299 532"/>
                            <a:gd name="T55" fmla="*/ 1299 h 946"/>
                            <a:gd name="T56" fmla="+- 0 1699 1106"/>
                            <a:gd name="T57" fmla="*/ T56 w 1113"/>
                            <a:gd name="T58" fmla="+- 0 1336 532"/>
                            <a:gd name="T59" fmla="*/ 1336 h 946"/>
                            <a:gd name="T60" fmla="+- 0 2196 1106"/>
                            <a:gd name="T61" fmla="*/ T60 w 1113"/>
                            <a:gd name="T62" fmla="+- 0 1314 532"/>
                            <a:gd name="T63" fmla="*/ 1314 h 946"/>
                            <a:gd name="T64" fmla="+- 0 2218 1106"/>
                            <a:gd name="T65" fmla="*/ T64 w 1113"/>
                            <a:gd name="T66" fmla="+- 0 872 532"/>
                            <a:gd name="T67" fmla="*/ 872 h 946"/>
                            <a:gd name="T68" fmla="+- 0 2173 1106"/>
                            <a:gd name="T69" fmla="*/ T68 w 1113"/>
                            <a:gd name="T70" fmla="+- 0 804 532"/>
                            <a:gd name="T71" fmla="*/ 804 h 946"/>
                            <a:gd name="T72" fmla="+- 0 1179 1106"/>
                            <a:gd name="T73" fmla="*/ T72 w 1113"/>
                            <a:gd name="T74" fmla="+- 0 532 532"/>
                            <a:gd name="T75" fmla="*/ 532 h 946"/>
                            <a:gd name="T76" fmla="+- 0 1111 1106"/>
                            <a:gd name="T77" fmla="*/ T76 w 1113"/>
                            <a:gd name="T78" fmla="+- 0 578 532"/>
                            <a:gd name="T79" fmla="*/ 578 h 946"/>
                            <a:gd name="T80" fmla="+- 0 1111 1106"/>
                            <a:gd name="T81" fmla="*/ T80 w 1113"/>
                            <a:gd name="T82" fmla="+- 0 1025 532"/>
                            <a:gd name="T83" fmla="*/ 1025 h 946"/>
                            <a:gd name="T84" fmla="+- 0 1179 1106"/>
                            <a:gd name="T85" fmla="*/ T84 w 1113"/>
                            <a:gd name="T86" fmla="+- 0 1070 532"/>
                            <a:gd name="T87" fmla="*/ 1070 h 946"/>
                            <a:gd name="T88" fmla="+- 0 1767 1106"/>
                            <a:gd name="T89" fmla="*/ T88 w 1113"/>
                            <a:gd name="T90" fmla="+- 0 1212 532"/>
                            <a:gd name="T91" fmla="*/ 1212 h 946"/>
                            <a:gd name="T92" fmla="+- 0 1792 1106"/>
                            <a:gd name="T93" fmla="*/ T92 w 1113"/>
                            <a:gd name="T94" fmla="+- 0 1196 532"/>
                            <a:gd name="T95" fmla="*/ 1196 h 946"/>
                            <a:gd name="T96" fmla="+- 0 1643 1106"/>
                            <a:gd name="T97" fmla="*/ T96 w 1113"/>
                            <a:gd name="T98" fmla="+- 0 1033 532"/>
                            <a:gd name="T99" fmla="*/ 1033 h 946"/>
                            <a:gd name="T100" fmla="+- 0 1166 1106"/>
                            <a:gd name="T101" fmla="*/ T100 w 1113"/>
                            <a:gd name="T102" fmla="+- 0 1028 532"/>
                            <a:gd name="T103" fmla="*/ 1028 h 946"/>
                            <a:gd name="T104" fmla="+- 0 1144 1106"/>
                            <a:gd name="T105" fmla="*/ T104 w 1113"/>
                            <a:gd name="T106" fmla="+- 0 996 532"/>
                            <a:gd name="T107" fmla="*/ 996 h 946"/>
                            <a:gd name="T108" fmla="+- 0 1155 1106"/>
                            <a:gd name="T109" fmla="*/ T108 w 1113"/>
                            <a:gd name="T110" fmla="+- 0 582 532"/>
                            <a:gd name="T111" fmla="*/ 582 h 946"/>
                            <a:gd name="T112" fmla="+- 0 1888 1106"/>
                            <a:gd name="T113" fmla="*/ T112 w 1113"/>
                            <a:gd name="T114" fmla="+- 0 571 532"/>
                            <a:gd name="T115" fmla="*/ 571 h 946"/>
                            <a:gd name="T116" fmla="+- 0 1824 1106"/>
                            <a:gd name="T117" fmla="*/ T116 w 1113"/>
                            <a:gd name="T118" fmla="+- 0 532 532"/>
                            <a:gd name="T119" fmla="*/ 532 h 946"/>
                            <a:gd name="T120" fmla="+- 0 1838 1106"/>
                            <a:gd name="T121" fmla="*/ T120 w 1113"/>
                            <a:gd name="T122" fmla="+- 0 574 532"/>
                            <a:gd name="T123" fmla="*/ 574 h 946"/>
                            <a:gd name="T124" fmla="+- 0 1860 1106"/>
                            <a:gd name="T125" fmla="*/ T124 w 1113"/>
                            <a:gd name="T126" fmla="+- 0 606 532"/>
                            <a:gd name="T127" fmla="*/ 606 h 946"/>
                            <a:gd name="T128" fmla="+- 0 1849 1106"/>
                            <a:gd name="T129" fmla="*/ T128 w 1113"/>
                            <a:gd name="T130" fmla="+- 0 1021 532"/>
                            <a:gd name="T131" fmla="*/ 1021 h 946"/>
                            <a:gd name="T132" fmla="+- 0 1762 1106"/>
                            <a:gd name="T133" fmla="*/ T132 w 1113"/>
                            <a:gd name="T134" fmla="+- 0 1031 532"/>
                            <a:gd name="T135" fmla="*/ 1031 h 946"/>
                            <a:gd name="T136" fmla="+- 0 1792 1106"/>
                            <a:gd name="T137" fmla="*/ T136 w 1113"/>
                            <a:gd name="T138" fmla="+- 0 1144 532"/>
                            <a:gd name="T139" fmla="*/ 1144 h 946"/>
                            <a:gd name="T140" fmla="+- 0 1853 1106"/>
                            <a:gd name="T141" fmla="*/ T140 w 1113"/>
                            <a:gd name="T142" fmla="+- 0 1064 532"/>
                            <a:gd name="T143" fmla="*/ 1064 h 946"/>
                            <a:gd name="T144" fmla="+- 0 1898 1106"/>
                            <a:gd name="T145" fmla="*/ T144 w 1113"/>
                            <a:gd name="T146" fmla="+- 0 996 532"/>
                            <a:gd name="T147" fmla="*/ 996 h 946"/>
                            <a:gd name="T148" fmla="+- 0 1888 1106"/>
                            <a:gd name="T149" fmla="*/ T148 w 1113"/>
                            <a:gd name="T150" fmla="+- 0 571 532"/>
                            <a:gd name="T151" fmla="*/ 571 h 946"/>
                            <a:gd name="T152" fmla="+- 0 1353 1106"/>
                            <a:gd name="T153" fmla="*/ T152 w 1113"/>
                            <a:gd name="T154" fmla="+- 0 764 532"/>
                            <a:gd name="T155" fmla="*/ 764 h 946"/>
                            <a:gd name="T156" fmla="+- 0 1346 1106"/>
                            <a:gd name="T157" fmla="*/ T156 w 1113"/>
                            <a:gd name="T158" fmla="+- 0 801 532"/>
                            <a:gd name="T159" fmla="*/ 801 h 946"/>
                            <a:gd name="T160" fmla="+- 0 1377 1106"/>
                            <a:gd name="T161" fmla="*/ T160 w 1113"/>
                            <a:gd name="T162" fmla="+- 0 822 532"/>
                            <a:gd name="T163" fmla="*/ 822 h 946"/>
                            <a:gd name="T164" fmla="+- 0 1402 1106"/>
                            <a:gd name="T165" fmla="*/ T164 w 1113"/>
                            <a:gd name="T166" fmla="+- 0 811 532"/>
                            <a:gd name="T167" fmla="*/ 811 h 946"/>
                            <a:gd name="T168" fmla="+- 0 1409 1106"/>
                            <a:gd name="T169" fmla="*/ T168 w 1113"/>
                            <a:gd name="T170" fmla="+- 0 774 532"/>
                            <a:gd name="T171" fmla="*/ 774 h 946"/>
                            <a:gd name="T172" fmla="+- 0 1377 1106"/>
                            <a:gd name="T173" fmla="*/ T172 w 1113"/>
                            <a:gd name="T174" fmla="+- 0 753 532"/>
                            <a:gd name="T175" fmla="*/ 753 h 946"/>
                            <a:gd name="T176" fmla="+- 0 1478 1106"/>
                            <a:gd name="T177" fmla="*/ T176 w 1113"/>
                            <a:gd name="T178" fmla="+- 0 764 532"/>
                            <a:gd name="T179" fmla="*/ 764 h 946"/>
                            <a:gd name="T180" fmla="+- 0 1468 1106"/>
                            <a:gd name="T181" fmla="*/ T180 w 1113"/>
                            <a:gd name="T182" fmla="+- 0 788 532"/>
                            <a:gd name="T183" fmla="*/ 788 h 946"/>
                            <a:gd name="T184" fmla="+- 0 1489 1106"/>
                            <a:gd name="T185" fmla="*/ T184 w 1113"/>
                            <a:gd name="T186" fmla="+- 0 819 532"/>
                            <a:gd name="T187" fmla="*/ 819 h 946"/>
                            <a:gd name="T188" fmla="+- 0 1516 1106"/>
                            <a:gd name="T189" fmla="*/ T188 w 1113"/>
                            <a:gd name="T190" fmla="+- 0 819 532"/>
                            <a:gd name="T191" fmla="*/ 819 h 946"/>
                            <a:gd name="T192" fmla="+- 0 1536 1106"/>
                            <a:gd name="T193" fmla="*/ T192 w 1113"/>
                            <a:gd name="T194" fmla="+- 0 787 532"/>
                            <a:gd name="T195" fmla="*/ 787 h 946"/>
                            <a:gd name="T196" fmla="+- 0 1515 1106"/>
                            <a:gd name="T197" fmla="*/ T196 w 1113"/>
                            <a:gd name="T198" fmla="+- 0 756 532"/>
                            <a:gd name="T199" fmla="*/ 756 h 946"/>
                            <a:gd name="T200" fmla="+- 0 1614 1106"/>
                            <a:gd name="T201" fmla="*/ T200 w 1113"/>
                            <a:gd name="T202" fmla="+- 0 756 532"/>
                            <a:gd name="T203" fmla="*/ 756 h 946"/>
                            <a:gd name="T204" fmla="+- 0 1593 1106"/>
                            <a:gd name="T205" fmla="*/ T204 w 1113"/>
                            <a:gd name="T206" fmla="+- 0 788 532"/>
                            <a:gd name="T207" fmla="*/ 788 h 946"/>
                            <a:gd name="T208" fmla="+- 0 1603 1106"/>
                            <a:gd name="T209" fmla="*/ T208 w 1113"/>
                            <a:gd name="T210" fmla="+- 0 812 532"/>
                            <a:gd name="T211" fmla="*/ 812 h 946"/>
                            <a:gd name="T212" fmla="+- 0 1628 1106"/>
                            <a:gd name="T213" fmla="*/ T212 w 1113"/>
                            <a:gd name="T214" fmla="+- 0 822 532"/>
                            <a:gd name="T215" fmla="*/ 822 h 946"/>
                            <a:gd name="T216" fmla="+- 0 1659 1106"/>
                            <a:gd name="T217" fmla="*/ T216 w 1113"/>
                            <a:gd name="T218" fmla="+- 0 800 532"/>
                            <a:gd name="T219" fmla="*/ 800 h 946"/>
                            <a:gd name="T220" fmla="+- 0 1651 1106"/>
                            <a:gd name="T221" fmla="*/ T220 w 1113"/>
                            <a:gd name="T222" fmla="+- 0 763 532"/>
                            <a:gd name="T223" fmla="*/ 763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3" h="946">
                              <a:moveTo>
                                <a:pt x="349" y="577"/>
                              </a:moveTo>
                              <a:lnTo>
                                <a:pt x="327" y="577"/>
                              </a:lnTo>
                              <a:lnTo>
                                <a:pt x="319" y="586"/>
                              </a:lnTo>
                              <a:lnTo>
                                <a:pt x="319" y="730"/>
                              </a:lnTo>
                              <a:lnTo>
                                <a:pt x="325" y="758"/>
                              </a:lnTo>
                              <a:lnTo>
                                <a:pt x="340" y="782"/>
                              </a:lnTo>
                              <a:lnTo>
                                <a:pt x="364" y="798"/>
                              </a:lnTo>
                              <a:lnTo>
                                <a:pt x="393" y="804"/>
                              </a:lnTo>
                              <a:lnTo>
                                <a:pt x="425" y="804"/>
                              </a:lnTo>
                              <a:lnTo>
                                <a:pt x="425" y="929"/>
                              </a:lnTo>
                              <a:lnTo>
                                <a:pt x="427" y="934"/>
                              </a:lnTo>
                              <a:lnTo>
                                <a:pt x="438" y="945"/>
                              </a:lnTo>
                              <a:lnTo>
                                <a:pt x="450" y="946"/>
                              </a:lnTo>
                              <a:lnTo>
                                <a:pt x="458" y="938"/>
                              </a:lnTo>
                              <a:lnTo>
                                <a:pt x="519" y="877"/>
                              </a:lnTo>
                              <a:lnTo>
                                <a:pt x="464" y="877"/>
                              </a:lnTo>
                              <a:lnTo>
                                <a:pt x="464" y="773"/>
                              </a:lnTo>
                              <a:lnTo>
                                <a:pt x="456" y="765"/>
                              </a:lnTo>
                              <a:lnTo>
                                <a:pt x="393" y="765"/>
                              </a:lnTo>
                              <a:lnTo>
                                <a:pt x="379" y="762"/>
                              </a:lnTo>
                              <a:lnTo>
                                <a:pt x="368" y="754"/>
                              </a:lnTo>
                              <a:lnTo>
                                <a:pt x="361" y="743"/>
                              </a:lnTo>
                              <a:lnTo>
                                <a:pt x="358" y="730"/>
                              </a:lnTo>
                              <a:lnTo>
                                <a:pt x="358" y="586"/>
                              </a:lnTo>
                              <a:lnTo>
                                <a:pt x="349" y="577"/>
                              </a:lnTo>
                              <a:close/>
                              <a:moveTo>
                                <a:pt x="1038" y="266"/>
                              </a:moveTo>
                              <a:lnTo>
                                <a:pt x="849" y="266"/>
                              </a:lnTo>
                              <a:lnTo>
                                <a:pt x="841" y="275"/>
                              </a:lnTo>
                              <a:lnTo>
                                <a:pt x="841" y="296"/>
                              </a:lnTo>
                              <a:lnTo>
                                <a:pt x="849" y="305"/>
                              </a:lnTo>
                              <a:lnTo>
                                <a:pt x="1038" y="305"/>
                              </a:lnTo>
                              <a:lnTo>
                                <a:pt x="1052" y="308"/>
                              </a:lnTo>
                              <a:lnTo>
                                <a:pt x="1063" y="315"/>
                              </a:lnTo>
                              <a:lnTo>
                                <a:pt x="1070" y="326"/>
                              </a:lnTo>
                              <a:lnTo>
                                <a:pt x="1073" y="340"/>
                              </a:lnTo>
                              <a:lnTo>
                                <a:pt x="1073" y="730"/>
                              </a:lnTo>
                              <a:lnTo>
                                <a:pt x="1070" y="743"/>
                              </a:lnTo>
                              <a:lnTo>
                                <a:pt x="1063" y="754"/>
                              </a:lnTo>
                              <a:lnTo>
                                <a:pt x="1052" y="762"/>
                              </a:lnTo>
                              <a:lnTo>
                                <a:pt x="1038" y="765"/>
                              </a:lnTo>
                              <a:lnTo>
                                <a:pt x="580" y="765"/>
                              </a:lnTo>
                              <a:lnTo>
                                <a:pt x="575" y="767"/>
                              </a:lnTo>
                              <a:lnTo>
                                <a:pt x="464" y="877"/>
                              </a:lnTo>
                              <a:lnTo>
                                <a:pt x="519" y="877"/>
                              </a:lnTo>
                              <a:lnTo>
                                <a:pt x="593" y="804"/>
                              </a:lnTo>
                              <a:lnTo>
                                <a:pt x="1038" y="804"/>
                              </a:lnTo>
                              <a:lnTo>
                                <a:pt x="1067" y="798"/>
                              </a:lnTo>
                              <a:lnTo>
                                <a:pt x="1090" y="782"/>
                              </a:lnTo>
                              <a:lnTo>
                                <a:pt x="1106" y="758"/>
                              </a:lnTo>
                              <a:lnTo>
                                <a:pt x="1112" y="730"/>
                              </a:lnTo>
                              <a:lnTo>
                                <a:pt x="1112" y="340"/>
                              </a:lnTo>
                              <a:lnTo>
                                <a:pt x="1106" y="311"/>
                              </a:lnTo>
                              <a:lnTo>
                                <a:pt x="1090" y="288"/>
                              </a:lnTo>
                              <a:lnTo>
                                <a:pt x="1067" y="272"/>
                              </a:lnTo>
                              <a:lnTo>
                                <a:pt x="1038" y="266"/>
                              </a:lnTo>
                              <a:close/>
                              <a:moveTo>
                                <a:pt x="718" y="0"/>
                              </a:moveTo>
                              <a:lnTo>
                                <a:pt x="73" y="0"/>
                              </a:lnTo>
                              <a:lnTo>
                                <a:pt x="45" y="6"/>
                              </a:lnTo>
                              <a:lnTo>
                                <a:pt x="21" y="22"/>
                              </a:lnTo>
                              <a:lnTo>
                                <a:pt x="5" y="46"/>
                              </a:lnTo>
                              <a:lnTo>
                                <a:pt x="0" y="74"/>
                              </a:lnTo>
                              <a:lnTo>
                                <a:pt x="0" y="464"/>
                              </a:lnTo>
                              <a:lnTo>
                                <a:pt x="5" y="493"/>
                              </a:lnTo>
                              <a:lnTo>
                                <a:pt x="21" y="516"/>
                              </a:lnTo>
                              <a:lnTo>
                                <a:pt x="45" y="532"/>
                              </a:lnTo>
                              <a:lnTo>
                                <a:pt x="73" y="538"/>
                              </a:lnTo>
                              <a:lnTo>
                                <a:pt x="518" y="538"/>
                              </a:lnTo>
                              <a:lnTo>
                                <a:pt x="653" y="673"/>
                              </a:lnTo>
                              <a:lnTo>
                                <a:pt x="661" y="680"/>
                              </a:lnTo>
                              <a:lnTo>
                                <a:pt x="673" y="680"/>
                              </a:lnTo>
                              <a:lnTo>
                                <a:pt x="684" y="669"/>
                              </a:lnTo>
                              <a:lnTo>
                                <a:pt x="686" y="664"/>
                              </a:lnTo>
                              <a:lnTo>
                                <a:pt x="686" y="612"/>
                              </a:lnTo>
                              <a:lnTo>
                                <a:pt x="647" y="612"/>
                              </a:lnTo>
                              <a:lnTo>
                                <a:pt x="537" y="501"/>
                              </a:lnTo>
                              <a:lnTo>
                                <a:pt x="532" y="499"/>
                              </a:lnTo>
                              <a:lnTo>
                                <a:pt x="73" y="499"/>
                              </a:lnTo>
                              <a:lnTo>
                                <a:pt x="60" y="496"/>
                              </a:lnTo>
                              <a:lnTo>
                                <a:pt x="49" y="489"/>
                              </a:lnTo>
                              <a:lnTo>
                                <a:pt x="41" y="478"/>
                              </a:lnTo>
                              <a:lnTo>
                                <a:pt x="38" y="464"/>
                              </a:lnTo>
                              <a:lnTo>
                                <a:pt x="39" y="74"/>
                              </a:lnTo>
                              <a:lnTo>
                                <a:pt x="41" y="61"/>
                              </a:lnTo>
                              <a:lnTo>
                                <a:pt x="49" y="50"/>
                              </a:lnTo>
                              <a:lnTo>
                                <a:pt x="60" y="42"/>
                              </a:lnTo>
                              <a:lnTo>
                                <a:pt x="73" y="39"/>
                              </a:lnTo>
                              <a:lnTo>
                                <a:pt x="782" y="39"/>
                              </a:lnTo>
                              <a:lnTo>
                                <a:pt x="771" y="22"/>
                              </a:lnTo>
                              <a:lnTo>
                                <a:pt x="747" y="6"/>
                              </a:lnTo>
                              <a:lnTo>
                                <a:pt x="718" y="0"/>
                              </a:lnTo>
                              <a:close/>
                              <a:moveTo>
                                <a:pt x="782" y="39"/>
                              </a:moveTo>
                              <a:lnTo>
                                <a:pt x="719" y="39"/>
                              </a:lnTo>
                              <a:lnTo>
                                <a:pt x="732" y="42"/>
                              </a:lnTo>
                              <a:lnTo>
                                <a:pt x="743" y="50"/>
                              </a:lnTo>
                              <a:lnTo>
                                <a:pt x="751" y="61"/>
                              </a:lnTo>
                              <a:lnTo>
                                <a:pt x="754" y="74"/>
                              </a:lnTo>
                              <a:lnTo>
                                <a:pt x="754" y="464"/>
                              </a:lnTo>
                              <a:lnTo>
                                <a:pt x="751" y="478"/>
                              </a:lnTo>
                              <a:lnTo>
                                <a:pt x="743" y="489"/>
                              </a:lnTo>
                              <a:lnTo>
                                <a:pt x="732" y="496"/>
                              </a:lnTo>
                              <a:lnTo>
                                <a:pt x="719" y="499"/>
                              </a:lnTo>
                              <a:lnTo>
                                <a:pt x="656" y="499"/>
                              </a:lnTo>
                              <a:lnTo>
                                <a:pt x="647" y="508"/>
                              </a:lnTo>
                              <a:lnTo>
                                <a:pt x="647" y="612"/>
                              </a:lnTo>
                              <a:lnTo>
                                <a:pt x="686" y="612"/>
                              </a:lnTo>
                              <a:lnTo>
                                <a:pt x="686" y="538"/>
                              </a:lnTo>
                              <a:lnTo>
                                <a:pt x="718" y="538"/>
                              </a:lnTo>
                              <a:lnTo>
                                <a:pt x="747" y="532"/>
                              </a:lnTo>
                              <a:lnTo>
                                <a:pt x="771" y="516"/>
                              </a:lnTo>
                              <a:lnTo>
                                <a:pt x="786" y="493"/>
                              </a:lnTo>
                              <a:lnTo>
                                <a:pt x="792" y="464"/>
                              </a:lnTo>
                              <a:lnTo>
                                <a:pt x="792" y="74"/>
                              </a:lnTo>
                              <a:lnTo>
                                <a:pt x="786" y="46"/>
                              </a:lnTo>
                              <a:lnTo>
                                <a:pt x="782" y="39"/>
                              </a:lnTo>
                              <a:close/>
                              <a:moveTo>
                                <a:pt x="271" y="221"/>
                              </a:moveTo>
                              <a:lnTo>
                                <a:pt x="258" y="224"/>
                              </a:lnTo>
                              <a:lnTo>
                                <a:pt x="247" y="232"/>
                              </a:lnTo>
                              <a:lnTo>
                                <a:pt x="240" y="243"/>
                              </a:lnTo>
                              <a:lnTo>
                                <a:pt x="237" y="256"/>
                              </a:lnTo>
                              <a:lnTo>
                                <a:pt x="240" y="269"/>
                              </a:lnTo>
                              <a:lnTo>
                                <a:pt x="247" y="280"/>
                              </a:lnTo>
                              <a:lnTo>
                                <a:pt x="258" y="287"/>
                              </a:lnTo>
                              <a:lnTo>
                                <a:pt x="271" y="290"/>
                              </a:lnTo>
                              <a:lnTo>
                                <a:pt x="272" y="290"/>
                              </a:lnTo>
                              <a:lnTo>
                                <a:pt x="285" y="287"/>
                              </a:lnTo>
                              <a:lnTo>
                                <a:pt x="296" y="279"/>
                              </a:lnTo>
                              <a:lnTo>
                                <a:pt x="303" y="268"/>
                              </a:lnTo>
                              <a:lnTo>
                                <a:pt x="305" y="255"/>
                              </a:lnTo>
                              <a:lnTo>
                                <a:pt x="303" y="242"/>
                              </a:lnTo>
                              <a:lnTo>
                                <a:pt x="295" y="231"/>
                              </a:lnTo>
                              <a:lnTo>
                                <a:pt x="284" y="224"/>
                              </a:lnTo>
                              <a:lnTo>
                                <a:pt x="271" y="221"/>
                              </a:lnTo>
                              <a:close/>
                              <a:moveTo>
                                <a:pt x="396" y="221"/>
                              </a:moveTo>
                              <a:lnTo>
                                <a:pt x="383" y="224"/>
                              </a:lnTo>
                              <a:lnTo>
                                <a:pt x="372" y="232"/>
                              </a:lnTo>
                              <a:lnTo>
                                <a:pt x="365" y="243"/>
                              </a:lnTo>
                              <a:lnTo>
                                <a:pt x="362" y="256"/>
                              </a:lnTo>
                              <a:lnTo>
                                <a:pt x="365" y="269"/>
                              </a:lnTo>
                              <a:lnTo>
                                <a:pt x="372" y="280"/>
                              </a:lnTo>
                              <a:lnTo>
                                <a:pt x="383" y="287"/>
                              </a:lnTo>
                              <a:lnTo>
                                <a:pt x="396" y="290"/>
                              </a:lnTo>
                              <a:lnTo>
                                <a:pt x="397" y="290"/>
                              </a:lnTo>
                              <a:lnTo>
                                <a:pt x="410" y="287"/>
                              </a:lnTo>
                              <a:lnTo>
                                <a:pt x="421" y="279"/>
                              </a:lnTo>
                              <a:lnTo>
                                <a:pt x="428" y="268"/>
                              </a:lnTo>
                              <a:lnTo>
                                <a:pt x="430" y="255"/>
                              </a:lnTo>
                              <a:lnTo>
                                <a:pt x="428" y="242"/>
                              </a:lnTo>
                              <a:lnTo>
                                <a:pt x="420" y="231"/>
                              </a:lnTo>
                              <a:lnTo>
                                <a:pt x="409" y="224"/>
                              </a:lnTo>
                              <a:lnTo>
                                <a:pt x="396" y="221"/>
                              </a:lnTo>
                              <a:close/>
                              <a:moveTo>
                                <a:pt x="521" y="221"/>
                              </a:moveTo>
                              <a:lnTo>
                                <a:pt x="508" y="224"/>
                              </a:lnTo>
                              <a:lnTo>
                                <a:pt x="497" y="232"/>
                              </a:lnTo>
                              <a:lnTo>
                                <a:pt x="490" y="243"/>
                              </a:lnTo>
                              <a:lnTo>
                                <a:pt x="487" y="256"/>
                              </a:lnTo>
                              <a:lnTo>
                                <a:pt x="490" y="269"/>
                              </a:lnTo>
                              <a:lnTo>
                                <a:pt x="497" y="280"/>
                              </a:lnTo>
                              <a:lnTo>
                                <a:pt x="508" y="287"/>
                              </a:lnTo>
                              <a:lnTo>
                                <a:pt x="521" y="290"/>
                              </a:lnTo>
                              <a:lnTo>
                                <a:pt x="522" y="290"/>
                              </a:lnTo>
                              <a:lnTo>
                                <a:pt x="535" y="287"/>
                              </a:lnTo>
                              <a:lnTo>
                                <a:pt x="546" y="279"/>
                              </a:lnTo>
                              <a:lnTo>
                                <a:pt x="553" y="268"/>
                              </a:lnTo>
                              <a:lnTo>
                                <a:pt x="555" y="255"/>
                              </a:lnTo>
                              <a:lnTo>
                                <a:pt x="553" y="242"/>
                              </a:lnTo>
                              <a:lnTo>
                                <a:pt x="545" y="231"/>
                              </a:lnTo>
                              <a:lnTo>
                                <a:pt x="534" y="224"/>
                              </a:lnTo>
                              <a:lnTo>
                                <a:pt x="521" y="22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C80BC" id="Freeform: Shape 18" o:spid="_x0000_s1026" style="position:absolute;margin-left:0;margin-top:22pt;width:55.65pt;height:47.3pt;z-index:-2516111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11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" path="m349,577r-22,l319,586r,144l325,758r15,24l364,798r29,6l425,804r,125l427,934r11,11l450,946r8,-8l519,877r-55,l464,773r-8,-8l393,765r-14,-3l368,754r-7,-11l358,730r,-144l349,577xm1038,266r-189,l841,275r,21l849,305r189,l1052,308r11,7l1070,326r3,14l1073,730r-3,13l1063,754r-11,8l1038,765r-458,l575,767,464,877r55,l593,804r445,l1067,798r23,-16l1106,758r6,-28l1112,340r-6,-29l1090,288r-23,-16l1038,266xm718,l73,,45,6,21,22,5,46,,74,,464r5,29l21,516r24,16l73,538r445,l653,673r8,7l673,680r11,-11l686,664r,-52l647,612,537,501r-5,-2l73,499,60,496,49,489,41,478,38,464,39,74,41,61,49,50,60,42,73,39r709,l771,22,747,6,718,xm782,39r-63,l732,42r11,8l751,61r3,13l754,464r-3,14l743,489r-11,7l719,499r-63,l647,508r,104l686,612r,-74l718,538r29,-6l771,516r15,-23l792,464r,-390l786,46r-4,-7xm271,221r-13,3l247,232r-7,11l237,256r3,13l247,280r11,7l271,290r1,l285,287r11,-8l303,268r2,-13l303,242r-8,-11l284,224r-13,-3xm396,221r-13,3l372,232r-7,11l362,256r3,13l372,280r11,7l396,290r1,l410,287r11,-8l428,268r2,-13l428,242r-8,-11l409,224r-13,-3xm521,221r-13,3l497,232r-7,11l487,256r3,13l497,280r11,7l521,290r1,l535,287r11,-8l553,268r2,-13l553,242r-8,-11l534,224r-13,-3xe" fillcolor="#003263" stroked="f">
                <v:path arrowok="t" o:connecttype="custom" o:connectlocs="202565,709930;215900,834390;269875,848360;278130,937895;329565,894715;289560,823595;233680,816610;227330,709930;539115,506730;539115,531495;675005,537845;681355,801370;668020,821690;365125,824865;376555,848360;692150,834390;706120,553720;677545,510540;46355,337820;3175,367030;3175,650875;46355,679450;419735,769620;435610,759460;340995,655955;38100,652780;24130,632460;31115,369570;496570,362585;455930,337820;464820,364490;478790,384810;471805,648335;416560,654685;435610,726440;474345,675640;502920,632460;496570,362585;156845,485140;152400,508635;172085,521970;187960,514985;192405,491490;172085,478155;236220,485140;229870,500380;243205,520065;260350,520065;273050,499745;259715,480060;322580,480060;309245,500380;315595,515620;331470,521970;351155,508000;346075,484505" o:connectangles="0,0,0,0,0,0,0,0,0,0,0,0,0,0,0,0,0,0,0,0,0,0,0,0,0,0,0,0,0,0,0,0,0,0,0,0,0,0,0,0,0,0,0,0,0,0,0,0,0,0,0,0,0,0,0,0"/>
                <w10:wrap type="topAndBottom" anchorx="margin"/>
              </v:shape>
            </w:pict>
          </mc:Fallback>
        </mc:AlternateContent>
      </w:r>
      <w:r w:rsidR="003B6FFB">
        <w:rPr>
          <w:rFonts w:cstheme="minorHAnsi"/>
        </w:rPr>
        <w:t>B</w:t>
      </w:r>
      <w:r w:rsidR="003B6FFB" w:rsidRPr="00B6545E">
        <w:rPr>
          <w:rFonts w:cstheme="minorHAnsi"/>
        </w:rPr>
        <w:t xml:space="preserve">elow are verbatim comments </w:t>
      </w:r>
      <w:r w:rsidR="003B6FFB">
        <w:rPr>
          <w:rFonts w:cstheme="minorHAnsi"/>
        </w:rPr>
        <w:t>from the Have Your Say submissions:</w:t>
      </w:r>
      <w:r w:rsidR="003B6FFB" w:rsidRPr="00B6545E">
        <w:rPr>
          <w:rFonts w:cstheme="minorHAnsi"/>
        </w:rPr>
        <w:t xml:space="preserve"> </w:t>
      </w:r>
    </w:p>
    <w:p w14:paraId="05A06FE9" w14:textId="77777777" w:rsidR="00515139" w:rsidRDefault="00515139" w:rsidP="00515139">
      <w:pPr>
        <w:pStyle w:val="BodyText"/>
        <w:spacing w:after="0"/>
      </w:pPr>
    </w:p>
    <w:p w14:paraId="663510C0" w14:textId="48E26AF3" w:rsidR="005E58C1" w:rsidRDefault="005E58C1" w:rsidP="00515139">
      <w:pPr>
        <w:pStyle w:val="BodyText"/>
        <w:spacing w:after="0"/>
      </w:pPr>
      <w:r>
        <w:t xml:space="preserve">The second highest responses were for </w:t>
      </w:r>
      <w:r w:rsidRPr="004B3290">
        <w:rPr>
          <w:b/>
          <w:bCs/>
        </w:rPr>
        <w:t>Issue 1</w:t>
      </w:r>
      <w:r>
        <w:rPr>
          <w:b/>
          <w:bCs/>
        </w:rPr>
        <w:t>:</w:t>
      </w:r>
      <w:r w:rsidRPr="004B3290">
        <w:rPr>
          <w:b/>
          <w:bCs/>
        </w:rPr>
        <w:t xml:space="preserve"> Dogs in public places</w:t>
      </w:r>
      <w:r>
        <w:t xml:space="preserve">, and </w:t>
      </w:r>
      <w:r w:rsidRPr="004B3290">
        <w:rPr>
          <w:b/>
          <w:bCs/>
        </w:rPr>
        <w:t>Issue 9</w:t>
      </w:r>
      <w:r>
        <w:rPr>
          <w:b/>
          <w:bCs/>
        </w:rPr>
        <w:t>:</w:t>
      </w:r>
      <w:r w:rsidRPr="004B3290">
        <w:rPr>
          <w:b/>
          <w:bCs/>
        </w:rPr>
        <w:t xml:space="preserve"> Responsible pet ownership</w:t>
      </w:r>
      <w:r>
        <w:t>, 43.48% (</w:t>
      </w:r>
      <w:r w:rsidRPr="006D56FD">
        <w:t>1</w:t>
      </w:r>
      <w:r>
        <w:t>0) respectively.</w:t>
      </w:r>
    </w:p>
    <w:p w14:paraId="312DBBDB" w14:textId="77777777" w:rsidR="000F76C4" w:rsidRDefault="000F76C4" w:rsidP="00515139">
      <w:pPr>
        <w:pStyle w:val="BodyText"/>
        <w:spacing w:after="0"/>
      </w:pPr>
    </w:p>
    <w:p w14:paraId="09F58496" w14:textId="00AEB1AA" w:rsidR="005E58C1" w:rsidRPr="000F76C4" w:rsidRDefault="005E58C1" w:rsidP="00515139">
      <w:pPr>
        <w:pStyle w:val="BodyText"/>
        <w:spacing w:after="0"/>
        <w:rPr>
          <w:b/>
          <w:bCs/>
        </w:rPr>
      </w:pPr>
      <w:r w:rsidRPr="004B3290">
        <w:rPr>
          <w:b/>
          <w:bCs/>
        </w:rPr>
        <w:t>Issue 1</w:t>
      </w:r>
      <w:r w:rsidRPr="006D56FD">
        <w:rPr>
          <w:b/>
          <w:bCs/>
        </w:rPr>
        <w:t>:</w:t>
      </w:r>
      <w:r w:rsidRPr="004B3290">
        <w:rPr>
          <w:b/>
          <w:bCs/>
        </w:rPr>
        <w:t xml:space="preserve"> Dogs in public places</w:t>
      </w:r>
      <w:r w:rsidR="006D56FD" w:rsidRPr="004B3290">
        <w:t>.</w:t>
      </w:r>
      <w:r w:rsidR="006D56FD">
        <w:t xml:space="preserve"> </w:t>
      </w:r>
      <w:r>
        <w:t xml:space="preserve">The community raised several issues around dogs in public places, including </w:t>
      </w:r>
      <w:r w:rsidR="00515139">
        <w:t xml:space="preserve">fair and </w:t>
      </w:r>
      <w:r>
        <w:t>equal access</w:t>
      </w:r>
      <w:r w:rsidR="00515139">
        <w:t xml:space="preserve"> to public open spaces </w:t>
      </w:r>
      <w:r>
        <w:t xml:space="preserve">and the appropriateness of existing dog controls.  A major action for the </w:t>
      </w:r>
      <w:r w:rsidR="0083533C">
        <w:t>plan</w:t>
      </w:r>
      <w:r>
        <w:t xml:space="preserve"> is a review of the</w:t>
      </w:r>
      <w:r w:rsidR="00515139">
        <w:t xml:space="preserve"> </w:t>
      </w:r>
      <w:r w:rsidRPr="009A6009">
        <w:t>Dog</w:t>
      </w:r>
      <w:r>
        <w:t>s</w:t>
      </w:r>
      <w:r w:rsidRPr="009A6009">
        <w:t xml:space="preserve"> in Public Places </w:t>
      </w:r>
      <w:r>
        <w:t>P</w:t>
      </w:r>
      <w:r w:rsidRPr="009A6009">
        <w:t>olicy</w:t>
      </w:r>
      <w:r>
        <w:t>. This will involve co</w:t>
      </w:r>
      <w:r w:rsidRPr="009A6009">
        <w:t xml:space="preserve">nsideration </w:t>
      </w:r>
      <w:r w:rsidR="00515139">
        <w:t xml:space="preserve">of </w:t>
      </w:r>
      <w:r w:rsidRPr="009A6009">
        <w:t>dog cont</w:t>
      </w:r>
      <w:r>
        <w:t>r</w:t>
      </w:r>
      <w:r w:rsidRPr="009A6009">
        <w:t xml:space="preserve">ols </w:t>
      </w:r>
      <w:r w:rsidR="00515139">
        <w:t xml:space="preserve">in all areas </w:t>
      </w:r>
      <w:r w:rsidRPr="009A6009">
        <w:t>across the municipality</w:t>
      </w:r>
      <w:r w:rsidR="00515139">
        <w:t>;</w:t>
      </w:r>
      <w:r w:rsidRPr="009A6009">
        <w:t xml:space="preserve"> </w:t>
      </w:r>
      <w:r>
        <w:t>c</w:t>
      </w:r>
      <w:r w:rsidRPr="009A6009">
        <w:t xml:space="preserve">ommunity engagement will be a large </w:t>
      </w:r>
      <w:r w:rsidR="00515139">
        <w:t xml:space="preserve">and important </w:t>
      </w:r>
      <w:r w:rsidRPr="009A6009">
        <w:t>component of this</w:t>
      </w:r>
      <w:r w:rsidR="00515139">
        <w:t xml:space="preserve"> review</w:t>
      </w:r>
      <w:r w:rsidRPr="009A6009">
        <w:t>.</w:t>
      </w:r>
      <w:r w:rsidR="00F95612">
        <w:t xml:space="preserve"> Development of and education about 10 commands of effective control is included as action 11.</w:t>
      </w:r>
    </w:p>
    <w:p w14:paraId="30030FE3" w14:textId="02F232F0" w:rsidR="00E0783D" w:rsidRPr="004B3290" w:rsidRDefault="00BC0D51" w:rsidP="00515139">
      <w:pPr>
        <w:pStyle w:val="BodyText"/>
        <w:spacing w:after="0"/>
      </w:pPr>
      <w:r w:rsidRPr="00E0783D">
        <w:rPr>
          <w:rFonts w:cstheme="minorHAnsi"/>
          <w:noProof/>
        </w:rPr>
        <mc:AlternateContent>
          <mc:Choice Requires="wps">
            <w:drawing>
              <wp:anchor distT="45720" distB="45720" distL="114300" distR="114300" simplePos="0" relativeHeight="251716608" behindDoc="0" locked="0" layoutInCell="1" allowOverlap="1" wp14:anchorId="503B4FCA" wp14:editId="2098C442">
                <wp:simplePos x="0" y="0"/>
                <wp:positionH relativeFrom="margin">
                  <wp:align>right</wp:align>
                </wp:positionH>
                <wp:positionV relativeFrom="paragraph">
                  <wp:posOffset>283845</wp:posOffset>
                </wp:positionV>
                <wp:extent cx="2847975" cy="885825"/>
                <wp:effectExtent l="0" t="0" r="9525"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885825"/>
                        </a:xfrm>
                        <a:prstGeom prst="rect">
                          <a:avLst/>
                        </a:prstGeom>
                        <a:solidFill>
                          <a:srgbClr val="FFFFFF"/>
                        </a:solidFill>
                        <a:ln w="9525">
                          <a:noFill/>
                          <a:miter lim="800000"/>
                          <a:headEnd/>
                          <a:tailEnd/>
                        </a:ln>
                      </wps:spPr>
                      <wps:txbx>
                        <w:txbxContent>
                          <w:p w14:paraId="15FCDFA6" w14:textId="567EF12B" w:rsidR="00E0783D" w:rsidRPr="00E9461C" w:rsidRDefault="00E0783D" w:rsidP="00E0783D">
                            <w:pPr>
                              <w:pStyle w:val="BodyText"/>
                              <w:rPr>
                                <w:i/>
                                <w:iCs/>
                              </w:rPr>
                            </w:pPr>
                            <w:r w:rsidRPr="00E9461C">
                              <w:rPr>
                                <w:i/>
                                <w:iCs/>
                              </w:rPr>
                              <w:t>“I strongly support the: The development of 10 commandments of effective control to clarify discrepancies and engage more dog owners to do the right thing.…”</w:t>
                            </w:r>
                          </w:p>
                          <w:p w14:paraId="0B4CDF00" w14:textId="0C9F4DF9" w:rsidR="00E0783D" w:rsidRDefault="00E078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B4FCA" id="_x0000_s1052" type="#_x0000_t202" style="position:absolute;margin-left:173.05pt;margin-top:22.35pt;width:224.25pt;height:69.7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" stroked="f">
                <v:textbox>
                  <w:txbxContent>
                    <w:p w14:paraId="15FCDFA6" w14:textId="567EF12B" w:rsidR="00E0783D" w:rsidRPr="00E9461C" w:rsidRDefault="00E0783D" w:rsidP="00E0783D">
                      <w:pPr>
                        <w:pStyle w:val="BodyText"/>
                        <w:rPr>
                          <w:i/>
                          <w:iCs/>
                        </w:rPr>
                      </w:pPr>
                      <w:r w:rsidRPr="00E9461C">
                        <w:rPr>
                          <w:i/>
                          <w:iCs/>
                        </w:rPr>
                        <w:t>“I strongly support the: The development of 10 commandments of effective control to clarify discrepancies and engage more dog owners to do the right thing.…”</w:t>
                      </w:r>
                    </w:p>
                    <w:p w14:paraId="0B4CDF00" w14:textId="0C9F4DF9" w:rsidR="00E0783D" w:rsidRDefault="00E0783D"/>
                  </w:txbxContent>
                </v:textbox>
                <w10:wrap type="square" anchorx="margin"/>
              </v:shape>
            </w:pict>
          </mc:Fallback>
        </mc:AlternateContent>
      </w:r>
      <w:r w:rsidRPr="000B050C">
        <w:rPr>
          <w:b/>
          <w:bCs/>
          <w:noProof/>
        </w:rPr>
        <mc:AlternateContent>
          <mc:Choice Requires="wps">
            <w:drawing>
              <wp:anchor distT="45720" distB="45720" distL="114300" distR="114300" simplePos="0" relativeHeight="251708416" behindDoc="0" locked="0" layoutInCell="1" allowOverlap="1" wp14:anchorId="22B92E43" wp14:editId="06EF599D">
                <wp:simplePos x="0" y="0"/>
                <wp:positionH relativeFrom="column">
                  <wp:posOffset>963930</wp:posOffset>
                </wp:positionH>
                <wp:positionV relativeFrom="paragraph">
                  <wp:posOffset>290830</wp:posOffset>
                </wp:positionV>
                <wp:extent cx="2705100" cy="8382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38200"/>
                        </a:xfrm>
                        <a:prstGeom prst="rect">
                          <a:avLst/>
                        </a:prstGeom>
                        <a:solidFill>
                          <a:srgbClr val="FFFFFF"/>
                        </a:solidFill>
                        <a:ln w="9525">
                          <a:noFill/>
                          <a:miter lim="800000"/>
                          <a:headEnd/>
                          <a:tailEnd/>
                        </a:ln>
                      </wps:spPr>
                      <wps:txbx>
                        <w:txbxContent>
                          <w:p w14:paraId="63C0CEE5" w14:textId="77777777" w:rsidR="000B050C" w:rsidRPr="00E9461C" w:rsidRDefault="000B050C" w:rsidP="000B050C">
                            <w:pPr>
                              <w:pStyle w:val="BodyText"/>
                              <w:rPr>
                                <w:i/>
                                <w:iCs/>
                              </w:rPr>
                            </w:pPr>
                            <w:r w:rsidRPr="00E9461C">
                              <w:rPr>
                                <w:i/>
                                <w:iCs/>
                              </w:rPr>
                              <w:t>“Within this management plan, please consider introducing a stricter policy for dog-off-lead parks and reserves, that better protect the safety of children…”</w:t>
                            </w:r>
                          </w:p>
                          <w:p w14:paraId="3E1093FC" w14:textId="65602732" w:rsidR="000B050C" w:rsidRDefault="000B05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2E43" id="_x0000_s1053" type="#_x0000_t202" style="position:absolute;margin-left:75.9pt;margin-top:22.9pt;width:213pt;height:6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" stroked="f">
                <v:textbox>
                  <w:txbxContent>
                    <w:p w14:paraId="63C0CEE5" w14:textId="77777777" w:rsidR="000B050C" w:rsidRPr="00E9461C" w:rsidRDefault="000B050C" w:rsidP="000B050C">
                      <w:pPr>
                        <w:pStyle w:val="BodyText"/>
                        <w:rPr>
                          <w:i/>
                          <w:iCs/>
                        </w:rPr>
                      </w:pPr>
                      <w:r w:rsidRPr="00E9461C">
                        <w:rPr>
                          <w:i/>
                          <w:iCs/>
                        </w:rPr>
                        <w:t>“Within this management plan, please consider introducing a stricter policy for dog-off-lead parks and reserves, that better protect the safety of children…”</w:t>
                      </w:r>
                    </w:p>
                    <w:p w14:paraId="3E1093FC" w14:textId="65602732" w:rsidR="000B050C" w:rsidRDefault="000B050C"/>
                  </w:txbxContent>
                </v:textbox>
                <w10:wrap type="square"/>
              </v:shape>
            </w:pict>
          </mc:Fallback>
        </mc:AlternateContent>
      </w:r>
      <w:r w:rsidR="00E0783D">
        <w:rPr>
          <w:rFonts w:ascii="Times New Roman"/>
          <w:b/>
          <w:noProof/>
          <w:sz w:val="20"/>
        </w:rPr>
        <mc:AlternateContent>
          <mc:Choice Requires="wps">
            <w:drawing>
              <wp:anchor distT="0" distB="0" distL="0" distR="0" simplePos="0" relativeHeight="251710464" behindDoc="1" locked="0" layoutInCell="1" allowOverlap="1" wp14:anchorId="6B5C3625" wp14:editId="0C24E3E8">
                <wp:simplePos x="0" y="0"/>
                <wp:positionH relativeFrom="margin">
                  <wp:posOffset>36195</wp:posOffset>
                </wp:positionH>
                <wp:positionV relativeFrom="paragraph">
                  <wp:posOffset>391160</wp:posOffset>
                </wp:positionV>
                <wp:extent cx="706755" cy="600710"/>
                <wp:effectExtent l="0" t="0" r="0" b="889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600710"/>
                        </a:xfrm>
                        <a:custGeom>
                          <a:avLst/>
                          <a:gdLst>
                            <a:gd name="T0" fmla="+- 0 1425 1106"/>
                            <a:gd name="T1" fmla="*/ T0 w 1113"/>
                            <a:gd name="T2" fmla="+- 0 1118 532"/>
                            <a:gd name="T3" fmla="*/ 1118 h 946"/>
                            <a:gd name="T4" fmla="+- 0 1446 1106"/>
                            <a:gd name="T5" fmla="*/ T4 w 1113"/>
                            <a:gd name="T6" fmla="+- 0 1314 532"/>
                            <a:gd name="T7" fmla="*/ 1314 h 946"/>
                            <a:gd name="T8" fmla="+- 0 1531 1106"/>
                            <a:gd name="T9" fmla="*/ T8 w 1113"/>
                            <a:gd name="T10" fmla="+- 0 1336 532"/>
                            <a:gd name="T11" fmla="*/ 1336 h 946"/>
                            <a:gd name="T12" fmla="+- 0 1544 1106"/>
                            <a:gd name="T13" fmla="*/ T12 w 1113"/>
                            <a:gd name="T14" fmla="+- 0 1477 532"/>
                            <a:gd name="T15" fmla="*/ 1477 h 946"/>
                            <a:gd name="T16" fmla="+- 0 1625 1106"/>
                            <a:gd name="T17" fmla="*/ T16 w 1113"/>
                            <a:gd name="T18" fmla="+- 0 1409 532"/>
                            <a:gd name="T19" fmla="*/ 1409 h 946"/>
                            <a:gd name="T20" fmla="+- 0 1562 1106"/>
                            <a:gd name="T21" fmla="*/ T20 w 1113"/>
                            <a:gd name="T22" fmla="+- 0 1297 532"/>
                            <a:gd name="T23" fmla="*/ 1297 h 946"/>
                            <a:gd name="T24" fmla="+- 0 1474 1106"/>
                            <a:gd name="T25" fmla="*/ T24 w 1113"/>
                            <a:gd name="T26" fmla="+- 0 1286 532"/>
                            <a:gd name="T27" fmla="*/ 1286 h 946"/>
                            <a:gd name="T28" fmla="+- 0 1464 1106"/>
                            <a:gd name="T29" fmla="*/ T28 w 1113"/>
                            <a:gd name="T30" fmla="+- 0 1118 532"/>
                            <a:gd name="T31" fmla="*/ 1118 h 946"/>
                            <a:gd name="T32" fmla="+- 0 1955 1106"/>
                            <a:gd name="T33" fmla="*/ T32 w 1113"/>
                            <a:gd name="T34" fmla="+- 0 798 532"/>
                            <a:gd name="T35" fmla="*/ 798 h 946"/>
                            <a:gd name="T36" fmla="+- 0 1955 1106"/>
                            <a:gd name="T37" fmla="*/ T36 w 1113"/>
                            <a:gd name="T38" fmla="+- 0 837 532"/>
                            <a:gd name="T39" fmla="*/ 837 h 946"/>
                            <a:gd name="T40" fmla="+- 0 2169 1106"/>
                            <a:gd name="T41" fmla="*/ T40 w 1113"/>
                            <a:gd name="T42" fmla="+- 0 847 532"/>
                            <a:gd name="T43" fmla="*/ 847 h 946"/>
                            <a:gd name="T44" fmla="+- 0 2179 1106"/>
                            <a:gd name="T45" fmla="*/ T44 w 1113"/>
                            <a:gd name="T46" fmla="+- 0 1262 532"/>
                            <a:gd name="T47" fmla="*/ 1262 h 946"/>
                            <a:gd name="T48" fmla="+- 0 2158 1106"/>
                            <a:gd name="T49" fmla="*/ T48 w 1113"/>
                            <a:gd name="T50" fmla="+- 0 1294 532"/>
                            <a:gd name="T51" fmla="*/ 1294 h 946"/>
                            <a:gd name="T52" fmla="+- 0 1681 1106"/>
                            <a:gd name="T53" fmla="*/ T52 w 1113"/>
                            <a:gd name="T54" fmla="+- 0 1299 532"/>
                            <a:gd name="T55" fmla="*/ 1299 h 946"/>
                            <a:gd name="T56" fmla="+- 0 1699 1106"/>
                            <a:gd name="T57" fmla="*/ T56 w 1113"/>
                            <a:gd name="T58" fmla="+- 0 1336 532"/>
                            <a:gd name="T59" fmla="*/ 1336 h 946"/>
                            <a:gd name="T60" fmla="+- 0 2196 1106"/>
                            <a:gd name="T61" fmla="*/ T60 w 1113"/>
                            <a:gd name="T62" fmla="+- 0 1314 532"/>
                            <a:gd name="T63" fmla="*/ 1314 h 946"/>
                            <a:gd name="T64" fmla="+- 0 2218 1106"/>
                            <a:gd name="T65" fmla="*/ T64 w 1113"/>
                            <a:gd name="T66" fmla="+- 0 872 532"/>
                            <a:gd name="T67" fmla="*/ 872 h 946"/>
                            <a:gd name="T68" fmla="+- 0 2173 1106"/>
                            <a:gd name="T69" fmla="*/ T68 w 1113"/>
                            <a:gd name="T70" fmla="+- 0 804 532"/>
                            <a:gd name="T71" fmla="*/ 804 h 946"/>
                            <a:gd name="T72" fmla="+- 0 1179 1106"/>
                            <a:gd name="T73" fmla="*/ T72 w 1113"/>
                            <a:gd name="T74" fmla="+- 0 532 532"/>
                            <a:gd name="T75" fmla="*/ 532 h 946"/>
                            <a:gd name="T76" fmla="+- 0 1111 1106"/>
                            <a:gd name="T77" fmla="*/ T76 w 1113"/>
                            <a:gd name="T78" fmla="+- 0 578 532"/>
                            <a:gd name="T79" fmla="*/ 578 h 946"/>
                            <a:gd name="T80" fmla="+- 0 1111 1106"/>
                            <a:gd name="T81" fmla="*/ T80 w 1113"/>
                            <a:gd name="T82" fmla="+- 0 1025 532"/>
                            <a:gd name="T83" fmla="*/ 1025 h 946"/>
                            <a:gd name="T84" fmla="+- 0 1179 1106"/>
                            <a:gd name="T85" fmla="*/ T84 w 1113"/>
                            <a:gd name="T86" fmla="+- 0 1070 532"/>
                            <a:gd name="T87" fmla="*/ 1070 h 946"/>
                            <a:gd name="T88" fmla="+- 0 1767 1106"/>
                            <a:gd name="T89" fmla="*/ T88 w 1113"/>
                            <a:gd name="T90" fmla="+- 0 1212 532"/>
                            <a:gd name="T91" fmla="*/ 1212 h 946"/>
                            <a:gd name="T92" fmla="+- 0 1792 1106"/>
                            <a:gd name="T93" fmla="*/ T92 w 1113"/>
                            <a:gd name="T94" fmla="+- 0 1196 532"/>
                            <a:gd name="T95" fmla="*/ 1196 h 946"/>
                            <a:gd name="T96" fmla="+- 0 1643 1106"/>
                            <a:gd name="T97" fmla="*/ T96 w 1113"/>
                            <a:gd name="T98" fmla="+- 0 1033 532"/>
                            <a:gd name="T99" fmla="*/ 1033 h 946"/>
                            <a:gd name="T100" fmla="+- 0 1166 1106"/>
                            <a:gd name="T101" fmla="*/ T100 w 1113"/>
                            <a:gd name="T102" fmla="+- 0 1028 532"/>
                            <a:gd name="T103" fmla="*/ 1028 h 946"/>
                            <a:gd name="T104" fmla="+- 0 1144 1106"/>
                            <a:gd name="T105" fmla="*/ T104 w 1113"/>
                            <a:gd name="T106" fmla="+- 0 996 532"/>
                            <a:gd name="T107" fmla="*/ 996 h 946"/>
                            <a:gd name="T108" fmla="+- 0 1155 1106"/>
                            <a:gd name="T109" fmla="*/ T108 w 1113"/>
                            <a:gd name="T110" fmla="+- 0 582 532"/>
                            <a:gd name="T111" fmla="*/ 582 h 946"/>
                            <a:gd name="T112" fmla="+- 0 1888 1106"/>
                            <a:gd name="T113" fmla="*/ T112 w 1113"/>
                            <a:gd name="T114" fmla="+- 0 571 532"/>
                            <a:gd name="T115" fmla="*/ 571 h 946"/>
                            <a:gd name="T116" fmla="+- 0 1824 1106"/>
                            <a:gd name="T117" fmla="*/ T116 w 1113"/>
                            <a:gd name="T118" fmla="+- 0 532 532"/>
                            <a:gd name="T119" fmla="*/ 532 h 946"/>
                            <a:gd name="T120" fmla="+- 0 1838 1106"/>
                            <a:gd name="T121" fmla="*/ T120 w 1113"/>
                            <a:gd name="T122" fmla="+- 0 574 532"/>
                            <a:gd name="T123" fmla="*/ 574 h 946"/>
                            <a:gd name="T124" fmla="+- 0 1860 1106"/>
                            <a:gd name="T125" fmla="*/ T124 w 1113"/>
                            <a:gd name="T126" fmla="+- 0 606 532"/>
                            <a:gd name="T127" fmla="*/ 606 h 946"/>
                            <a:gd name="T128" fmla="+- 0 1849 1106"/>
                            <a:gd name="T129" fmla="*/ T128 w 1113"/>
                            <a:gd name="T130" fmla="+- 0 1021 532"/>
                            <a:gd name="T131" fmla="*/ 1021 h 946"/>
                            <a:gd name="T132" fmla="+- 0 1762 1106"/>
                            <a:gd name="T133" fmla="*/ T132 w 1113"/>
                            <a:gd name="T134" fmla="+- 0 1031 532"/>
                            <a:gd name="T135" fmla="*/ 1031 h 946"/>
                            <a:gd name="T136" fmla="+- 0 1792 1106"/>
                            <a:gd name="T137" fmla="*/ T136 w 1113"/>
                            <a:gd name="T138" fmla="+- 0 1144 532"/>
                            <a:gd name="T139" fmla="*/ 1144 h 946"/>
                            <a:gd name="T140" fmla="+- 0 1853 1106"/>
                            <a:gd name="T141" fmla="*/ T140 w 1113"/>
                            <a:gd name="T142" fmla="+- 0 1064 532"/>
                            <a:gd name="T143" fmla="*/ 1064 h 946"/>
                            <a:gd name="T144" fmla="+- 0 1898 1106"/>
                            <a:gd name="T145" fmla="*/ T144 w 1113"/>
                            <a:gd name="T146" fmla="+- 0 996 532"/>
                            <a:gd name="T147" fmla="*/ 996 h 946"/>
                            <a:gd name="T148" fmla="+- 0 1888 1106"/>
                            <a:gd name="T149" fmla="*/ T148 w 1113"/>
                            <a:gd name="T150" fmla="+- 0 571 532"/>
                            <a:gd name="T151" fmla="*/ 571 h 946"/>
                            <a:gd name="T152" fmla="+- 0 1353 1106"/>
                            <a:gd name="T153" fmla="*/ T152 w 1113"/>
                            <a:gd name="T154" fmla="+- 0 764 532"/>
                            <a:gd name="T155" fmla="*/ 764 h 946"/>
                            <a:gd name="T156" fmla="+- 0 1346 1106"/>
                            <a:gd name="T157" fmla="*/ T156 w 1113"/>
                            <a:gd name="T158" fmla="+- 0 801 532"/>
                            <a:gd name="T159" fmla="*/ 801 h 946"/>
                            <a:gd name="T160" fmla="+- 0 1377 1106"/>
                            <a:gd name="T161" fmla="*/ T160 w 1113"/>
                            <a:gd name="T162" fmla="+- 0 822 532"/>
                            <a:gd name="T163" fmla="*/ 822 h 946"/>
                            <a:gd name="T164" fmla="+- 0 1402 1106"/>
                            <a:gd name="T165" fmla="*/ T164 w 1113"/>
                            <a:gd name="T166" fmla="+- 0 811 532"/>
                            <a:gd name="T167" fmla="*/ 811 h 946"/>
                            <a:gd name="T168" fmla="+- 0 1409 1106"/>
                            <a:gd name="T169" fmla="*/ T168 w 1113"/>
                            <a:gd name="T170" fmla="+- 0 774 532"/>
                            <a:gd name="T171" fmla="*/ 774 h 946"/>
                            <a:gd name="T172" fmla="+- 0 1377 1106"/>
                            <a:gd name="T173" fmla="*/ T172 w 1113"/>
                            <a:gd name="T174" fmla="+- 0 753 532"/>
                            <a:gd name="T175" fmla="*/ 753 h 946"/>
                            <a:gd name="T176" fmla="+- 0 1478 1106"/>
                            <a:gd name="T177" fmla="*/ T176 w 1113"/>
                            <a:gd name="T178" fmla="+- 0 764 532"/>
                            <a:gd name="T179" fmla="*/ 764 h 946"/>
                            <a:gd name="T180" fmla="+- 0 1468 1106"/>
                            <a:gd name="T181" fmla="*/ T180 w 1113"/>
                            <a:gd name="T182" fmla="+- 0 788 532"/>
                            <a:gd name="T183" fmla="*/ 788 h 946"/>
                            <a:gd name="T184" fmla="+- 0 1489 1106"/>
                            <a:gd name="T185" fmla="*/ T184 w 1113"/>
                            <a:gd name="T186" fmla="+- 0 819 532"/>
                            <a:gd name="T187" fmla="*/ 819 h 946"/>
                            <a:gd name="T188" fmla="+- 0 1516 1106"/>
                            <a:gd name="T189" fmla="*/ T188 w 1113"/>
                            <a:gd name="T190" fmla="+- 0 819 532"/>
                            <a:gd name="T191" fmla="*/ 819 h 946"/>
                            <a:gd name="T192" fmla="+- 0 1536 1106"/>
                            <a:gd name="T193" fmla="*/ T192 w 1113"/>
                            <a:gd name="T194" fmla="+- 0 787 532"/>
                            <a:gd name="T195" fmla="*/ 787 h 946"/>
                            <a:gd name="T196" fmla="+- 0 1515 1106"/>
                            <a:gd name="T197" fmla="*/ T196 w 1113"/>
                            <a:gd name="T198" fmla="+- 0 756 532"/>
                            <a:gd name="T199" fmla="*/ 756 h 946"/>
                            <a:gd name="T200" fmla="+- 0 1614 1106"/>
                            <a:gd name="T201" fmla="*/ T200 w 1113"/>
                            <a:gd name="T202" fmla="+- 0 756 532"/>
                            <a:gd name="T203" fmla="*/ 756 h 946"/>
                            <a:gd name="T204" fmla="+- 0 1593 1106"/>
                            <a:gd name="T205" fmla="*/ T204 w 1113"/>
                            <a:gd name="T206" fmla="+- 0 788 532"/>
                            <a:gd name="T207" fmla="*/ 788 h 946"/>
                            <a:gd name="T208" fmla="+- 0 1603 1106"/>
                            <a:gd name="T209" fmla="*/ T208 w 1113"/>
                            <a:gd name="T210" fmla="+- 0 812 532"/>
                            <a:gd name="T211" fmla="*/ 812 h 946"/>
                            <a:gd name="T212" fmla="+- 0 1628 1106"/>
                            <a:gd name="T213" fmla="*/ T212 w 1113"/>
                            <a:gd name="T214" fmla="+- 0 822 532"/>
                            <a:gd name="T215" fmla="*/ 822 h 946"/>
                            <a:gd name="T216" fmla="+- 0 1659 1106"/>
                            <a:gd name="T217" fmla="*/ T216 w 1113"/>
                            <a:gd name="T218" fmla="+- 0 800 532"/>
                            <a:gd name="T219" fmla="*/ 800 h 946"/>
                            <a:gd name="T220" fmla="+- 0 1651 1106"/>
                            <a:gd name="T221" fmla="*/ T220 w 1113"/>
                            <a:gd name="T222" fmla="+- 0 763 532"/>
                            <a:gd name="T223" fmla="*/ 763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3" h="946">
                              <a:moveTo>
                                <a:pt x="349" y="577"/>
                              </a:moveTo>
                              <a:lnTo>
                                <a:pt x="327" y="577"/>
                              </a:lnTo>
                              <a:lnTo>
                                <a:pt x="319" y="586"/>
                              </a:lnTo>
                              <a:lnTo>
                                <a:pt x="319" y="730"/>
                              </a:lnTo>
                              <a:lnTo>
                                <a:pt x="325" y="758"/>
                              </a:lnTo>
                              <a:lnTo>
                                <a:pt x="340" y="782"/>
                              </a:lnTo>
                              <a:lnTo>
                                <a:pt x="364" y="798"/>
                              </a:lnTo>
                              <a:lnTo>
                                <a:pt x="393" y="804"/>
                              </a:lnTo>
                              <a:lnTo>
                                <a:pt x="425" y="804"/>
                              </a:lnTo>
                              <a:lnTo>
                                <a:pt x="425" y="929"/>
                              </a:lnTo>
                              <a:lnTo>
                                <a:pt x="427" y="934"/>
                              </a:lnTo>
                              <a:lnTo>
                                <a:pt x="438" y="945"/>
                              </a:lnTo>
                              <a:lnTo>
                                <a:pt x="450" y="946"/>
                              </a:lnTo>
                              <a:lnTo>
                                <a:pt x="458" y="938"/>
                              </a:lnTo>
                              <a:lnTo>
                                <a:pt x="519" y="877"/>
                              </a:lnTo>
                              <a:lnTo>
                                <a:pt x="464" y="877"/>
                              </a:lnTo>
                              <a:lnTo>
                                <a:pt x="464" y="773"/>
                              </a:lnTo>
                              <a:lnTo>
                                <a:pt x="456" y="765"/>
                              </a:lnTo>
                              <a:lnTo>
                                <a:pt x="393" y="765"/>
                              </a:lnTo>
                              <a:lnTo>
                                <a:pt x="379" y="762"/>
                              </a:lnTo>
                              <a:lnTo>
                                <a:pt x="368" y="754"/>
                              </a:lnTo>
                              <a:lnTo>
                                <a:pt x="361" y="743"/>
                              </a:lnTo>
                              <a:lnTo>
                                <a:pt x="358" y="730"/>
                              </a:lnTo>
                              <a:lnTo>
                                <a:pt x="358" y="586"/>
                              </a:lnTo>
                              <a:lnTo>
                                <a:pt x="349" y="577"/>
                              </a:lnTo>
                              <a:close/>
                              <a:moveTo>
                                <a:pt x="1038" y="266"/>
                              </a:moveTo>
                              <a:lnTo>
                                <a:pt x="849" y="266"/>
                              </a:lnTo>
                              <a:lnTo>
                                <a:pt x="841" y="275"/>
                              </a:lnTo>
                              <a:lnTo>
                                <a:pt x="841" y="296"/>
                              </a:lnTo>
                              <a:lnTo>
                                <a:pt x="849" y="305"/>
                              </a:lnTo>
                              <a:lnTo>
                                <a:pt x="1038" y="305"/>
                              </a:lnTo>
                              <a:lnTo>
                                <a:pt x="1052" y="308"/>
                              </a:lnTo>
                              <a:lnTo>
                                <a:pt x="1063" y="315"/>
                              </a:lnTo>
                              <a:lnTo>
                                <a:pt x="1070" y="326"/>
                              </a:lnTo>
                              <a:lnTo>
                                <a:pt x="1073" y="340"/>
                              </a:lnTo>
                              <a:lnTo>
                                <a:pt x="1073" y="730"/>
                              </a:lnTo>
                              <a:lnTo>
                                <a:pt x="1070" y="743"/>
                              </a:lnTo>
                              <a:lnTo>
                                <a:pt x="1063" y="754"/>
                              </a:lnTo>
                              <a:lnTo>
                                <a:pt x="1052" y="762"/>
                              </a:lnTo>
                              <a:lnTo>
                                <a:pt x="1038" y="765"/>
                              </a:lnTo>
                              <a:lnTo>
                                <a:pt x="580" y="765"/>
                              </a:lnTo>
                              <a:lnTo>
                                <a:pt x="575" y="767"/>
                              </a:lnTo>
                              <a:lnTo>
                                <a:pt x="464" y="877"/>
                              </a:lnTo>
                              <a:lnTo>
                                <a:pt x="519" y="877"/>
                              </a:lnTo>
                              <a:lnTo>
                                <a:pt x="593" y="804"/>
                              </a:lnTo>
                              <a:lnTo>
                                <a:pt x="1038" y="804"/>
                              </a:lnTo>
                              <a:lnTo>
                                <a:pt x="1067" y="798"/>
                              </a:lnTo>
                              <a:lnTo>
                                <a:pt x="1090" y="782"/>
                              </a:lnTo>
                              <a:lnTo>
                                <a:pt x="1106" y="758"/>
                              </a:lnTo>
                              <a:lnTo>
                                <a:pt x="1112" y="730"/>
                              </a:lnTo>
                              <a:lnTo>
                                <a:pt x="1112" y="340"/>
                              </a:lnTo>
                              <a:lnTo>
                                <a:pt x="1106" y="311"/>
                              </a:lnTo>
                              <a:lnTo>
                                <a:pt x="1090" y="288"/>
                              </a:lnTo>
                              <a:lnTo>
                                <a:pt x="1067" y="272"/>
                              </a:lnTo>
                              <a:lnTo>
                                <a:pt x="1038" y="266"/>
                              </a:lnTo>
                              <a:close/>
                              <a:moveTo>
                                <a:pt x="718" y="0"/>
                              </a:moveTo>
                              <a:lnTo>
                                <a:pt x="73" y="0"/>
                              </a:lnTo>
                              <a:lnTo>
                                <a:pt x="45" y="6"/>
                              </a:lnTo>
                              <a:lnTo>
                                <a:pt x="21" y="22"/>
                              </a:lnTo>
                              <a:lnTo>
                                <a:pt x="5" y="46"/>
                              </a:lnTo>
                              <a:lnTo>
                                <a:pt x="0" y="74"/>
                              </a:lnTo>
                              <a:lnTo>
                                <a:pt x="0" y="464"/>
                              </a:lnTo>
                              <a:lnTo>
                                <a:pt x="5" y="493"/>
                              </a:lnTo>
                              <a:lnTo>
                                <a:pt x="21" y="516"/>
                              </a:lnTo>
                              <a:lnTo>
                                <a:pt x="45" y="532"/>
                              </a:lnTo>
                              <a:lnTo>
                                <a:pt x="73" y="538"/>
                              </a:lnTo>
                              <a:lnTo>
                                <a:pt x="518" y="538"/>
                              </a:lnTo>
                              <a:lnTo>
                                <a:pt x="653" y="673"/>
                              </a:lnTo>
                              <a:lnTo>
                                <a:pt x="661" y="680"/>
                              </a:lnTo>
                              <a:lnTo>
                                <a:pt x="673" y="680"/>
                              </a:lnTo>
                              <a:lnTo>
                                <a:pt x="684" y="669"/>
                              </a:lnTo>
                              <a:lnTo>
                                <a:pt x="686" y="664"/>
                              </a:lnTo>
                              <a:lnTo>
                                <a:pt x="686" y="612"/>
                              </a:lnTo>
                              <a:lnTo>
                                <a:pt x="647" y="612"/>
                              </a:lnTo>
                              <a:lnTo>
                                <a:pt x="537" y="501"/>
                              </a:lnTo>
                              <a:lnTo>
                                <a:pt x="532" y="499"/>
                              </a:lnTo>
                              <a:lnTo>
                                <a:pt x="73" y="499"/>
                              </a:lnTo>
                              <a:lnTo>
                                <a:pt x="60" y="496"/>
                              </a:lnTo>
                              <a:lnTo>
                                <a:pt x="49" y="489"/>
                              </a:lnTo>
                              <a:lnTo>
                                <a:pt x="41" y="478"/>
                              </a:lnTo>
                              <a:lnTo>
                                <a:pt x="38" y="464"/>
                              </a:lnTo>
                              <a:lnTo>
                                <a:pt x="39" y="74"/>
                              </a:lnTo>
                              <a:lnTo>
                                <a:pt x="41" y="61"/>
                              </a:lnTo>
                              <a:lnTo>
                                <a:pt x="49" y="50"/>
                              </a:lnTo>
                              <a:lnTo>
                                <a:pt x="60" y="42"/>
                              </a:lnTo>
                              <a:lnTo>
                                <a:pt x="73" y="39"/>
                              </a:lnTo>
                              <a:lnTo>
                                <a:pt x="782" y="39"/>
                              </a:lnTo>
                              <a:lnTo>
                                <a:pt x="771" y="22"/>
                              </a:lnTo>
                              <a:lnTo>
                                <a:pt x="747" y="6"/>
                              </a:lnTo>
                              <a:lnTo>
                                <a:pt x="718" y="0"/>
                              </a:lnTo>
                              <a:close/>
                              <a:moveTo>
                                <a:pt x="782" y="39"/>
                              </a:moveTo>
                              <a:lnTo>
                                <a:pt x="719" y="39"/>
                              </a:lnTo>
                              <a:lnTo>
                                <a:pt x="732" y="42"/>
                              </a:lnTo>
                              <a:lnTo>
                                <a:pt x="743" y="50"/>
                              </a:lnTo>
                              <a:lnTo>
                                <a:pt x="751" y="61"/>
                              </a:lnTo>
                              <a:lnTo>
                                <a:pt x="754" y="74"/>
                              </a:lnTo>
                              <a:lnTo>
                                <a:pt x="754" y="464"/>
                              </a:lnTo>
                              <a:lnTo>
                                <a:pt x="751" y="478"/>
                              </a:lnTo>
                              <a:lnTo>
                                <a:pt x="743" y="489"/>
                              </a:lnTo>
                              <a:lnTo>
                                <a:pt x="732" y="496"/>
                              </a:lnTo>
                              <a:lnTo>
                                <a:pt x="719" y="499"/>
                              </a:lnTo>
                              <a:lnTo>
                                <a:pt x="656" y="499"/>
                              </a:lnTo>
                              <a:lnTo>
                                <a:pt x="647" y="508"/>
                              </a:lnTo>
                              <a:lnTo>
                                <a:pt x="647" y="612"/>
                              </a:lnTo>
                              <a:lnTo>
                                <a:pt x="686" y="612"/>
                              </a:lnTo>
                              <a:lnTo>
                                <a:pt x="686" y="538"/>
                              </a:lnTo>
                              <a:lnTo>
                                <a:pt x="718" y="538"/>
                              </a:lnTo>
                              <a:lnTo>
                                <a:pt x="747" y="532"/>
                              </a:lnTo>
                              <a:lnTo>
                                <a:pt x="771" y="516"/>
                              </a:lnTo>
                              <a:lnTo>
                                <a:pt x="786" y="493"/>
                              </a:lnTo>
                              <a:lnTo>
                                <a:pt x="792" y="464"/>
                              </a:lnTo>
                              <a:lnTo>
                                <a:pt x="792" y="74"/>
                              </a:lnTo>
                              <a:lnTo>
                                <a:pt x="786" y="46"/>
                              </a:lnTo>
                              <a:lnTo>
                                <a:pt x="782" y="39"/>
                              </a:lnTo>
                              <a:close/>
                              <a:moveTo>
                                <a:pt x="271" y="221"/>
                              </a:moveTo>
                              <a:lnTo>
                                <a:pt x="258" y="224"/>
                              </a:lnTo>
                              <a:lnTo>
                                <a:pt x="247" y="232"/>
                              </a:lnTo>
                              <a:lnTo>
                                <a:pt x="240" y="243"/>
                              </a:lnTo>
                              <a:lnTo>
                                <a:pt x="237" y="256"/>
                              </a:lnTo>
                              <a:lnTo>
                                <a:pt x="240" y="269"/>
                              </a:lnTo>
                              <a:lnTo>
                                <a:pt x="247" y="280"/>
                              </a:lnTo>
                              <a:lnTo>
                                <a:pt x="258" y="287"/>
                              </a:lnTo>
                              <a:lnTo>
                                <a:pt x="271" y="290"/>
                              </a:lnTo>
                              <a:lnTo>
                                <a:pt x="272" y="290"/>
                              </a:lnTo>
                              <a:lnTo>
                                <a:pt x="285" y="287"/>
                              </a:lnTo>
                              <a:lnTo>
                                <a:pt x="296" y="279"/>
                              </a:lnTo>
                              <a:lnTo>
                                <a:pt x="303" y="268"/>
                              </a:lnTo>
                              <a:lnTo>
                                <a:pt x="305" y="255"/>
                              </a:lnTo>
                              <a:lnTo>
                                <a:pt x="303" y="242"/>
                              </a:lnTo>
                              <a:lnTo>
                                <a:pt x="295" y="231"/>
                              </a:lnTo>
                              <a:lnTo>
                                <a:pt x="284" y="224"/>
                              </a:lnTo>
                              <a:lnTo>
                                <a:pt x="271" y="221"/>
                              </a:lnTo>
                              <a:close/>
                              <a:moveTo>
                                <a:pt x="396" y="221"/>
                              </a:moveTo>
                              <a:lnTo>
                                <a:pt x="383" y="224"/>
                              </a:lnTo>
                              <a:lnTo>
                                <a:pt x="372" y="232"/>
                              </a:lnTo>
                              <a:lnTo>
                                <a:pt x="365" y="243"/>
                              </a:lnTo>
                              <a:lnTo>
                                <a:pt x="362" y="256"/>
                              </a:lnTo>
                              <a:lnTo>
                                <a:pt x="365" y="269"/>
                              </a:lnTo>
                              <a:lnTo>
                                <a:pt x="372" y="280"/>
                              </a:lnTo>
                              <a:lnTo>
                                <a:pt x="383" y="287"/>
                              </a:lnTo>
                              <a:lnTo>
                                <a:pt x="396" y="290"/>
                              </a:lnTo>
                              <a:lnTo>
                                <a:pt x="397" y="290"/>
                              </a:lnTo>
                              <a:lnTo>
                                <a:pt x="410" y="287"/>
                              </a:lnTo>
                              <a:lnTo>
                                <a:pt x="421" y="279"/>
                              </a:lnTo>
                              <a:lnTo>
                                <a:pt x="428" y="268"/>
                              </a:lnTo>
                              <a:lnTo>
                                <a:pt x="430" y="255"/>
                              </a:lnTo>
                              <a:lnTo>
                                <a:pt x="428" y="242"/>
                              </a:lnTo>
                              <a:lnTo>
                                <a:pt x="420" y="231"/>
                              </a:lnTo>
                              <a:lnTo>
                                <a:pt x="409" y="224"/>
                              </a:lnTo>
                              <a:lnTo>
                                <a:pt x="396" y="221"/>
                              </a:lnTo>
                              <a:close/>
                              <a:moveTo>
                                <a:pt x="521" y="221"/>
                              </a:moveTo>
                              <a:lnTo>
                                <a:pt x="508" y="224"/>
                              </a:lnTo>
                              <a:lnTo>
                                <a:pt x="497" y="232"/>
                              </a:lnTo>
                              <a:lnTo>
                                <a:pt x="490" y="243"/>
                              </a:lnTo>
                              <a:lnTo>
                                <a:pt x="487" y="256"/>
                              </a:lnTo>
                              <a:lnTo>
                                <a:pt x="490" y="269"/>
                              </a:lnTo>
                              <a:lnTo>
                                <a:pt x="497" y="280"/>
                              </a:lnTo>
                              <a:lnTo>
                                <a:pt x="508" y="287"/>
                              </a:lnTo>
                              <a:lnTo>
                                <a:pt x="521" y="290"/>
                              </a:lnTo>
                              <a:lnTo>
                                <a:pt x="522" y="290"/>
                              </a:lnTo>
                              <a:lnTo>
                                <a:pt x="535" y="287"/>
                              </a:lnTo>
                              <a:lnTo>
                                <a:pt x="546" y="279"/>
                              </a:lnTo>
                              <a:lnTo>
                                <a:pt x="553" y="268"/>
                              </a:lnTo>
                              <a:lnTo>
                                <a:pt x="555" y="255"/>
                              </a:lnTo>
                              <a:lnTo>
                                <a:pt x="553" y="242"/>
                              </a:lnTo>
                              <a:lnTo>
                                <a:pt x="545" y="231"/>
                              </a:lnTo>
                              <a:lnTo>
                                <a:pt x="534" y="224"/>
                              </a:lnTo>
                              <a:lnTo>
                                <a:pt x="521" y="22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E9AD" id="Freeform: Shape 22" o:spid="_x0000_s1026" style="position:absolute;margin-left:2.85pt;margin-top:30.8pt;width:55.65pt;height:47.3pt;z-index:-251606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1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" path="m349,577r-22,l319,586r,144l325,758r15,24l364,798r29,6l425,804r,125l427,934r11,11l450,946r8,-8l519,877r-55,l464,773r-8,-8l393,765r-14,-3l368,754r-7,-11l358,730r,-144l349,577xm1038,266r-189,l841,275r,21l849,305r189,l1052,308r11,7l1070,326r3,14l1073,730r-3,13l1063,754r-11,8l1038,765r-458,l575,767,464,877r55,l593,804r445,l1067,798r23,-16l1106,758r6,-28l1112,340r-6,-29l1090,288r-23,-16l1038,266xm718,l73,,45,6,21,22,5,46,,74,,464r5,29l21,516r24,16l73,538r445,l653,673r8,7l673,680r11,-11l686,664r,-52l647,612,537,501r-5,-2l73,499,60,496,49,489,41,478,38,464,39,74,41,61,49,50,60,42,73,39r709,l771,22,747,6,718,xm782,39r-63,l732,42r11,8l751,61r3,13l754,464r-3,14l743,489r-11,7l719,499r-63,l647,508r,104l686,612r,-74l718,538r29,-6l771,516r15,-23l792,464r,-390l786,46r-4,-7xm271,221r-13,3l247,232r-7,11l237,256r3,13l247,280r11,7l271,290r1,l285,287r11,-8l303,268r2,-13l303,242r-8,-11l284,224r-13,-3xm396,221r-13,3l372,232r-7,11l362,256r3,13l372,280r11,7l396,290r1,l410,287r11,-8l428,268r2,-13l428,242r-8,-11l409,224r-13,-3xm521,221r-13,3l497,232r-7,11l487,256r3,13l497,280r11,7l521,290r1,l535,287r11,-8l553,268r2,-13l553,242r-8,-11l534,224r-13,-3xe" fillcolor="#003263" stroked="f">
                <v:path arrowok="t" o:connecttype="custom" o:connectlocs="202565,709930;215900,834390;269875,848360;278130,937895;329565,894715;289560,823595;233680,816610;227330,709930;539115,506730;539115,531495;675005,537845;681355,801370;668020,821690;365125,824865;376555,848360;692150,834390;706120,553720;677545,510540;46355,337820;3175,367030;3175,650875;46355,679450;419735,769620;435610,759460;340995,655955;38100,652780;24130,632460;31115,369570;496570,362585;455930,337820;464820,364490;478790,384810;471805,648335;416560,654685;435610,726440;474345,675640;502920,632460;496570,362585;156845,485140;152400,508635;172085,521970;187960,514985;192405,491490;172085,478155;236220,485140;229870,500380;243205,520065;260350,520065;273050,499745;259715,480060;322580,480060;309245,500380;315595,515620;331470,521970;351155,508000;346075,484505" o:connectangles="0,0,0,0,0,0,0,0,0,0,0,0,0,0,0,0,0,0,0,0,0,0,0,0,0,0,0,0,0,0,0,0,0,0,0,0,0,0,0,0,0,0,0,0,0,0,0,0,0,0,0,0,0,0,0,0"/>
                <w10:wrap type="topAndBottom" anchorx="margin"/>
              </v:shape>
            </w:pict>
          </mc:Fallback>
        </mc:AlternateContent>
      </w:r>
      <w:r w:rsidR="00E0783D">
        <w:rPr>
          <w:rFonts w:cstheme="minorHAnsi"/>
        </w:rPr>
        <w:t>B</w:t>
      </w:r>
      <w:r w:rsidR="00E0783D" w:rsidRPr="00B6545E">
        <w:rPr>
          <w:rFonts w:cstheme="minorHAnsi"/>
        </w:rPr>
        <w:t xml:space="preserve">elow are verbatim comments </w:t>
      </w:r>
      <w:r w:rsidR="00E0783D">
        <w:rPr>
          <w:rFonts w:cstheme="minorHAnsi"/>
        </w:rPr>
        <w:t>from the Have Your Say submissions:</w:t>
      </w:r>
    </w:p>
    <w:p w14:paraId="6B9906C5" w14:textId="3B40971D" w:rsidR="00E0783D" w:rsidRPr="004B3290" w:rsidRDefault="005E58C1" w:rsidP="004B3290">
      <w:pPr>
        <w:pStyle w:val="BodyText"/>
        <w:spacing w:after="0"/>
        <w:ind w:left="720"/>
      </w:pPr>
      <w:r w:rsidRPr="005E58C1" w:rsidDel="003B6FFB">
        <w:rPr>
          <w:b/>
          <w:bCs/>
        </w:rPr>
        <w:t xml:space="preserve"> </w:t>
      </w:r>
      <w:r w:rsidR="00C31C3D" w:rsidRPr="004B3290">
        <w:rPr>
          <w:b/>
          <w:bCs/>
        </w:rPr>
        <w:t xml:space="preserve"> </w:t>
      </w:r>
    </w:p>
    <w:p w14:paraId="58BE9337" w14:textId="26FBF7DD" w:rsidR="005E58C1" w:rsidRDefault="00E0783D" w:rsidP="00515139">
      <w:pPr>
        <w:pStyle w:val="BodyText"/>
        <w:spacing w:after="0"/>
      </w:pPr>
      <w:r>
        <w:rPr>
          <w:b/>
          <w:bCs/>
        </w:rPr>
        <w:t xml:space="preserve">Issue </w:t>
      </w:r>
      <w:r w:rsidR="00C31C3D" w:rsidRPr="004B3290">
        <w:rPr>
          <w:b/>
          <w:bCs/>
        </w:rPr>
        <w:t>9</w:t>
      </w:r>
      <w:r w:rsidR="005E58C1" w:rsidRPr="0083533C">
        <w:rPr>
          <w:b/>
          <w:bCs/>
        </w:rPr>
        <w:t>:</w:t>
      </w:r>
      <w:r w:rsidR="00C31C3D" w:rsidRPr="004B3290">
        <w:rPr>
          <w:b/>
          <w:bCs/>
        </w:rPr>
        <w:t xml:space="preserve"> Responsible Pet Ownership</w:t>
      </w:r>
      <w:r w:rsidR="0083533C" w:rsidRPr="004B3290">
        <w:t>.</w:t>
      </w:r>
      <w:r w:rsidR="0083533C">
        <w:t xml:space="preserve"> </w:t>
      </w:r>
      <w:r w:rsidR="00B82A31">
        <w:t>W</w:t>
      </w:r>
      <w:r w:rsidR="005E58C1">
        <w:t xml:space="preserve">e heard that the community wanted us to </w:t>
      </w:r>
      <w:r w:rsidR="000F76C4">
        <w:t xml:space="preserve">work more closely with </w:t>
      </w:r>
      <w:r w:rsidR="005E58C1" w:rsidRPr="00CE17C2">
        <w:t>community groups in the municipality that promote responsible pet ownership</w:t>
      </w:r>
      <w:r w:rsidR="005E58C1">
        <w:t xml:space="preserve"> and li</w:t>
      </w:r>
      <w:r w:rsidR="005E58C1" w:rsidRPr="00CE17C2">
        <w:t>nk residents to dog training providers and resources</w:t>
      </w:r>
      <w:r w:rsidR="005E58C1">
        <w:t xml:space="preserve">. We have added this action into the </w:t>
      </w:r>
      <w:r w:rsidR="0083533C">
        <w:t>p</w:t>
      </w:r>
      <w:r w:rsidR="005E58C1">
        <w:t>lan.</w:t>
      </w:r>
      <w:r>
        <w:t xml:space="preserve"> </w:t>
      </w:r>
      <w:r w:rsidRPr="00B56F4B">
        <w:t xml:space="preserve">A review of all animal related web content </w:t>
      </w:r>
      <w:r>
        <w:t xml:space="preserve">was also part of this </w:t>
      </w:r>
      <w:r w:rsidR="006907CD">
        <w:t>i</w:t>
      </w:r>
      <w:r>
        <w:t>ssue’s feedback</w:t>
      </w:r>
      <w:r w:rsidR="000F76C4">
        <w:t>.</w:t>
      </w:r>
      <w:r>
        <w:t xml:space="preserve"> </w:t>
      </w:r>
      <w:r w:rsidR="000F76C4">
        <w:t>We recognise our web content requires review and as such, this action was already</w:t>
      </w:r>
      <w:r w:rsidRPr="00B56F4B">
        <w:t xml:space="preserve"> included in the </w:t>
      </w:r>
      <w:r w:rsidR="006907CD">
        <w:t>p</w:t>
      </w:r>
      <w:r w:rsidRPr="00B56F4B">
        <w:t>lan.</w:t>
      </w:r>
    </w:p>
    <w:p w14:paraId="5D13646B" w14:textId="77777777" w:rsidR="00BC0D51" w:rsidRPr="004B3290" w:rsidRDefault="00BC0D51" w:rsidP="004B3290">
      <w:pPr>
        <w:pStyle w:val="BodyText"/>
        <w:spacing w:after="0"/>
        <w:ind w:left="720"/>
      </w:pPr>
    </w:p>
    <w:p w14:paraId="799E73AB" w14:textId="4F6B2912" w:rsidR="00E0783D" w:rsidRDefault="00BC0D51" w:rsidP="00E9461C">
      <w:pPr>
        <w:pStyle w:val="BodyText"/>
        <w:spacing w:after="0"/>
      </w:pPr>
      <w:r>
        <w:rPr>
          <w:rFonts w:ascii="Times New Roman"/>
          <w:b/>
          <w:noProof/>
          <w:sz w:val="20"/>
        </w:rPr>
        <w:lastRenderedPageBreak/>
        <mc:AlternateContent>
          <mc:Choice Requires="wps">
            <w:drawing>
              <wp:anchor distT="0" distB="0" distL="0" distR="0" simplePos="0" relativeHeight="251712512" behindDoc="1" locked="0" layoutInCell="1" allowOverlap="1" wp14:anchorId="51CF743B" wp14:editId="315DD8C6">
                <wp:simplePos x="0" y="0"/>
                <wp:positionH relativeFrom="margin">
                  <wp:posOffset>76200</wp:posOffset>
                </wp:positionH>
                <wp:positionV relativeFrom="paragraph">
                  <wp:posOffset>352425</wp:posOffset>
                </wp:positionV>
                <wp:extent cx="706755" cy="600710"/>
                <wp:effectExtent l="0" t="0" r="0" b="8890"/>
                <wp:wrapTopAndBottom/>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600710"/>
                        </a:xfrm>
                        <a:custGeom>
                          <a:avLst/>
                          <a:gdLst>
                            <a:gd name="T0" fmla="+- 0 1425 1106"/>
                            <a:gd name="T1" fmla="*/ T0 w 1113"/>
                            <a:gd name="T2" fmla="+- 0 1118 532"/>
                            <a:gd name="T3" fmla="*/ 1118 h 946"/>
                            <a:gd name="T4" fmla="+- 0 1446 1106"/>
                            <a:gd name="T5" fmla="*/ T4 w 1113"/>
                            <a:gd name="T6" fmla="+- 0 1314 532"/>
                            <a:gd name="T7" fmla="*/ 1314 h 946"/>
                            <a:gd name="T8" fmla="+- 0 1531 1106"/>
                            <a:gd name="T9" fmla="*/ T8 w 1113"/>
                            <a:gd name="T10" fmla="+- 0 1336 532"/>
                            <a:gd name="T11" fmla="*/ 1336 h 946"/>
                            <a:gd name="T12" fmla="+- 0 1544 1106"/>
                            <a:gd name="T13" fmla="*/ T12 w 1113"/>
                            <a:gd name="T14" fmla="+- 0 1477 532"/>
                            <a:gd name="T15" fmla="*/ 1477 h 946"/>
                            <a:gd name="T16" fmla="+- 0 1625 1106"/>
                            <a:gd name="T17" fmla="*/ T16 w 1113"/>
                            <a:gd name="T18" fmla="+- 0 1409 532"/>
                            <a:gd name="T19" fmla="*/ 1409 h 946"/>
                            <a:gd name="T20" fmla="+- 0 1562 1106"/>
                            <a:gd name="T21" fmla="*/ T20 w 1113"/>
                            <a:gd name="T22" fmla="+- 0 1297 532"/>
                            <a:gd name="T23" fmla="*/ 1297 h 946"/>
                            <a:gd name="T24" fmla="+- 0 1474 1106"/>
                            <a:gd name="T25" fmla="*/ T24 w 1113"/>
                            <a:gd name="T26" fmla="+- 0 1286 532"/>
                            <a:gd name="T27" fmla="*/ 1286 h 946"/>
                            <a:gd name="T28" fmla="+- 0 1464 1106"/>
                            <a:gd name="T29" fmla="*/ T28 w 1113"/>
                            <a:gd name="T30" fmla="+- 0 1118 532"/>
                            <a:gd name="T31" fmla="*/ 1118 h 946"/>
                            <a:gd name="T32" fmla="+- 0 1955 1106"/>
                            <a:gd name="T33" fmla="*/ T32 w 1113"/>
                            <a:gd name="T34" fmla="+- 0 798 532"/>
                            <a:gd name="T35" fmla="*/ 798 h 946"/>
                            <a:gd name="T36" fmla="+- 0 1955 1106"/>
                            <a:gd name="T37" fmla="*/ T36 w 1113"/>
                            <a:gd name="T38" fmla="+- 0 837 532"/>
                            <a:gd name="T39" fmla="*/ 837 h 946"/>
                            <a:gd name="T40" fmla="+- 0 2169 1106"/>
                            <a:gd name="T41" fmla="*/ T40 w 1113"/>
                            <a:gd name="T42" fmla="+- 0 847 532"/>
                            <a:gd name="T43" fmla="*/ 847 h 946"/>
                            <a:gd name="T44" fmla="+- 0 2179 1106"/>
                            <a:gd name="T45" fmla="*/ T44 w 1113"/>
                            <a:gd name="T46" fmla="+- 0 1262 532"/>
                            <a:gd name="T47" fmla="*/ 1262 h 946"/>
                            <a:gd name="T48" fmla="+- 0 2158 1106"/>
                            <a:gd name="T49" fmla="*/ T48 w 1113"/>
                            <a:gd name="T50" fmla="+- 0 1294 532"/>
                            <a:gd name="T51" fmla="*/ 1294 h 946"/>
                            <a:gd name="T52" fmla="+- 0 1681 1106"/>
                            <a:gd name="T53" fmla="*/ T52 w 1113"/>
                            <a:gd name="T54" fmla="+- 0 1299 532"/>
                            <a:gd name="T55" fmla="*/ 1299 h 946"/>
                            <a:gd name="T56" fmla="+- 0 1699 1106"/>
                            <a:gd name="T57" fmla="*/ T56 w 1113"/>
                            <a:gd name="T58" fmla="+- 0 1336 532"/>
                            <a:gd name="T59" fmla="*/ 1336 h 946"/>
                            <a:gd name="T60" fmla="+- 0 2196 1106"/>
                            <a:gd name="T61" fmla="*/ T60 w 1113"/>
                            <a:gd name="T62" fmla="+- 0 1314 532"/>
                            <a:gd name="T63" fmla="*/ 1314 h 946"/>
                            <a:gd name="T64" fmla="+- 0 2218 1106"/>
                            <a:gd name="T65" fmla="*/ T64 w 1113"/>
                            <a:gd name="T66" fmla="+- 0 872 532"/>
                            <a:gd name="T67" fmla="*/ 872 h 946"/>
                            <a:gd name="T68" fmla="+- 0 2173 1106"/>
                            <a:gd name="T69" fmla="*/ T68 w 1113"/>
                            <a:gd name="T70" fmla="+- 0 804 532"/>
                            <a:gd name="T71" fmla="*/ 804 h 946"/>
                            <a:gd name="T72" fmla="+- 0 1179 1106"/>
                            <a:gd name="T73" fmla="*/ T72 w 1113"/>
                            <a:gd name="T74" fmla="+- 0 532 532"/>
                            <a:gd name="T75" fmla="*/ 532 h 946"/>
                            <a:gd name="T76" fmla="+- 0 1111 1106"/>
                            <a:gd name="T77" fmla="*/ T76 w 1113"/>
                            <a:gd name="T78" fmla="+- 0 578 532"/>
                            <a:gd name="T79" fmla="*/ 578 h 946"/>
                            <a:gd name="T80" fmla="+- 0 1111 1106"/>
                            <a:gd name="T81" fmla="*/ T80 w 1113"/>
                            <a:gd name="T82" fmla="+- 0 1025 532"/>
                            <a:gd name="T83" fmla="*/ 1025 h 946"/>
                            <a:gd name="T84" fmla="+- 0 1179 1106"/>
                            <a:gd name="T85" fmla="*/ T84 w 1113"/>
                            <a:gd name="T86" fmla="+- 0 1070 532"/>
                            <a:gd name="T87" fmla="*/ 1070 h 946"/>
                            <a:gd name="T88" fmla="+- 0 1767 1106"/>
                            <a:gd name="T89" fmla="*/ T88 w 1113"/>
                            <a:gd name="T90" fmla="+- 0 1212 532"/>
                            <a:gd name="T91" fmla="*/ 1212 h 946"/>
                            <a:gd name="T92" fmla="+- 0 1792 1106"/>
                            <a:gd name="T93" fmla="*/ T92 w 1113"/>
                            <a:gd name="T94" fmla="+- 0 1196 532"/>
                            <a:gd name="T95" fmla="*/ 1196 h 946"/>
                            <a:gd name="T96" fmla="+- 0 1643 1106"/>
                            <a:gd name="T97" fmla="*/ T96 w 1113"/>
                            <a:gd name="T98" fmla="+- 0 1033 532"/>
                            <a:gd name="T99" fmla="*/ 1033 h 946"/>
                            <a:gd name="T100" fmla="+- 0 1166 1106"/>
                            <a:gd name="T101" fmla="*/ T100 w 1113"/>
                            <a:gd name="T102" fmla="+- 0 1028 532"/>
                            <a:gd name="T103" fmla="*/ 1028 h 946"/>
                            <a:gd name="T104" fmla="+- 0 1144 1106"/>
                            <a:gd name="T105" fmla="*/ T104 w 1113"/>
                            <a:gd name="T106" fmla="+- 0 996 532"/>
                            <a:gd name="T107" fmla="*/ 996 h 946"/>
                            <a:gd name="T108" fmla="+- 0 1155 1106"/>
                            <a:gd name="T109" fmla="*/ T108 w 1113"/>
                            <a:gd name="T110" fmla="+- 0 582 532"/>
                            <a:gd name="T111" fmla="*/ 582 h 946"/>
                            <a:gd name="T112" fmla="+- 0 1888 1106"/>
                            <a:gd name="T113" fmla="*/ T112 w 1113"/>
                            <a:gd name="T114" fmla="+- 0 571 532"/>
                            <a:gd name="T115" fmla="*/ 571 h 946"/>
                            <a:gd name="T116" fmla="+- 0 1824 1106"/>
                            <a:gd name="T117" fmla="*/ T116 w 1113"/>
                            <a:gd name="T118" fmla="+- 0 532 532"/>
                            <a:gd name="T119" fmla="*/ 532 h 946"/>
                            <a:gd name="T120" fmla="+- 0 1838 1106"/>
                            <a:gd name="T121" fmla="*/ T120 w 1113"/>
                            <a:gd name="T122" fmla="+- 0 574 532"/>
                            <a:gd name="T123" fmla="*/ 574 h 946"/>
                            <a:gd name="T124" fmla="+- 0 1860 1106"/>
                            <a:gd name="T125" fmla="*/ T124 w 1113"/>
                            <a:gd name="T126" fmla="+- 0 606 532"/>
                            <a:gd name="T127" fmla="*/ 606 h 946"/>
                            <a:gd name="T128" fmla="+- 0 1849 1106"/>
                            <a:gd name="T129" fmla="*/ T128 w 1113"/>
                            <a:gd name="T130" fmla="+- 0 1021 532"/>
                            <a:gd name="T131" fmla="*/ 1021 h 946"/>
                            <a:gd name="T132" fmla="+- 0 1762 1106"/>
                            <a:gd name="T133" fmla="*/ T132 w 1113"/>
                            <a:gd name="T134" fmla="+- 0 1031 532"/>
                            <a:gd name="T135" fmla="*/ 1031 h 946"/>
                            <a:gd name="T136" fmla="+- 0 1792 1106"/>
                            <a:gd name="T137" fmla="*/ T136 w 1113"/>
                            <a:gd name="T138" fmla="+- 0 1144 532"/>
                            <a:gd name="T139" fmla="*/ 1144 h 946"/>
                            <a:gd name="T140" fmla="+- 0 1853 1106"/>
                            <a:gd name="T141" fmla="*/ T140 w 1113"/>
                            <a:gd name="T142" fmla="+- 0 1064 532"/>
                            <a:gd name="T143" fmla="*/ 1064 h 946"/>
                            <a:gd name="T144" fmla="+- 0 1898 1106"/>
                            <a:gd name="T145" fmla="*/ T144 w 1113"/>
                            <a:gd name="T146" fmla="+- 0 996 532"/>
                            <a:gd name="T147" fmla="*/ 996 h 946"/>
                            <a:gd name="T148" fmla="+- 0 1888 1106"/>
                            <a:gd name="T149" fmla="*/ T148 w 1113"/>
                            <a:gd name="T150" fmla="+- 0 571 532"/>
                            <a:gd name="T151" fmla="*/ 571 h 946"/>
                            <a:gd name="T152" fmla="+- 0 1353 1106"/>
                            <a:gd name="T153" fmla="*/ T152 w 1113"/>
                            <a:gd name="T154" fmla="+- 0 764 532"/>
                            <a:gd name="T155" fmla="*/ 764 h 946"/>
                            <a:gd name="T156" fmla="+- 0 1346 1106"/>
                            <a:gd name="T157" fmla="*/ T156 w 1113"/>
                            <a:gd name="T158" fmla="+- 0 801 532"/>
                            <a:gd name="T159" fmla="*/ 801 h 946"/>
                            <a:gd name="T160" fmla="+- 0 1377 1106"/>
                            <a:gd name="T161" fmla="*/ T160 w 1113"/>
                            <a:gd name="T162" fmla="+- 0 822 532"/>
                            <a:gd name="T163" fmla="*/ 822 h 946"/>
                            <a:gd name="T164" fmla="+- 0 1402 1106"/>
                            <a:gd name="T165" fmla="*/ T164 w 1113"/>
                            <a:gd name="T166" fmla="+- 0 811 532"/>
                            <a:gd name="T167" fmla="*/ 811 h 946"/>
                            <a:gd name="T168" fmla="+- 0 1409 1106"/>
                            <a:gd name="T169" fmla="*/ T168 w 1113"/>
                            <a:gd name="T170" fmla="+- 0 774 532"/>
                            <a:gd name="T171" fmla="*/ 774 h 946"/>
                            <a:gd name="T172" fmla="+- 0 1377 1106"/>
                            <a:gd name="T173" fmla="*/ T172 w 1113"/>
                            <a:gd name="T174" fmla="+- 0 753 532"/>
                            <a:gd name="T175" fmla="*/ 753 h 946"/>
                            <a:gd name="T176" fmla="+- 0 1478 1106"/>
                            <a:gd name="T177" fmla="*/ T176 w 1113"/>
                            <a:gd name="T178" fmla="+- 0 764 532"/>
                            <a:gd name="T179" fmla="*/ 764 h 946"/>
                            <a:gd name="T180" fmla="+- 0 1468 1106"/>
                            <a:gd name="T181" fmla="*/ T180 w 1113"/>
                            <a:gd name="T182" fmla="+- 0 788 532"/>
                            <a:gd name="T183" fmla="*/ 788 h 946"/>
                            <a:gd name="T184" fmla="+- 0 1489 1106"/>
                            <a:gd name="T185" fmla="*/ T184 w 1113"/>
                            <a:gd name="T186" fmla="+- 0 819 532"/>
                            <a:gd name="T187" fmla="*/ 819 h 946"/>
                            <a:gd name="T188" fmla="+- 0 1516 1106"/>
                            <a:gd name="T189" fmla="*/ T188 w 1113"/>
                            <a:gd name="T190" fmla="+- 0 819 532"/>
                            <a:gd name="T191" fmla="*/ 819 h 946"/>
                            <a:gd name="T192" fmla="+- 0 1536 1106"/>
                            <a:gd name="T193" fmla="*/ T192 w 1113"/>
                            <a:gd name="T194" fmla="+- 0 787 532"/>
                            <a:gd name="T195" fmla="*/ 787 h 946"/>
                            <a:gd name="T196" fmla="+- 0 1515 1106"/>
                            <a:gd name="T197" fmla="*/ T196 w 1113"/>
                            <a:gd name="T198" fmla="+- 0 756 532"/>
                            <a:gd name="T199" fmla="*/ 756 h 946"/>
                            <a:gd name="T200" fmla="+- 0 1614 1106"/>
                            <a:gd name="T201" fmla="*/ T200 w 1113"/>
                            <a:gd name="T202" fmla="+- 0 756 532"/>
                            <a:gd name="T203" fmla="*/ 756 h 946"/>
                            <a:gd name="T204" fmla="+- 0 1593 1106"/>
                            <a:gd name="T205" fmla="*/ T204 w 1113"/>
                            <a:gd name="T206" fmla="+- 0 788 532"/>
                            <a:gd name="T207" fmla="*/ 788 h 946"/>
                            <a:gd name="T208" fmla="+- 0 1603 1106"/>
                            <a:gd name="T209" fmla="*/ T208 w 1113"/>
                            <a:gd name="T210" fmla="+- 0 812 532"/>
                            <a:gd name="T211" fmla="*/ 812 h 946"/>
                            <a:gd name="T212" fmla="+- 0 1628 1106"/>
                            <a:gd name="T213" fmla="*/ T212 w 1113"/>
                            <a:gd name="T214" fmla="+- 0 822 532"/>
                            <a:gd name="T215" fmla="*/ 822 h 946"/>
                            <a:gd name="T216" fmla="+- 0 1659 1106"/>
                            <a:gd name="T217" fmla="*/ T216 w 1113"/>
                            <a:gd name="T218" fmla="+- 0 800 532"/>
                            <a:gd name="T219" fmla="*/ 800 h 946"/>
                            <a:gd name="T220" fmla="+- 0 1651 1106"/>
                            <a:gd name="T221" fmla="*/ T220 w 1113"/>
                            <a:gd name="T222" fmla="+- 0 763 532"/>
                            <a:gd name="T223" fmla="*/ 763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3" h="946">
                              <a:moveTo>
                                <a:pt x="349" y="577"/>
                              </a:moveTo>
                              <a:lnTo>
                                <a:pt x="327" y="577"/>
                              </a:lnTo>
                              <a:lnTo>
                                <a:pt x="319" y="586"/>
                              </a:lnTo>
                              <a:lnTo>
                                <a:pt x="319" y="730"/>
                              </a:lnTo>
                              <a:lnTo>
                                <a:pt x="325" y="758"/>
                              </a:lnTo>
                              <a:lnTo>
                                <a:pt x="340" y="782"/>
                              </a:lnTo>
                              <a:lnTo>
                                <a:pt x="364" y="798"/>
                              </a:lnTo>
                              <a:lnTo>
                                <a:pt x="393" y="804"/>
                              </a:lnTo>
                              <a:lnTo>
                                <a:pt x="425" y="804"/>
                              </a:lnTo>
                              <a:lnTo>
                                <a:pt x="425" y="929"/>
                              </a:lnTo>
                              <a:lnTo>
                                <a:pt x="427" y="934"/>
                              </a:lnTo>
                              <a:lnTo>
                                <a:pt x="438" y="945"/>
                              </a:lnTo>
                              <a:lnTo>
                                <a:pt x="450" y="946"/>
                              </a:lnTo>
                              <a:lnTo>
                                <a:pt x="458" y="938"/>
                              </a:lnTo>
                              <a:lnTo>
                                <a:pt x="519" y="877"/>
                              </a:lnTo>
                              <a:lnTo>
                                <a:pt x="464" y="877"/>
                              </a:lnTo>
                              <a:lnTo>
                                <a:pt x="464" y="773"/>
                              </a:lnTo>
                              <a:lnTo>
                                <a:pt x="456" y="765"/>
                              </a:lnTo>
                              <a:lnTo>
                                <a:pt x="393" y="765"/>
                              </a:lnTo>
                              <a:lnTo>
                                <a:pt x="379" y="762"/>
                              </a:lnTo>
                              <a:lnTo>
                                <a:pt x="368" y="754"/>
                              </a:lnTo>
                              <a:lnTo>
                                <a:pt x="361" y="743"/>
                              </a:lnTo>
                              <a:lnTo>
                                <a:pt x="358" y="730"/>
                              </a:lnTo>
                              <a:lnTo>
                                <a:pt x="358" y="586"/>
                              </a:lnTo>
                              <a:lnTo>
                                <a:pt x="349" y="577"/>
                              </a:lnTo>
                              <a:close/>
                              <a:moveTo>
                                <a:pt x="1038" y="266"/>
                              </a:moveTo>
                              <a:lnTo>
                                <a:pt x="849" y="266"/>
                              </a:lnTo>
                              <a:lnTo>
                                <a:pt x="841" y="275"/>
                              </a:lnTo>
                              <a:lnTo>
                                <a:pt x="841" y="296"/>
                              </a:lnTo>
                              <a:lnTo>
                                <a:pt x="849" y="305"/>
                              </a:lnTo>
                              <a:lnTo>
                                <a:pt x="1038" y="305"/>
                              </a:lnTo>
                              <a:lnTo>
                                <a:pt x="1052" y="308"/>
                              </a:lnTo>
                              <a:lnTo>
                                <a:pt x="1063" y="315"/>
                              </a:lnTo>
                              <a:lnTo>
                                <a:pt x="1070" y="326"/>
                              </a:lnTo>
                              <a:lnTo>
                                <a:pt x="1073" y="340"/>
                              </a:lnTo>
                              <a:lnTo>
                                <a:pt x="1073" y="730"/>
                              </a:lnTo>
                              <a:lnTo>
                                <a:pt x="1070" y="743"/>
                              </a:lnTo>
                              <a:lnTo>
                                <a:pt x="1063" y="754"/>
                              </a:lnTo>
                              <a:lnTo>
                                <a:pt x="1052" y="762"/>
                              </a:lnTo>
                              <a:lnTo>
                                <a:pt x="1038" y="765"/>
                              </a:lnTo>
                              <a:lnTo>
                                <a:pt x="580" y="765"/>
                              </a:lnTo>
                              <a:lnTo>
                                <a:pt x="575" y="767"/>
                              </a:lnTo>
                              <a:lnTo>
                                <a:pt x="464" y="877"/>
                              </a:lnTo>
                              <a:lnTo>
                                <a:pt x="519" y="877"/>
                              </a:lnTo>
                              <a:lnTo>
                                <a:pt x="593" y="804"/>
                              </a:lnTo>
                              <a:lnTo>
                                <a:pt x="1038" y="804"/>
                              </a:lnTo>
                              <a:lnTo>
                                <a:pt x="1067" y="798"/>
                              </a:lnTo>
                              <a:lnTo>
                                <a:pt x="1090" y="782"/>
                              </a:lnTo>
                              <a:lnTo>
                                <a:pt x="1106" y="758"/>
                              </a:lnTo>
                              <a:lnTo>
                                <a:pt x="1112" y="730"/>
                              </a:lnTo>
                              <a:lnTo>
                                <a:pt x="1112" y="340"/>
                              </a:lnTo>
                              <a:lnTo>
                                <a:pt x="1106" y="311"/>
                              </a:lnTo>
                              <a:lnTo>
                                <a:pt x="1090" y="288"/>
                              </a:lnTo>
                              <a:lnTo>
                                <a:pt x="1067" y="272"/>
                              </a:lnTo>
                              <a:lnTo>
                                <a:pt x="1038" y="266"/>
                              </a:lnTo>
                              <a:close/>
                              <a:moveTo>
                                <a:pt x="718" y="0"/>
                              </a:moveTo>
                              <a:lnTo>
                                <a:pt x="73" y="0"/>
                              </a:lnTo>
                              <a:lnTo>
                                <a:pt x="45" y="6"/>
                              </a:lnTo>
                              <a:lnTo>
                                <a:pt x="21" y="22"/>
                              </a:lnTo>
                              <a:lnTo>
                                <a:pt x="5" y="46"/>
                              </a:lnTo>
                              <a:lnTo>
                                <a:pt x="0" y="74"/>
                              </a:lnTo>
                              <a:lnTo>
                                <a:pt x="0" y="464"/>
                              </a:lnTo>
                              <a:lnTo>
                                <a:pt x="5" y="493"/>
                              </a:lnTo>
                              <a:lnTo>
                                <a:pt x="21" y="516"/>
                              </a:lnTo>
                              <a:lnTo>
                                <a:pt x="45" y="532"/>
                              </a:lnTo>
                              <a:lnTo>
                                <a:pt x="73" y="538"/>
                              </a:lnTo>
                              <a:lnTo>
                                <a:pt x="518" y="538"/>
                              </a:lnTo>
                              <a:lnTo>
                                <a:pt x="653" y="673"/>
                              </a:lnTo>
                              <a:lnTo>
                                <a:pt x="661" y="680"/>
                              </a:lnTo>
                              <a:lnTo>
                                <a:pt x="673" y="680"/>
                              </a:lnTo>
                              <a:lnTo>
                                <a:pt x="684" y="669"/>
                              </a:lnTo>
                              <a:lnTo>
                                <a:pt x="686" y="664"/>
                              </a:lnTo>
                              <a:lnTo>
                                <a:pt x="686" y="612"/>
                              </a:lnTo>
                              <a:lnTo>
                                <a:pt x="647" y="612"/>
                              </a:lnTo>
                              <a:lnTo>
                                <a:pt x="537" y="501"/>
                              </a:lnTo>
                              <a:lnTo>
                                <a:pt x="532" y="499"/>
                              </a:lnTo>
                              <a:lnTo>
                                <a:pt x="73" y="499"/>
                              </a:lnTo>
                              <a:lnTo>
                                <a:pt x="60" y="496"/>
                              </a:lnTo>
                              <a:lnTo>
                                <a:pt x="49" y="489"/>
                              </a:lnTo>
                              <a:lnTo>
                                <a:pt x="41" y="478"/>
                              </a:lnTo>
                              <a:lnTo>
                                <a:pt x="38" y="464"/>
                              </a:lnTo>
                              <a:lnTo>
                                <a:pt x="39" y="74"/>
                              </a:lnTo>
                              <a:lnTo>
                                <a:pt x="41" y="61"/>
                              </a:lnTo>
                              <a:lnTo>
                                <a:pt x="49" y="50"/>
                              </a:lnTo>
                              <a:lnTo>
                                <a:pt x="60" y="42"/>
                              </a:lnTo>
                              <a:lnTo>
                                <a:pt x="73" y="39"/>
                              </a:lnTo>
                              <a:lnTo>
                                <a:pt x="782" y="39"/>
                              </a:lnTo>
                              <a:lnTo>
                                <a:pt x="771" y="22"/>
                              </a:lnTo>
                              <a:lnTo>
                                <a:pt x="747" y="6"/>
                              </a:lnTo>
                              <a:lnTo>
                                <a:pt x="718" y="0"/>
                              </a:lnTo>
                              <a:close/>
                              <a:moveTo>
                                <a:pt x="782" y="39"/>
                              </a:moveTo>
                              <a:lnTo>
                                <a:pt x="719" y="39"/>
                              </a:lnTo>
                              <a:lnTo>
                                <a:pt x="732" y="42"/>
                              </a:lnTo>
                              <a:lnTo>
                                <a:pt x="743" y="50"/>
                              </a:lnTo>
                              <a:lnTo>
                                <a:pt x="751" y="61"/>
                              </a:lnTo>
                              <a:lnTo>
                                <a:pt x="754" y="74"/>
                              </a:lnTo>
                              <a:lnTo>
                                <a:pt x="754" y="464"/>
                              </a:lnTo>
                              <a:lnTo>
                                <a:pt x="751" y="478"/>
                              </a:lnTo>
                              <a:lnTo>
                                <a:pt x="743" y="489"/>
                              </a:lnTo>
                              <a:lnTo>
                                <a:pt x="732" y="496"/>
                              </a:lnTo>
                              <a:lnTo>
                                <a:pt x="719" y="499"/>
                              </a:lnTo>
                              <a:lnTo>
                                <a:pt x="656" y="499"/>
                              </a:lnTo>
                              <a:lnTo>
                                <a:pt x="647" y="508"/>
                              </a:lnTo>
                              <a:lnTo>
                                <a:pt x="647" y="612"/>
                              </a:lnTo>
                              <a:lnTo>
                                <a:pt x="686" y="612"/>
                              </a:lnTo>
                              <a:lnTo>
                                <a:pt x="686" y="538"/>
                              </a:lnTo>
                              <a:lnTo>
                                <a:pt x="718" y="538"/>
                              </a:lnTo>
                              <a:lnTo>
                                <a:pt x="747" y="532"/>
                              </a:lnTo>
                              <a:lnTo>
                                <a:pt x="771" y="516"/>
                              </a:lnTo>
                              <a:lnTo>
                                <a:pt x="786" y="493"/>
                              </a:lnTo>
                              <a:lnTo>
                                <a:pt x="792" y="464"/>
                              </a:lnTo>
                              <a:lnTo>
                                <a:pt x="792" y="74"/>
                              </a:lnTo>
                              <a:lnTo>
                                <a:pt x="786" y="46"/>
                              </a:lnTo>
                              <a:lnTo>
                                <a:pt x="782" y="39"/>
                              </a:lnTo>
                              <a:close/>
                              <a:moveTo>
                                <a:pt x="271" y="221"/>
                              </a:moveTo>
                              <a:lnTo>
                                <a:pt x="258" y="224"/>
                              </a:lnTo>
                              <a:lnTo>
                                <a:pt x="247" y="232"/>
                              </a:lnTo>
                              <a:lnTo>
                                <a:pt x="240" y="243"/>
                              </a:lnTo>
                              <a:lnTo>
                                <a:pt x="237" y="256"/>
                              </a:lnTo>
                              <a:lnTo>
                                <a:pt x="240" y="269"/>
                              </a:lnTo>
                              <a:lnTo>
                                <a:pt x="247" y="280"/>
                              </a:lnTo>
                              <a:lnTo>
                                <a:pt x="258" y="287"/>
                              </a:lnTo>
                              <a:lnTo>
                                <a:pt x="271" y="290"/>
                              </a:lnTo>
                              <a:lnTo>
                                <a:pt x="272" y="290"/>
                              </a:lnTo>
                              <a:lnTo>
                                <a:pt x="285" y="287"/>
                              </a:lnTo>
                              <a:lnTo>
                                <a:pt x="296" y="279"/>
                              </a:lnTo>
                              <a:lnTo>
                                <a:pt x="303" y="268"/>
                              </a:lnTo>
                              <a:lnTo>
                                <a:pt x="305" y="255"/>
                              </a:lnTo>
                              <a:lnTo>
                                <a:pt x="303" y="242"/>
                              </a:lnTo>
                              <a:lnTo>
                                <a:pt x="295" y="231"/>
                              </a:lnTo>
                              <a:lnTo>
                                <a:pt x="284" y="224"/>
                              </a:lnTo>
                              <a:lnTo>
                                <a:pt x="271" y="221"/>
                              </a:lnTo>
                              <a:close/>
                              <a:moveTo>
                                <a:pt x="396" y="221"/>
                              </a:moveTo>
                              <a:lnTo>
                                <a:pt x="383" y="224"/>
                              </a:lnTo>
                              <a:lnTo>
                                <a:pt x="372" y="232"/>
                              </a:lnTo>
                              <a:lnTo>
                                <a:pt x="365" y="243"/>
                              </a:lnTo>
                              <a:lnTo>
                                <a:pt x="362" y="256"/>
                              </a:lnTo>
                              <a:lnTo>
                                <a:pt x="365" y="269"/>
                              </a:lnTo>
                              <a:lnTo>
                                <a:pt x="372" y="280"/>
                              </a:lnTo>
                              <a:lnTo>
                                <a:pt x="383" y="287"/>
                              </a:lnTo>
                              <a:lnTo>
                                <a:pt x="396" y="290"/>
                              </a:lnTo>
                              <a:lnTo>
                                <a:pt x="397" y="290"/>
                              </a:lnTo>
                              <a:lnTo>
                                <a:pt x="410" y="287"/>
                              </a:lnTo>
                              <a:lnTo>
                                <a:pt x="421" y="279"/>
                              </a:lnTo>
                              <a:lnTo>
                                <a:pt x="428" y="268"/>
                              </a:lnTo>
                              <a:lnTo>
                                <a:pt x="430" y="255"/>
                              </a:lnTo>
                              <a:lnTo>
                                <a:pt x="428" y="242"/>
                              </a:lnTo>
                              <a:lnTo>
                                <a:pt x="420" y="231"/>
                              </a:lnTo>
                              <a:lnTo>
                                <a:pt x="409" y="224"/>
                              </a:lnTo>
                              <a:lnTo>
                                <a:pt x="396" y="221"/>
                              </a:lnTo>
                              <a:close/>
                              <a:moveTo>
                                <a:pt x="521" y="221"/>
                              </a:moveTo>
                              <a:lnTo>
                                <a:pt x="508" y="224"/>
                              </a:lnTo>
                              <a:lnTo>
                                <a:pt x="497" y="232"/>
                              </a:lnTo>
                              <a:lnTo>
                                <a:pt x="490" y="243"/>
                              </a:lnTo>
                              <a:lnTo>
                                <a:pt x="487" y="256"/>
                              </a:lnTo>
                              <a:lnTo>
                                <a:pt x="490" y="269"/>
                              </a:lnTo>
                              <a:lnTo>
                                <a:pt x="497" y="280"/>
                              </a:lnTo>
                              <a:lnTo>
                                <a:pt x="508" y="287"/>
                              </a:lnTo>
                              <a:lnTo>
                                <a:pt x="521" y="290"/>
                              </a:lnTo>
                              <a:lnTo>
                                <a:pt x="522" y="290"/>
                              </a:lnTo>
                              <a:lnTo>
                                <a:pt x="535" y="287"/>
                              </a:lnTo>
                              <a:lnTo>
                                <a:pt x="546" y="279"/>
                              </a:lnTo>
                              <a:lnTo>
                                <a:pt x="553" y="268"/>
                              </a:lnTo>
                              <a:lnTo>
                                <a:pt x="555" y="255"/>
                              </a:lnTo>
                              <a:lnTo>
                                <a:pt x="553" y="242"/>
                              </a:lnTo>
                              <a:lnTo>
                                <a:pt x="545" y="231"/>
                              </a:lnTo>
                              <a:lnTo>
                                <a:pt x="534" y="224"/>
                              </a:lnTo>
                              <a:lnTo>
                                <a:pt x="521" y="22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1B9A2" id="Freeform: Shape 23" o:spid="_x0000_s1026" style="position:absolute;margin-left:6pt;margin-top:27.75pt;width:55.65pt;height:47.3pt;z-index:-2516039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1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" path="m349,577r-22,l319,586r,144l325,758r15,24l364,798r29,6l425,804r,125l427,934r11,11l450,946r8,-8l519,877r-55,l464,773r-8,-8l393,765r-14,-3l368,754r-7,-11l358,730r,-144l349,577xm1038,266r-189,l841,275r,21l849,305r189,l1052,308r11,7l1070,326r3,14l1073,730r-3,13l1063,754r-11,8l1038,765r-458,l575,767,464,877r55,l593,804r445,l1067,798r23,-16l1106,758r6,-28l1112,340r-6,-29l1090,288r-23,-16l1038,266xm718,l73,,45,6,21,22,5,46,,74,,464r5,29l21,516r24,16l73,538r445,l653,673r8,7l673,680r11,-11l686,664r,-52l647,612,537,501r-5,-2l73,499,60,496,49,489,41,478,38,464,39,74,41,61,49,50,60,42,73,39r709,l771,22,747,6,718,xm782,39r-63,l732,42r11,8l751,61r3,13l754,464r-3,14l743,489r-11,7l719,499r-63,l647,508r,104l686,612r,-74l718,538r29,-6l771,516r15,-23l792,464r,-390l786,46r-4,-7xm271,221r-13,3l247,232r-7,11l237,256r3,13l247,280r11,7l271,290r1,l285,287r11,-8l303,268r2,-13l303,242r-8,-11l284,224r-13,-3xm396,221r-13,3l372,232r-7,11l362,256r3,13l372,280r11,7l396,290r1,l410,287r11,-8l428,268r2,-13l428,242r-8,-11l409,224r-13,-3xm521,221r-13,3l497,232r-7,11l487,256r3,13l497,280r11,7l521,290r1,l535,287r11,-8l553,268r2,-13l553,242r-8,-11l534,224r-13,-3xe" fillcolor="#003263" stroked="f">
                <v:path arrowok="t" o:connecttype="custom" o:connectlocs="202565,709930;215900,834390;269875,848360;278130,937895;329565,894715;289560,823595;233680,816610;227330,709930;539115,506730;539115,531495;675005,537845;681355,801370;668020,821690;365125,824865;376555,848360;692150,834390;706120,553720;677545,510540;46355,337820;3175,367030;3175,650875;46355,679450;419735,769620;435610,759460;340995,655955;38100,652780;24130,632460;31115,369570;496570,362585;455930,337820;464820,364490;478790,384810;471805,648335;416560,654685;435610,726440;474345,675640;502920,632460;496570,362585;156845,485140;152400,508635;172085,521970;187960,514985;192405,491490;172085,478155;236220,485140;229870,500380;243205,520065;260350,520065;273050,499745;259715,480060;322580,480060;309245,500380;315595,515620;331470,521970;351155,508000;346075,484505" o:connectangles="0,0,0,0,0,0,0,0,0,0,0,0,0,0,0,0,0,0,0,0,0,0,0,0,0,0,0,0,0,0,0,0,0,0,0,0,0,0,0,0,0,0,0,0,0,0,0,0,0,0,0,0,0,0,0,0"/>
                <w10:wrap type="topAndBottom" anchorx="margin"/>
              </v:shape>
            </w:pict>
          </mc:Fallback>
        </mc:AlternateContent>
      </w:r>
      <w:r w:rsidR="00E0783D" w:rsidRPr="0083533C">
        <w:rPr>
          <w:b/>
          <w:bCs/>
          <w:noProof/>
        </w:rPr>
        <mc:AlternateContent>
          <mc:Choice Requires="wps">
            <w:drawing>
              <wp:anchor distT="45720" distB="45720" distL="114300" distR="114300" simplePos="0" relativeHeight="251714560" behindDoc="0" locked="0" layoutInCell="1" allowOverlap="1" wp14:anchorId="4A7E22C6" wp14:editId="5C873D18">
                <wp:simplePos x="0" y="0"/>
                <wp:positionH relativeFrom="column">
                  <wp:posOffset>1030605</wp:posOffset>
                </wp:positionH>
                <wp:positionV relativeFrom="paragraph">
                  <wp:posOffset>320675</wp:posOffset>
                </wp:positionV>
                <wp:extent cx="4505325" cy="561975"/>
                <wp:effectExtent l="0" t="0" r="952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561975"/>
                        </a:xfrm>
                        <a:prstGeom prst="rect">
                          <a:avLst/>
                        </a:prstGeom>
                        <a:solidFill>
                          <a:srgbClr val="FFFFFF"/>
                        </a:solidFill>
                        <a:ln w="9525">
                          <a:noFill/>
                          <a:miter lim="800000"/>
                          <a:headEnd/>
                          <a:tailEnd/>
                        </a:ln>
                      </wps:spPr>
                      <wps:txbx>
                        <w:txbxContent>
                          <w:p w14:paraId="234F76B9" w14:textId="77777777" w:rsidR="006907CD" w:rsidRDefault="006907CD" w:rsidP="006907CD">
                            <w:pPr>
                              <w:pStyle w:val="BodyText"/>
                            </w:pPr>
                            <w:r>
                              <w:t>“</w:t>
                            </w:r>
                            <w:r w:rsidRPr="00747AD9">
                              <w:t>it is not easy to locate specific information and some of the information is inconsistent</w:t>
                            </w:r>
                            <w:r>
                              <w:t>…</w:t>
                            </w:r>
                            <w:r w:rsidRPr="00747AD9">
                              <w:t>Review and update website content</w:t>
                            </w:r>
                            <w:r>
                              <w:t>.”</w:t>
                            </w:r>
                          </w:p>
                          <w:p w14:paraId="616DD96C" w14:textId="2547D377" w:rsidR="00E0783D" w:rsidRDefault="006907CD" w:rsidP="006907CD">
                            <w:pPr>
                              <w:pStyle w:val="BodyText"/>
                            </w:pPr>
                            <w:r w:rsidDel="006907CD">
                              <w:t xml:space="preserve"> </w:t>
                            </w:r>
                            <w:r w:rsidR="00E0783D">
                              <w:t>“</w:t>
                            </w:r>
                            <w:r w:rsidR="00E0783D" w:rsidRPr="00747AD9">
                              <w:t>it is not easy to locate specific information and some of the information is inconsistent</w:t>
                            </w:r>
                            <w:r w:rsidR="00E0783D">
                              <w:t>…</w:t>
                            </w:r>
                            <w:r w:rsidR="00E0783D" w:rsidRPr="00747AD9">
                              <w:t>Review and update website content</w:t>
                            </w:r>
                            <w:r w:rsidR="00E0783D">
                              <w:t>.”</w:t>
                            </w:r>
                          </w:p>
                          <w:p w14:paraId="03DFFB02" w14:textId="77777777" w:rsidR="00E0783D" w:rsidRDefault="00E0783D" w:rsidP="0083533C">
                            <w:pPr>
                              <w:pStyle w:val="BodyText"/>
                            </w:pPr>
                          </w:p>
                          <w:p w14:paraId="0986D2EB" w14:textId="192AE21C" w:rsidR="0083533C" w:rsidRDefault="008353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22C6" id="_x0000_s1054" type="#_x0000_t202" style="position:absolute;margin-left:81.15pt;margin-top:25.25pt;width:354.75pt;height:44.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SVIwIAACQ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" stroked="f">
                <v:textbox>
                  <w:txbxContent>
                    <w:p w14:paraId="234F76B9" w14:textId="77777777" w:rsidR="006907CD" w:rsidRDefault="006907CD" w:rsidP="006907CD">
                      <w:pPr>
                        <w:pStyle w:val="BodyText"/>
                      </w:pPr>
                      <w:r>
                        <w:t>“</w:t>
                      </w:r>
                      <w:r w:rsidRPr="00747AD9">
                        <w:t>it is not easy to locate specific information and some of the information is inconsistent</w:t>
                      </w:r>
                      <w:r>
                        <w:t>…</w:t>
                      </w:r>
                      <w:r w:rsidRPr="00747AD9">
                        <w:t>Review and update website content</w:t>
                      </w:r>
                      <w:r>
                        <w:t>.”</w:t>
                      </w:r>
                    </w:p>
                    <w:p w14:paraId="616DD96C" w14:textId="2547D377" w:rsidR="00E0783D" w:rsidRDefault="006907CD" w:rsidP="006907CD">
                      <w:pPr>
                        <w:pStyle w:val="BodyText"/>
                      </w:pPr>
                      <w:r w:rsidDel="006907CD">
                        <w:t xml:space="preserve"> </w:t>
                      </w:r>
                      <w:r w:rsidR="00E0783D">
                        <w:t>“</w:t>
                      </w:r>
                      <w:r w:rsidR="00E0783D" w:rsidRPr="00747AD9">
                        <w:t>it is not easy to locate specific information and some of the information is inconsistent</w:t>
                      </w:r>
                      <w:r w:rsidR="00E0783D">
                        <w:t>…</w:t>
                      </w:r>
                      <w:r w:rsidR="00E0783D" w:rsidRPr="00747AD9">
                        <w:t>Review and update website content</w:t>
                      </w:r>
                      <w:r w:rsidR="00E0783D">
                        <w:t>.”</w:t>
                      </w:r>
                    </w:p>
                    <w:p w14:paraId="03DFFB02" w14:textId="77777777" w:rsidR="00E0783D" w:rsidRDefault="00E0783D" w:rsidP="0083533C">
                      <w:pPr>
                        <w:pStyle w:val="BodyText"/>
                      </w:pPr>
                    </w:p>
                    <w:p w14:paraId="0986D2EB" w14:textId="192AE21C" w:rsidR="0083533C" w:rsidRDefault="0083533C"/>
                  </w:txbxContent>
                </v:textbox>
                <w10:wrap type="square"/>
              </v:shape>
            </w:pict>
          </mc:Fallback>
        </mc:AlternateContent>
      </w:r>
      <w:r w:rsidR="00E0783D">
        <w:rPr>
          <w:rFonts w:cstheme="minorHAnsi"/>
        </w:rPr>
        <w:t>B</w:t>
      </w:r>
      <w:r w:rsidR="00E0783D" w:rsidRPr="00B6545E">
        <w:rPr>
          <w:rFonts w:cstheme="minorHAnsi"/>
        </w:rPr>
        <w:t xml:space="preserve">elow are verbatim comments </w:t>
      </w:r>
      <w:r w:rsidR="00E0783D">
        <w:rPr>
          <w:rFonts w:cstheme="minorHAnsi"/>
        </w:rPr>
        <w:t>from the Have Your Say submissions:</w:t>
      </w:r>
    </w:p>
    <w:p w14:paraId="7E13B33E" w14:textId="5F674EFF" w:rsidR="006907CD" w:rsidRDefault="00935365" w:rsidP="00E9461C">
      <w:pPr>
        <w:pStyle w:val="BodyText"/>
        <w:spacing w:after="0"/>
      </w:pPr>
      <w:r w:rsidRPr="004B3290">
        <w:rPr>
          <w:b/>
          <w:bCs/>
        </w:rPr>
        <w:t>Issue 3</w:t>
      </w:r>
      <w:r w:rsidR="006907CD">
        <w:rPr>
          <w:b/>
          <w:bCs/>
        </w:rPr>
        <w:t>:</w:t>
      </w:r>
      <w:r w:rsidRPr="004B3290">
        <w:rPr>
          <w:b/>
          <w:bCs/>
        </w:rPr>
        <w:t xml:space="preserve"> Dog parks</w:t>
      </w:r>
      <w:r w:rsidR="006907CD">
        <w:rPr>
          <w:b/>
          <w:bCs/>
        </w:rPr>
        <w:t>.</w:t>
      </w:r>
      <w:r>
        <w:t xml:space="preserve"> 34.78% (8)</w:t>
      </w:r>
      <w:r w:rsidR="006907CD">
        <w:t xml:space="preserve"> </w:t>
      </w:r>
      <w:r w:rsidR="00BD2E0F">
        <w:t>was the third most commented on issue.</w:t>
      </w:r>
      <w:r w:rsidR="006907CD">
        <w:t xml:space="preserve"> Dog parks received overwhelmingly positive feedback with support for additional parks and the exploration of exercise opportunities for Greyhounds.</w:t>
      </w:r>
    </w:p>
    <w:p w14:paraId="194E6967" w14:textId="77777777" w:rsidR="00E9461C" w:rsidRDefault="00E9461C" w:rsidP="00E9461C">
      <w:pPr>
        <w:pStyle w:val="BodyText"/>
        <w:spacing w:after="0"/>
      </w:pPr>
    </w:p>
    <w:p w14:paraId="3F09183F" w14:textId="564A1439" w:rsidR="00BC0D51" w:rsidRDefault="00BC0D51" w:rsidP="00E9461C">
      <w:pPr>
        <w:pStyle w:val="BodyText"/>
        <w:spacing w:after="0"/>
      </w:pPr>
      <w:r w:rsidRPr="00BC0D51">
        <w:rPr>
          <w:rFonts w:cstheme="minorHAnsi"/>
          <w:noProof/>
        </w:rPr>
        <mc:AlternateContent>
          <mc:Choice Requires="wps">
            <w:drawing>
              <wp:anchor distT="45720" distB="45720" distL="114300" distR="114300" simplePos="0" relativeHeight="251720704" behindDoc="0" locked="0" layoutInCell="1" allowOverlap="1" wp14:anchorId="72F6C2D8" wp14:editId="4181ED6C">
                <wp:simplePos x="0" y="0"/>
                <wp:positionH relativeFrom="column">
                  <wp:posOffset>1087755</wp:posOffset>
                </wp:positionH>
                <wp:positionV relativeFrom="paragraph">
                  <wp:posOffset>306705</wp:posOffset>
                </wp:positionV>
                <wp:extent cx="5619750" cy="1404620"/>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noFill/>
                          <a:miter lim="800000"/>
                          <a:headEnd/>
                          <a:tailEnd/>
                        </a:ln>
                      </wps:spPr>
                      <wps:txbx>
                        <w:txbxContent>
                          <w:p w14:paraId="527E6734" w14:textId="39CB3666" w:rsidR="00BC0D51" w:rsidRPr="00E9461C" w:rsidRDefault="00BC0D51">
                            <w:pPr>
                              <w:rPr>
                                <w:i/>
                                <w:iCs/>
                              </w:rPr>
                            </w:pPr>
                            <w:r w:rsidRPr="00E9461C">
                              <w:rPr>
                                <w:i/>
                                <w:iCs/>
                              </w:rPr>
                              <w:t xml:space="preserve">My only comment at this late stage is that the Belmont (recently opened) fenced dog park, while great in conception, is simply about half the size it needs to be judged on current use. This will obviously increase with any further population/dog ownership. </w:t>
                            </w:r>
                            <w:proofErr w:type="gramStart"/>
                            <w:r w:rsidRPr="00E9461C">
                              <w:rPr>
                                <w:i/>
                                <w:iCs/>
                              </w:rPr>
                              <w:t>At the moment</w:t>
                            </w:r>
                            <w:proofErr w:type="gramEnd"/>
                            <w:r w:rsidRPr="00E9461C">
                              <w:rPr>
                                <w:i/>
                                <w:iCs/>
                              </w:rPr>
                              <w:t xml:space="preserve"> it is showing signs over over-use already with the degradation of grassed, and </w:t>
                            </w:r>
                            <w:proofErr w:type="spellStart"/>
                            <w:r w:rsidRPr="00E9461C">
                              <w:rPr>
                                <w:i/>
                                <w:iCs/>
                              </w:rPr>
                              <w:t>woodchippiped</w:t>
                            </w:r>
                            <w:proofErr w:type="spellEnd"/>
                            <w:r w:rsidRPr="00E9461C">
                              <w:rPr>
                                <w:i/>
                                <w:iCs/>
                              </w:rPr>
                              <w:t xml:space="preserve"> areas etc. There appears to be a large lot of land adjoining which could be added.”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6C2D8" id="_x0000_s1055" type="#_x0000_t202" style="position:absolute;margin-left:85.65pt;margin-top:24.15pt;width:442.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KUIwIAACY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" stroked="f">
                <v:textbox style="mso-fit-shape-to-text:t">
                  <w:txbxContent>
                    <w:p w14:paraId="527E6734" w14:textId="39CB3666" w:rsidR="00BC0D51" w:rsidRPr="00E9461C" w:rsidRDefault="00BC0D51">
                      <w:pPr>
                        <w:rPr>
                          <w:i/>
                          <w:iCs/>
                        </w:rPr>
                      </w:pPr>
                      <w:r w:rsidRPr="00E9461C">
                        <w:rPr>
                          <w:i/>
                          <w:iCs/>
                        </w:rPr>
                        <w:t xml:space="preserve">My only comment at this late stage is that the Belmont (recently opened) fenced dog park, while great in conception, is simply about half the size it needs to be judged on current use. This will obviously increase with any further population/dog ownership. </w:t>
                      </w:r>
                      <w:proofErr w:type="gramStart"/>
                      <w:r w:rsidRPr="00E9461C">
                        <w:rPr>
                          <w:i/>
                          <w:iCs/>
                        </w:rPr>
                        <w:t>At the moment</w:t>
                      </w:r>
                      <w:proofErr w:type="gramEnd"/>
                      <w:r w:rsidRPr="00E9461C">
                        <w:rPr>
                          <w:i/>
                          <w:iCs/>
                        </w:rPr>
                        <w:t xml:space="preserve"> it is showing signs over over-use already with the degradation of grassed, and </w:t>
                      </w:r>
                      <w:proofErr w:type="spellStart"/>
                      <w:r w:rsidRPr="00E9461C">
                        <w:rPr>
                          <w:i/>
                          <w:iCs/>
                        </w:rPr>
                        <w:t>woodchippiped</w:t>
                      </w:r>
                      <w:proofErr w:type="spellEnd"/>
                      <w:r w:rsidRPr="00E9461C">
                        <w:rPr>
                          <w:i/>
                          <w:iCs/>
                        </w:rPr>
                        <w:t xml:space="preserve"> areas etc. There appears to be a large lot of land adjoining which could be added.”</w:t>
                      </w:r>
                    </w:p>
                  </w:txbxContent>
                </v:textbox>
                <w10:wrap type="square"/>
              </v:shape>
            </w:pict>
          </mc:Fallback>
        </mc:AlternateContent>
      </w:r>
      <w:r>
        <w:rPr>
          <w:rFonts w:ascii="Times New Roman"/>
          <w:b/>
          <w:noProof/>
          <w:sz w:val="20"/>
        </w:rPr>
        <mc:AlternateContent>
          <mc:Choice Requires="wps">
            <w:drawing>
              <wp:anchor distT="0" distB="0" distL="0" distR="0" simplePos="0" relativeHeight="251718656" behindDoc="1" locked="0" layoutInCell="1" allowOverlap="1" wp14:anchorId="5C7A3402" wp14:editId="0E2F052C">
                <wp:simplePos x="0" y="0"/>
                <wp:positionH relativeFrom="margin">
                  <wp:posOffset>133350</wp:posOffset>
                </wp:positionH>
                <wp:positionV relativeFrom="paragraph">
                  <wp:posOffset>304800</wp:posOffset>
                </wp:positionV>
                <wp:extent cx="706755" cy="600710"/>
                <wp:effectExtent l="0" t="0" r="0" b="889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600710"/>
                        </a:xfrm>
                        <a:custGeom>
                          <a:avLst/>
                          <a:gdLst>
                            <a:gd name="T0" fmla="+- 0 1425 1106"/>
                            <a:gd name="T1" fmla="*/ T0 w 1113"/>
                            <a:gd name="T2" fmla="+- 0 1118 532"/>
                            <a:gd name="T3" fmla="*/ 1118 h 946"/>
                            <a:gd name="T4" fmla="+- 0 1446 1106"/>
                            <a:gd name="T5" fmla="*/ T4 w 1113"/>
                            <a:gd name="T6" fmla="+- 0 1314 532"/>
                            <a:gd name="T7" fmla="*/ 1314 h 946"/>
                            <a:gd name="T8" fmla="+- 0 1531 1106"/>
                            <a:gd name="T9" fmla="*/ T8 w 1113"/>
                            <a:gd name="T10" fmla="+- 0 1336 532"/>
                            <a:gd name="T11" fmla="*/ 1336 h 946"/>
                            <a:gd name="T12" fmla="+- 0 1544 1106"/>
                            <a:gd name="T13" fmla="*/ T12 w 1113"/>
                            <a:gd name="T14" fmla="+- 0 1477 532"/>
                            <a:gd name="T15" fmla="*/ 1477 h 946"/>
                            <a:gd name="T16" fmla="+- 0 1625 1106"/>
                            <a:gd name="T17" fmla="*/ T16 w 1113"/>
                            <a:gd name="T18" fmla="+- 0 1409 532"/>
                            <a:gd name="T19" fmla="*/ 1409 h 946"/>
                            <a:gd name="T20" fmla="+- 0 1562 1106"/>
                            <a:gd name="T21" fmla="*/ T20 w 1113"/>
                            <a:gd name="T22" fmla="+- 0 1297 532"/>
                            <a:gd name="T23" fmla="*/ 1297 h 946"/>
                            <a:gd name="T24" fmla="+- 0 1474 1106"/>
                            <a:gd name="T25" fmla="*/ T24 w 1113"/>
                            <a:gd name="T26" fmla="+- 0 1286 532"/>
                            <a:gd name="T27" fmla="*/ 1286 h 946"/>
                            <a:gd name="T28" fmla="+- 0 1464 1106"/>
                            <a:gd name="T29" fmla="*/ T28 w 1113"/>
                            <a:gd name="T30" fmla="+- 0 1118 532"/>
                            <a:gd name="T31" fmla="*/ 1118 h 946"/>
                            <a:gd name="T32" fmla="+- 0 1955 1106"/>
                            <a:gd name="T33" fmla="*/ T32 w 1113"/>
                            <a:gd name="T34" fmla="+- 0 798 532"/>
                            <a:gd name="T35" fmla="*/ 798 h 946"/>
                            <a:gd name="T36" fmla="+- 0 1955 1106"/>
                            <a:gd name="T37" fmla="*/ T36 w 1113"/>
                            <a:gd name="T38" fmla="+- 0 837 532"/>
                            <a:gd name="T39" fmla="*/ 837 h 946"/>
                            <a:gd name="T40" fmla="+- 0 2169 1106"/>
                            <a:gd name="T41" fmla="*/ T40 w 1113"/>
                            <a:gd name="T42" fmla="+- 0 847 532"/>
                            <a:gd name="T43" fmla="*/ 847 h 946"/>
                            <a:gd name="T44" fmla="+- 0 2179 1106"/>
                            <a:gd name="T45" fmla="*/ T44 w 1113"/>
                            <a:gd name="T46" fmla="+- 0 1262 532"/>
                            <a:gd name="T47" fmla="*/ 1262 h 946"/>
                            <a:gd name="T48" fmla="+- 0 2158 1106"/>
                            <a:gd name="T49" fmla="*/ T48 w 1113"/>
                            <a:gd name="T50" fmla="+- 0 1294 532"/>
                            <a:gd name="T51" fmla="*/ 1294 h 946"/>
                            <a:gd name="T52" fmla="+- 0 1681 1106"/>
                            <a:gd name="T53" fmla="*/ T52 w 1113"/>
                            <a:gd name="T54" fmla="+- 0 1299 532"/>
                            <a:gd name="T55" fmla="*/ 1299 h 946"/>
                            <a:gd name="T56" fmla="+- 0 1699 1106"/>
                            <a:gd name="T57" fmla="*/ T56 w 1113"/>
                            <a:gd name="T58" fmla="+- 0 1336 532"/>
                            <a:gd name="T59" fmla="*/ 1336 h 946"/>
                            <a:gd name="T60" fmla="+- 0 2196 1106"/>
                            <a:gd name="T61" fmla="*/ T60 w 1113"/>
                            <a:gd name="T62" fmla="+- 0 1314 532"/>
                            <a:gd name="T63" fmla="*/ 1314 h 946"/>
                            <a:gd name="T64" fmla="+- 0 2218 1106"/>
                            <a:gd name="T65" fmla="*/ T64 w 1113"/>
                            <a:gd name="T66" fmla="+- 0 872 532"/>
                            <a:gd name="T67" fmla="*/ 872 h 946"/>
                            <a:gd name="T68" fmla="+- 0 2173 1106"/>
                            <a:gd name="T69" fmla="*/ T68 w 1113"/>
                            <a:gd name="T70" fmla="+- 0 804 532"/>
                            <a:gd name="T71" fmla="*/ 804 h 946"/>
                            <a:gd name="T72" fmla="+- 0 1179 1106"/>
                            <a:gd name="T73" fmla="*/ T72 w 1113"/>
                            <a:gd name="T74" fmla="+- 0 532 532"/>
                            <a:gd name="T75" fmla="*/ 532 h 946"/>
                            <a:gd name="T76" fmla="+- 0 1111 1106"/>
                            <a:gd name="T77" fmla="*/ T76 w 1113"/>
                            <a:gd name="T78" fmla="+- 0 578 532"/>
                            <a:gd name="T79" fmla="*/ 578 h 946"/>
                            <a:gd name="T80" fmla="+- 0 1111 1106"/>
                            <a:gd name="T81" fmla="*/ T80 w 1113"/>
                            <a:gd name="T82" fmla="+- 0 1025 532"/>
                            <a:gd name="T83" fmla="*/ 1025 h 946"/>
                            <a:gd name="T84" fmla="+- 0 1179 1106"/>
                            <a:gd name="T85" fmla="*/ T84 w 1113"/>
                            <a:gd name="T86" fmla="+- 0 1070 532"/>
                            <a:gd name="T87" fmla="*/ 1070 h 946"/>
                            <a:gd name="T88" fmla="+- 0 1767 1106"/>
                            <a:gd name="T89" fmla="*/ T88 w 1113"/>
                            <a:gd name="T90" fmla="+- 0 1212 532"/>
                            <a:gd name="T91" fmla="*/ 1212 h 946"/>
                            <a:gd name="T92" fmla="+- 0 1792 1106"/>
                            <a:gd name="T93" fmla="*/ T92 w 1113"/>
                            <a:gd name="T94" fmla="+- 0 1196 532"/>
                            <a:gd name="T95" fmla="*/ 1196 h 946"/>
                            <a:gd name="T96" fmla="+- 0 1643 1106"/>
                            <a:gd name="T97" fmla="*/ T96 w 1113"/>
                            <a:gd name="T98" fmla="+- 0 1033 532"/>
                            <a:gd name="T99" fmla="*/ 1033 h 946"/>
                            <a:gd name="T100" fmla="+- 0 1166 1106"/>
                            <a:gd name="T101" fmla="*/ T100 w 1113"/>
                            <a:gd name="T102" fmla="+- 0 1028 532"/>
                            <a:gd name="T103" fmla="*/ 1028 h 946"/>
                            <a:gd name="T104" fmla="+- 0 1144 1106"/>
                            <a:gd name="T105" fmla="*/ T104 w 1113"/>
                            <a:gd name="T106" fmla="+- 0 996 532"/>
                            <a:gd name="T107" fmla="*/ 996 h 946"/>
                            <a:gd name="T108" fmla="+- 0 1155 1106"/>
                            <a:gd name="T109" fmla="*/ T108 w 1113"/>
                            <a:gd name="T110" fmla="+- 0 582 532"/>
                            <a:gd name="T111" fmla="*/ 582 h 946"/>
                            <a:gd name="T112" fmla="+- 0 1888 1106"/>
                            <a:gd name="T113" fmla="*/ T112 w 1113"/>
                            <a:gd name="T114" fmla="+- 0 571 532"/>
                            <a:gd name="T115" fmla="*/ 571 h 946"/>
                            <a:gd name="T116" fmla="+- 0 1824 1106"/>
                            <a:gd name="T117" fmla="*/ T116 w 1113"/>
                            <a:gd name="T118" fmla="+- 0 532 532"/>
                            <a:gd name="T119" fmla="*/ 532 h 946"/>
                            <a:gd name="T120" fmla="+- 0 1838 1106"/>
                            <a:gd name="T121" fmla="*/ T120 w 1113"/>
                            <a:gd name="T122" fmla="+- 0 574 532"/>
                            <a:gd name="T123" fmla="*/ 574 h 946"/>
                            <a:gd name="T124" fmla="+- 0 1860 1106"/>
                            <a:gd name="T125" fmla="*/ T124 w 1113"/>
                            <a:gd name="T126" fmla="+- 0 606 532"/>
                            <a:gd name="T127" fmla="*/ 606 h 946"/>
                            <a:gd name="T128" fmla="+- 0 1849 1106"/>
                            <a:gd name="T129" fmla="*/ T128 w 1113"/>
                            <a:gd name="T130" fmla="+- 0 1021 532"/>
                            <a:gd name="T131" fmla="*/ 1021 h 946"/>
                            <a:gd name="T132" fmla="+- 0 1762 1106"/>
                            <a:gd name="T133" fmla="*/ T132 w 1113"/>
                            <a:gd name="T134" fmla="+- 0 1031 532"/>
                            <a:gd name="T135" fmla="*/ 1031 h 946"/>
                            <a:gd name="T136" fmla="+- 0 1792 1106"/>
                            <a:gd name="T137" fmla="*/ T136 w 1113"/>
                            <a:gd name="T138" fmla="+- 0 1144 532"/>
                            <a:gd name="T139" fmla="*/ 1144 h 946"/>
                            <a:gd name="T140" fmla="+- 0 1853 1106"/>
                            <a:gd name="T141" fmla="*/ T140 w 1113"/>
                            <a:gd name="T142" fmla="+- 0 1064 532"/>
                            <a:gd name="T143" fmla="*/ 1064 h 946"/>
                            <a:gd name="T144" fmla="+- 0 1898 1106"/>
                            <a:gd name="T145" fmla="*/ T144 w 1113"/>
                            <a:gd name="T146" fmla="+- 0 996 532"/>
                            <a:gd name="T147" fmla="*/ 996 h 946"/>
                            <a:gd name="T148" fmla="+- 0 1888 1106"/>
                            <a:gd name="T149" fmla="*/ T148 w 1113"/>
                            <a:gd name="T150" fmla="+- 0 571 532"/>
                            <a:gd name="T151" fmla="*/ 571 h 946"/>
                            <a:gd name="T152" fmla="+- 0 1353 1106"/>
                            <a:gd name="T153" fmla="*/ T152 w 1113"/>
                            <a:gd name="T154" fmla="+- 0 764 532"/>
                            <a:gd name="T155" fmla="*/ 764 h 946"/>
                            <a:gd name="T156" fmla="+- 0 1346 1106"/>
                            <a:gd name="T157" fmla="*/ T156 w 1113"/>
                            <a:gd name="T158" fmla="+- 0 801 532"/>
                            <a:gd name="T159" fmla="*/ 801 h 946"/>
                            <a:gd name="T160" fmla="+- 0 1377 1106"/>
                            <a:gd name="T161" fmla="*/ T160 w 1113"/>
                            <a:gd name="T162" fmla="+- 0 822 532"/>
                            <a:gd name="T163" fmla="*/ 822 h 946"/>
                            <a:gd name="T164" fmla="+- 0 1402 1106"/>
                            <a:gd name="T165" fmla="*/ T164 w 1113"/>
                            <a:gd name="T166" fmla="+- 0 811 532"/>
                            <a:gd name="T167" fmla="*/ 811 h 946"/>
                            <a:gd name="T168" fmla="+- 0 1409 1106"/>
                            <a:gd name="T169" fmla="*/ T168 w 1113"/>
                            <a:gd name="T170" fmla="+- 0 774 532"/>
                            <a:gd name="T171" fmla="*/ 774 h 946"/>
                            <a:gd name="T172" fmla="+- 0 1377 1106"/>
                            <a:gd name="T173" fmla="*/ T172 w 1113"/>
                            <a:gd name="T174" fmla="+- 0 753 532"/>
                            <a:gd name="T175" fmla="*/ 753 h 946"/>
                            <a:gd name="T176" fmla="+- 0 1478 1106"/>
                            <a:gd name="T177" fmla="*/ T176 w 1113"/>
                            <a:gd name="T178" fmla="+- 0 764 532"/>
                            <a:gd name="T179" fmla="*/ 764 h 946"/>
                            <a:gd name="T180" fmla="+- 0 1468 1106"/>
                            <a:gd name="T181" fmla="*/ T180 w 1113"/>
                            <a:gd name="T182" fmla="+- 0 788 532"/>
                            <a:gd name="T183" fmla="*/ 788 h 946"/>
                            <a:gd name="T184" fmla="+- 0 1489 1106"/>
                            <a:gd name="T185" fmla="*/ T184 w 1113"/>
                            <a:gd name="T186" fmla="+- 0 819 532"/>
                            <a:gd name="T187" fmla="*/ 819 h 946"/>
                            <a:gd name="T188" fmla="+- 0 1516 1106"/>
                            <a:gd name="T189" fmla="*/ T188 w 1113"/>
                            <a:gd name="T190" fmla="+- 0 819 532"/>
                            <a:gd name="T191" fmla="*/ 819 h 946"/>
                            <a:gd name="T192" fmla="+- 0 1536 1106"/>
                            <a:gd name="T193" fmla="*/ T192 w 1113"/>
                            <a:gd name="T194" fmla="+- 0 787 532"/>
                            <a:gd name="T195" fmla="*/ 787 h 946"/>
                            <a:gd name="T196" fmla="+- 0 1515 1106"/>
                            <a:gd name="T197" fmla="*/ T196 w 1113"/>
                            <a:gd name="T198" fmla="+- 0 756 532"/>
                            <a:gd name="T199" fmla="*/ 756 h 946"/>
                            <a:gd name="T200" fmla="+- 0 1614 1106"/>
                            <a:gd name="T201" fmla="*/ T200 w 1113"/>
                            <a:gd name="T202" fmla="+- 0 756 532"/>
                            <a:gd name="T203" fmla="*/ 756 h 946"/>
                            <a:gd name="T204" fmla="+- 0 1593 1106"/>
                            <a:gd name="T205" fmla="*/ T204 w 1113"/>
                            <a:gd name="T206" fmla="+- 0 788 532"/>
                            <a:gd name="T207" fmla="*/ 788 h 946"/>
                            <a:gd name="T208" fmla="+- 0 1603 1106"/>
                            <a:gd name="T209" fmla="*/ T208 w 1113"/>
                            <a:gd name="T210" fmla="+- 0 812 532"/>
                            <a:gd name="T211" fmla="*/ 812 h 946"/>
                            <a:gd name="T212" fmla="+- 0 1628 1106"/>
                            <a:gd name="T213" fmla="*/ T212 w 1113"/>
                            <a:gd name="T214" fmla="+- 0 822 532"/>
                            <a:gd name="T215" fmla="*/ 822 h 946"/>
                            <a:gd name="T216" fmla="+- 0 1659 1106"/>
                            <a:gd name="T217" fmla="*/ T216 w 1113"/>
                            <a:gd name="T218" fmla="+- 0 800 532"/>
                            <a:gd name="T219" fmla="*/ 800 h 946"/>
                            <a:gd name="T220" fmla="+- 0 1651 1106"/>
                            <a:gd name="T221" fmla="*/ T220 w 1113"/>
                            <a:gd name="T222" fmla="+- 0 763 532"/>
                            <a:gd name="T223" fmla="*/ 763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3" h="946">
                              <a:moveTo>
                                <a:pt x="349" y="577"/>
                              </a:moveTo>
                              <a:lnTo>
                                <a:pt x="327" y="577"/>
                              </a:lnTo>
                              <a:lnTo>
                                <a:pt x="319" y="586"/>
                              </a:lnTo>
                              <a:lnTo>
                                <a:pt x="319" y="730"/>
                              </a:lnTo>
                              <a:lnTo>
                                <a:pt x="325" y="758"/>
                              </a:lnTo>
                              <a:lnTo>
                                <a:pt x="340" y="782"/>
                              </a:lnTo>
                              <a:lnTo>
                                <a:pt x="364" y="798"/>
                              </a:lnTo>
                              <a:lnTo>
                                <a:pt x="393" y="804"/>
                              </a:lnTo>
                              <a:lnTo>
                                <a:pt x="425" y="804"/>
                              </a:lnTo>
                              <a:lnTo>
                                <a:pt x="425" y="929"/>
                              </a:lnTo>
                              <a:lnTo>
                                <a:pt x="427" y="934"/>
                              </a:lnTo>
                              <a:lnTo>
                                <a:pt x="438" y="945"/>
                              </a:lnTo>
                              <a:lnTo>
                                <a:pt x="450" y="946"/>
                              </a:lnTo>
                              <a:lnTo>
                                <a:pt x="458" y="938"/>
                              </a:lnTo>
                              <a:lnTo>
                                <a:pt x="519" y="877"/>
                              </a:lnTo>
                              <a:lnTo>
                                <a:pt x="464" y="877"/>
                              </a:lnTo>
                              <a:lnTo>
                                <a:pt x="464" y="773"/>
                              </a:lnTo>
                              <a:lnTo>
                                <a:pt x="456" y="765"/>
                              </a:lnTo>
                              <a:lnTo>
                                <a:pt x="393" y="765"/>
                              </a:lnTo>
                              <a:lnTo>
                                <a:pt x="379" y="762"/>
                              </a:lnTo>
                              <a:lnTo>
                                <a:pt x="368" y="754"/>
                              </a:lnTo>
                              <a:lnTo>
                                <a:pt x="361" y="743"/>
                              </a:lnTo>
                              <a:lnTo>
                                <a:pt x="358" y="730"/>
                              </a:lnTo>
                              <a:lnTo>
                                <a:pt x="358" y="586"/>
                              </a:lnTo>
                              <a:lnTo>
                                <a:pt x="349" y="577"/>
                              </a:lnTo>
                              <a:close/>
                              <a:moveTo>
                                <a:pt x="1038" y="266"/>
                              </a:moveTo>
                              <a:lnTo>
                                <a:pt x="849" y="266"/>
                              </a:lnTo>
                              <a:lnTo>
                                <a:pt x="841" y="275"/>
                              </a:lnTo>
                              <a:lnTo>
                                <a:pt x="841" y="296"/>
                              </a:lnTo>
                              <a:lnTo>
                                <a:pt x="849" y="305"/>
                              </a:lnTo>
                              <a:lnTo>
                                <a:pt x="1038" y="305"/>
                              </a:lnTo>
                              <a:lnTo>
                                <a:pt x="1052" y="308"/>
                              </a:lnTo>
                              <a:lnTo>
                                <a:pt x="1063" y="315"/>
                              </a:lnTo>
                              <a:lnTo>
                                <a:pt x="1070" y="326"/>
                              </a:lnTo>
                              <a:lnTo>
                                <a:pt x="1073" y="340"/>
                              </a:lnTo>
                              <a:lnTo>
                                <a:pt x="1073" y="730"/>
                              </a:lnTo>
                              <a:lnTo>
                                <a:pt x="1070" y="743"/>
                              </a:lnTo>
                              <a:lnTo>
                                <a:pt x="1063" y="754"/>
                              </a:lnTo>
                              <a:lnTo>
                                <a:pt x="1052" y="762"/>
                              </a:lnTo>
                              <a:lnTo>
                                <a:pt x="1038" y="765"/>
                              </a:lnTo>
                              <a:lnTo>
                                <a:pt x="580" y="765"/>
                              </a:lnTo>
                              <a:lnTo>
                                <a:pt x="575" y="767"/>
                              </a:lnTo>
                              <a:lnTo>
                                <a:pt x="464" y="877"/>
                              </a:lnTo>
                              <a:lnTo>
                                <a:pt x="519" y="877"/>
                              </a:lnTo>
                              <a:lnTo>
                                <a:pt x="593" y="804"/>
                              </a:lnTo>
                              <a:lnTo>
                                <a:pt x="1038" y="804"/>
                              </a:lnTo>
                              <a:lnTo>
                                <a:pt x="1067" y="798"/>
                              </a:lnTo>
                              <a:lnTo>
                                <a:pt x="1090" y="782"/>
                              </a:lnTo>
                              <a:lnTo>
                                <a:pt x="1106" y="758"/>
                              </a:lnTo>
                              <a:lnTo>
                                <a:pt x="1112" y="730"/>
                              </a:lnTo>
                              <a:lnTo>
                                <a:pt x="1112" y="340"/>
                              </a:lnTo>
                              <a:lnTo>
                                <a:pt x="1106" y="311"/>
                              </a:lnTo>
                              <a:lnTo>
                                <a:pt x="1090" y="288"/>
                              </a:lnTo>
                              <a:lnTo>
                                <a:pt x="1067" y="272"/>
                              </a:lnTo>
                              <a:lnTo>
                                <a:pt x="1038" y="266"/>
                              </a:lnTo>
                              <a:close/>
                              <a:moveTo>
                                <a:pt x="718" y="0"/>
                              </a:moveTo>
                              <a:lnTo>
                                <a:pt x="73" y="0"/>
                              </a:lnTo>
                              <a:lnTo>
                                <a:pt x="45" y="6"/>
                              </a:lnTo>
                              <a:lnTo>
                                <a:pt x="21" y="22"/>
                              </a:lnTo>
                              <a:lnTo>
                                <a:pt x="5" y="46"/>
                              </a:lnTo>
                              <a:lnTo>
                                <a:pt x="0" y="74"/>
                              </a:lnTo>
                              <a:lnTo>
                                <a:pt x="0" y="464"/>
                              </a:lnTo>
                              <a:lnTo>
                                <a:pt x="5" y="493"/>
                              </a:lnTo>
                              <a:lnTo>
                                <a:pt x="21" y="516"/>
                              </a:lnTo>
                              <a:lnTo>
                                <a:pt x="45" y="532"/>
                              </a:lnTo>
                              <a:lnTo>
                                <a:pt x="73" y="538"/>
                              </a:lnTo>
                              <a:lnTo>
                                <a:pt x="518" y="538"/>
                              </a:lnTo>
                              <a:lnTo>
                                <a:pt x="653" y="673"/>
                              </a:lnTo>
                              <a:lnTo>
                                <a:pt x="661" y="680"/>
                              </a:lnTo>
                              <a:lnTo>
                                <a:pt x="673" y="680"/>
                              </a:lnTo>
                              <a:lnTo>
                                <a:pt x="684" y="669"/>
                              </a:lnTo>
                              <a:lnTo>
                                <a:pt x="686" y="664"/>
                              </a:lnTo>
                              <a:lnTo>
                                <a:pt x="686" y="612"/>
                              </a:lnTo>
                              <a:lnTo>
                                <a:pt x="647" y="612"/>
                              </a:lnTo>
                              <a:lnTo>
                                <a:pt x="537" y="501"/>
                              </a:lnTo>
                              <a:lnTo>
                                <a:pt x="532" y="499"/>
                              </a:lnTo>
                              <a:lnTo>
                                <a:pt x="73" y="499"/>
                              </a:lnTo>
                              <a:lnTo>
                                <a:pt x="60" y="496"/>
                              </a:lnTo>
                              <a:lnTo>
                                <a:pt x="49" y="489"/>
                              </a:lnTo>
                              <a:lnTo>
                                <a:pt x="41" y="478"/>
                              </a:lnTo>
                              <a:lnTo>
                                <a:pt x="38" y="464"/>
                              </a:lnTo>
                              <a:lnTo>
                                <a:pt x="39" y="74"/>
                              </a:lnTo>
                              <a:lnTo>
                                <a:pt x="41" y="61"/>
                              </a:lnTo>
                              <a:lnTo>
                                <a:pt x="49" y="50"/>
                              </a:lnTo>
                              <a:lnTo>
                                <a:pt x="60" y="42"/>
                              </a:lnTo>
                              <a:lnTo>
                                <a:pt x="73" y="39"/>
                              </a:lnTo>
                              <a:lnTo>
                                <a:pt x="782" y="39"/>
                              </a:lnTo>
                              <a:lnTo>
                                <a:pt x="771" y="22"/>
                              </a:lnTo>
                              <a:lnTo>
                                <a:pt x="747" y="6"/>
                              </a:lnTo>
                              <a:lnTo>
                                <a:pt x="718" y="0"/>
                              </a:lnTo>
                              <a:close/>
                              <a:moveTo>
                                <a:pt x="782" y="39"/>
                              </a:moveTo>
                              <a:lnTo>
                                <a:pt x="719" y="39"/>
                              </a:lnTo>
                              <a:lnTo>
                                <a:pt x="732" y="42"/>
                              </a:lnTo>
                              <a:lnTo>
                                <a:pt x="743" y="50"/>
                              </a:lnTo>
                              <a:lnTo>
                                <a:pt x="751" y="61"/>
                              </a:lnTo>
                              <a:lnTo>
                                <a:pt x="754" y="74"/>
                              </a:lnTo>
                              <a:lnTo>
                                <a:pt x="754" y="464"/>
                              </a:lnTo>
                              <a:lnTo>
                                <a:pt x="751" y="478"/>
                              </a:lnTo>
                              <a:lnTo>
                                <a:pt x="743" y="489"/>
                              </a:lnTo>
                              <a:lnTo>
                                <a:pt x="732" y="496"/>
                              </a:lnTo>
                              <a:lnTo>
                                <a:pt x="719" y="499"/>
                              </a:lnTo>
                              <a:lnTo>
                                <a:pt x="656" y="499"/>
                              </a:lnTo>
                              <a:lnTo>
                                <a:pt x="647" y="508"/>
                              </a:lnTo>
                              <a:lnTo>
                                <a:pt x="647" y="612"/>
                              </a:lnTo>
                              <a:lnTo>
                                <a:pt x="686" y="612"/>
                              </a:lnTo>
                              <a:lnTo>
                                <a:pt x="686" y="538"/>
                              </a:lnTo>
                              <a:lnTo>
                                <a:pt x="718" y="538"/>
                              </a:lnTo>
                              <a:lnTo>
                                <a:pt x="747" y="532"/>
                              </a:lnTo>
                              <a:lnTo>
                                <a:pt x="771" y="516"/>
                              </a:lnTo>
                              <a:lnTo>
                                <a:pt x="786" y="493"/>
                              </a:lnTo>
                              <a:lnTo>
                                <a:pt x="792" y="464"/>
                              </a:lnTo>
                              <a:lnTo>
                                <a:pt x="792" y="74"/>
                              </a:lnTo>
                              <a:lnTo>
                                <a:pt x="786" y="46"/>
                              </a:lnTo>
                              <a:lnTo>
                                <a:pt x="782" y="39"/>
                              </a:lnTo>
                              <a:close/>
                              <a:moveTo>
                                <a:pt x="271" y="221"/>
                              </a:moveTo>
                              <a:lnTo>
                                <a:pt x="258" y="224"/>
                              </a:lnTo>
                              <a:lnTo>
                                <a:pt x="247" y="232"/>
                              </a:lnTo>
                              <a:lnTo>
                                <a:pt x="240" y="243"/>
                              </a:lnTo>
                              <a:lnTo>
                                <a:pt x="237" y="256"/>
                              </a:lnTo>
                              <a:lnTo>
                                <a:pt x="240" y="269"/>
                              </a:lnTo>
                              <a:lnTo>
                                <a:pt x="247" y="280"/>
                              </a:lnTo>
                              <a:lnTo>
                                <a:pt x="258" y="287"/>
                              </a:lnTo>
                              <a:lnTo>
                                <a:pt x="271" y="290"/>
                              </a:lnTo>
                              <a:lnTo>
                                <a:pt x="272" y="290"/>
                              </a:lnTo>
                              <a:lnTo>
                                <a:pt x="285" y="287"/>
                              </a:lnTo>
                              <a:lnTo>
                                <a:pt x="296" y="279"/>
                              </a:lnTo>
                              <a:lnTo>
                                <a:pt x="303" y="268"/>
                              </a:lnTo>
                              <a:lnTo>
                                <a:pt x="305" y="255"/>
                              </a:lnTo>
                              <a:lnTo>
                                <a:pt x="303" y="242"/>
                              </a:lnTo>
                              <a:lnTo>
                                <a:pt x="295" y="231"/>
                              </a:lnTo>
                              <a:lnTo>
                                <a:pt x="284" y="224"/>
                              </a:lnTo>
                              <a:lnTo>
                                <a:pt x="271" y="221"/>
                              </a:lnTo>
                              <a:close/>
                              <a:moveTo>
                                <a:pt x="396" y="221"/>
                              </a:moveTo>
                              <a:lnTo>
                                <a:pt x="383" y="224"/>
                              </a:lnTo>
                              <a:lnTo>
                                <a:pt x="372" y="232"/>
                              </a:lnTo>
                              <a:lnTo>
                                <a:pt x="365" y="243"/>
                              </a:lnTo>
                              <a:lnTo>
                                <a:pt x="362" y="256"/>
                              </a:lnTo>
                              <a:lnTo>
                                <a:pt x="365" y="269"/>
                              </a:lnTo>
                              <a:lnTo>
                                <a:pt x="372" y="280"/>
                              </a:lnTo>
                              <a:lnTo>
                                <a:pt x="383" y="287"/>
                              </a:lnTo>
                              <a:lnTo>
                                <a:pt x="396" y="290"/>
                              </a:lnTo>
                              <a:lnTo>
                                <a:pt x="397" y="290"/>
                              </a:lnTo>
                              <a:lnTo>
                                <a:pt x="410" y="287"/>
                              </a:lnTo>
                              <a:lnTo>
                                <a:pt x="421" y="279"/>
                              </a:lnTo>
                              <a:lnTo>
                                <a:pt x="428" y="268"/>
                              </a:lnTo>
                              <a:lnTo>
                                <a:pt x="430" y="255"/>
                              </a:lnTo>
                              <a:lnTo>
                                <a:pt x="428" y="242"/>
                              </a:lnTo>
                              <a:lnTo>
                                <a:pt x="420" y="231"/>
                              </a:lnTo>
                              <a:lnTo>
                                <a:pt x="409" y="224"/>
                              </a:lnTo>
                              <a:lnTo>
                                <a:pt x="396" y="221"/>
                              </a:lnTo>
                              <a:close/>
                              <a:moveTo>
                                <a:pt x="521" y="221"/>
                              </a:moveTo>
                              <a:lnTo>
                                <a:pt x="508" y="224"/>
                              </a:lnTo>
                              <a:lnTo>
                                <a:pt x="497" y="232"/>
                              </a:lnTo>
                              <a:lnTo>
                                <a:pt x="490" y="243"/>
                              </a:lnTo>
                              <a:lnTo>
                                <a:pt x="487" y="256"/>
                              </a:lnTo>
                              <a:lnTo>
                                <a:pt x="490" y="269"/>
                              </a:lnTo>
                              <a:lnTo>
                                <a:pt x="497" y="280"/>
                              </a:lnTo>
                              <a:lnTo>
                                <a:pt x="508" y="287"/>
                              </a:lnTo>
                              <a:lnTo>
                                <a:pt x="521" y="290"/>
                              </a:lnTo>
                              <a:lnTo>
                                <a:pt x="522" y="290"/>
                              </a:lnTo>
                              <a:lnTo>
                                <a:pt x="535" y="287"/>
                              </a:lnTo>
                              <a:lnTo>
                                <a:pt x="546" y="279"/>
                              </a:lnTo>
                              <a:lnTo>
                                <a:pt x="553" y="268"/>
                              </a:lnTo>
                              <a:lnTo>
                                <a:pt x="555" y="255"/>
                              </a:lnTo>
                              <a:lnTo>
                                <a:pt x="553" y="242"/>
                              </a:lnTo>
                              <a:lnTo>
                                <a:pt x="545" y="231"/>
                              </a:lnTo>
                              <a:lnTo>
                                <a:pt x="534" y="224"/>
                              </a:lnTo>
                              <a:lnTo>
                                <a:pt x="521" y="22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F0E56" id="Freeform: Shape 26" o:spid="_x0000_s1026" style="position:absolute;margin-left:10.5pt;margin-top:24pt;width:55.65pt;height:47.3pt;z-index:-251597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1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" path="m349,577r-22,l319,586r,144l325,758r15,24l364,798r29,6l425,804r,125l427,934r11,11l450,946r8,-8l519,877r-55,l464,773r-8,-8l393,765r-14,-3l368,754r-7,-11l358,730r,-144l349,577xm1038,266r-189,l841,275r,21l849,305r189,l1052,308r11,7l1070,326r3,14l1073,730r-3,13l1063,754r-11,8l1038,765r-458,l575,767,464,877r55,l593,804r445,l1067,798r23,-16l1106,758r6,-28l1112,340r-6,-29l1090,288r-23,-16l1038,266xm718,l73,,45,6,21,22,5,46,,74,,464r5,29l21,516r24,16l73,538r445,l653,673r8,7l673,680r11,-11l686,664r,-52l647,612,537,501r-5,-2l73,499,60,496,49,489,41,478,38,464,39,74,41,61,49,50,60,42,73,39r709,l771,22,747,6,718,xm782,39r-63,l732,42r11,8l751,61r3,13l754,464r-3,14l743,489r-11,7l719,499r-63,l647,508r,104l686,612r,-74l718,538r29,-6l771,516r15,-23l792,464r,-390l786,46r-4,-7xm271,221r-13,3l247,232r-7,11l237,256r3,13l247,280r11,7l271,290r1,l285,287r11,-8l303,268r2,-13l303,242r-8,-11l284,224r-13,-3xm396,221r-13,3l372,232r-7,11l362,256r3,13l372,280r11,7l396,290r1,l410,287r11,-8l428,268r2,-13l428,242r-8,-11l409,224r-13,-3xm521,221r-13,3l497,232r-7,11l487,256r3,13l497,280r11,7l521,290r1,l535,287r11,-8l553,268r2,-13l553,242r-8,-11l534,224r-13,-3xe" fillcolor="#003263" stroked="f">
                <v:path arrowok="t" o:connecttype="custom" o:connectlocs="202565,709930;215900,834390;269875,848360;278130,937895;329565,894715;289560,823595;233680,816610;227330,709930;539115,506730;539115,531495;675005,537845;681355,801370;668020,821690;365125,824865;376555,848360;692150,834390;706120,553720;677545,510540;46355,337820;3175,367030;3175,650875;46355,679450;419735,769620;435610,759460;340995,655955;38100,652780;24130,632460;31115,369570;496570,362585;455930,337820;464820,364490;478790,384810;471805,648335;416560,654685;435610,726440;474345,675640;502920,632460;496570,362585;156845,485140;152400,508635;172085,521970;187960,514985;192405,491490;172085,478155;236220,485140;229870,500380;243205,520065;260350,520065;273050,499745;259715,480060;322580,480060;309245,500380;315595,515620;331470,521970;351155,508000;346075,484505" o:connectangles="0,0,0,0,0,0,0,0,0,0,0,0,0,0,0,0,0,0,0,0,0,0,0,0,0,0,0,0,0,0,0,0,0,0,0,0,0,0,0,0,0,0,0,0,0,0,0,0,0,0,0,0,0,0,0,0"/>
                <w10:wrap type="topAndBottom" anchorx="margin"/>
              </v:shape>
            </w:pict>
          </mc:Fallback>
        </mc:AlternateContent>
      </w:r>
      <w:r>
        <w:rPr>
          <w:rFonts w:cstheme="minorHAnsi"/>
        </w:rPr>
        <w:t>B</w:t>
      </w:r>
      <w:r w:rsidRPr="00B6545E">
        <w:rPr>
          <w:rFonts w:cstheme="minorHAnsi"/>
        </w:rPr>
        <w:t xml:space="preserve">elow are verbatim comments </w:t>
      </w:r>
      <w:r>
        <w:rPr>
          <w:rFonts w:cstheme="minorHAnsi"/>
        </w:rPr>
        <w:t>from the Have Your Say submissions:</w:t>
      </w:r>
    </w:p>
    <w:p w14:paraId="119604F9" w14:textId="6030349E" w:rsidR="006907CD" w:rsidRDefault="00E0783D" w:rsidP="004B3290">
      <w:pPr>
        <w:pStyle w:val="BodyText"/>
        <w:spacing w:after="0"/>
      </w:pPr>
      <w:r>
        <w:t xml:space="preserve"> </w:t>
      </w:r>
    </w:p>
    <w:p w14:paraId="45ADB40E" w14:textId="77777777" w:rsidR="00BC0D51" w:rsidRPr="004B3290" w:rsidRDefault="00BC0D51" w:rsidP="004B3290">
      <w:pPr>
        <w:pStyle w:val="BodyText"/>
        <w:ind w:left="720"/>
      </w:pPr>
    </w:p>
    <w:p w14:paraId="61017761" w14:textId="228A1F31" w:rsidR="00DD43C9" w:rsidRDefault="006907CD" w:rsidP="00E9461C">
      <w:pPr>
        <w:pStyle w:val="BodyText"/>
      </w:pPr>
      <w:r w:rsidRPr="004B3290">
        <w:rPr>
          <w:b/>
          <w:bCs/>
        </w:rPr>
        <w:t>Issue</w:t>
      </w:r>
      <w:r>
        <w:rPr>
          <w:b/>
          <w:bCs/>
        </w:rPr>
        <w:t xml:space="preserve"> </w:t>
      </w:r>
      <w:r w:rsidR="00DD43C9" w:rsidRPr="004B3290">
        <w:rPr>
          <w:b/>
          <w:bCs/>
        </w:rPr>
        <w:t>11</w:t>
      </w:r>
      <w:r w:rsidRPr="004B3290">
        <w:rPr>
          <w:b/>
          <w:bCs/>
        </w:rPr>
        <w:t>:</w:t>
      </w:r>
      <w:r w:rsidR="00DD43C9" w:rsidRPr="004B3290">
        <w:rPr>
          <w:b/>
          <w:bCs/>
        </w:rPr>
        <w:t xml:space="preserve"> Animal management team</w:t>
      </w:r>
      <w:r w:rsidR="00DD43C9">
        <w:t xml:space="preserve"> </w:t>
      </w:r>
      <w:r w:rsidR="00BD2E0F">
        <w:t>was the fourth most commented on issue</w:t>
      </w:r>
      <w:r w:rsidR="00357E0E">
        <w:t xml:space="preserve"> with 22.58% (7)</w:t>
      </w:r>
      <w:r w:rsidR="00BD2E0F">
        <w:t xml:space="preserve">. The team </w:t>
      </w:r>
      <w:r w:rsidR="00DD43C9">
        <w:t>received positive feedback and</w:t>
      </w:r>
      <w:r w:rsidR="009C1B4B">
        <w:t xml:space="preserve"> a high level of</w:t>
      </w:r>
      <w:r w:rsidR="00DD43C9">
        <w:t xml:space="preserve"> </w:t>
      </w:r>
      <w:r w:rsidR="009B1758">
        <w:t>support for further development and resourcing</w:t>
      </w:r>
      <w:r w:rsidR="009C1B4B">
        <w:t>.</w:t>
      </w:r>
      <w:r w:rsidR="009B1758">
        <w:t xml:space="preserve"> </w:t>
      </w:r>
      <w:r w:rsidR="00BD2E0F">
        <w:t>This has been a pleasing result as feedback from the previous plan demonstrated that the</w:t>
      </w:r>
      <w:r w:rsidR="00726707">
        <w:t xml:space="preserve"> community felt the</w:t>
      </w:r>
      <w:r w:rsidR="00BD2E0F">
        <w:t xml:space="preserve"> team </w:t>
      </w:r>
      <w:r w:rsidR="00726707">
        <w:t>needed to be more visible in the community.</w:t>
      </w:r>
    </w:p>
    <w:p w14:paraId="5F131970" w14:textId="05500F2F" w:rsidR="006907CD" w:rsidRPr="004B3290" w:rsidRDefault="006907CD" w:rsidP="00E9461C">
      <w:pPr>
        <w:pStyle w:val="BodyText"/>
        <w:spacing w:after="0"/>
      </w:pPr>
      <w:r>
        <w:rPr>
          <w:noProof/>
        </w:rPr>
        <mc:AlternateContent>
          <mc:Choice Requires="wps">
            <w:drawing>
              <wp:anchor distT="45720" distB="45720" distL="114300" distR="114300" simplePos="0" relativeHeight="251693056" behindDoc="0" locked="0" layoutInCell="1" allowOverlap="1" wp14:anchorId="5276AD80" wp14:editId="0EB60D71">
                <wp:simplePos x="0" y="0"/>
                <wp:positionH relativeFrom="margin">
                  <wp:posOffset>906780</wp:posOffset>
                </wp:positionH>
                <wp:positionV relativeFrom="paragraph">
                  <wp:posOffset>315595</wp:posOffset>
                </wp:positionV>
                <wp:extent cx="5067300" cy="704850"/>
                <wp:effectExtent l="0" t="0" r="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704850"/>
                        </a:xfrm>
                        <a:prstGeom prst="rect">
                          <a:avLst/>
                        </a:prstGeom>
                        <a:solidFill>
                          <a:srgbClr val="FFFFFF"/>
                        </a:solidFill>
                        <a:ln w="9525">
                          <a:noFill/>
                          <a:miter lim="800000"/>
                          <a:headEnd/>
                          <a:tailEnd/>
                        </a:ln>
                      </wps:spPr>
                      <wps:txbx>
                        <w:txbxContent>
                          <w:p w14:paraId="3617CD05" w14:textId="7BED32A7" w:rsidR="00EC5D48" w:rsidRPr="00E9461C" w:rsidRDefault="00EC5D48" w:rsidP="00EC5D48">
                            <w:pPr>
                              <w:pStyle w:val="BodyText"/>
                              <w:rPr>
                                <w:i/>
                                <w:iCs/>
                              </w:rPr>
                            </w:pPr>
                            <w:r w:rsidRPr="00E9461C">
                              <w:rPr>
                                <w:i/>
                                <w:iCs/>
                              </w:rPr>
                              <w:t xml:space="preserve">“Thank you for the opportunity to provide comment on the Domestic Animal Management Plan 2022-25. </w:t>
                            </w:r>
                            <w:proofErr w:type="gramStart"/>
                            <w:r w:rsidRPr="00E9461C">
                              <w:rPr>
                                <w:i/>
                                <w:iCs/>
                              </w:rPr>
                              <w:t>Firstly</w:t>
                            </w:r>
                            <w:proofErr w:type="gramEnd"/>
                            <w:r w:rsidRPr="00E9461C">
                              <w:rPr>
                                <w:i/>
                                <w:iCs/>
                              </w:rPr>
                              <w:t xml:space="preserve"> I would like to thank </w:t>
                            </w:r>
                            <w:proofErr w:type="spellStart"/>
                            <w:r w:rsidRPr="00E9461C">
                              <w:rPr>
                                <w:i/>
                                <w:iCs/>
                              </w:rPr>
                              <w:t>CoGG’s</w:t>
                            </w:r>
                            <w:proofErr w:type="spellEnd"/>
                            <w:r w:rsidRPr="00E9461C">
                              <w:rPr>
                                <w:i/>
                                <w:iCs/>
                              </w:rPr>
                              <w:t xml:space="preserve"> Animal Management Team for all the amazing and challenging work you all do. It is very much appreciated.”</w:t>
                            </w:r>
                          </w:p>
                          <w:p w14:paraId="2FEE3C09" w14:textId="2F055DD3" w:rsidR="00EC5D48" w:rsidRDefault="00EC5D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6AD80" id="_x0000_s1056" type="#_x0000_t202" style="position:absolute;margin-left:71.4pt;margin-top:24.85pt;width:399pt;height:55.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" stroked="f">
                <v:textbox>
                  <w:txbxContent>
                    <w:p w14:paraId="3617CD05" w14:textId="7BED32A7" w:rsidR="00EC5D48" w:rsidRPr="00E9461C" w:rsidRDefault="00EC5D48" w:rsidP="00EC5D48">
                      <w:pPr>
                        <w:pStyle w:val="BodyText"/>
                        <w:rPr>
                          <w:i/>
                          <w:iCs/>
                        </w:rPr>
                      </w:pPr>
                      <w:r w:rsidRPr="00E9461C">
                        <w:rPr>
                          <w:i/>
                          <w:iCs/>
                        </w:rPr>
                        <w:t xml:space="preserve">“Thank you for the opportunity to provide comment on the Domestic Animal Management Plan 2022-25. </w:t>
                      </w:r>
                      <w:proofErr w:type="gramStart"/>
                      <w:r w:rsidRPr="00E9461C">
                        <w:rPr>
                          <w:i/>
                          <w:iCs/>
                        </w:rPr>
                        <w:t>Firstly</w:t>
                      </w:r>
                      <w:proofErr w:type="gramEnd"/>
                      <w:r w:rsidRPr="00E9461C">
                        <w:rPr>
                          <w:i/>
                          <w:iCs/>
                        </w:rPr>
                        <w:t xml:space="preserve"> I would like to thank </w:t>
                      </w:r>
                      <w:proofErr w:type="spellStart"/>
                      <w:r w:rsidRPr="00E9461C">
                        <w:rPr>
                          <w:i/>
                          <w:iCs/>
                        </w:rPr>
                        <w:t>CoGG’s</w:t>
                      </w:r>
                      <w:proofErr w:type="spellEnd"/>
                      <w:r w:rsidRPr="00E9461C">
                        <w:rPr>
                          <w:i/>
                          <w:iCs/>
                        </w:rPr>
                        <w:t xml:space="preserve"> Animal Management Team for all the amazing and challenging work you all do. It is very much appreciated.”</w:t>
                      </w:r>
                    </w:p>
                    <w:p w14:paraId="2FEE3C09" w14:textId="2F055DD3" w:rsidR="00EC5D48" w:rsidRDefault="00EC5D48"/>
                  </w:txbxContent>
                </v:textbox>
                <w10:wrap type="square" anchorx="margin"/>
              </v:shape>
            </w:pict>
          </mc:Fallback>
        </mc:AlternateContent>
      </w:r>
      <w:r>
        <w:rPr>
          <w:rFonts w:ascii="Times New Roman"/>
          <w:b/>
          <w:noProof/>
          <w:sz w:val="20"/>
        </w:rPr>
        <mc:AlternateContent>
          <mc:Choice Requires="wps">
            <w:drawing>
              <wp:anchor distT="0" distB="0" distL="0" distR="0" simplePos="0" relativeHeight="251686912" behindDoc="1" locked="0" layoutInCell="1" allowOverlap="1" wp14:anchorId="1D4E138C" wp14:editId="620F055A">
                <wp:simplePos x="0" y="0"/>
                <wp:positionH relativeFrom="margin">
                  <wp:posOffset>19050</wp:posOffset>
                </wp:positionH>
                <wp:positionV relativeFrom="paragraph">
                  <wp:posOffset>310515</wp:posOffset>
                </wp:positionV>
                <wp:extent cx="706755" cy="600710"/>
                <wp:effectExtent l="0" t="0" r="0" b="8890"/>
                <wp:wrapTopAndBottom/>
                <wp:docPr id="319" name="Freeform: 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600710"/>
                        </a:xfrm>
                        <a:custGeom>
                          <a:avLst/>
                          <a:gdLst>
                            <a:gd name="T0" fmla="+- 0 1425 1106"/>
                            <a:gd name="T1" fmla="*/ T0 w 1113"/>
                            <a:gd name="T2" fmla="+- 0 1118 532"/>
                            <a:gd name="T3" fmla="*/ 1118 h 946"/>
                            <a:gd name="T4" fmla="+- 0 1446 1106"/>
                            <a:gd name="T5" fmla="*/ T4 w 1113"/>
                            <a:gd name="T6" fmla="+- 0 1314 532"/>
                            <a:gd name="T7" fmla="*/ 1314 h 946"/>
                            <a:gd name="T8" fmla="+- 0 1531 1106"/>
                            <a:gd name="T9" fmla="*/ T8 w 1113"/>
                            <a:gd name="T10" fmla="+- 0 1336 532"/>
                            <a:gd name="T11" fmla="*/ 1336 h 946"/>
                            <a:gd name="T12" fmla="+- 0 1544 1106"/>
                            <a:gd name="T13" fmla="*/ T12 w 1113"/>
                            <a:gd name="T14" fmla="+- 0 1477 532"/>
                            <a:gd name="T15" fmla="*/ 1477 h 946"/>
                            <a:gd name="T16" fmla="+- 0 1625 1106"/>
                            <a:gd name="T17" fmla="*/ T16 w 1113"/>
                            <a:gd name="T18" fmla="+- 0 1409 532"/>
                            <a:gd name="T19" fmla="*/ 1409 h 946"/>
                            <a:gd name="T20" fmla="+- 0 1562 1106"/>
                            <a:gd name="T21" fmla="*/ T20 w 1113"/>
                            <a:gd name="T22" fmla="+- 0 1297 532"/>
                            <a:gd name="T23" fmla="*/ 1297 h 946"/>
                            <a:gd name="T24" fmla="+- 0 1474 1106"/>
                            <a:gd name="T25" fmla="*/ T24 w 1113"/>
                            <a:gd name="T26" fmla="+- 0 1286 532"/>
                            <a:gd name="T27" fmla="*/ 1286 h 946"/>
                            <a:gd name="T28" fmla="+- 0 1464 1106"/>
                            <a:gd name="T29" fmla="*/ T28 w 1113"/>
                            <a:gd name="T30" fmla="+- 0 1118 532"/>
                            <a:gd name="T31" fmla="*/ 1118 h 946"/>
                            <a:gd name="T32" fmla="+- 0 1955 1106"/>
                            <a:gd name="T33" fmla="*/ T32 w 1113"/>
                            <a:gd name="T34" fmla="+- 0 798 532"/>
                            <a:gd name="T35" fmla="*/ 798 h 946"/>
                            <a:gd name="T36" fmla="+- 0 1955 1106"/>
                            <a:gd name="T37" fmla="*/ T36 w 1113"/>
                            <a:gd name="T38" fmla="+- 0 837 532"/>
                            <a:gd name="T39" fmla="*/ 837 h 946"/>
                            <a:gd name="T40" fmla="+- 0 2169 1106"/>
                            <a:gd name="T41" fmla="*/ T40 w 1113"/>
                            <a:gd name="T42" fmla="+- 0 847 532"/>
                            <a:gd name="T43" fmla="*/ 847 h 946"/>
                            <a:gd name="T44" fmla="+- 0 2179 1106"/>
                            <a:gd name="T45" fmla="*/ T44 w 1113"/>
                            <a:gd name="T46" fmla="+- 0 1262 532"/>
                            <a:gd name="T47" fmla="*/ 1262 h 946"/>
                            <a:gd name="T48" fmla="+- 0 2158 1106"/>
                            <a:gd name="T49" fmla="*/ T48 w 1113"/>
                            <a:gd name="T50" fmla="+- 0 1294 532"/>
                            <a:gd name="T51" fmla="*/ 1294 h 946"/>
                            <a:gd name="T52" fmla="+- 0 1681 1106"/>
                            <a:gd name="T53" fmla="*/ T52 w 1113"/>
                            <a:gd name="T54" fmla="+- 0 1299 532"/>
                            <a:gd name="T55" fmla="*/ 1299 h 946"/>
                            <a:gd name="T56" fmla="+- 0 1699 1106"/>
                            <a:gd name="T57" fmla="*/ T56 w 1113"/>
                            <a:gd name="T58" fmla="+- 0 1336 532"/>
                            <a:gd name="T59" fmla="*/ 1336 h 946"/>
                            <a:gd name="T60" fmla="+- 0 2196 1106"/>
                            <a:gd name="T61" fmla="*/ T60 w 1113"/>
                            <a:gd name="T62" fmla="+- 0 1314 532"/>
                            <a:gd name="T63" fmla="*/ 1314 h 946"/>
                            <a:gd name="T64" fmla="+- 0 2218 1106"/>
                            <a:gd name="T65" fmla="*/ T64 w 1113"/>
                            <a:gd name="T66" fmla="+- 0 872 532"/>
                            <a:gd name="T67" fmla="*/ 872 h 946"/>
                            <a:gd name="T68" fmla="+- 0 2173 1106"/>
                            <a:gd name="T69" fmla="*/ T68 w 1113"/>
                            <a:gd name="T70" fmla="+- 0 804 532"/>
                            <a:gd name="T71" fmla="*/ 804 h 946"/>
                            <a:gd name="T72" fmla="+- 0 1179 1106"/>
                            <a:gd name="T73" fmla="*/ T72 w 1113"/>
                            <a:gd name="T74" fmla="+- 0 532 532"/>
                            <a:gd name="T75" fmla="*/ 532 h 946"/>
                            <a:gd name="T76" fmla="+- 0 1111 1106"/>
                            <a:gd name="T77" fmla="*/ T76 w 1113"/>
                            <a:gd name="T78" fmla="+- 0 578 532"/>
                            <a:gd name="T79" fmla="*/ 578 h 946"/>
                            <a:gd name="T80" fmla="+- 0 1111 1106"/>
                            <a:gd name="T81" fmla="*/ T80 w 1113"/>
                            <a:gd name="T82" fmla="+- 0 1025 532"/>
                            <a:gd name="T83" fmla="*/ 1025 h 946"/>
                            <a:gd name="T84" fmla="+- 0 1179 1106"/>
                            <a:gd name="T85" fmla="*/ T84 w 1113"/>
                            <a:gd name="T86" fmla="+- 0 1070 532"/>
                            <a:gd name="T87" fmla="*/ 1070 h 946"/>
                            <a:gd name="T88" fmla="+- 0 1767 1106"/>
                            <a:gd name="T89" fmla="*/ T88 w 1113"/>
                            <a:gd name="T90" fmla="+- 0 1212 532"/>
                            <a:gd name="T91" fmla="*/ 1212 h 946"/>
                            <a:gd name="T92" fmla="+- 0 1792 1106"/>
                            <a:gd name="T93" fmla="*/ T92 w 1113"/>
                            <a:gd name="T94" fmla="+- 0 1196 532"/>
                            <a:gd name="T95" fmla="*/ 1196 h 946"/>
                            <a:gd name="T96" fmla="+- 0 1643 1106"/>
                            <a:gd name="T97" fmla="*/ T96 w 1113"/>
                            <a:gd name="T98" fmla="+- 0 1033 532"/>
                            <a:gd name="T99" fmla="*/ 1033 h 946"/>
                            <a:gd name="T100" fmla="+- 0 1166 1106"/>
                            <a:gd name="T101" fmla="*/ T100 w 1113"/>
                            <a:gd name="T102" fmla="+- 0 1028 532"/>
                            <a:gd name="T103" fmla="*/ 1028 h 946"/>
                            <a:gd name="T104" fmla="+- 0 1144 1106"/>
                            <a:gd name="T105" fmla="*/ T104 w 1113"/>
                            <a:gd name="T106" fmla="+- 0 996 532"/>
                            <a:gd name="T107" fmla="*/ 996 h 946"/>
                            <a:gd name="T108" fmla="+- 0 1155 1106"/>
                            <a:gd name="T109" fmla="*/ T108 w 1113"/>
                            <a:gd name="T110" fmla="+- 0 582 532"/>
                            <a:gd name="T111" fmla="*/ 582 h 946"/>
                            <a:gd name="T112" fmla="+- 0 1888 1106"/>
                            <a:gd name="T113" fmla="*/ T112 w 1113"/>
                            <a:gd name="T114" fmla="+- 0 571 532"/>
                            <a:gd name="T115" fmla="*/ 571 h 946"/>
                            <a:gd name="T116" fmla="+- 0 1824 1106"/>
                            <a:gd name="T117" fmla="*/ T116 w 1113"/>
                            <a:gd name="T118" fmla="+- 0 532 532"/>
                            <a:gd name="T119" fmla="*/ 532 h 946"/>
                            <a:gd name="T120" fmla="+- 0 1838 1106"/>
                            <a:gd name="T121" fmla="*/ T120 w 1113"/>
                            <a:gd name="T122" fmla="+- 0 574 532"/>
                            <a:gd name="T123" fmla="*/ 574 h 946"/>
                            <a:gd name="T124" fmla="+- 0 1860 1106"/>
                            <a:gd name="T125" fmla="*/ T124 w 1113"/>
                            <a:gd name="T126" fmla="+- 0 606 532"/>
                            <a:gd name="T127" fmla="*/ 606 h 946"/>
                            <a:gd name="T128" fmla="+- 0 1849 1106"/>
                            <a:gd name="T129" fmla="*/ T128 w 1113"/>
                            <a:gd name="T130" fmla="+- 0 1021 532"/>
                            <a:gd name="T131" fmla="*/ 1021 h 946"/>
                            <a:gd name="T132" fmla="+- 0 1762 1106"/>
                            <a:gd name="T133" fmla="*/ T132 w 1113"/>
                            <a:gd name="T134" fmla="+- 0 1031 532"/>
                            <a:gd name="T135" fmla="*/ 1031 h 946"/>
                            <a:gd name="T136" fmla="+- 0 1792 1106"/>
                            <a:gd name="T137" fmla="*/ T136 w 1113"/>
                            <a:gd name="T138" fmla="+- 0 1144 532"/>
                            <a:gd name="T139" fmla="*/ 1144 h 946"/>
                            <a:gd name="T140" fmla="+- 0 1853 1106"/>
                            <a:gd name="T141" fmla="*/ T140 w 1113"/>
                            <a:gd name="T142" fmla="+- 0 1064 532"/>
                            <a:gd name="T143" fmla="*/ 1064 h 946"/>
                            <a:gd name="T144" fmla="+- 0 1898 1106"/>
                            <a:gd name="T145" fmla="*/ T144 w 1113"/>
                            <a:gd name="T146" fmla="+- 0 996 532"/>
                            <a:gd name="T147" fmla="*/ 996 h 946"/>
                            <a:gd name="T148" fmla="+- 0 1888 1106"/>
                            <a:gd name="T149" fmla="*/ T148 w 1113"/>
                            <a:gd name="T150" fmla="+- 0 571 532"/>
                            <a:gd name="T151" fmla="*/ 571 h 946"/>
                            <a:gd name="T152" fmla="+- 0 1353 1106"/>
                            <a:gd name="T153" fmla="*/ T152 w 1113"/>
                            <a:gd name="T154" fmla="+- 0 764 532"/>
                            <a:gd name="T155" fmla="*/ 764 h 946"/>
                            <a:gd name="T156" fmla="+- 0 1346 1106"/>
                            <a:gd name="T157" fmla="*/ T156 w 1113"/>
                            <a:gd name="T158" fmla="+- 0 801 532"/>
                            <a:gd name="T159" fmla="*/ 801 h 946"/>
                            <a:gd name="T160" fmla="+- 0 1377 1106"/>
                            <a:gd name="T161" fmla="*/ T160 w 1113"/>
                            <a:gd name="T162" fmla="+- 0 822 532"/>
                            <a:gd name="T163" fmla="*/ 822 h 946"/>
                            <a:gd name="T164" fmla="+- 0 1402 1106"/>
                            <a:gd name="T165" fmla="*/ T164 w 1113"/>
                            <a:gd name="T166" fmla="+- 0 811 532"/>
                            <a:gd name="T167" fmla="*/ 811 h 946"/>
                            <a:gd name="T168" fmla="+- 0 1409 1106"/>
                            <a:gd name="T169" fmla="*/ T168 w 1113"/>
                            <a:gd name="T170" fmla="+- 0 774 532"/>
                            <a:gd name="T171" fmla="*/ 774 h 946"/>
                            <a:gd name="T172" fmla="+- 0 1377 1106"/>
                            <a:gd name="T173" fmla="*/ T172 w 1113"/>
                            <a:gd name="T174" fmla="+- 0 753 532"/>
                            <a:gd name="T175" fmla="*/ 753 h 946"/>
                            <a:gd name="T176" fmla="+- 0 1478 1106"/>
                            <a:gd name="T177" fmla="*/ T176 w 1113"/>
                            <a:gd name="T178" fmla="+- 0 764 532"/>
                            <a:gd name="T179" fmla="*/ 764 h 946"/>
                            <a:gd name="T180" fmla="+- 0 1468 1106"/>
                            <a:gd name="T181" fmla="*/ T180 w 1113"/>
                            <a:gd name="T182" fmla="+- 0 788 532"/>
                            <a:gd name="T183" fmla="*/ 788 h 946"/>
                            <a:gd name="T184" fmla="+- 0 1489 1106"/>
                            <a:gd name="T185" fmla="*/ T184 w 1113"/>
                            <a:gd name="T186" fmla="+- 0 819 532"/>
                            <a:gd name="T187" fmla="*/ 819 h 946"/>
                            <a:gd name="T188" fmla="+- 0 1516 1106"/>
                            <a:gd name="T189" fmla="*/ T188 w 1113"/>
                            <a:gd name="T190" fmla="+- 0 819 532"/>
                            <a:gd name="T191" fmla="*/ 819 h 946"/>
                            <a:gd name="T192" fmla="+- 0 1536 1106"/>
                            <a:gd name="T193" fmla="*/ T192 w 1113"/>
                            <a:gd name="T194" fmla="+- 0 787 532"/>
                            <a:gd name="T195" fmla="*/ 787 h 946"/>
                            <a:gd name="T196" fmla="+- 0 1515 1106"/>
                            <a:gd name="T197" fmla="*/ T196 w 1113"/>
                            <a:gd name="T198" fmla="+- 0 756 532"/>
                            <a:gd name="T199" fmla="*/ 756 h 946"/>
                            <a:gd name="T200" fmla="+- 0 1614 1106"/>
                            <a:gd name="T201" fmla="*/ T200 w 1113"/>
                            <a:gd name="T202" fmla="+- 0 756 532"/>
                            <a:gd name="T203" fmla="*/ 756 h 946"/>
                            <a:gd name="T204" fmla="+- 0 1593 1106"/>
                            <a:gd name="T205" fmla="*/ T204 w 1113"/>
                            <a:gd name="T206" fmla="+- 0 788 532"/>
                            <a:gd name="T207" fmla="*/ 788 h 946"/>
                            <a:gd name="T208" fmla="+- 0 1603 1106"/>
                            <a:gd name="T209" fmla="*/ T208 w 1113"/>
                            <a:gd name="T210" fmla="+- 0 812 532"/>
                            <a:gd name="T211" fmla="*/ 812 h 946"/>
                            <a:gd name="T212" fmla="+- 0 1628 1106"/>
                            <a:gd name="T213" fmla="*/ T212 w 1113"/>
                            <a:gd name="T214" fmla="+- 0 822 532"/>
                            <a:gd name="T215" fmla="*/ 822 h 946"/>
                            <a:gd name="T216" fmla="+- 0 1659 1106"/>
                            <a:gd name="T217" fmla="*/ T216 w 1113"/>
                            <a:gd name="T218" fmla="+- 0 800 532"/>
                            <a:gd name="T219" fmla="*/ 800 h 946"/>
                            <a:gd name="T220" fmla="+- 0 1651 1106"/>
                            <a:gd name="T221" fmla="*/ T220 w 1113"/>
                            <a:gd name="T222" fmla="+- 0 763 532"/>
                            <a:gd name="T223" fmla="*/ 763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3" h="946">
                              <a:moveTo>
                                <a:pt x="349" y="577"/>
                              </a:moveTo>
                              <a:lnTo>
                                <a:pt x="327" y="577"/>
                              </a:lnTo>
                              <a:lnTo>
                                <a:pt x="319" y="586"/>
                              </a:lnTo>
                              <a:lnTo>
                                <a:pt x="319" y="730"/>
                              </a:lnTo>
                              <a:lnTo>
                                <a:pt x="325" y="758"/>
                              </a:lnTo>
                              <a:lnTo>
                                <a:pt x="340" y="782"/>
                              </a:lnTo>
                              <a:lnTo>
                                <a:pt x="364" y="798"/>
                              </a:lnTo>
                              <a:lnTo>
                                <a:pt x="393" y="804"/>
                              </a:lnTo>
                              <a:lnTo>
                                <a:pt x="425" y="804"/>
                              </a:lnTo>
                              <a:lnTo>
                                <a:pt x="425" y="929"/>
                              </a:lnTo>
                              <a:lnTo>
                                <a:pt x="427" y="934"/>
                              </a:lnTo>
                              <a:lnTo>
                                <a:pt x="438" y="945"/>
                              </a:lnTo>
                              <a:lnTo>
                                <a:pt x="450" y="946"/>
                              </a:lnTo>
                              <a:lnTo>
                                <a:pt x="458" y="938"/>
                              </a:lnTo>
                              <a:lnTo>
                                <a:pt x="519" y="877"/>
                              </a:lnTo>
                              <a:lnTo>
                                <a:pt x="464" y="877"/>
                              </a:lnTo>
                              <a:lnTo>
                                <a:pt x="464" y="773"/>
                              </a:lnTo>
                              <a:lnTo>
                                <a:pt x="456" y="765"/>
                              </a:lnTo>
                              <a:lnTo>
                                <a:pt x="393" y="765"/>
                              </a:lnTo>
                              <a:lnTo>
                                <a:pt x="379" y="762"/>
                              </a:lnTo>
                              <a:lnTo>
                                <a:pt x="368" y="754"/>
                              </a:lnTo>
                              <a:lnTo>
                                <a:pt x="361" y="743"/>
                              </a:lnTo>
                              <a:lnTo>
                                <a:pt x="358" y="730"/>
                              </a:lnTo>
                              <a:lnTo>
                                <a:pt x="358" y="586"/>
                              </a:lnTo>
                              <a:lnTo>
                                <a:pt x="349" y="577"/>
                              </a:lnTo>
                              <a:close/>
                              <a:moveTo>
                                <a:pt x="1038" y="266"/>
                              </a:moveTo>
                              <a:lnTo>
                                <a:pt x="849" y="266"/>
                              </a:lnTo>
                              <a:lnTo>
                                <a:pt x="841" y="275"/>
                              </a:lnTo>
                              <a:lnTo>
                                <a:pt x="841" y="296"/>
                              </a:lnTo>
                              <a:lnTo>
                                <a:pt x="849" y="305"/>
                              </a:lnTo>
                              <a:lnTo>
                                <a:pt x="1038" y="305"/>
                              </a:lnTo>
                              <a:lnTo>
                                <a:pt x="1052" y="308"/>
                              </a:lnTo>
                              <a:lnTo>
                                <a:pt x="1063" y="315"/>
                              </a:lnTo>
                              <a:lnTo>
                                <a:pt x="1070" y="326"/>
                              </a:lnTo>
                              <a:lnTo>
                                <a:pt x="1073" y="340"/>
                              </a:lnTo>
                              <a:lnTo>
                                <a:pt x="1073" y="730"/>
                              </a:lnTo>
                              <a:lnTo>
                                <a:pt x="1070" y="743"/>
                              </a:lnTo>
                              <a:lnTo>
                                <a:pt x="1063" y="754"/>
                              </a:lnTo>
                              <a:lnTo>
                                <a:pt x="1052" y="762"/>
                              </a:lnTo>
                              <a:lnTo>
                                <a:pt x="1038" y="765"/>
                              </a:lnTo>
                              <a:lnTo>
                                <a:pt x="580" y="765"/>
                              </a:lnTo>
                              <a:lnTo>
                                <a:pt x="575" y="767"/>
                              </a:lnTo>
                              <a:lnTo>
                                <a:pt x="464" y="877"/>
                              </a:lnTo>
                              <a:lnTo>
                                <a:pt x="519" y="877"/>
                              </a:lnTo>
                              <a:lnTo>
                                <a:pt x="593" y="804"/>
                              </a:lnTo>
                              <a:lnTo>
                                <a:pt x="1038" y="804"/>
                              </a:lnTo>
                              <a:lnTo>
                                <a:pt x="1067" y="798"/>
                              </a:lnTo>
                              <a:lnTo>
                                <a:pt x="1090" y="782"/>
                              </a:lnTo>
                              <a:lnTo>
                                <a:pt x="1106" y="758"/>
                              </a:lnTo>
                              <a:lnTo>
                                <a:pt x="1112" y="730"/>
                              </a:lnTo>
                              <a:lnTo>
                                <a:pt x="1112" y="340"/>
                              </a:lnTo>
                              <a:lnTo>
                                <a:pt x="1106" y="311"/>
                              </a:lnTo>
                              <a:lnTo>
                                <a:pt x="1090" y="288"/>
                              </a:lnTo>
                              <a:lnTo>
                                <a:pt x="1067" y="272"/>
                              </a:lnTo>
                              <a:lnTo>
                                <a:pt x="1038" y="266"/>
                              </a:lnTo>
                              <a:close/>
                              <a:moveTo>
                                <a:pt x="718" y="0"/>
                              </a:moveTo>
                              <a:lnTo>
                                <a:pt x="73" y="0"/>
                              </a:lnTo>
                              <a:lnTo>
                                <a:pt x="45" y="6"/>
                              </a:lnTo>
                              <a:lnTo>
                                <a:pt x="21" y="22"/>
                              </a:lnTo>
                              <a:lnTo>
                                <a:pt x="5" y="46"/>
                              </a:lnTo>
                              <a:lnTo>
                                <a:pt x="0" y="74"/>
                              </a:lnTo>
                              <a:lnTo>
                                <a:pt x="0" y="464"/>
                              </a:lnTo>
                              <a:lnTo>
                                <a:pt x="5" y="493"/>
                              </a:lnTo>
                              <a:lnTo>
                                <a:pt x="21" y="516"/>
                              </a:lnTo>
                              <a:lnTo>
                                <a:pt x="45" y="532"/>
                              </a:lnTo>
                              <a:lnTo>
                                <a:pt x="73" y="538"/>
                              </a:lnTo>
                              <a:lnTo>
                                <a:pt x="518" y="538"/>
                              </a:lnTo>
                              <a:lnTo>
                                <a:pt x="653" y="673"/>
                              </a:lnTo>
                              <a:lnTo>
                                <a:pt x="661" y="680"/>
                              </a:lnTo>
                              <a:lnTo>
                                <a:pt x="673" y="680"/>
                              </a:lnTo>
                              <a:lnTo>
                                <a:pt x="684" y="669"/>
                              </a:lnTo>
                              <a:lnTo>
                                <a:pt x="686" y="664"/>
                              </a:lnTo>
                              <a:lnTo>
                                <a:pt x="686" y="612"/>
                              </a:lnTo>
                              <a:lnTo>
                                <a:pt x="647" y="612"/>
                              </a:lnTo>
                              <a:lnTo>
                                <a:pt x="537" y="501"/>
                              </a:lnTo>
                              <a:lnTo>
                                <a:pt x="532" y="499"/>
                              </a:lnTo>
                              <a:lnTo>
                                <a:pt x="73" y="499"/>
                              </a:lnTo>
                              <a:lnTo>
                                <a:pt x="60" y="496"/>
                              </a:lnTo>
                              <a:lnTo>
                                <a:pt x="49" y="489"/>
                              </a:lnTo>
                              <a:lnTo>
                                <a:pt x="41" y="478"/>
                              </a:lnTo>
                              <a:lnTo>
                                <a:pt x="38" y="464"/>
                              </a:lnTo>
                              <a:lnTo>
                                <a:pt x="39" y="74"/>
                              </a:lnTo>
                              <a:lnTo>
                                <a:pt x="41" y="61"/>
                              </a:lnTo>
                              <a:lnTo>
                                <a:pt x="49" y="50"/>
                              </a:lnTo>
                              <a:lnTo>
                                <a:pt x="60" y="42"/>
                              </a:lnTo>
                              <a:lnTo>
                                <a:pt x="73" y="39"/>
                              </a:lnTo>
                              <a:lnTo>
                                <a:pt x="782" y="39"/>
                              </a:lnTo>
                              <a:lnTo>
                                <a:pt x="771" y="22"/>
                              </a:lnTo>
                              <a:lnTo>
                                <a:pt x="747" y="6"/>
                              </a:lnTo>
                              <a:lnTo>
                                <a:pt x="718" y="0"/>
                              </a:lnTo>
                              <a:close/>
                              <a:moveTo>
                                <a:pt x="782" y="39"/>
                              </a:moveTo>
                              <a:lnTo>
                                <a:pt x="719" y="39"/>
                              </a:lnTo>
                              <a:lnTo>
                                <a:pt x="732" y="42"/>
                              </a:lnTo>
                              <a:lnTo>
                                <a:pt x="743" y="50"/>
                              </a:lnTo>
                              <a:lnTo>
                                <a:pt x="751" y="61"/>
                              </a:lnTo>
                              <a:lnTo>
                                <a:pt x="754" y="74"/>
                              </a:lnTo>
                              <a:lnTo>
                                <a:pt x="754" y="464"/>
                              </a:lnTo>
                              <a:lnTo>
                                <a:pt x="751" y="478"/>
                              </a:lnTo>
                              <a:lnTo>
                                <a:pt x="743" y="489"/>
                              </a:lnTo>
                              <a:lnTo>
                                <a:pt x="732" y="496"/>
                              </a:lnTo>
                              <a:lnTo>
                                <a:pt x="719" y="499"/>
                              </a:lnTo>
                              <a:lnTo>
                                <a:pt x="656" y="499"/>
                              </a:lnTo>
                              <a:lnTo>
                                <a:pt x="647" y="508"/>
                              </a:lnTo>
                              <a:lnTo>
                                <a:pt x="647" y="612"/>
                              </a:lnTo>
                              <a:lnTo>
                                <a:pt x="686" y="612"/>
                              </a:lnTo>
                              <a:lnTo>
                                <a:pt x="686" y="538"/>
                              </a:lnTo>
                              <a:lnTo>
                                <a:pt x="718" y="538"/>
                              </a:lnTo>
                              <a:lnTo>
                                <a:pt x="747" y="532"/>
                              </a:lnTo>
                              <a:lnTo>
                                <a:pt x="771" y="516"/>
                              </a:lnTo>
                              <a:lnTo>
                                <a:pt x="786" y="493"/>
                              </a:lnTo>
                              <a:lnTo>
                                <a:pt x="792" y="464"/>
                              </a:lnTo>
                              <a:lnTo>
                                <a:pt x="792" y="74"/>
                              </a:lnTo>
                              <a:lnTo>
                                <a:pt x="786" y="46"/>
                              </a:lnTo>
                              <a:lnTo>
                                <a:pt x="782" y="39"/>
                              </a:lnTo>
                              <a:close/>
                              <a:moveTo>
                                <a:pt x="271" y="221"/>
                              </a:moveTo>
                              <a:lnTo>
                                <a:pt x="258" y="224"/>
                              </a:lnTo>
                              <a:lnTo>
                                <a:pt x="247" y="232"/>
                              </a:lnTo>
                              <a:lnTo>
                                <a:pt x="240" y="243"/>
                              </a:lnTo>
                              <a:lnTo>
                                <a:pt x="237" y="256"/>
                              </a:lnTo>
                              <a:lnTo>
                                <a:pt x="240" y="269"/>
                              </a:lnTo>
                              <a:lnTo>
                                <a:pt x="247" y="280"/>
                              </a:lnTo>
                              <a:lnTo>
                                <a:pt x="258" y="287"/>
                              </a:lnTo>
                              <a:lnTo>
                                <a:pt x="271" y="290"/>
                              </a:lnTo>
                              <a:lnTo>
                                <a:pt x="272" y="290"/>
                              </a:lnTo>
                              <a:lnTo>
                                <a:pt x="285" y="287"/>
                              </a:lnTo>
                              <a:lnTo>
                                <a:pt x="296" y="279"/>
                              </a:lnTo>
                              <a:lnTo>
                                <a:pt x="303" y="268"/>
                              </a:lnTo>
                              <a:lnTo>
                                <a:pt x="305" y="255"/>
                              </a:lnTo>
                              <a:lnTo>
                                <a:pt x="303" y="242"/>
                              </a:lnTo>
                              <a:lnTo>
                                <a:pt x="295" y="231"/>
                              </a:lnTo>
                              <a:lnTo>
                                <a:pt x="284" y="224"/>
                              </a:lnTo>
                              <a:lnTo>
                                <a:pt x="271" y="221"/>
                              </a:lnTo>
                              <a:close/>
                              <a:moveTo>
                                <a:pt x="396" y="221"/>
                              </a:moveTo>
                              <a:lnTo>
                                <a:pt x="383" y="224"/>
                              </a:lnTo>
                              <a:lnTo>
                                <a:pt x="372" y="232"/>
                              </a:lnTo>
                              <a:lnTo>
                                <a:pt x="365" y="243"/>
                              </a:lnTo>
                              <a:lnTo>
                                <a:pt x="362" y="256"/>
                              </a:lnTo>
                              <a:lnTo>
                                <a:pt x="365" y="269"/>
                              </a:lnTo>
                              <a:lnTo>
                                <a:pt x="372" y="280"/>
                              </a:lnTo>
                              <a:lnTo>
                                <a:pt x="383" y="287"/>
                              </a:lnTo>
                              <a:lnTo>
                                <a:pt x="396" y="290"/>
                              </a:lnTo>
                              <a:lnTo>
                                <a:pt x="397" y="290"/>
                              </a:lnTo>
                              <a:lnTo>
                                <a:pt x="410" y="287"/>
                              </a:lnTo>
                              <a:lnTo>
                                <a:pt x="421" y="279"/>
                              </a:lnTo>
                              <a:lnTo>
                                <a:pt x="428" y="268"/>
                              </a:lnTo>
                              <a:lnTo>
                                <a:pt x="430" y="255"/>
                              </a:lnTo>
                              <a:lnTo>
                                <a:pt x="428" y="242"/>
                              </a:lnTo>
                              <a:lnTo>
                                <a:pt x="420" y="231"/>
                              </a:lnTo>
                              <a:lnTo>
                                <a:pt x="409" y="224"/>
                              </a:lnTo>
                              <a:lnTo>
                                <a:pt x="396" y="221"/>
                              </a:lnTo>
                              <a:close/>
                              <a:moveTo>
                                <a:pt x="521" y="221"/>
                              </a:moveTo>
                              <a:lnTo>
                                <a:pt x="508" y="224"/>
                              </a:lnTo>
                              <a:lnTo>
                                <a:pt x="497" y="232"/>
                              </a:lnTo>
                              <a:lnTo>
                                <a:pt x="490" y="243"/>
                              </a:lnTo>
                              <a:lnTo>
                                <a:pt x="487" y="256"/>
                              </a:lnTo>
                              <a:lnTo>
                                <a:pt x="490" y="269"/>
                              </a:lnTo>
                              <a:lnTo>
                                <a:pt x="497" y="280"/>
                              </a:lnTo>
                              <a:lnTo>
                                <a:pt x="508" y="287"/>
                              </a:lnTo>
                              <a:lnTo>
                                <a:pt x="521" y="290"/>
                              </a:lnTo>
                              <a:lnTo>
                                <a:pt x="522" y="290"/>
                              </a:lnTo>
                              <a:lnTo>
                                <a:pt x="535" y="287"/>
                              </a:lnTo>
                              <a:lnTo>
                                <a:pt x="546" y="279"/>
                              </a:lnTo>
                              <a:lnTo>
                                <a:pt x="553" y="268"/>
                              </a:lnTo>
                              <a:lnTo>
                                <a:pt x="555" y="255"/>
                              </a:lnTo>
                              <a:lnTo>
                                <a:pt x="553" y="242"/>
                              </a:lnTo>
                              <a:lnTo>
                                <a:pt x="545" y="231"/>
                              </a:lnTo>
                              <a:lnTo>
                                <a:pt x="534" y="224"/>
                              </a:lnTo>
                              <a:lnTo>
                                <a:pt x="521" y="22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A50B" id="Freeform: Shape 319" o:spid="_x0000_s1026" style="position:absolute;margin-left:1.5pt;margin-top:24.45pt;width:55.65pt;height:47.3pt;z-index:-2516295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11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" path="m349,577r-22,l319,586r,144l325,758r15,24l364,798r29,6l425,804r,125l427,934r11,11l450,946r8,-8l519,877r-55,l464,773r-8,-8l393,765r-14,-3l368,754r-7,-11l358,730r,-144l349,577xm1038,266r-189,l841,275r,21l849,305r189,l1052,308r11,7l1070,326r3,14l1073,730r-3,13l1063,754r-11,8l1038,765r-458,l575,767,464,877r55,l593,804r445,l1067,798r23,-16l1106,758r6,-28l1112,340r-6,-29l1090,288r-23,-16l1038,266xm718,l73,,45,6,21,22,5,46,,74,,464r5,29l21,516r24,16l73,538r445,l653,673r8,7l673,680r11,-11l686,664r,-52l647,612,537,501r-5,-2l73,499,60,496,49,489,41,478,38,464,39,74,41,61,49,50,60,42,73,39r709,l771,22,747,6,718,xm782,39r-63,l732,42r11,8l751,61r3,13l754,464r-3,14l743,489r-11,7l719,499r-63,l647,508r,104l686,612r,-74l718,538r29,-6l771,516r15,-23l792,464r,-390l786,46r-4,-7xm271,221r-13,3l247,232r-7,11l237,256r3,13l247,280r11,7l271,290r1,l285,287r11,-8l303,268r2,-13l303,242r-8,-11l284,224r-13,-3xm396,221r-13,3l372,232r-7,11l362,256r3,13l372,280r11,7l396,290r1,l410,287r11,-8l428,268r2,-13l428,242r-8,-11l409,224r-13,-3xm521,221r-13,3l497,232r-7,11l487,256r3,13l497,280r11,7l521,290r1,l535,287r11,-8l553,268r2,-13l553,242r-8,-11l534,224r-13,-3xe" fillcolor="#003263" stroked="f">
                <v:path arrowok="t" o:connecttype="custom" o:connectlocs="202565,709930;215900,834390;269875,848360;278130,937895;329565,894715;289560,823595;233680,816610;227330,709930;539115,506730;539115,531495;675005,537845;681355,801370;668020,821690;365125,824865;376555,848360;692150,834390;706120,553720;677545,510540;46355,337820;3175,367030;3175,650875;46355,679450;419735,769620;435610,759460;340995,655955;38100,652780;24130,632460;31115,369570;496570,362585;455930,337820;464820,364490;478790,384810;471805,648335;416560,654685;435610,726440;474345,675640;502920,632460;496570,362585;156845,485140;152400,508635;172085,521970;187960,514985;192405,491490;172085,478155;236220,485140;229870,500380;243205,520065;260350,520065;273050,499745;259715,480060;322580,480060;309245,500380;315595,515620;331470,521970;351155,508000;346075,484505" o:connectangles="0,0,0,0,0,0,0,0,0,0,0,0,0,0,0,0,0,0,0,0,0,0,0,0,0,0,0,0,0,0,0,0,0,0,0,0,0,0,0,0,0,0,0,0,0,0,0,0,0,0,0,0,0,0,0,0"/>
                <w10:wrap type="topAndBottom" anchorx="margin"/>
              </v:shape>
            </w:pict>
          </mc:Fallback>
        </mc:AlternateContent>
      </w:r>
      <w:r w:rsidRPr="006907CD">
        <w:rPr>
          <w:rFonts w:cstheme="minorHAnsi"/>
        </w:rPr>
        <w:t>Below are verbatim comments from the Have Your Say submissions:</w:t>
      </w:r>
    </w:p>
    <w:p w14:paraId="22C0537E" w14:textId="212FCBA5" w:rsidR="006907CD" w:rsidRPr="004B3290" w:rsidRDefault="006907CD" w:rsidP="004B3290">
      <w:pPr>
        <w:pStyle w:val="BodyText"/>
        <w:spacing w:after="0"/>
        <w:ind w:left="720"/>
      </w:pPr>
    </w:p>
    <w:p w14:paraId="4003715D" w14:textId="0A4E9FAB" w:rsidR="00C62DE9" w:rsidRDefault="00C62DE9" w:rsidP="00773C51">
      <w:pPr>
        <w:rPr>
          <w:noProof/>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407C8E4" w14:textId="77777777" w:rsidTr="00E20805">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bookmarkEnd w:id="2"/>
          <w:p w14:paraId="049C1CC1" w14:textId="1322ACFA" w:rsidR="00012B91" w:rsidRPr="006C6D3E" w:rsidRDefault="00466B42" w:rsidP="00E20805">
            <w:pPr>
              <w:pStyle w:val="BodyText"/>
              <w:rPr>
                <w:color w:val="003263" w:themeColor="text2"/>
              </w:rPr>
            </w:pPr>
            <w:r>
              <w:rPr>
                <w:rFonts w:ascii="Calibri" w:hAnsi="Calibri"/>
                <w:sz w:val="24"/>
                <w:szCs w:val="21"/>
              </w:rPr>
              <w:t>NEXT STEPS</w:t>
            </w:r>
            <w:r w:rsidRPr="000D51F1">
              <w:rPr>
                <w:rFonts w:ascii="Calibri" w:hAnsi="Calibri"/>
                <w:sz w:val="24"/>
                <w:szCs w:val="21"/>
              </w:rPr>
              <w:t xml:space="preserve"> </w:t>
            </w:r>
          </w:p>
        </w:tc>
      </w:tr>
    </w:tbl>
    <w:p w14:paraId="69B2B62E" w14:textId="77777777" w:rsidR="00012B91" w:rsidRDefault="00012B91" w:rsidP="00012B91">
      <w:pPr>
        <w:spacing w:line="260" w:lineRule="atLeast"/>
        <w:rPr>
          <w:rFonts w:ascii="Calibri" w:hAnsi="Calibri"/>
          <w:b/>
          <w:caps/>
          <w:sz w:val="24"/>
          <w:szCs w:val="21"/>
        </w:rPr>
      </w:pPr>
    </w:p>
    <w:p w14:paraId="566663EC" w14:textId="55E78528" w:rsidR="008072A1" w:rsidRPr="008072A1" w:rsidRDefault="00B00C20" w:rsidP="00012B91">
      <w:pPr>
        <w:pStyle w:val="BodyText"/>
        <w:numPr>
          <w:ilvl w:val="0"/>
          <w:numId w:val="31"/>
        </w:numPr>
        <w:ind w:left="360"/>
        <w:rPr>
          <w:iCs/>
        </w:rPr>
      </w:pPr>
      <w:r>
        <w:t xml:space="preserve">The </w:t>
      </w:r>
      <w:r w:rsidR="00466B42">
        <w:t xml:space="preserve">plan </w:t>
      </w:r>
      <w:r>
        <w:t>has</w:t>
      </w:r>
      <w:r w:rsidR="008072A1">
        <w:t xml:space="preserve"> now</w:t>
      </w:r>
      <w:r>
        <w:t xml:space="preserve"> been successfully reviewed by the community </w:t>
      </w:r>
      <w:r w:rsidR="008072A1">
        <w:t xml:space="preserve">in the development and finalising stage </w:t>
      </w:r>
      <w:r>
        <w:t xml:space="preserve">with </w:t>
      </w:r>
      <w:r w:rsidR="008072A1">
        <w:t xml:space="preserve">two </w:t>
      </w:r>
      <w:r>
        <w:t>engagement</w:t>
      </w:r>
      <w:r w:rsidR="008072A1">
        <w:t xml:space="preserve"> activities undertaken</w:t>
      </w:r>
      <w:r>
        <w:t xml:space="preserve">. The </w:t>
      </w:r>
      <w:r w:rsidR="00466B42">
        <w:t xml:space="preserve">plan </w:t>
      </w:r>
      <w:r w:rsidR="008072A1">
        <w:t xml:space="preserve">has had a few minor changes based on the community’s feedback. Their views have been heard. The main issues and themes </w:t>
      </w:r>
      <w:r w:rsidR="00E52C0C">
        <w:t xml:space="preserve">in this </w:t>
      </w:r>
      <w:r w:rsidR="00466B42">
        <w:t xml:space="preserve">plan </w:t>
      </w:r>
      <w:r w:rsidR="008072A1">
        <w:t xml:space="preserve">reflect best practice and community </w:t>
      </w:r>
      <w:r w:rsidR="00E52C0C">
        <w:t>needs.</w:t>
      </w:r>
    </w:p>
    <w:p w14:paraId="2DCA432C" w14:textId="7B82A538" w:rsidR="00012B91" w:rsidRDefault="00DA57FB" w:rsidP="00012B91">
      <w:pPr>
        <w:pStyle w:val="BodyText"/>
        <w:numPr>
          <w:ilvl w:val="0"/>
          <w:numId w:val="31"/>
        </w:numPr>
        <w:ind w:left="360"/>
        <w:rPr>
          <w:iCs/>
        </w:rPr>
      </w:pPr>
      <w:r>
        <w:rPr>
          <w:iCs/>
        </w:rPr>
        <w:t>The</w:t>
      </w:r>
      <w:r w:rsidR="00732978">
        <w:rPr>
          <w:iCs/>
        </w:rPr>
        <w:t xml:space="preserve"> plan</w:t>
      </w:r>
      <w:r>
        <w:rPr>
          <w:iCs/>
        </w:rPr>
        <w:t xml:space="preserve"> has now been finalised and will </w:t>
      </w:r>
      <w:r w:rsidR="00E9461C">
        <w:rPr>
          <w:iCs/>
        </w:rPr>
        <w:t xml:space="preserve">be </w:t>
      </w:r>
      <w:r w:rsidR="00BE2F8B">
        <w:t>present</w:t>
      </w:r>
      <w:r w:rsidR="00E9461C">
        <w:t>ed</w:t>
      </w:r>
      <w:r w:rsidR="00BE2F8B">
        <w:t xml:space="preserve"> at the November 2021 Council </w:t>
      </w:r>
      <w:r w:rsidR="00E9461C">
        <w:t>m</w:t>
      </w:r>
      <w:r w:rsidR="00BE2F8B">
        <w:t>eeting</w:t>
      </w:r>
      <w:r w:rsidR="00BF64A4">
        <w:t xml:space="preserve"> </w:t>
      </w:r>
      <w:r w:rsidR="00AC73FB">
        <w:t>for endorsement</w:t>
      </w:r>
      <w:r w:rsidR="00BF64A4">
        <w:t xml:space="preserve"> along with this engagement report</w:t>
      </w:r>
      <w:r w:rsidR="00E9461C">
        <w:t>.</w:t>
      </w:r>
      <w:r w:rsidR="00BE2F8B">
        <w:t xml:space="preserve"> </w:t>
      </w:r>
      <w:r w:rsidR="00E9461C">
        <w:t>The endorsed plan will then be</w:t>
      </w:r>
      <w:r w:rsidR="00BE2F8B">
        <w:t xml:space="preserve"> submitt</w:t>
      </w:r>
      <w:r w:rsidR="00E9461C">
        <w:t>ed t</w:t>
      </w:r>
      <w:r w:rsidR="00BF64A4">
        <w:t>o</w:t>
      </w:r>
      <w:r w:rsidR="00BE2F8B">
        <w:t xml:space="preserve"> the Department of Jobs, </w:t>
      </w:r>
      <w:r w:rsidR="00E9461C">
        <w:t>Precincts</w:t>
      </w:r>
      <w:r w:rsidR="00BE2F8B">
        <w:t xml:space="preserve"> and Re</w:t>
      </w:r>
      <w:r w:rsidR="00E9461C">
        <w:t>gion</w:t>
      </w:r>
      <w:r w:rsidR="00BE2F8B">
        <w:t>s by 3 December 2021</w:t>
      </w:r>
      <w:r w:rsidR="00012B91" w:rsidRPr="002739AF">
        <w:rPr>
          <w:iCs/>
        </w:rPr>
        <w:t xml:space="preserve">. </w:t>
      </w:r>
    </w:p>
    <w:p w14:paraId="5AB5A13A" w14:textId="14FFBB6C" w:rsidR="00466B42" w:rsidRDefault="00466B42" w:rsidP="00E9461C">
      <w:pPr>
        <w:pStyle w:val="BodyText"/>
        <w:rPr>
          <w:iCs/>
        </w:rPr>
      </w:pPr>
      <w:r>
        <w:rPr>
          <w:rFonts w:cstheme="minorHAnsi"/>
        </w:rPr>
        <w:t>B</w:t>
      </w:r>
      <w:r w:rsidRPr="00213379">
        <w:rPr>
          <w:rFonts w:cstheme="minorHAnsi"/>
        </w:rPr>
        <w:t>elow are verbatim comments from the Have Your Say submissions:</w:t>
      </w:r>
    </w:p>
    <w:p w14:paraId="145165FB" w14:textId="16F7780A" w:rsidR="00012B91" w:rsidRDefault="00466B42" w:rsidP="00012B91">
      <w:pPr>
        <w:pStyle w:val="ListBullet"/>
        <w:numPr>
          <w:ilvl w:val="0"/>
          <w:numId w:val="0"/>
        </w:numPr>
        <w:ind w:left="284" w:hanging="284"/>
        <w:rPr>
          <w:iCs/>
        </w:rPr>
      </w:pPr>
      <w:r>
        <w:rPr>
          <w:noProof/>
        </w:rPr>
        <mc:AlternateContent>
          <mc:Choice Requires="wps">
            <w:drawing>
              <wp:anchor distT="45720" distB="45720" distL="114300" distR="114300" simplePos="0" relativeHeight="251691008" behindDoc="0" locked="0" layoutInCell="1" allowOverlap="1" wp14:anchorId="3D47907E" wp14:editId="57652A69">
                <wp:simplePos x="0" y="0"/>
                <wp:positionH relativeFrom="column">
                  <wp:posOffset>1544955</wp:posOffset>
                </wp:positionH>
                <wp:positionV relativeFrom="paragraph">
                  <wp:posOffset>48260</wp:posOffset>
                </wp:positionV>
                <wp:extent cx="3733800" cy="1404620"/>
                <wp:effectExtent l="0" t="0" r="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04620"/>
                        </a:xfrm>
                        <a:prstGeom prst="rect">
                          <a:avLst/>
                        </a:prstGeom>
                        <a:solidFill>
                          <a:srgbClr val="FFFFFF"/>
                        </a:solidFill>
                        <a:ln w="9525">
                          <a:noFill/>
                          <a:miter lim="800000"/>
                          <a:headEnd/>
                          <a:tailEnd/>
                        </a:ln>
                      </wps:spPr>
                      <wps:txbx>
                        <w:txbxContent>
                          <w:p w14:paraId="7A2F144A" w14:textId="0C219611" w:rsidR="00EC5D48" w:rsidRPr="00E9461C" w:rsidRDefault="00EC5D48" w:rsidP="00EC5D48">
                            <w:pPr>
                              <w:pStyle w:val="BodyText"/>
                              <w:rPr>
                                <w:i/>
                                <w:iCs/>
                              </w:rPr>
                            </w:pPr>
                            <w:r w:rsidRPr="00E9461C">
                              <w:rPr>
                                <w:i/>
                                <w:iCs/>
                              </w:rPr>
                              <w:t xml:space="preserve">“I fully support the guiding principles out lined in the Domestic Animal Management Plan (DAMP) and appreciate that it is very difficult to balance the needs of pet owners, </w:t>
                            </w:r>
                            <w:proofErr w:type="spellStart"/>
                            <w:r w:rsidRPr="00E9461C">
                              <w:rPr>
                                <w:i/>
                                <w:iCs/>
                              </w:rPr>
                              <w:t>non pet</w:t>
                            </w:r>
                            <w:proofErr w:type="spellEnd"/>
                            <w:r w:rsidRPr="00E9461C">
                              <w:rPr>
                                <w:i/>
                                <w:iCs/>
                              </w:rPr>
                              <w:t xml:space="preserve"> owners and local wildlife.”</w:t>
                            </w:r>
                          </w:p>
                          <w:p w14:paraId="64E965DE" w14:textId="2473DE3D" w:rsidR="00EC5D48" w:rsidRDefault="00EC5D4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7907E" id="_x0000_s1057" type="#_x0000_t202" style="position:absolute;left:0;text-align:left;margin-left:121.65pt;margin-top:3.8pt;width:294pt;height:110.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" stroked="f">
                <v:textbox style="mso-fit-shape-to-text:t">
                  <w:txbxContent>
                    <w:p w14:paraId="7A2F144A" w14:textId="0C219611" w:rsidR="00EC5D48" w:rsidRPr="00E9461C" w:rsidRDefault="00EC5D48" w:rsidP="00EC5D48">
                      <w:pPr>
                        <w:pStyle w:val="BodyText"/>
                        <w:rPr>
                          <w:i/>
                          <w:iCs/>
                        </w:rPr>
                      </w:pPr>
                      <w:r w:rsidRPr="00E9461C">
                        <w:rPr>
                          <w:i/>
                          <w:iCs/>
                        </w:rPr>
                        <w:t xml:space="preserve">“I fully support the guiding principles out lined in the Domestic Animal Management Plan (DAMP) and appreciate that it is very difficult to balance the needs of pet owners, </w:t>
                      </w:r>
                      <w:proofErr w:type="spellStart"/>
                      <w:r w:rsidRPr="00E9461C">
                        <w:rPr>
                          <w:i/>
                          <w:iCs/>
                        </w:rPr>
                        <w:t>non pet</w:t>
                      </w:r>
                      <w:proofErr w:type="spellEnd"/>
                      <w:r w:rsidRPr="00E9461C">
                        <w:rPr>
                          <w:i/>
                          <w:iCs/>
                        </w:rPr>
                        <w:t xml:space="preserve"> owners and local wildlife.”</w:t>
                      </w:r>
                    </w:p>
                    <w:p w14:paraId="64E965DE" w14:textId="2473DE3D" w:rsidR="00EC5D48" w:rsidRDefault="00EC5D48"/>
                  </w:txbxContent>
                </v:textbox>
                <w10:wrap type="square"/>
              </v:shape>
            </w:pict>
          </mc:Fallback>
        </mc:AlternateContent>
      </w:r>
      <w:r>
        <w:rPr>
          <w:rFonts w:ascii="Times New Roman"/>
          <w:b/>
          <w:noProof/>
          <w:sz w:val="20"/>
        </w:rPr>
        <mc:AlternateContent>
          <mc:Choice Requires="wps">
            <w:drawing>
              <wp:anchor distT="0" distB="0" distL="0" distR="0" simplePos="0" relativeHeight="251722752" behindDoc="1" locked="0" layoutInCell="1" allowOverlap="1" wp14:anchorId="39674263" wp14:editId="0B471ACA">
                <wp:simplePos x="0" y="0"/>
                <wp:positionH relativeFrom="margin">
                  <wp:align>left</wp:align>
                </wp:positionH>
                <wp:positionV relativeFrom="paragraph">
                  <wp:posOffset>183515</wp:posOffset>
                </wp:positionV>
                <wp:extent cx="706755" cy="600710"/>
                <wp:effectExtent l="0" t="0" r="0" b="8890"/>
                <wp:wrapTopAndBottom/>
                <wp:docPr id="291" name="Freeform: 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755" cy="600710"/>
                        </a:xfrm>
                        <a:custGeom>
                          <a:avLst/>
                          <a:gdLst>
                            <a:gd name="T0" fmla="+- 0 1425 1106"/>
                            <a:gd name="T1" fmla="*/ T0 w 1113"/>
                            <a:gd name="T2" fmla="+- 0 1118 532"/>
                            <a:gd name="T3" fmla="*/ 1118 h 946"/>
                            <a:gd name="T4" fmla="+- 0 1446 1106"/>
                            <a:gd name="T5" fmla="*/ T4 w 1113"/>
                            <a:gd name="T6" fmla="+- 0 1314 532"/>
                            <a:gd name="T7" fmla="*/ 1314 h 946"/>
                            <a:gd name="T8" fmla="+- 0 1531 1106"/>
                            <a:gd name="T9" fmla="*/ T8 w 1113"/>
                            <a:gd name="T10" fmla="+- 0 1336 532"/>
                            <a:gd name="T11" fmla="*/ 1336 h 946"/>
                            <a:gd name="T12" fmla="+- 0 1544 1106"/>
                            <a:gd name="T13" fmla="*/ T12 w 1113"/>
                            <a:gd name="T14" fmla="+- 0 1477 532"/>
                            <a:gd name="T15" fmla="*/ 1477 h 946"/>
                            <a:gd name="T16" fmla="+- 0 1625 1106"/>
                            <a:gd name="T17" fmla="*/ T16 w 1113"/>
                            <a:gd name="T18" fmla="+- 0 1409 532"/>
                            <a:gd name="T19" fmla="*/ 1409 h 946"/>
                            <a:gd name="T20" fmla="+- 0 1562 1106"/>
                            <a:gd name="T21" fmla="*/ T20 w 1113"/>
                            <a:gd name="T22" fmla="+- 0 1297 532"/>
                            <a:gd name="T23" fmla="*/ 1297 h 946"/>
                            <a:gd name="T24" fmla="+- 0 1474 1106"/>
                            <a:gd name="T25" fmla="*/ T24 w 1113"/>
                            <a:gd name="T26" fmla="+- 0 1286 532"/>
                            <a:gd name="T27" fmla="*/ 1286 h 946"/>
                            <a:gd name="T28" fmla="+- 0 1464 1106"/>
                            <a:gd name="T29" fmla="*/ T28 w 1113"/>
                            <a:gd name="T30" fmla="+- 0 1118 532"/>
                            <a:gd name="T31" fmla="*/ 1118 h 946"/>
                            <a:gd name="T32" fmla="+- 0 1955 1106"/>
                            <a:gd name="T33" fmla="*/ T32 w 1113"/>
                            <a:gd name="T34" fmla="+- 0 798 532"/>
                            <a:gd name="T35" fmla="*/ 798 h 946"/>
                            <a:gd name="T36" fmla="+- 0 1955 1106"/>
                            <a:gd name="T37" fmla="*/ T36 w 1113"/>
                            <a:gd name="T38" fmla="+- 0 837 532"/>
                            <a:gd name="T39" fmla="*/ 837 h 946"/>
                            <a:gd name="T40" fmla="+- 0 2169 1106"/>
                            <a:gd name="T41" fmla="*/ T40 w 1113"/>
                            <a:gd name="T42" fmla="+- 0 847 532"/>
                            <a:gd name="T43" fmla="*/ 847 h 946"/>
                            <a:gd name="T44" fmla="+- 0 2179 1106"/>
                            <a:gd name="T45" fmla="*/ T44 w 1113"/>
                            <a:gd name="T46" fmla="+- 0 1262 532"/>
                            <a:gd name="T47" fmla="*/ 1262 h 946"/>
                            <a:gd name="T48" fmla="+- 0 2158 1106"/>
                            <a:gd name="T49" fmla="*/ T48 w 1113"/>
                            <a:gd name="T50" fmla="+- 0 1294 532"/>
                            <a:gd name="T51" fmla="*/ 1294 h 946"/>
                            <a:gd name="T52" fmla="+- 0 1681 1106"/>
                            <a:gd name="T53" fmla="*/ T52 w 1113"/>
                            <a:gd name="T54" fmla="+- 0 1299 532"/>
                            <a:gd name="T55" fmla="*/ 1299 h 946"/>
                            <a:gd name="T56" fmla="+- 0 1699 1106"/>
                            <a:gd name="T57" fmla="*/ T56 w 1113"/>
                            <a:gd name="T58" fmla="+- 0 1336 532"/>
                            <a:gd name="T59" fmla="*/ 1336 h 946"/>
                            <a:gd name="T60" fmla="+- 0 2196 1106"/>
                            <a:gd name="T61" fmla="*/ T60 w 1113"/>
                            <a:gd name="T62" fmla="+- 0 1314 532"/>
                            <a:gd name="T63" fmla="*/ 1314 h 946"/>
                            <a:gd name="T64" fmla="+- 0 2218 1106"/>
                            <a:gd name="T65" fmla="*/ T64 w 1113"/>
                            <a:gd name="T66" fmla="+- 0 872 532"/>
                            <a:gd name="T67" fmla="*/ 872 h 946"/>
                            <a:gd name="T68" fmla="+- 0 2173 1106"/>
                            <a:gd name="T69" fmla="*/ T68 w 1113"/>
                            <a:gd name="T70" fmla="+- 0 804 532"/>
                            <a:gd name="T71" fmla="*/ 804 h 946"/>
                            <a:gd name="T72" fmla="+- 0 1179 1106"/>
                            <a:gd name="T73" fmla="*/ T72 w 1113"/>
                            <a:gd name="T74" fmla="+- 0 532 532"/>
                            <a:gd name="T75" fmla="*/ 532 h 946"/>
                            <a:gd name="T76" fmla="+- 0 1111 1106"/>
                            <a:gd name="T77" fmla="*/ T76 w 1113"/>
                            <a:gd name="T78" fmla="+- 0 578 532"/>
                            <a:gd name="T79" fmla="*/ 578 h 946"/>
                            <a:gd name="T80" fmla="+- 0 1111 1106"/>
                            <a:gd name="T81" fmla="*/ T80 w 1113"/>
                            <a:gd name="T82" fmla="+- 0 1025 532"/>
                            <a:gd name="T83" fmla="*/ 1025 h 946"/>
                            <a:gd name="T84" fmla="+- 0 1179 1106"/>
                            <a:gd name="T85" fmla="*/ T84 w 1113"/>
                            <a:gd name="T86" fmla="+- 0 1070 532"/>
                            <a:gd name="T87" fmla="*/ 1070 h 946"/>
                            <a:gd name="T88" fmla="+- 0 1767 1106"/>
                            <a:gd name="T89" fmla="*/ T88 w 1113"/>
                            <a:gd name="T90" fmla="+- 0 1212 532"/>
                            <a:gd name="T91" fmla="*/ 1212 h 946"/>
                            <a:gd name="T92" fmla="+- 0 1792 1106"/>
                            <a:gd name="T93" fmla="*/ T92 w 1113"/>
                            <a:gd name="T94" fmla="+- 0 1196 532"/>
                            <a:gd name="T95" fmla="*/ 1196 h 946"/>
                            <a:gd name="T96" fmla="+- 0 1643 1106"/>
                            <a:gd name="T97" fmla="*/ T96 w 1113"/>
                            <a:gd name="T98" fmla="+- 0 1033 532"/>
                            <a:gd name="T99" fmla="*/ 1033 h 946"/>
                            <a:gd name="T100" fmla="+- 0 1166 1106"/>
                            <a:gd name="T101" fmla="*/ T100 w 1113"/>
                            <a:gd name="T102" fmla="+- 0 1028 532"/>
                            <a:gd name="T103" fmla="*/ 1028 h 946"/>
                            <a:gd name="T104" fmla="+- 0 1144 1106"/>
                            <a:gd name="T105" fmla="*/ T104 w 1113"/>
                            <a:gd name="T106" fmla="+- 0 996 532"/>
                            <a:gd name="T107" fmla="*/ 996 h 946"/>
                            <a:gd name="T108" fmla="+- 0 1155 1106"/>
                            <a:gd name="T109" fmla="*/ T108 w 1113"/>
                            <a:gd name="T110" fmla="+- 0 582 532"/>
                            <a:gd name="T111" fmla="*/ 582 h 946"/>
                            <a:gd name="T112" fmla="+- 0 1888 1106"/>
                            <a:gd name="T113" fmla="*/ T112 w 1113"/>
                            <a:gd name="T114" fmla="+- 0 571 532"/>
                            <a:gd name="T115" fmla="*/ 571 h 946"/>
                            <a:gd name="T116" fmla="+- 0 1824 1106"/>
                            <a:gd name="T117" fmla="*/ T116 w 1113"/>
                            <a:gd name="T118" fmla="+- 0 532 532"/>
                            <a:gd name="T119" fmla="*/ 532 h 946"/>
                            <a:gd name="T120" fmla="+- 0 1838 1106"/>
                            <a:gd name="T121" fmla="*/ T120 w 1113"/>
                            <a:gd name="T122" fmla="+- 0 574 532"/>
                            <a:gd name="T123" fmla="*/ 574 h 946"/>
                            <a:gd name="T124" fmla="+- 0 1860 1106"/>
                            <a:gd name="T125" fmla="*/ T124 w 1113"/>
                            <a:gd name="T126" fmla="+- 0 606 532"/>
                            <a:gd name="T127" fmla="*/ 606 h 946"/>
                            <a:gd name="T128" fmla="+- 0 1849 1106"/>
                            <a:gd name="T129" fmla="*/ T128 w 1113"/>
                            <a:gd name="T130" fmla="+- 0 1021 532"/>
                            <a:gd name="T131" fmla="*/ 1021 h 946"/>
                            <a:gd name="T132" fmla="+- 0 1762 1106"/>
                            <a:gd name="T133" fmla="*/ T132 w 1113"/>
                            <a:gd name="T134" fmla="+- 0 1031 532"/>
                            <a:gd name="T135" fmla="*/ 1031 h 946"/>
                            <a:gd name="T136" fmla="+- 0 1792 1106"/>
                            <a:gd name="T137" fmla="*/ T136 w 1113"/>
                            <a:gd name="T138" fmla="+- 0 1144 532"/>
                            <a:gd name="T139" fmla="*/ 1144 h 946"/>
                            <a:gd name="T140" fmla="+- 0 1853 1106"/>
                            <a:gd name="T141" fmla="*/ T140 w 1113"/>
                            <a:gd name="T142" fmla="+- 0 1064 532"/>
                            <a:gd name="T143" fmla="*/ 1064 h 946"/>
                            <a:gd name="T144" fmla="+- 0 1898 1106"/>
                            <a:gd name="T145" fmla="*/ T144 w 1113"/>
                            <a:gd name="T146" fmla="+- 0 996 532"/>
                            <a:gd name="T147" fmla="*/ 996 h 946"/>
                            <a:gd name="T148" fmla="+- 0 1888 1106"/>
                            <a:gd name="T149" fmla="*/ T148 w 1113"/>
                            <a:gd name="T150" fmla="+- 0 571 532"/>
                            <a:gd name="T151" fmla="*/ 571 h 946"/>
                            <a:gd name="T152" fmla="+- 0 1353 1106"/>
                            <a:gd name="T153" fmla="*/ T152 w 1113"/>
                            <a:gd name="T154" fmla="+- 0 764 532"/>
                            <a:gd name="T155" fmla="*/ 764 h 946"/>
                            <a:gd name="T156" fmla="+- 0 1346 1106"/>
                            <a:gd name="T157" fmla="*/ T156 w 1113"/>
                            <a:gd name="T158" fmla="+- 0 801 532"/>
                            <a:gd name="T159" fmla="*/ 801 h 946"/>
                            <a:gd name="T160" fmla="+- 0 1377 1106"/>
                            <a:gd name="T161" fmla="*/ T160 w 1113"/>
                            <a:gd name="T162" fmla="+- 0 822 532"/>
                            <a:gd name="T163" fmla="*/ 822 h 946"/>
                            <a:gd name="T164" fmla="+- 0 1402 1106"/>
                            <a:gd name="T165" fmla="*/ T164 w 1113"/>
                            <a:gd name="T166" fmla="+- 0 811 532"/>
                            <a:gd name="T167" fmla="*/ 811 h 946"/>
                            <a:gd name="T168" fmla="+- 0 1409 1106"/>
                            <a:gd name="T169" fmla="*/ T168 w 1113"/>
                            <a:gd name="T170" fmla="+- 0 774 532"/>
                            <a:gd name="T171" fmla="*/ 774 h 946"/>
                            <a:gd name="T172" fmla="+- 0 1377 1106"/>
                            <a:gd name="T173" fmla="*/ T172 w 1113"/>
                            <a:gd name="T174" fmla="+- 0 753 532"/>
                            <a:gd name="T175" fmla="*/ 753 h 946"/>
                            <a:gd name="T176" fmla="+- 0 1478 1106"/>
                            <a:gd name="T177" fmla="*/ T176 w 1113"/>
                            <a:gd name="T178" fmla="+- 0 764 532"/>
                            <a:gd name="T179" fmla="*/ 764 h 946"/>
                            <a:gd name="T180" fmla="+- 0 1468 1106"/>
                            <a:gd name="T181" fmla="*/ T180 w 1113"/>
                            <a:gd name="T182" fmla="+- 0 788 532"/>
                            <a:gd name="T183" fmla="*/ 788 h 946"/>
                            <a:gd name="T184" fmla="+- 0 1489 1106"/>
                            <a:gd name="T185" fmla="*/ T184 w 1113"/>
                            <a:gd name="T186" fmla="+- 0 819 532"/>
                            <a:gd name="T187" fmla="*/ 819 h 946"/>
                            <a:gd name="T188" fmla="+- 0 1516 1106"/>
                            <a:gd name="T189" fmla="*/ T188 w 1113"/>
                            <a:gd name="T190" fmla="+- 0 819 532"/>
                            <a:gd name="T191" fmla="*/ 819 h 946"/>
                            <a:gd name="T192" fmla="+- 0 1536 1106"/>
                            <a:gd name="T193" fmla="*/ T192 w 1113"/>
                            <a:gd name="T194" fmla="+- 0 787 532"/>
                            <a:gd name="T195" fmla="*/ 787 h 946"/>
                            <a:gd name="T196" fmla="+- 0 1515 1106"/>
                            <a:gd name="T197" fmla="*/ T196 w 1113"/>
                            <a:gd name="T198" fmla="+- 0 756 532"/>
                            <a:gd name="T199" fmla="*/ 756 h 946"/>
                            <a:gd name="T200" fmla="+- 0 1614 1106"/>
                            <a:gd name="T201" fmla="*/ T200 w 1113"/>
                            <a:gd name="T202" fmla="+- 0 756 532"/>
                            <a:gd name="T203" fmla="*/ 756 h 946"/>
                            <a:gd name="T204" fmla="+- 0 1593 1106"/>
                            <a:gd name="T205" fmla="*/ T204 w 1113"/>
                            <a:gd name="T206" fmla="+- 0 788 532"/>
                            <a:gd name="T207" fmla="*/ 788 h 946"/>
                            <a:gd name="T208" fmla="+- 0 1603 1106"/>
                            <a:gd name="T209" fmla="*/ T208 w 1113"/>
                            <a:gd name="T210" fmla="+- 0 812 532"/>
                            <a:gd name="T211" fmla="*/ 812 h 946"/>
                            <a:gd name="T212" fmla="+- 0 1628 1106"/>
                            <a:gd name="T213" fmla="*/ T212 w 1113"/>
                            <a:gd name="T214" fmla="+- 0 822 532"/>
                            <a:gd name="T215" fmla="*/ 822 h 946"/>
                            <a:gd name="T216" fmla="+- 0 1659 1106"/>
                            <a:gd name="T217" fmla="*/ T216 w 1113"/>
                            <a:gd name="T218" fmla="+- 0 800 532"/>
                            <a:gd name="T219" fmla="*/ 800 h 946"/>
                            <a:gd name="T220" fmla="+- 0 1651 1106"/>
                            <a:gd name="T221" fmla="*/ T220 w 1113"/>
                            <a:gd name="T222" fmla="+- 0 763 532"/>
                            <a:gd name="T223" fmla="*/ 763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13" h="946">
                              <a:moveTo>
                                <a:pt x="349" y="577"/>
                              </a:moveTo>
                              <a:lnTo>
                                <a:pt x="327" y="577"/>
                              </a:lnTo>
                              <a:lnTo>
                                <a:pt x="319" y="586"/>
                              </a:lnTo>
                              <a:lnTo>
                                <a:pt x="319" y="730"/>
                              </a:lnTo>
                              <a:lnTo>
                                <a:pt x="325" y="758"/>
                              </a:lnTo>
                              <a:lnTo>
                                <a:pt x="340" y="782"/>
                              </a:lnTo>
                              <a:lnTo>
                                <a:pt x="364" y="798"/>
                              </a:lnTo>
                              <a:lnTo>
                                <a:pt x="393" y="804"/>
                              </a:lnTo>
                              <a:lnTo>
                                <a:pt x="425" y="804"/>
                              </a:lnTo>
                              <a:lnTo>
                                <a:pt x="425" y="929"/>
                              </a:lnTo>
                              <a:lnTo>
                                <a:pt x="427" y="934"/>
                              </a:lnTo>
                              <a:lnTo>
                                <a:pt x="438" y="945"/>
                              </a:lnTo>
                              <a:lnTo>
                                <a:pt x="450" y="946"/>
                              </a:lnTo>
                              <a:lnTo>
                                <a:pt x="458" y="938"/>
                              </a:lnTo>
                              <a:lnTo>
                                <a:pt x="519" y="877"/>
                              </a:lnTo>
                              <a:lnTo>
                                <a:pt x="464" y="877"/>
                              </a:lnTo>
                              <a:lnTo>
                                <a:pt x="464" y="773"/>
                              </a:lnTo>
                              <a:lnTo>
                                <a:pt x="456" y="765"/>
                              </a:lnTo>
                              <a:lnTo>
                                <a:pt x="393" y="765"/>
                              </a:lnTo>
                              <a:lnTo>
                                <a:pt x="379" y="762"/>
                              </a:lnTo>
                              <a:lnTo>
                                <a:pt x="368" y="754"/>
                              </a:lnTo>
                              <a:lnTo>
                                <a:pt x="361" y="743"/>
                              </a:lnTo>
                              <a:lnTo>
                                <a:pt x="358" y="730"/>
                              </a:lnTo>
                              <a:lnTo>
                                <a:pt x="358" y="586"/>
                              </a:lnTo>
                              <a:lnTo>
                                <a:pt x="349" y="577"/>
                              </a:lnTo>
                              <a:close/>
                              <a:moveTo>
                                <a:pt x="1038" y="266"/>
                              </a:moveTo>
                              <a:lnTo>
                                <a:pt x="849" y="266"/>
                              </a:lnTo>
                              <a:lnTo>
                                <a:pt x="841" y="275"/>
                              </a:lnTo>
                              <a:lnTo>
                                <a:pt x="841" y="296"/>
                              </a:lnTo>
                              <a:lnTo>
                                <a:pt x="849" y="305"/>
                              </a:lnTo>
                              <a:lnTo>
                                <a:pt x="1038" y="305"/>
                              </a:lnTo>
                              <a:lnTo>
                                <a:pt x="1052" y="308"/>
                              </a:lnTo>
                              <a:lnTo>
                                <a:pt x="1063" y="315"/>
                              </a:lnTo>
                              <a:lnTo>
                                <a:pt x="1070" y="326"/>
                              </a:lnTo>
                              <a:lnTo>
                                <a:pt x="1073" y="340"/>
                              </a:lnTo>
                              <a:lnTo>
                                <a:pt x="1073" y="730"/>
                              </a:lnTo>
                              <a:lnTo>
                                <a:pt x="1070" y="743"/>
                              </a:lnTo>
                              <a:lnTo>
                                <a:pt x="1063" y="754"/>
                              </a:lnTo>
                              <a:lnTo>
                                <a:pt x="1052" y="762"/>
                              </a:lnTo>
                              <a:lnTo>
                                <a:pt x="1038" y="765"/>
                              </a:lnTo>
                              <a:lnTo>
                                <a:pt x="580" y="765"/>
                              </a:lnTo>
                              <a:lnTo>
                                <a:pt x="575" y="767"/>
                              </a:lnTo>
                              <a:lnTo>
                                <a:pt x="464" y="877"/>
                              </a:lnTo>
                              <a:lnTo>
                                <a:pt x="519" y="877"/>
                              </a:lnTo>
                              <a:lnTo>
                                <a:pt x="593" y="804"/>
                              </a:lnTo>
                              <a:lnTo>
                                <a:pt x="1038" y="804"/>
                              </a:lnTo>
                              <a:lnTo>
                                <a:pt x="1067" y="798"/>
                              </a:lnTo>
                              <a:lnTo>
                                <a:pt x="1090" y="782"/>
                              </a:lnTo>
                              <a:lnTo>
                                <a:pt x="1106" y="758"/>
                              </a:lnTo>
                              <a:lnTo>
                                <a:pt x="1112" y="730"/>
                              </a:lnTo>
                              <a:lnTo>
                                <a:pt x="1112" y="340"/>
                              </a:lnTo>
                              <a:lnTo>
                                <a:pt x="1106" y="311"/>
                              </a:lnTo>
                              <a:lnTo>
                                <a:pt x="1090" y="288"/>
                              </a:lnTo>
                              <a:lnTo>
                                <a:pt x="1067" y="272"/>
                              </a:lnTo>
                              <a:lnTo>
                                <a:pt x="1038" y="266"/>
                              </a:lnTo>
                              <a:close/>
                              <a:moveTo>
                                <a:pt x="718" y="0"/>
                              </a:moveTo>
                              <a:lnTo>
                                <a:pt x="73" y="0"/>
                              </a:lnTo>
                              <a:lnTo>
                                <a:pt x="45" y="6"/>
                              </a:lnTo>
                              <a:lnTo>
                                <a:pt x="21" y="22"/>
                              </a:lnTo>
                              <a:lnTo>
                                <a:pt x="5" y="46"/>
                              </a:lnTo>
                              <a:lnTo>
                                <a:pt x="0" y="74"/>
                              </a:lnTo>
                              <a:lnTo>
                                <a:pt x="0" y="464"/>
                              </a:lnTo>
                              <a:lnTo>
                                <a:pt x="5" y="493"/>
                              </a:lnTo>
                              <a:lnTo>
                                <a:pt x="21" y="516"/>
                              </a:lnTo>
                              <a:lnTo>
                                <a:pt x="45" y="532"/>
                              </a:lnTo>
                              <a:lnTo>
                                <a:pt x="73" y="538"/>
                              </a:lnTo>
                              <a:lnTo>
                                <a:pt x="518" y="538"/>
                              </a:lnTo>
                              <a:lnTo>
                                <a:pt x="653" y="673"/>
                              </a:lnTo>
                              <a:lnTo>
                                <a:pt x="661" y="680"/>
                              </a:lnTo>
                              <a:lnTo>
                                <a:pt x="673" y="680"/>
                              </a:lnTo>
                              <a:lnTo>
                                <a:pt x="684" y="669"/>
                              </a:lnTo>
                              <a:lnTo>
                                <a:pt x="686" y="664"/>
                              </a:lnTo>
                              <a:lnTo>
                                <a:pt x="686" y="612"/>
                              </a:lnTo>
                              <a:lnTo>
                                <a:pt x="647" y="612"/>
                              </a:lnTo>
                              <a:lnTo>
                                <a:pt x="537" y="501"/>
                              </a:lnTo>
                              <a:lnTo>
                                <a:pt x="532" y="499"/>
                              </a:lnTo>
                              <a:lnTo>
                                <a:pt x="73" y="499"/>
                              </a:lnTo>
                              <a:lnTo>
                                <a:pt x="60" y="496"/>
                              </a:lnTo>
                              <a:lnTo>
                                <a:pt x="49" y="489"/>
                              </a:lnTo>
                              <a:lnTo>
                                <a:pt x="41" y="478"/>
                              </a:lnTo>
                              <a:lnTo>
                                <a:pt x="38" y="464"/>
                              </a:lnTo>
                              <a:lnTo>
                                <a:pt x="39" y="74"/>
                              </a:lnTo>
                              <a:lnTo>
                                <a:pt x="41" y="61"/>
                              </a:lnTo>
                              <a:lnTo>
                                <a:pt x="49" y="50"/>
                              </a:lnTo>
                              <a:lnTo>
                                <a:pt x="60" y="42"/>
                              </a:lnTo>
                              <a:lnTo>
                                <a:pt x="73" y="39"/>
                              </a:lnTo>
                              <a:lnTo>
                                <a:pt x="782" y="39"/>
                              </a:lnTo>
                              <a:lnTo>
                                <a:pt x="771" y="22"/>
                              </a:lnTo>
                              <a:lnTo>
                                <a:pt x="747" y="6"/>
                              </a:lnTo>
                              <a:lnTo>
                                <a:pt x="718" y="0"/>
                              </a:lnTo>
                              <a:close/>
                              <a:moveTo>
                                <a:pt x="782" y="39"/>
                              </a:moveTo>
                              <a:lnTo>
                                <a:pt x="719" y="39"/>
                              </a:lnTo>
                              <a:lnTo>
                                <a:pt x="732" y="42"/>
                              </a:lnTo>
                              <a:lnTo>
                                <a:pt x="743" y="50"/>
                              </a:lnTo>
                              <a:lnTo>
                                <a:pt x="751" y="61"/>
                              </a:lnTo>
                              <a:lnTo>
                                <a:pt x="754" y="74"/>
                              </a:lnTo>
                              <a:lnTo>
                                <a:pt x="754" y="464"/>
                              </a:lnTo>
                              <a:lnTo>
                                <a:pt x="751" y="478"/>
                              </a:lnTo>
                              <a:lnTo>
                                <a:pt x="743" y="489"/>
                              </a:lnTo>
                              <a:lnTo>
                                <a:pt x="732" y="496"/>
                              </a:lnTo>
                              <a:lnTo>
                                <a:pt x="719" y="499"/>
                              </a:lnTo>
                              <a:lnTo>
                                <a:pt x="656" y="499"/>
                              </a:lnTo>
                              <a:lnTo>
                                <a:pt x="647" y="508"/>
                              </a:lnTo>
                              <a:lnTo>
                                <a:pt x="647" y="612"/>
                              </a:lnTo>
                              <a:lnTo>
                                <a:pt x="686" y="612"/>
                              </a:lnTo>
                              <a:lnTo>
                                <a:pt x="686" y="538"/>
                              </a:lnTo>
                              <a:lnTo>
                                <a:pt x="718" y="538"/>
                              </a:lnTo>
                              <a:lnTo>
                                <a:pt x="747" y="532"/>
                              </a:lnTo>
                              <a:lnTo>
                                <a:pt x="771" y="516"/>
                              </a:lnTo>
                              <a:lnTo>
                                <a:pt x="786" y="493"/>
                              </a:lnTo>
                              <a:lnTo>
                                <a:pt x="792" y="464"/>
                              </a:lnTo>
                              <a:lnTo>
                                <a:pt x="792" y="74"/>
                              </a:lnTo>
                              <a:lnTo>
                                <a:pt x="786" y="46"/>
                              </a:lnTo>
                              <a:lnTo>
                                <a:pt x="782" y="39"/>
                              </a:lnTo>
                              <a:close/>
                              <a:moveTo>
                                <a:pt x="271" y="221"/>
                              </a:moveTo>
                              <a:lnTo>
                                <a:pt x="258" y="224"/>
                              </a:lnTo>
                              <a:lnTo>
                                <a:pt x="247" y="232"/>
                              </a:lnTo>
                              <a:lnTo>
                                <a:pt x="240" y="243"/>
                              </a:lnTo>
                              <a:lnTo>
                                <a:pt x="237" y="256"/>
                              </a:lnTo>
                              <a:lnTo>
                                <a:pt x="240" y="269"/>
                              </a:lnTo>
                              <a:lnTo>
                                <a:pt x="247" y="280"/>
                              </a:lnTo>
                              <a:lnTo>
                                <a:pt x="258" y="287"/>
                              </a:lnTo>
                              <a:lnTo>
                                <a:pt x="271" y="290"/>
                              </a:lnTo>
                              <a:lnTo>
                                <a:pt x="272" y="290"/>
                              </a:lnTo>
                              <a:lnTo>
                                <a:pt x="285" y="287"/>
                              </a:lnTo>
                              <a:lnTo>
                                <a:pt x="296" y="279"/>
                              </a:lnTo>
                              <a:lnTo>
                                <a:pt x="303" y="268"/>
                              </a:lnTo>
                              <a:lnTo>
                                <a:pt x="305" y="255"/>
                              </a:lnTo>
                              <a:lnTo>
                                <a:pt x="303" y="242"/>
                              </a:lnTo>
                              <a:lnTo>
                                <a:pt x="295" y="231"/>
                              </a:lnTo>
                              <a:lnTo>
                                <a:pt x="284" y="224"/>
                              </a:lnTo>
                              <a:lnTo>
                                <a:pt x="271" y="221"/>
                              </a:lnTo>
                              <a:close/>
                              <a:moveTo>
                                <a:pt x="396" y="221"/>
                              </a:moveTo>
                              <a:lnTo>
                                <a:pt x="383" y="224"/>
                              </a:lnTo>
                              <a:lnTo>
                                <a:pt x="372" y="232"/>
                              </a:lnTo>
                              <a:lnTo>
                                <a:pt x="365" y="243"/>
                              </a:lnTo>
                              <a:lnTo>
                                <a:pt x="362" y="256"/>
                              </a:lnTo>
                              <a:lnTo>
                                <a:pt x="365" y="269"/>
                              </a:lnTo>
                              <a:lnTo>
                                <a:pt x="372" y="280"/>
                              </a:lnTo>
                              <a:lnTo>
                                <a:pt x="383" y="287"/>
                              </a:lnTo>
                              <a:lnTo>
                                <a:pt x="396" y="290"/>
                              </a:lnTo>
                              <a:lnTo>
                                <a:pt x="397" y="290"/>
                              </a:lnTo>
                              <a:lnTo>
                                <a:pt x="410" y="287"/>
                              </a:lnTo>
                              <a:lnTo>
                                <a:pt x="421" y="279"/>
                              </a:lnTo>
                              <a:lnTo>
                                <a:pt x="428" y="268"/>
                              </a:lnTo>
                              <a:lnTo>
                                <a:pt x="430" y="255"/>
                              </a:lnTo>
                              <a:lnTo>
                                <a:pt x="428" y="242"/>
                              </a:lnTo>
                              <a:lnTo>
                                <a:pt x="420" y="231"/>
                              </a:lnTo>
                              <a:lnTo>
                                <a:pt x="409" y="224"/>
                              </a:lnTo>
                              <a:lnTo>
                                <a:pt x="396" y="221"/>
                              </a:lnTo>
                              <a:close/>
                              <a:moveTo>
                                <a:pt x="521" y="221"/>
                              </a:moveTo>
                              <a:lnTo>
                                <a:pt x="508" y="224"/>
                              </a:lnTo>
                              <a:lnTo>
                                <a:pt x="497" y="232"/>
                              </a:lnTo>
                              <a:lnTo>
                                <a:pt x="490" y="243"/>
                              </a:lnTo>
                              <a:lnTo>
                                <a:pt x="487" y="256"/>
                              </a:lnTo>
                              <a:lnTo>
                                <a:pt x="490" y="269"/>
                              </a:lnTo>
                              <a:lnTo>
                                <a:pt x="497" y="280"/>
                              </a:lnTo>
                              <a:lnTo>
                                <a:pt x="508" y="287"/>
                              </a:lnTo>
                              <a:lnTo>
                                <a:pt x="521" y="290"/>
                              </a:lnTo>
                              <a:lnTo>
                                <a:pt x="522" y="290"/>
                              </a:lnTo>
                              <a:lnTo>
                                <a:pt x="535" y="287"/>
                              </a:lnTo>
                              <a:lnTo>
                                <a:pt x="546" y="279"/>
                              </a:lnTo>
                              <a:lnTo>
                                <a:pt x="553" y="268"/>
                              </a:lnTo>
                              <a:lnTo>
                                <a:pt x="555" y="255"/>
                              </a:lnTo>
                              <a:lnTo>
                                <a:pt x="553" y="242"/>
                              </a:lnTo>
                              <a:lnTo>
                                <a:pt x="545" y="231"/>
                              </a:lnTo>
                              <a:lnTo>
                                <a:pt x="534" y="224"/>
                              </a:lnTo>
                              <a:lnTo>
                                <a:pt x="521" y="22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62365" id="Freeform: Shape 291" o:spid="_x0000_s1026" style="position:absolute;margin-left:0;margin-top:14.45pt;width:55.65pt;height:47.3pt;z-index:-2515937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111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" path="m349,577r-22,l319,586r,144l325,758r15,24l364,798r29,6l425,804r,125l427,934r11,11l450,946r8,-8l519,877r-55,l464,773r-8,-8l393,765r-14,-3l368,754r-7,-11l358,730r,-144l349,577xm1038,266r-189,l841,275r,21l849,305r189,l1052,308r11,7l1070,326r3,14l1073,730r-3,13l1063,754r-11,8l1038,765r-458,l575,767,464,877r55,l593,804r445,l1067,798r23,-16l1106,758r6,-28l1112,340r-6,-29l1090,288r-23,-16l1038,266xm718,l73,,45,6,21,22,5,46,,74,,464r5,29l21,516r24,16l73,538r445,l653,673r8,7l673,680r11,-11l686,664r,-52l647,612,537,501r-5,-2l73,499,60,496,49,489,41,478,38,464,39,74,41,61,49,50,60,42,73,39r709,l771,22,747,6,718,xm782,39r-63,l732,42r11,8l751,61r3,13l754,464r-3,14l743,489r-11,7l719,499r-63,l647,508r,104l686,612r,-74l718,538r29,-6l771,516r15,-23l792,464r,-390l786,46r-4,-7xm271,221r-13,3l247,232r-7,11l237,256r3,13l247,280r11,7l271,290r1,l285,287r11,-8l303,268r2,-13l303,242r-8,-11l284,224r-13,-3xm396,221r-13,3l372,232r-7,11l362,256r3,13l372,280r11,7l396,290r1,l410,287r11,-8l428,268r2,-13l428,242r-8,-11l409,224r-13,-3xm521,221r-13,3l497,232r-7,11l487,256r3,13l497,280r11,7l521,290r1,l535,287r11,-8l553,268r2,-13l553,242r-8,-11l534,224r-13,-3xe" fillcolor="#003263" stroked="f">
                <v:path arrowok="t" o:connecttype="custom" o:connectlocs="202565,709930;215900,834390;269875,848360;278130,937895;329565,894715;289560,823595;233680,816610;227330,709930;539115,506730;539115,531495;675005,537845;681355,801370;668020,821690;365125,824865;376555,848360;692150,834390;706120,553720;677545,510540;46355,337820;3175,367030;3175,650875;46355,679450;419735,769620;435610,759460;340995,655955;38100,652780;24130,632460;31115,369570;496570,362585;455930,337820;464820,364490;478790,384810;471805,648335;416560,654685;435610,726440;474345,675640;502920,632460;496570,362585;156845,485140;152400,508635;172085,521970;187960,514985;192405,491490;172085,478155;236220,485140;229870,500380;243205,520065;260350,520065;273050,499745;259715,480060;322580,480060;309245,500380;315595,515620;331470,521970;351155,508000;346075,484505" o:connectangles="0,0,0,0,0,0,0,0,0,0,0,0,0,0,0,0,0,0,0,0,0,0,0,0,0,0,0,0,0,0,0,0,0,0,0,0,0,0,0,0,0,0,0,0,0,0,0,0,0,0,0,0,0,0,0,0"/>
                <w10:wrap type="topAndBottom" anchorx="margin"/>
              </v:shape>
            </w:pict>
          </mc:Fallback>
        </mc:AlternateContent>
      </w:r>
    </w:p>
    <w:p w14:paraId="11C1FE24" w14:textId="306270C3" w:rsidR="00012B91" w:rsidRDefault="00012B91" w:rsidP="00012B91">
      <w:pPr>
        <w:pStyle w:val="ListBullet"/>
        <w:numPr>
          <w:ilvl w:val="0"/>
          <w:numId w:val="0"/>
        </w:numPr>
        <w:ind w:left="284" w:hanging="284"/>
        <w:rPr>
          <w:iCs/>
        </w:rPr>
      </w:pPr>
    </w:p>
    <w:p w14:paraId="5A3F6825" w14:textId="071C990B" w:rsidR="00012B91" w:rsidRDefault="00012B91" w:rsidP="00012B91">
      <w:pPr>
        <w:pStyle w:val="ListBullet"/>
        <w:numPr>
          <w:ilvl w:val="0"/>
          <w:numId w:val="0"/>
        </w:numPr>
        <w:ind w:left="360"/>
        <w:rPr>
          <w:iCs/>
        </w:rPr>
      </w:pPr>
    </w:p>
    <w:sectPr w:rsidR="00012B91" w:rsidSect="00834B70">
      <w:headerReference w:type="even" r:id="rId22"/>
      <w:headerReference w:type="default" r:id="rId23"/>
      <w:footerReference w:type="even" r:id="rId24"/>
      <w:footerReference w:type="default" r:id="rId25"/>
      <w:headerReference w:type="first" r:id="rId26"/>
      <w:footerReference w:type="first" r:id="rId27"/>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77475" w14:textId="77777777" w:rsidR="004A2177" w:rsidRDefault="004A2177" w:rsidP="00CE604F">
      <w:r>
        <w:separator/>
      </w:r>
    </w:p>
    <w:p w14:paraId="56ABAE94" w14:textId="77777777" w:rsidR="004A2177" w:rsidRDefault="004A2177" w:rsidP="00CE604F"/>
    <w:p w14:paraId="13554A32" w14:textId="77777777" w:rsidR="004A2177" w:rsidRDefault="004A2177" w:rsidP="00CE604F"/>
    <w:p w14:paraId="4A0C1F41" w14:textId="77777777" w:rsidR="004A2177" w:rsidRDefault="004A2177" w:rsidP="00CE604F"/>
  </w:endnote>
  <w:endnote w:type="continuationSeparator" w:id="0">
    <w:p w14:paraId="03CE29B2" w14:textId="77777777" w:rsidR="004A2177" w:rsidRDefault="004A2177" w:rsidP="00CE604F">
      <w:r>
        <w:continuationSeparator/>
      </w:r>
    </w:p>
    <w:p w14:paraId="17224D3C" w14:textId="77777777" w:rsidR="004A2177" w:rsidRDefault="004A2177" w:rsidP="00CE604F"/>
    <w:p w14:paraId="19F9B9C9" w14:textId="77777777" w:rsidR="004A2177" w:rsidRDefault="004A2177" w:rsidP="00CE604F"/>
    <w:p w14:paraId="1C591655" w14:textId="77777777" w:rsidR="004A2177" w:rsidRDefault="004A2177"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2B1B9C4-31FC-4442-8272-784EB24D24C3}"/>
    <w:embedBold r:id="rId2" w:fontKey="{197406FF-CD1A-43CF-888C-413F5722163B}"/>
    <w:embedItalic r:id="rId3" w:fontKey="{EB729A46-BEF0-4260-8E44-8B1D6A290692}"/>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 w:name="Brandon Grotesque Black">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BEFE0" w14:textId="77777777" w:rsidR="00E20805" w:rsidRDefault="00E2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7DF24" w14:textId="77777777" w:rsidR="00E20805" w:rsidRDefault="00E20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EC602" w14:textId="77777777" w:rsidR="00E20805" w:rsidRDefault="00E20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0DFD3" w14:textId="77777777" w:rsidR="004A2177" w:rsidRDefault="004A2177" w:rsidP="00CE604F">
      <w:r>
        <w:separator/>
      </w:r>
    </w:p>
    <w:p w14:paraId="33874B77" w14:textId="77777777" w:rsidR="004A2177" w:rsidRDefault="004A2177" w:rsidP="00CE604F"/>
    <w:p w14:paraId="6866D557" w14:textId="77777777" w:rsidR="004A2177" w:rsidRDefault="004A2177" w:rsidP="00CE604F"/>
    <w:p w14:paraId="4C1364E3" w14:textId="77777777" w:rsidR="004A2177" w:rsidRDefault="004A2177" w:rsidP="00CE604F"/>
  </w:footnote>
  <w:footnote w:type="continuationSeparator" w:id="0">
    <w:p w14:paraId="1AA48F0B" w14:textId="77777777" w:rsidR="004A2177" w:rsidRDefault="004A2177" w:rsidP="00CE604F">
      <w:r>
        <w:continuationSeparator/>
      </w:r>
    </w:p>
    <w:p w14:paraId="361049A0" w14:textId="77777777" w:rsidR="004A2177" w:rsidRDefault="004A2177" w:rsidP="00CE604F"/>
    <w:p w14:paraId="29E5548C" w14:textId="77777777" w:rsidR="004A2177" w:rsidRDefault="004A2177" w:rsidP="00CE604F"/>
    <w:p w14:paraId="5DE93508" w14:textId="77777777" w:rsidR="004A2177" w:rsidRDefault="004A2177"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D51CB" w14:textId="77777777" w:rsidR="00E20805" w:rsidRDefault="00E20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16FF3" w14:textId="1EB271E9" w:rsidR="00E20805" w:rsidRDefault="00E208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3288C" w14:textId="77777777" w:rsidR="00E20805" w:rsidRDefault="00E20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4E136DDB"/>
    <w:multiLevelType w:val="hybridMultilevel"/>
    <w:tmpl w:val="62A26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E940FB"/>
    <w:multiLevelType w:val="hybridMultilevel"/>
    <w:tmpl w:val="E8F23D3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58B60E95"/>
    <w:multiLevelType w:val="hybridMultilevel"/>
    <w:tmpl w:val="4EB4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675A78"/>
    <w:multiLevelType w:val="hybridMultilevel"/>
    <w:tmpl w:val="9D4E1F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433129"/>
    <w:multiLevelType w:val="hybridMultilevel"/>
    <w:tmpl w:val="9B6CF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4"/>
  </w:num>
  <w:num w:numId="2">
    <w:abstractNumId w:val="11"/>
  </w:num>
  <w:num w:numId="3">
    <w:abstractNumId w:val="33"/>
  </w:num>
  <w:num w:numId="4">
    <w:abstractNumId w:val="15"/>
  </w:num>
  <w:num w:numId="5">
    <w:abstractNumId w:val="10"/>
  </w:num>
  <w:num w:numId="6">
    <w:abstractNumId w:val="20"/>
  </w:num>
  <w:num w:numId="7">
    <w:abstractNumId w:val="3"/>
  </w:num>
  <w:num w:numId="8">
    <w:abstractNumId w:val="9"/>
  </w:num>
  <w:num w:numId="9">
    <w:abstractNumId w:val="8"/>
  </w:num>
  <w:num w:numId="10">
    <w:abstractNumId w:val="2"/>
  </w:num>
  <w:num w:numId="11">
    <w:abstractNumId w:val="13"/>
  </w:num>
  <w:num w:numId="12">
    <w:abstractNumId w:val="17"/>
  </w:num>
  <w:num w:numId="13">
    <w:abstractNumId w:val="7"/>
  </w:num>
  <w:num w:numId="14">
    <w:abstractNumId w:val="6"/>
  </w:num>
  <w:num w:numId="15">
    <w:abstractNumId w:val="9"/>
    <w:lvlOverride w:ilvl="0">
      <w:startOverride w:val="1"/>
    </w:lvlOverride>
  </w:num>
  <w:num w:numId="16">
    <w:abstractNumId w:val="17"/>
  </w:num>
  <w:num w:numId="17">
    <w:abstractNumId w:val="17"/>
  </w:num>
  <w:num w:numId="18">
    <w:abstractNumId w:val="17"/>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32"/>
  </w:num>
  <w:num w:numId="28">
    <w:abstractNumId w:val="31"/>
  </w:num>
  <w:num w:numId="29">
    <w:abstractNumId w:val="19"/>
  </w:num>
  <w:num w:numId="30">
    <w:abstractNumId w:val="18"/>
  </w:num>
  <w:num w:numId="31">
    <w:abstractNumId w:val="16"/>
  </w:num>
  <w:num w:numId="32">
    <w:abstractNumId w:val="28"/>
  </w:num>
  <w:num w:numId="33">
    <w:abstractNumId w:val="27"/>
  </w:num>
  <w:num w:numId="34">
    <w:abstractNumId w:val="22"/>
  </w:num>
  <w:num w:numId="35">
    <w:abstractNumId w:val="30"/>
  </w:num>
  <w:num w:numId="36">
    <w:abstractNumId w:val="24"/>
  </w:num>
  <w:num w:numId="37">
    <w:abstractNumId w:val="23"/>
  </w:num>
  <w:num w:numId="38">
    <w:abstractNumId w:val="17"/>
  </w:num>
  <w:num w:numId="39">
    <w:abstractNumId w:val="17"/>
  </w:num>
  <w:num w:numId="40">
    <w:abstractNumId w:val="29"/>
  </w:num>
  <w:num w:numId="41">
    <w:abstractNumId w:val="26"/>
  </w:num>
  <w:num w:numId="42">
    <w:abstractNumId w:val="25"/>
  </w:num>
  <w:num w:numId="4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0DEF"/>
    <w:rsid w:val="000032D3"/>
    <w:rsid w:val="00003BDE"/>
    <w:rsid w:val="0000578C"/>
    <w:rsid w:val="00007730"/>
    <w:rsid w:val="00010362"/>
    <w:rsid w:val="00012493"/>
    <w:rsid w:val="00012B91"/>
    <w:rsid w:val="00015395"/>
    <w:rsid w:val="00015489"/>
    <w:rsid w:val="00021629"/>
    <w:rsid w:val="000265D4"/>
    <w:rsid w:val="00034027"/>
    <w:rsid w:val="000340A9"/>
    <w:rsid w:val="00035765"/>
    <w:rsid w:val="00035E23"/>
    <w:rsid w:val="00041675"/>
    <w:rsid w:val="000443F5"/>
    <w:rsid w:val="00044EAC"/>
    <w:rsid w:val="00046D41"/>
    <w:rsid w:val="00051849"/>
    <w:rsid w:val="00052AD6"/>
    <w:rsid w:val="00056673"/>
    <w:rsid w:val="000721F2"/>
    <w:rsid w:val="00072C00"/>
    <w:rsid w:val="000764EE"/>
    <w:rsid w:val="000767E6"/>
    <w:rsid w:val="000802C7"/>
    <w:rsid w:val="000816C6"/>
    <w:rsid w:val="0008298C"/>
    <w:rsid w:val="000830C8"/>
    <w:rsid w:val="00083C0E"/>
    <w:rsid w:val="00083E9D"/>
    <w:rsid w:val="000846FE"/>
    <w:rsid w:val="000873E7"/>
    <w:rsid w:val="000922AC"/>
    <w:rsid w:val="00094205"/>
    <w:rsid w:val="0009559C"/>
    <w:rsid w:val="00095E19"/>
    <w:rsid w:val="000A0633"/>
    <w:rsid w:val="000A1AEE"/>
    <w:rsid w:val="000A1B18"/>
    <w:rsid w:val="000A73E8"/>
    <w:rsid w:val="000B050C"/>
    <w:rsid w:val="000B5463"/>
    <w:rsid w:val="000B5FB0"/>
    <w:rsid w:val="000B70C2"/>
    <w:rsid w:val="000B75F7"/>
    <w:rsid w:val="000C2502"/>
    <w:rsid w:val="000C36BF"/>
    <w:rsid w:val="000C4EFB"/>
    <w:rsid w:val="000C7DD4"/>
    <w:rsid w:val="000D0BB8"/>
    <w:rsid w:val="000D20A1"/>
    <w:rsid w:val="000D51F1"/>
    <w:rsid w:val="000D6EA5"/>
    <w:rsid w:val="000E0D05"/>
    <w:rsid w:val="000E22A7"/>
    <w:rsid w:val="000E46A7"/>
    <w:rsid w:val="000E4C90"/>
    <w:rsid w:val="000F25A5"/>
    <w:rsid w:val="000F3056"/>
    <w:rsid w:val="000F51D6"/>
    <w:rsid w:val="000F52FE"/>
    <w:rsid w:val="000F71C6"/>
    <w:rsid w:val="000F76C4"/>
    <w:rsid w:val="00102E5D"/>
    <w:rsid w:val="00103137"/>
    <w:rsid w:val="00104560"/>
    <w:rsid w:val="00112B16"/>
    <w:rsid w:val="00113B8E"/>
    <w:rsid w:val="00114534"/>
    <w:rsid w:val="0011699E"/>
    <w:rsid w:val="001205A8"/>
    <w:rsid w:val="001207DA"/>
    <w:rsid w:val="00121968"/>
    <w:rsid w:val="0012356D"/>
    <w:rsid w:val="00126586"/>
    <w:rsid w:val="001359F2"/>
    <w:rsid w:val="0013729F"/>
    <w:rsid w:val="001427A0"/>
    <w:rsid w:val="0015135C"/>
    <w:rsid w:val="00151AEC"/>
    <w:rsid w:val="00152D85"/>
    <w:rsid w:val="00153248"/>
    <w:rsid w:val="001546E5"/>
    <w:rsid w:val="00155858"/>
    <w:rsid w:val="0015593C"/>
    <w:rsid w:val="00161944"/>
    <w:rsid w:val="001626E3"/>
    <w:rsid w:val="00162A63"/>
    <w:rsid w:val="001664D6"/>
    <w:rsid w:val="00167B04"/>
    <w:rsid w:val="00167ED5"/>
    <w:rsid w:val="00171B11"/>
    <w:rsid w:val="00181351"/>
    <w:rsid w:val="00186098"/>
    <w:rsid w:val="001864B5"/>
    <w:rsid w:val="00191177"/>
    <w:rsid w:val="0019283F"/>
    <w:rsid w:val="0019445B"/>
    <w:rsid w:val="001946CF"/>
    <w:rsid w:val="00194A12"/>
    <w:rsid w:val="00196728"/>
    <w:rsid w:val="001976D9"/>
    <w:rsid w:val="001A3E10"/>
    <w:rsid w:val="001A4666"/>
    <w:rsid w:val="001B0978"/>
    <w:rsid w:val="001B0E1A"/>
    <w:rsid w:val="001B1BE4"/>
    <w:rsid w:val="001B3939"/>
    <w:rsid w:val="001B547E"/>
    <w:rsid w:val="001C5632"/>
    <w:rsid w:val="001C5B93"/>
    <w:rsid w:val="001C5F45"/>
    <w:rsid w:val="001C663D"/>
    <w:rsid w:val="001C6741"/>
    <w:rsid w:val="001C6D0A"/>
    <w:rsid w:val="001D34EE"/>
    <w:rsid w:val="001D6C32"/>
    <w:rsid w:val="001D7FF1"/>
    <w:rsid w:val="001E0ACD"/>
    <w:rsid w:val="001E444C"/>
    <w:rsid w:val="001E5696"/>
    <w:rsid w:val="001E58B8"/>
    <w:rsid w:val="001E7657"/>
    <w:rsid w:val="001F09FA"/>
    <w:rsid w:val="001F19D7"/>
    <w:rsid w:val="001F427B"/>
    <w:rsid w:val="001F5141"/>
    <w:rsid w:val="001F6962"/>
    <w:rsid w:val="00202504"/>
    <w:rsid w:val="00206160"/>
    <w:rsid w:val="00206A5B"/>
    <w:rsid w:val="002108F8"/>
    <w:rsid w:val="00210D17"/>
    <w:rsid w:val="00210FF1"/>
    <w:rsid w:val="002136B5"/>
    <w:rsid w:val="00214DB3"/>
    <w:rsid w:val="00215F5E"/>
    <w:rsid w:val="00216B78"/>
    <w:rsid w:val="00217331"/>
    <w:rsid w:val="00220CCC"/>
    <w:rsid w:val="00220D99"/>
    <w:rsid w:val="00221F39"/>
    <w:rsid w:val="00230CF5"/>
    <w:rsid w:val="00230F43"/>
    <w:rsid w:val="0023174A"/>
    <w:rsid w:val="0023351B"/>
    <w:rsid w:val="002345A8"/>
    <w:rsid w:val="0023560D"/>
    <w:rsid w:val="00240500"/>
    <w:rsid w:val="002417C3"/>
    <w:rsid w:val="002435F7"/>
    <w:rsid w:val="002464CF"/>
    <w:rsid w:val="00250A74"/>
    <w:rsid w:val="00250D31"/>
    <w:rsid w:val="00252C2F"/>
    <w:rsid w:val="002579FB"/>
    <w:rsid w:val="00260B9B"/>
    <w:rsid w:val="00271541"/>
    <w:rsid w:val="0027230C"/>
    <w:rsid w:val="002739AF"/>
    <w:rsid w:val="00275348"/>
    <w:rsid w:val="00275AEB"/>
    <w:rsid w:val="00275B0E"/>
    <w:rsid w:val="0027603E"/>
    <w:rsid w:val="00283B16"/>
    <w:rsid w:val="0028486B"/>
    <w:rsid w:val="00284A44"/>
    <w:rsid w:val="00285521"/>
    <w:rsid w:val="002862A5"/>
    <w:rsid w:val="002877DD"/>
    <w:rsid w:val="002900A6"/>
    <w:rsid w:val="0029058B"/>
    <w:rsid w:val="002914EA"/>
    <w:rsid w:val="002922E2"/>
    <w:rsid w:val="002938F9"/>
    <w:rsid w:val="00294100"/>
    <w:rsid w:val="002A29EE"/>
    <w:rsid w:val="002A5BE4"/>
    <w:rsid w:val="002A6318"/>
    <w:rsid w:val="002B3442"/>
    <w:rsid w:val="002B4582"/>
    <w:rsid w:val="002C3604"/>
    <w:rsid w:val="002C3D86"/>
    <w:rsid w:val="002C720A"/>
    <w:rsid w:val="002D2753"/>
    <w:rsid w:val="002D6111"/>
    <w:rsid w:val="002D627C"/>
    <w:rsid w:val="002E0EFD"/>
    <w:rsid w:val="002E1732"/>
    <w:rsid w:val="002E2D7B"/>
    <w:rsid w:val="002E3C87"/>
    <w:rsid w:val="002F0B0C"/>
    <w:rsid w:val="002F3395"/>
    <w:rsid w:val="002F61B9"/>
    <w:rsid w:val="003007A4"/>
    <w:rsid w:val="00303E0C"/>
    <w:rsid w:val="00306FD8"/>
    <w:rsid w:val="00307A5C"/>
    <w:rsid w:val="00307C95"/>
    <w:rsid w:val="00312DB3"/>
    <w:rsid w:val="00315D66"/>
    <w:rsid w:val="003162EE"/>
    <w:rsid w:val="00316A00"/>
    <w:rsid w:val="0031759E"/>
    <w:rsid w:val="0032261C"/>
    <w:rsid w:val="00330E6A"/>
    <w:rsid w:val="0033198A"/>
    <w:rsid w:val="0033295D"/>
    <w:rsid w:val="0033545E"/>
    <w:rsid w:val="003357C3"/>
    <w:rsid w:val="00336E4B"/>
    <w:rsid w:val="003422EA"/>
    <w:rsid w:val="00343F6C"/>
    <w:rsid w:val="003456C3"/>
    <w:rsid w:val="00352623"/>
    <w:rsid w:val="003563BF"/>
    <w:rsid w:val="00357E0E"/>
    <w:rsid w:val="00357FA0"/>
    <w:rsid w:val="00361987"/>
    <w:rsid w:val="00361EB0"/>
    <w:rsid w:val="00363D19"/>
    <w:rsid w:val="0036663C"/>
    <w:rsid w:val="00366F31"/>
    <w:rsid w:val="003670AD"/>
    <w:rsid w:val="00370859"/>
    <w:rsid w:val="0037157C"/>
    <w:rsid w:val="00376200"/>
    <w:rsid w:val="00380A5D"/>
    <w:rsid w:val="003821AB"/>
    <w:rsid w:val="00386225"/>
    <w:rsid w:val="0039042F"/>
    <w:rsid w:val="003937FC"/>
    <w:rsid w:val="00395614"/>
    <w:rsid w:val="00395B75"/>
    <w:rsid w:val="003A1C7A"/>
    <w:rsid w:val="003A1DE6"/>
    <w:rsid w:val="003A2B8D"/>
    <w:rsid w:val="003A75BE"/>
    <w:rsid w:val="003A7C0D"/>
    <w:rsid w:val="003B403F"/>
    <w:rsid w:val="003B6FFB"/>
    <w:rsid w:val="003B78AD"/>
    <w:rsid w:val="003C05AC"/>
    <w:rsid w:val="003C5A9B"/>
    <w:rsid w:val="003C6348"/>
    <w:rsid w:val="003D00CA"/>
    <w:rsid w:val="003D0DED"/>
    <w:rsid w:val="003D282E"/>
    <w:rsid w:val="003D41DC"/>
    <w:rsid w:val="003D48DA"/>
    <w:rsid w:val="003D720C"/>
    <w:rsid w:val="003E3E29"/>
    <w:rsid w:val="003E4573"/>
    <w:rsid w:val="003E55A1"/>
    <w:rsid w:val="003F017A"/>
    <w:rsid w:val="003F093E"/>
    <w:rsid w:val="003F3636"/>
    <w:rsid w:val="003F4A3C"/>
    <w:rsid w:val="003F5909"/>
    <w:rsid w:val="004004EE"/>
    <w:rsid w:val="0040111F"/>
    <w:rsid w:val="004041D4"/>
    <w:rsid w:val="004048F1"/>
    <w:rsid w:val="00406F2C"/>
    <w:rsid w:val="0040702A"/>
    <w:rsid w:val="0041053A"/>
    <w:rsid w:val="0041068C"/>
    <w:rsid w:val="004107B6"/>
    <w:rsid w:val="00411F2C"/>
    <w:rsid w:val="0041214E"/>
    <w:rsid w:val="00412D74"/>
    <w:rsid w:val="00413742"/>
    <w:rsid w:val="0042172C"/>
    <w:rsid w:val="00421F96"/>
    <w:rsid w:val="00423980"/>
    <w:rsid w:val="00426496"/>
    <w:rsid w:val="00436650"/>
    <w:rsid w:val="00444C5F"/>
    <w:rsid w:val="004470FA"/>
    <w:rsid w:val="00447B04"/>
    <w:rsid w:val="0045037F"/>
    <w:rsid w:val="00456338"/>
    <w:rsid w:val="004568F3"/>
    <w:rsid w:val="00456DFE"/>
    <w:rsid w:val="00461C05"/>
    <w:rsid w:val="00462820"/>
    <w:rsid w:val="00466A5F"/>
    <w:rsid w:val="00466B42"/>
    <w:rsid w:val="004735CE"/>
    <w:rsid w:val="0048346E"/>
    <w:rsid w:val="00484C6E"/>
    <w:rsid w:val="004853D9"/>
    <w:rsid w:val="0048747B"/>
    <w:rsid w:val="00487805"/>
    <w:rsid w:val="004879DD"/>
    <w:rsid w:val="00490898"/>
    <w:rsid w:val="0049123D"/>
    <w:rsid w:val="0049166C"/>
    <w:rsid w:val="0049185C"/>
    <w:rsid w:val="0049315B"/>
    <w:rsid w:val="00494757"/>
    <w:rsid w:val="00495432"/>
    <w:rsid w:val="00495EFB"/>
    <w:rsid w:val="004A1855"/>
    <w:rsid w:val="004A1ADD"/>
    <w:rsid w:val="004A1F23"/>
    <w:rsid w:val="004A2177"/>
    <w:rsid w:val="004A22F7"/>
    <w:rsid w:val="004A4AE1"/>
    <w:rsid w:val="004A7A11"/>
    <w:rsid w:val="004B226D"/>
    <w:rsid w:val="004B3290"/>
    <w:rsid w:val="004B497A"/>
    <w:rsid w:val="004B545B"/>
    <w:rsid w:val="004B63AB"/>
    <w:rsid w:val="004B6B3F"/>
    <w:rsid w:val="004B7639"/>
    <w:rsid w:val="004C34A2"/>
    <w:rsid w:val="004C5421"/>
    <w:rsid w:val="004C5DBD"/>
    <w:rsid w:val="004D13DC"/>
    <w:rsid w:val="004D1777"/>
    <w:rsid w:val="004D2DEE"/>
    <w:rsid w:val="004D392B"/>
    <w:rsid w:val="004E0DF1"/>
    <w:rsid w:val="004E1E84"/>
    <w:rsid w:val="004E3189"/>
    <w:rsid w:val="004E57CE"/>
    <w:rsid w:val="004E6C16"/>
    <w:rsid w:val="004E735A"/>
    <w:rsid w:val="004F2DE6"/>
    <w:rsid w:val="004F46FF"/>
    <w:rsid w:val="004F52AC"/>
    <w:rsid w:val="004F6746"/>
    <w:rsid w:val="00503869"/>
    <w:rsid w:val="005129D9"/>
    <w:rsid w:val="00512BC7"/>
    <w:rsid w:val="0051345A"/>
    <w:rsid w:val="00515139"/>
    <w:rsid w:val="005229EB"/>
    <w:rsid w:val="00523A60"/>
    <w:rsid w:val="005259E6"/>
    <w:rsid w:val="0052694E"/>
    <w:rsid w:val="00526DA7"/>
    <w:rsid w:val="00530E05"/>
    <w:rsid w:val="00531BEE"/>
    <w:rsid w:val="00533CE6"/>
    <w:rsid w:val="00534832"/>
    <w:rsid w:val="005353AA"/>
    <w:rsid w:val="00545A6A"/>
    <w:rsid w:val="00552ED1"/>
    <w:rsid w:val="00553DEE"/>
    <w:rsid w:val="0055447A"/>
    <w:rsid w:val="00555916"/>
    <w:rsid w:val="005562F1"/>
    <w:rsid w:val="005567C3"/>
    <w:rsid w:val="00557B84"/>
    <w:rsid w:val="00561C65"/>
    <w:rsid w:val="00563121"/>
    <w:rsid w:val="005668B6"/>
    <w:rsid w:val="00585605"/>
    <w:rsid w:val="00593EDF"/>
    <w:rsid w:val="00595475"/>
    <w:rsid w:val="00595895"/>
    <w:rsid w:val="005A1C29"/>
    <w:rsid w:val="005A4D17"/>
    <w:rsid w:val="005B374E"/>
    <w:rsid w:val="005B4482"/>
    <w:rsid w:val="005B7F2F"/>
    <w:rsid w:val="005C11CA"/>
    <w:rsid w:val="005C1A8D"/>
    <w:rsid w:val="005C3531"/>
    <w:rsid w:val="005C428F"/>
    <w:rsid w:val="005C6AC2"/>
    <w:rsid w:val="005D0354"/>
    <w:rsid w:val="005D35B0"/>
    <w:rsid w:val="005D47B0"/>
    <w:rsid w:val="005D4B4A"/>
    <w:rsid w:val="005D607A"/>
    <w:rsid w:val="005E1C17"/>
    <w:rsid w:val="005E58C1"/>
    <w:rsid w:val="005E5955"/>
    <w:rsid w:val="005F35D3"/>
    <w:rsid w:val="005F54AF"/>
    <w:rsid w:val="005F5864"/>
    <w:rsid w:val="006012A4"/>
    <w:rsid w:val="00603066"/>
    <w:rsid w:val="00607FD8"/>
    <w:rsid w:val="0061106E"/>
    <w:rsid w:val="0061505F"/>
    <w:rsid w:val="00617051"/>
    <w:rsid w:val="0061751B"/>
    <w:rsid w:val="0062297D"/>
    <w:rsid w:val="006251CD"/>
    <w:rsid w:val="0062614F"/>
    <w:rsid w:val="006338FE"/>
    <w:rsid w:val="00634604"/>
    <w:rsid w:val="00635C5F"/>
    <w:rsid w:val="00636A9A"/>
    <w:rsid w:val="0063735D"/>
    <w:rsid w:val="00637F9F"/>
    <w:rsid w:val="00643734"/>
    <w:rsid w:val="00645D96"/>
    <w:rsid w:val="00653A59"/>
    <w:rsid w:val="00654462"/>
    <w:rsid w:val="006545E3"/>
    <w:rsid w:val="0065589F"/>
    <w:rsid w:val="006608C0"/>
    <w:rsid w:val="006615E8"/>
    <w:rsid w:val="00662EC6"/>
    <w:rsid w:val="006638BE"/>
    <w:rsid w:val="0067249B"/>
    <w:rsid w:val="0067259E"/>
    <w:rsid w:val="006744B8"/>
    <w:rsid w:val="00676B87"/>
    <w:rsid w:val="00677359"/>
    <w:rsid w:val="006775B1"/>
    <w:rsid w:val="00677773"/>
    <w:rsid w:val="00677EE0"/>
    <w:rsid w:val="006801B5"/>
    <w:rsid w:val="00680DFB"/>
    <w:rsid w:val="0068456E"/>
    <w:rsid w:val="0068762B"/>
    <w:rsid w:val="00687ACA"/>
    <w:rsid w:val="006907CD"/>
    <w:rsid w:val="00692792"/>
    <w:rsid w:val="006A0287"/>
    <w:rsid w:val="006A1C58"/>
    <w:rsid w:val="006A2BF7"/>
    <w:rsid w:val="006B1444"/>
    <w:rsid w:val="006B17B4"/>
    <w:rsid w:val="006B1C7B"/>
    <w:rsid w:val="006B3CAC"/>
    <w:rsid w:val="006B5921"/>
    <w:rsid w:val="006B5B56"/>
    <w:rsid w:val="006B6B2D"/>
    <w:rsid w:val="006C059A"/>
    <w:rsid w:val="006C2A13"/>
    <w:rsid w:val="006C596B"/>
    <w:rsid w:val="006C59B2"/>
    <w:rsid w:val="006C5C85"/>
    <w:rsid w:val="006C6D3E"/>
    <w:rsid w:val="006D39B9"/>
    <w:rsid w:val="006D56FD"/>
    <w:rsid w:val="006E58AA"/>
    <w:rsid w:val="006E6E31"/>
    <w:rsid w:val="006F0469"/>
    <w:rsid w:val="006F2C20"/>
    <w:rsid w:val="006F7EB0"/>
    <w:rsid w:val="007003CF"/>
    <w:rsid w:val="00701A83"/>
    <w:rsid w:val="00702575"/>
    <w:rsid w:val="00703498"/>
    <w:rsid w:val="007046B3"/>
    <w:rsid w:val="00705479"/>
    <w:rsid w:val="007055CC"/>
    <w:rsid w:val="00705838"/>
    <w:rsid w:val="0070694E"/>
    <w:rsid w:val="00706BE0"/>
    <w:rsid w:val="00706FD3"/>
    <w:rsid w:val="00707E21"/>
    <w:rsid w:val="00710616"/>
    <w:rsid w:val="007110FC"/>
    <w:rsid w:val="007118BE"/>
    <w:rsid w:val="00712E1C"/>
    <w:rsid w:val="00713D75"/>
    <w:rsid w:val="00715349"/>
    <w:rsid w:val="0071558D"/>
    <w:rsid w:val="00717673"/>
    <w:rsid w:val="007207EC"/>
    <w:rsid w:val="00725846"/>
    <w:rsid w:val="00726707"/>
    <w:rsid w:val="007301E2"/>
    <w:rsid w:val="00730BC4"/>
    <w:rsid w:val="00731603"/>
    <w:rsid w:val="00732978"/>
    <w:rsid w:val="00733F6F"/>
    <w:rsid w:val="00735058"/>
    <w:rsid w:val="00740BE0"/>
    <w:rsid w:val="00741724"/>
    <w:rsid w:val="00742416"/>
    <w:rsid w:val="00743140"/>
    <w:rsid w:val="00746CAB"/>
    <w:rsid w:val="00747AD9"/>
    <w:rsid w:val="0075434D"/>
    <w:rsid w:val="00754905"/>
    <w:rsid w:val="00763919"/>
    <w:rsid w:val="007641F5"/>
    <w:rsid w:val="00765E2C"/>
    <w:rsid w:val="00766F21"/>
    <w:rsid w:val="00770813"/>
    <w:rsid w:val="00773C51"/>
    <w:rsid w:val="00773F6E"/>
    <w:rsid w:val="0077461F"/>
    <w:rsid w:val="00774933"/>
    <w:rsid w:val="0077640A"/>
    <w:rsid w:val="00781A61"/>
    <w:rsid w:val="00783165"/>
    <w:rsid w:val="007861DF"/>
    <w:rsid w:val="00787A5E"/>
    <w:rsid w:val="00787E33"/>
    <w:rsid w:val="007907ED"/>
    <w:rsid w:val="00790D82"/>
    <w:rsid w:val="007963A4"/>
    <w:rsid w:val="007A025A"/>
    <w:rsid w:val="007A038F"/>
    <w:rsid w:val="007A1CDE"/>
    <w:rsid w:val="007A4A19"/>
    <w:rsid w:val="007A60A5"/>
    <w:rsid w:val="007A7DD9"/>
    <w:rsid w:val="007B12C6"/>
    <w:rsid w:val="007B51AD"/>
    <w:rsid w:val="007B571F"/>
    <w:rsid w:val="007C0A4C"/>
    <w:rsid w:val="007C1EB3"/>
    <w:rsid w:val="007C5426"/>
    <w:rsid w:val="007C5AF5"/>
    <w:rsid w:val="007C5D2E"/>
    <w:rsid w:val="007C73F0"/>
    <w:rsid w:val="007D5019"/>
    <w:rsid w:val="007D5312"/>
    <w:rsid w:val="007D788F"/>
    <w:rsid w:val="007D7DE0"/>
    <w:rsid w:val="007E0193"/>
    <w:rsid w:val="007E23B9"/>
    <w:rsid w:val="007E34EA"/>
    <w:rsid w:val="007E4CBA"/>
    <w:rsid w:val="007E7B10"/>
    <w:rsid w:val="007F05D2"/>
    <w:rsid w:val="00800772"/>
    <w:rsid w:val="00801CC4"/>
    <w:rsid w:val="008046A0"/>
    <w:rsid w:val="00805679"/>
    <w:rsid w:val="00805A65"/>
    <w:rsid w:val="008066AA"/>
    <w:rsid w:val="008072A1"/>
    <w:rsid w:val="008115C3"/>
    <w:rsid w:val="00812FB8"/>
    <w:rsid w:val="008143BB"/>
    <w:rsid w:val="008169A6"/>
    <w:rsid w:val="00830EAA"/>
    <w:rsid w:val="0083162B"/>
    <w:rsid w:val="00834B70"/>
    <w:rsid w:val="0083533C"/>
    <w:rsid w:val="00841207"/>
    <w:rsid w:val="00841D8C"/>
    <w:rsid w:val="008428C4"/>
    <w:rsid w:val="008429D4"/>
    <w:rsid w:val="00847025"/>
    <w:rsid w:val="00847D90"/>
    <w:rsid w:val="00850A61"/>
    <w:rsid w:val="0085324B"/>
    <w:rsid w:val="00854CEA"/>
    <w:rsid w:val="00854D96"/>
    <w:rsid w:val="00860935"/>
    <w:rsid w:val="008610D0"/>
    <w:rsid w:val="008616F3"/>
    <w:rsid w:val="00861982"/>
    <w:rsid w:val="00861F48"/>
    <w:rsid w:val="00862661"/>
    <w:rsid w:val="00864767"/>
    <w:rsid w:val="0086754B"/>
    <w:rsid w:val="0087344F"/>
    <w:rsid w:val="008832AA"/>
    <w:rsid w:val="0089632F"/>
    <w:rsid w:val="008A08FC"/>
    <w:rsid w:val="008A1CB6"/>
    <w:rsid w:val="008A3326"/>
    <w:rsid w:val="008A36A3"/>
    <w:rsid w:val="008A7091"/>
    <w:rsid w:val="008B12C3"/>
    <w:rsid w:val="008B1448"/>
    <w:rsid w:val="008B2A9A"/>
    <w:rsid w:val="008C70DD"/>
    <w:rsid w:val="008D07AA"/>
    <w:rsid w:val="008D2E56"/>
    <w:rsid w:val="008D3E7B"/>
    <w:rsid w:val="008D5F8A"/>
    <w:rsid w:val="008E03A9"/>
    <w:rsid w:val="008E0864"/>
    <w:rsid w:val="008E13E8"/>
    <w:rsid w:val="008E31E1"/>
    <w:rsid w:val="008F3B94"/>
    <w:rsid w:val="008F5002"/>
    <w:rsid w:val="008F5ACD"/>
    <w:rsid w:val="008F6661"/>
    <w:rsid w:val="00901444"/>
    <w:rsid w:val="0090296A"/>
    <w:rsid w:val="00903687"/>
    <w:rsid w:val="00910D31"/>
    <w:rsid w:val="009112CB"/>
    <w:rsid w:val="009115AB"/>
    <w:rsid w:val="00912336"/>
    <w:rsid w:val="00915D65"/>
    <w:rsid w:val="009172F6"/>
    <w:rsid w:val="00920A5F"/>
    <w:rsid w:val="00922F59"/>
    <w:rsid w:val="009255A4"/>
    <w:rsid w:val="00930869"/>
    <w:rsid w:val="0093235E"/>
    <w:rsid w:val="00932B1A"/>
    <w:rsid w:val="0093326D"/>
    <w:rsid w:val="009349F2"/>
    <w:rsid w:val="00935365"/>
    <w:rsid w:val="00937703"/>
    <w:rsid w:val="0093771A"/>
    <w:rsid w:val="0094605E"/>
    <w:rsid w:val="00953ABE"/>
    <w:rsid w:val="00954C94"/>
    <w:rsid w:val="00963ABA"/>
    <w:rsid w:val="00966C88"/>
    <w:rsid w:val="00970733"/>
    <w:rsid w:val="00971677"/>
    <w:rsid w:val="00972889"/>
    <w:rsid w:val="00974FE0"/>
    <w:rsid w:val="00981378"/>
    <w:rsid w:val="00981AE2"/>
    <w:rsid w:val="0098415F"/>
    <w:rsid w:val="00984A8A"/>
    <w:rsid w:val="00985876"/>
    <w:rsid w:val="00986C85"/>
    <w:rsid w:val="00992848"/>
    <w:rsid w:val="00994CB7"/>
    <w:rsid w:val="00995A1B"/>
    <w:rsid w:val="009976E0"/>
    <w:rsid w:val="009A09FB"/>
    <w:rsid w:val="009A2615"/>
    <w:rsid w:val="009A2FBA"/>
    <w:rsid w:val="009A38C0"/>
    <w:rsid w:val="009A4A34"/>
    <w:rsid w:val="009A6009"/>
    <w:rsid w:val="009B1758"/>
    <w:rsid w:val="009B4E71"/>
    <w:rsid w:val="009B5D92"/>
    <w:rsid w:val="009C0853"/>
    <w:rsid w:val="009C1B4B"/>
    <w:rsid w:val="009C423B"/>
    <w:rsid w:val="009C5C32"/>
    <w:rsid w:val="009D17E9"/>
    <w:rsid w:val="009D6278"/>
    <w:rsid w:val="009D7331"/>
    <w:rsid w:val="009E0153"/>
    <w:rsid w:val="009E3888"/>
    <w:rsid w:val="009E44B6"/>
    <w:rsid w:val="009E4906"/>
    <w:rsid w:val="009F184B"/>
    <w:rsid w:val="009F23F4"/>
    <w:rsid w:val="009F25EE"/>
    <w:rsid w:val="009F44CD"/>
    <w:rsid w:val="009F7169"/>
    <w:rsid w:val="00A01D7D"/>
    <w:rsid w:val="00A01E22"/>
    <w:rsid w:val="00A02A49"/>
    <w:rsid w:val="00A02F5D"/>
    <w:rsid w:val="00A05644"/>
    <w:rsid w:val="00A07AF7"/>
    <w:rsid w:val="00A10AC7"/>
    <w:rsid w:val="00A12C87"/>
    <w:rsid w:val="00A15D80"/>
    <w:rsid w:val="00A15EF9"/>
    <w:rsid w:val="00A17099"/>
    <w:rsid w:val="00A21F56"/>
    <w:rsid w:val="00A225C0"/>
    <w:rsid w:val="00A24C55"/>
    <w:rsid w:val="00A26D88"/>
    <w:rsid w:val="00A27EBF"/>
    <w:rsid w:val="00A33B33"/>
    <w:rsid w:val="00A377BC"/>
    <w:rsid w:val="00A37C70"/>
    <w:rsid w:val="00A41F86"/>
    <w:rsid w:val="00A4340C"/>
    <w:rsid w:val="00A4776F"/>
    <w:rsid w:val="00A47BAB"/>
    <w:rsid w:val="00A529E9"/>
    <w:rsid w:val="00A52D9C"/>
    <w:rsid w:val="00A54310"/>
    <w:rsid w:val="00A547B0"/>
    <w:rsid w:val="00A61E23"/>
    <w:rsid w:val="00A75C29"/>
    <w:rsid w:val="00A807AE"/>
    <w:rsid w:val="00A80D13"/>
    <w:rsid w:val="00A82BB2"/>
    <w:rsid w:val="00A8360C"/>
    <w:rsid w:val="00A83926"/>
    <w:rsid w:val="00A855D3"/>
    <w:rsid w:val="00A93988"/>
    <w:rsid w:val="00A93C0B"/>
    <w:rsid w:val="00A94C7E"/>
    <w:rsid w:val="00A94CE7"/>
    <w:rsid w:val="00A97124"/>
    <w:rsid w:val="00AA751F"/>
    <w:rsid w:val="00AB3C07"/>
    <w:rsid w:val="00AB458A"/>
    <w:rsid w:val="00AB4A85"/>
    <w:rsid w:val="00AB5839"/>
    <w:rsid w:val="00AC0510"/>
    <w:rsid w:val="00AC1E0E"/>
    <w:rsid w:val="00AC73FB"/>
    <w:rsid w:val="00AD2BD5"/>
    <w:rsid w:val="00AD38E4"/>
    <w:rsid w:val="00AD440A"/>
    <w:rsid w:val="00AD45EE"/>
    <w:rsid w:val="00AD4E4D"/>
    <w:rsid w:val="00AE5FC8"/>
    <w:rsid w:val="00AE76BF"/>
    <w:rsid w:val="00AF214F"/>
    <w:rsid w:val="00AF386C"/>
    <w:rsid w:val="00AF45B8"/>
    <w:rsid w:val="00B00C20"/>
    <w:rsid w:val="00B01E8C"/>
    <w:rsid w:val="00B03C9D"/>
    <w:rsid w:val="00B04F66"/>
    <w:rsid w:val="00B0553F"/>
    <w:rsid w:val="00B118A3"/>
    <w:rsid w:val="00B12D78"/>
    <w:rsid w:val="00B14589"/>
    <w:rsid w:val="00B15409"/>
    <w:rsid w:val="00B16769"/>
    <w:rsid w:val="00B21E43"/>
    <w:rsid w:val="00B21E88"/>
    <w:rsid w:val="00B21F67"/>
    <w:rsid w:val="00B21F6A"/>
    <w:rsid w:val="00B30F1D"/>
    <w:rsid w:val="00B32E22"/>
    <w:rsid w:val="00B330E1"/>
    <w:rsid w:val="00B33F05"/>
    <w:rsid w:val="00B36BD7"/>
    <w:rsid w:val="00B3748F"/>
    <w:rsid w:val="00B40818"/>
    <w:rsid w:val="00B43E98"/>
    <w:rsid w:val="00B47952"/>
    <w:rsid w:val="00B50134"/>
    <w:rsid w:val="00B50EB7"/>
    <w:rsid w:val="00B51E2C"/>
    <w:rsid w:val="00B52ACC"/>
    <w:rsid w:val="00B5359B"/>
    <w:rsid w:val="00B53FD8"/>
    <w:rsid w:val="00B56F4B"/>
    <w:rsid w:val="00B60586"/>
    <w:rsid w:val="00B60F65"/>
    <w:rsid w:val="00B6545E"/>
    <w:rsid w:val="00B67069"/>
    <w:rsid w:val="00B670B4"/>
    <w:rsid w:val="00B67D19"/>
    <w:rsid w:val="00B72E76"/>
    <w:rsid w:val="00B7301C"/>
    <w:rsid w:val="00B734A1"/>
    <w:rsid w:val="00B77D3D"/>
    <w:rsid w:val="00B82A31"/>
    <w:rsid w:val="00B85B84"/>
    <w:rsid w:val="00B86304"/>
    <w:rsid w:val="00B93407"/>
    <w:rsid w:val="00B94964"/>
    <w:rsid w:val="00B95649"/>
    <w:rsid w:val="00B9575B"/>
    <w:rsid w:val="00B9710E"/>
    <w:rsid w:val="00B97711"/>
    <w:rsid w:val="00BA0A5C"/>
    <w:rsid w:val="00BA11F1"/>
    <w:rsid w:val="00BA1870"/>
    <w:rsid w:val="00BA31BB"/>
    <w:rsid w:val="00BA3AD2"/>
    <w:rsid w:val="00BA540D"/>
    <w:rsid w:val="00BB105F"/>
    <w:rsid w:val="00BB17CB"/>
    <w:rsid w:val="00BB1ADB"/>
    <w:rsid w:val="00BB4393"/>
    <w:rsid w:val="00BC0D51"/>
    <w:rsid w:val="00BD2821"/>
    <w:rsid w:val="00BD2E0F"/>
    <w:rsid w:val="00BE00A1"/>
    <w:rsid w:val="00BE0D07"/>
    <w:rsid w:val="00BE1CD2"/>
    <w:rsid w:val="00BE1EF8"/>
    <w:rsid w:val="00BE2F8B"/>
    <w:rsid w:val="00BE6892"/>
    <w:rsid w:val="00BF3A65"/>
    <w:rsid w:val="00BF3F49"/>
    <w:rsid w:val="00BF64A4"/>
    <w:rsid w:val="00C00640"/>
    <w:rsid w:val="00C0486B"/>
    <w:rsid w:val="00C04A64"/>
    <w:rsid w:val="00C04F80"/>
    <w:rsid w:val="00C05C35"/>
    <w:rsid w:val="00C07297"/>
    <w:rsid w:val="00C07C88"/>
    <w:rsid w:val="00C138B2"/>
    <w:rsid w:val="00C1594A"/>
    <w:rsid w:val="00C162F8"/>
    <w:rsid w:val="00C21EBD"/>
    <w:rsid w:val="00C223F7"/>
    <w:rsid w:val="00C234D3"/>
    <w:rsid w:val="00C25111"/>
    <w:rsid w:val="00C25162"/>
    <w:rsid w:val="00C2686F"/>
    <w:rsid w:val="00C303C2"/>
    <w:rsid w:val="00C31C3D"/>
    <w:rsid w:val="00C34ACD"/>
    <w:rsid w:val="00C34D9F"/>
    <w:rsid w:val="00C34DD9"/>
    <w:rsid w:val="00C374D7"/>
    <w:rsid w:val="00C424D2"/>
    <w:rsid w:val="00C43C11"/>
    <w:rsid w:val="00C45ED4"/>
    <w:rsid w:val="00C46957"/>
    <w:rsid w:val="00C5027F"/>
    <w:rsid w:val="00C50DBD"/>
    <w:rsid w:val="00C513DF"/>
    <w:rsid w:val="00C559D8"/>
    <w:rsid w:val="00C56F30"/>
    <w:rsid w:val="00C609EC"/>
    <w:rsid w:val="00C62DE9"/>
    <w:rsid w:val="00C6312A"/>
    <w:rsid w:val="00C63A8E"/>
    <w:rsid w:val="00C65260"/>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3A74"/>
    <w:rsid w:val="00C94DF6"/>
    <w:rsid w:val="00C978A5"/>
    <w:rsid w:val="00CA3449"/>
    <w:rsid w:val="00CA7121"/>
    <w:rsid w:val="00CA7859"/>
    <w:rsid w:val="00CB1160"/>
    <w:rsid w:val="00CB5A5B"/>
    <w:rsid w:val="00CB6F87"/>
    <w:rsid w:val="00CC3035"/>
    <w:rsid w:val="00CC3849"/>
    <w:rsid w:val="00CD0F1B"/>
    <w:rsid w:val="00CD1BCE"/>
    <w:rsid w:val="00CD1C7E"/>
    <w:rsid w:val="00CD2045"/>
    <w:rsid w:val="00CD4B89"/>
    <w:rsid w:val="00CD565A"/>
    <w:rsid w:val="00CD6328"/>
    <w:rsid w:val="00CD6DD8"/>
    <w:rsid w:val="00CE0BDC"/>
    <w:rsid w:val="00CE17C2"/>
    <w:rsid w:val="00CE2F73"/>
    <w:rsid w:val="00CE3F4B"/>
    <w:rsid w:val="00CE4378"/>
    <w:rsid w:val="00CE518B"/>
    <w:rsid w:val="00CE604F"/>
    <w:rsid w:val="00CE6C8C"/>
    <w:rsid w:val="00CF0500"/>
    <w:rsid w:val="00CF2B50"/>
    <w:rsid w:val="00CF3059"/>
    <w:rsid w:val="00CF54C2"/>
    <w:rsid w:val="00CF7DA5"/>
    <w:rsid w:val="00D02339"/>
    <w:rsid w:val="00D034A7"/>
    <w:rsid w:val="00D04820"/>
    <w:rsid w:val="00D06AD4"/>
    <w:rsid w:val="00D071B0"/>
    <w:rsid w:val="00D10B3F"/>
    <w:rsid w:val="00D13251"/>
    <w:rsid w:val="00D13A5C"/>
    <w:rsid w:val="00D17B78"/>
    <w:rsid w:val="00D20815"/>
    <w:rsid w:val="00D244F1"/>
    <w:rsid w:val="00D24945"/>
    <w:rsid w:val="00D26389"/>
    <w:rsid w:val="00D2719A"/>
    <w:rsid w:val="00D30873"/>
    <w:rsid w:val="00D334B0"/>
    <w:rsid w:val="00D335DB"/>
    <w:rsid w:val="00D33A18"/>
    <w:rsid w:val="00D3557F"/>
    <w:rsid w:val="00D362DF"/>
    <w:rsid w:val="00D37654"/>
    <w:rsid w:val="00D42FA1"/>
    <w:rsid w:val="00D46BB0"/>
    <w:rsid w:val="00D51C03"/>
    <w:rsid w:val="00D52465"/>
    <w:rsid w:val="00D60274"/>
    <w:rsid w:val="00D64540"/>
    <w:rsid w:val="00D6642E"/>
    <w:rsid w:val="00D72DB9"/>
    <w:rsid w:val="00D73031"/>
    <w:rsid w:val="00D7569B"/>
    <w:rsid w:val="00D81309"/>
    <w:rsid w:val="00D90123"/>
    <w:rsid w:val="00D914F2"/>
    <w:rsid w:val="00D918DE"/>
    <w:rsid w:val="00D91CAC"/>
    <w:rsid w:val="00D9361E"/>
    <w:rsid w:val="00D93B10"/>
    <w:rsid w:val="00D94981"/>
    <w:rsid w:val="00D96525"/>
    <w:rsid w:val="00DA1A48"/>
    <w:rsid w:val="00DA57FB"/>
    <w:rsid w:val="00DB0119"/>
    <w:rsid w:val="00DB03DC"/>
    <w:rsid w:val="00DB2401"/>
    <w:rsid w:val="00DB329F"/>
    <w:rsid w:val="00DB5639"/>
    <w:rsid w:val="00DB5D80"/>
    <w:rsid w:val="00DB6164"/>
    <w:rsid w:val="00DB63C0"/>
    <w:rsid w:val="00DC2E41"/>
    <w:rsid w:val="00DC6238"/>
    <w:rsid w:val="00DC6D08"/>
    <w:rsid w:val="00DC6E85"/>
    <w:rsid w:val="00DC7367"/>
    <w:rsid w:val="00DC7FF7"/>
    <w:rsid w:val="00DD27FD"/>
    <w:rsid w:val="00DD43C9"/>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0783D"/>
    <w:rsid w:val="00E1112D"/>
    <w:rsid w:val="00E1361A"/>
    <w:rsid w:val="00E20805"/>
    <w:rsid w:val="00E20F8F"/>
    <w:rsid w:val="00E23CF4"/>
    <w:rsid w:val="00E23E90"/>
    <w:rsid w:val="00E26469"/>
    <w:rsid w:val="00E26BAA"/>
    <w:rsid w:val="00E30C03"/>
    <w:rsid w:val="00E32337"/>
    <w:rsid w:val="00E33C5A"/>
    <w:rsid w:val="00E34C85"/>
    <w:rsid w:val="00E362BE"/>
    <w:rsid w:val="00E36DCB"/>
    <w:rsid w:val="00E3775C"/>
    <w:rsid w:val="00E400CA"/>
    <w:rsid w:val="00E4067B"/>
    <w:rsid w:val="00E42BB5"/>
    <w:rsid w:val="00E43AA9"/>
    <w:rsid w:val="00E46529"/>
    <w:rsid w:val="00E46C48"/>
    <w:rsid w:val="00E51F76"/>
    <w:rsid w:val="00E52C0C"/>
    <w:rsid w:val="00E52EEE"/>
    <w:rsid w:val="00E62D3A"/>
    <w:rsid w:val="00E64FA8"/>
    <w:rsid w:val="00E705E5"/>
    <w:rsid w:val="00E75FD9"/>
    <w:rsid w:val="00E7768B"/>
    <w:rsid w:val="00E8179E"/>
    <w:rsid w:val="00E85B22"/>
    <w:rsid w:val="00E933B1"/>
    <w:rsid w:val="00E9461C"/>
    <w:rsid w:val="00E95F23"/>
    <w:rsid w:val="00E96E92"/>
    <w:rsid w:val="00EA1085"/>
    <w:rsid w:val="00EA40AC"/>
    <w:rsid w:val="00EA4DBA"/>
    <w:rsid w:val="00EA7AB5"/>
    <w:rsid w:val="00EB03EA"/>
    <w:rsid w:val="00EB082E"/>
    <w:rsid w:val="00EB134B"/>
    <w:rsid w:val="00EB4577"/>
    <w:rsid w:val="00EB7290"/>
    <w:rsid w:val="00EC1D8C"/>
    <w:rsid w:val="00EC5D48"/>
    <w:rsid w:val="00ED14CD"/>
    <w:rsid w:val="00ED47A9"/>
    <w:rsid w:val="00EE7207"/>
    <w:rsid w:val="00EF2A0E"/>
    <w:rsid w:val="00EF31D4"/>
    <w:rsid w:val="00EF6258"/>
    <w:rsid w:val="00EF6E8B"/>
    <w:rsid w:val="00EF7C07"/>
    <w:rsid w:val="00EF7DEC"/>
    <w:rsid w:val="00F00107"/>
    <w:rsid w:val="00F023C8"/>
    <w:rsid w:val="00F04026"/>
    <w:rsid w:val="00F041E4"/>
    <w:rsid w:val="00F1039D"/>
    <w:rsid w:val="00F11276"/>
    <w:rsid w:val="00F14500"/>
    <w:rsid w:val="00F20E6E"/>
    <w:rsid w:val="00F214BF"/>
    <w:rsid w:val="00F21594"/>
    <w:rsid w:val="00F219C5"/>
    <w:rsid w:val="00F232F4"/>
    <w:rsid w:val="00F31CFA"/>
    <w:rsid w:val="00F32305"/>
    <w:rsid w:val="00F33B65"/>
    <w:rsid w:val="00F344F5"/>
    <w:rsid w:val="00F361CD"/>
    <w:rsid w:val="00F375CF"/>
    <w:rsid w:val="00F435B8"/>
    <w:rsid w:val="00F51B2F"/>
    <w:rsid w:val="00F53D12"/>
    <w:rsid w:val="00F53EC4"/>
    <w:rsid w:val="00F60A8F"/>
    <w:rsid w:val="00F60DB9"/>
    <w:rsid w:val="00F65C1E"/>
    <w:rsid w:val="00F65F0D"/>
    <w:rsid w:val="00F70426"/>
    <w:rsid w:val="00F70F85"/>
    <w:rsid w:val="00F72ABC"/>
    <w:rsid w:val="00F731A4"/>
    <w:rsid w:val="00F73718"/>
    <w:rsid w:val="00F74686"/>
    <w:rsid w:val="00F7473B"/>
    <w:rsid w:val="00F757B1"/>
    <w:rsid w:val="00F769A6"/>
    <w:rsid w:val="00F80344"/>
    <w:rsid w:val="00F8171D"/>
    <w:rsid w:val="00F84235"/>
    <w:rsid w:val="00F85E5B"/>
    <w:rsid w:val="00F9166C"/>
    <w:rsid w:val="00F926CF"/>
    <w:rsid w:val="00F92E4E"/>
    <w:rsid w:val="00F938C2"/>
    <w:rsid w:val="00F93C8D"/>
    <w:rsid w:val="00F942E8"/>
    <w:rsid w:val="00F947F4"/>
    <w:rsid w:val="00F95612"/>
    <w:rsid w:val="00FA2D6A"/>
    <w:rsid w:val="00FA3EEC"/>
    <w:rsid w:val="00FA6374"/>
    <w:rsid w:val="00FA77C1"/>
    <w:rsid w:val="00FB175A"/>
    <w:rsid w:val="00FB61A9"/>
    <w:rsid w:val="00FC0043"/>
    <w:rsid w:val="00FC2E70"/>
    <w:rsid w:val="00FC4BAB"/>
    <w:rsid w:val="00FC4BBB"/>
    <w:rsid w:val="00FC584C"/>
    <w:rsid w:val="00FD1ED4"/>
    <w:rsid w:val="00FD2407"/>
    <w:rsid w:val="00FD306A"/>
    <w:rsid w:val="00FD36D9"/>
    <w:rsid w:val="00FD4229"/>
    <w:rsid w:val="00FD57F5"/>
    <w:rsid w:val="00FD7DC7"/>
    <w:rsid w:val="00FD7E58"/>
    <w:rsid w:val="00FE0A31"/>
    <w:rsid w:val="00FE0DB5"/>
    <w:rsid w:val="00FE175A"/>
    <w:rsid w:val="00FE1DC7"/>
    <w:rsid w:val="00FE1E37"/>
    <w:rsid w:val="00FE3EEB"/>
    <w:rsid w:val="00FE446D"/>
    <w:rsid w:val="00FE697B"/>
    <w:rsid w:val="00FF181F"/>
    <w:rsid w:val="00FF23FF"/>
    <w:rsid w:val="00FF3F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paragraph" w:styleId="NormalWeb">
    <w:name w:val="Normal (Web)"/>
    <w:basedOn w:val="Normal"/>
    <w:uiPriority w:val="99"/>
    <w:semiHidden/>
    <w:unhideWhenUsed/>
    <w:rsid w:val="001427A0"/>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semiHidden/>
    <w:unhideWhenUsed/>
    <w:rsid w:val="004E6C16"/>
    <w:rPr>
      <w:sz w:val="16"/>
      <w:szCs w:val="16"/>
    </w:rPr>
  </w:style>
  <w:style w:type="paragraph" w:styleId="CommentText">
    <w:name w:val="annotation text"/>
    <w:basedOn w:val="Normal"/>
    <w:link w:val="CommentTextChar"/>
    <w:semiHidden/>
    <w:unhideWhenUsed/>
    <w:rsid w:val="004E6C16"/>
    <w:pPr>
      <w:spacing w:line="240" w:lineRule="auto"/>
    </w:pPr>
    <w:rPr>
      <w:sz w:val="20"/>
      <w:szCs w:val="20"/>
    </w:rPr>
  </w:style>
  <w:style w:type="character" w:customStyle="1" w:styleId="CommentTextChar">
    <w:name w:val="Comment Text Char"/>
    <w:basedOn w:val="DefaultParagraphFont"/>
    <w:link w:val="CommentText"/>
    <w:semiHidden/>
    <w:rsid w:val="004E6C16"/>
    <w:rPr>
      <w:sz w:val="20"/>
      <w:szCs w:val="20"/>
    </w:rPr>
  </w:style>
  <w:style w:type="paragraph" w:styleId="CommentSubject">
    <w:name w:val="annotation subject"/>
    <w:basedOn w:val="CommentText"/>
    <w:next w:val="CommentText"/>
    <w:link w:val="CommentSubjectChar"/>
    <w:semiHidden/>
    <w:unhideWhenUsed/>
    <w:rsid w:val="004E6C16"/>
    <w:rPr>
      <w:b/>
      <w:bCs/>
    </w:rPr>
  </w:style>
  <w:style w:type="character" w:customStyle="1" w:styleId="CommentSubjectChar">
    <w:name w:val="Comment Subject Char"/>
    <w:basedOn w:val="CommentTextChar"/>
    <w:link w:val="CommentSubject"/>
    <w:semiHidden/>
    <w:rsid w:val="004E6C1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7202918">
      <w:bodyDiv w:val="1"/>
      <w:marLeft w:val="0"/>
      <w:marRight w:val="0"/>
      <w:marTop w:val="0"/>
      <w:marBottom w:val="0"/>
      <w:divBdr>
        <w:top w:val="none" w:sz="0" w:space="0" w:color="auto"/>
        <w:left w:val="none" w:sz="0" w:space="0" w:color="auto"/>
        <w:bottom w:val="none" w:sz="0" w:space="0" w:color="auto"/>
        <w:right w:val="none" w:sz="0" w:space="0" w:color="auto"/>
      </w:divBdr>
    </w:div>
    <w:div w:id="206505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40.png"/><Relationship Id="rId25" Type="http://schemas.openxmlformats.org/officeDocument/2006/relationships/footer" Target="footer2.xml"/><Relationship Id="rId2" Type="http://schemas.openxmlformats.org/officeDocument/2006/relationships/customXml" Target="../customXml/item2.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76DEB84-0836-44AC-994D-7DA0F7A73C64}">
  <ds:schemaRefs>
    <ds:schemaRef ds:uri="http://schemas.openxmlformats.org/officeDocument/2006/bibliography"/>
  </ds:schemaRefs>
</ds:datastoreItem>
</file>

<file path=customXml/itemProps2.xml><?xml version="1.0" encoding="utf-8"?>
<ds:datastoreItem xmlns:ds="http://schemas.openxmlformats.org/officeDocument/2006/customXml" ds:itemID="{5EA7F8B6-256E-4430-B689-D0DFAF068C5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0</TotalTime>
  <Pages>7</Pages>
  <Words>1932</Words>
  <Characters>10184</Characters>
  <Application>Microsoft Office Word</Application>
  <DocSecurity>4</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Erin McHugh</cp:lastModifiedBy>
  <cp:revision>2</cp:revision>
  <cp:lastPrinted>2021-11-25T23:24:00Z</cp:lastPrinted>
  <dcterms:created xsi:type="dcterms:W3CDTF">2021-12-02T01:00:00Z</dcterms:created>
  <dcterms:modified xsi:type="dcterms:W3CDTF">2021-12-02T01:00:00Z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ies>
</file>