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pPr w:leftFromText="180" w:rightFromText="180" w:vertAnchor="text" w:horzAnchor="margin" w:tblpY="2397"/>
        <w:tblW w:w="0" w:type="auto"/>
        <w:tblBorders>
          <w:top w:val="none" w:sz="0" w:space="0" w:color="auto"/>
          <w:bottom w:val="none" w:sz="0" w:space="0" w:color="auto"/>
          <w:insideH w:val="none" w:sz="0" w:space="0" w:color="auto"/>
        </w:tblBorders>
        <w:shd w:val="clear" w:color="auto" w:fill="D5E8F1"/>
        <w:tblLook w:val="04A0" w:firstRow="1" w:lastRow="0" w:firstColumn="1" w:lastColumn="0" w:noHBand="0" w:noVBand="1"/>
      </w:tblPr>
      <w:tblGrid>
        <w:gridCol w:w="10773"/>
      </w:tblGrid>
      <w:tr w:rsidR="00F76939" w14:paraId="00F0B3FE" w14:textId="77777777" w:rsidTr="00F7693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3" w:type="dxa"/>
            <w:shd w:val="clear" w:color="auto" w:fill="D5E8F1"/>
          </w:tcPr>
          <w:p w14:paraId="1D8B3804" w14:textId="77777777" w:rsidR="00F76939" w:rsidRPr="00834B70" w:rsidRDefault="00F76939" w:rsidP="00F76939">
            <w:pPr>
              <w:pStyle w:val="BodyText"/>
              <w:rPr>
                <w:color w:val="003263" w:themeColor="text2"/>
              </w:rPr>
            </w:pPr>
            <w:bookmarkStart w:id="0" w:name="_Hlk93997115"/>
            <w:bookmarkStart w:id="1" w:name="_Hlk50365580"/>
            <w:bookmarkEnd w:id="0"/>
            <w:r w:rsidRPr="00834B70">
              <w:rPr>
                <w:color w:val="003263" w:themeColor="text2"/>
              </w:rPr>
              <w:t xml:space="preserve">community engagement summary </w:t>
            </w:r>
          </w:p>
        </w:tc>
      </w:tr>
      <w:bookmarkEnd w:id="1"/>
    </w:tbl>
    <w:p w14:paraId="39C2F5C1" w14:textId="77777777" w:rsidR="00E80199" w:rsidRDefault="00E80199" w:rsidP="000443F5">
      <w:pPr>
        <w:pStyle w:val="Title"/>
        <w:tabs>
          <w:tab w:val="left" w:pos="6405"/>
        </w:tabs>
        <w:spacing w:before="800"/>
        <w:rPr>
          <w:sz w:val="48"/>
          <w:szCs w:val="48"/>
        </w:rPr>
      </w:pPr>
    </w:p>
    <w:p w14:paraId="647F11F4" w14:textId="77777777" w:rsidR="00A026B0" w:rsidRDefault="00A026B0" w:rsidP="000443F5">
      <w:pPr>
        <w:pStyle w:val="Title"/>
        <w:tabs>
          <w:tab w:val="left" w:pos="6405"/>
        </w:tabs>
        <w:spacing w:before="800"/>
        <w:rPr>
          <w:sz w:val="48"/>
          <w:szCs w:val="48"/>
        </w:rPr>
      </w:pPr>
    </w:p>
    <w:p w14:paraId="1C63A961" w14:textId="1A3F2C75" w:rsidR="00113B8E" w:rsidRPr="008D2773" w:rsidRDefault="007151E7" w:rsidP="000443F5">
      <w:pPr>
        <w:pStyle w:val="Title"/>
        <w:tabs>
          <w:tab w:val="left" w:pos="6405"/>
        </w:tabs>
        <w:spacing w:before="800"/>
        <w:rPr>
          <w:noProof/>
          <w:sz w:val="48"/>
          <w:szCs w:val="48"/>
        </w:rPr>
      </w:pPr>
      <w:r w:rsidRPr="008D2773">
        <w:rPr>
          <w:sz w:val="48"/>
          <w:szCs w:val="48"/>
        </w:rPr>
        <w:t xml:space="preserve">Mercer </w:t>
      </w:r>
      <w:r w:rsidR="008D2773">
        <w:rPr>
          <w:sz w:val="48"/>
          <w:szCs w:val="48"/>
        </w:rPr>
        <w:t>and</w:t>
      </w:r>
      <w:r w:rsidR="00A026B0">
        <w:rPr>
          <w:sz w:val="48"/>
          <w:szCs w:val="48"/>
        </w:rPr>
        <w:t xml:space="preserve"> </w:t>
      </w:r>
      <w:r w:rsidRPr="008D2773">
        <w:rPr>
          <w:sz w:val="48"/>
          <w:szCs w:val="48"/>
        </w:rPr>
        <w:t xml:space="preserve">gheringhap </w:t>
      </w:r>
      <w:r w:rsidRPr="008D2773">
        <w:rPr>
          <w:sz w:val="48"/>
          <w:szCs w:val="48"/>
        </w:rPr>
        <w:br/>
        <w:t>streetscape Masterplan</w:t>
      </w:r>
      <w:r w:rsidRPr="008D2773">
        <w:rPr>
          <w:noProof/>
          <w:sz w:val="48"/>
          <w:szCs w:val="48"/>
        </w:rPr>
        <w:t xml:space="preserve"> </w:t>
      </w:r>
      <w:r w:rsidR="004D2DEE" w:rsidRPr="008D2773">
        <w:rPr>
          <w:noProof/>
          <w:sz w:val="48"/>
          <w:szCs w:val="48"/>
        </w:rPr>
        <w:drawing>
          <wp:anchor distT="0" distB="0" distL="114300" distR="114300" simplePos="0" relativeHeight="251646976" behindDoc="1" locked="0" layoutInCell="1" allowOverlap="1" wp14:anchorId="0B1B9DA2" wp14:editId="041E7081">
            <wp:simplePos x="504825" y="1200150"/>
            <wp:positionH relativeFrom="page">
              <wp:align>left</wp:align>
            </wp:positionH>
            <wp:positionV relativeFrom="page">
              <wp:align>top</wp:align>
            </wp:positionV>
            <wp:extent cx="7560000" cy="1962000"/>
            <wp:effectExtent l="0" t="0" r="0" b="635"/>
            <wp:wrapNone/>
            <wp:docPr id="3" name="COGG Masth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sthead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9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19D7" w:rsidRPr="008D2773">
        <w:rPr>
          <w:noProof/>
          <w:sz w:val="48"/>
          <w:szCs w:val="48"/>
        </w:rPr>
        <w:tab/>
      </w:r>
      <w:r w:rsidR="008143BB" w:rsidRPr="008D2773">
        <w:rPr>
          <w:sz w:val="48"/>
          <w:szCs w:val="48"/>
        </w:rPr>
        <w:tab/>
      </w:r>
    </w:p>
    <w:p w14:paraId="39C6A858" w14:textId="0F75175C" w:rsidR="00A026B0" w:rsidRPr="00AD7E8E" w:rsidRDefault="00B63A37" w:rsidP="00844530">
      <w:pPr>
        <w:pStyle w:val="BodyText"/>
        <w:rPr>
          <w:b/>
          <w:bCs/>
        </w:rPr>
      </w:pPr>
      <w:r>
        <w:rPr>
          <w:b/>
          <w:bCs/>
        </w:rPr>
        <w:t>February 2022</w:t>
      </w:r>
    </w:p>
    <w:p w14:paraId="164A52CD" w14:textId="54EB426E" w:rsidR="0033427A" w:rsidRPr="00CA4670" w:rsidRDefault="00785C1D" w:rsidP="0033427A">
      <w:pPr>
        <w:pStyle w:val="BodyText"/>
        <w:rPr>
          <w:rFonts w:cstheme="minorHAnsi"/>
          <w:color w:val="FF0000"/>
        </w:rPr>
      </w:pPr>
      <w:r w:rsidRPr="00276245">
        <w:rPr>
          <w:rFonts w:ascii="Arial" w:hAnsi="Arial"/>
          <w:b/>
          <w:bCs/>
        </w:rPr>
        <w:t>Mercer Street and Gheringhap Street Streetscape Masterplan</w:t>
      </w:r>
      <w:r>
        <w:rPr>
          <w:rFonts w:ascii="Arial" w:hAnsi="Arial"/>
        </w:rPr>
        <w:t xml:space="preserve"> </w:t>
      </w:r>
      <w:r w:rsidRPr="00785C1D">
        <w:rPr>
          <w:rFonts w:ascii="Arial" w:hAnsi="Arial" w:cs="Arial"/>
        </w:rPr>
        <w:t xml:space="preserve">will </w:t>
      </w:r>
      <w:r w:rsidRPr="00785C1D">
        <w:rPr>
          <w:rFonts w:ascii="Arial" w:hAnsi="Arial" w:cs="Arial"/>
          <w:lang w:val="en-US"/>
        </w:rPr>
        <w:t>provide a holistic vision to guide the transformation of these thoroughfares into places for the future</w:t>
      </w:r>
      <w:r w:rsidRPr="00785C1D">
        <w:rPr>
          <w:rFonts w:ascii="Arial" w:hAnsi="Arial" w:cs="Arial"/>
        </w:rPr>
        <w:t>. It will consider factors such</w:t>
      </w:r>
      <w:r w:rsidRPr="00785C1D">
        <w:rPr>
          <w:rFonts w:ascii="Arial" w:hAnsi="Arial"/>
        </w:rPr>
        <w:t xml:space="preserve"> as footpath improvements, potential improvements to intersections, landscaping and microclimate improvements, outdoor dining, public art, cycling and improved safety and </w:t>
      </w:r>
      <w:r w:rsidRPr="00785C1D">
        <w:rPr>
          <w:rFonts w:ascii="Arial" w:hAnsi="Arial" w:cs="Arial"/>
        </w:rPr>
        <w:t xml:space="preserve">accessibility. </w:t>
      </w:r>
      <w:r w:rsidRPr="00785C1D">
        <w:rPr>
          <w:rFonts w:ascii="Arial" w:hAnsi="Arial"/>
        </w:rPr>
        <w:t>The project aims to</w:t>
      </w:r>
      <w:r w:rsidRPr="00785C1D">
        <w:rPr>
          <w:rFonts w:ascii="Arial" w:hAnsi="Arial"/>
          <w:lang w:val="en-US"/>
        </w:rPr>
        <w:t xml:space="preserve"> </w:t>
      </w:r>
      <w:r w:rsidRPr="00785C1D">
        <w:rPr>
          <w:rFonts w:ascii="Arial" w:hAnsi="Arial" w:cstheme="minorHAnsi"/>
        </w:rPr>
        <w:t>contribute to the area’s character and sense of identity, as well as supporting greening of the city and our focus on design excellence.</w:t>
      </w:r>
      <w:r w:rsidRPr="00785C1D">
        <w:rPr>
          <w:rFonts w:ascii="Arial" w:hAnsi="Arial" w:cs="Arial"/>
        </w:rPr>
        <w:t xml:space="preserve"> </w:t>
      </w:r>
      <w:r w:rsidR="0033427A">
        <w:rPr>
          <w:rFonts w:cstheme="minorHAnsi"/>
        </w:rPr>
        <w:t>It</w:t>
      </w:r>
      <w:r w:rsidR="0033427A" w:rsidRPr="005004BE">
        <w:rPr>
          <w:rFonts w:cstheme="minorHAnsi"/>
        </w:rPr>
        <w:t xml:space="preserve"> is</w:t>
      </w:r>
      <w:r w:rsidR="0033427A">
        <w:rPr>
          <w:rFonts w:cstheme="minorHAnsi"/>
        </w:rPr>
        <w:t xml:space="preserve"> aligned with Revitalising Central Geelong </w:t>
      </w:r>
      <w:r w:rsidR="00F81399">
        <w:rPr>
          <w:rFonts w:cstheme="minorHAnsi"/>
        </w:rPr>
        <w:t>P</w:t>
      </w:r>
      <w:r w:rsidR="0033427A">
        <w:rPr>
          <w:rFonts w:cstheme="minorHAnsi"/>
        </w:rPr>
        <w:t>artnership and</w:t>
      </w:r>
      <w:r w:rsidR="0033427A" w:rsidRPr="005004BE">
        <w:rPr>
          <w:rFonts w:cstheme="minorHAnsi"/>
        </w:rPr>
        <w:t xml:space="preserve"> will contribute to current and completed projects such as Malop St Green Spine and the Arts and Cultur</w:t>
      </w:r>
      <w:r w:rsidR="0033427A">
        <w:rPr>
          <w:rFonts w:cstheme="minorHAnsi"/>
        </w:rPr>
        <w:t>al</w:t>
      </w:r>
      <w:r w:rsidR="0033427A" w:rsidRPr="005004BE">
        <w:rPr>
          <w:rFonts w:cstheme="minorHAnsi"/>
        </w:rPr>
        <w:t xml:space="preserve"> Precinct </w:t>
      </w:r>
      <w:r w:rsidR="0033427A" w:rsidRPr="005E461B">
        <w:rPr>
          <w:rFonts w:cstheme="minorHAnsi"/>
        </w:rPr>
        <w:t xml:space="preserve">Masterplan. The Masterplan will </w:t>
      </w:r>
      <w:proofErr w:type="gramStart"/>
      <w:r w:rsidR="0033427A" w:rsidRPr="005E461B">
        <w:rPr>
          <w:rFonts w:cstheme="minorHAnsi"/>
        </w:rPr>
        <w:t>take into account</w:t>
      </w:r>
      <w:proofErr w:type="gramEnd"/>
      <w:r w:rsidR="0033427A" w:rsidRPr="005E461B">
        <w:rPr>
          <w:rFonts w:cstheme="minorHAnsi"/>
        </w:rPr>
        <w:t xml:space="preserve"> </w:t>
      </w:r>
      <w:proofErr w:type="spellStart"/>
      <w:r w:rsidR="0033427A" w:rsidRPr="005E461B">
        <w:t>Wurriki</w:t>
      </w:r>
      <w:proofErr w:type="spellEnd"/>
      <w:r w:rsidR="0033427A" w:rsidRPr="005E461B">
        <w:t xml:space="preserve"> </w:t>
      </w:r>
      <w:proofErr w:type="spellStart"/>
      <w:r w:rsidR="0033427A" w:rsidRPr="005E461B">
        <w:t>Nyal</w:t>
      </w:r>
      <w:proofErr w:type="spellEnd"/>
      <w:r w:rsidR="0033427A" w:rsidRPr="005E461B">
        <w:t xml:space="preserve">, the City’s new civic precinct. </w:t>
      </w:r>
    </w:p>
    <w:p w14:paraId="6EA12650" w14:textId="61483892" w:rsidR="00141EE1" w:rsidRPr="0042748C" w:rsidRDefault="0046447A" w:rsidP="00141EE1">
      <w:pPr>
        <w:pStyle w:val="BodyText"/>
        <w:rPr>
          <w:strike/>
        </w:rPr>
      </w:pPr>
      <w:r>
        <w:t xml:space="preserve">The City </w:t>
      </w:r>
      <w:r w:rsidR="007022C7">
        <w:t xml:space="preserve">undertook </w:t>
      </w:r>
      <w:r w:rsidR="00844530" w:rsidRPr="00F942A1">
        <w:t xml:space="preserve">community engagement on </w:t>
      </w:r>
      <w:r w:rsidR="00A074A8" w:rsidRPr="00F942A1">
        <w:t xml:space="preserve">the </w:t>
      </w:r>
      <w:r w:rsidR="001A497B" w:rsidRPr="00AB372A">
        <w:t>Masterplan</w:t>
      </w:r>
      <w:r>
        <w:t xml:space="preserve"> over 22 days from 1 </w:t>
      </w:r>
      <w:r w:rsidRPr="00B81DB0">
        <w:t xml:space="preserve">December to </w:t>
      </w:r>
      <w:r w:rsidR="00B81DB0" w:rsidRPr="00B81DB0">
        <w:t>22</w:t>
      </w:r>
      <w:r w:rsidRPr="00B81DB0">
        <w:t xml:space="preserve"> </w:t>
      </w:r>
      <w:r>
        <w:t>December 2021</w:t>
      </w:r>
      <w:r w:rsidR="00844530" w:rsidRPr="00F942A1">
        <w:t xml:space="preserve">. </w:t>
      </w:r>
      <w:r w:rsidR="001A497B" w:rsidRPr="00F942A1">
        <w:t>We asked the community to</w:t>
      </w:r>
      <w:r w:rsidR="0040127E" w:rsidRPr="00F942A1">
        <w:t xml:space="preserve"> </w:t>
      </w:r>
      <w:r w:rsidR="00931048" w:rsidRPr="00F942A1">
        <w:t>complete a survey and/or</w:t>
      </w:r>
      <w:r w:rsidR="00A074A8" w:rsidRPr="00F942A1">
        <w:t xml:space="preserve"> leave comments </w:t>
      </w:r>
      <w:r w:rsidR="00AF1E8B">
        <w:t>via</w:t>
      </w:r>
      <w:r w:rsidR="00AF1E8B" w:rsidRPr="00F942A1">
        <w:t xml:space="preserve"> </w:t>
      </w:r>
      <w:r w:rsidR="00A074A8" w:rsidRPr="00F942A1">
        <w:t>an</w:t>
      </w:r>
      <w:r w:rsidR="00931048" w:rsidRPr="00F942A1">
        <w:t xml:space="preserve"> online map</w:t>
      </w:r>
      <w:r w:rsidR="00422A3D" w:rsidRPr="00F942A1">
        <w:t xml:space="preserve">. </w:t>
      </w:r>
      <w:r w:rsidR="00B831EB" w:rsidRPr="00F942A1">
        <w:t xml:space="preserve">This first round of engagement </w:t>
      </w:r>
      <w:r w:rsidR="00AF1E8B">
        <w:t>sought to</w:t>
      </w:r>
      <w:r w:rsidR="00141EE1" w:rsidRPr="00F942A1">
        <w:t xml:space="preserve"> capture community aspirations and priorities </w:t>
      </w:r>
      <w:r w:rsidR="00AF1E8B">
        <w:t xml:space="preserve">to inform </w:t>
      </w:r>
      <w:r w:rsidR="00065FE2">
        <w:t>the Draft M</w:t>
      </w:r>
      <w:r w:rsidR="00756A7C" w:rsidRPr="00F942A1">
        <w:t xml:space="preserve">asterplan. </w:t>
      </w:r>
    </w:p>
    <w:p w14:paraId="6798FF6B" w14:textId="3B578CED" w:rsidR="002235CD" w:rsidRPr="00F942A1" w:rsidRDefault="0046447A" w:rsidP="00844530">
      <w:pPr>
        <w:pStyle w:val="BodyText"/>
      </w:pPr>
      <w:r>
        <w:t>More than</w:t>
      </w:r>
      <w:r w:rsidR="00516AD9" w:rsidRPr="00516AD9">
        <w:rPr>
          <w:b/>
          <w:bCs/>
        </w:rPr>
        <w:t xml:space="preserve"> </w:t>
      </w:r>
      <w:r w:rsidR="002235CD" w:rsidRPr="00516AD9">
        <w:rPr>
          <w:b/>
          <w:bCs/>
        </w:rPr>
        <w:t>33</w:t>
      </w:r>
      <w:r w:rsidR="00516AD9" w:rsidRPr="00516AD9">
        <w:rPr>
          <w:b/>
          <w:bCs/>
        </w:rPr>
        <w:t>0</w:t>
      </w:r>
      <w:r w:rsidR="002235CD" w:rsidRPr="00516AD9">
        <w:t xml:space="preserve"> </w:t>
      </w:r>
      <w:r w:rsidR="002235CD" w:rsidRPr="00F942A1">
        <w:t xml:space="preserve">people </w:t>
      </w:r>
      <w:r w:rsidR="00AF1E8B">
        <w:t>made submissions</w:t>
      </w:r>
      <w:r w:rsidR="002235CD" w:rsidRPr="00F942A1">
        <w:t xml:space="preserve"> through the online engagement </w:t>
      </w:r>
      <w:r w:rsidR="00AF1E8B">
        <w:t>tools</w:t>
      </w:r>
      <w:r w:rsidR="00375974" w:rsidRPr="00F942A1">
        <w:t>.</w:t>
      </w:r>
      <w:r w:rsidR="000A3FF2">
        <w:br/>
      </w:r>
    </w:p>
    <w:p w14:paraId="20DC8659" w14:textId="1F45AD0F" w:rsidR="00375974" w:rsidRDefault="006F02A2" w:rsidP="00D334B0">
      <w:pPr>
        <w:pStyle w:val="BodyText"/>
        <w:rPr>
          <w:rFonts w:ascii="Arial" w:hAnsi="Arial" w:cs="Arial"/>
        </w:rPr>
      </w:pPr>
      <w:r w:rsidRPr="00F942A1">
        <w:rPr>
          <w:rFonts w:ascii="Arial" w:hAnsi="Arial" w:cs="Arial"/>
        </w:rPr>
        <w:t xml:space="preserve">A summary of the </w:t>
      </w:r>
      <w:r w:rsidR="00A074A8" w:rsidRPr="00F942A1">
        <w:rPr>
          <w:rFonts w:ascii="Arial" w:hAnsi="Arial" w:cs="Arial"/>
        </w:rPr>
        <w:t>community</w:t>
      </w:r>
      <w:r w:rsidR="00A074A8" w:rsidRPr="00F942A1">
        <w:rPr>
          <w:rFonts w:ascii="Arial" w:hAnsi="Arial" w:cs="Arial"/>
          <w:strike/>
        </w:rPr>
        <w:t xml:space="preserve"> </w:t>
      </w:r>
      <w:r w:rsidR="00A074A8" w:rsidRPr="00F942A1">
        <w:rPr>
          <w:rFonts w:ascii="Arial" w:hAnsi="Arial" w:cs="Arial"/>
        </w:rPr>
        <w:t xml:space="preserve">engagement </w:t>
      </w:r>
      <w:r w:rsidRPr="00F942A1">
        <w:rPr>
          <w:rFonts w:ascii="Arial" w:hAnsi="Arial" w:cs="Arial"/>
        </w:rPr>
        <w:t>process is provided below</w:t>
      </w:r>
      <w:r>
        <w:rPr>
          <w:rFonts w:ascii="Arial" w:hAnsi="Arial" w:cs="Arial"/>
        </w:rPr>
        <w:t>.</w:t>
      </w:r>
    </w:p>
    <w:p w14:paraId="03D4DB26" w14:textId="2E6B1AED" w:rsidR="006C6D3E" w:rsidRDefault="00E01872" w:rsidP="00B831EB">
      <w:pPr>
        <w:pStyle w:val="BodyText"/>
        <w:ind w:firstLine="538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61E98AD0" wp14:editId="1ECEBF4F">
                <wp:simplePos x="0" y="0"/>
                <wp:positionH relativeFrom="column">
                  <wp:posOffset>5231130</wp:posOffset>
                </wp:positionH>
                <wp:positionV relativeFrom="paragraph">
                  <wp:posOffset>140335</wp:posOffset>
                </wp:positionV>
                <wp:extent cx="952500" cy="1737995"/>
                <wp:effectExtent l="0" t="0" r="0" b="0"/>
                <wp:wrapNone/>
                <wp:docPr id="253" name="Group 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00" cy="1737995"/>
                          <a:chOff x="0" y="-635"/>
                          <a:chExt cx="1047909" cy="939408"/>
                        </a:xfrm>
                      </wpg:grpSpPr>
                      <wpg:grpSp>
                        <wpg:cNvPr id="207" name="Group 207"/>
                        <wpg:cNvGrpSpPr>
                          <a:grpSpLocks/>
                        </wpg:cNvGrpSpPr>
                        <wpg:grpSpPr bwMode="auto">
                          <a:xfrm>
                            <a:off x="0" y="-635"/>
                            <a:ext cx="641985" cy="412750"/>
                            <a:chOff x="5455" y="333"/>
                            <a:chExt cx="1011" cy="650"/>
                          </a:xfrm>
                        </wpg:grpSpPr>
                        <wps:wsp>
                          <wps:cNvPr id="208" name="AutoShape 40"/>
                          <wps:cNvSpPr>
                            <a:spLocks/>
                          </wps:cNvSpPr>
                          <wps:spPr bwMode="auto">
                            <a:xfrm>
                              <a:off x="5455" y="333"/>
                              <a:ext cx="1011" cy="621"/>
                            </a:xfrm>
                            <a:custGeom>
                              <a:avLst/>
                              <a:gdLst>
                                <a:gd name="T0" fmla="+- 0 5616 5455"/>
                                <a:gd name="T1" fmla="*/ T0 w 589"/>
                                <a:gd name="T2" fmla="+- 0 346 334"/>
                                <a:gd name="T3" fmla="*/ 346 h 749"/>
                                <a:gd name="T4" fmla="+- 0 5535 5455"/>
                                <a:gd name="T5" fmla="*/ T4 w 589"/>
                                <a:gd name="T6" fmla="+- 0 427 334"/>
                                <a:gd name="T7" fmla="*/ 427 h 749"/>
                                <a:gd name="T8" fmla="+- 0 5526 5455"/>
                                <a:gd name="T9" fmla="*/ T8 w 589"/>
                                <a:gd name="T10" fmla="+- 0 519 334"/>
                                <a:gd name="T11" fmla="*/ 519 h 749"/>
                                <a:gd name="T12" fmla="+- 0 5552 5455"/>
                                <a:gd name="T13" fmla="*/ T12 w 589"/>
                                <a:gd name="T14" fmla="+- 0 576 334"/>
                                <a:gd name="T15" fmla="*/ 576 h 749"/>
                                <a:gd name="T16" fmla="+- 0 5534 5455"/>
                                <a:gd name="T17" fmla="*/ T16 w 589"/>
                                <a:gd name="T18" fmla="+- 0 620 334"/>
                                <a:gd name="T19" fmla="*/ 620 h 749"/>
                                <a:gd name="T20" fmla="+- 0 5480 5455"/>
                                <a:gd name="T21" fmla="*/ T20 w 589"/>
                                <a:gd name="T22" fmla="+- 0 687 334"/>
                                <a:gd name="T23" fmla="*/ 687 h 749"/>
                                <a:gd name="T24" fmla="+- 0 5455 5455"/>
                                <a:gd name="T25" fmla="*/ T24 w 589"/>
                                <a:gd name="T26" fmla="+- 0 833 334"/>
                                <a:gd name="T27" fmla="*/ 833 h 749"/>
                                <a:gd name="T28" fmla="+- 0 5467 5455"/>
                                <a:gd name="T29" fmla="*/ T28 w 589"/>
                                <a:gd name="T30" fmla="+- 0 878 334"/>
                                <a:gd name="T31" fmla="*/ 878 h 749"/>
                                <a:gd name="T32" fmla="+- 0 5505 5455"/>
                                <a:gd name="T33" fmla="*/ T32 w 589"/>
                                <a:gd name="T34" fmla="+- 0 903 334"/>
                                <a:gd name="T35" fmla="*/ 903 h 749"/>
                                <a:gd name="T36" fmla="+- 0 5585 5455"/>
                                <a:gd name="T37" fmla="*/ T36 w 589"/>
                                <a:gd name="T38" fmla="+- 0 914 334"/>
                                <a:gd name="T39" fmla="*/ 914 h 749"/>
                                <a:gd name="T40" fmla="+- 0 5668 5455"/>
                                <a:gd name="T41" fmla="*/ T40 w 589"/>
                                <a:gd name="T42" fmla="+- 0 919 334"/>
                                <a:gd name="T43" fmla="*/ 919 h 749"/>
                                <a:gd name="T44" fmla="+- 0 5730 5455"/>
                                <a:gd name="T45" fmla="*/ T44 w 589"/>
                                <a:gd name="T46" fmla="+- 0 1035 334"/>
                                <a:gd name="T47" fmla="*/ 1035 h 749"/>
                                <a:gd name="T48" fmla="+- 0 5855 5455"/>
                                <a:gd name="T49" fmla="*/ T48 w 589"/>
                                <a:gd name="T50" fmla="+- 0 1082 334"/>
                                <a:gd name="T51" fmla="*/ 1082 h 749"/>
                                <a:gd name="T52" fmla="+- 0 5981 5455"/>
                                <a:gd name="T53" fmla="*/ T52 w 589"/>
                                <a:gd name="T54" fmla="+- 0 1032 334"/>
                                <a:gd name="T55" fmla="*/ 1032 h 749"/>
                                <a:gd name="T56" fmla="+- 0 5800 5455"/>
                                <a:gd name="T57" fmla="*/ T56 w 589"/>
                                <a:gd name="T58" fmla="+- 0 1021 334"/>
                                <a:gd name="T59" fmla="*/ 1021 h 749"/>
                                <a:gd name="T60" fmla="+- 0 5726 5455"/>
                                <a:gd name="T61" fmla="*/ T60 w 589"/>
                                <a:gd name="T62" fmla="+- 0 948 334"/>
                                <a:gd name="T63" fmla="*/ 948 h 749"/>
                                <a:gd name="T64" fmla="+- 0 5715 5455"/>
                                <a:gd name="T65" fmla="*/ T64 w 589"/>
                                <a:gd name="T66" fmla="+- 0 894 334"/>
                                <a:gd name="T67" fmla="*/ 894 h 749"/>
                                <a:gd name="T68" fmla="+- 0 5668 5455"/>
                                <a:gd name="T69" fmla="*/ T68 w 589"/>
                                <a:gd name="T70" fmla="+- 0 868 334"/>
                                <a:gd name="T71" fmla="*/ 868 h 749"/>
                                <a:gd name="T72" fmla="+- 0 5590 5455"/>
                                <a:gd name="T73" fmla="*/ T72 w 589"/>
                                <a:gd name="T74" fmla="+- 0 864 334"/>
                                <a:gd name="T75" fmla="*/ 864 h 749"/>
                                <a:gd name="T76" fmla="+- 0 5514 5455"/>
                                <a:gd name="T77" fmla="*/ T76 w 589"/>
                                <a:gd name="T78" fmla="+- 0 853 334"/>
                                <a:gd name="T79" fmla="*/ 853 h 749"/>
                                <a:gd name="T80" fmla="+- 0 5503 5455"/>
                                <a:gd name="T81" fmla="*/ T80 w 589"/>
                                <a:gd name="T82" fmla="+- 0 846 334"/>
                                <a:gd name="T83" fmla="*/ 846 h 749"/>
                                <a:gd name="T84" fmla="+- 0 5517 5455"/>
                                <a:gd name="T85" fmla="*/ T84 w 589"/>
                                <a:gd name="T86" fmla="+- 0 736 334"/>
                                <a:gd name="T87" fmla="*/ 736 h 749"/>
                                <a:gd name="T88" fmla="+- 0 5554 5455"/>
                                <a:gd name="T89" fmla="*/ T88 w 589"/>
                                <a:gd name="T90" fmla="+- 0 666 334"/>
                                <a:gd name="T91" fmla="*/ 666 h 749"/>
                                <a:gd name="T92" fmla="+- 0 5628 5455"/>
                                <a:gd name="T93" fmla="*/ T92 w 589"/>
                                <a:gd name="T94" fmla="+- 0 639 334"/>
                                <a:gd name="T95" fmla="*/ 639 h 749"/>
                                <a:gd name="T96" fmla="+- 0 5814 5455"/>
                                <a:gd name="T97" fmla="*/ T96 w 589"/>
                                <a:gd name="T98" fmla="+- 0 617 334"/>
                                <a:gd name="T99" fmla="*/ 617 h 749"/>
                                <a:gd name="T100" fmla="+- 0 5789 5455"/>
                                <a:gd name="T101" fmla="*/ T100 w 589"/>
                                <a:gd name="T102" fmla="+- 0 589 334"/>
                                <a:gd name="T103" fmla="*/ 589 h 749"/>
                                <a:gd name="T104" fmla="+- 0 5635 5455"/>
                                <a:gd name="T105" fmla="*/ T104 w 589"/>
                                <a:gd name="T106" fmla="+- 0 581 334"/>
                                <a:gd name="T107" fmla="*/ 581 h 749"/>
                                <a:gd name="T108" fmla="+- 0 5580 5455"/>
                                <a:gd name="T109" fmla="*/ T108 w 589"/>
                                <a:gd name="T110" fmla="+- 0 526 334"/>
                                <a:gd name="T111" fmla="*/ 526 h 749"/>
                                <a:gd name="T112" fmla="+- 0 5580 5455"/>
                                <a:gd name="T113" fmla="*/ T112 w 589"/>
                                <a:gd name="T114" fmla="+- 0 446 334"/>
                                <a:gd name="T115" fmla="*/ 446 h 749"/>
                                <a:gd name="T116" fmla="+- 0 5635 5455"/>
                                <a:gd name="T117" fmla="*/ T116 w 589"/>
                                <a:gd name="T118" fmla="+- 0 391 334"/>
                                <a:gd name="T119" fmla="*/ 391 h 749"/>
                                <a:gd name="T120" fmla="+- 0 5788 5455"/>
                                <a:gd name="T121" fmla="*/ T120 w 589"/>
                                <a:gd name="T122" fmla="+- 0 382 334"/>
                                <a:gd name="T123" fmla="*/ 382 h 749"/>
                                <a:gd name="T124" fmla="+- 0 5736 5455"/>
                                <a:gd name="T125" fmla="*/ T124 w 589"/>
                                <a:gd name="T126" fmla="+- 0 346 334"/>
                                <a:gd name="T127" fmla="*/ 346 h 749"/>
                                <a:gd name="T128" fmla="+- 0 5978 5455"/>
                                <a:gd name="T129" fmla="*/ T128 w 589"/>
                                <a:gd name="T130" fmla="+- 0 756 334"/>
                                <a:gd name="T131" fmla="*/ 756 h 749"/>
                                <a:gd name="T132" fmla="+- 0 5908 5455"/>
                                <a:gd name="T133" fmla="*/ T132 w 589"/>
                                <a:gd name="T134" fmla="+- 0 767 334"/>
                                <a:gd name="T135" fmla="*/ 767 h 749"/>
                                <a:gd name="T136" fmla="+- 0 5982 5455"/>
                                <a:gd name="T137" fmla="*/ T136 w 589"/>
                                <a:gd name="T138" fmla="+- 0 840 334"/>
                                <a:gd name="T139" fmla="*/ 840 h 749"/>
                                <a:gd name="T140" fmla="+- 0 5993 5455"/>
                                <a:gd name="T141" fmla="*/ T140 w 589"/>
                                <a:gd name="T142" fmla="+- 0 895 334"/>
                                <a:gd name="T143" fmla="*/ 895 h 749"/>
                                <a:gd name="T144" fmla="+- 0 5952 5455"/>
                                <a:gd name="T145" fmla="*/ T144 w 589"/>
                                <a:gd name="T146" fmla="+- 0 992 334"/>
                                <a:gd name="T147" fmla="*/ 992 h 749"/>
                                <a:gd name="T148" fmla="+- 0 5854 5455"/>
                                <a:gd name="T149" fmla="*/ T148 w 589"/>
                                <a:gd name="T150" fmla="+- 0 1032 334"/>
                                <a:gd name="T151" fmla="*/ 1032 h 749"/>
                                <a:gd name="T152" fmla="+- 0 5988 5455"/>
                                <a:gd name="T153" fmla="*/ T152 w 589"/>
                                <a:gd name="T154" fmla="+- 0 1027 334"/>
                                <a:gd name="T155" fmla="*/ 1027 h 749"/>
                                <a:gd name="T156" fmla="+- 0 6044 5455"/>
                                <a:gd name="T157" fmla="*/ T156 w 589"/>
                                <a:gd name="T158" fmla="+- 0 895 334"/>
                                <a:gd name="T159" fmla="*/ 895 h 749"/>
                                <a:gd name="T160" fmla="+- 0 5996 5455"/>
                                <a:gd name="T161" fmla="*/ T160 w 589"/>
                                <a:gd name="T162" fmla="+- 0 771 334"/>
                                <a:gd name="T163" fmla="*/ 771 h 749"/>
                                <a:gd name="T164" fmla="+- 0 5840 5455"/>
                                <a:gd name="T165" fmla="*/ T164 w 589"/>
                                <a:gd name="T166" fmla="+- 0 639 334"/>
                                <a:gd name="T167" fmla="*/ 639 h 749"/>
                                <a:gd name="T168" fmla="+- 0 5757 5455"/>
                                <a:gd name="T169" fmla="*/ T168 w 589"/>
                                <a:gd name="T170" fmla="+- 0 644 334"/>
                                <a:gd name="T171" fmla="*/ 644 h 749"/>
                                <a:gd name="T172" fmla="+- 0 5810 5455"/>
                                <a:gd name="T173" fmla="*/ T172 w 589"/>
                                <a:gd name="T174" fmla="+- 0 680 334"/>
                                <a:gd name="T175" fmla="*/ 680 h 749"/>
                                <a:gd name="T176" fmla="+- 0 5769 5455"/>
                                <a:gd name="T177" fmla="*/ T176 w 589"/>
                                <a:gd name="T178" fmla="+- 0 727 334"/>
                                <a:gd name="T179" fmla="*/ 727 h 749"/>
                                <a:gd name="T180" fmla="+- 0 5685 5455"/>
                                <a:gd name="T181" fmla="*/ T180 w 589"/>
                                <a:gd name="T182" fmla="+- 0 810 334"/>
                                <a:gd name="T183" fmla="*/ 810 h 749"/>
                                <a:gd name="T184" fmla="+- 0 5720 5455"/>
                                <a:gd name="T185" fmla="*/ T184 w 589"/>
                                <a:gd name="T186" fmla="+- 0 868 334"/>
                                <a:gd name="T187" fmla="*/ 868 h 749"/>
                                <a:gd name="T188" fmla="+- 0 5756 5455"/>
                                <a:gd name="T189" fmla="*/ T188 w 589"/>
                                <a:gd name="T190" fmla="+- 0 796 334"/>
                                <a:gd name="T191" fmla="*/ 796 h 749"/>
                                <a:gd name="T192" fmla="+- 0 5854 5455"/>
                                <a:gd name="T193" fmla="*/ T192 w 589"/>
                                <a:gd name="T194" fmla="+- 0 756 334"/>
                                <a:gd name="T195" fmla="*/ 756 h 749"/>
                                <a:gd name="T196" fmla="+- 0 5944 5455"/>
                                <a:gd name="T197" fmla="*/ T196 w 589"/>
                                <a:gd name="T198" fmla="+- 0 730 334"/>
                                <a:gd name="T199" fmla="*/ 730 h 749"/>
                                <a:gd name="T200" fmla="+- 0 5866 5455"/>
                                <a:gd name="T201" fmla="*/ T200 w 589"/>
                                <a:gd name="T202" fmla="+- 0 673 334"/>
                                <a:gd name="T203" fmla="*/ 673 h 749"/>
                                <a:gd name="T204" fmla="+- 0 5840 5455"/>
                                <a:gd name="T205" fmla="*/ T204 w 589"/>
                                <a:gd name="T206" fmla="+- 0 639 334"/>
                                <a:gd name="T207" fmla="*/ 639 h 749"/>
                                <a:gd name="T208" fmla="+- 0 5676 5455"/>
                                <a:gd name="T209" fmla="*/ T208 w 589"/>
                                <a:gd name="T210" fmla="+- 0 382 334"/>
                                <a:gd name="T211" fmla="*/ 382 h 749"/>
                                <a:gd name="T212" fmla="+- 0 5749 5455"/>
                                <a:gd name="T213" fmla="*/ T212 w 589"/>
                                <a:gd name="T214" fmla="+- 0 413 334"/>
                                <a:gd name="T215" fmla="*/ 413 h 749"/>
                                <a:gd name="T216" fmla="+- 0 5779 5455"/>
                                <a:gd name="T217" fmla="*/ T216 w 589"/>
                                <a:gd name="T218" fmla="+- 0 486 334"/>
                                <a:gd name="T219" fmla="*/ 486 h 749"/>
                                <a:gd name="T220" fmla="+- 0 5749 5455"/>
                                <a:gd name="T221" fmla="*/ T220 w 589"/>
                                <a:gd name="T222" fmla="+- 0 559 334"/>
                                <a:gd name="T223" fmla="*/ 559 h 749"/>
                                <a:gd name="T224" fmla="+- 0 5676 5455"/>
                                <a:gd name="T225" fmla="*/ T224 w 589"/>
                                <a:gd name="T226" fmla="+- 0 589 334"/>
                                <a:gd name="T227" fmla="*/ 589 h 749"/>
                                <a:gd name="T228" fmla="+- 0 5800 5455"/>
                                <a:gd name="T229" fmla="*/ T228 w 589"/>
                                <a:gd name="T230" fmla="+- 0 576 334"/>
                                <a:gd name="T231" fmla="*/ 576 h 749"/>
                                <a:gd name="T232" fmla="+- 0 5827 5455"/>
                                <a:gd name="T233" fmla="*/ T232 w 589"/>
                                <a:gd name="T234" fmla="+- 0 519 334"/>
                                <a:gd name="T235" fmla="*/ 519 h 749"/>
                                <a:gd name="T236" fmla="+- 0 5818 5455"/>
                                <a:gd name="T237" fmla="*/ T236 w 589"/>
                                <a:gd name="T238" fmla="+- 0 427 334"/>
                                <a:gd name="T239" fmla="*/ 427 h 7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</a:cxnLst>
                              <a:rect l="0" t="0" r="r" b="b"/>
                              <a:pathLst>
                                <a:path w="589" h="749">
                                  <a:moveTo>
                                    <a:pt x="221" y="0"/>
                                  </a:moveTo>
                                  <a:lnTo>
                                    <a:pt x="161" y="12"/>
                                  </a:lnTo>
                                  <a:lnTo>
                                    <a:pt x="113" y="44"/>
                                  </a:lnTo>
                                  <a:lnTo>
                                    <a:pt x="80" y="93"/>
                                  </a:lnTo>
                                  <a:lnTo>
                                    <a:pt x="67" y="152"/>
                                  </a:lnTo>
                                  <a:lnTo>
                                    <a:pt x="71" y="185"/>
                                  </a:lnTo>
                                  <a:lnTo>
                                    <a:pt x="81" y="215"/>
                                  </a:lnTo>
                                  <a:lnTo>
                                    <a:pt x="97" y="242"/>
                                  </a:lnTo>
                                  <a:lnTo>
                                    <a:pt x="118" y="265"/>
                                  </a:lnTo>
                                  <a:lnTo>
                                    <a:pt x="79" y="286"/>
                                  </a:lnTo>
                                  <a:lnTo>
                                    <a:pt x="48" y="316"/>
                                  </a:lnTo>
                                  <a:lnTo>
                                    <a:pt x="25" y="353"/>
                                  </a:lnTo>
                                  <a:lnTo>
                                    <a:pt x="13" y="397"/>
                                  </a:lnTo>
                                  <a:lnTo>
                                    <a:pt x="0" y="499"/>
                                  </a:lnTo>
                                  <a:lnTo>
                                    <a:pt x="2" y="523"/>
                                  </a:lnTo>
                                  <a:lnTo>
                                    <a:pt x="12" y="544"/>
                                  </a:lnTo>
                                  <a:lnTo>
                                    <a:pt x="28" y="560"/>
                                  </a:lnTo>
                                  <a:lnTo>
                                    <a:pt x="50" y="569"/>
                                  </a:lnTo>
                                  <a:lnTo>
                                    <a:pt x="90" y="575"/>
                                  </a:lnTo>
                                  <a:lnTo>
                                    <a:pt x="130" y="580"/>
                                  </a:lnTo>
                                  <a:lnTo>
                                    <a:pt x="171" y="584"/>
                                  </a:lnTo>
                                  <a:lnTo>
                                    <a:pt x="213" y="585"/>
                                  </a:lnTo>
                                  <a:lnTo>
                                    <a:pt x="233" y="649"/>
                                  </a:lnTo>
                                  <a:lnTo>
                                    <a:pt x="275" y="701"/>
                                  </a:lnTo>
                                  <a:lnTo>
                                    <a:pt x="332" y="736"/>
                                  </a:lnTo>
                                  <a:lnTo>
                                    <a:pt x="400" y="748"/>
                                  </a:lnTo>
                                  <a:lnTo>
                                    <a:pt x="473" y="734"/>
                                  </a:lnTo>
                                  <a:lnTo>
                                    <a:pt x="526" y="698"/>
                                  </a:lnTo>
                                  <a:lnTo>
                                    <a:pt x="399" y="698"/>
                                  </a:lnTo>
                                  <a:lnTo>
                                    <a:pt x="345" y="687"/>
                                  </a:lnTo>
                                  <a:lnTo>
                                    <a:pt x="301" y="658"/>
                                  </a:lnTo>
                                  <a:lnTo>
                                    <a:pt x="271" y="614"/>
                                  </a:lnTo>
                                  <a:lnTo>
                                    <a:pt x="260" y="561"/>
                                  </a:lnTo>
                                  <a:lnTo>
                                    <a:pt x="260" y="560"/>
                                  </a:lnTo>
                                  <a:lnTo>
                                    <a:pt x="265" y="534"/>
                                  </a:lnTo>
                                  <a:lnTo>
                                    <a:pt x="213" y="534"/>
                                  </a:lnTo>
                                  <a:lnTo>
                                    <a:pt x="174" y="533"/>
                                  </a:lnTo>
                                  <a:lnTo>
                                    <a:pt x="135" y="530"/>
                                  </a:lnTo>
                                  <a:lnTo>
                                    <a:pt x="97" y="525"/>
                                  </a:lnTo>
                                  <a:lnTo>
                                    <a:pt x="59" y="519"/>
                                  </a:lnTo>
                                  <a:lnTo>
                                    <a:pt x="53" y="518"/>
                                  </a:lnTo>
                                  <a:lnTo>
                                    <a:pt x="48" y="512"/>
                                  </a:lnTo>
                                  <a:lnTo>
                                    <a:pt x="49" y="505"/>
                                  </a:lnTo>
                                  <a:lnTo>
                                    <a:pt x="62" y="402"/>
                                  </a:lnTo>
                                  <a:lnTo>
                                    <a:pt x="74" y="363"/>
                                  </a:lnTo>
                                  <a:lnTo>
                                    <a:pt x="99" y="332"/>
                                  </a:lnTo>
                                  <a:lnTo>
                                    <a:pt x="133" y="312"/>
                                  </a:lnTo>
                                  <a:lnTo>
                                    <a:pt x="173" y="305"/>
                                  </a:lnTo>
                                  <a:lnTo>
                                    <a:pt x="385" y="305"/>
                                  </a:lnTo>
                                  <a:lnTo>
                                    <a:pt x="359" y="283"/>
                                  </a:lnTo>
                                  <a:lnTo>
                                    <a:pt x="324" y="265"/>
                                  </a:lnTo>
                                  <a:lnTo>
                                    <a:pt x="334" y="255"/>
                                  </a:lnTo>
                                  <a:lnTo>
                                    <a:pt x="221" y="255"/>
                                  </a:lnTo>
                                  <a:lnTo>
                                    <a:pt x="180" y="247"/>
                                  </a:lnTo>
                                  <a:lnTo>
                                    <a:pt x="147" y="225"/>
                                  </a:lnTo>
                                  <a:lnTo>
                                    <a:pt x="125" y="192"/>
                                  </a:lnTo>
                                  <a:lnTo>
                                    <a:pt x="117" y="152"/>
                                  </a:lnTo>
                                  <a:lnTo>
                                    <a:pt x="125" y="112"/>
                                  </a:lnTo>
                                  <a:lnTo>
                                    <a:pt x="147" y="79"/>
                                  </a:lnTo>
                                  <a:lnTo>
                                    <a:pt x="180" y="57"/>
                                  </a:lnTo>
                                  <a:lnTo>
                                    <a:pt x="221" y="48"/>
                                  </a:lnTo>
                                  <a:lnTo>
                                    <a:pt x="333" y="48"/>
                                  </a:lnTo>
                                  <a:lnTo>
                                    <a:pt x="330" y="44"/>
                                  </a:lnTo>
                                  <a:lnTo>
                                    <a:pt x="281" y="12"/>
                                  </a:lnTo>
                                  <a:lnTo>
                                    <a:pt x="221" y="0"/>
                                  </a:lnTo>
                                  <a:close/>
                                  <a:moveTo>
                                    <a:pt x="523" y="422"/>
                                  </a:moveTo>
                                  <a:lnTo>
                                    <a:pt x="399" y="422"/>
                                  </a:lnTo>
                                  <a:lnTo>
                                    <a:pt x="453" y="433"/>
                                  </a:lnTo>
                                  <a:lnTo>
                                    <a:pt x="497" y="462"/>
                                  </a:lnTo>
                                  <a:lnTo>
                                    <a:pt x="527" y="506"/>
                                  </a:lnTo>
                                  <a:lnTo>
                                    <a:pt x="538" y="560"/>
                                  </a:lnTo>
                                  <a:lnTo>
                                    <a:pt x="538" y="561"/>
                                  </a:lnTo>
                                  <a:lnTo>
                                    <a:pt x="527" y="614"/>
                                  </a:lnTo>
                                  <a:lnTo>
                                    <a:pt x="497" y="658"/>
                                  </a:lnTo>
                                  <a:lnTo>
                                    <a:pt x="453" y="687"/>
                                  </a:lnTo>
                                  <a:lnTo>
                                    <a:pt x="399" y="698"/>
                                  </a:lnTo>
                                  <a:lnTo>
                                    <a:pt x="526" y="698"/>
                                  </a:lnTo>
                                  <a:lnTo>
                                    <a:pt x="533" y="693"/>
                                  </a:lnTo>
                                  <a:lnTo>
                                    <a:pt x="574" y="634"/>
                                  </a:lnTo>
                                  <a:lnTo>
                                    <a:pt x="589" y="561"/>
                                  </a:lnTo>
                                  <a:lnTo>
                                    <a:pt x="576" y="493"/>
                                  </a:lnTo>
                                  <a:lnTo>
                                    <a:pt x="541" y="437"/>
                                  </a:lnTo>
                                  <a:lnTo>
                                    <a:pt x="523" y="422"/>
                                  </a:lnTo>
                                  <a:close/>
                                  <a:moveTo>
                                    <a:pt x="385" y="305"/>
                                  </a:moveTo>
                                  <a:lnTo>
                                    <a:pt x="269" y="305"/>
                                  </a:lnTo>
                                  <a:lnTo>
                                    <a:pt x="302" y="310"/>
                                  </a:lnTo>
                                  <a:lnTo>
                                    <a:pt x="331" y="324"/>
                                  </a:lnTo>
                                  <a:lnTo>
                                    <a:pt x="355" y="346"/>
                                  </a:lnTo>
                                  <a:lnTo>
                                    <a:pt x="372" y="374"/>
                                  </a:lnTo>
                                  <a:lnTo>
                                    <a:pt x="314" y="393"/>
                                  </a:lnTo>
                                  <a:lnTo>
                                    <a:pt x="265" y="428"/>
                                  </a:lnTo>
                                  <a:lnTo>
                                    <a:pt x="230" y="476"/>
                                  </a:lnTo>
                                  <a:lnTo>
                                    <a:pt x="213" y="534"/>
                                  </a:lnTo>
                                  <a:lnTo>
                                    <a:pt x="265" y="534"/>
                                  </a:lnTo>
                                  <a:lnTo>
                                    <a:pt x="271" y="506"/>
                                  </a:lnTo>
                                  <a:lnTo>
                                    <a:pt x="301" y="462"/>
                                  </a:lnTo>
                                  <a:lnTo>
                                    <a:pt x="345" y="433"/>
                                  </a:lnTo>
                                  <a:lnTo>
                                    <a:pt x="399" y="422"/>
                                  </a:lnTo>
                                  <a:lnTo>
                                    <a:pt x="523" y="422"/>
                                  </a:lnTo>
                                  <a:lnTo>
                                    <a:pt x="489" y="396"/>
                                  </a:lnTo>
                                  <a:lnTo>
                                    <a:pt x="425" y="375"/>
                                  </a:lnTo>
                                  <a:lnTo>
                                    <a:pt x="411" y="339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5" y="305"/>
                                  </a:lnTo>
                                  <a:close/>
                                  <a:moveTo>
                                    <a:pt x="333" y="48"/>
                                  </a:moveTo>
                                  <a:lnTo>
                                    <a:pt x="221" y="48"/>
                                  </a:lnTo>
                                  <a:lnTo>
                                    <a:pt x="261" y="57"/>
                                  </a:lnTo>
                                  <a:lnTo>
                                    <a:pt x="294" y="79"/>
                                  </a:lnTo>
                                  <a:lnTo>
                                    <a:pt x="316" y="112"/>
                                  </a:lnTo>
                                  <a:lnTo>
                                    <a:pt x="324" y="152"/>
                                  </a:lnTo>
                                  <a:lnTo>
                                    <a:pt x="316" y="192"/>
                                  </a:lnTo>
                                  <a:lnTo>
                                    <a:pt x="294" y="225"/>
                                  </a:lnTo>
                                  <a:lnTo>
                                    <a:pt x="261" y="247"/>
                                  </a:lnTo>
                                  <a:lnTo>
                                    <a:pt x="221" y="255"/>
                                  </a:lnTo>
                                  <a:lnTo>
                                    <a:pt x="334" y="255"/>
                                  </a:lnTo>
                                  <a:lnTo>
                                    <a:pt x="345" y="242"/>
                                  </a:lnTo>
                                  <a:lnTo>
                                    <a:pt x="361" y="215"/>
                                  </a:lnTo>
                                  <a:lnTo>
                                    <a:pt x="372" y="185"/>
                                  </a:lnTo>
                                  <a:lnTo>
                                    <a:pt x="375" y="152"/>
                                  </a:lnTo>
                                  <a:lnTo>
                                    <a:pt x="363" y="93"/>
                                  </a:lnTo>
                                  <a:lnTo>
                                    <a:pt x="33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6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9" name="Picture 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64" y="804"/>
                              <a:ext cx="180" cy="1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2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9" y="638588"/>
                            <a:ext cx="1047750" cy="300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DA0883" w14:textId="62AC9B02" w:rsidR="00981AE2" w:rsidRPr="00A074A8" w:rsidRDefault="00981AE2" w:rsidP="00981AE2">
                              <w:pPr>
                                <w:spacing w:line="240" w:lineRule="auto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003263" w:themeColor="text2"/>
                                  <w:w w:val="105"/>
                                </w:rPr>
                                <w:t xml:space="preserve">People following the </w:t>
                              </w:r>
                              <w:r w:rsidR="00A074A8" w:rsidRPr="00F942A1">
                                <w:rPr>
                                  <w:color w:val="003263" w:themeColor="text2"/>
                                  <w:w w:val="105"/>
                                </w:rPr>
                                <w:t xml:space="preserve">HYS </w:t>
                              </w:r>
                              <w:r w:rsidRPr="00F942A1">
                                <w:rPr>
                                  <w:color w:val="003263" w:themeColor="text2"/>
                                  <w:w w:val="105"/>
                                </w:rPr>
                                <w:t>project</w:t>
                              </w:r>
                              <w:r w:rsidR="00A074A8" w:rsidRPr="00F942A1">
                                <w:rPr>
                                  <w:color w:val="003263" w:themeColor="text2"/>
                                  <w:w w:val="105"/>
                                </w:rPr>
                                <w:t xml:space="preserve"> page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864" y="415449"/>
                            <a:ext cx="590549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272754" w14:textId="3925F2EC" w:rsidR="00981AE2" w:rsidRPr="000816C6" w:rsidRDefault="00E97DB9" w:rsidP="00981AE2">
                              <w:pPr>
                                <w:rPr>
                                  <w:color w:val="003263" w:themeColor="text2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4</w:t>
                              </w:r>
                              <w:r w:rsidR="003A43FD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E98AD0" id="Group 253" o:spid="_x0000_s1026" style="position:absolute;left:0;text-align:left;margin-left:411.9pt;margin-top:11.05pt;width:75pt;height:136.85pt;z-index:251691008;mso-width-relative:margin;mso-height-relative:margin" coordorigin=",-6" coordsize="10479,93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">
                <v:group id="Group 207" o:spid="_x0000_s1027" style="position:absolute;top:-6;width:6419;height:4127" coordorigin="5455,333" coordsize="1011,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<v:shape id="AutoShape 40" o:spid="_x0000_s1028" style="position:absolute;left:5455;top:333;width:1011;height:621;visibility:visible;mso-wrap-style:square;v-text-anchor:top" coordsize="589,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" path="m221,l161,12,113,44,80,93,67,152r4,33l81,215r16,27l118,265,79,286,48,316,25,353,13,397,,499r2,24l12,544r16,16l50,569r40,6l130,580r41,4l213,585r20,64l275,701r57,35l400,748r73,-14l526,698r-127,l345,687,301,658,271,614,260,561r,-1l265,534r-52,l174,533r-39,-3l97,525,59,519r-6,-1l48,512r1,-7l62,402,74,363,99,332r34,-20l173,305r212,l359,283,324,265r10,-10l221,255r-41,-8l147,225,125,192r-8,-40l125,112,147,79,180,57r41,-9l333,48r-3,-4l281,12,221,xm523,422r-124,l453,433r44,29l527,506r11,54l538,561r-11,53l497,658r-44,29l399,698r127,l533,693r41,-59l589,561,576,493,541,437,523,422xm385,305r-116,l302,310r29,14l355,346r17,28l314,393r-49,35l230,476r-17,58l265,534r6,-28l301,462r44,-29l399,422r124,l489,396,425,375,411,339,388,308r-3,-3xm333,48r-112,l261,57r33,22l316,112r8,40l316,192r-22,33l261,247r-40,8l334,255r11,-13l361,215r11,-30l375,152,363,93,333,48xe" fillcolor="#003263" stroked="f">
                    <v:path arrowok="t" o:connecttype="custom" o:connectlocs="276,287;137,354;122,430;166,478;136,514;43,570;0,691;21,728;86,749;223,758;366,762;472,858;687,897;903,856;592,847;465,786;446,741;366,720;232,716;101,707;82,701;106,610;170,552;297,530;616,512;573,488;309,482;215,436;215,370;309,324;572,317;482,287;898,627;778,636;905,696;923,742;853,822;685,856;915,851;1011,742;929,639;661,530;518,534;609,564;539,603;395,672;455,720;517,660;685,627;839,605;705,558;661,530;379,317;505,342;556,403;505,463;379,488;592,478;639,430;623,354" o:connectangles="0,0,0,0,0,0,0,0,0,0,0,0,0,0,0,0,0,0,0,0,0,0,0,0,0,0,0,0,0,0,0,0,0,0,0,0,0,0,0,0,0,0,0,0,0,0,0,0,0,0,0,0,0,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1" o:spid="_x0000_s1029" type="#_x0000_t75" style="position:absolute;left:5764;top:804;width:180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">
                    <v:imagedata r:id="rId11" o:title="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0" type="#_x0000_t202" style="position:absolute;left:1;top:6385;width:10478;height:3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SzI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EPdLMjEAAAA3AAAAA8A&#10;AAAAAAAAAAAAAAAABwIAAGRycy9kb3ducmV2LnhtbFBLBQYAAAAAAwADALcAAAD4AgAAAAA=&#10;" filled="f" stroked="f">
                  <v:textbox inset="0,0,0,0">
                    <w:txbxContent>
                      <w:p w14:paraId="60DA0883" w14:textId="62AC9B02" w:rsidR="00981AE2" w:rsidRPr="00A074A8" w:rsidRDefault="00981AE2" w:rsidP="00981AE2">
                        <w:pPr>
                          <w:spacing w:line="240" w:lineRule="auto"/>
                          <w:rPr>
                            <w:color w:val="FF0000"/>
                          </w:rPr>
                        </w:pPr>
                        <w:r>
                          <w:rPr>
                            <w:color w:val="003263" w:themeColor="text2"/>
                            <w:w w:val="105"/>
                          </w:rPr>
                          <w:t xml:space="preserve">People following the </w:t>
                        </w:r>
                        <w:r w:rsidR="00A074A8" w:rsidRPr="00F942A1">
                          <w:rPr>
                            <w:color w:val="003263" w:themeColor="text2"/>
                            <w:w w:val="105"/>
                          </w:rPr>
                          <w:t xml:space="preserve">HYS </w:t>
                        </w:r>
                        <w:r w:rsidRPr="00F942A1">
                          <w:rPr>
                            <w:color w:val="003263" w:themeColor="text2"/>
                            <w:w w:val="105"/>
                          </w:rPr>
                          <w:t>project</w:t>
                        </w:r>
                        <w:r w:rsidR="00A074A8" w:rsidRPr="00F942A1">
                          <w:rPr>
                            <w:color w:val="003263" w:themeColor="text2"/>
                            <w:w w:val="105"/>
                          </w:rPr>
                          <w:t xml:space="preserve"> page</w:t>
                        </w:r>
                      </w:p>
                    </w:txbxContent>
                  </v:textbox>
                </v:shape>
                <v:shape id="_x0000_s1031" type="#_x0000_t202" style="position:absolute;left:88;top:4154;width:5906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7K/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CzD7K/xQAAANwAAAAP&#10;AAAAAAAAAAAAAAAAAAcCAABkcnMvZG93bnJldi54bWxQSwUGAAAAAAMAAwC3AAAA+QIAAAAA&#10;" filled="f" stroked="f">
                  <v:textbox inset="0,0,0,0">
                    <w:txbxContent>
                      <w:p w14:paraId="43272754" w14:textId="3925F2EC" w:rsidR="00981AE2" w:rsidRPr="000816C6" w:rsidRDefault="00E97DB9" w:rsidP="00981AE2">
                        <w:pPr>
                          <w:rPr>
                            <w:color w:val="003263" w:themeColor="text2"/>
                            <w:sz w:val="56"/>
                            <w:szCs w:val="56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4</w:t>
                        </w:r>
                        <w:r w:rsidR="003A43FD"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942A1"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2F01E53F" wp14:editId="7C8E073F">
                <wp:simplePos x="0" y="0"/>
                <wp:positionH relativeFrom="column">
                  <wp:posOffset>3478530</wp:posOffset>
                </wp:positionH>
                <wp:positionV relativeFrom="paragraph">
                  <wp:posOffset>160020</wp:posOffset>
                </wp:positionV>
                <wp:extent cx="885825" cy="1607820"/>
                <wp:effectExtent l="0" t="0" r="9525" b="11430"/>
                <wp:wrapNone/>
                <wp:docPr id="250" name="Group 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5825" cy="1607820"/>
                          <a:chOff x="0" y="0"/>
                          <a:chExt cx="708660" cy="1607995"/>
                        </a:xfrm>
                      </wpg:grpSpPr>
                      <wpg:grpSp>
                        <wpg:cNvPr id="218" name="Group 21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24205" cy="1111250"/>
                            <a:chOff x="7956" y="-1969"/>
                            <a:chExt cx="983" cy="1750"/>
                          </a:xfrm>
                        </wpg:grpSpPr>
                        <wps:wsp>
                          <wps:cNvPr id="219" name="AutoShape 46"/>
                          <wps:cNvSpPr>
                            <a:spLocks/>
                          </wps:cNvSpPr>
                          <wps:spPr bwMode="auto">
                            <a:xfrm>
                              <a:off x="7956" y="-1969"/>
                              <a:ext cx="983" cy="983"/>
                            </a:xfrm>
                            <a:custGeom>
                              <a:avLst/>
                              <a:gdLst>
                                <a:gd name="T0" fmla="+- 0 8145 7956"/>
                                <a:gd name="T1" fmla="*/ T0 w 983"/>
                                <a:gd name="T2" fmla="+- 0 -1959 -1969"/>
                                <a:gd name="T3" fmla="*/ -1959 h 983"/>
                                <a:gd name="T4" fmla="+- 0 7998 7956"/>
                                <a:gd name="T5" fmla="*/ T4 w 983"/>
                                <a:gd name="T6" fmla="+- 0 -1770 -1969"/>
                                <a:gd name="T7" fmla="*/ -1770 h 983"/>
                                <a:gd name="T8" fmla="+- 0 7956 7956"/>
                                <a:gd name="T9" fmla="*/ T8 w 983"/>
                                <a:gd name="T10" fmla="+- 0 -1708 -1969"/>
                                <a:gd name="T11" fmla="*/ -1708 h 983"/>
                                <a:gd name="T12" fmla="+- 0 7990 7956"/>
                                <a:gd name="T13" fmla="*/ T12 w 983"/>
                                <a:gd name="T14" fmla="+- 0 -1020 -1969"/>
                                <a:gd name="T15" fmla="*/ -1020 h 983"/>
                                <a:gd name="T16" fmla="+- 0 8824 7956"/>
                                <a:gd name="T17" fmla="*/ T16 w 983"/>
                                <a:gd name="T18" fmla="+- 0 -987 -1969"/>
                                <a:gd name="T19" fmla="*/ -987 h 983"/>
                                <a:gd name="T20" fmla="+- 0 8910 7956"/>
                                <a:gd name="T21" fmla="*/ T20 w 983"/>
                                <a:gd name="T22" fmla="+- 0 -1028 -1969"/>
                                <a:gd name="T23" fmla="*/ -1028 h 983"/>
                                <a:gd name="T24" fmla="+- 0 8020 7956"/>
                                <a:gd name="T25" fmla="*/ T24 w 983"/>
                                <a:gd name="T26" fmla="+- 0 -1050 -1969"/>
                                <a:gd name="T27" fmla="*/ -1050 h 983"/>
                                <a:gd name="T28" fmla="+- 0 7998 7956"/>
                                <a:gd name="T29" fmla="*/ T28 w 983"/>
                                <a:gd name="T30" fmla="+- 0 -1722 -1969"/>
                                <a:gd name="T31" fmla="*/ -1722 h 983"/>
                                <a:gd name="T32" fmla="+- 0 8186 7956"/>
                                <a:gd name="T33" fmla="*/ T32 w 983"/>
                                <a:gd name="T34" fmla="+- 0 -1927 -1969"/>
                                <a:gd name="T35" fmla="*/ -1927 h 983"/>
                                <a:gd name="T36" fmla="+- 0 8929 7956"/>
                                <a:gd name="T37" fmla="*/ T36 w 983"/>
                                <a:gd name="T38" fmla="+- 0 -1969 -1969"/>
                                <a:gd name="T39" fmla="*/ -1969 h 983"/>
                                <a:gd name="T40" fmla="+- 0 8145 7956"/>
                                <a:gd name="T41" fmla="*/ T40 w 983"/>
                                <a:gd name="T42" fmla="+- 0 -1102 -1969"/>
                                <a:gd name="T43" fmla="*/ -1102 h 983"/>
                                <a:gd name="T44" fmla="+- 0 8100 7956"/>
                                <a:gd name="T45" fmla="*/ T44 w 983"/>
                                <a:gd name="T46" fmla="+- 0 -1034 -1969"/>
                                <a:gd name="T47" fmla="*/ -1034 h 983"/>
                                <a:gd name="T48" fmla="+- 0 8171 7956"/>
                                <a:gd name="T49" fmla="*/ T48 w 983"/>
                                <a:gd name="T50" fmla="+- 0 -1044 -1969"/>
                                <a:gd name="T51" fmla="*/ -1044 h 983"/>
                                <a:gd name="T52" fmla="+- 0 8186 7956"/>
                                <a:gd name="T53" fmla="*/ T52 w 983"/>
                                <a:gd name="T54" fmla="+- 0 -1102 -1969"/>
                                <a:gd name="T55" fmla="*/ -1102 h 983"/>
                                <a:gd name="T56" fmla="+- 0 8897 7956"/>
                                <a:gd name="T57" fmla="*/ T56 w 983"/>
                                <a:gd name="T58" fmla="+- 0 -1927 -1969"/>
                                <a:gd name="T59" fmla="*/ -1927 h 983"/>
                                <a:gd name="T60" fmla="+- 0 8875 7956"/>
                                <a:gd name="T61" fmla="*/ T60 w 983"/>
                                <a:gd name="T62" fmla="+- 0 -1050 -1969"/>
                                <a:gd name="T63" fmla="*/ -1050 h 983"/>
                                <a:gd name="T64" fmla="+- 0 8910 7956"/>
                                <a:gd name="T65" fmla="*/ T64 w 983"/>
                                <a:gd name="T66" fmla="+- 0 -1028 -1969"/>
                                <a:gd name="T67" fmla="*/ -1028 h 983"/>
                                <a:gd name="T68" fmla="+- 0 8939 7956"/>
                                <a:gd name="T69" fmla="*/ T68 w 983"/>
                                <a:gd name="T70" fmla="+- 0 -1927 -1969"/>
                                <a:gd name="T71" fmla="*/ -1927 h 983"/>
                                <a:gd name="T72" fmla="+- 0 8239 7956"/>
                                <a:gd name="T73" fmla="*/ T72 w 983"/>
                                <a:gd name="T74" fmla="+- 0 -1160 -1969"/>
                                <a:gd name="T75" fmla="*/ -1160 h 983"/>
                                <a:gd name="T76" fmla="+- 0 8506 7956"/>
                                <a:gd name="T77" fmla="*/ T76 w 983"/>
                                <a:gd name="T78" fmla="+- 0 -1128 -1969"/>
                                <a:gd name="T79" fmla="*/ -1128 h 983"/>
                                <a:gd name="T80" fmla="+- 0 8506 7956"/>
                                <a:gd name="T81" fmla="*/ T80 w 983"/>
                                <a:gd name="T82" fmla="+- 0 -1169 -1969"/>
                                <a:gd name="T83" fmla="*/ -1169 h 983"/>
                                <a:gd name="T84" fmla="+- 0 8568 7956"/>
                                <a:gd name="T85" fmla="*/ T84 w 983"/>
                                <a:gd name="T86" fmla="+- 0 -1160 -1969"/>
                                <a:gd name="T87" fmla="*/ -1160 h 983"/>
                                <a:gd name="T88" fmla="+- 0 8835 7956"/>
                                <a:gd name="T89" fmla="*/ T88 w 983"/>
                                <a:gd name="T90" fmla="+- 0 -1128 -1969"/>
                                <a:gd name="T91" fmla="*/ -1128 h 983"/>
                                <a:gd name="T92" fmla="+- 0 8835 7956"/>
                                <a:gd name="T93" fmla="*/ T92 w 983"/>
                                <a:gd name="T94" fmla="+- 0 -1169 -1969"/>
                                <a:gd name="T95" fmla="*/ -1169 h 983"/>
                                <a:gd name="T96" fmla="+- 0 8051 7956"/>
                                <a:gd name="T97" fmla="*/ T96 w 983"/>
                                <a:gd name="T98" fmla="+- 0 -1722 -1969"/>
                                <a:gd name="T99" fmla="*/ -1722 h 983"/>
                                <a:gd name="T100" fmla="+- 0 8083 7956"/>
                                <a:gd name="T101" fmla="*/ T100 w 983"/>
                                <a:gd name="T102" fmla="+- 0 -1175 -1969"/>
                                <a:gd name="T103" fmla="*/ -1175 h 983"/>
                                <a:gd name="T104" fmla="+- 0 8090 7956"/>
                                <a:gd name="T105" fmla="*/ T104 w 983"/>
                                <a:gd name="T106" fmla="+- 0 -1726 -1969"/>
                                <a:gd name="T107" fmla="*/ -1726 h 983"/>
                                <a:gd name="T108" fmla="+- 0 8186 7956"/>
                                <a:gd name="T109" fmla="*/ T108 w 983"/>
                                <a:gd name="T110" fmla="+- 0 -1734 -1969"/>
                                <a:gd name="T111" fmla="*/ -1734 h 983"/>
                                <a:gd name="T112" fmla="+- 0 8239 7956"/>
                                <a:gd name="T113" fmla="*/ T112 w 983"/>
                                <a:gd name="T114" fmla="+- 0 -1254 -1969"/>
                                <a:gd name="T115" fmla="*/ -1254 h 983"/>
                                <a:gd name="T116" fmla="+- 0 8506 7956"/>
                                <a:gd name="T117" fmla="*/ T116 w 983"/>
                                <a:gd name="T118" fmla="+- 0 -1222 -1969"/>
                                <a:gd name="T119" fmla="*/ -1222 h 983"/>
                                <a:gd name="T120" fmla="+- 0 8506 7956"/>
                                <a:gd name="T121" fmla="*/ T120 w 983"/>
                                <a:gd name="T122" fmla="+- 0 -1264 -1969"/>
                                <a:gd name="T123" fmla="*/ -1264 h 983"/>
                                <a:gd name="T124" fmla="+- 0 8568 7956"/>
                                <a:gd name="T125" fmla="*/ T124 w 983"/>
                                <a:gd name="T126" fmla="+- 0 -1254 -1969"/>
                                <a:gd name="T127" fmla="*/ -1254 h 983"/>
                                <a:gd name="T128" fmla="+- 0 8835 7956"/>
                                <a:gd name="T129" fmla="*/ T128 w 983"/>
                                <a:gd name="T130" fmla="+- 0 -1222 -1969"/>
                                <a:gd name="T131" fmla="*/ -1222 h 983"/>
                                <a:gd name="T132" fmla="+- 0 8835 7956"/>
                                <a:gd name="T133" fmla="*/ T132 w 983"/>
                                <a:gd name="T134" fmla="+- 0 -1264 -1969"/>
                                <a:gd name="T135" fmla="*/ -1264 h 983"/>
                                <a:gd name="T136" fmla="+- 0 8239 7956"/>
                                <a:gd name="T137" fmla="*/ T136 w 983"/>
                                <a:gd name="T138" fmla="+- 0 -1348 -1969"/>
                                <a:gd name="T139" fmla="*/ -1348 h 983"/>
                                <a:gd name="T140" fmla="+- 0 8506 7956"/>
                                <a:gd name="T141" fmla="*/ T140 w 983"/>
                                <a:gd name="T142" fmla="+- 0 -1316 -1969"/>
                                <a:gd name="T143" fmla="*/ -1316 h 983"/>
                                <a:gd name="T144" fmla="+- 0 8506 7956"/>
                                <a:gd name="T145" fmla="*/ T144 w 983"/>
                                <a:gd name="T146" fmla="+- 0 -1358 -1969"/>
                                <a:gd name="T147" fmla="*/ -1358 h 983"/>
                                <a:gd name="T148" fmla="+- 0 8568 7956"/>
                                <a:gd name="T149" fmla="*/ T148 w 983"/>
                                <a:gd name="T150" fmla="+- 0 -1348 -1969"/>
                                <a:gd name="T151" fmla="*/ -1348 h 983"/>
                                <a:gd name="T152" fmla="+- 0 8835 7956"/>
                                <a:gd name="T153" fmla="*/ T152 w 983"/>
                                <a:gd name="T154" fmla="+- 0 -1316 -1969"/>
                                <a:gd name="T155" fmla="*/ -1316 h 983"/>
                                <a:gd name="T156" fmla="+- 0 8835 7956"/>
                                <a:gd name="T157" fmla="*/ T156 w 983"/>
                                <a:gd name="T158" fmla="+- 0 -1358 -1969"/>
                                <a:gd name="T159" fmla="*/ -1358 h 983"/>
                                <a:gd name="T160" fmla="+- 0 8239 7956"/>
                                <a:gd name="T161" fmla="*/ T160 w 983"/>
                                <a:gd name="T162" fmla="+- 0 -1443 -1969"/>
                                <a:gd name="T163" fmla="*/ -1443 h 983"/>
                                <a:gd name="T164" fmla="+- 0 8506 7956"/>
                                <a:gd name="T165" fmla="*/ T164 w 983"/>
                                <a:gd name="T166" fmla="+- 0 -1410 -1969"/>
                                <a:gd name="T167" fmla="*/ -1410 h 983"/>
                                <a:gd name="T168" fmla="+- 0 8506 7956"/>
                                <a:gd name="T169" fmla="*/ T168 w 983"/>
                                <a:gd name="T170" fmla="+- 0 -1452 -1969"/>
                                <a:gd name="T171" fmla="*/ -1452 h 983"/>
                                <a:gd name="T172" fmla="+- 0 8568 7956"/>
                                <a:gd name="T173" fmla="*/ T172 w 983"/>
                                <a:gd name="T174" fmla="+- 0 -1631 -1969"/>
                                <a:gd name="T175" fmla="*/ -1631 h 983"/>
                                <a:gd name="T176" fmla="+- 0 8835 7956"/>
                                <a:gd name="T177" fmla="*/ T176 w 983"/>
                                <a:gd name="T178" fmla="+- 0 -1410 -1969"/>
                                <a:gd name="T179" fmla="*/ -1410 h 983"/>
                                <a:gd name="T180" fmla="+- 0 8609 7956"/>
                                <a:gd name="T181" fmla="*/ T180 w 983"/>
                                <a:gd name="T182" fmla="+- 0 -1452 -1969"/>
                                <a:gd name="T183" fmla="*/ -1452 h 983"/>
                                <a:gd name="T184" fmla="+- 0 8845 7956"/>
                                <a:gd name="T185" fmla="*/ T184 w 983"/>
                                <a:gd name="T186" fmla="+- 0 -1631 -1969"/>
                                <a:gd name="T187" fmla="*/ -1631 h 983"/>
                                <a:gd name="T188" fmla="+- 0 8803 7956"/>
                                <a:gd name="T189" fmla="*/ T188 w 983"/>
                                <a:gd name="T190" fmla="+- 0 -1599 -1969"/>
                                <a:gd name="T191" fmla="*/ -1599 h 983"/>
                                <a:gd name="T192" fmla="+- 0 8845 7956"/>
                                <a:gd name="T193" fmla="*/ T192 w 983"/>
                                <a:gd name="T194" fmla="+- 0 -1599 -1969"/>
                                <a:gd name="T195" fmla="*/ -1599 h 983"/>
                                <a:gd name="T196" fmla="+- 0 8239 7956"/>
                                <a:gd name="T197" fmla="*/ T196 w 983"/>
                                <a:gd name="T198" fmla="+- 0 -1537 -1969"/>
                                <a:gd name="T199" fmla="*/ -1537 h 983"/>
                                <a:gd name="T200" fmla="+- 0 8506 7956"/>
                                <a:gd name="T201" fmla="*/ T200 w 983"/>
                                <a:gd name="T202" fmla="+- 0 -1504 -1969"/>
                                <a:gd name="T203" fmla="*/ -1504 h 983"/>
                                <a:gd name="T204" fmla="+- 0 8506 7956"/>
                                <a:gd name="T205" fmla="*/ T204 w 983"/>
                                <a:gd name="T206" fmla="+- 0 -1546 -1969"/>
                                <a:gd name="T207" fmla="*/ -1546 h 983"/>
                                <a:gd name="T208" fmla="+- 0 8239 7956"/>
                                <a:gd name="T209" fmla="*/ T208 w 983"/>
                                <a:gd name="T210" fmla="+- 0 -1631 -1969"/>
                                <a:gd name="T211" fmla="*/ -1631 h 983"/>
                                <a:gd name="T212" fmla="+- 0 8506 7956"/>
                                <a:gd name="T213" fmla="*/ T212 w 983"/>
                                <a:gd name="T214" fmla="+- 0 -1599 -1969"/>
                                <a:gd name="T215" fmla="*/ -1599 h 983"/>
                                <a:gd name="T216" fmla="+- 0 8506 7956"/>
                                <a:gd name="T217" fmla="*/ T216 w 983"/>
                                <a:gd name="T218" fmla="+- 0 -1640 -1969"/>
                                <a:gd name="T219" fmla="*/ -1640 h 9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</a:cxnLst>
                              <a:rect l="0" t="0" r="r" b="b"/>
                              <a:pathLst>
                                <a:path w="983" h="983">
                                  <a:moveTo>
                                    <a:pt x="973" y="0"/>
                                  </a:moveTo>
                                  <a:lnTo>
                                    <a:pt x="198" y="0"/>
                                  </a:lnTo>
                                  <a:lnTo>
                                    <a:pt x="189" y="10"/>
                                  </a:lnTo>
                                  <a:lnTo>
                                    <a:pt x="189" y="194"/>
                                  </a:lnTo>
                                  <a:lnTo>
                                    <a:pt x="68" y="194"/>
                                  </a:lnTo>
                                  <a:lnTo>
                                    <a:pt x="42" y="199"/>
                                  </a:lnTo>
                                  <a:lnTo>
                                    <a:pt x="20" y="213"/>
                                  </a:lnTo>
                                  <a:lnTo>
                                    <a:pt x="6" y="235"/>
                                  </a:lnTo>
                                  <a:lnTo>
                                    <a:pt x="0" y="261"/>
                                  </a:lnTo>
                                  <a:lnTo>
                                    <a:pt x="0" y="867"/>
                                  </a:lnTo>
                                  <a:lnTo>
                                    <a:pt x="10" y="912"/>
                                  </a:lnTo>
                                  <a:lnTo>
                                    <a:pt x="34" y="949"/>
                                  </a:lnTo>
                                  <a:lnTo>
                                    <a:pt x="71" y="973"/>
                                  </a:lnTo>
                                  <a:lnTo>
                                    <a:pt x="115" y="982"/>
                                  </a:lnTo>
                                  <a:lnTo>
                                    <a:pt x="868" y="982"/>
                                  </a:lnTo>
                                  <a:lnTo>
                                    <a:pt x="912" y="973"/>
                                  </a:lnTo>
                                  <a:lnTo>
                                    <a:pt x="949" y="949"/>
                                  </a:lnTo>
                                  <a:lnTo>
                                    <a:pt x="954" y="941"/>
                                  </a:lnTo>
                                  <a:lnTo>
                                    <a:pt x="115" y="941"/>
                                  </a:lnTo>
                                  <a:lnTo>
                                    <a:pt x="87" y="935"/>
                                  </a:lnTo>
                                  <a:lnTo>
                                    <a:pt x="64" y="919"/>
                                  </a:lnTo>
                                  <a:lnTo>
                                    <a:pt x="48" y="896"/>
                                  </a:lnTo>
                                  <a:lnTo>
                                    <a:pt x="42" y="867"/>
                                  </a:lnTo>
                                  <a:lnTo>
                                    <a:pt x="42" y="247"/>
                                  </a:lnTo>
                                  <a:lnTo>
                                    <a:pt x="54" y="235"/>
                                  </a:lnTo>
                                  <a:lnTo>
                                    <a:pt x="230" y="235"/>
                                  </a:lnTo>
                                  <a:lnTo>
                                    <a:pt x="230" y="42"/>
                                  </a:lnTo>
                                  <a:lnTo>
                                    <a:pt x="983" y="42"/>
                                  </a:lnTo>
                                  <a:lnTo>
                                    <a:pt x="983" y="10"/>
                                  </a:lnTo>
                                  <a:lnTo>
                                    <a:pt x="973" y="0"/>
                                  </a:lnTo>
                                  <a:close/>
                                  <a:moveTo>
                                    <a:pt x="230" y="235"/>
                                  </a:moveTo>
                                  <a:lnTo>
                                    <a:pt x="189" y="235"/>
                                  </a:lnTo>
                                  <a:lnTo>
                                    <a:pt x="189" y="867"/>
                                  </a:lnTo>
                                  <a:lnTo>
                                    <a:pt x="183" y="896"/>
                                  </a:lnTo>
                                  <a:lnTo>
                                    <a:pt x="167" y="919"/>
                                  </a:lnTo>
                                  <a:lnTo>
                                    <a:pt x="144" y="935"/>
                                  </a:lnTo>
                                  <a:lnTo>
                                    <a:pt x="115" y="941"/>
                                  </a:lnTo>
                                  <a:lnTo>
                                    <a:pt x="204" y="941"/>
                                  </a:lnTo>
                                  <a:lnTo>
                                    <a:pt x="215" y="925"/>
                                  </a:lnTo>
                                  <a:lnTo>
                                    <a:pt x="223" y="907"/>
                                  </a:lnTo>
                                  <a:lnTo>
                                    <a:pt x="229" y="888"/>
                                  </a:lnTo>
                                  <a:lnTo>
                                    <a:pt x="230" y="867"/>
                                  </a:lnTo>
                                  <a:lnTo>
                                    <a:pt x="230" y="235"/>
                                  </a:lnTo>
                                  <a:close/>
                                  <a:moveTo>
                                    <a:pt x="983" y="42"/>
                                  </a:moveTo>
                                  <a:lnTo>
                                    <a:pt x="941" y="42"/>
                                  </a:lnTo>
                                  <a:lnTo>
                                    <a:pt x="941" y="867"/>
                                  </a:lnTo>
                                  <a:lnTo>
                                    <a:pt x="935" y="896"/>
                                  </a:lnTo>
                                  <a:lnTo>
                                    <a:pt x="919" y="919"/>
                                  </a:lnTo>
                                  <a:lnTo>
                                    <a:pt x="896" y="935"/>
                                  </a:lnTo>
                                  <a:lnTo>
                                    <a:pt x="868" y="941"/>
                                  </a:lnTo>
                                  <a:lnTo>
                                    <a:pt x="954" y="941"/>
                                  </a:lnTo>
                                  <a:lnTo>
                                    <a:pt x="974" y="912"/>
                                  </a:lnTo>
                                  <a:lnTo>
                                    <a:pt x="983" y="867"/>
                                  </a:lnTo>
                                  <a:lnTo>
                                    <a:pt x="983" y="42"/>
                                  </a:lnTo>
                                  <a:close/>
                                  <a:moveTo>
                                    <a:pt x="550" y="800"/>
                                  </a:moveTo>
                                  <a:lnTo>
                                    <a:pt x="292" y="800"/>
                                  </a:lnTo>
                                  <a:lnTo>
                                    <a:pt x="283" y="809"/>
                                  </a:lnTo>
                                  <a:lnTo>
                                    <a:pt x="283" y="832"/>
                                  </a:lnTo>
                                  <a:lnTo>
                                    <a:pt x="292" y="841"/>
                                  </a:lnTo>
                                  <a:lnTo>
                                    <a:pt x="550" y="841"/>
                                  </a:lnTo>
                                  <a:lnTo>
                                    <a:pt x="559" y="832"/>
                                  </a:lnTo>
                                  <a:lnTo>
                                    <a:pt x="559" y="809"/>
                                  </a:lnTo>
                                  <a:lnTo>
                                    <a:pt x="550" y="800"/>
                                  </a:lnTo>
                                  <a:close/>
                                  <a:moveTo>
                                    <a:pt x="879" y="800"/>
                                  </a:moveTo>
                                  <a:lnTo>
                                    <a:pt x="621" y="800"/>
                                  </a:lnTo>
                                  <a:lnTo>
                                    <a:pt x="612" y="809"/>
                                  </a:lnTo>
                                  <a:lnTo>
                                    <a:pt x="612" y="832"/>
                                  </a:lnTo>
                                  <a:lnTo>
                                    <a:pt x="621" y="841"/>
                                  </a:lnTo>
                                  <a:lnTo>
                                    <a:pt x="879" y="841"/>
                                  </a:lnTo>
                                  <a:lnTo>
                                    <a:pt x="889" y="832"/>
                                  </a:lnTo>
                                  <a:lnTo>
                                    <a:pt x="889" y="809"/>
                                  </a:lnTo>
                                  <a:lnTo>
                                    <a:pt x="879" y="800"/>
                                  </a:lnTo>
                                  <a:close/>
                                  <a:moveTo>
                                    <a:pt x="230" y="235"/>
                                  </a:moveTo>
                                  <a:lnTo>
                                    <a:pt x="83" y="235"/>
                                  </a:lnTo>
                                  <a:lnTo>
                                    <a:pt x="95" y="247"/>
                                  </a:lnTo>
                                  <a:lnTo>
                                    <a:pt x="95" y="785"/>
                                  </a:lnTo>
                                  <a:lnTo>
                                    <a:pt x="104" y="794"/>
                                  </a:lnTo>
                                  <a:lnTo>
                                    <a:pt x="127" y="794"/>
                                  </a:lnTo>
                                  <a:lnTo>
                                    <a:pt x="136" y="785"/>
                                  </a:lnTo>
                                  <a:lnTo>
                                    <a:pt x="136" y="252"/>
                                  </a:lnTo>
                                  <a:lnTo>
                                    <a:pt x="134" y="243"/>
                                  </a:lnTo>
                                  <a:lnTo>
                                    <a:pt x="131" y="235"/>
                                  </a:lnTo>
                                  <a:lnTo>
                                    <a:pt x="230" y="235"/>
                                  </a:lnTo>
                                  <a:close/>
                                  <a:moveTo>
                                    <a:pt x="550" y="705"/>
                                  </a:moveTo>
                                  <a:lnTo>
                                    <a:pt x="292" y="705"/>
                                  </a:lnTo>
                                  <a:lnTo>
                                    <a:pt x="283" y="715"/>
                                  </a:lnTo>
                                  <a:lnTo>
                                    <a:pt x="283" y="738"/>
                                  </a:lnTo>
                                  <a:lnTo>
                                    <a:pt x="292" y="747"/>
                                  </a:lnTo>
                                  <a:lnTo>
                                    <a:pt x="550" y="747"/>
                                  </a:lnTo>
                                  <a:lnTo>
                                    <a:pt x="559" y="738"/>
                                  </a:lnTo>
                                  <a:lnTo>
                                    <a:pt x="559" y="715"/>
                                  </a:lnTo>
                                  <a:lnTo>
                                    <a:pt x="550" y="705"/>
                                  </a:lnTo>
                                  <a:close/>
                                  <a:moveTo>
                                    <a:pt x="879" y="705"/>
                                  </a:moveTo>
                                  <a:lnTo>
                                    <a:pt x="621" y="705"/>
                                  </a:lnTo>
                                  <a:lnTo>
                                    <a:pt x="612" y="715"/>
                                  </a:lnTo>
                                  <a:lnTo>
                                    <a:pt x="612" y="738"/>
                                  </a:lnTo>
                                  <a:lnTo>
                                    <a:pt x="621" y="747"/>
                                  </a:lnTo>
                                  <a:lnTo>
                                    <a:pt x="879" y="747"/>
                                  </a:lnTo>
                                  <a:lnTo>
                                    <a:pt x="889" y="738"/>
                                  </a:lnTo>
                                  <a:lnTo>
                                    <a:pt x="889" y="715"/>
                                  </a:lnTo>
                                  <a:lnTo>
                                    <a:pt x="879" y="705"/>
                                  </a:lnTo>
                                  <a:close/>
                                  <a:moveTo>
                                    <a:pt x="550" y="611"/>
                                  </a:moveTo>
                                  <a:lnTo>
                                    <a:pt x="292" y="611"/>
                                  </a:lnTo>
                                  <a:lnTo>
                                    <a:pt x="283" y="621"/>
                                  </a:lnTo>
                                  <a:lnTo>
                                    <a:pt x="283" y="644"/>
                                  </a:lnTo>
                                  <a:lnTo>
                                    <a:pt x="292" y="653"/>
                                  </a:lnTo>
                                  <a:lnTo>
                                    <a:pt x="550" y="653"/>
                                  </a:lnTo>
                                  <a:lnTo>
                                    <a:pt x="559" y="644"/>
                                  </a:lnTo>
                                  <a:lnTo>
                                    <a:pt x="559" y="621"/>
                                  </a:lnTo>
                                  <a:lnTo>
                                    <a:pt x="550" y="611"/>
                                  </a:lnTo>
                                  <a:close/>
                                  <a:moveTo>
                                    <a:pt x="879" y="611"/>
                                  </a:moveTo>
                                  <a:lnTo>
                                    <a:pt x="621" y="611"/>
                                  </a:lnTo>
                                  <a:lnTo>
                                    <a:pt x="612" y="621"/>
                                  </a:lnTo>
                                  <a:lnTo>
                                    <a:pt x="612" y="644"/>
                                  </a:lnTo>
                                  <a:lnTo>
                                    <a:pt x="621" y="653"/>
                                  </a:lnTo>
                                  <a:lnTo>
                                    <a:pt x="879" y="653"/>
                                  </a:lnTo>
                                  <a:lnTo>
                                    <a:pt x="889" y="644"/>
                                  </a:lnTo>
                                  <a:lnTo>
                                    <a:pt x="889" y="621"/>
                                  </a:lnTo>
                                  <a:lnTo>
                                    <a:pt x="879" y="611"/>
                                  </a:lnTo>
                                  <a:close/>
                                  <a:moveTo>
                                    <a:pt x="550" y="517"/>
                                  </a:moveTo>
                                  <a:lnTo>
                                    <a:pt x="292" y="517"/>
                                  </a:lnTo>
                                  <a:lnTo>
                                    <a:pt x="283" y="526"/>
                                  </a:lnTo>
                                  <a:lnTo>
                                    <a:pt x="283" y="549"/>
                                  </a:lnTo>
                                  <a:lnTo>
                                    <a:pt x="292" y="559"/>
                                  </a:lnTo>
                                  <a:lnTo>
                                    <a:pt x="550" y="559"/>
                                  </a:lnTo>
                                  <a:lnTo>
                                    <a:pt x="559" y="549"/>
                                  </a:lnTo>
                                  <a:lnTo>
                                    <a:pt x="559" y="526"/>
                                  </a:lnTo>
                                  <a:lnTo>
                                    <a:pt x="550" y="517"/>
                                  </a:lnTo>
                                  <a:close/>
                                  <a:moveTo>
                                    <a:pt x="879" y="329"/>
                                  </a:moveTo>
                                  <a:lnTo>
                                    <a:pt x="621" y="329"/>
                                  </a:lnTo>
                                  <a:lnTo>
                                    <a:pt x="612" y="338"/>
                                  </a:lnTo>
                                  <a:lnTo>
                                    <a:pt x="612" y="549"/>
                                  </a:lnTo>
                                  <a:lnTo>
                                    <a:pt x="621" y="559"/>
                                  </a:lnTo>
                                  <a:lnTo>
                                    <a:pt x="879" y="559"/>
                                  </a:lnTo>
                                  <a:lnTo>
                                    <a:pt x="889" y="549"/>
                                  </a:lnTo>
                                  <a:lnTo>
                                    <a:pt x="889" y="517"/>
                                  </a:lnTo>
                                  <a:lnTo>
                                    <a:pt x="653" y="517"/>
                                  </a:lnTo>
                                  <a:lnTo>
                                    <a:pt x="653" y="370"/>
                                  </a:lnTo>
                                  <a:lnTo>
                                    <a:pt x="889" y="370"/>
                                  </a:lnTo>
                                  <a:lnTo>
                                    <a:pt x="889" y="338"/>
                                  </a:lnTo>
                                  <a:lnTo>
                                    <a:pt x="879" y="329"/>
                                  </a:lnTo>
                                  <a:close/>
                                  <a:moveTo>
                                    <a:pt x="889" y="370"/>
                                  </a:moveTo>
                                  <a:lnTo>
                                    <a:pt x="847" y="370"/>
                                  </a:lnTo>
                                  <a:lnTo>
                                    <a:pt x="847" y="517"/>
                                  </a:lnTo>
                                  <a:lnTo>
                                    <a:pt x="889" y="517"/>
                                  </a:lnTo>
                                  <a:lnTo>
                                    <a:pt x="889" y="370"/>
                                  </a:lnTo>
                                  <a:close/>
                                  <a:moveTo>
                                    <a:pt x="550" y="423"/>
                                  </a:moveTo>
                                  <a:lnTo>
                                    <a:pt x="292" y="423"/>
                                  </a:lnTo>
                                  <a:lnTo>
                                    <a:pt x="283" y="432"/>
                                  </a:lnTo>
                                  <a:lnTo>
                                    <a:pt x="283" y="455"/>
                                  </a:lnTo>
                                  <a:lnTo>
                                    <a:pt x="292" y="465"/>
                                  </a:lnTo>
                                  <a:lnTo>
                                    <a:pt x="550" y="465"/>
                                  </a:lnTo>
                                  <a:lnTo>
                                    <a:pt x="559" y="455"/>
                                  </a:lnTo>
                                  <a:lnTo>
                                    <a:pt x="559" y="432"/>
                                  </a:lnTo>
                                  <a:lnTo>
                                    <a:pt x="550" y="423"/>
                                  </a:lnTo>
                                  <a:close/>
                                  <a:moveTo>
                                    <a:pt x="550" y="329"/>
                                  </a:moveTo>
                                  <a:lnTo>
                                    <a:pt x="292" y="329"/>
                                  </a:lnTo>
                                  <a:lnTo>
                                    <a:pt x="283" y="338"/>
                                  </a:lnTo>
                                  <a:lnTo>
                                    <a:pt x="283" y="361"/>
                                  </a:lnTo>
                                  <a:lnTo>
                                    <a:pt x="292" y="370"/>
                                  </a:lnTo>
                                  <a:lnTo>
                                    <a:pt x="550" y="370"/>
                                  </a:lnTo>
                                  <a:lnTo>
                                    <a:pt x="559" y="361"/>
                                  </a:lnTo>
                                  <a:lnTo>
                                    <a:pt x="559" y="338"/>
                                  </a:lnTo>
                                  <a:lnTo>
                                    <a:pt x="550" y="3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6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Text Box 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62" y="-1932"/>
                              <a:ext cx="584" cy="2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9F9C8A6" w14:textId="77777777" w:rsidR="000816C6" w:rsidRDefault="000816C6" w:rsidP="000816C6">
                                <w:pPr>
                                  <w:spacing w:before="7"/>
                                  <w:rPr>
                                    <w:rFonts w:ascii="Brandon Grotesque Black"/>
                                    <w:sz w:val="19"/>
                                  </w:rPr>
                                </w:pPr>
                                <w:r>
                                  <w:rPr>
                                    <w:rFonts w:ascii="Brandon Grotesque Black"/>
                                    <w:color w:val="003263"/>
                                    <w:w w:val="105"/>
                                    <w:sz w:val="19"/>
                                  </w:rPr>
                                  <w:t>NEWS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1" name="Text Box 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26" y="-1082"/>
                              <a:ext cx="335" cy="8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E936691" w14:textId="04538DF5" w:rsidR="000816C6" w:rsidRDefault="000816C6" w:rsidP="000816C6">
                                <w:pPr>
                                  <w:spacing w:before="9"/>
                                  <w:rPr>
                                    <w:rFonts w:ascii="Brandon Grotesque Black"/>
                                    <w:sz w:val="59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2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" y="750745"/>
                            <a:ext cx="69532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935AC9" w14:textId="6211E809" w:rsidR="0036663C" w:rsidRPr="0041068C" w:rsidRDefault="00531B75" w:rsidP="0036663C">
                              <w:pPr>
                                <w:spacing w:line="240" w:lineRule="auto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3</w:t>
                              </w:r>
                            </w:p>
                            <w:p w14:paraId="780ED08B" w14:textId="08389656" w:rsidR="0036663C" w:rsidRPr="006C6D3E" w:rsidRDefault="00F942A1" w:rsidP="0036663C">
                              <w:pPr>
                                <w:spacing w:line="240" w:lineRule="auto"/>
                                <w:rPr>
                                  <w:color w:val="003263" w:themeColor="text2"/>
                                </w:rPr>
                              </w:pPr>
                              <w:r>
                                <w:rPr>
                                  <w:color w:val="003263" w:themeColor="text2"/>
                                  <w:w w:val="105"/>
                                </w:rPr>
                                <w:t>P</w:t>
                              </w:r>
                              <w:r w:rsidR="0036663C" w:rsidRPr="0036663C">
                                <w:rPr>
                                  <w:color w:val="003263" w:themeColor="text2"/>
                                  <w:w w:val="105"/>
                                </w:rPr>
                                <w:t>rint adverts in local newspapers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01E53F" id="Group 250" o:spid="_x0000_s1032" style="position:absolute;left:0;text-align:left;margin-left:273.9pt;margin-top:12.6pt;width:69.75pt;height:126.6pt;z-index:251678720;mso-width-relative:margin;mso-height-relative:margin" coordsize="7086,16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">
                <v:group id="Group 218" o:spid="_x0000_s1033" style="position:absolute;width:6242;height:11112" coordorigin="7956,-1969" coordsize="983,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H7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KwNZ8IRkMt/AAAA//8DAFBLAQItABQABgAIAAAAIQDb4fbL7gAAAIUBAAATAAAAAAAAAAAAAAAA&#10;AAAAAABbQ29udGVudF9UeXBlc10ueG1sUEsBAi0AFAAGAAgAAAAhAFr0LFu/AAAAFQEAAAsAAAAA&#10;AAAAAAAAAAAAHwEAAF9yZWxzLy5yZWxzUEsBAi0AFAAGAAgAAAAhAOtOYfvBAAAA3AAAAA8AAAAA&#10;AAAAAAAAAAAABwIAAGRycy9kb3ducmV2LnhtbFBLBQYAAAAAAwADALcAAAD1AgAAAAA=&#10;">
                  <v:shape id="AutoShape 46" o:spid="_x0000_s1034" style="position:absolute;left:7956;top:-1969;width:983;height:983;visibility:visible;mso-wrap-style:square;v-text-anchor:top" coordsize="983,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" path="m973,l198,r-9,10l189,194r-121,l42,199,20,213,6,235,,261,,867r10,45l34,949r37,24l115,982r753,l912,973r37,-24l954,941r-839,l87,935,64,919,48,896,42,867r,-620l54,235r176,l230,42r753,l983,10,973,xm230,235r-41,l189,867r-6,29l167,919r-23,16l115,941r89,l215,925r8,-18l229,888r1,-21l230,235xm983,42r-42,l941,867r-6,29l919,919r-23,16l868,941r86,l974,912r9,-45l983,42xm550,800r-258,l283,809r,23l292,841r258,l559,832r,-23l550,800xm879,800r-258,l612,809r,23l621,841r258,l889,832r,-23l879,800xm230,235r-147,l95,247r,538l104,794r23,l136,785r,-533l134,243r-3,-8l230,235xm550,705r-258,l283,715r,23l292,747r258,l559,738r,-23l550,705xm879,705r-258,l612,715r,23l621,747r258,l889,738r,-23l879,705xm550,611r-258,l283,621r,23l292,653r258,l559,644r,-23l550,611xm879,611r-258,l612,621r,23l621,653r258,l889,644r,-23l879,611xm550,517r-258,l283,526r,23l292,559r258,l559,549r,-23l550,517xm879,329r-258,l612,338r,211l621,559r258,l889,549r,-32l653,517r,-147l889,370r,-32l879,329xm889,370r-42,l847,517r42,l889,370xm550,423r-258,l283,432r,23l292,465r258,l559,455r,-23l550,423xm550,329r-258,l283,338r,23l292,370r258,l559,361r,-23l550,329xe" fillcolor="#003263" stroked="f">
                    <v:path arrowok="t" o:connecttype="custom" o:connectlocs="189,-1959;42,-1770;0,-1708;34,-1020;868,-987;954,-1028;64,-1050;42,-1722;230,-1927;973,-1969;189,-1102;144,-1034;215,-1044;230,-1102;941,-1927;919,-1050;954,-1028;983,-1927;283,-1160;550,-1128;550,-1169;612,-1160;879,-1128;879,-1169;95,-1722;127,-1175;134,-1726;230,-1734;283,-1254;550,-1222;550,-1264;612,-1254;879,-1222;879,-1264;283,-1348;550,-1316;550,-1358;612,-1348;879,-1316;879,-1358;283,-1443;550,-1410;550,-1452;612,-1631;879,-1410;653,-1452;889,-1631;847,-1599;889,-1599;283,-1537;550,-1504;550,-1546;283,-1631;550,-1599;550,-1640" o:connectangles="0,0,0,0,0,0,0,0,0,0,0,0,0,0,0,0,0,0,0,0,0,0,0,0,0,0,0,0,0,0,0,0,0,0,0,0,0,0,0,0,0,0,0,0,0,0,0,0,0,0,0,0,0,0,0"/>
                  </v:shape>
                  <v:shape id="Text Box 47" o:spid="_x0000_s1035" type="#_x0000_t202" style="position:absolute;left:8262;top:-1932;width:584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" filled="f" stroked="f">
                    <v:textbox inset="0,0,0,0">
                      <w:txbxContent>
                        <w:p w14:paraId="39F9C8A6" w14:textId="77777777" w:rsidR="000816C6" w:rsidRDefault="000816C6" w:rsidP="000816C6">
                          <w:pPr>
                            <w:spacing w:before="7"/>
                            <w:rPr>
                              <w:rFonts w:ascii="Brandon Grotesque Black"/>
                              <w:sz w:val="19"/>
                            </w:rPr>
                          </w:pPr>
                          <w:r>
                            <w:rPr>
                              <w:rFonts w:ascii="Brandon Grotesque Black"/>
                              <w:color w:val="003263"/>
                              <w:w w:val="105"/>
                              <w:sz w:val="19"/>
                            </w:rPr>
                            <w:t>NEWS</w:t>
                          </w:r>
                        </w:p>
                      </w:txbxContent>
                    </v:textbox>
                  </v:shape>
                  <v:shape id="Text Box 48" o:spid="_x0000_s1036" type="#_x0000_t202" style="position:absolute;left:8326;top:-1082;width:335;height: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lo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TSfweyYeAbn4AQAA//8DAFBLAQItABQABgAIAAAAIQDb4fbL7gAAAIUBAAATAAAAAAAAAAAA&#10;AAAAAAAAAABbQ29udGVudF9UeXBlc10ueG1sUEsBAi0AFAAGAAgAAAAhAFr0LFu/AAAAFQEAAAsA&#10;AAAAAAAAAAAAAAAAHwEAAF9yZWxzLy5yZWxzUEsBAi0AFAAGAAgAAAAhAJ4CyWjEAAAA3AAAAA8A&#10;AAAAAAAAAAAAAAAABwIAAGRycy9kb3ducmV2LnhtbFBLBQYAAAAAAwADALcAAAD4AgAAAAA=&#10;" filled="f" stroked="f">
                    <v:textbox inset="0,0,0,0">
                      <w:txbxContent>
                        <w:p w14:paraId="3E936691" w14:textId="04538DF5" w:rsidR="000816C6" w:rsidRDefault="000816C6" w:rsidP="000816C6">
                          <w:pPr>
                            <w:spacing w:before="9"/>
                            <w:rPr>
                              <w:rFonts w:ascii="Brandon Grotesque Black"/>
                              <w:sz w:val="59"/>
                            </w:rPr>
                          </w:pPr>
                        </w:p>
                      </w:txbxContent>
                    </v:textbox>
                  </v:shape>
                </v:group>
                <v:shape id="_x0000_s1037" type="#_x0000_t202" style="position:absolute;left:133;top:7507;width:6953;height:8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" filled="f" stroked="f">
                  <v:textbox inset="0,0,0,0">
                    <w:txbxContent>
                      <w:p w14:paraId="68935AC9" w14:textId="6211E809" w:rsidR="0036663C" w:rsidRPr="0041068C" w:rsidRDefault="00531B75" w:rsidP="0036663C">
                        <w:pPr>
                          <w:spacing w:line="240" w:lineRule="auto"/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3</w:t>
                        </w:r>
                      </w:p>
                      <w:p w14:paraId="780ED08B" w14:textId="08389656" w:rsidR="0036663C" w:rsidRPr="006C6D3E" w:rsidRDefault="00F942A1" w:rsidP="0036663C">
                        <w:pPr>
                          <w:spacing w:line="240" w:lineRule="auto"/>
                          <w:rPr>
                            <w:color w:val="003263" w:themeColor="text2"/>
                          </w:rPr>
                        </w:pPr>
                        <w:r>
                          <w:rPr>
                            <w:color w:val="003263" w:themeColor="text2"/>
                            <w:w w:val="105"/>
                          </w:rPr>
                          <w:t>P</w:t>
                        </w:r>
                        <w:r w:rsidR="0036663C" w:rsidRPr="0036663C">
                          <w:rPr>
                            <w:color w:val="003263" w:themeColor="text2"/>
                            <w:w w:val="105"/>
                          </w:rPr>
                          <w:t>rint adverts in local newspapers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C0917">
        <w:rPr>
          <w:rFonts w:ascii="Brandon Grotesque Black"/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02EB5BFF" wp14:editId="6FB8FC03">
                <wp:simplePos x="0" y="0"/>
                <wp:positionH relativeFrom="column">
                  <wp:posOffset>1858645</wp:posOffset>
                </wp:positionH>
                <wp:positionV relativeFrom="paragraph">
                  <wp:posOffset>183286</wp:posOffset>
                </wp:positionV>
                <wp:extent cx="825500" cy="614680"/>
                <wp:effectExtent l="0" t="0" r="0" b="13970"/>
                <wp:wrapNone/>
                <wp:docPr id="203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0" cy="614680"/>
                          <a:chOff x="0" y="0"/>
                          <a:chExt cx="1300" cy="968"/>
                        </a:xfrm>
                      </wpg:grpSpPr>
                      <wps:wsp>
                        <wps:cNvPr id="204" name="AutoShape 75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903" cy="947"/>
                          </a:xfrm>
                          <a:custGeom>
                            <a:avLst/>
                            <a:gdLst>
                              <a:gd name="T0" fmla="+- 0 83 10"/>
                              <a:gd name="T1" fmla="*/ T0 w 903"/>
                              <a:gd name="T2" fmla="+- 0 732 10"/>
                              <a:gd name="T3" fmla="*/ 732 h 947"/>
                              <a:gd name="T4" fmla="+- 0 158 10"/>
                              <a:gd name="T5" fmla="*/ T4 w 903"/>
                              <a:gd name="T6" fmla="+- 0 711 10"/>
                              <a:gd name="T7" fmla="*/ 711 h 947"/>
                              <a:gd name="T8" fmla="+- 0 158 10"/>
                              <a:gd name="T9" fmla="*/ T8 w 903"/>
                              <a:gd name="T10" fmla="+- 0 732 10"/>
                              <a:gd name="T11" fmla="*/ 732 h 947"/>
                              <a:gd name="T12" fmla="+- 0 189 10"/>
                              <a:gd name="T13" fmla="*/ T12 w 903"/>
                              <a:gd name="T14" fmla="+- 0 711 10"/>
                              <a:gd name="T15" fmla="*/ 711 h 947"/>
                              <a:gd name="T16" fmla="+- 0 211 10"/>
                              <a:gd name="T17" fmla="*/ T16 w 903"/>
                              <a:gd name="T18" fmla="+- 0 711 10"/>
                              <a:gd name="T19" fmla="*/ 711 h 947"/>
                              <a:gd name="T20" fmla="+- 0 83 10"/>
                              <a:gd name="T21" fmla="*/ T20 w 903"/>
                              <a:gd name="T22" fmla="+- 0 456 10"/>
                              <a:gd name="T23" fmla="*/ 456 h 947"/>
                              <a:gd name="T24" fmla="+- 0 263 10"/>
                              <a:gd name="T25" fmla="*/ T24 w 903"/>
                              <a:gd name="T26" fmla="+- 0 711 10"/>
                              <a:gd name="T27" fmla="*/ 711 h 947"/>
                              <a:gd name="T28" fmla="+- 0 263 10"/>
                              <a:gd name="T29" fmla="*/ T28 w 903"/>
                              <a:gd name="T30" fmla="+- 0 732 10"/>
                              <a:gd name="T31" fmla="*/ 732 h 947"/>
                              <a:gd name="T32" fmla="+- 0 83 10"/>
                              <a:gd name="T33" fmla="*/ T32 w 903"/>
                              <a:gd name="T34" fmla="+- 0 527 10"/>
                              <a:gd name="T35" fmla="*/ 527 h 947"/>
                              <a:gd name="T36" fmla="+- 0 310 10"/>
                              <a:gd name="T37" fmla="*/ T36 w 903"/>
                              <a:gd name="T38" fmla="+- 0 527 10"/>
                              <a:gd name="T39" fmla="*/ 527 h 947"/>
                              <a:gd name="T40" fmla="+- 0 294 10"/>
                              <a:gd name="T41" fmla="*/ T40 w 903"/>
                              <a:gd name="T42" fmla="+- 0 732 10"/>
                              <a:gd name="T43" fmla="*/ 732 h 947"/>
                              <a:gd name="T44" fmla="+- 0 365 10"/>
                              <a:gd name="T45" fmla="*/ T44 w 903"/>
                              <a:gd name="T46" fmla="+- 0 619 10"/>
                              <a:gd name="T47" fmla="*/ 619 h 947"/>
                              <a:gd name="T48" fmla="+- 0 365 10"/>
                              <a:gd name="T49" fmla="*/ T48 w 903"/>
                              <a:gd name="T50" fmla="+- 0 640 10"/>
                              <a:gd name="T51" fmla="*/ 640 h 947"/>
                              <a:gd name="T52" fmla="+- 0 345 10"/>
                              <a:gd name="T53" fmla="*/ T52 w 903"/>
                              <a:gd name="T54" fmla="+- 0 711 10"/>
                              <a:gd name="T55" fmla="*/ 711 h 947"/>
                              <a:gd name="T56" fmla="+- 0 368 10"/>
                              <a:gd name="T57" fmla="*/ T56 w 903"/>
                              <a:gd name="T58" fmla="+- 0 711 10"/>
                              <a:gd name="T59" fmla="*/ 711 h 947"/>
                              <a:gd name="T60" fmla="+- 0 80 10"/>
                              <a:gd name="T61" fmla="*/ T60 w 903"/>
                              <a:gd name="T62" fmla="+- 0 195 10"/>
                              <a:gd name="T63" fmla="*/ 195 h 947"/>
                              <a:gd name="T64" fmla="+- 0 376 10"/>
                              <a:gd name="T65" fmla="*/ T64 w 903"/>
                              <a:gd name="T66" fmla="+- 0 343 10"/>
                              <a:gd name="T67" fmla="*/ 343 h 947"/>
                              <a:gd name="T68" fmla="+- 0 103 10"/>
                              <a:gd name="T69" fmla="*/ T68 w 903"/>
                              <a:gd name="T70" fmla="+- 0 195 10"/>
                              <a:gd name="T71" fmla="*/ 195 h 947"/>
                              <a:gd name="T72" fmla="+- 0 376 10"/>
                              <a:gd name="T73" fmla="*/ T72 w 903"/>
                              <a:gd name="T74" fmla="+- 0 321 10"/>
                              <a:gd name="T75" fmla="*/ 321 h 947"/>
                              <a:gd name="T76" fmla="+- 0 376 10"/>
                              <a:gd name="T77" fmla="*/ T76 w 903"/>
                              <a:gd name="T78" fmla="+- 0 173 10"/>
                              <a:gd name="T79" fmla="*/ 173 h 947"/>
                              <a:gd name="T80" fmla="+- 0 399 10"/>
                              <a:gd name="T81" fmla="*/ T80 w 903"/>
                              <a:gd name="T82" fmla="+- 0 732 10"/>
                              <a:gd name="T83" fmla="*/ 732 h 947"/>
                              <a:gd name="T84" fmla="+- 0 475 10"/>
                              <a:gd name="T85" fmla="*/ T84 w 903"/>
                              <a:gd name="T86" fmla="+- 0 711 10"/>
                              <a:gd name="T87" fmla="*/ 711 h 947"/>
                              <a:gd name="T88" fmla="+- 0 475 10"/>
                              <a:gd name="T89" fmla="*/ T88 w 903"/>
                              <a:gd name="T90" fmla="+- 0 732 10"/>
                              <a:gd name="T91" fmla="*/ 732 h 947"/>
                              <a:gd name="T92" fmla="+- 0 889 10"/>
                              <a:gd name="T93" fmla="*/ T92 w 903"/>
                              <a:gd name="T94" fmla="+- 0 815 10"/>
                              <a:gd name="T95" fmla="*/ 815 h 947"/>
                              <a:gd name="T96" fmla="+- 0 884 10"/>
                              <a:gd name="T97" fmla="*/ T96 w 903"/>
                              <a:gd name="T98" fmla="+- 0 890 10"/>
                              <a:gd name="T99" fmla="*/ 890 h 947"/>
                              <a:gd name="T100" fmla="+- 0 816 10"/>
                              <a:gd name="T101" fmla="*/ T100 w 903"/>
                              <a:gd name="T102" fmla="+- 0 936 10"/>
                              <a:gd name="T103" fmla="*/ 936 h 947"/>
                              <a:gd name="T104" fmla="+- 0 221 10"/>
                              <a:gd name="T105" fmla="*/ T104 w 903"/>
                              <a:gd name="T106" fmla="+- 0 899 10"/>
                              <a:gd name="T107" fmla="*/ 899 h 947"/>
                              <a:gd name="T108" fmla="+- 0 233 10"/>
                              <a:gd name="T109" fmla="*/ T108 w 903"/>
                              <a:gd name="T110" fmla="+- 0 842 10"/>
                              <a:gd name="T111" fmla="*/ 842 h 947"/>
                              <a:gd name="T112" fmla="+- 0 889 10"/>
                              <a:gd name="T113" fmla="*/ T112 w 903"/>
                              <a:gd name="T114" fmla="+- 0 815 10"/>
                              <a:gd name="T115" fmla="*/ 815 h 947"/>
                              <a:gd name="T116" fmla="+- 0 783 10"/>
                              <a:gd name="T117" fmla="*/ T116 w 903"/>
                              <a:gd name="T118" fmla="+- 0 286 10"/>
                              <a:gd name="T119" fmla="*/ 286 h 947"/>
                              <a:gd name="T120" fmla="+- 0 761 10"/>
                              <a:gd name="T121" fmla="*/ T120 w 903"/>
                              <a:gd name="T122" fmla="+- 0 89 10"/>
                              <a:gd name="T123" fmla="*/ 89 h 947"/>
                              <a:gd name="T124" fmla="+- 0 758 10"/>
                              <a:gd name="T125" fmla="*/ T124 w 903"/>
                              <a:gd name="T126" fmla="+- 0 815 10"/>
                              <a:gd name="T127" fmla="*/ 815 h 947"/>
                              <a:gd name="T128" fmla="+- 0 210 10"/>
                              <a:gd name="T129" fmla="*/ T128 w 903"/>
                              <a:gd name="T130" fmla="+- 0 836 10"/>
                              <a:gd name="T131" fmla="*/ 836 h 947"/>
                              <a:gd name="T132" fmla="+- 0 204 10"/>
                              <a:gd name="T133" fmla="*/ T132 w 903"/>
                              <a:gd name="T134" fmla="+- 0 885 10"/>
                              <a:gd name="T135" fmla="*/ 885 h 947"/>
                              <a:gd name="T136" fmla="+- 0 121 10"/>
                              <a:gd name="T137" fmla="*/ T136 w 903"/>
                              <a:gd name="T138" fmla="+- 0 936 10"/>
                              <a:gd name="T139" fmla="*/ 936 h 947"/>
                              <a:gd name="T140" fmla="+- 0 40 10"/>
                              <a:gd name="T141" fmla="*/ T140 w 903"/>
                              <a:gd name="T142" fmla="+- 0 885 10"/>
                              <a:gd name="T143" fmla="*/ 885 h 947"/>
                              <a:gd name="T144" fmla="+- 0 85 10"/>
                              <a:gd name="T145" fmla="*/ T144 w 903"/>
                              <a:gd name="T146" fmla="+- 0 41 10"/>
                              <a:gd name="T147" fmla="*/ 41 h 947"/>
                              <a:gd name="T148" fmla="+- 0 210 10"/>
                              <a:gd name="T149" fmla="*/ T148 w 903"/>
                              <a:gd name="T150" fmla="+- 0 41 10"/>
                              <a:gd name="T151" fmla="*/ 41 h 947"/>
                              <a:gd name="T152" fmla="+- 0 335 10"/>
                              <a:gd name="T153" fmla="*/ T152 w 903"/>
                              <a:gd name="T154" fmla="+- 0 41 10"/>
                              <a:gd name="T155" fmla="*/ 41 h 947"/>
                              <a:gd name="T156" fmla="+- 0 460 10"/>
                              <a:gd name="T157" fmla="*/ T156 w 903"/>
                              <a:gd name="T158" fmla="+- 0 41 10"/>
                              <a:gd name="T159" fmla="*/ 41 h 947"/>
                              <a:gd name="T160" fmla="+- 0 585 10"/>
                              <a:gd name="T161" fmla="*/ T160 w 903"/>
                              <a:gd name="T162" fmla="+- 0 41 10"/>
                              <a:gd name="T163" fmla="*/ 41 h 947"/>
                              <a:gd name="T164" fmla="+- 0 710 10"/>
                              <a:gd name="T165" fmla="*/ T164 w 903"/>
                              <a:gd name="T166" fmla="+- 0 41 10"/>
                              <a:gd name="T167" fmla="*/ 41 h 947"/>
                              <a:gd name="T168" fmla="+- 0 742 10"/>
                              <a:gd name="T169" fmla="*/ T168 w 903"/>
                              <a:gd name="T170" fmla="+- 0 41 10"/>
                              <a:gd name="T171" fmla="*/ 41 h 947"/>
                              <a:gd name="T172" fmla="+- 0 617 10"/>
                              <a:gd name="T173" fmla="*/ T172 w 903"/>
                              <a:gd name="T174" fmla="+- 0 41 10"/>
                              <a:gd name="T175" fmla="*/ 41 h 947"/>
                              <a:gd name="T176" fmla="+- 0 493 10"/>
                              <a:gd name="T177" fmla="*/ T176 w 903"/>
                              <a:gd name="T178" fmla="+- 0 41 10"/>
                              <a:gd name="T179" fmla="*/ 41 h 947"/>
                              <a:gd name="T180" fmla="+- 0 368 10"/>
                              <a:gd name="T181" fmla="*/ T180 w 903"/>
                              <a:gd name="T182" fmla="+- 0 41 10"/>
                              <a:gd name="T183" fmla="*/ 41 h 947"/>
                              <a:gd name="T184" fmla="+- 0 241 10"/>
                              <a:gd name="T185" fmla="*/ T184 w 903"/>
                              <a:gd name="T186" fmla="+- 0 41 10"/>
                              <a:gd name="T187" fmla="*/ 41 h 947"/>
                              <a:gd name="T188" fmla="+- 0 116 10"/>
                              <a:gd name="T189" fmla="*/ T188 w 903"/>
                              <a:gd name="T190" fmla="+- 0 41 10"/>
                              <a:gd name="T191" fmla="*/ 41 h 947"/>
                              <a:gd name="T192" fmla="+- 0 10 10"/>
                              <a:gd name="T193" fmla="*/ T192 w 903"/>
                              <a:gd name="T194" fmla="+- 0 850 10"/>
                              <a:gd name="T195" fmla="*/ 850 h 947"/>
                              <a:gd name="T196" fmla="+- 0 78 10"/>
                              <a:gd name="T197" fmla="*/ T196 w 903"/>
                              <a:gd name="T198" fmla="+- 0 948 10"/>
                              <a:gd name="T199" fmla="*/ 948 h 947"/>
                              <a:gd name="T200" fmla="+- 0 854 10"/>
                              <a:gd name="T201" fmla="*/ T200 w 903"/>
                              <a:gd name="T202" fmla="+- 0 949 10"/>
                              <a:gd name="T203" fmla="*/ 949 h 947"/>
                              <a:gd name="T204" fmla="+- 0 905 10"/>
                              <a:gd name="T205" fmla="*/ T204 w 903"/>
                              <a:gd name="T206" fmla="+- 0 898 10"/>
                              <a:gd name="T207" fmla="*/ 898 h 947"/>
                              <a:gd name="T208" fmla="+- 0 912 10"/>
                              <a:gd name="T209" fmla="*/ T208 w 903"/>
                              <a:gd name="T210" fmla="+- 0 815 10"/>
                              <a:gd name="T211" fmla="*/ 815 h 9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03" h="947">
                                <a:moveTo>
                                  <a:pt x="96" y="701"/>
                                </a:moveTo>
                                <a:lnTo>
                                  <a:pt x="73" y="701"/>
                                </a:lnTo>
                                <a:lnTo>
                                  <a:pt x="73" y="722"/>
                                </a:lnTo>
                                <a:lnTo>
                                  <a:pt x="96" y="722"/>
                                </a:lnTo>
                                <a:lnTo>
                                  <a:pt x="96" y="701"/>
                                </a:lnTo>
                                <a:close/>
                                <a:moveTo>
                                  <a:pt x="148" y="701"/>
                                </a:moveTo>
                                <a:lnTo>
                                  <a:pt x="125" y="701"/>
                                </a:lnTo>
                                <a:lnTo>
                                  <a:pt x="125" y="722"/>
                                </a:lnTo>
                                <a:lnTo>
                                  <a:pt x="148" y="722"/>
                                </a:lnTo>
                                <a:lnTo>
                                  <a:pt x="148" y="701"/>
                                </a:lnTo>
                                <a:close/>
                                <a:moveTo>
                                  <a:pt x="201" y="701"/>
                                </a:moveTo>
                                <a:lnTo>
                                  <a:pt x="179" y="701"/>
                                </a:lnTo>
                                <a:lnTo>
                                  <a:pt x="179" y="722"/>
                                </a:lnTo>
                                <a:lnTo>
                                  <a:pt x="201" y="722"/>
                                </a:lnTo>
                                <a:lnTo>
                                  <a:pt x="201" y="701"/>
                                </a:lnTo>
                                <a:close/>
                                <a:moveTo>
                                  <a:pt x="239" y="425"/>
                                </a:moveTo>
                                <a:lnTo>
                                  <a:pt x="73" y="425"/>
                                </a:lnTo>
                                <a:lnTo>
                                  <a:pt x="73" y="446"/>
                                </a:lnTo>
                                <a:lnTo>
                                  <a:pt x="239" y="446"/>
                                </a:lnTo>
                                <a:lnTo>
                                  <a:pt x="239" y="425"/>
                                </a:lnTo>
                                <a:close/>
                                <a:moveTo>
                                  <a:pt x="253" y="701"/>
                                </a:moveTo>
                                <a:lnTo>
                                  <a:pt x="230" y="701"/>
                                </a:lnTo>
                                <a:lnTo>
                                  <a:pt x="230" y="722"/>
                                </a:lnTo>
                                <a:lnTo>
                                  <a:pt x="253" y="722"/>
                                </a:lnTo>
                                <a:lnTo>
                                  <a:pt x="253" y="701"/>
                                </a:lnTo>
                                <a:close/>
                                <a:moveTo>
                                  <a:pt x="300" y="517"/>
                                </a:moveTo>
                                <a:lnTo>
                                  <a:pt x="73" y="517"/>
                                </a:lnTo>
                                <a:lnTo>
                                  <a:pt x="73" y="538"/>
                                </a:lnTo>
                                <a:lnTo>
                                  <a:pt x="300" y="538"/>
                                </a:lnTo>
                                <a:lnTo>
                                  <a:pt x="300" y="517"/>
                                </a:lnTo>
                                <a:close/>
                                <a:moveTo>
                                  <a:pt x="307" y="701"/>
                                </a:moveTo>
                                <a:lnTo>
                                  <a:pt x="284" y="701"/>
                                </a:lnTo>
                                <a:lnTo>
                                  <a:pt x="284" y="722"/>
                                </a:lnTo>
                                <a:lnTo>
                                  <a:pt x="307" y="722"/>
                                </a:lnTo>
                                <a:lnTo>
                                  <a:pt x="307" y="701"/>
                                </a:lnTo>
                                <a:close/>
                                <a:moveTo>
                                  <a:pt x="355" y="609"/>
                                </a:moveTo>
                                <a:lnTo>
                                  <a:pt x="73" y="609"/>
                                </a:lnTo>
                                <a:lnTo>
                                  <a:pt x="73" y="630"/>
                                </a:lnTo>
                                <a:lnTo>
                                  <a:pt x="355" y="630"/>
                                </a:lnTo>
                                <a:lnTo>
                                  <a:pt x="355" y="609"/>
                                </a:lnTo>
                                <a:close/>
                                <a:moveTo>
                                  <a:pt x="358" y="701"/>
                                </a:moveTo>
                                <a:lnTo>
                                  <a:pt x="335" y="701"/>
                                </a:lnTo>
                                <a:lnTo>
                                  <a:pt x="335" y="722"/>
                                </a:lnTo>
                                <a:lnTo>
                                  <a:pt x="358" y="722"/>
                                </a:lnTo>
                                <a:lnTo>
                                  <a:pt x="358" y="701"/>
                                </a:lnTo>
                                <a:close/>
                                <a:moveTo>
                                  <a:pt x="366" y="163"/>
                                </a:moveTo>
                                <a:lnTo>
                                  <a:pt x="70" y="163"/>
                                </a:lnTo>
                                <a:lnTo>
                                  <a:pt x="70" y="185"/>
                                </a:lnTo>
                                <a:lnTo>
                                  <a:pt x="70" y="311"/>
                                </a:lnTo>
                                <a:lnTo>
                                  <a:pt x="70" y="333"/>
                                </a:lnTo>
                                <a:lnTo>
                                  <a:pt x="366" y="333"/>
                                </a:lnTo>
                                <a:lnTo>
                                  <a:pt x="366" y="311"/>
                                </a:lnTo>
                                <a:lnTo>
                                  <a:pt x="93" y="311"/>
                                </a:lnTo>
                                <a:lnTo>
                                  <a:pt x="93" y="185"/>
                                </a:lnTo>
                                <a:lnTo>
                                  <a:pt x="343" y="185"/>
                                </a:lnTo>
                                <a:lnTo>
                                  <a:pt x="343" y="311"/>
                                </a:lnTo>
                                <a:lnTo>
                                  <a:pt x="366" y="311"/>
                                </a:lnTo>
                                <a:lnTo>
                                  <a:pt x="366" y="185"/>
                                </a:lnTo>
                                <a:lnTo>
                                  <a:pt x="366" y="184"/>
                                </a:lnTo>
                                <a:lnTo>
                                  <a:pt x="366" y="163"/>
                                </a:lnTo>
                                <a:close/>
                                <a:moveTo>
                                  <a:pt x="412" y="701"/>
                                </a:moveTo>
                                <a:lnTo>
                                  <a:pt x="389" y="701"/>
                                </a:lnTo>
                                <a:lnTo>
                                  <a:pt x="389" y="722"/>
                                </a:lnTo>
                                <a:lnTo>
                                  <a:pt x="412" y="722"/>
                                </a:lnTo>
                                <a:lnTo>
                                  <a:pt x="412" y="701"/>
                                </a:lnTo>
                                <a:close/>
                                <a:moveTo>
                                  <a:pt x="465" y="701"/>
                                </a:moveTo>
                                <a:lnTo>
                                  <a:pt x="442" y="701"/>
                                </a:lnTo>
                                <a:lnTo>
                                  <a:pt x="442" y="722"/>
                                </a:lnTo>
                                <a:lnTo>
                                  <a:pt x="465" y="722"/>
                                </a:lnTo>
                                <a:lnTo>
                                  <a:pt x="465" y="701"/>
                                </a:lnTo>
                                <a:close/>
                                <a:moveTo>
                                  <a:pt x="902" y="805"/>
                                </a:moveTo>
                                <a:lnTo>
                                  <a:pt x="879" y="805"/>
                                </a:lnTo>
                                <a:lnTo>
                                  <a:pt x="879" y="826"/>
                                </a:lnTo>
                                <a:lnTo>
                                  <a:pt x="879" y="849"/>
                                </a:lnTo>
                                <a:lnTo>
                                  <a:pt x="874" y="880"/>
                                </a:lnTo>
                                <a:lnTo>
                                  <a:pt x="859" y="905"/>
                                </a:lnTo>
                                <a:lnTo>
                                  <a:pt x="836" y="921"/>
                                </a:lnTo>
                                <a:lnTo>
                                  <a:pt x="806" y="926"/>
                                </a:lnTo>
                                <a:lnTo>
                                  <a:pt x="179" y="926"/>
                                </a:lnTo>
                                <a:lnTo>
                                  <a:pt x="197" y="910"/>
                                </a:lnTo>
                                <a:lnTo>
                                  <a:pt x="211" y="889"/>
                                </a:lnTo>
                                <a:lnTo>
                                  <a:pt x="220" y="866"/>
                                </a:lnTo>
                                <a:lnTo>
                                  <a:pt x="223" y="842"/>
                                </a:lnTo>
                                <a:lnTo>
                                  <a:pt x="223" y="832"/>
                                </a:lnTo>
                                <a:lnTo>
                                  <a:pt x="221" y="826"/>
                                </a:lnTo>
                                <a:lnTo>
                                  <a:pt x="879" y="826"/>
                                </a:lnTo>
                                <a:lnTo>
                                  <a:pt x="879" y="805"/>
                                </a:lnTo>
                                <a:lnTo>
                                  <a:pt x="774" y="805"/>
                                </a:lnTo>
                                <a:lnTo>
                                  <a:pt x="774" y="646"/>
                                </a:lnTo>
                                <a:lnTo>
                                  <a:pt x="773" y="276"/>
                                </a:lnTo>
                                <a:lnTo>
                                  <a:pt x="773" y="69"/>
                                </a:lnTo>
                                <a:lnTo>
                                  <a:pt x="751" y="49"/>
                                </a:lnTo>
                                <a:lnTo>
                                  <a:pt x="751" y="79"/>
                                </a:lnTo>
                                <a:lnTo>
                                  <a:pt x="751" y="276"/>
                                </a:lnTo>
                                <a:lnTo>
                                  <a:pt x="748" y="646"/>
                                </a:lnTo>
                                <a:lnTo>
                                  <a:pt x="748" y="805"/>
                                </a:lnTo>
                                <a:lnTo>
                                  <a:pt x="212" y="805"/>
                                </a:lnTo>
                                <a:lnTo>
                                  <a:pt x="195" y="808"/>
                                </a:lnTo>
                                <a:lnTo>
                                  <a:pt x="200" y="826"/>
                                </a:lnTo>
                                <a:lnTo>
                                  <a:pt x="201" y="836"/>
                                </a:lnTo>
                                <a:lnTo>
                                  <a:pt x="201" y="842"/>
                                </a:lnTo>
                                <a:lnTo>
                                  <a:pt x="194" y="875"/>
                                </a:lnTo>
                                <a:lnTo>
                                  <a:pt x="174" y="902"/>
                                </a:lnTo>
                                <a:lnTo>
                                  <a:pt x="146" y="920"/>
                                </a:lnTo>
                                <a:lnTo>
                                  <a:pt x="111" y="926"/>
                                </a:lnTo>
                                <a:lnTo>
                                  <a:pt x="77" y="920"/>
                                </a:lnTo>
                                <a:lnTo>
                                  <a:pt x="49" y="902"/>
                                </a:lnTo>
                                <a:lnTo>
                                  <a:pt x="30" y="875"/>
                                </a:lnTo>
                                <a:lnTo>
                                  <a:pt x="23" y="842"/>
                                </a:lnTo>
                                <a:lnTo>
                                  <a:pt x="23" y="79"/>
                                </a:lnTo>
                                <a:lnTo>
                                  <a:pt x="75" y="31"/>
                                </a:lnTo>
                                <a:lnTo>
                                  <a:pt x="137" y="89"/>
                                </a:lnTo>
                                <a:lnTo>
                                  <a:pt x="170" y="59"/>
                                </a:lnTo>
                                <a:lnTo>
                                  <a:pt x="200" y="31"/>
                                </a:lnTo>
                                <a:lnTo>
                                  <a:pt x="262" y="89"/>
                                </a:lnTo>
                                <a:lnTo>
                                  <a:pt x="295" y="59"/>
                                </a:lnTo>
                                <a:lnTo>
                                  <a:pt x="325" y="31"/>
                                </a:lnTo>
                                <a:lnTo>
                                  <a:pt x="387" y="89"/>
                                </a:lnTo>
                                <a:lnTo>
                                  <a:pt x="420" y="59"/>
                                </a:lnTo>
                                <a:lnTo>
                                  <a:pt x="450" y="31"/>
                                </a:lnTo>
                                <a:lnTo>
                                  <a:pt x="512" y="89"/>
                                </a:lnTo>
                                <a:lnTo>
                                  <a:pt x="545" y="59"/>
                                </a:lnTo>
                                <a:lnTo>
                                  <a:pt x="575" y="31"/>
                                </a:lnTo>
                                <a:lnTo>
                                  <a:pt x="637" y="89"/>
                                </a:lnTo>
                                <a:lnTo>
                                  <a:pt x="670" y="59"/>
                                </a:lnTo>
                                <a:lnTo>
                                  <a:pt x="700" y="31"/>
                                </a:lnTo>
                                <a:lnTo>
                                  <a:pt x="751" y="79"/>
                                </a:lnTo>
                                <a:lnTo>
                                  <a:pt x="751" y="49"/>
                                </a:lnTo>
                                <a:lnTo>
                                  <a:pt x="732" y="31"/>
                                </a:lnTo>
                                <a:lnTo>
                                  <a:pt x="700" y="0"/>
                                </a:lnTo>
                                <a:lnTo>
                                  <a:pt x="637" y="59"/>
                                </a:lnTo>
                                <a:lnTo>
                                  <a:pt x="607" y="31"/>
                                </a:lnTo>
                                <a:lnTo>
                                  <a:pt x="575" y="0"/>
                                </a:lnTo>
                                <a:lnTo>
                                  <a:pt x="512" y="59"/>
                                </a:lnTo>
                                <a:lnTo>
                                  <a:pt x="483" y="31"/>
                                </a:lnTo>
                                <a:lnTo>
                                  <a:pt x="450" y="0"/>
                                </a:lnTo>
                                <a:lnTo>
                                  <a:pt x="387" y="59"/>
                                </a:lnTo>
                                <a:lnTo>
                                  <a:pt x="358" y="31"/>
                                </a:lnTo>
                                <a:lnTo>
                                  <a:pt x="325" y="0"/>
                                </a:lnTo>
                                <a:lnTo>
                                  <a:pt x="261" y="59"/>
                                </a:lnTo>
                                <a:lnTo>
                                  <a:pt x="231" y="31"/>
                                </a:lnTo>
                                <a:lnTo>
                                  <a:pt x="198" y="0"/>
                                </a:lnTo>
                                <a:lnTo>
                                  <a:pt x="136" y="59"/>
                                </a:lnTo>
                                <a:lnTo>
                                  <a:pt x="106" y="31"/>
                                </a:lnTo>
                                <a:lnTo>
                                  <a:pt x="73" y="0"/>
                                </a:lnTo>
                                <a:lnTo>
                                  <a:pt x="0" y="69"/>
                                </a:lnTo>
                                <a:lnTo>
                                  <a:pt x="0" y="840"/>
                                </a:lnTo>
                                <a:lnTo>
                                  <a:pt x="9" y="882"/>
                                </a:lnTo>
                                <a:lnTo>
                                  <a:pt x="33" y="916"/>
                                </a:lnTo>
                                <a:lnTo>
                                  <a:pt x="68" y="938"/>
                                </a:lnTo>
                                <a:lnTo>
                                  <a:pt x="111" y="947"/>
                                </a:lnTo>
                                <a:lnTo>
                                  <a:pt x="806" y="947"/>
                                </a:lnTo>
                                <a:lnTo>
                                  <a:pt x="844" y="939"/>
                                </a:lnTo>
                                <a:lnTo>
                                  <a:pt x="864" y="926"/>
                                </a:lnTo>
                                <a:lnTo>
                                  <a:pt x="875" y="919"/>
                                </a:lnTo>
                                <a:lnTo>
                                  <a:pt x="895" y="888"/>
                                </a:lnTo>
                                <a:lnTo>
                                  <a:pt x="902" y="849"/>
                                </a:lnTo>
                                <a:lnTo>
                                  <a:pt x="902" y="826"/>
                                </a:lnTo>
                                <a:lnTo>
                                  <a:pt x="902" y="8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2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AutoShape 76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903" cy="947"/>
                          </a:xfrm>
                          <a:custGeom>
                            <a:avLst/>
                            <a:gdLst>
                              <a:gd name="T0" fmla="+- 0 783 10"/>
                              <a:gd name="T1" fmla="*/ T0 w 903"/>
                              <a:gd name="T2" fmla="+- 0 79 10"/>
                              <a:gd name="T3" fmla="*/ 79 h 947"/>
                              <a:gd name="T4" fmla="+- 0 647 10"/>
                              <a:gd name="T5" fmla="*/ T4 w 903"/>
                              <a:gd name="T6" fmla="+- 0 69 10"/>
                              <a:gd name="T7" fmla="*/ 69 h 947"/>
                              <a:gd name="T8" fmla="+- 0 522 10"/>
                              <a:gd name="T9" fmla="*/ T8 w 903"/>
                              <a:gd name="T10" fmla="+- 0 69 10"/>
                              <a:gd name="T11" fmla="*/ 69 h 947"/>
                              <a:gd name="T12" fmla="+- 0 397 10"/>
                              <a:gd name="T13" fmla="*/ T12 w 903"/>
                              <a:gd name="T14" fmla="+- 0 69 10"/>
                              <a:gd name="T15" fmla="*/ 69 h 947"/>
                              <a:gd name="T16" fmla="+- 0 271 10"/>
                              <a:gd name="T17" fmla="*/ T16 w 903"/>
                              <a:gd name="T18" fmla="+- 0 69 10"/>
                              <a:gd name="T19" fmla="*/ 69 h 947"/>
                              <a:gd name="T20" fmla="+- 0 146 10"/>
                              <a:gd name="T21" fmla="*/ T20 w 903"/>
                              <a:gd name="T22" fmla="+- 0 69 10"/>
                              <a:gd name="T23" fmla="*/ 69 h 947"/>
                              <a:gd name="T24" fmla="+- 0 10 10"/>
                              <a:gd name="T25" fmla="*/ T24 w 903"/>
                              <a:gd name="T26" fmla="+- 0 79 10"/>
                              <a:gd name="T27" fmla="*/ 79 h 947"/>
                              <a:gd name="T28" fmla="+- 0 19 10"/>
                              <a:gd name="T29" fmla="*/ T28 w 903"/>
                              <a:gd name="T30" fmla="+- 0 892 10"/>
                              <a:gd name="T31" fmla="*/ 892 h 947"/>
                              <a:gd name="T32" fmla="+- 0 78 10"/>
                              <a:gd name="T33" fmla="*/ T32 w 903"/>
                              <a:gd name="T34" fmla="+- 0 948 10"/>
                              <a:gd name="T35" fmla="*/ 948 h 947"/>
                              <a:gd name="T36" fmla="+- 0 123 10"/>
                              <a:gd name="T37" fmla="*/ T36 w 903"/>
                              <a:gd name="T38" fmla="+- 0 957 10"/>
                              <a:gd name="T39" fmla="*/ 957 h 947"/>
                              <a:gd name="T40" fmla="+- 0 772 10"/>
                              <a:gd name="T41" fmla="*/ T40 w 903"/>
                              <a:gd name="T42" fmla="+- 0 957 10"/>
                              <a:gd name="T43" fmla="*/ 957 h 947"/>
                              <a:gd name="T44" fmla="+- 0 854 10"/>
                              <a:gd name="T45" fmla="*/ T44 w 903"/>
                              <a:gd name="T46" fmla="+- 0 949 10"/>
                              <a:gd name="T47" fmla="*/ 949 h 947"/>
                              <a:gd name="T48" fmla="+- 0 905 10"/>
                              <a:gd name="T49" fmla="*/ T48 w 903"/>
                              <a:gd name="T50" fmla="+- 0 898 10"/>
                              <a:gd name="T51" fmla="*/ 898 h 947"/>
                              <a:gd name="T52" fmla="+- 0 912 10"/>
                              <a:gd name="T53" fmla="*/ T52 w 903"/>
                              <a:gd name="T54" fmla="+- 0 826 10"/>
                              <a:gd name="T55" fmla="*/ 826 h 947"/>
                              <a:gd name="T56" fmla="+- 0 784 10"/>
                              <a:gd name="T57" fmla="*/ T56 w 903"/>
                              <a:gd name="T58" fmla="+- 0 815 10"/>
                              <a:gd name="T59" fmla="*/ 815 h 947"/>
                              <a:gd name="T60" fmla="+- 0 758 10"/>
                              <a:gd name="T61" fmla="*/ T60 w 903"/>
                              <a:gd name="T62" fmla="+- 0 656 10"/>
                              <a:gd name="T63" fmla="*/ 656 h 947"/>
                              <a:gd name="T64" fmla="+- 0 222 10"/>
                              <a:gd name="T65" fmla="*/ T64 w 903"/>
                              <a:gd name="T66" fmla="+- 0 815 10"/>
                              <a:gd name="T67" fmla="*/ 815 h 947"/>
                              <a:gd name="T68" fmla="+- 0 208 10"/>
                              <a:gd name="T69" fmla="*/ T68 w 903"/>
                              <a:gd name="T70" fmla="+- 0 830 10"/>
                              <a:gd name="T71" fmla="*/ 830 h 947"/>
                              <a:gd name="T72" fmla="+- 0 211 10"/>
                              <a:gd name="T73" fmla="*/ T72 w 903"/>
                              <a:gd name="T74" fmla="+- 0 846 10"/>
                              <a:gd name="T75" fmla="*/ 846 h 947"/>
                              <a:gd name="T76" fmla="+- 0 204 10"/>
                              <a:gd name="T77" fmla="*/ T76 w 903"/>
                              <a:gd name="T78" fmla="+- 0 885 10"/>
                              <a:gd name="T79" fmla="*/ 885 h 947"/>
                              <a:gd name="T80" fmla="+- 0 156 10"/>
                              <a:gd name="T81" fmla="*/ T80 w 903"/>
                              <a:gd name="T82" fmla="+- 0 930 10"/>
                              <a:gd name="T83" fmla="*/ 930 h 947"/>
                              <a:gd name="T84" fmla="+- 0 87 10"/>
                              <a:gd name="T85" fmla="*/ T84 w 903"/>
                              <a:gd name="T86" fmla="+- 0 930 10"/>
                              <a:gd name="T87" fmla="*/ 930 h 947"/>
                              <a:gd name="T88" fmla="+- 0 40 10"/>
                              <a:gd name="T89" fmla="*/ T88 w 903"/>
                              <a:gd name="T90" fmla="+- 0 885 10"/>
                              <a:gd name="T91" fmla="*/ 885 h 947"/>
                              <a:gd name="T92" fmla="+- 0 33 10"/>
                              <a:gd name="T93" fmla="*/ T92 w 903"/>
                              <a:gd name="T94" fmla="+- 0 89 10"/>
                              <a:gd name="T95" fmla="*/ 89 h 947"/>
                              <a:gd name="T96" fmla="+- 0 147 10"/>
                              <a:gd name="T97" fmla="*/ T96 w 903"/>
                              <a:gd name="T98" fmla="+- 0 99 10"/>
                              <a:gd name="T99" fmla="*/ 99 h 947"/>
                              <a:gd name="T100" fmla="+- 0 272 10"/>
                              <a:gd name="T101" fmla="*/ T100 w 903"/>
                              <a:gd name="T102" fmla="+- 0 99 10"/>
                              <a:gd name="T103" fmla="*/ 99 h 947"/>
                              <a:gd name="T104" fmla="+- 0 397 10"/>
                              <a:gd name="T105" fmla="*/ T104 w 903"/>
                              <a:gd name="T106" fmla="+- 0 99 10"/>
                              <a:gd name="T107" fmla="*/ 99 h 947"/>
                              <a:gd name="T108" fmla="+- 0 522 10"/>
                              <a:gd name="T109" fmla="*/ T108 w 903"/>
                              <a:gd name="T110" fmla="+- 0 99 10"/>
                              <a:gd name="T111" fmla="*/ 99 h 947"/>
                              <a:gd name="T112" fmla="+- 0 647 10"/>
                              <a:gd name="T113" fmla="*/ T112 w 903"/>
                              <a:gd name="T114" fmla="+- 0 99 10"/>
                              <a:gd name="T115" fmla="*/ 99 h 947"/>
                              <a:gd name="T116" fmla="+- 0 761 10"/>
                              <a:gd name="T117" fmla="*/ T116 w 903"/>
                              <a:gd name="T118" fmla="+- 0 89 10"/>
                              <a:gd name="T119" fmla="*/ 89 h 947"/>
                              <a:gd name="T120" fmla="+- 0 816 10"/>
                              <a:gd name="T121" fmla="*/ T120 w 903"/>
                              <a:gd name="T122" fmla="+- 0 936 10"/>
                              <a:gd name="T123" fmla="*/ 936 h 947"/>
                              <a:gd name="T124" fmla="+- 0 207 10"/>
                              <a:gd name="T125" fmla="*/ T124 w 903"/>
                              <a:gd name="T126" fmla="+- 0 920 10"/>
                              <a:gd name="T127" fmla="*/ 920 h 947"/>
                              <a:gd name="T128" fmla="+- 0 230 10"/>
                              <a:gd name="T129" fmla="*/ T128 w 903"/>
                              <a:gd name="T130" fmla="+- 0 876 10"/>
                              <a:gd name="T131" fmla="*/ 876 h 947"/>
                              <a:gd name="T132" fmla="+- 0 233 10"/>
                              <a:gd name="T133" fmla="*/ T132 w 903"/>
                              <a:gd name="T134" fmla="+- 0 846 10"/>
                              <a:gd name="T135" fmla="*/ 846 h 947"/>
                              <a:gd name="T136" fmla="+- 0 231 10"/>
                              <a:gd name="T137" fmla="*/ T136 w 903"/>
                              <a:gd name="T138" fmla="+- 0 836 10"/>
                              <a:gd name="T139" fmla="*/ 836 h 947"/>
                              <a:gd name="T140" fmla="+- 0 889 10"/>
                              <a:gd name="T141" fmla="*/ T140 w 903"/>
                              <a:gd name="T142" fmla="+- 0 859 10"/>
                              <a:gd name="T143" fmla="*/ 859 h 947"/>
                              <a:gd name="T144" fmla="+- 0 869 10"/>
                              <a:gd name="T145" fmla="*/ T144 w 903"/>
                              <a:gd name="T146" fmla="+- 0 915 10"/>
                              <a:gd name="T147" fmla="*/ 915 h 947"/>
                              <a:gd name="T148" fmla="+- 0 816 10"/>
                              <a:gd name="T149" fmla="*/ T148 w 903"/>
                              <a:gd name="T150" fmla="+- 0 936 10"/>
                              <a:gd name="T151" fmla="*/ 936 h 9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903" h="947">
                                <a:moveTo>
                                  <a:pt x="773" y="276"/>
                                </a:moveTo>
                                <a:lnTo>
                                  <a:pt x="773" y="69"/>
                                </a:lnTo>
                                <a:lnTo>
                                  <a:pt x="700" y="0"/>
                                </a:lnTo>
                                <a:lnTo>
                                  <a:pt x="637" y="59"/>
                                </a:lnTo>
                                <a:lnTo>
                                  <a:pt x="575" y="0"/>
                                </a:lnTo>
                                <a:lnTo>
                                  <a:pt x="512" y="59"/>
                                </a:lnTo>
                                <a:lnTo>
                                  <a:pt x="450" y="0"/>
                                </a:lnTo>
                                <a:lnTo>
                                  <a:pt x="387" y="59"/>
                                </a:lnTo>
                                <a:lnTo>
                                  <a:pt x="325" y="0"/>
                                </a:lnTo>
                                <a:lnTo>
                                  <a:pt x="261" y="59"/>
                                </a:lnTo>
                                <a:lnTo>
                                  <a:pt x="198" y="0"/>
                                </a:lnTo>
                                <a:lnTo>
                                  <a:pt x="136" y="59"/>
                                </a:lnTo>
                                <a:lnTo>
                                  <a:pt x="73" y="0"/>
                                </a:lnTo>
                                <a:lnTo>
                                  <a:pt x="0" y="69"/>
                                </a:lnTo>
                                <a:lnTo>
                                  <a:pt x="0" y="840"/>
                                </a:lnTo>
                                <a:lnTo>
                                  <a:pt x="9" y="882"/>
                                </a:lnTo>
                                <a:lnTo>
                                  <a:pt x="33" y="916"/>
                                </a:lnTo>
                                <a:lnTo>
                                  <a:pt x="68" y="938"/>
                                </a:lnTo>
                                <a:lnTo>
                                  <a:pt x="111" y="947"/>
                                </a:lnTo>
                                <a:lnTo>
                                  <a:pt x="113" y="947"/>
                                </a:lnTo>
                                <a:lnTo>
                                  <a:pt x="125" y="947"/>
                                </a:lnTo>
                                <a:lnTo>
                                  <a:pt x="762" y="947"/>
                                </a:lnTo>
                                <a:lnTo>
                                  <a:pt x="806" y="947"/>
                                </a:lnTo>
                                <a:lnTo>
                                  <a:pt x="844" y="939"/>
                                </a:lnTo>
                                <a:lnTo>
                                  <a:pt x="875" y="919"/>
                                </a:lnTo>
                                <a:lnTo>
                                  <a:pt x="895" y="888"/>
                                </a:lnTo>
                                <a:lnTo>
                                  <a:pt x="902" y="849"/>
                                </a:lnTo>
                                <a:lnTo>
                                  <a:pt x="902" y="816"/>
                                </a:lnTo>
                                <a:lnTo>
                                  <a:pt x="902" y="805"/>
                                </a:lnTo>
                                <a:lnTo>
                                  <a:pt x="774" y="805"/>
                                </a:lnTo>
                                <a:lnTo>
                                  <a:pt x="774" y="646"/>
                                </a:lnTo>
                                <a:moveTo>
                                  <a:pt x="748" y="646"/>
                                </a:moveTo>
                                <a:lnTo>
                                  <a:pt x="748" y="805"/>
                                </a:lnTo>
                                <a:lnTo>
                                  <a:pt x="212" y="805"/>
                                </a:lnTo>
                                <a:lnTo>
                                  <a:pt x="195" y="808"/>
                                </a:lnTo>
                                <a:lnTo>
                                  <a:pt x="198" y="820"/>
                                </a:lnTo>
                                <a:lnTo>
                                  <a:pt x="200" y="826"/>
                                </a:lnTo>
                                <a:lnTo>
                                  <a:pt x="201" y="836"/>
                                </a:lnTo>
                                <a:lnTo>
                                  <a:pt x="201" y="842"/>
                                </a:lnTo>
                                <a:lnTo>
                                  <a:pt x="194" y="875"/>
                                </a:lnTo>
                                <a:lnTo>
                                  <a:pt x="174" y="902"/>
                                </a:lnTo>
                                <a:lnTo>
                                  <a:pt x="146" y="920"/>
                                </a:lnTo>
                                <a:lnTo>
                                  <a:pt x="111" y="926"/>
                                </a:lnTo>
                                <a:lnTo>
                                  <a:pt x="77" y="920"/>
                                </a:lnTo>
                                <a:lnTo>
                                  <a:pt x="49" y="902"/>
                                </a:lnTo>
                                <a:lnTo>
                                  <a:pt x="30" y="875"/>
                                </a:lnTo>
                                <a:lnTo>
                                  <a:pt x="23" y="842"/>
                                </a:lnTo>
                                <a:lnTo>
                                  <a:pt x="23" y="79"/>
                                </a:lnTo>
                                <a:lnTo>
                                  <a:pt x="75" y="31"/>
                                </a:lnTo>
                                <a:lnTo>
                                  <a:pt x="137" y="89"/>
                                </a:lnTo>
                                <a:lnTo>
                                  <a:pt x="200" y="31"/>
                                </a:lnTo>
                                <a:lnTo>
                                  <a:pt x="262" y="89"/>
                                </a:lnTo>
                                <a:lnTo>
                                  <a:pt x="325" y="31"/>
                                </a:lnTo>
                                <a:lnTo>
                                  <a:pt x="387" y="89"/>
                                </a:lnTo>
                                <a:lnTo>
                                  <a:pt x="450" y="31"/>
                                </a:lnTo>
                                <a:lnTo>
                                  <a:pt x="512" y="89"/>
                                </a:lnTo>
                                <a:lnTo>
                                  <a:pt x="575" y="31"/>
                                </a:lnTo>
                                <a:lnTo>
                                  <a:pt x="637" y="89"/>
                                </a:lnTo>
                                <a:lnTo>
                                  <a:pt x="700" y="31"/>
                                </a:lnTo>
                                <a:lnTo>
                                  <a:pt x="751" y="79"/>
                                </a:lnTo>
                                <a:lnTo>
                                  <a:pt x="751" y="258"/>
                                </a:lnTo>
                                <a:moveTo>
                                  <a:pt x="806" y="926"/>
                                </a:moveTo>
                                <a:lnTo>
                                  <a:pt x="179" y="926"/>
                                </a:lnTo>
                                <a:lnTo>
                                  <a:pt x="197" y="910"/>
                                </a:lnTo>
                                <a:lnTo>
                                  <a:pt x="211" y="889"/>
                                </a:lnTo>
                                <a:lnTo>
                                  <a:pt x="220" y="866"/>
                                </a:lnTo>
                                <a:lnTo>
                                  <a:pt x="223" y="840"/>
                                </a:lnTo>
                                <a:lnTo>
                                  <a:pt x="223" y="836"/>
                                </a:lnTo>
                                <a:lnTo>
                                  <a:pt x="223" y="832"/>
                                </a:lnTo>
                                <a:lnTo>
                                  <a:pt x="221" y="826"/>
                                </a:lnTo>
                                <a:lnTo>
                                  <a:pt x="879" y="826"/>
                                </a:lnTo>
                                <a:lnTo>
                                  <a:pt x="879" y="849"/>
                                </a:lnTo>
                                <a:lnTo>
                                  <a:pt x="874" y="880"/>
                                </a:lnTo>
                                <a:lnTo>
                                  <a:pt x="859" y="905"/>
                                </a:lnTo>
                                <a:lnTo>
                                  <a:pt x="836" y="921"/>
                                </a:lnTo>
                                <a:lnTo>
                                  <a:pt x="806" y="9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018">
                            <a:solidFill>
                              <a:srgbClr val="0032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77"/>
                        <wps:cNvSpPr>
                          <a:spLocks/>
                        </wps:cNvSpPr>
                        <wps:spPr bwMode="auto">
                          <a:xfrm>
                            <a:off x="711" y="105"/>
                            <a:ext cx="182" cy="651"/>
                          </a:xfrm>
                          <a:custGeom>
                            <a:avLst/>
                            <a:gdLst>
                              <a:gd name="T0" fmla="+- 0 851 712"/>
                              <a:gd name="T1" fmla="*/ T0 w 182"/>
                              <a:gd name="T2" fmla="+- 0 105 105"/>
                              <a:gd name="T3" fmla="*/ 105 h 651"/>
                              <a:gd name="T4" fmla="+- 0 732 712"/>
                              <a:gd name="T5" fmla="*/ T4 w 182"/>
                              <a:gd name="T6" fmla="+- 0 172 105"/>
                              <a:gd name="T7" fmla="*/ 172 h 651"/>
                              <a:gd name="T8" fmla="+- 0 712 712"/>
                              <a:gd name="T9" fmla="*/ T8 w 182"/>
                              <a:gd name="T10" fmla="+- 0 756 105"/>
                              <a:gd name="T11" fmla="*/ 756 h 651"/>
                              <a:gd name="T12" fmla="+- 0 893 712"/>
                              <a:gd name="T13" fmla="*/ T12 w 182"/>
                              <a:gd name="T14" fmla="+- 0 756 105"/>
                              <a:gd name="T15" fmla="*/ 756 h 651"/>
                              <a:gd name="T16" fmla="+- 0 851 712"/>
                              <a:gd name="T17" fmla="*/ T16 w 182"/>
                              <a:gd name="T18" fmla="+- 0 105 105"/>
                              <a:gd name="T19" fmla="*/ 105 h 6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2" h="651">
                                <a:moveTo>
                                  <a:pt x="139" y="0"/>
                                </a:moveTo>
                                <a:lnTo>
                                  <a:pt x="20" y="67"/>
                                </a:lnTo>
                                <a:lnTo>
                                  <a:pt x="0" y="651"/>
                                </a:lnTo>
                                <a:lnTo>
                                  <a:pt x="181" y="651"/>
                                </a:lnTo>
                                <a:lnTo>
                                  <a:pt x="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AutoShape 78"/>
                        <wps:cNvSpPr>
                          <a:spLocks/>
                        </wps:cNvSpPr>
                        <wps:spPr bwMode="auto">
                          <a:xfrm>
                            <a:off x="567" y="12"/>
                            <a:ext cx="732" cy="749"/>
                          </a:xfrm>
                          <a:custGeom>
                            <a:avLst/>
                            <a:gdLst>
                              <a:gd name="T0" fmla="+- 0 876 567"/>
                              <a:gd name="T1" fmla="*/ T0 w 732"/>
                              <a:gd name="T2" fmla="+- 0 655 13"/>
                              <a:gd name="T3" fmla="*/ 655 h 749"/>
                              <a:gd name="T4" fmla="+- 0 912 567"/>
                              <a:gd name="T5" fmla="*/ T4 w 732"/>
                              <a:gd name="T6" fmla="+- 0 689 13"/>
                              <a:gd name="T7" fmla="*/ 689 h 749"/>
                              <a:gd name="T8" fmla="+- 0 988 567"/>
                              <a:gd name="T9" fmla="*/ T8 w 732"/>
                              <a:gd name="T10" fmla="+- 0 655 13"/>
                              <a:gd name="T11" fmla="*/ 655 h 749"/>
                              <a:gd name="T12" fmla="+- 0 952 567"/>
                              <a:gd name="T13" fmla="*/ T12 w 732"/>
                              <a:gd name="T14" fmla="+- 0 689 13"/>
                              <a:gd name="T15" fmla="*/ 689 h 749"/>
                              <a:gd name="T16" fmla="+- 0 988 567"/>
                              <a:gd name="T17" fmla="*/ T16 w 732"/>
                              <a:gd name="T18" fmla="+- 0 655 13"/>
                              <a:gd name="T19" fmla="*/ 655 h 749"/>
                              <a:gd name="T20" fmla="+- 0 1297 567"/>
                              <a:gd name="T21" fmla="*/ T20 w 732"/>
                              <a:gd name="T22" fmla="+- 0 307 13"/>
                              <a:gd name="T23" fmla="*/ 307 h 749"/>
                              <a:gd name="T24" fmla="+- 0 1287 567"/>
                              <a:gd name="T25" fmla="*/ T24 w 732"/>
                              <a:gd name="T26" fmla="+- 0 297 13"/>
                              <a:gd name="T27" fmla="*/ 297 h 749"/>
                              <a:gd name="T28" fmla="+- 0 1264 567"/>
                              <a:gd name="T29" fmla="*/ T28 w 732"/>
                              <a:gd name="T30" fmla="+- 0 350 13"/>
                              <a:gd name="T31" fmla="*/ 350 h 749"/>
                              <a:gd name="T32" fmla="+- 0 1233 567"/>
                              <a:gd name="T33" fmla="*/ T32 w 732"/>
                              <a:gd name="T34" fmla="+- 0 681 13"/>
                              <a:gd name="T35" fmla="*/ 681 h 749"/>
                              <a:gd name="T36" fmla="+- 0 634 567"/>
                              <a:gd name="T37" fmla="*/ T36 w 732"/>
                              <a:gd name="T38" fmla="+- 0 728 13"/>
                              <a:gd name="T39" fmla="*/ 728 h 749"/>
                              <a:gd name="T40" fmla="+- 0 860 567"/>
                              <a:gd name="T41" fmla="*/ T40 w 732"/>
                              <a:gd name="T42" fmla="+- 0 532 13"/>
                              <a:gd name="T43" fmla="*/ 532 h 749"/>
                              <a:gd name="T44" fmla="+- 0 1233 567"/>
                              <a:gd name="T45" fmla="*/ T44 w 732"/>
                              <a:gd name="T46" fmla="+- 0 728 13"/>
                              <a:gd name="T47" fmla="*/ 728 h 749"/>
                              <a:gd name="T48" fmla="+- 0 1059 567"/>
                              <a:gd name="T49" fmla="*/ T48 w 732"/>
                              <a:gd name="T50" fmla="+- 0 532 13"/>
                              <a:gd name="T51" fmla="*/ 532 h 749"/>
                              <a:gd name="T52" fmla="+- 0 1065 567"/>
                              <a:gd name="T53" fmla="*/ T52 w 732"/>
                              <a:gd name="T54" fmla="+- 0 498 13"/>
                              <a:gd name="T55" fmla="*/ 498 h 749"/>
                              <a:gd name="T56" fmla="+- 0 1264 567"/>
                              <a:gd name="T57" fmla="*/ T56 w 732"/>
                              <a:gd name="T58" fmla="+- 0 278 13"/>
                              <a:gd name="T59" fmla="*/ 278 h 749"/>
                              <a:gd name="T60" fmla="+- 0 1233 567"/>
                              <a:gd name="T61" fmla="*/ T60 w 732"/>
                              <a:gd name="T62" fmla="+- 0 297 13"/>
                              <a:gd name="T63" fmla="*/ 297 h 749"/>
                              <a:gd name="T64" fmla="+- 0 1230 567"/>
                              <a:gd name="T65" fmla="*/ T64 w 732"/>
                              <a:gd name="T66" fmla="+- 0 332 13"/>
                              <a:gd name="T67" fmla="*/ 332 h 749"/>
                              <a:gd name="T68" fmla="+- 0 860 567"/>
                              <a:gd name="T69" fmla="*/ T68 w 732"/>
                              <a:gd name="T70" fmla="+- 0 498 13"/>
                              <a:gd name="T71" fmla="*/ 498 h 749"/>
                              <a:gd name="T72" fmla="+- 0 829 567"/>
                              <a:gd name="T73" fmla="*/ T72 w 732"/>
                              <a:gd name="T74" fmla="+- 0 516 13"/>
                              <a:gd name="T75" fmla="*/ 516 h 749"/>
                              <a:gd name="T76" fmla="+- 0 605 567"/>
                              <a:gd name="T77" fmla="*/ T76 w 732"/>
                              <a:gd name="T78" fmla="+- 0 350 13"/>
                              <a:gd name="T79" fmla="*/ 350 h 749"/>
                              <a:gd name="T80" fmla="+- 0 829 567"/>
                              <a:gd name="T81" fmla="*/ T80 w 732"/>
                              <a:gd name="T82" fmla="+- 0 474 13"/>
                              <a:gd name="T83" fmla="*/ 474 h 749"/>
                              <a:gd name="T84" fmla="+- 0 639 567"/>
                              <a:gd name="T85" fmla="*/ T84 w 732"/>
                              <a:gd name="T86" fmla="+- 0 332 13"/>
                              <a:gd name="T87" fmla="*/ 332 h 749"/>
                              <a:gd name="T88" fmla="+- 0 1230 567"/>
                              <a:gd name="T89" fmla="*/ T88 w 732"/>
                              <a:gd name="T90" fmla="+- 0 297 13"/>
                              <a:gd name="T91" fmla="*/ 297 h 749"/>
                              <a:gd name="T92" fmla="+- 0 922 567"/>
                              <a:gd name="T93" fmla="*/ T92 w 732"/>
                              <a:gd name="T94" fmla="+- 0 57 13"/>
                              <a:gd name="T95" fmla="*/ 57 h 749"/>
                              <a:gd name="T96" fmla="+- 0 1233 567"/>
                              <a:gd name="T97" fmla="*/ T96 w 732"/>
                              <a:gd name="T98" fmla="+- 0 253 13"/>
                              <a:gd name="T99" fmla="*/ 253 h 749"/>
                              <a:gd name="T100" fmla="+- 0 967 567"/>
                              <a:gd name="T101" fmla="*/ T100 w 732"/>
                              <a:gd name="T102" fmla="+- 0 47 13"/>
                              <a:gd name="T103" fmla="*/ 47 h 749"/>
                              <a:gd name="T104" fmla="+- 0 575 567"/>
                              <a:gd name="T105" fmla="*/ T104 w 732"/>
                              <a:gd name="T106" fmla="+- 0 302 13"/>
                              <a:gd name="T107" fmla="*/ 302 h 749"/>
                              <a:gd name="T108" fmla="+- 0 567 567"/>
                              <a:gd name="T109" fmla="*/ T108 w 732"/>
                              <a:gd name="T110" fmla="+- 0 309 13"/>
                              <a:gd name="T111" fmla="*/ 309 h 749"/>
                              <a:gd name="T112" fmla="+- 0 575 567"/>
                              <a:gd name="T113" fmla="*/ T112 w 732"/>
                              <a:gd name="T114" fmla="+- 0 762 13"/>
                              <a:gd name="T115" fmla="*/ 762 h 749"/>
                              <a:gd name="T116" fmla="+- 0 1299 567"/>
                              <a:gd name="T117" fmla="*/ T116 w 732"/>
                              <a:gd name="T118" fmla="+- 0 755 13"/>
                              <a:gd name="T119" fmla="*/ 755 h 749"/>
                              <a:gd name="T120" fmla="+- 0 1299 567"/>
                              <a:gd name="T121" fmla="*/ T120 w 732"/>
                              <a:gd name="T122" fmla="+- 0 707 13"/>
                              <a:gd name="T123" fmla="*/ 707 h 749"/>
                              <a:gd name="T124" fmla="+- 0 1299 567"/>
                              <a:gd name="T125" fmla="*/ T124 w 732"/>
                              <a:gd name="T126" fmla="+- 0 332 13"/>
                              <a:gd name="T127" fmla="*/ 332 h 7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732" h="749">
                                <a:moveTo>
                                  <a:pt x="345" y="642"/>
                                </a:moveTo>
                                <a:lnTo>
                                  <a:pt x="309" y="642"/>
                                </a:lnTo>
                                <a:lnTo>
                                  <a:pt x="309" y="676"/>
                                </a:lnTo>
                                <a:lnTo>
                                  <a:pt x="345" y="676"/>
                                </a:lnTo>
                                <a:lnTo>
                                  <a:pt x="345" y="642"/>
                                </a:lnTo>
                                <a:close/>
                                <a:moveTo>
                                  <a:pt x="421" y="642"/>
                                </a:moveTo>
                                <a:lnTo>
                                  <a:pt x="385" y="642"/>
                                </a:lnTo>
                                <a:lnTo>
                                  <a:pt x="385" y="676"/>
                                </a:lnTo>
                                <a:lnTo>
                                  <a:pt x="421" y="676"/>
                                </a:lnTo>
                                <a:lnTo>
                                  <a:pt x="421" y="642"/>
                                </a:lnTo>
                                <a:close/>
                                <a:moveTo>
                                  <a:pt x="732" y="298"/>
                                </a:moveTo>
                                <a:lnTo>
                                  <a:pt x="730" y="294"/>
                                </a:lnTo>
                                <a:lnTo>
                                  <a:pt x="725" y="289"/>
                                </a:lnTo>
                                <a:lnTo>
                                  <a:pt x="720" y="284"/>
                                </a:lnTo>
                                <a:lnTo>
                                  <a:pt x="697" y="265"/>
                                </a:lnTo>
                                <a:lnTo>
                                  <a:pt x="697" y="337"/>
                                </a:lnTo>
                                <a:lnTo>
                                  <a:pt x="697" y="694"/>
                                </a:lnTo>
                                <a:lnTo>
                                  <a:pt x="666" y="668"/>
                                </a:lnTo>
                                <a:lnTo>
                                  <a:pt x="666" y="715"/>
                                </a:lnTo>
                                <a:lnTo>
                                  <a:pt x="67" y="715"/>
                                </a:lnTo>
                                <a:lnTo>
                                  <a:pt x="91" y="694"/>
                                </a:lnTo>
                                <a:lnTo>
                                  <a:pt x="293" y="519"/>
                                </a:lnTo>
                                <a:lnTo>
                                  <a:pt x="438" y="519"/>
                                </a:lnTo>
                                <a:lnTo>
                                  <a:pt x="666" y="715"/>
                                </a:lnTo>
                                <a:lnTo>
                                  <a:pt x="666" y="668"/>
                                </a:lnTo>
                                <a:lnTo>
                                  <a:pt x="492" y="519"/>
                                </a:lnTo>
                                <a:lnTo>
                                  <a:pt x="473" y="503"/>
                                </a:lnTo>
                                <a:lnTo>
                                  <a:pt x="498" y="485"/>
                                </a:lnTo>
                                <a:lnTo>
                                  <a:pt x="697" y="337"/>
                                </a:lnTo>
                                <a:lnTo>
                                  <a:pt x="697" y="265"/>
                                </a:lnTo>
                                <a:lnTo>
                                  <a:pt x="666" y="240"/>
                                </a:lnTo>
                                <a:lnTo>
                                  <a:pt x="666" y="284"/>
                                </a:lnTo>
                                <a:lnTo>
                                  <a:pt x="663" y="284"/>
                                </a:lnTo>
                                <a:lnTo>
                                  <a:pt x="663" y="319"/>
                                </a:lnTo>
                                <a:lnTo>
                                  <a:pt x="440" y="485"/>
                                </a:lnTo>
                                <a:lnTo>
                                  <a:pt x="293" y="485"/>
                                </a:lnTo>
                                <a:lnTo>
                                  <a:pt x="262" y="461"/>
                                </a:lnTo>
                                <a:lnTo>
                                  <a:pt x="262" y="503"/>
                                </a:lnTo>
                                <a:lnTo>
                                  <a:pt x="38" y="694"/>
                                </a:lnTo>
                                <a:lnTo>
                                  <a:pt x="38" y="337"/>
                                </a:lnTo>
                                <a:lnTo>
                                  <a:pt x="262" y="503"/>
                                </a:lnTo>
                                <a:lnTo>
                                  <a:pt x="262" y="461"/>
                                </a:lnTo>
                                <a:lnTo>
                                  <a:pt x="96" y="337"/>
                                </a:lnTo>
                                <a:lnTo>
                                  <a:pt x="72" y="319"/>
                                </a:lnTo>
                                <a:lnTo>
                                  <a:pt x="663" y="319"/>
                                </a:lnTo>
                                <a:lnTo>
                                  <a:pt x="663" y="284"/>
                                </a:lnTo>
                                <a:lnTo>
                                  <a:pt x="67" y="284"/>
                                </a:lnTo>
                                <a:lnTo>
                                  <a:pt x="355" y="44"/>
                                </a:lnTo>
                                <a:lnTo>
                                  <a:pt x="666" y="284"/>
                                </a:lnTo>
                                <a:lnTo>
                                  <a:pt x="666" y="240"/>
                                </a:lnTo>
                                <a:lnTo>
                                  <a:pt x="582" y="171"/>
                                </a:lnTo>
                                <a:lnTo>
                                  <a:pt x="400" y="34"/>
                                </a:lnTo>
                                <a:lnTo>
                                  <a:pt x="354" y="0"/>
                                </a:lnTo>
                                <a:lnTo>
                                  <a:pt x="8" y="289"/>
                                </a:lnTo>
                                <a:lnTo>
                                  <a:pt x="3" y="291"/>
                                </a:lnTo>
                                <a:lnTo>
                                  <a:pt x="0" y="296"/>
                                </a:lnTo>
                                <a:lnTo>
                                  <a:pt x="0" y="742"/>
                                </a:lnTo>
                                <a:lnTo>
                                  <a:pt x="8" y="749"/>
                                </a:lnTo>
                                <a:lnTo>
                                  <a:pt x="725" y="749"/>
                                </a:lnTo>
                                <a:lnTo>
                                  <a:pt x="732" y="742"/>
                                </a:lnTo>
                                <a:lnTo>
                                  <a:pt x="732" y="715"/>
                                </a:lnTo>
                                <a:lnTo>
                                  <a:pt x="732" y="694"/>
                                </a:lnTo>
                                <a:lnTo>
                                  <a:pt x="732" y="337"/>
                                </a:lnTo>
                                <a:lnTo>
                                  <a:pt x="732" y="319"/>
                                </a:lnTo>
                                <a:lnTo>
                                  <a:pt x="732" y="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2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2B7F7E" id="Group 203" o:spid="_x0000_s1026" style="position:absolute;margin-left:146.35pt;margin-top:14.45pt;width:65pt;height:48.4pt;z-index:251697152" coordsize="1300,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">
                <v:shape id="AutoShape 75" o:spid="_x0000_s1027" style="position:absolute;left:10;top:10;width:903;height:947;visibility:visible;mso-wrap-style:square;v-text-anchor:top" coordsize="903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" path="m96,701r-23,l73,722r23,l96,701xm148,701r-23,l125,722r23,l148,701xm201,701r-22,l179,722r22,l201,701xm239,425r-166,l73,446r166,l239,425xm253,701r-23,l230,722r23,l253,701xm300,517r-227,l73,538r227,l300,517xm307,701r-23,l284,722r23,l307,701xm355,609r-282,l73,630r282,l355,609xm358,701r-23,l335,722r23,l358,701xm366,163r-296,l70,185r,126l70,333r296,l366,311r-273,l93,185r250,l343,311r23,l366,185r,-1l366,163xm412,701r-23,l389,722r23,l412,701xm465,701r-23,l442,722r23,l465,701xm902,805r-23,l879,826r,23l874,880r-15,25l836,921r-30,5l179,926r18,-16l211,889r9,-23l223,842r,-10l221,826r658,l879,805r-105,l774,646,773,276r,-207l751,49r,30l751,276r-3,370l748,805r-536,l195,808r5,18l201,836r,6l194,875r-20,27l146,920r-35,6l77,920,49,902,30,875,23,842,23,79,75,31r62,58l170,59,200,31r62,58l295,59,325,31r62,58l420,59,450,31r62,58l545,59,575,31r62,58l670,59,700,31r51,48l751,49,732,31,700,,637,59,607,31,575,,512,59,483,31,450,,387,59,358,31,325,,261,59,231,31,198,,136,59,106,31,73,,,69,,840r9,42l33,916r35,22l111,947r695,l844,939r20,-13l875,919r20,-31l902,849r,-23l902,805xe" fillcolor="#003263" stroked="f">
                  <v:path arrowok="t" o:connecttype="custom" o:connectlocs="73,732;148,711;148,732;179,711;201,711;73,456;253,711;253,732;73,527;300,527;284,732;355,619;355,640;335,711;358,711;70,195;366,343;93,195;366,321;366,173;389,732;465,711;465,732;879,815;874,890;806,936;211,899;223,842;879,815;773,286;751,89;748,815;200,836;194,885;111,936;30,885;75,41;200,41;325,41;450,41;575,41;700,41;732,41;607,41;483,41;358,41;231,41;106,41;0,850;68,948;844,949;895,898;902,815" o:connectangles="0,0,0,0,0,0,0,0,0,0,0,0,0,0,0,0,0,0,0,0,0,0,0,0,0,0,0,0,0,0,0,0,0,0,0,0,0,0,0,0,0,0,0,0,0,0,0,0,0,0,0,0,0"/>
                </v:shape>
                <v:shape id="AutoShape 76" o:spid="_x0000_s1028" style="position:absolute;left:10;top:10;width:903;height:947;visibility:visible;mso-wrap-style:square;v-text-anchor:top" coordsize="903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" path="m773,276r,-207l700,,637,59,575,,512,59,450,,387,59,325,,261,59,198,,136,59,73,,,69,,840r9,42l33,916r35,22l111,947r2,l125,947r637,l806,947r38,-8l875,919r20,-31l902,849r,-33l902,805r-128,l774,646t-26,l748,805r-536,l195,808r3,12l200,826r1,10l201,842r-7,33l174,902r-28,18l111,926,77,920,49,902,30,875,23,842,23,79,75,31r62,58l200,31r62,58l325,31r62,58l450,31r62,58l575,31r62,58l700,31r51,48l751,258t55,668l179,926r18,-16l211,889r9,-23l223,840r,-4l223,832r-2,-6l879,826r,23l874,880r-15,25l836,921r-30,5xe" filled="f" strokecolor="#003263" strokeweight=".36161mm">
                  <v:path arrowok="t" o:connecttype="custom" o:connectlocs="773,79;637,69;512,69;387,69;261,69;136,69;0,79;9,892;68,948;113,957;762,957;844,949;895,898;902,826;774,815;748,656;212,815;198,830;201,846;194,885;146,930;77,930;30,885;23,89;137,99;262,99;387,99;512,99;637,99;751,89;806,936;197,920;220,876;223,846;221,836;879,859;859,915;806,936" o:connectangles="0,0,0,0,0,0,0,0,0,0,0,0,0,0,0,0,0,0,0,0,0,0,0,0,0,0,0,0,0,0,0,0,0,0,0,0,0,0"/>
                </v:shape>
                <v:shape id="Freeform 77" o:spid="_x0000_s1029" style="position:absolute;left:711;top:105;width:182;height:651;visibility:visible;mso-wrap-style:square;v-text-anchor:top" coordsize="182,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" path="m139,l20,67,,651r181,l139,xe" stroked="f">
                  <v:path arrowok="t" o:connecttype="custom" o:connectlocs="139,105;20,172;0,756;181,756;139,105" o:connectangles="0,0,0,0,0"/>
                </v:shape>
                <v:shape id="AutoShape 78" o:spid="_x0000_s1030" style="position:absolute;left:567;top:12;width:732;height:749;visibility:visible;mso-wrap-style:square;v-text-anchor:top" coordsize="732,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" path="m345,642r-36,l309,676r36,l345,642xm421,642r-36,l385,676r36,l421,642xm732,298r-2,-4l725,289r-5,-5l697,265r,72l697,694,666,668r,47l67,715,91,694,293,519r145,l666,715r,-47l492,519,473,503r25,-18l697,337r,-72l666,240r,44l663,284r,35l440,485r-147,l262,461r,42l38,694r,-357l262,503r,-42l96,337,72,319r591,l663,284r-596,l355,44,666,284r,-44l582,171,400,34,354,,8,289r-5,2l,296,,742r8,7l725,749r7,-7l732,715r,-21l732,337r,-18l732,298xe" fillcolor="#003263" stroked="f">
                  <v:path arrowok="t" o:connecttype="custom" o:connectlocs="309,655;345,689;421,655;385,689;421,655;730,307;720,297;697,350;666,681;67,728;293,532;666,728;492,532;498,498;697,278;666,297;663,332;293,498;262,516;38,350;262,474;72,332;663,297;355,57;666,253;400,47;8,302;0,309;8,762;732,755;732,707;732,332" o:connectangles="0,0,0,0,0,0,0,0,0,0,0,0,0,0,0,0,0,0,0,0,0,0,0,0,0,0,0,0,0,0,0,0"/>
                </v:shape>
              </v:group>
            </w:pict>
          </mc:Fallback>
        </mc:AlternateContent>
      </w:r>
      <w:r w:rsidR="00F76939">
        <w:rPr>
          <w:noProof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508FB942" wp14:editId="26A8F04F">
                <wp:simplePos x="0" y="0"/>
                <wp:positionH relativeFrom="column">
                  <wp:posOffset>11431</wp:posOffset>
                </wp:positionH>
                <wp:positionV relativeFrom="paragraph">
                  <wp:posOffset>176213</wp:posOffset>
                </wp:positionV>
                <wp:extent cx="1047750" cy="1571625"/>
                <wp:effectExtent l="0" t="0" r="0" b="9525"/>
                <wp:wrapNone/>
                <wp:docPr id="247" name="Group 2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7750" cy="1571625"/>
                          <a:chOff x="0" y="0"/>
                          <a:chExt cx="981075" cy="1524000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23900"/>
                            <a:ext cx="981075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307EFE" w14:textId="4E4DB083" w:rsidR="006C6D3E" w:rsidRPr="006C6D3E" w:rsidRDefault="001279B9" w:rsidP="006C6D3E">
                              <w:pPr>
                                <w:jc w:val="center"/>
                                <w:rPr>
                                  <w:color w:val="003263" w:themeColor="text2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22</w:t>
                              </w:r>
                              <w:r w:rsidR="006C6D3E" w:rsidRPr="006C6D3E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36"/>
                                  <w:szCs w:val="36"/>
                                </w:rPr>
                                <w:t xml:space="preserve"> DAYS</w:t>
                              </w:r>
                              <w:r w:rsidR="006C6D3E" w:rsidRPr="006C6D3E">
                                <w:rPr>
                                  <w:color w:val="003263" w:themeColor="text2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="006C6D3E">
                                <w:rPr>
                                  <w:color w:val="003263" w:themeColor="text2"/>
                                </w:rPr>
                                <w:br/>
                              </w:r>
                              <w:r w:rsidR="006C6D3E" w:rsidRPr="006C6D3E">
                                <w:rPr>
                                  <w:color w:val="003263" w:themeColor="text2"/>
                                  <w:w w:val="105"/>
                                </w:rPr>
                                <w:t xml:space="preserve">of engagement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g:grpSp>
                        <wpg:cNvPr id="7" name="Group 7"/>
                        <wpg:cNvGrpSpPr>
                          <a:grpSpLocks/>
                        </wpg:cNvGrpSpPr>
                        <wpg:grpSpPr bwMode="auto">
                          <a:xfrm>
                            <a:off x="123825" y="0"/>
                            <a:ext cx="739140" cy="731775"/>
                            <a:chOff x="695" y="-1591"/>
                            <a:chExt cx="1405" cy="1391"/>
                          </a:xfrm>
                        </wpg:grpSpPr>
                        <wps:wsp>
                          <wps:cNvPr id="8" name="Freeform 3"/>
                          <wps:cNvSpPr>
                            <a:spLocks/>
                          </wps:cNvSpPr>
                          <wps:spPr bwMode="auto">
                            <a:xfrm>
                              <a:off x="721" y="-1521"/>
                              <a:ext cx="1351" cy="1294"/>
                            </a:xfrm>
                            <a:custGeom>
                              <a:avLst/>
                              <a:gdLst>
                                <a:gd name="T0" fmla="+- 0 1099 722"/>
                                <a:gd name="T1" fmla="*/ T0 w 1351"/>
                                <a:gd name="T2" fmla="+- 0 -1521 -1521"/>
                                <a:gd name="T3" fmla="*/ -1521 h 1294"/>
                                <a:gd name="T4" fmla="+- 0 1016 722"/>
                                <a:gd name="T5" fmla="*/ T4 w 1351"/>
                                <a:gd name="T6" fmla="+- 0 -1481 -1521"/>
                                <a:gd name="T7" fmla="*/ -1481 h 1294"/>
                                <a:gd name="T8" fmla="+- 0 728 722"/>
                                <a:gd name="T9" fmla="*/ T8 w 1351"/>
                                <a:gd name="T10" fmla="+- 0 -683 -1521"/>
                                <a:gd name="T11" fmla="*/ -683 h 1294"/>
                                <a:gd name="T12" fmla="+- 0 722 722"/>
                                <a:gd name="T13" fmla="*/ T12 w 1351"/>
                                <a:gd name="T14" fmla="+- 0 -635 -1521"/>
                                <a:gd name="T15" fmla="*/ -635 h 1294"/>
                                <a:gd name="T16" fmla="+- 0 734 722"/>
                                <a:gd name="T17" fmla="*/ T16 w 1351"/>
                                <a:gd name="T18" fmla="+- 0 -590 -1521"/>
                                <a:gd name="T19" fmla="*/ -590 h 1294"/>
                                <a:gd name="T20" fmla="+- 0 762 722"/>
                                <a:gd name="T21" fmla="*/ T20 w 1351"/>
                                <a:gd name="T22" fmla="+- 0 -553 -1521"/>
                                <a:gd name="T23" fmla="*/ -553 h 1294"/>
                                <a:gd name="T24" fmla="+- 0 803 722"/>
                                <a:gd name="T25" fmla="*/ T24 w 1351"/>
                                <a:gd name="T26" fmla="+- 0 -528 -1521"/>
                                <a:gd name="T27" fmla="*/ -528 h 1294"/>
                                <a:gd name="T28" fmla="+- 0 1648 722"/>
                                <a:gd name="T29" fmla="*/ T28 w 1351"/>
                                <a:gd name="T30" fmla="+- 0 -234 -1521"/>
                                <a:gd name="T31" fmla="*/ -234 h 1294"/>
                                <a:gd name="T32" fmla="+- 0 1696 722"/>
                                <a:gd name="T33" fmla="*/ T32 w 1351"/>
                                <a:gd name="T34" fmla="+- 0 -227 -1521"/>
                                <a:gd name="T35" fmla="*/ -227 h 1294"/>
                                <a:gd name="T36" fmla="+- 0 1741 722"/>
                                <a:gd name="T37" fmla="*/ T36 w 1351"/>
                                <a:gd name="T38" fmla="+- 0 -239 -1521"/>
                                <a:gd name="T39" fmla="*/ -239 h 1294"/>
                                <a:gd name="T40" fmla="+- 0 1778 722"/>
                                <a:gd name="T41" fmla="*/ T40 w 1351"/>
                                <a:gd name="T42" fmla="+- 0 -267 -1521"/>
                                <a:gd name="T43" fmla="*/ -267 h 1294"/>
                                <a:gd name="T44" fmla="+- 0 1803 722"/>
                                <a:gd name="T45" fmla="*/ T44 w 1351"/>
                                <a:gd name="T46" fmla="+- 0 -309 -1521"/>
                                <a:gd name="T47" fmla="*/ -309 h 1294"/>
                                <a:gd name="T48" fmla="+- 0 2066 722"/>
                                <a:gd name="T49" fmla="*/ T48 w 1351"/>
                                <a:gd name="T50" fmla="+- 0 -1065 -1521"/>
                                <a:gd name="T51" fmla="*/ -1065 h 1294"/>
                                <a:gd name="T52" fmla="+- 0 2073 722"/>
                                <a:gd name="T53" fmla="*/ T52 w 1351"/>
                                <a:gd name="T54" fmla="+- 0 -1113 -1521"/>
                                <a:gd name="T55" fmla="*/ -1113 h 1294"/>
                                <a:gd name="T56" fmla="+- 0 2061 722"/>
                                <a:gd name="T57" fmla="*/ T56 w 1351"/>
                                <a:gd name="T58" fmla="+- 0 -1158 -1521"/>
                                <a:gd name="T59" fmla="*/ -1158 h 1294"/>
                                <a:gd name="T60" fmla="+- 0 2033 722"/>
                                <a:gd name="T61" fmla="*/ T60 w 1351"/>
                                <a:gd name="T62" fmla="+- 0 -1196 -1521"/>
                                <a:gd name="T63" fmla="*/ -1196 h 1294"/>
                                <a:gd name="T64" fmla="+- 0 1991 722"/>
                                <a:gd name="T65" fmla="*/ T64 w 1351"/>
                                <a:gd name="T66" fmla="+- 0 -1220 -1521"/>
                                <a:gd name="T67" fmla="*/ -1220 h 1294"/>
                                <a:gd name="T68" fmla="+- 0 1147 722"/>
                                <a:gd name="T69" fmla="*/ T68 w 1351"/>
                                <a:gd name="T70" fmla="+- 0 -1514 -1521"/>
                                <a:gd name="T71" fmla="*/ -1514 h 1294"/>
                                <a:gd name="T72" fmla="+- 0 1099 722"/>
                                <a:gd name="T73" fmla="*/ T72 w 1351"/>
                                <a:gd name="T74" fmla="+- 0 -1521 -1521"/>
                                <a:gd name="T75" fmla="*/ -1521 h 1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351" h="1294">
                                  <a:moveTo>
                                    <a:pt x="377" y="0"/>
                                  </a:moveTo>
                                  <a:lnTo>
                                    <a:pt x="294" y="40"/>
                                  </a:lnTo>
                                  <a:lnTo>
                                    <a:pt x="6" y="838"/>
                                  </a:lnTo>
                                  <a:lnTo>
                                    <a:pt x="0" y="886"/>
                                  </a:lnTo>
                                  <a:lnTo>
                                    <a:pt x="12" y="931"/>
                                  </a:lnTo>
                                  <a:lnTo>
                                    <a:pt x="40" y="968"/>
                                  </a:lnTo>
                                  <a:lnTo>
                                    <a:pt x="81" y="993"/>
                                  </a:lnTo>
                                  <a:lnTo>
                                    <a:pt x="926" y="1287"/>
                                  </a:lnTo>
                                  <a:lnTo>
                                    <a:pt x="974" y="1294"/>
                                  </a:lnTo>
                                  <a:lnTo>
                                    <a:pt x="1019" y="1282"/>
                                  </a:lnTo>
                                  <a:lnTo>
                                    <a:pt x="1056" y="1254"/>
                                  </a:lnTo>
                                  <a:lnTo>
                                    <a:pt x="1081" y="1212"/>
                                  </a:lnTo>
                                  <a:lnTo>
                                    <a:pt x="1344" y="456"/>
                                  </a:lnTo>
                                  <a:lnTo>
                                    <a:pt x="1351" y="408"/>
                                  </a:lnTo>
                                  <a:lnTo>
                                    <a:pt x="1339" y="363"/>
                                  </a:lnTo>
                                  <a:lnTo>
                                    <a:pt x="1311" y="325"/>
                                  </a:lnTo>
                                  <a:lnTo>
                                    <a:pt x="1269" y="301"/>
                                  </a:lnTo>
                                  <a:lnTo>
                                    <a:pt x="425" y="7"/>
                                  </a:lnTo>
                                  <a:lnTo>
                                    <a:pt x="3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4"/>
                          <wps:cNvSpPr>
                            <a:spLocks/>
                          </wps:cNvSpPr>
                          <wps:spPr bwMode="auto">
                            <a:xfrm>
                              <a:off x="721" y="-1521"/>
                              <a:ext cx="1351" cy="1294"/>
                            </a:xfrm>
                            <a:custGeom>
                              <a:avLst/>
                              <a:gdLst>
                                <a:gd name="T0" fmla="+- 0 1803 722"/>
                                <a:gd name="T1" fmla="*/ T0 w 1351"/>
                                <a:gd name="T2" fmla="+- 0 -309 -1521"/>
                                <a:gd name="T3" fmla="*/ -309 h 1294"/>
                                <a:gd name="T4" fmla="+- 0 1778 722"/>
                                <a:gd name="T5" fmla="*/ T4 w 1351"/>
                                <a:gd name="T6" fmla="+- 0 -267 -1521"/>
                                <a:gd name="T7" fmla="*/ -267 h 1294"/>
                                <a:gd name="T8" fmla="+- 0 1741 722"/>
                                <a:gd name="T9" fmla="*/ T8 w 1351"/>
                                <a:gd name="T10" fmla="+- 0 -239 -1521"/>
                                <a:gd name="T11" fmla="*/ -239 h 1294"/>
                                <a:gd name="T12" fmla="+- 0 1696 722"/>
                                <a:gd name="T13" fmla="*/ T12 w 1351"/>
                                <a:gd name="T14" fmla="+- 0 -227 -1521"/>
                                <a:gd name="T15" fmla="*/ -227 h 1294"/>
                                <a:gd name="T16" fmla="+- 0 1648 722"/>
                                <a:gd name="T17" fmla="*/ T16 w 1351"/>
                                <a:gd name="T18" fmla="+- 0 -234 -1521"/>
                                <a:gd name="T19" fmla="*/ -234 h 1294"/>
                                <a:gd name="T20" fmla="+- 0 803 722"/>
                                <a:gd name="T21" fmla="*/ T20 w 1351"/>
                                <a:gd name="T22" fmla="+- 0 -528 -1521"/>
                                <a:gd name="T23" fmla="*/ -528 h 1294"/>
                                <a:gd name="T24" fmla="+- 0 762 722"/>
                                <a:gd name="T25" fmla="*/ T24 w 1351"/>
                                <a:gd name="T26" fmla="+- 0 -553 -1521"/>
                                <a:gd name="T27" fmla="*/ -553 h 1294"/>
                                <a:gd name="T28" fmla="+- 0 734 722"/>
                                <a:gd name="T29" fmla="*/ T28 w 1351"/>
                                <a:gd name="T30" fmla="+- 0 -590 -1521"/>
                                <a:gd name="T31" fmla="*/ -590 h 1294"/>
                                <a:gd name="T32" fmla="+- 0 722 722"/>
                                <a:gd name="T33" fmla="*/ T32 w 1351"/>
                                <a:gd name="T34" fmla="+- 0 -635 -1521"/>
                                <a:gd name="T35" fmla="*/ -635 h 1294"/>
                                <a:gd name="T36" fmla="+- 0 728 722"/>
                                <a:gd name="T37" fmla="*/ T36 w 1351"/>
                                <a:gd name="T38" fmla="+- 0 -683 -1521"/>
                                <a:gd name="T39" fmla="*/ -683 h 1294"/>
                                <a:gd name="T40" fmla="+- 0 992 722"/>
                                <a:gd name="T41" fmla="*/ T40 w 1351"/>
                                <a:gd name="T42" fmla="+- 0 -1439 -1521"/>
                                <a:gd name="T43" fmla="*/ -1439 h 1294"/>
                                <a:gd name="T44" fmla="+- 0 1016 722"/>
                                <a:gd name="T45" fmla="*/ T44 w 1351"/>
                                <a:gd name="T46" fmla="+- 0 -1481 -1521"/>
                                <a:gd name="T47" fmla="*/ -1481 h 1294"/>
                                <a:gd name="T48" fmla="+- 0 1054 722"/>
                                <a:gd name="T49" fmla="*/ T48 w 1351"/>
                                <a:gd name="T50" fmla="+- 0 -1509 -1521"/>
                                <a:gd name="T51" fmla="*/ -1509 h 1294"/>
                                <a:gd name="T52" fmla="+- 0 1099 722"/>
                                <a:gd name="T53" fmla="*/ T52 w 1351"/>
                                <a:gd name="T54" fmla="+- 0 -1521 -1521"/>
                                <a:gd name="T55" fmla="*/ -1521 h 1294"/>
                                <a:gd name="T56" fmla="+- 0 1147 722"/>
                                <a:gd name="T57" fmla="*/ T56 w 1351"/>
                                <a:gd name="T58" fmla="+- 0 -1514 -1521"/>
                                <a:gd name="T59" fmla="*/ -1514 h 1294"/>
                                <a:gd name="T60" fmla="+- 0 1991 722"/>
                                <a:gd name="T61" fmla="*/ T60 w 1351"/>
                                <a:gd name="T62" fmla="+- 0 -1220 -1521"/>
                                <a:gd name="T63" fmla="*/ -1220 h 1294"/>
                                <a:gd name="T64" fmla="+- 0 2033 722"/>
                                <a:gd name="T65" fmla="*/ T64 w 1351"/>
                                <a:gd name="T66" fmla="+- 0 -1196 -1521"/>
                                <a:gd name="T67" fmla="*/ -1196 h 1294"/>
                                <a:gd name="T68" fmla="+- 0 2061 722"/>
                                <a:gd name="T69" fmla="*/ T68 w 1351"/>
                                <a:gd name="T70" fmla="+- 0 -1158 -1521"/>
                                <a:gd name="T71" fmla="*/ -1158 h 1294"/>
                                <a:gd name="T72" fmla="+- 0 2073 722"/>
                                <a:gd name="T73" fmla="*/ T72 w 1351"/>
                                <a:gd name="T74" fmla="+- 0 -1113 -1521"/>
                                <a:gd name="T75" fmla="*/ -1113 h 1294"/>
                                <a:gd name="T76" fmla="+- 0 2066 722"/>
                                <a:gd name="T77" fmla="*/ T76 w 1351"/>
                                <a:gd name="T78" fmla="+- 0 -1065 -1521"/>
                                <a:gd name="T79" fmla="*/ -1065 h 1294"/>
                                <a:gd name="T80" fmla="+- 0 1803 722"/>
                                <a:gd name="T81" fmla="*/ T80 w 1351"/>
                                <a:gd name="T82" fmla="+- 0 -309 -1521"/>
                                <a:gd name="T83" fmla="*/ -309 h 1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351" h="1294">
                                  <a:moveTo>
                                    <a:pt x="1081" y="1212"/>
                                  </a:moveTo>
                                  <a:lnTo>
                                    <a:pt x="1056" y="1254"/>
                                  </a:lnTo>
                                  <a:lnTo>
                                    <a:pt x="1019" y="1282"/>
                                  </a:lnTo>
                                  <a:lnTo>
                                    <a:pt x="974" y="1294"/>
                                  </a:lnTo>
                                  <a:lnTo>
                                    <a:pt x="926" y="1287"/>
                                  </a:lnTo>
                                  <a:lnTo>
                                    <a:pt x="81" y="993"/>
                                  </a:lnTo>
                                  <a:lnTo>
                                    <a:pt x="40" y="968"/>
                                  </a:lnTo>
                                  <a:lnTo>
                                    <a:pt x="12" y="931"/>
                                  </a:lnTo>
                                  <a:lnTo>
                                    <a:pt x="0" y="886"/>
                                  </a:lnTo>
                                  <a:lnTo>
                                    <a:pt x="6" y="838"/>
                                  </a:lnTo>
                                  <a:lnTo>
                                    <a:pt x="270" y="82"/>
                                  </a:lnTo>
                                  <a:lnTo>
                                    <a:pt x="294" y="40"/>
                                  </a:lnTo>
                                  <a:lnTo>
                                    <a:pt x="332" y="12"/>
                                  </a:lnTo>
                                  <a:lnTo>
                                    <a:pt x="377" y="0"/>
                                  </a:lnTo>
                                  <a:lnTo>
                                    <a:pt x="425" y="7"/>
                                  </a:lnTo>
                                  <a:lnTo>
                                    <a:pt x="1269" y="301"/>
                                  </a:lnTo>
                                  <a:lnTo>
                                    <a:pt x="1311" y="325"/>
                                  </a:lnTo>
                                  <a:lnTo>
                                    <a:pt x="1339" y="363"/>
                                  </a:lnTo>
                                  <a:lnTo>
                                    <a:pt x="1351" y="408"/>
                                  </a:lnTo>
                                  <a:lnTo>
                                    <a:pt x="1344" y="456"/>
                                  </a:lnTo>
                                  <a:lnTo>
                                    <a:pt x="1081" y="12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4087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5"/>
                          <wps:cNvSpPr>
                            <a:spLocks/>
                          </wps:cNvSpPr>
                          <wps:spPr bwMode="auto">
                            <a:xfrm>
                              <a:off x="721" y="-1521"/>
                              <a:ext cx="1312" cy="1294"/>
                            </a:xfrm>
                            <a:custGeom>
                              <a:avLst/>
                              <a:gdLst>
                                <a:gd name="T0" fmla="+- 0 1099 722"/>
                                <a:gd name="T1" fmla="*/ T0 w 1312"/>
                                <a:gd name="T2" fmla="+- 0 -1521 -1521"/>
                                <a:gd name="T3" fmla="*/ -1521 h 1294"/>
                                <a:gd name="T4" fmla="+- 0 1016 722"/>
                                <a:gd name="T5" fmla="*/ T4 w 1312"/>
                                <a:gd name="T6" fmla="+- 0 -1481 -1521"/>
                                <a:gd name="T7" fmla="*/ -1481 h 1294"/>
                                <a:gd name="T8" fmla="+- 0 728 722"/>
                                <a:gd name="T9" fmla="*/ T8 w 1312"/>
                                <a:gd name="T10" fmla="+- 0 -683 -1521"/>
                                <a:gd name="T11" fmla="*/ -683 h 1294"/>
                                <a:gd name="T12" fmla="+- 0 722 722"/>
                                <a:gd name="T13" fmla="*/ T12 w 1312"/>
                                <a:gd name="T14" fmla="+- 0 -635 -1521"/>
                                <a:gd name="T15" fmla="*/ -635 h 1294"/>
                                <a:gd name="T16" fmla="+- 0 734 722"/>
                                <a:gd name="T17" fmla="*/ T16 w 1312"/>
                                <a:gd name="T18" fmla="+- 0 -590 -1521"/>
                                <a:gd name="T19" fmla="*/ -590 h 1294"/>
                                <a:gd name="T20" fmla="+- 0 762 722"/>
                                <a:gd name="T21" fmla="*/ T20 w 1312"/>
                                <a:gd name="T22" fmla="+- 0 -553 -1521"/>
                                <a:gd name="T23" fmla="*/ -553 h 1294"/>
                                <a:gd name="T24" fmla="+- 0 803 722"/>
                                <a:gd name="T25" fmla="*/ T24 w 1312"/>
                                <a:gd name="T26" fmla="+- 0 -528 -1521"/>
                                <a:gd name="T27" fmla="*/ -528 h 1294"/>
                                <a:gd name="T28" fmla="+- 0 1648 722"/>
                                <a:gd name="T29" fmla="*/ T28 w 1312"/>
                                <a:gd name="T30" fmla="+- 0 -234 -1521"/>
                                <a:gd name="T31" fmla="*/ -234 h 1294"/>
                                <a:gd name="T32" fmla="+- 0 1696 722"/>
                                <a:gd name="T33" fmla="*/ T32 w 1312"/>
                                <a:gd name="T34" fmla="+- 0 -227 -1521"/>
                                <a:gd name="T35" fmla="*/ -227 h 1294"/>
                                <a:gd name="T36" fmla="+- 0 1741 722"/>
                                <a:gd name="T37" fmla="*/ T36 w 1312"/>
                                <a:gd name="T38" fmla="+- 0 -239 -1521"/>
                                <a:gd name="T39" fmla="*/ -239 h 1294"/>
                                <a:gd name="T40" fmla="+- 0 1778 722"/>
                                <a:gd name="T41" fmla="*/ T40 w 1312"/>
                                <a:gd name="T42" fmla="+- 0 -267 -1521"/>
                                <a:gd name="T43" fmla="*/ -267 h 1294"/>
                                <a:gd name="T44" fmla="+- 0 1803 722"/>
                                <a:gd name="T45" fmla="*/ T44 w 1312"/>
                                <a:gd name="T46" fmla="+- 0 -309 -1521"/>
                                <a:gd name="T47" fmla="*/ -309 h 1294"/>
                                <a:gd name="T48" fmla="+- 0 2033 722"/>
                                <a:gd name="T49" fmla="*/ T48 w 1312"/>
                                <a:gd name="T50" fmla="+- 0 -971 -1521"/>
                                <a:gd name="T51" fmla="*/ -971 h 1294"/>
                                <a:gd name="T52" fmla="+- 0 959 722"/>
                                <a:gd name="T53" fmla="*/ T52 w 1312"/>
                                <a:gd name="T54" fmla="+- 0 -1345 -1521"/>
                                <a:gd name="T55" fmla="*/ -1345 h 1294"/>
                                <a:gd name="T56" fmla="+- 0 1632 722"/>
                                <a:gd name="T57" fmla="*/ T56 w 1312"/>
                                <a:gd name="T58" fmla="+- 0 -1345 -1521"/>
                                <a:gd name="T59" fmla="*/ -1345 h 1294"/>
                                <a:gd name="T60" fmla="+- 0 1147 722"/>
                                <a:gd name="T61" fmla="*/ T60 w 1312"/>
                                <a:gd name="T62" fmla="+- 0 -1514 -1521"/>
                                <a:gd name="T63" fmla="*/ -1514 h 1294"/>
                                <a:gd name="T64" fmla="+- 0 1099 722"/>
                                <a:gd name="T65" fmla="*/ T64 w 1312"/>
                                <a:gd name="T66" fmla="+- 0 -1521 -1521"/>
                                <a:gd name="T67" fmla="*/ -1521 h 1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312" h="1294">
                                  <a:moveTo>
                                    <a:pt x="377" y="0"/>
                                  </a:moveTo>
                                  <a:lnTo>
                                    <a:pt x="294" y="40"/>
                                  </a:lnTo>
                                  <a:lnTo>
                                    <a:pt x="6" y="838"/>
                                  </a:lnTo>
                                  <a:lnTo>
                                    <a:pt x="0" y="886"/>
                                  </a:lnTo>
                                  <a:lnTo>
                                    <a:pt x="12" y="931"/>
                                  </a:lnTo>
                                  <a:lnTo>
                                    <a:pt x="40" y="968"/>
                                  </a:lnTo>
                                  <a:lnTo>
                                    <a:pt x="81" y="993"/>
                                  </a:lnTo>
                                  <a:lnTo>
                                    <a:pt x="926" y="1287"/>
                                  </a:lnTo>
                                  <a:lnTo>
                                    <a:pt x="974" y="1294"/>
                                  </a:lnTo>
                                  <a:lnTo>
                                    <a:pt x="1019" y="1282"/>
                                  </a:lnTo>
                                  <a:lnTo>
                                    <a:pt x="1056" y="1254"/>
                                  </a:lnTo>
                                  <a:lnTo>
                                    <a:pt x="1081" y="1212"/>
                                  </a:lnTo>
                                  <a:lnTo>
                                    <a:pt x="1311" y="550"/>
                                  </a:lnTo>
                                  <a:lnTo>
                                    <a:pt x="237" y="176"/>
                                  </a:lnTo>
                                  <a:lnTo>
                                    <a:pt x="910" y="176"/>
                                  </a:lnTo>
                                  <a:lnTo>
                                    <a:pt x="425" y="7"/>
                                  </a:lnTo>
                                  <a:lnTo>
                                    <a:pt x="3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AutoShape 6"/>
                          <wps:cNvSpPr>
                            <a:spLocks/>
                          </wps:cNvSpPr>
                          <wps:spPr bwMode="auto">
                            <a:xfrm>
                              <a:off x="721" y="-1521"/>
                              <a:ext cx="1351" cy="1294"/>
                            </a:xfrm>
                            <a:custGeom>
                              <a:avLst/>
                              <a:gdLst>
                                <a:gd name="T0" fmla="+- 0 1803 722"/>
                                <a:gd name="T1" fmla="*/ T0 w 1351"/>
                                <a:gd name="T2" fmla="+- 0 -309 -1521"/>
                                <a:gd name="T3" fmla="*/ -309 h 1294"/>
                                <a:gd name="T4" fmla="+- 0 1778 722"/>
                                <a:gd name="T5" fmla="*/ T4 w 1351"/>
                                <a:gd name="T6" fmla="+- 0 -267 -1521"/>
                                <a:gd name="T7" fmla="*/ -267 h 1294"/>
                                <a:gd name="T8" fmla="+- 0 1741 722"/>
                                <a:gd name="T9" fmla="*/ T8 w 1351"/>
                                <a:gd name="T10" fmla="+- 0 -239 -1521"/>
                                <a:gd name="T11" fmla="*/ -239 h 1294"/>
                                <a:gd name="T12" fmla="+- 0 1696 722"/>
                                <a:gd name="T13" fmla="*/ T12 w 1351"/>
                                <a:gd name="T14" fmla="+- 0 -227 -1521"/>
                                <a:gd name="T15" fmla="*/ -227 h 1294"/>
                                <a:gd name="T16" fmla="+- 0 1648 722"/>
                                <a:gd name="T17" fmla="*/ T16 w 1351"/>
                                <a:gd name="T18" fmla="+- 0 -234 -1521"/>
                                <a:gd name="T19" fmla="*/ -234 h 1294"/>
                                <a:gd name="T20" fmla="+- 0 803 722"/>
                                <a:gd name="T21" fmla="*/ T20 w 1351"/>
                                <a:gd name="T22" fmla="+- 0 -528 -1521"/>
                                <a:gd name="T23" fmla="*/ -528 h 1294"/>
                                <a:gd name="T24" fmla="+- 0 762 722"/>
                                <a:gd name="T25" fmla="*/ T24 w 1351"/>
                                <a:gd name="T26" fmla="+- 0 -553 -1521"/>
                                <a:gd name="T27" fmla="*/ -553 h 1294"/>
                                <a:gd name="T28" fmla="+- 0 734 722"/>
                                <a:gd name="T29" fmla="*/ T28 w 1351"/>
                                <a:gd name="T30" fmla="+- 0 -590 -1521"/>
                                <a:gd name="T31" fmla="*/ -590 h 1294"/>
                                <a:gd name="T32" fmla="+- 0 722 722"/>
                                <a:gd name="T33" fmla="*/ T32 w 1351"/>
                                <a:gd name="T34" fmla="+- 0 -635 -1521"/>
                                <a:gd name="T35" fmla="*/ -635 h 1294"/>
                                <a:gd name="T36" fmla="+- 0 728 722"/>
                                <a:gd name="T37" fmla="*/ T36 w 1351"/>
                                <a:gd name="T38" fmla="+- 0 -683 -1521"/>
                                <a:gd name="T39" fmla="*/ -683 h 1294"/>
                                <a:gd name="T40" fmla="+- 0 992 722"/>
                                <a:gd name="T41" fmla="*/ T40 w 1351"/>
                                <a:gd name="T42" fmla="+- 0 -1439 -1521"/>
                                <a:gd name="T43" fmla="*/ -1439 h 1294"/>
                                <a:gd name="T44" fmla="+- 0 1016 722"/>
                                <a:gd name="T45" fmla="*/ T44 w 1351"/>
                                <a:gd name="T46" fmla="+- 0 -1481 -1521"/>
                                <a:gd name="T47" fmla="*/ -1481 h 1294"/>
                                <a:gd name="T48" fmla="+- 0 1054 722"/>
                                <a:gd name="T49" fmla="*/ T48 w 1351"/>
                                <a:gd name="T50" fmla="+- 0 -1509 -1521"/>
                                <a:gd name="T51" fmla="*/ -1509 h 1294"/>
                                <a:gd name="T52" fmla="+- 0 1099 722"/>
                                <a:gd name="T53" fmla="*/ T52 w 1351"/>
                                <a:gd name="T54" fmla="+- 0 -1521 -1521"/>
                                <a:gd name="T55" fmla="*/ -1521 h 1294"/>
                                <a:gd name="T56" fmla="+- 0 1147 722"/>
                                <a:gd name="T57" fmla="*/ T56 w 1351"/>
                                <a:gd name="T58" fmla="+- 0 -1514 -1521"/>
                                <a:gd name="T59" fmla="*/ -1514 h 1294"/>
                                <a:gd name="T60" fmla="+- 0 1991 722"/>
                                <a:gd name="T61" fmla="*/ T60 w 1351"/>
                                <a:gd name="T62" fmla="+- 0 -1220 -1521"/>
                                <a:gd name="T63" fmla="*/ -1220 h 1294"/>
                                <a:gd name="T64" fmla="+- 0 2033 722"/>
                                <a:gd name="T65" fmla="*/ T64 w 1351"/>
                                <a:gd name="T66" fmla="+- 0 -1196 -1521"/>
                                <a:gd name="T67" fmla="*/ -1196 h 1294"/>
                                <a:gd name="T68" fmla="+- 0 2061 722"/>
                                <a:gd name="T69" fmla="*/ T68 w 1351"/>
                                <a:gd name="T70" fmla="+- 0 -1158 -1521"/>
                                <a:gd name="T71" fmla="*/ -1158 h 1294"/>
                                <a:gd name="T72" fmla="+- 0 2073 722"/>
                                <a:gd name="T73" fmla="*/ T72 w 1351"/>
                                <a:gd name="T74" fmla="+- 0 -1113 -1521"/>
                                <a:gd name="T75" fmla="*/ -1113 h 1294"/>
                                <a:gd name="T76" fmla="+- 0 2066 722"/>
                                <a:gd name="T77" fmla="*/ T76 w 1351"/>
                                <a:gd name="T78" fmla="+- 0 -1065 -1521"/>
                                <a:gd name="T79" fmla="*/ -1065 h 1294"/>
                                <a:gd name="T80" fmla="+- 0 1803 722"/>
                                <a:gd name="T81" fmla="*/ T80 w 1351"/>
                                <a:gd name="T82" fmla="+- 0 -309 -1521"/>
                                <a:gd name="T83" fmla="*/ -309 h 1294"/>
                                <a:gd name="T84" fmla="+- 0 959 722"/>
                                <a:gd name="T85" fmla="*/ T84 w 1351"/>
                                <a:gd name="T86" fmla="+- 0 -1345 -1521"/>
                                <a:gd name="T87" fmla="*/ -1345 h 1294"/>
                                <a:gd name="T88" fmla="+- 0 2044 722"/>
                                <a:gd name="T89" fmla="*/ T88 w 1351"/>
                                <a:gd name="T90" fmla="+- 0 -968 -1521"/>
                                <a:gd name="T91" fmla="*/ -968 h 1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351" h="1294">
                                  <a:moveTo>
                                    <a:pt x="1081" y="1212"/>
                                  </a:moveTo>
                                  <a:lnTo>
                                    <a:pt x="1056" y="1254"/>
                                  </a:lnTo>
                                  <a:lnTo>
                                    <a:pt x="1019" y="1282"/>
                                  </a:lnTo>
                                  <a:lnTo>
                                    <a:pt x="974" y="1294"/>
                                  </a:lnTo>
                                  <a:lnTo>
                                    <a:pt x="926" y="1287"/>
                                  </a:lnTo>
                                  <a:lnTo>
                                    <a:pt x="81" y="993"/>
                                  </a:lnTo>
                                  <a:lnTo>
                                    <a:pt x="40" y="968"/>
                                  </a:lnTo>
                                  <a:lnTo>
                                    <a:pt x="12" y="931"/>
                                  </a:lnTo>
                                  <a:lnTo>
                                    <a:pt x="0" y="886"/>
                                  </a:lnTo>
                                  <a:lnTo>
                                    <a:pt x="6" y="838"/>
                                  </a:lnTo>
                                  <a:lnTo>
                                    <a:pt x="270" y="82"/>
                                  </a:lnTo>
                                  <a:lnTo>
                                    <a:pt x="294" y="40"/>
                                  </a:lnTo>
                                  <a:lnTo>
                                    <a:pt x="332" y="12"/>
                                  </a:lnTo>
                                  <a:lnTo>
                                    <a:pt x="377" y="0"/>
                                  </a:lnTo>
                                  <a:lnTo>
                                    <a:pt x="425" y="7"/>
                                  </a:lnTo>
                                  <a:lnTo>
                                    <a:pt x="1269" y="301"/>
                                  </a:lnTo>
                                  <a:lnTo>
                                    <a:pt x="1311" y="325"/>
                                  </a:lnTo>
                                  <a:lnTo>
                                    <a:pt x="1339" y="363"/>
                                  </a:lnTo>
                                  <a:lnTo>
                                    <a:pt x="1351" y="408"/>
                                  </a:lnTo>
                                  <a:lnTo>
                                    <a:pt x="1344" y="456"/>
                                  </a:lnTo>
                                  <a:lnTo>
                                    <a:pt x="1081" y="1212"/>
                                  </a:lnTo>
                                  <a:close/>
                                  <a:moveTo>
                                    <a:pt x="237" y="176"/>
                                  </a:moveTo>
                                  <a:lnTo>
                                    <a:pt x="1322" y="553"/>
                                  </a:lnTo>
                                </a:path>
                              </a:pathLst>
                            </a:custGeom>
                            <a:noFill/>
                            <a:ln w="34087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Line 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73" y="-1565"/>
                              <a:ext cx="0" cy="158"/>
                            </a:xfrm>
                            <a:prstGeom prst="line">
                              <a:avLst/>
                            </a:prstGeom>
                            <a:noFill/>
                            <a:ln w="34087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" name="Line 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20" y="-1335"/>
                              <a:ext cx="0" cy="157"/>
                            </a:xfrm>
                            <a:prstGeom prst="line">
                              <a:avLst/>
                            </a:prstGeom>
                            <a:noFill/>
                            <a:ln w="34087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" name="Freeform 9"/>
                          <wps:cNvSpPr>
                            <a:spLocks/>
                          </wps:cNvSpPr>
                          <wps:spPr bwMode="auto">
                            <a:xfrm>
                              <a:off x="1015" y="-1148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096 1015"/>
                                <a:gd name="T1" fmla="*/ T0 w 323"/>
                                <a:gd name="T2" fmla="+- 0 -1147 -1147"/>
                                <a:gd name="T3" fmla="*/ -1147 h 319"/>
                                <a:gd name="T4" fmla="+- 0 1015 1015"/>
                                <a:gd name="T5" fmla="*/ T4 w 323"/>
                                <a:gd name="T6" fmla="+- 0 -912 -1147"/>
                                <a:gd name="T7" fmla="*/ -912 h 319"/>
                                <a:gd name="T8" fmla="+- 0 1257 1015"/>
                                <a:gd name="T9" fmla="*/ T8 w 323"/>
                                <a:gd name="T10" fmla="+- 0 -829 -1147"/>
                                <a:gd name="T11" fmla="*/ -829 h 319"/>
                                <a:gd name="T12" fmla="+- 0 1338 1015"/>
                                <a:gd name="T13" fmla="*/ T12 w 323"/>
                                <a:gd name="T14" fmla="+- 0 -1064 -1147"/>
                                <a:gd name="T15" fmla="*/ -1064 h 319"/>
                                <a:gd name="T16" fmla="+- 0 1096 1015"/>
                                <a:gd name="T17" fmla="*/ T16 w 323"/>
                                <a:gd name="T18" fmla="+- 0 -1147 -1147"/>
                                <a:gd name="T19" fmla="*/ -1147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3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0"/>
                          <wps:cNvSpPr>
                            <a:spLocks/>
                          </wps:cNvSpPr>
                          <wps:spPr bwMode="auto">
                            <a:xfrm>
                              <a:off x="1015" y="-1148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096 1015"/>
                                <a:gd name="T1" fmla="*/ T0 w 323"/>
                                <a:gd name="T2" fmla="+- 0 -1147 -1147"/>
                                <a:gd name="T3" fmla="*/ -1147 h 319"/>
                                <a:gd name="T4" fmla="+- 0 1015 1015"/>
                                <a:gd name="T5" fmla="*/ T4 w 323"/>
                                <a:gd name="T6" fmla="+- 0 -912 -1147"/>
                                <a:gd name="T7" fmla="*/ -912 h 319"/>
                                <a:gd name="T8" fmla="+- 0 1257 1015"/>
                                <a:gd name="T9" fmla="*/ T8 w 323"/>
                                <a:gd name="T10" fmla="+- 0 -829 -1147"/>
                                <a:gd name="T11" fmla="*/ -829 h 319"/>
                                <a:gd name="T12" fmla="+- 0 1338 1015"/>
                                <a:gd name="T13" fmla="*/ T12 w 323"/>
                                <a:gd name="T14" fmla="+- 0 -1064 -1147"/>
                                <a:gd name="T15" fmla="*/ -1064 h 319"/>
                                <a:gd name="T16" fmla="+- 0 1096 1015"/>
                                <a:gd name="T17" fmla="*/ T16 w 323"/>
                                <a:gd name="T18" fmla="+- 0 -1147 -1147"/>
                                <a:gd name="T19" fmla="*/ -1147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3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143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1"/>
                          <wps:cNvSpPr>
                            <a:spLocks/>
                          </wps:cNvSpPr>
                          <wps:spPr bwMode="auto">
                            <a:xfrm>
                              <a:off x="1252" y="-1066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334 1253"/>
                                <a:gd name="T1" fmla="*/ T0 w 323"/>
                                <a:gd name="T2" fmla="+- 0 -1066 -1066"/>
                                <a:gd name="T3" fmla="*/ -1066 h 319"/>
                                <a:gd name="T4" fmla="+- 0 1253 1253"/>
                                <a:gd name="T5" fmla="*/ T4 w 323"/>
                                <a:gd name="T6" fmla="+- 0 -831 -1066"/>
                                <a:gd name="T7" fmla="*/ -831 h 319"/>
                                <a:gd name="T8" fmla="+- 0 1494 1253"/>
                                <a:gd name="T9" fmla="*/ T8 w 323"/>
                                <a:gd name="T10" fmla="+- 0 -747 -1066"/>
                                <a:gd name="T11" fmla="*/ -747 h 319"/>
                                <a:gd name="T12" fmla="+- 0 1575 1253"/>
                                <a:gd name="T13" fmla="*/ T12 w 323"/>
                                <a:gd name="T14" fmla="+- 0 -982 -1066"/>
                                <a:gd name="T15" fmla="*/ -982 h 319"/>
                                <a:gd name="T16" fmla="+- 0 1334 1253"/>
                                <a:gd name="T17" fmla="*/ T16 w 323"/>
                                <a:gd name="T18" fmla="+- 0 -1066 -1066"/>
                                <a:gd name="T19" fmla="*/ -1066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1" y="319"/>
                                  </a:lnTo>
                                  <a:lnTo>
                                    <a:pt x="322" y="84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2"/>
                          <wps:cNvSpPr>
                            <a:spLocks/>
                          </wps:cNvSpPr>
                          <wps:spPr bwMode="auto">
                            <a:xfrm>
                              <a:off x="1252" y="-1066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334 1253"/>
                                <a:gd name="T1" fmla="*/ T0 w 323"/>
                                <a:gd name="T2" fmla="+- 0 -1066 -1066"/>
                                <a:gd name="T3" fmla="*/ -1066 h 319"/>
                                <a:gd name="T4" fmla="+- 0 1253 1253"/>
                                <a:gd name="T5" fmla="*/ T4 w 323"/>
                                <a:gd name="T6" fmla="+- 0 -831 -1066"/>
                                <a:gd name="T7" fmla="*/ -831 h 319"/>
                                <a:gd name="T8" fmla="+- 0 1494 1253"/>
                                <a:gd name="T9" fmla="*/ T8 w 323"/>
                                <a:gd name="T10" fmla="+- 0 -747 -1066"/>
                                <a:gd name="T11" fmla="*/ -747 h 319"/>
                                <a:gd name="T12" fmla="+- 0 1575 1253"/>
                                <a:gd name="T13" fmla="*/ T12 w 323"/>
                                <a:gd name="T14" fmla="+- 0 -982 -1066"/>
                                <a:gd name="T15" fmla="*/ -982 h 319"/>
                                <a:gd name="T16" fmla="+- 0 1334 1253"/>
                                <a:gd name="T17" fmla="*/ T16 w 323"/>
                                <a:gd name="T18" fmla="+- 0 -1066 -1066"/>
                                <a:gd name="T19" fmla="*/ -1066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1" y="319"/>
                                  </a:lnTo>
                                  <a:lnTo>
                                    <a:pt x="322" y="84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143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3"/>
                          <wps:cNvSpPr>
                            <a:spLocks/>
                          </wps:cNvSpPr>
                          <wps:spPr bwMode="auto">
                            <a:xfrm>
                              <a:off x="1489" y="-984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571 1490"/>
                                <a:gd name="T1" fmla="*/ T0 w 323"/>
                                <a:gd name="T2" fmla="+- 0 -984 -984"/>
                                <a:gd name="T3" fmla="*/ -984 h 319"/>
                                <a:gd name="T4" fmla="+- 0 1490 1490"/>
                                <a:gd name="T5" fmla="*/ T4 w 323"/>
                                <a:gd name="T6" fmla="+- 0 -749 -984"/>
                                <a:gd name="T7" fmla="*/ -749 h 319"/>
                                <a:gd name="T8" fmla="+- 0 1732 1490"/>
                                <a:gd name="T9" fmla="*/ T8 w 323"/>
                                <a:gd name="T10" fmla="+- 0 -666 -984"/>
                                <a:gd name="T11" fmla="*/ -666 h 319"/>
                                <a:gd name="T12" fmla="+- 0 1812 1490"/>
                                <a:gd name="T13" fmla="*/ T12 w 323"/>
                                <a:gd name="T14" fmla="+- 0 -901 -984"/>
                                <a:gd name="T15" fmla="*/ -901 h 319"/>
                                <a:gd name="T16" fmla="+- 0 1571 1490"/>
                                <a:gd name="T17" fmla="*/ T16 w 323"/>
                                <a:gd name="T18" fmla="+- 0 -984 -984"/>
                                <a:gd name="T19" fmla="*/ -984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2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14"/>
                          <wps:cNvSpPr>
                            <a:spLocks/>
                          </wps:cNvSpPr>
                          <wps:spPr bwMode="auto">
                            <a:xfrm>
                              <a:off x="1489" y="-984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571 1490"/>
                                <a:gd name="T1" fmla="*/ T0 w 323"/>
                                <a:gd name="T2" fmla="+- 0 -984 -984"/>
                                <a:gd name="T3" fmla="*/ -984 h 319"/>
                                <a:gd name="T4" fmla="+- 0 1490 1490"/>
                                <a:gd name="T5" fmla="*/ T4 w 323"/>
                                <a:gd name="T6" fmla="+- 0 -749 -984"/>
                                <a:gd name="T7" fmla="*/ -749 h 319"/>
                                <a:gd name="T8" fmla="+- 0 1732 1490"/>
                                <a:gd name="T9" fmla="*/ T8 w 323"/>
                                <a:gd name="T10" fmla="+- 0 -666 -984"/>
                                <a:gd name="T11" fmla="*/ -666 h 319"/>
                                <a:gd name="T12" fmla="+- 0 1812 1490"/>
                                <a:gd name="T13" fmla="*/ T12 w 323"/>
                                <a:gd name="T14" fmla="+- 0 -901 -984"/>
                                <a:gd name="T15" fmla="*/ -901 h 319"/>
                                <a:gd name="T16" fmla="+- 0 1571 1490"/>
                                <a:gd name="T17" fmla="*/ T16 w 323"/>
                                <a:gd name="T18" fmla="+- 0 -984 -984"/>
                                <a:gd name="T19" fmla="*/ -984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2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143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15"/>
                          <wps:cNvSpPr>
                            <a:spLocks/>
                          </wps:cNvSpPr>
                          <wps:spPr bwMode="auto">
                            <a:xfrm>
                              <a:off x="936" y="-917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017 936"/>
                                <a:gd name="T1" fmla="*/ T0 w 323"/>
                                <a:gd name="T2" fmla="+- 0 -917 -917"/>
                                <a:gd name="T3" fmla="*/ -917 h 319"/>
                                <a:gd name="T4" fmla="+- 0 936 936"/>
                                <a:gd name="T5" fmla="*/ T4 w 323"/>
                                <a:gd name="T6" fmla="+- 0 -682 -917"/>
                                <a:gd name="T7" fmla="*/ -682 h 319"/>
                                <a:gd name="T8" fmla="+- 0 1178 936"/>
                                <a:gd name="T9" fmla="*/ T8 w 323"/>
                                <a:gd name="T10" fmla="+- 0 -598 -917"/>
                                <a:gd name="T11" fmla="*/ -598 h 319"/>
                                <a:gd name="T12" fmla="+- 0 1259 936"/>
                                <a:gd name="T13" fmla="*/ T12 w 323"/>
                                <a:gd name="T14" fmla="+- 0 -833 -917"/>
                                <a:gd name="T15" fmla="*/ -833 h 319"/>
                                <a:gd name="T16" fmla="+- 0 1017 936"/>
                                <a:gd name="T17" fmla="*/ T16 w 323"/>
                                <a:gd name="T18" fmla="+- 0 -917 -917"/>
                                <a:gd name="T19" fmla="*/ -917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9"/>
                                  </a:lnTo>
                                  <a:lnTo>
                                    <a:pt x="323" y="84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16"/>
                          <wps:cNvSpPr>
                            <a:spLocks/>
                          </wps:cNvSpPr>
                          <wps:spPr bwMode="auto">
                            <a:xfrm>
                              <a:off x="936" y="-917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017 936"/>
                                <a:gd name="T1" fmla="*/ T0 w 323"/>
                                <a:gd name="T2" fmla="+- 0 -917 -917"/>
                                <a:gd name="T3" fmla="*/ -917 h 319"/>
                                <a:gd name="T4" fmla="+- 0 936 936"/>
                                <a:gd name="T5" fmla="*/ T4 w 323"/>
                                <a:gd name="T6" fmla="+- 0 -682 -917"/>
                                <a:gd name="T7" fmla="*/ -682 h 319"/>
                                <a:gd name="T8" fmla="+- 0 1178 936"/>
                                <a:gd name="T9" fmla="*/ T8 w 323"/>
                                <a:gd name="T10" fmla="+- 0 -598 -917"/>
                                <a:gd name="T11" fmla="*/ -598 h 319"/>
                                <a:gd name="T12" fmla="+- 0 1259 936"/>
                                <a:gd name="T13" fmla="*/ T12 w 323"/>
                                <a:gd name="T14" fmla="+- 0 -833 -917"/>
                                <a:gd name="T15" fmla="*/ -833 h 319"/>
                                <a:gd name="T16" fmla="+- 0 1017 936"/>
                                <a:gd name="T17" fmla="*/ T16 w 323"/>
                                <a:gd name="T18" fmla="+- 0 -917 -917"/>
                                <a:gd name="T19" fmla="*/ -917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9"/>
                                  </a:lnTo>
                                  <a:lnTo>
                                    <a:pt x="323" y="84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143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17"/>
                          <wps:cNvSpPr>
                            <a:spLocks/>
                          </wps:cNvSpPr>
                          <wps:spPr bwMode="auto">
                            <a:xfrm>
                              <a:off x="1173" y="-836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254 1173"/>
                                <a:gd name="T1" fmla="*/ T0 w 323"/>
                                <a:gd name="T2" fmla="+- 0 -835 -835"/>
                                <a:gd name="T3" fmla="*/ -835 h 319"/>
                                <a:gd name="T4" fmla="+- 0 1173 1173"/>
                                <a:gd name="T5" fmla="*/ T4 w 323"/>
                                <a:gd name="T6" fmla="+- 0 -600 -835"/>
                                <a:gd name="T7" fmla="*/ -600 h 319"/>
                                <a:gd name="T8" fmla="+- 0 1415 1173"/>
                                <a:gd name="T9" fmla="*/ T8 w 323"/>
                                <a:gd name="T10" fmla="+- 0 -517 -835"/>
                                <a:gd name="T11" fmla="*/ -517 h 319"/>
                                <a:gd name="T12" fmla="+- 0 1496 1173"/>
                                <a:gd name="T13" fmla="*/ T12 w 323"/>
                                <a:gd name="T14" fmla="+- 0 -752 -835"/>
                                <a:gd name="T15" fmla="*/ -752 h 319"/>
                                <a:gd name="T16" fmla="+- 0 1254 1173"/>
                                <a:gd name="T17" fmla="*/ T16 w 323"/>
                                <a:gd name="T18" fmla="+- 0 -835 -835"/>
                                <a:gd name="T19" fmla="*/ -835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3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18"/>
                          <wps:cNvSpPr>
                            <a:spLocks/>
                          </wps:cNvSpPr>
                          <wps:spPr bwMode="auto">
                            <a:xfrm>
                              <a:off x="1173" y="-836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254 1173"/>
                                <a:gd name="T1" fmla="*/ T0 w 323"/>
                                <a:gd name="T2" fmla="+- 0 -835 -835"/>
                                <a:gd name="T3" fmla="*/ -835 h 319"/>
                                <a:gd name="T4" fmla="+- 0 1173 1173"/>
                                <a:gd name="T5" fmla="*/ T4 w 323"/>
                                <a:gd name="T6" fmla="+- 0 -600 -835"/>
                                <a:gd name="T7" fmla="*/ -600 h 319"/>
                                <a:gd name="T8" fmla="+- 0 1415 1173"/>
                                <a:gd name="T9" fmla="*/ T8 w 323"/>
                                <a:gd name="T10" fmla="+- 0 -517 -835"/>
                                <a:gd name="T11" fmla="*/ -517 h 319"/>
                                <a:gd name="T12" fmla="+- 0 1496 1173"/>
                                <a:gd name="T13" fmla="*/ T12 w 323"/>
                                <a:gd name="T14" fmla="+- 0 -752 -835"/>
                                <a:gd name="T15" fmla="*/ -752 h 319"/>
                                <a:gd name="T16" fmla="+- 0 1254 1173"/>
                                <a:gd name="T17" fmla="*/ T16 w 323"/>
                                <a:gd name="T18" fmla="+- 0 -835 -835"/>
                                <a:gd name="T19" fmla="*/ -835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3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143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19"/>
                          <wps:cNvSpPr>
                            <a:spLocks/>
                          </wps:cNvSpPr>
                          <wps:spPr bwMode="auto">
                            <a:xfrm>
                              <a:off x="1410" y="-754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491 1410"/>
                                <a:gd name="T1" fmla="*/ T0 w 323"/>
                                <a:gd name="T2" fmla="+- 0 -753 -753"/>
                                <a:gd name="T3" fmla="*/ -753 h 319"/>
                                <a:gd name="T4" fmla="+- 0 1410 1410"/>
                                <a:gd name="T5" fmla="*/ T4 w 323"/>
                                <a:gd name="T6" fmla="+- 0 -518 -753"/>
                                <a:gd name="T7" fmla="*/ -518 h 319"/>
                                <a:gd name="T8" fmla="+- 0 1652 1410"/>
                                <a:gd name="T9" fmla="*/ T8 w 323"/>
                                <a:gd name="T10" fmla="+- 0 -435 -753"/>
                                <a:gd name="T11" fmla="*/ -435 h 319"/>
                                <a:gd name="T12" fmla="+- 0 1733 1410"/>
                                <a:gd name="T13" fmla="*/ T12 w 323"/>
                                <a:gd name="T14" fmla="+- 0 -670 -753"/>
                                <a:gd name="T15" fmla="*/ -670 h 319"/>
                                <a:gd name="T16" fmla="+- 0 1491 1410"/>
                                <a:gd name="T17" fmla="*/ T16 w 323"/>
                                <a:gd name="T18" fmla="+- 0 -753 -753"/>
                                <a:gd name="T19" fmla="*/ -753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3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20"/>
                          <wps:cNvSpPr>
                            <a:spLocks/>
                          </wps:cNvSpPr>
                          <wps:spPr bwMode="auto">
                            <a:xfrm>
                              <a:off x="1410" y="-754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491 1410"/>
                                <a:gd name="T1" fmla="*/ T0 w 323"/>
                                <a:gd name="T2" fmla="+- 0 -753 -753"/>
                                <a:gd name="T3" fmla="*/ -753 h 319"/>
                                <a:gd name="T4" fmla="+- 0 1410 1410"/>
                                <a:gd name="T5" fmla="*/ T4 w 323"/>
                                <a:gd name="T6" fmla="+- 0 -518 -753"/>
                                <a:gd name="T7" fmla="*/ -518 h 319"/>
                                <a:gd name="T8" fmla="+- 0 1652 1410"/>
                                <a:gd name="T9" fmla="*/ T8 w 323"/>
                                <a:gd name="T10" fmla="+- 0 -435 -753"/>
                                <a:gd name="T11" fmla="*/ -435 h 319"/>
                                <a:gd name="T12" fmla="+- 0 1733 1410"/>
                                <a:gd name="T13" fmla="*/ T12 w 323"/>
                                <a:gd name="T14" fmla="+- 0 -670 -753"/>
                                <a:gd name="T15" fmla="*/ -670 h 319"/>
                                <a:gd name="T16" fmla="+- 0 1491 1410"/>
                                <a:gd name="T17" fmla="*/ T16 w 323"/>
                                <a:gd name="T18" fmla="+- 0 -753 -753"/>
                                <a:gd name="T19" fmla="*/ -753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3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143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8FB942" id="Group 247" o:spid="_x0000_s1038" style="position:absolute;left:0;text-align:left;margin-left:.9pt;margin-top:13.9pt;width:82.5pt;height:123.75pt;z-index:251651072;mso-width-relative:margin;mso-height-relative:margin" coordsize="9810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">
                <v:shape id="_x0000_s1039" type="#_x0000_t202" style="position:absolute;top:7239;width:9810;height:8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z46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" filled="f" stroked="f">
                  <v:textbox inset="0,0,0,0">
                    <w:txbxContent>
                      <w:p w14:paraId="2D307EFE" w14:textId="4E4DB083" w:rsidR="006C6D3E" w:rsidRPr="006C6D3E" w:rsidRDefault="001279B9" w:rsidP="006C6D3E">
                        <w:pPr>
                          <w:jc w:val="center"/>
                          <w:rPr>
                            <w:color w:val="003263" w:themeColor="text2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22</w:t>
                        </w:r>
                        <w:r w:rsidR="006C6D3E" w:rsidRPr="006C6D3E"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36"/>
                            <w:szCs w:val="36"/>
                          </w:rPr>
                          <w:t xml:space="preserve"> DAYS</w:t>
                        </w:r>
                        <w:r w:rsidR="006C6D3E" w:rsidRPr="006C6D3E">
                          <w:rPr>
                            <w:color w:val="003263" w:themeColor="text2"/>
                            <w:sz w:val="36"/>
                            <w:szCs w:val="36"/>
                          </w:rPr>
                          <w:t xml:space="preserve"> </w:t>
                        </w:r>
                        <w:r w:rsidR="006C6D3E">
                          <w:rPr>
                            <w:color w:val="003263" w:themeColor="text2"/>
                          </w:rPr>
                          <w:br/>
                        </w:r>
                        <w:r w:rsidR="006C6D3E" w:rsidRPr="006C6D3E">
                          <w:rPr>
                            <w:color w:val="003263" w:themeColor="text2"/>
                            <w:w w:val="105"/>
                          </w:rPr>
                          <w:t xml:space="preserve">of engagement </w:t>
                        </w:r>
                      </w:p>
                    </w:txbxContent>
                  </v:textbox>
                </v:shape>
                <v:group id="Group 7" o:spid="_x0000_s1040" style="position:absolute;left:1238;width:7391;height:7317" coordorigin="695,-1591" coordsize="1405,1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3" o:spid="_x0000_s1041" style="position:absolute;left:721;top:-1521;width:1351;height:1294;visibility:visible;mso-wrap-style:square;v-text-anchor:top" coordsize="1351,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" path="m377,l294,40,6,838,,886r12,45l40,968r41,25l926,1287r48,7l1019,1282r37,-28l1081,1212,1344,456r7,-48l1339,363r-28,-38l1269,301,425,7,377,xe" stroked="f">
                    <v:path arrowok="t" o:connecttype="custom" o:connectlocs="377,-1521;294,-1481;6,-683;0,-635;12,-590;40,-553;81,-528;926,-234;974,-227;1019,-239;1056,-267;1081,-309;1344,-1065;1351,-1113;1339,-1158;1311,-1196;1269,-1220;425,-1514;377,-1521" o:connectangles="0,0,0,0,0,0,0,0,0,0,0,0,0,0,0,0,0,0,0"/>
                  </v:shape>
                  <v:shape id="Freeform 4" o:spid="_x0000_s1042" style="position:absolute;left:721;top:-1521;width:1351;height:1294;visibility:visible;mso-wrap-style:square;v-text-anchor:top" coordsize="1351,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" path="m1081,1212r-25,42l1019,1282r-45,12l926,1287,81,993,40,968,12,931,,886,6,838,270,82,294,40,332,12,377,r48,7l1269,301r42,24l1339,363r12,45l1344,456r-263,756xe" filled="f" strokecolor="#003263" strokeweight=".94686mm">
                    <v:path arrowok="t" o:connecttype="custom" o:connectlocs="1081,-309;1056,-267;1019,-239;974,-227;926,-234;81,-528;40,-553;12,-590;0,-635;6,-683;270,-1439;294,-1481;332,-1509;377,-1521;425,-1514;1269,-1220;1311,-1196;1339,-1158;1351,-1113;1344,-1065;1081,-309" o:connectangles="0,0,0,0,0,0,0,0,0,0,0,0,0,0,0,0,0,0,0,0,0"/>
                  </v:shape>
                  <v:shape id="Freeform 5" o:spid="_x0000_s1043" style="position:absolute;left:721;top:-1521;width:1312;height:1294;visibility:visible;mso-wrap-style:square;v-text-anchor:top" coordsize="1312,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" path="m377,l294,40,6,838,,886r12,45l40,968r41,25l926,1287r48,7l1019,1282r37,-28l1081,1212,1311,550,237,176r673,l425,7,377,xe" stroked="f">
                    <v:path arrowok="t" o:connecttype="custom" o:connectlocs="377,-1521;294,-1481;6,-683;0,-635;12,-590;40,-553;81,-528;926,-234;974,-227;1019,-239;1056,-267;1081,-309;1311,-971;237,-1345;910,-1345;425,-1514;377,-1521" o:connectangles="0,0,0,0,0,0,0,0,0,0,0,0,0,0,0,0,0"/>
                  </v:shape>
                  <v:shape id="AutoShape 6" o:spid="_x0000_s1044" style="position:absolute;left:721;top:-1521;width:1351;height:1294;visibility:visible;mso-wrap-style:square;v-text-anchor:top" coordsize="1351,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" path="m1081,1212r-25,42l1019,1282r-45,12l926,1287,81,993,40,968,12,931,,886,6,838,270,82,294,40,332,12,377,r48,7l1269,301r42,24l1339,363r12,45l1344,456r-263,756xm237,176l1322,553e" filled="f" strokecolor="#003263" strokeweight=".94686mm">
                    <v:path arrowok="t" o:connecttype="custom" o:connectlocs="1081,-309;1056,-267;1019,-239;974,-227;926,-234;81,-528;40,-553;12,-590;0,-635;6,-683;270,-1439;294,-1481;332,-1509;377,-1521;425,-1514;1269,-1220;1311,-1196;1339,-1158;1351,-1113;1344,-1065;1081,-309;237,-1345;1322,-968" o:connectangles="0,0,0,0,0,0,0,0,0,0,0,0,0,0,0,0,0,0,0,0,0,0,0"/>
                  </v:shape>
                  <v:line id="Line 7" o:spid="_x0000_s1045" style="position:absolute;visibility:visible;mso-wrap-style:square" from="1273,-1565" to="1273,-1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" strokecolor="#003263" strokeweight=".94686mm"/>
                  <v:line id="Line 8" o:spid="_x0000_s1046" style="position:absolute;visibility:visible;mso-wrap-style:square" from="1920,-1335" to="1920,-1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" strokecolor="#003263" strokeweight=".94686mm"/>
                  <v:shape id="Freeform 9" o:spid="_x0000_s1047" style="position:absolute;left:1015;top:-1148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" path="m81,l,235r242,83l323,83,81,xe" stroked="f">
                    <v:path arrowok="t" o:connecttype="custom" o:connectlocs="81,-1147;0,-912;242,-829;323,-1064;81,-1147" o:connectangles="0,0,0,0,0"/>
                  </v:shape>
                  <v:shape id="Freeform 10" o:spid="_x0000_s1048" style="position:absolute;left:1015;top:-1148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" path="m81,l,235r242,83l323,83,81,xe" filled="f" strokecolor="#003263" strokeweight=".78175mm">
                    <v:path arrowok="t" o:connecttype="custom" o:connectlocs="81,-1147;0,-912;242,-829;323,-1064;81,-1147" o:connectangles="0,0,0,0,0"/>
                  </v:shape>
                  <v:shape id="Freeform 11" o:spid="_x0000_s1049" style="position:absolute;left:1252;top:-1066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" path="m81,l,235r241,84l322,84,81,xe" stroked="f">
                    <v:path arrowok="t" o:connecttype="custom" o:connectlocs="81,-1066;0,-831;241,-747;322,-982;81,-1066" o:connectangles="0,0,0,0,0"/>
                  </v:shape>
                  <v:shape id="Freeform 12" o:spid="_x0000_s1050" style="position:absolute;left:1252;top:-1066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" path="m81,l,235r241,84l322,84,81,xe" filled="f" strokecolor="#003263" strokeweight=".78175mm">
                    <v:path arrowok="t" o:connecttype="custom" o:connectlocs="81,-1066;0,-831;241,-747;322,-982;81,-1066" o:connectangles="0,0,0,0,0"/>
                  </v:shape>
                  <v:shape id="Freeform 13" o:spid="_x0000_s1051" style="position:absolute;left:1489;top:-984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" path="m81,l,235r242,83l322,83,81,xe" stroked="f">
                    <v:path arrowok="t" o:connecttype="custom" o:connectlocs="81,-984;0,-749;242,-666;322,-901;81,-984" o:connectangles="0,0,0,0,0"/>
                  </v:shape>
                  <v:shape id="Freeform 14" o:spid="_x0000_s1052" style="position:absolute;left:1489;top:-984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" path="m81,l,235r242,83l322,83,81,xe" filled="f" strokecolor="#003263" strokeweight=".78175mm">
                    <v:path arrowok="t" o:connecttype="custom" o:connectlocs="81,-984;0,-749;242,-666;322,-901;81,-984" o:connectangles="0,0,0,0,0"/>
                  </v:shape>
                  <v:shape id="Freeform 15" o:spid="_x0000_s1053" style="position:absolute;left:936;top:-917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" path="m81,l,235r242,84l323,84,81,xe" stroked="f">
                    <v:path arrowok="t" o:connecttype="custom" o:connectlocs="81,-917;0,-682;242,-598;323,-833;81,-917" o:connectangles="0,0,0,0,0"/>
                  </v:shape>
                  <v:shape id="Freeform 16" o:spid="_x0000_s1054" style="position:absolute;left:936;top:-917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" path="m81,l,235r242,84l323,84,81,xe" filled="f" strokecolor="#003263" strokeweight=".78175mm">
                    <v:path arrowok="t" o:connecttype="custom" o:connectlocs="81,-917;0,-682;242,-598;323,-833;81,-917" o:connectangles="0,0,0,0,0"/>
                  </v:shape>
                  <v:shape id="Freeform 17" o:spid="_x0000_s1055" style="position:absolute;left:1173;top:-836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" path="m81,l,235r242,83l323,83,81,xe" stroked="f">
                    <v:path arrowok="t" o:connecttype="custom" o:connectlocs="81,-835;0,-600;242,-517;323,-752;81,-835" o:connectangles="0,0,0,0,0"/>
                  </v:shape>
                  <v:shape id="Freeform 18" o:spid="_x0000_s1056" style="position:absolute;left:1173;top:-836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" path="m81,l,235r242,83l323,83,81,xe" filled="f" strokecolor="#003263" strokeweight=".78175mm">
                    <v:path arrowok="t" o:connecttype="custom" o:connectlocs="81,-835;0,-600;242,-517;323,-752;81,-835" o:connectangles="0,0,0,0,0"/>
                  </v:shape>
                  <v:shape id="Freeform 19" o:spid="_x0000_s1057" style="position:absolute;left:1410;top:-754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" path="m81,l,235r242,83l323,83,81,xe" stroked="f">
                    <v:path arrowok="t" o:connecttype="custom" o:connectlocs="81,-753;0,-518;242,-435;323,-670;81,-753" o:connectangles="0,0,0,0,0"/>
                  </v:shape>
                  <v:shape id="Freeform 20" o:spid="_x0000_s1058" style="position:absolute;left:1410;top:-754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" path="m81,l,235r242,83l323,83,81,xe" filled="f" strokecolor="#003263" strokeweight=".78175mm">
                    <v:path arrowok="t" o:connecttype="custom" o:connectlocs="81,-753;0,-518;242,-435;323,-670;81,-753" o:connectangles="0,0,0,0,0"/>
                  </v:shape>
                </v:group>
              </v:group>
            </w:pict>
          </mc:Fallback>
        </mc:AlternateContent>
      </w:r>
      <w:r w:rsidR="00B831EB">
        <w:rPr>
          <w:noProof/>
        </w:rPr>
        <w:t xml:space="preserve">                           </w:t>
      </w:r>
    </w:p>
    <w:p w14:paraId="384E42EF" w14:textId="1767A14B" w:rsidR="006C6D3E" w:rsidRDefault="006C6D3E" w:rsidP="00D334B0">
      <w:pPr>
        <w:pStyle w:val="BodyText"/>
      </w:pPr>
    </w:p>
    <w:p w14:paraId="6CBDBC23" w14:textId="64133DAD" w:rsidR="006C6D3E" w:rsidRDefault="006C6D3E" w:rsidP="00D334B0">
      <w:pPr>
        <w:pStyle w:val="BodyText"/>
      </w:pPr>
    </w:p>
    <w:p w14:paraId="5CB180F5" w14:textId="7DA36FAB" w:rsidR="00F942A1" w:rsidRDefault="00F942A1" w:rsidP="00D334B0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EFBB20A" wp14:editId="3A17CBDC">
                <wp:simplePos x="0" y="0"/>
                <wp:positionH relativeFrom="column">
                  <wp:posOffset>1798955</wp:posOffset>
                </wp:positionH>
                <wp:positionV relativeFrom="paragraph">
                  <wp:posOffset>72390</wp:posOffset>
                </wp:positionV>
                <wp:extent cx="1419225" cy="957262"/>
                <wp:effectExtent l="0" t="0" r="9525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9572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94A3B7" w14:textId="0B1F4173" w:rsidR="004C0917" w:rsidRPr="00F942A1" w:rsidRDefault="001537E3" w:rsidP="004C0917">
                            <w:pPr>
                              <w:rPr>
                                <w:color w:val="003263" w:themeColor="text2"/>
                              </w:rPr>
                            </w:pPr>
                            <w:r w:rsidRPr="00F942A1">
                              <w:rPr>
                                <w:b/>
                                <w:bCs/>
                                <w:color w:val="003263" w:themeColor="text2"/>
                                <w:w w:val="105"/>
                                <w:sz w:val="56"/>
                                <w:szCs w:val="56"/>
                              </w:rPr>
                              <w:t>647</w:t>
                            </w:r>
                            <w:r w:rsidRPr="00F942A1">
                              <w:rPr>
                                <w:b/>
                                <w:bCs/>
                                <w:color w:val="003263" w:themeColor="text2"/>
                                <w:w w:val="105"/>
                                <w:sz w:val="36"/>
                                <w:szCs w:val="36"/>
                              </w:rPr>
                              <w:br/>
                            </w:r>
                            <w:r w:rsidR="004C0917" w:rsidRPr="00F942A1">
                              <w:rPr>
                                <w:color w:val="003263" w:themeColor="text2"/>
                                <w:w w:val="105"/>
                              </w:rPr>
                              <w:t xml:space="preserve">Letters </w:t>
                            </w:r>
                            <w:r w:rsidR="00A12911" w:rsidRPr="00F942A1">
                              <w:rPr>
                                <w:color w:val="003263" w:themeColor="text2"/>
                                <w:w w:val="105"/>
                              </w:rPr>
                              <w:t xml:space="preserve">sent to raise awareness </w:t>
                            </w:r>
                            <w:r w:rsidRPr="00F942A1">
                              <w:rPr>
                                <w:color w:val="003263" w:themeColor="text2"/>
                                <w:w w:val="105"/>
                              </w:rPr>
                              <w:t>of the project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BB20A" id="Text Box 2" o:spid="_x0000_s1059" type="#_x0000_t202" style="position:absolute;margin-left:141.65pt;margin-top:5.7pt;width:111.75pt;height:75.3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" filled="f" stroked="f">
                <v:textbox inset="0,0,0,0">
                  <w:txbxContent>
                    <w:p w14:paraId="2794A3B7" w14:textId="0B1F4173" w:rsidR="004C0917" w:rsidRPr="00F942A1" w:rsidRDefault="001537E3" w:rsidP="004C0917">
                      <w:pPr>
                        <w:rPr>
                          <w:color w:val="003263" w:themeColor="text2"/>
                        </w:rPr>
                      </w:pPr>
                      <w:r w:rsidRPr="00F942A1">
                        <w:rPr>
                          <w:b/>
                          <w:bCs/>
                          <w:color w:val="003263" w:themeColor="text2"/>
                          <w:w w:val="105"/>
                          <w:sz w:val="56"/>
                          <w:szCs w:val="56"/>
                        </w:rPr>
                        <w:t>647</w:t>
                      </w:r>
                      <w:r w:rsidRPr="00F942A1">
                        <w:rPr>
                          <w:b/>
                          <w:bCs/>
                          <w:color w:val="003263" w:themeColor="text2"/>
                          <w:w w:val="105"/>
                          <w:sz w:val="36"/>
                          <w:szCs w:val="36"/>
                        </w:rPr>
                        <w:br/>
                      </w:r>
                      <w:r w:rsidR="004C0917" w:rsidRPr="00F942A1">
                        <w:rPr>
                          <w:color w:val="003263" w:themeColor="text2"/>
                          <w:w w:val="105"/>
                        </w:rPr>
                        <w:t xml:space="preserve">Letters </w:t>
                      </w:r>
                      <w:r w:rsidR="00A12911" w:rsidRPr="00F942A1">
                        <w:rPr>
                          <w:color w:val="003263" w:themeColor="text2"/>
                          <w:w w:val="105"/>
                        </w:rPr>
                        <w:t xml:space="preserve">sent to raise awareness </w:t>
                      </w:r>
                      <w:r w:rsidRPr="00F942A1">
                        <w:rPr>
                          <w:color w:val="003263" w:themeColor="text2"/>
                          <w:w w:val="105"/>
                        </w:rPr>
                        <w:t>of the project</w:t>
                      </w:r>
                    </w:p>
                  </w:txbxContent>
                </v:textbox>
              </v:shape>
            </w:pict>
          </mc:Fallback>
        </mc:AlternateContent>
      </w:r>
    </w:p>
    <w:p w14:paraId="2D883C52" w14:textId="44CB476C" w:rsidR="00F942A1" w:rsidRDefault="00F942A1" w:rsidP="00D334B0">
      <w:pPr>
        <w:pStyle w:val="BodyText"/>
      </w:pPr>
    </w:p>
    <w:p w14:paraId="5DD7B5FB" w14:textId="7D38A89F" w:rsidR="006C6D3E" w:rsidRDefault="006C6D3E" w:rsidP="00D334B0">
      <w:pPr>
        <w:pStyle w:val="BodyText"/>
      </w:pPr>
    </w:p>
    <w:p w14:paraId="7F4F0BFF" w14:textId="73279F4D" w:rsidR="00F942A1" w:rsidRDefault="00F942A1" w:rsidP="00D334B0">
      <w:pPr>
        <w:pStyle w:val="BodyText"/>
      </w:pPr>
      <w:r>
        <w:rPr>
          <w:noProof/>
        </w:rPr>
        <w:drawing>
          <wp:anchor distT="0" distB="0" distL="114300" distR="114300" simplePos="0" relativeHeight="251700224" behindDoc="1" locked="0" layoutInCell="1" allowOverlap="1" wp14:anchorId="314EF93E" wp14:editId="3DF48380">
            <wp:simplePos x="0" y="0"/>
            <wp:positionH relativeFrom="column">
              <wp:posOffset>3630930</wp:posOffset>
            </wp:positionH>
            <wp:positionV relativeFrom="paragraph">
              <wp:posOffset>283210</wp:posOffset>
            </wp:positionV>
            <wp:extent cx="809314" cy="686401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09314" cy="6864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1" locked="0" layoutInCell="1" allowOverlap="1" wp14:anchorId="4ADD2FF7" wp14:editId="68659166">
            <wp:simplePos x="0" y="0"/>
            <wp:positionH relativeFrom="column">
              <wp:posOffset>5297805</wp:posOffset>
            </wp:positionH>
            <wp:positionV relativeFrom="paragraph">
              <wp:posOffset>47625</wp:posOffset>
            </wp:positionV>
            <wp:extent cx="1056640" cy="80454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56640" cy="804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8907CA" w14:textId="09894BA5" w:rsidR="006C6D3E" w:rsidRDefault="006B1C7B" w:rsidP="00D334B0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B32CB05" wp14:editId="1B87F656">
                <wp:simplePos x="0" y="0"/>
                <wp:positionH relativeFrom="column">
                  <wp:posOffset>87630</wp:posOffset>
                </wp:positionH>
                <wp:positionV relativeFrom="paragraph">
                  <wp:posOffset>168910</wp:posOffset>
                </wp:positionV>
                <wp:extent cx="2552700" cy="1352550"/>
                <wp:effectExtent l="0" t="0" r="0" b="0"/>
                <wp:wrapNone/>
                <wp:docPr id="255" name="Group 2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2700" cy="1352550"/>
                          <a:chOff x="0" y="0"/>
                          <a:chExt cx="2552700" cy="1352550"/>
                        </a:xfrm>
                      </wpg:grpSpPr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57225"/>
                            <a:ext cx="742950" cy="638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3350"/>
                            <a:ext cx="74295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D6A6A3" w14:textId="1F604341" w:rsidR="006615E8" w:rsidRPr="006C6D3E" w:rsidRDefault="006615E8" w:rsidP="0036663C">
                              <w:pPr>
                                <w:spacing w:line="168" w:lineRule="auto"/>
                                <w:rPr>
                                  <w:color w:val="003263" w:themeColor="text2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36"/>
                                  <w:szCs w:val="36"/>
                                </w:rPr>
                                <w:t>SOCIAL MEDIA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04900" y="0"/>
                            <a:ext cx="135255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75A801" w14:textId="77777777" w:rsidR="004A76A7" w:rsidRPr="0041068C" w:rsidRDefault="004A76A7" w:rsidP="004A76A7">
                              <w:pPr>
                                <w:spacing w:line="240" w:lineRule="auto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20</w:t>
                              </w:r>
                              <w:r w:rsidRPr="0041068C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,</w:t>
                              </w: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472</w:t>
                              </w:r>
                            </w:p>
                            <w:p w14:paraId="36449DD3" w14:textId="25C0A820" w:rsidR="006615E8" w:rsidRPr="006C6D3E" w:rsidRDefault="006615E8" w:rsidP="006615E8">
                              <w:pPr>
                                <w:spacing w:line="240" w:lineRule="auto"/>
                                <w:rPr>
                                  <w:color w:val="003263" w:themeColor="text2"/>
                                </w:rPr>
                              </w:pPr>
                              <w:r w:rsidRPr="006615E8">
                                <w:rPr>
                                  <w:color w:val="003263" w:themeColor="text2"/>
                                  <w:w w:val="105"/>
                                </w:rPr>
                                <w:t>Reach/Impressions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04900" y="628650"/>
                            <a:ext cx="14478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4E6638" w14:textId="77777777" w:rsidR="00222AFA" w:rsidRPr="0041068C" w:rsidRDefault="00222AFA" w:rsidP="00222AFA">
                              <w:pPr>
                                <w:spacing w:line="240" w:lineRule="auto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952</w:t>
                              </w:r>
                            </w:p>
                            <w:p w14:paraId="395799BB" w14:textId="233AC754" w:rsidR="006615E8" w:rsidRPr="006C6D3E" w:rsidRDefault="006615E8" w:rsidP="006615E8">
                              <w:pPr>
                                <w:spacing w:line="240" w:lineRule="auto"/>
                                <w:rPr>
                                  <w:color w:val="003263" w:themeColor="text2"/>
                                </w:rPr>
                              </w:pPr>
                              <w:r>
                                <w:rPr>
                                  <w:color w:val="003263" w:themeColor="text2"/>
                                  <w:w w:val="105"/>
                                </w:rPr>
                                <w:t>A</w:t>
                              </w:r>
                              <w:r w:rsidRPr="006615E8">
                                <w:rPr>
                                  <w:color w:val="003263" w:themeColor="text2"/>
                                  <w:w w:val="105"/>
                                </w:rPr>
                                <w:t>ctions (Clicks, reactions,</w:t>
                              </w:r>
                              <w:r>
                                <w:rPr>
                                  <w:color w:val="003263" w:themeColor="text2"/>
                                  <w:w w:val="105"/>
                                </w:rPr>
                                <w:br/>
                                <w:t>s</w:t>
                              </w:r>
                              <w:r w:rsidRPr="006615E8">
                                <w:rPr>
                                  <w:color w:val="003263" w:themeColor="text2"/>
                                  <w:w w:val="105"/>
                                </w:rPr>
                                <w:t>hares, comments etc.)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32CB05" id="Group 255" o:spid="_x0000_s1060" style="position:absolute;margin-left:6.9pt;margin-top:13.3pt;width:201pt;height:106.5pt;z-index:251659264;mso-height-relative:margin" coordsize="25527,13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">
                <v:shape id="Picture 30" o:spid="_x0000_s1061" type="#_x0000_t75" style="position:absolute;top:6572;width:7429;height:6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">
                  <v:imagedata r:id="rId15" o:title=""/>
                </v:shape>
                <v:shape id="_x0000_s1062" type="#_x0000_t202" style="position:absolute;top:1333;width:7429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0BD6A6A3" w14:textId="1F604341" w:rsidR="006615E8" w:rsidRPr="006C6D3E" w:rsidRDefault="006615E8" w:rsidP="0036663C">
                        <w:pPr>
                          <w:spacing w:line="168" w:lineRule="auto"/>
                          <w:rPr>
                            <w:color w:val="003263" w:themeColor="text2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36"/>
                            <w:szCs w:val="36"/>
                          </w:rPr>
                          <w:t>SOCIAL MEDIA</w:t>
                        </w:r>
                      </w:p>
                    </w:txbxContent>
                  </v:textbox>
                </v:shape>
                <v:shape id="_x0000_s1063" type="#_x0000_t202" style="position:absolute;left:11049;width:13525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v+E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g/XcDvM/ECufkBAAD//wMAUEsBAi0AFAAGAAgAAAAhANvh9svuAAAAhQEAABMAAAAAAAAAAAAA&#10;AAAAAAAAAFtDb250ZW50X1R5cGVzXS54bWxQSwECLQAUAAYACAAAACEAWvQsW78AAAAVAQAACwAA&#10;AAAAAAAAAAAAAAAfAQAAX3JlbHMvLnJlbHNQSwECLQAUAAYACAAAACEAFkr/hMMAAADcAAAADwAA&#10;AAAAAAAAAAAAAAAHAgAAZHJzL2Rvd25yZXYueG1sUEsFBgAAAAADAAMAtwAAAPcCAAAAAA==&#10;" filled="f" stroked="f">
                  <v:textbox inset="0,0,0,0">
                    <w:txbxContent>
                      <w:p w14:paraId="3675A801" w14:textId="77777777" w:rsidR="004A76A7" w:rsidRPr="0041068C" w:rsidRDefault="004A76A7" w:rsidP="004A76A7">
                        <w:pPr>
                          <w:spacing w:line="240" w:lineRule="auto"/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20</w:t>
                        </w:r>
                        <w:r w:rsidRPr="0041068C"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,</w:t>
                        </w: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472</w:t>
                        </w:r>
                      </w:p>
                      <w:p w14:paraId="36449DD3" w14:textId="25C0A820" w:rsidR="006615E8" w:rsidRPr="006C6D3E" w:rsidRDefault="006615E8" w:rsidP="006615E8">
                        <w:pPr>
                          <w:spacing w:line="240" w:lineRule="auto"/>
                          <w:rPr>
                            <w:color w:val="003263" w:themeColor="text2"/>
                          </w:rPr>
                        </w:pPr>
                        <w:r w:rsidRPr="006615E8">
                          <w:rPr>
                            <w:color w:val="003263" w:themeColor="text2"/>
                            <w:w w:val="105"/>
                          </w:rPr>
                          <w:t>Reach/Impressions</w:t>
                        </w:r>
                      </w:p>
                    </w:txbxContent>
                  </v:textbox>
                </v:shape>
                <v:shape id="_x0000_s1064" type="#_x0000_t202" style="position:absolute;left:11049;top:6286;width:14478;height:7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of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B5BlofwgAAANwAAAAPAAAA&#10;AAAAAAAAAAAAAAcCAABkcnMvZG93bnJldi54bWxQSwUGAAAAAAMAAwC3AAAA9gIAAAAA&#10;" filled="f" stroked="f">
                  <v:textbox inset="0,0,0,0">
                    <w:txbxContent>
                      <w:p w14:paraId="144E6638" w14:textId="77777777" w:rsidR="00222AFA" w:rsidRPr="0041068C" w:rsidRDefault="00222AFA" w:rsidP="00222AFA">
                        <w:pPr>
                          <w:spacing w:line="240" w:lineRule="auto"/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952</w:t>
                        </w:r>
                      </w:p>
                      <w:p w14:paraId="395799BB" w14:textId="233AC754" w:rsidR="006615E8" w:rsidRPr="006C6D3E" w:rsidRDefault="006615E8" w:rsidP="006615E8">
                        <w:pPr>
                          <w:spacing w:line="240" w:lineRule="auto"/>
                          <w:rPr>
                            <w:color w:val="003263" w:themeColor="text2"/>
                          </w:rPr>
                        </w:pPr>
                        <w:r>
                          <w:rPr>
                            <w:color w:val="003263" w:themeColor="text2"/>
                            <w:w w:val="105"/>
                          </w:rPr>
                          <w:t>A</w:t>
                        </w:r>
                        <w:r w:rsidRPr="006615E8">
                          <w:rPr>
                            <w:color w:val="003263" w:themeColor="text2"/>
                            <w:w w:val="105"/>
                          </w:rPr>
                          <w:t>ctions (Clicks, reactions,</w:t>
                        </w:r>
                        <w:r>
                          <w:rPr>
                            <w:color w:val="003263" w:themeColor="text2"/>
                            <w:w w:val="105"/>
                          </w:rPr>
                          <w:br/>
                          <w:t>s</w:t>
                        </w:r>
                        <w:r w:rsidRPr="006615E8">
                          <w:rPr>
                            <w:color w:val="003263" w:themeColor="text2"/>
                            <w:w w:val="105"/>
                          </w:rPr>
                          <w:t>hares, comments etc.)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C3D1A72" w14:textId="640BD9B8" w:rsidR="006C6D3E" w:rsidRDefault="006C6D3E" w:rsidP="00D334B0">
      <w:pPr>
        <w:pStyle w:val="BodyText"/>
      </w:pPr>
    </w:p>
    <w:p w14:paraId="76CF3302" w14:textId="3A770696" w:rsidR="006C6D3E" w:rsidRDefault="00C85CEF" w:rsidP="00D334B0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01B9BC8" wp14:editId="4A01F385">
                <wp:simplePos x="0" y="0"/>
                <wp:positionH relativeFrom="column">
                  <wp:posOffset>3476942</wp:posOffset>
                </wp:positionH>
                <wp:positionV relativeFrom="paragraph">
                  <wp:posOffset>95250</wp:posOffset>
                </wp:positionV>
                <wp:extent cx="1419225" cy="957262"/>
                <wp:effectExtent l="0" t="0" r="9525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9572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E3998A" w14:textId="7C7DE2DE" w:rsidR="00B831EB" w:rsidRPr="00F942A1" w:rsidRDefault="00B831EB" w:rsidP="00B831EB">
                            <w:pPr>
                              <w:rPr>
                                <w:color w:val="003263" w:themeColor="text2"/>
                              </w:rPr>
                            </w:pPr>
                            <w:r w:rsidRPr="00F942A1">
                              <w:rPr>
                                <w:b/>
                                <w:bCs/>
                                <w:color w:val="003263" w:themeColor="text2"/>
                                <w:w w:val="105"/>
                                <w:sz w:val="36"/>
                                <w:szCs w:val="36"/>
                              </w:rPr>
                              <w:t>311</w:t>
                            </w:r>
                            <w:r w:rsidRPr="00F942A1">
                              <w:rPr>
                                <w:color w:val="003263" w:themeColor="text2"/>
                                <w:w w:val="105"/>
                              </w:rPr>
                              <w:t xml:space="preserve"> </w:t>
                            </w:r>
                            <w:r w:rsidR="00B13F69" w:rsidRPr="00F942A1">
                              <w:rPr>
                                <w:color w:val="003263" w:themeColor="text2"/>
                                <w:w w:val="105"/>
                              </w:rPr>
                              <w:t xml:space="preserve">online </w:t>
                            </w:r>
                            <w:r w:rsidRPr="00F942A1">
                              <w:rPr>
                                <w:color w:val="003263" w:themeColor="text2"/>
                                <w:w w:val="105"/>
                              </w:rPr>
                              <w:t xml:space="preserve">surveys </w:t>
                            </w:r>
                            <w:r w:rsidR="00AF0B5A" w:rsidRPr="00F942A1">
                              <w:rPr>
                                <w:color w:val="003263" w:themeColor="text2"/>
                                <w:w w:val="105"/>
                              </w:rPr>
                              <w:t xml:space="preserve">on the Have Your Say Page </w:t>
                            </w:r>
                            <w:r w:rsidRPr="00F942A1">
                              <w:rPr>
                                <w:color w:val="003263" w:themeColor="text2"/>
                                <w:w w:val="105"/>
                              </w:rPr>
                              <w:t>completed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B9BC8" id="_x0000_s1065" type="#_x0000_t202" style="position:absolute;margin-left:273.75pt;margin-top:7.5pt;width:111.75pt;height:75.3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" filled="f" stroked="f">
                <v:textbox inset="0,0,0,0">
                  <w:txbxContent>
                    <w:p w14:paraId="02E3998A" w14:textId="7C7DE2DE" w:rsidR="00B831EB" w:rsidRPr="00F942A1" w:rsidRDefault="00B831EB" w:rsidP="00B831EB">
                      <w:pPr>
                        <w:rPr>
                          <w:color w:val="003263" w:themeColor="text2"/>
                        </w:rPr>
                      </w:pPr>
                      <w:r w:rsidRPr="00F942A1">
                        <w:rPr>
                          <w:b/>
                          <w:bCs/>
                          <w:color w:val="003263" w:themeColor="text2"/>
                          <w:w w:val="105"/>
                          <w:sz w:val="36"/>
                          <w:szCs w:val="36"/>
                        </w:rPr>
                        <w:t>311</w:t>
                      </w:r>
                      <w:r w:rsidRPr="00F942A1">
                        <w:rPr>
                          <w:color w:val="003263" w:themeColor="text2"/>
                          <w:w w:val="105"/>
                        </w:rPr>
                        <w:t xml:space="preserve"> </w:t>
                      </w:r>
                      <w:r w:rsidR="00B13F69" w:rsidRPr="00F942A1">
                        <w:rPr>
                          <w:color w:val="003263" w:themeColor="text2"/>
                          <w:w w:val="105"/>
                        </w:rPr>
                        <w:t xml:space="preserve">online </w:t>
                      </w:r>
                      <w:r w:rsidRPr="00F942A1">
                        <w:rPr>
                          <w:color w:val="003263" w:themeColor="text2"/>
                          <w:w w:val="105"/>
                        </w:rPr>
                        <w:t xml:space="preserve">surveys </w:t>
                      </w:r>
                      <w:r w:rsidR="00AF0B5A" w:rsidRPr="00F942A1">
                        <w:rPr>
                          <w:color w:val="003263" w:themeColor="text2"/>
                          <w:w w:val="105"/>
                        </w:rPr>
                        <w:t xml:space="preserve">on the Have Your Say Page </w:t>
                      </w:r>
                      <w:r w:rsidRPr="00F942A1">
                        <w:rPr>
                          <w:color w:val="003263" w:themeColor="text2"/>
                          <w:w w:val="105"/>
                        </w:rPr>
                        <w:t>completed</w:t>
                      </w:r>
                    </w:p>
                  </w:txbxContent>
                </v:textbox>
              </v:shape>
            </w:pict>
          </mc:Fallback>
        </mc:AlternateContent>
      </w:r>
      <w:r w:rsidR="00F942A1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E83BE2B" wp14:editId="47E80A96">
                <wp:simplePos x="0" y="0"/>
                <wp:positionH relativeFrom="column">
                  <wp:posOffset>5214620</wp:posOffset>
                </wp:positionH>
                <wp:positionV relativeFrom="paragraph">
                  <wp:posOffset>64770</wp:posOffset>
                </wp:positionV>
                <wp:extent cx="1419225" cy="957262"/>
                <wp:effectExtent l="0" t="0" r="9525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9572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DBE38B" w14:textId="41A6A676" w:rsidR="00B831EB" w:rsidRPr="00F942A1" w:rsidRDefault="00B831EB" w:rsidP="00B831EB">
                            <w:pPr>
                              <w:rPr>
                                <w:color w:val="003263" w:themeColor="text2"/>
                              </w:rPr>
                            </w:pPr>
                            <w:r w:rsidRPr="00F942A1">
                              <w:rPr>
                                <w:b/>
                                <w:bCs/>
                                <w:color w:val="003263" w:themeColor="text2"/>
                                <w:w w:val="105"/>
                                <w:sz w:val="36"/>
                                <w:szCs w:val="36"/>
                              </w:rPr>
                              <w:t>88</w:t>
                            </w:r>
                            <w:r w:rsidRPr="00F942A1">
                              <w:rPr>
                                <w:color w:val="003263" w:themeColor="text2"/>
                                <w:w w:val="105"/>
                              </w:rPr>
                              <w:t xml:space="preserve"> </w:t>
                            </w:r>
                            <w:r w:rsidR="00E67367">
                              <w:rPr>
                                <w:color w:val="003263" w:themeColor="text2"/>
                                <w:w w:val="105"/>
                              </w:rPr>
                              <w:t>posts</w:t>
                            </w:r>
                            <w:r w:rsidR="0043520B" w:rsidRPr="00F942A1">
                              <w:rPr>
                                <w:color w:val="003263" w:themeColor="text2"/>
                                <w:w w:val="105"/>
                              </w:rPr>
                              <w:t xml:space="preserve"> via the online map</w:t>
                            </w:r>
                            <w:r w:rsidR="00AF0B5A">
                              <w:rPr>
                                <w:color w:val="003263" w:themeColor="text2"/>
                                <w:w w:val="105"/>
                              </w:rPr>
                              <w:t xml:space="preserve"> </w:t>
                            </w:r>
                            <w:r w:rsidR="00AF0B5A" w:rsidRPr="00F942A1">
                              <w:rPr>
                                <w:color w:val="003263" w:themeColor="text2"/>
                                <w:w w:val="105"/>
                              </w:rPr>
                              <w:t xml:space="preserve">on the </w:t>
                            </w:r>
                            <w:r w:rsidR="00AF0B5A" w:rsidRPr="00F942A1">
                              <w:rPr>
                                <w:color w:val="003263" w:themeColor="text2"/>
                                <w:w w:val="105"/>
                              </w:rPr>
                              <w:br/>
                              <w:t>Have Your Say Page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3BE2B" id="_x0000_s1066" type="#_x0000_t202" style="position:absolute;margin-left:410.6pt;margin-top:5.1pt;width:111.75pt;height:75.3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" filled="f" stroked="f">
                <v:textbox inset="0,0,0,0">
                  <w:txbxContent>
                    <w:p w14:paraId="25DBE38B" w14:textId="41A6A676" w:rsidR="00B831EB" w:rsidRPr="00F942A1" w:rsidRDefault="00B831EB" w:rsidP="00B831EB">
                      <w:pPr>
                        <w:rPr>
                          <w:color w:val="003263" w:themeColor="text2"/>
                        </w:rPr>
                      </w:pPr>
                      <w:r w:rsidRPr="00F942A1">
                        <w:rPr>
                          <w:b/>
                          <w:bCs/>
                          <w:color w:val="003263" w:themeColor="text2"/>
                          <w:w w:val="105"/>
                          <w:sz w:val="36"/>
                          <w:szCs w:val="36"/>
                        </w:rPr>
                        <w:t>88</w:t>
                      </w:r>
                      <w:r w:rsidRPr="00F942A1">
                        <w:rPr>
                          <w:color w:val="003263" w:themeColor="text2"/>
                          <w:w w:val="105"/>
                        </w:rPr>
                        <w:t xml:space="preserve"> </w:t>
                      </w:r>
                      <w:r w:rsidR="00E67367">
                        <w:rPr>
                          <w:color w:val="003263" w:themeColor="text2"/>
                          <w:w w:val="105"/>
                        </w:rPr>
                        <w:t>posts</w:t>
                      </w:r>
                      <w:r w:rsidR="0043520B" w:rsidRPr="00F942A1">
                        <w:rPr>
                          <w:color w:val="003263" w:themeColor="text2"/>
                          <w:w w:val="105"/>
                        </w:rPr>
                        <w:t xml:space="preserve"> via the online map</w:t>
                      </w:r>
                      <w:r w:rsidR="00AF0B5A">
                        <w:rPr>
                          <w:color w:val="003263" w:themeColor="text2"/>
                          <w:w w:val="105"/>
                        </w:rPr>
                        <w:t xml:space="preserve"> </w:t>
                      </w:r>
                      <w:r w:rsidR="00AF0B5A" w:rsidRPr="00F942A1">
                        <w:rPr>
                          <w:color w:val="003263" w:themeColor="text2"/>
                          <w:w w:val="105"/>
                        </w:rPr>
                        <w:t xml:space="preserve">on the </w:t>
                      </w:r>
                      <w:r w:rsidR="00AF0B5A" w:rsidRPr="00F942A1">
                        <w:rPr>
                          <w:color w:val="003263" w:themeColor="text2"/>
                          <w:w w:val="105"/>
                        </w:rPr>
                        <w:br/>
                        <w:t>Have Your Say Page</w:t>
                      </w:r>
                    </w:p>
                  </w:txbxContent>
                </v:textbox>
              </v:shape>
            </w:pict>
          </mc:Fallback>
        </mc:AlternateContent>
      </w:r>
    </w:p>
    <w:p w14:paraId="2D849EFF" w14:textId="38CEF299" w:rsidR="006C6D3E" w:rsidRDefault="006C6D3E" w:rsidP="00D334B0">
      <w:pPr>
        <w:pStyle w:val="BodyText"/>
      </w:pPr>
    </w:p>
    <w:p w14:paraId="763D9C37" w14:textId="77777777" w:rsidR="00A074A8" w:rsidRDefault="00A074A8" w:rsidP="00D334B0">
      <w:pPr>
        <w:pStyle w:val="BodyText"/>
      </w:pPr>
    </w:p>
    <w:p w14:paraId="650BC3B2" w14:textId="4C354DB9" w:rsidR="00E920A1" w:rsidRDefault="00A026B0" w:rsidP="00966BA7">
      <w:pPr>
        <w:spacing w:line="260" w:lineRule="atLeast"/>
      </w:pPr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bottom w:val="none" w:sz="0" w:space="0" w:color="auto"/>
          <w:insideH w:val="none" w:sz="0" w:space="0" w:color="auto"/>
        </w:tblBorders>
        <w:shd w:val="clear" w:color="auto" w:fill="D5E8F1"/>
        <w:tblLook w:val="04A0" w:firstRow="1" w:lastRow="0" w:firstColumn="1" w:lastColumn="0" w:noHBand="0" w:noVBand="1"/>
      </w:tblPr>
      <w:tblGrid>
        <w:gridCol w:w="10773"/>
      </w:tblGrid>
      <w:tr w:rsidR="00167202" w14:paraId="5EDD4CDE" w14:textId="77777777" w:rsidTr="000326F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3" w:type="dxa"/>
            <w:shd w:val="clear" w:color="auto" w:fill="D5E8F1"/>
            <w:tcMar>
              <w:top w:w="0" w:type="dxa"/>
              <w:bottom w:w="0" w:type="dxa"/>
            </w:tcMar>
          </w:tcPr>
          <w:p w14:paraId="1FCEE2BE" w14:textId="13526B88" w:rsidR="00167202" w:rsidRPr="006C6D3E" w:rsidRDefault="00167202" w:rsidP="000326FD">
            <w:pPr>
              <w:pStyle w:val="BodyText"/>
              <w:rPr>
                <w:color w:val="003263" w:themeColor="text2"/>
              </w:rPr>
            </w:pPr>
            <w:r>
              <w:rPr>
                <w:color w:val="003263" w:themeColor="text2"/>
              </w:rPr>
              <w:lastRenderedPageBreak/>
              <w:t>What we heard</w:t>
            </w:r>
          </w:p>
        </w:tc>
      </w:tr>
    </w:tbl>
    <w:p w14:paraId="1C698C13" w14:textId="737117C1" w:rsidR="000A3FF2" w:rsidRDefault="00167202" w:rsidP="00EE2B58">
      <w:pPr>
        <w:pStyle w:val="BodyText"/>
      </w:pPr>
      <w:r>
        <w:t>Thank you to everyone who provided feedback during the</w:t>
      </w:r>
      <w:r w:rsidRPr="006407D7">
        <w:t xml:space="preserve"> first stage </w:t>
      </w:r>
      <w:r>
        <w:t>of</w:t>
      </w:r>
      <w:r w:rsidRPr="006407D7">
        <w:t xml:space="preserve"> the community engagement</w:t>
      </w:r>
      <w:r>
        <w:t xml:space="preserve">. </w:t>
      </w:r>
      <w:r w:rsidR="00EE2B58">
        <w:br/>
      </w:r>
    </w:p>
    <w:p w14:paraId="6ADAC32D" w14:textId="2EE145C1" w:rsidR="00167202" w:rsidRDefault="00C70E97" w:rsidP="00EE2B58">
      <w:pPr>
        <w:pStyle w:val="BodyText"/>
      </w:pPr>
      <w:r w:rsidRPr="00D03FF8">
        <w:rPr>
          <w:rFonts w:asciiTheme="majorHAnsi" w:hAnsiTheme="majorHAnsi"/>
          <w:b/>
          <w:caps/>
          <w:color w:val="003263" w:themeColor="text2"/>
          <w:spacing w:val="6"/>
          <w:sz w:val="22"/>
        </w:rPr>
        <w:t>Survey</w:t>
      </w:r>
      <w:r>
        <w:t xml:space="preserve"> </w:t>
      </w:r>
      <w:r>
        <w:br/>
      </w:r>
      <w:r>
        <w:br/>
      </w:r>
      <w:r w:rsidR="00EE2B58">
        <w:t xml:space="preserve">The following outlines some </w:t>
      </w:r>
      <w:r w:rsidR="00123E8D">
        <w:t xml:space="preserve">of what </w:t>
      </w:r>
      <w:r w:rsidR="00EE2B58">
        <w:t xml:space="preserve">we heard from </w:t>
      </w:r>
      <w:r w:rsidR="00966BA7">
        <w:t>you</w:t>
      </w:r>
      <w:r w:rsidR="00842EF6">
        <w:t xml:space="preserve"> and</w:t>
      </w:r>
      <w:r w:rsidR="00966BA7">
        <w:t xml:space="preserve"> </w:t>
      </w:r>
      <w:r w:rsidR="006621BB">
        <w:t>what you</w:t>
      </w:r>
      <w:r w:rsidR="00966BA7">
        <w:t xml:space="preserve"> believe are most important </w:t>
      </w:r>
      <w:r w:rsidR="006621BB">
        <w:t>improvements</w:t>
      </w:r>
      <w:r w:rsidR="00EE2B58">
        <w:t xml:space="preserve">. </w:t>
      </w:r>
    </w:p>
    <w:p w14:paraId="60BD526D" w14:textId="51D61136" w:rsidR="00083711" w:rsidRDefault="001206D8" w:rsidP="009B4C78">
      <w:pPr>
        <w:rPr>
          <w:color w:val="C00000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7215816A" wp14:editId="2BEAEB18">
            <wp:simplePos x="0" y="0"/>
            <wp:positionH relativeFrom="column">
              <wp:posOffset>35560</wp:posOffset>
            </wp:positionH>
            <wp:positionV relativeFrom="paragraph">
              <wp:posOffset>46355</wp:posOffset>
            </wp:positionV>
            <wp:extent cx="1014095" cy="1014095"/>
            <wp:effectExtent l="0" t="0" r="0" b="0"/>
            <wp:wrapNone/>
            <wp:docPr id="407" name="Picture 40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" name="HYS_TreesIcon (1)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14095" cy="1014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4DF36D" w14:textId="113A96CE" w:rsidR="00083711" w:rsidRDefault="006D4B43" w:rsidP="009B4C78">
      <w:pPr>
        <w:rPr>
          <w:color w:val="C00000"/>
        </w:rPr>
      </w:pPr>
      <w:r>
        <w:rPr>
          <w:noProof/>
        </w:rPr>
        <w:drawing>
          <wp:anchor distT="0" distB="0" distL="114300" distR="114300" simplePos="0" relativeHeight="251724800" behindDoc="0" locked="0" layoutInCell="1" allowOverlap="1" wp14:anchorId="4F5A1213" wp14:editId="06F7E755">
            <wp:simplePos x="0" y="0"/>
            <wp:positionH relativeFrom="column">
              <wp:posOffset>5505499</wp:posOffset>
            </wp:positionH>
            <wp:positionV relativeFrom="paragraph">
              <wp:posOffset>47625</wp:posOffset>
            </wp:positionV>
            <wp:extent cx="885825" cy="885825"/>
            <wp:effectExtent l="0" t="0" r="9525" b="0"/>
            <wp:wrapNone/>
            <wp:docPr id="401" name="Picture 40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HYS_OutdoorDiningIcon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14BFE3A1" wp14:editId="3E414219">
                <wp:simplePos x="0" y="0"/>
                <wp:positionH relativeFrom="column">
                  <wp:posOffset>4045256</wp:posOffset>
                </wp:positionH>
                <wp:positionV relativeFrom="paragraph">
                  <wp:posOffset>47625</wp:posOffset>
                </wp:positionV>
                <wp:extent cx="1192696" cy="3244442"/>
                <wp:effectExtent l="0" t="0" r="7620" b="13335"/>
                <wp:wrapNone/>
                <wp:docPr id="404" name="Group 4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2696" cy="3244442"/>
                          <a:chOff x="0" y="0"/>
                          <a:chExt cx="1192696" cy="3244442"/>
                        </a:xfrm>
                      </wpg:grpSpPr>
                      <pic:pic xmlns:pic="http://schemas.openxmlformats.org/drawingml/2006/picture">
                        <pic:nvPicPr>
                          <pic:cNvPr id="400" name="Picture 400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71252" y="0"/>
                            <a:ext cx="786130" cy="78613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96" name="Group 396"/>
                        <wpg:cNvGrpSpPr>
                          <a:grpSpLocks/>
                        </wpg:cNvGrpSpPr>
                        <wpg:grpSpPr bwMode="auto">
                          <a:xfrm>
                            <a:off x="795647" y="178130"/>
                            <a:ext cx="278130" cy="343535"/>
                            <a:chOff x="0" y="0"/>
                            <a:chExt cx="438" cy="541"/>
                          </a:xfrm>
                        </wpg:grpSpPr>
                        <wps:wsp>
                          <wps:cNvPr id="398" name="AutoShape 16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438" cy="541"/>
                            </a:xfrm>
                            <a:custGeom>
                              <a:avLst/>
                              <a:gdLst>
                                <a:gd name="T0" fmla="*/ 236 w 438"/>
                                <a:gd name="T1" fmla="*/ 431 h 541"/>
                                <a:gd name="T2" fmla="*/ 117 w 438"/>
                                <a:gd name="T3" fmla="*/ 431 h 541"/>
                                <a:gd name="T4" fmla="*/ 117 w 438"/>
                                <a:gd name="T5" fmla="*/ 540 h 541"/>
                                <a:gd name="T6" fmla="*/ 236 w 438"/>
                                <a:gd name="T7" fmla="*/ 431 h 541"/>
                                <a:gd name="T8" fmla="*/ 379 w 438"/>
                                <a:gd name="T9" fmla="*/ 0 h 541"/>
                                <a:gd name="T10" fmla="*/ 58 w 438"/>
                                <a:gd name="T11" fmla="*/ 0 h 541"/>
                                <a:gd name="T12" fmla="*/ 31 w 438"/>
                                <a:gd name="T13" fmla="*/ 3 h 541"/>
                                <a:gd name="T14" fmla="*/ 13 w 438"/>
                                <a:gd name="T15" fmla="*/ 12 h 541"/>
                                <a:gd name="T16" fmla="*/ 3 w 438"/>
                                <a:gd name="T17" fmla="*/ 29 h 541"/>
                                <a:gd name="T18" fmla="*/ 0 w 438"/>
                                <a:gd name="T19" fmla="*/ 54 h 541"/>
                                <a:gd name="T20" fmla="*/ 0 w 438"/>
                                <a:gd name="T21" fmla="*/ 377 h 541"/>
                                <a:gd name="T22" fmla="*/ 3 w 438"/>
                                <a:gd name="T23" fmla="*/ 402 h 541"/>
                                <a:gd name="T24" fmla="*/ 13 w 438"/>
                                <a:gd name="T25" fmla="*/ 419 h 541"/>
                                <a:gd name="T26" fmla="*/ 31 w 438"/>
                                <a:gd name="T27" fmla="*/ 428 h 541"/>
                                <a:gd name="T28" fmla="*/ 58 w 438"/>
                                <a:gd name="T29" fmla="*/ 431 h 541"/>
                                <a:gd name="T30" fmla="*/ 379 w 438"/>
                                <a:gd name="T31" fmla="*/ 431 h 541"/>
                                <a:gd name="T32" fmla="*/ 406 w 438"/>
                                <a:gd name="T33" fmla="*/ 428 h 541"/>
                                <a:gd name="T34" fmla="*/ 425 w 438"/>
                                <a:gd name="T35" fmla="*/ 419 h 541"/>
                                <a:gd name="T36" fmla="*/ 434 w 438"/>
                                <a:gd name="T37" fmla="*/ 402 h 541"/>
                                <a:gd name="T38" fmla="*/ 438 w 438"/>
                                <a:gd name="T39" fmla="*/ 377 h 541"/>
                                <a:gd name="T40" fmla="*/ 438 w 438"/>
                                <a:gd name="T41" fmla="*/ 319 h 541"/>
                                <a:gd name="T42" fmla="*/ 182 w 438"/>
                                <a:gd name="T43" fmla="*/ 319 h 541"/>
                                <a:gd name="T44" fmla="*/ 65 w 438"/>
                                <a:gd name="T45" fmla="*/ 211 h 541"/>
                                <a:gd name="T46" fmla="*/ 109 w 438"/>
                                <a:gd name="T47" fmla="*/ 171 h 541"/>
                                <a:gd name="T48" fmla="*/ 255 w 438"/>
                                <a:gd name="T49" fmla="*/ 171 h 541"/>
                                <a:gd name="T50" fmla="*/ 329 w 438"/>
                                <a:gd name="T51" fmla="*/ 103 h 541"/>
                                <a:gd name="T52" fmla="*/ 438 w 438"/>
                                <a:gd name="T53" fmla="*/ 103 h 541"/>
                                <a:gd name="T54" fmla="*/ 438 w 438"/>
                                <a:gd name="T55" fmla="*/ 54 h 541"/>
                                <a:gd name="T56" fmla="*/ 434 w 438"/>
                                <a:gd name="T57" fmla="*/ 29 h 541"/>
                                <a:gd name="T58" fmla="*/ 425 w 438"/>
                                <a:gd name="T59" fmla="*/ 12 h 541"/>
                                <a:gd name="T60" fmla="*/ 406 w 438"/>
                                <a:gd name="T61" fmla="*/ 3 h 541"/>
                                <a:gd name="T62" fmla="*/ 379 w 438"/>
                                <a:gd name="T63" fmla="*/ 0 h 541"/>
                                <a:gd name="T64" fmla="*/ 438 w 438"/>
                                <a:gd name="T65" fmla="*/ 103 h 541"/>
                                <a:gd name="T66" fmla="*/ 329 w 438"/>
                                <a:gd name="T67" fmla="*/ 103 h 541"/>
                                <a:gd name="T68" fmla="*/ 372 w 438"/>
                                <a:gd name="T69" fmla="*/ 143 h 541"/>
                                <a:gd name="T70" fmla="*/ 182 w 438"/>
                                <a:gd name="T71" fmla="*/ 319 h 541"/>
                                <a:gd name="T72" fmla="*/ 438 w 438"/>
                                <a:gd name="T73" fmla="*/ 319 h 541"/>
                                <a:gd name="T74" fmla="*/ 438 w 438"/>
                                <a:gd name="T75" fmla="*/ 103 h 541"/>
                                <a:gd name="T76" fmla="*/ 255 w 438"/>
                                <a:gd name="T77" fmla="*/ 171 h 541"/>
                                <a:gd name="T78" fmla="*/ 109 w 438"/>
                                <a:gd name="T79" fmla="*/ 171 h 541"/>
                                <a:gd name="T80" fmla="*/ 182 w 438"/>
                                <a:gd name="T81" fmla="*/ 239 h 541"/>
                                <a:gd name="T82" fmla="*/ 255 w 438"/>
                                <a:gd name="T83" fmla="*/ 171 h 5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438" h="541">
                                  <a:moveTo>
                                    <a:pt x="236" y="431"/>
                                  </a:moveTo>
                                  <a:lnTo>
                                    <a:pt x="117" y="431"/>
                                  </a:lnTo>
                                  <a:lnTo>
                                    <a:pt x="117" y="540"/>
                                  </a:lnTo>
                                  <a:lnTo>
                                    <a:pt x="236" y="431"/>
                                  </a:lnTo>
                                  <a:close/>
                                  <a:moveTo>
                                    <a:pt x="379" y="0"/>
                                  </a:moveTo>
                                  <a:lnTo>
                                    <a:pt x="58" y="0"/>
                                  </a:lnTo>
                                  <a:lnTo>
                                    <a:pt x="31" y="3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377"/>
                                  </a:lnTo>
                                  <a:lnTo>
                                    <a:pt x="3" y="402"/>
                                  </a:lnTo>
                                  <a:lnTo>
                                    <a:pt x="13" y="419"/>
                                  </a:lnTo>
                                  <a:lnTo>
                                    <a:pt x="31" y="428"/>
                                  </a:lnTo>
                                  <a:lnTo>
                                    <a:pt x="58" y="431"/>
                                  </a:lnTo>
                                  <a:lnTo>
                                    <a:pt x="379" y="431"/>
                                  </a:lnTo>
                                  <a:lnTo>
                                    <a:pt x="406" y="428"/>
                                  </a:lnTo>
                                  <a:lnTo>
                                    <a:pt x="425" y="419"/>
                                  </a:lnTo>
                                  <a:lnTo>
                                    <a:pt x="434" y="402"/>
                                  </a:lnTo>
                                  <a:lnTo>
                                    <a:pt x="438" y="377"/>
                                  </a:lnTo>
                                  <a:lnTo>
                                    <a:pt x="438" y="319"/>
                                  </a:lnTo>
                                  <a:lnTo>
                                    <a:pt x="182" y="319"/>
                                  </a:lnTo>
                                  <a:lnTo>
                                    <a:pt x="65" y="211"/>
                                  </a:lnTo>
                                  <a:lnTo>
                                    <a:pt x="109" y="171"/>
                                  </a:lnTo>
                                  <a:lnTo>
                                    <a:pt x="255" y="171"/>
                                  </a:lnTo>
                                  <a:lnTo>
                                    <a:pt x="329" y="103"/>
                                  </a:lnTo>
                                  <a:lnTo>
                                    <a:pt x="438" y="103"/>
                                  </a:lnTo>
                                  <a:lnTo>
                                    <a:pt x="438" y="54"/>
                                  </a:lnTo>
                                  <a:lnTo>
                                    <a:pt x="434" y="29"/>
                                  </a:lnTo>
                                  <a:lnTo>
                                    <a:pt x="425" y="12"/>
                                  </a:lnTo>
                                  <a:lnTo>
                                    <a:pt x="406" y="3"/>
                                  </a:lnTo>
                                  <a:lnTo>
                                    <a:pt x="379" y="0"/>
                                  </a:lnTo>
                                  <a:close/>
                                  <a:moveTo>
                                    <a:pt x="438" y="103"/>
                                  </a:moveTo>
                                  <a:lnTo>
                                    <a:pt x="329" y="103"/>
                                  </a:lnTo>
                                  <a:lnTo>
                                    <a:pt x="372" y="143"/>
                                  </a:lnTo>
                                  <a:lnTo>
                                    <a:pt x="182" y="319"/>
                                  </a:lnTo>
                                  <a:lnTo>
                                    <a:pt x="438" y="319"/>
                                  </a:lnTo>
                                  <a:lnTo>
                                    <a:pt x="438" y="103"/>
                                  </a:lnTo>
                                  <a:close/>
                                  <a:moveTo>
                                    <a:pt x="255" y="171"/>
                                  </a:moveTo>
                                  <a:lnTo>
                                    <a:pt x="109" y="171"/>
                                  </a:lnTo>
                                  <a:lnTo>
                                    <a:pt x="182" y="239"/>
                                  </a:lnTo>
                                  <a:lnTo>
                                    <a:pt x="255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6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43148"/>
                            <a:ext cx="1192696" cy="2401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16509D" w14:textId="798EFB6D" w:rsidR="00976C98" w:rsidRPr="00A9744F" w:rsidRDefault="001D78F6" w:rsidP="00E7342A">
                              <w:pPr>
                                <w:spacing w:line="300" w:lineRule="atLeast"/>
                                <w:jc w:val="center"/>
                                <w:rPr>
                                  <w:color w:val="002060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28"/>
                                  <w:szCs w:val="28"/>
                                </w:rPr>
                                <w:t>M</w:t>
                              </w:r>
                              <w:r w:rsidR="00153E63" w:rsidRPr="00A9744F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28"/>
                                  <w:szCs w:val="28"/>
                                </w:rPr>
                                <w:t>ost</w:t>
                              </w:r>
                              <w:r w:rsidR="00153E63" w:rsidRPr="00A9744F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153E63" w:rsidRPr="00A9744F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2060"/>
                                  <w:sz w:val="28"/>
                                  <w:szCs w:val="28"/>
                                </w:rPr>
                                <w:t xml:space="preserve">important street improvements </w:t>
                              </w:r>
                              <w:r w:rsidR="00153E63" w:rsidRPr="00A9744F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2060"/>
                                  <w:sz w:val="28"/>
                                  <w:szCs w:val="28"/>
                                </w:rPr>
                                <w:br/>
                              </w:r>
                              <w:r w:rsidR="00976C98" w:rsidRPr="00A9744F">
                                <w:rPr>
                                  <w:color w:val="002060"/>
                                </w:rPr>
                                <w:t>1</w:t>
                              </w:r>
                              <w:r w:rsidR="00153E63" w:rsidRPr="00A9744F">
                                <w:rPr>
                                  <w:color w:val="002060"/>
                                </w:rPr>
                                <w:t xml:space="preserve">. </w:t>
                              </w:r>
                              <w:r w:rsidR="00976C98" w:rsidRPr="00A9744F">
                                <w:rPr>
                                  <w:color w:val="002060"/>
                                </w:rPr>
                                <w:t>More even footpaths</w:t>
                              </w:r>
                            </w:p>
                            <w:p w14:paraId="1745F0DF" w14:textId="60F503BF" w:rsidR="00976C98" w:rsidRPr="00A9744F" w:rsidRDefault="00976C98">
                              <w:pPr>
                                <w:spacing w:line="300" w:lineRule="atLeast"/>
                                <w:jc w:val="center"/>
                                <w:rPr>
                                  <w:color w:val="002060"/>
                                </w:rPr>
                              </w:pPr>
                              <w:r w:rsidRPr="00A9744F">
                                <w:rPr>
                                  <w:color w:val="002060"/>
                                </w:rPr>
                                <w:t>2. More pedestrian friendly crossings</w:t>
                              </w:r>
                            </w:p>
                            <w:p w14:paraId="1DD04B0B" w14:textId="02CE3615" w:rsidR="00153E63" w:rsidRPr="003B45A5" w:rsidRDefault="00976C98">
                              <w:pPr>
                                <w:spacing w:line="300" w:lineRule="atLeast"/>
                                <w:jc w:val="center"/>
                                <w:rPr>
                                  <w:color w:val="002060"/>
                                </w:rPr>
                              </w:pPr>
                              <w:r w:rsidRPr="00A9744F">
                                <w:rPr>
                                  <w:color w:val="002060"/>
                                </w:rPr>
                                <w:t>3. Wider footpaths</w:t>
                              </w:r>
                              <w:r w:rsidR="00153E63" w:rsidRPr="003B45A5">
                                <w:rPr>
                                  <w:color w:val="002060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BFE3A1" id="Group 404" o:spid="_x0000_s1067" style="position:absolute;margin-left:318.5pt;margin-top:3.75pt;width:93.9pt;height:255.45pt;z-index:251723776" coordsize="11926,324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">
                <v:shape id="Picture 400" o:spid="_x0000_s1068" type="#_x0000_t75" alt="Icon&#10;&#10;Description automatically generated" style="position:absolute;left:712;width:7861;height:7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">
                  <v:imagedata r:id="rId19" o:title="Icon&#10;&#10;Description automatically generated"/>
                </v:shape>
                <v:group id="Group 396" o:spid="_x0000_s1069" style="position:absolute;left:7956;top:1781;width:2781;height:3435" coordsize="438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1zV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">
                  <v:shape id="AutoShape 165" o:spid="_x0000_s1070" style="position:absolute;width:438;height:541;visibility:visible;mso-wrap-style:square;v-text-anchor:top" coordsize="438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" path="m236,431r-119,l117,540,236,431xm379,l58,,31,3,13,12,3,29,,54,,377r3,25l13,419r18,9l58,431r321,l406,428r19,-9l434,402r4,-25l438,319r-256,l65,211r44,-40l255,171r74,-68l438,103r,-49l434,29,425,12,406,3,379,xm438,103r-109,l372,143,182,319r256,l438,103xm255,171r-146,l182,239r73,-68xe" fillcolor="#003263" stroked="f">
                    <v:path arrowok="t" o:connecttype="custom" o:connectlocs="236,431;117,431;117,540;236,431;379,0;58,0;31,3;13,12;3,29;0,54;0,377;3,402;13,419;31,428;58,431;379,431;406,428;425,419;434,402;438,377;438,319;182,319;65,211;109,171;255,171;329,103;438,103;438,54;434,29;425,12;406,3;379,0;438,103;329,103;372,143;182,319;438,319;438,103;255,171;109,171;182,239;255,171" o:connectangles="0,0,0,0,0,0,0,0,0,0,0,0,0,0,0,0,0,0,0,0,0,0,0,0,0,0,0,0,0,0,0,0,0,0,0,0,0,0,0,0,0,0"/>
                  </v:shape>
                </v:group>
                <v:shape id="_x0000_s1071" type="#_x0000_t202" style="position:absolute;top:8431;width:11926;height:24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" filled="f" stroked="f">
                  <v:textbox inset="0,0,0,0">
                    <w:txbxContent>
                      <w:p w14:paraId="6916509D" w14:textId="798EFB6D" w:rsidR="00976C98" w:rsidRPr="00A9744F" w:rsidRDefault="001D78F6" w:rsidP="00E7342A">
                        <w:pPr>
                          <w:spacing w:line="300" w:lineRule="atLeast"/>
                          <w:jc w:val="center"/>
                          <w:rPr>
                            <w:color w:val="002060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28"/>
                            <w:szCs w:val="28"/>
                          </w:rPr>
                          <w:t>M</w:t>
                        </w:r>
                        <w:r w:rsidR="00153E63" w:rsidRPr="00A9744F"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28"/>
                            <w:szCs w:val="28"/>
                          </w:rPr>
                          <w:t>ost</w:t>
                        </w:r>
                        <w:r w:rsidR="00153E63" w:rsidRPr="00A9744F">
                          <w:rPr>
                            <w:rFonts w:asciiTheme="majorHAnsi" w:hAnsiTheme="majorHAnsi" w:cstheme="majorHAnsi"/>
                            <w:b/>
                            <w:bCs/>
                            <w:sz w:val="28"/>
                            <w:szCs w:val="28"/>
                          </w:rPr>
                          <w:t xml:space="preserve"> </w:t>
                        </w:r>
                        <w:r w:rsidR="00153E63" w:rsidRPr="00A9744F">
                          <w:rPr>
                            <w:rFonts w:asciiTheme="majorHAnsi" w:hAnsiTheme="majorHAnsi" w:cstheme="majorHAnsi"/>
                            <w:b/>
                            <w:bCs/>
                            <w:color w:val="002060"/>
                            <w:sz w:val="28"/>
                            <w:szCs w:val="28"/>
                          </w:rPr>
                          <w:t xml:space="preserve">important street improvements </w:t>
                        </w:r>
                        <w:r w:rsidR="00153E63" w:rsidRPr="00A9744F">
                          <w:rPr>
                            <w:rFonts w:asciiTheme="majorHAnsi" w:hAnsiTheme="majorHAnsi" w:cstheme="majorHAnsi"/>
                            <w:b/>
                            <w:bCs/>
                            <w:color w:val="002060"/>
                            <w:sz w:val="28"/>
                            <w:szCs w:val="28"/>
                          </w:rPr>
                          <w:br/>
                        </w:r>
                        <w:r w:rsidR="00976C98" w:rsidRPr="00A9744F">
                          <w:rPr>
                            <w:color w:val="002060"/>
                          </w:rPr>
                          <w:t>1</w:t>
                        </w:r>
                        <w:r w:rsidR="00153E63" w:rsidRPr="00A9744F">
                          <w:rPr>
                            <w:color w:val="002060"/>
                          </w:rPr>
                          <w:t xml:space="preserve">. </w:t>
                        </w:r>
                        <w:r w:rsidR="00976C98" w:rsidRPr="00A9744F">
                          <w:rPr>
                            <w:color w:val="002060"/>
                          </w:rPr>
                          <w:t>More even footpaths</w:t>
                        </w:r>
                      </w:p>
                      <w:p w14:paraId="1745F0DF" w14:textId="60F503BF" w:rsidR="00976C98" w:rsidRPr="00A9744F" w:rsidRDefault="00976C98">
                        <w:pPr>
                          <w:spacing w:line="300" w:lineRule="atLeast"/>
                          <w:jc w:val="center"/>
                          <w:rPr>
                            <w:color w:val="002060"/>
                          </w:rPr>
                        </w:pPr>
                        <w:r w:rsidRPr="00A9744F">
                          <w:rPr>
                            <w:color w:val="002060"/>
                          </w:rPr>
                          <w:t>2. More pedestrian friendly crossings</w:t>
                        </w:r>
                      </w:p>
                      <w:p w14:paraId="1DD04B0B" w14:textId="02CE3615" w:rsidR="00153E63" w:rsidRPr="003B45A5" w:rsidRDefault="00976C98">
                        <w:pPr>
                          <w:spacing w:line="300" w:lineRule="atLeast"/>
                          <w:jc w:val="center"/>
                          <w:rPr>
                            <w:color w:val="002060"/>
                          </w:rPr>
                        </w:pPr>
                        <w:r w:rsidRPr="00A9744F">
                          <w:rPr>
                            <w:color w:val="002060"/>
                          </w:rPr>
                          <w:t>3. Wider footpaths</w:t>
                        </w:r>
                        <w:r w:rsidR="00153E63" w:rsidRPr="003B45A5">
                          <w:rPr>
                            <w:color w:val="002060"/>
                          </w:rPr>
                          <w:br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8656" behindDoc="0" locked="0" layoutInCell="1" allowOverlap="1" wp14:anchorId="79522875" wp14:editId="68917FE3">
            <wp:simplePos x="0" y="0"/>
            <wp:positionH relativeFrom="column">
              <wp:posOffset>2881877</wp:posOffset>
            </wp:positionH>
            <wp:positionV relativeFrom="paragraph">
              <wp:posOffset>44450</wp:posOffset>
            </wp:positionV>
            <wp:extent cx="890270" cy="890270"/>
            <wp:effectExtent l="0" t="0" r="0" b="0"/>
            <wp:wrapNone/>
            <wp:docPr id="397" name="Picture 397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" name="HYS_PlaygroundIcon (1)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90270" cy="89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44C581D3" wp14:editId="30E41A42">
                <wp:simplePos x="0" y="0"/>
                <wp:positionH relativeFrom="column">
                  <wp:posOffset>1242621</wp:posOffset>
                </wp:positionH>
                <wp:positionV relativeFrom="paragraph">
                  <wp:posOffset>47625</wp:posOffset>
                </wp:positionV>
                <wp:extent cx="1192696" cy="3256317"/>
                <wp:effectExtent l="0" t="0" r="7620" b="1270"/>
                <wp:wrapNone/>
                <wp:docPr id="403" name="Group 4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2696" cy="3256317"/>
                          <a:chOff x="0" y="0"/>
                          <a:chExt cx="1192696" cy="3256317"/>
                        </a:xfrm>
                      </wpg:grpSpPr>
                      <pic:pic xmlns:pic="http://schemas.openxmlformats.org/drawingml/2006/picture">
                        <pic:nvPicPr>
                          <pic:cNvPr id="392" name="Picture 392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71252" y="0"/>
                            <a:ext cx="786130" cy="78613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24" name="Group 324"/>
                        <wpg:cNvGrpSpPr>
                          <a:grpSpLocks/>
                        </wpg:cNvGrpSpPr>
                        <wpg:grpSpPr bwMode="auto">
                          <a:xfrm>
                            <a:off x="795647" y="178130"/>
                            <a:ext cx="278130" cy="343535"/>
                            <a:chOff x="0" y="0"/>
                            <a:chExt cx="438" cy="541"/>
                          </a:xfrm>
                        </wpg:grpSpPr>
                        <wps:wsp>
                          <wps:cNvPr id="325" name="AutoShape 16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438" cy="541"/>
                            </a:xfrm>
                            <a:custGeom>
                              <a:avLst/>
                              <a:gdLst>
                                <a:gd name="T0" fmla="*/ 236 w 438"/>
                                <a:gd name="T1" fmla="*/ 431 h 541"/>
                                <a:gd name="T2" fmla="*/ 117 w 438"/>
                                <a:gd name="T3" fmla="*/ 431 h 541"/>
                                <a:gd name="T4" fmla="*/ 117 w 438"/>
                                <a:gd name="T5" fmla="*/ 540 h 541"/>
                                <a:gd name="T6" fmla="*/ 236 w 438"/>
                                <a:gd name="T7" fmla="*/ 431 h 541"/>
                                <a:gd name="T8" fmla="*/ 379 w 438"/>
                                <a:gd name="T9" fmla="*/ 0 h 541"/>
                                <a:gd name="T10" fmla="*/ 58 w 438"/>
                                <a:gd name="T11" fmla="*/ 0 h 541"/>
                                <a:gd name="T12" fmla="*/ 31 w 438"/>
                                <a:gd name="T13" fmla="*/ 3 h 541"/>
                                <a:gd name="T14" fmla="*/ 13 w 438"/>
                                <a:gd name="T15" fmla="*/ 12 h 541"/>
                                <a:gd name="T16" fmla="*/ 3 w 438"/>
                                <a:gd name="T17" fmla="*/ 29 h 541"/>
                                <a:gd name="T18" fmla="*/ 0 w 438"/>
                                <a:gd name="T19" fmla="*/ 54 h 541"/>
                                <a:gd name="T20" fmla="*/ 0 w 438"/>
                                <a:gd name="T21" fmla="*/ 377 h 541"/>
                                <a:gd name="T22" fmla="*/ 3 w 438"/>
                                <a:gd name="T23" fmla="*/ 402 h 541"/>
                                <a:gd name="T24" fmla="*/ 13 w 438"/>
                                <a:gd name="T25" fmla="*/ 419 h 541"/>
                                <a:gd name="T26" fmla="*/ 31 w 438"/>
                                <a:gd name="T27" fmla="*/ 428 h 541"/>
                                <a:gd name="T28" fmla="*/ 58 w 438"/>
                                <a:gd name="T29" fmla="*/ 431 h 541"/>
                                <a:gd name="T30" fmla="*/ 379 w 438"/>
                                <a:gd name="T31" fmla="*/ 431 h 541"/>
                                <a:gd name="T32" fmla="*/ 406 w 438"/>
                                <a:gd name="T33" fmla="*/ 428 h 541"/>
                                <a:gd name="T34" fmla="*/ 425 w 438"/>
                                <a:gd name="T35" fmla="*/ 419 h 541"/>
                                <a:gd name="T36" fmla="*/ 434 w 438"/>
                                <a:gd name="T37" fmla="*/ 402 h 541"/>
                                <a:gd name="T38" fmla="*/ 438 w 438"/>
                                <a:gd name="T39" fmla="*/ 377 h 541"/>
                                <a:gd name="T40" fmla="*/ 438 w 438"/>
                                <a:gd name="T41" fmla="*/ 319 h 541"/>
                                <a:gd name="T42" fmla="*/ 182 w 438"/>
                                <a:gd name="T43" fmla="*/ 319 h 541"/>
                                <a:gd name="T44" fmla="*/ 65 w 438"/>
                                <a:gd name="T45" fmla="*/ 211 h 541"/>
                                <a:gd name="T46" fmla="*/ 109 w 438"/>
                                <a:gd name="T47" fmla="*/ 171 h 541"/>
                                <a:gd name="T48" fmla="*/ 255 w 438"/>
                                <a:gd name="T49" fmla="*/ 171 h 541"/>
                                <a:gd name="T50" fmla="*/ 329 w 438"/>
                                <a:gd name="T51" fmla="*/ 103 h 541"/>
                                <a:gd name="T52" fmla="*/ 438 w 438"/>
                                <a:gd name="T53" fmla="*/ 103 h 541"/>
                                <a:gd name="T54" fmla="*/ 438 w 438"/>
                                <a:gd name="T55" fmla="*/ 54 h 541"/>
                                <a:gd name="T56" fmla="*/ 434 w 438"/>
                                <a:gd name="T57" fmla="*/ 29 h 541"/>
                                <a:gd name="T58" fmla="*/ 425 w 438"/>
                                <a:gd name="T59" fmla="*/ 12 h 541"/>
                                <a:gd name="T60" fmla="*/ 406 w 438"/>
                                <a:gd name="T61" fmla="*/ 3 h 541"/>
                                <a:gd name="T62" fmla="*/ 379 w 438"/>
                                <a:gd name="T63" fmla="*/ 0 h 541"/>
                                <a:gd name="T64" fmla="*/ 438 w 438"/>
                                <a:gd name="T65" fmla="*/ 103 h 541"/>
                                <a:gd name="T66" fmla="*/ 329 w 438"/>
                                <a:gd name="T67" fmla="*/ 103 h 541"/>
                                <a:gd name="T68" fmla="*/ 372 w 438"/>
                                <a:gd name="T69" fmla="*/ 143 h 541"/>
                                <a:gd name="T70" fmla="*/ 182 w 438"/>
                                <a:gd name="T71" fmla="*/ 319 h 541"/>
                                <a:gd name="T72" fmla="*/ 438 w 438"/>
                                <a:gd name="T73" fmla="*/ 319 h 541"/>
                                <a:gd name="T74" fmla="*/ 438 w 438"/>
                                <a:gd name="T75" fmla="*/ 103 h 541"/>
                                <a:gd name="T76" fmla="*/ 255 w 438"/>
                                <a:gd name="T77" fmla="*/ 171 h 541"/>
                                <a:gd name="T78" fmla="*/ 109 w 438"/>
                                <a:gd name="T79" fmla="*/ 171 h 541"/>
                                <a:gd name="T80" fmla="*/ 182 w 438"/>
                                <a:gd name="T81" fmla="*/ 239 h 541"/>
                                <a:gd name="T82" fmla="*/ 255 w 438"/>
                                <a:gd name="T83" fmla="*/ 171 h 5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438" h="541">
                                  <a:moveTo>
                                    <a:pt x="236" y="431"/>
                                  </a:moveTo>
                                  <a:lnTo>
                                    <a:pt x="117" y="431"/>
                                  </a:lnTo>
                                  <a:lnTo>
                                    <a:pt x="117" y="540"/>
                                  </a:lnTo>
                                  <a:lnTo>
                                    <a:pt x="236" y="431"/>
                                  </a:lnTo>
                                  <a:close/>
                                  <a:moveTo>
                                    <a:pt x="379" y="0"/>
                                  </a:moveTo>
                                  <a:lnTo>
                                    <a:pt x="58" y="0"/>
                                  </a:lnTo>
                                  <a:lnTo>
                                    <a:pt x="31" y="3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377"/>
                                  </a:lnTo>
                                  <a:lnTo>
                                    <a:pt x="3" y="402"/>
                                  </a:lnTo>
                                  <a:lnTo>
                                    <a:pt x="13" y="419"/>
                                  </a:lnTo>
                                  <a:lnTo>
                                    <a:pt x="31" y="428"/>
                                  </a:lnTo>
                                  <a:lnTo>
                                    <a:pt x="58" y="431"/>
                                  </a:lnTo>
                                  <a:lnTo>
                                    <a:pt x="379" y="431"/>
                                  </a:lnTo>
                                  <a:lnTo>
                                    <a:pt x="406" y="428"/>
                                  </a:lnTo>
                                  <a:lnTo>
                                    <a:pt x="425" y="419"/>
                                  </a:lnTo>
                                  <a:lnTo>
                                    <a:pt x="434" y="402"/>
                                  </a:lnTo>
                                  <a:lnTo>
                                    <a:pt x="438" y="377"/>
                                  </a:lnTo>
                                  <a:lnTo>
                                    <a:pt x="438" y="319"/>
                                  </a:lnTo>
                                  <a:lnTo>
                                    <a:pt x="182" y="319"/>
                                  </a:lnTo>
                                  <a:lnTo>
                                    <a:pt x="65" y="211"/>
                                  </a:lnTo>
                                  <a:lnTo>
                                    <a:pt x="109" y="171"/>
                                  </a:lnTo>
                                  <a:lnTo>
                                    <a:pt x="255" y="171"/>
                                  </a:lnTo>
                                  <a:lnTo>
                                    <a:pt x="329" y="103"/>
                                  </a:lnTo>
                                  <a:lnTo>
                                    <a:pt x="438" y="103"/>
                                  </a:lnTo>
                                  <a:lnTo>
                                    <a:pt x="438" y="54"/>
                                  </a:lnTo>
                                  <a:lnTo>
                                    <a:pt x="434" y="29"/>
                                  </a:lnTo>
                                  <a:lnTo>
                                    <a:pt x="425" y="12"/>
                                  </a:lnTo>
                                  <a:lnTo>
                                    <a:pt x="406" y="3"/>
                                  </a:lnTo>
                                  <a:lnTo>
                                    <a:pt x="379" y="0"/>
                                  </a:lnTo>
                                  <a:close/>
                                  <a:moveTo>
                                    <a:pt x="438" y="103"/>
                                  </a:moveTo>
                                  <a:lnTo>
                                    <a:pt x="329" y="103"/>
                                  </a:lnTo>
                                  <a:lnTo>
                                    <a:pt x="372" y="143"/>
                                  </a:lnTo>
                                  <a:lnTo>
                                    <a:pt x="182" y="319"/>
                                  </a:lnTo>
                                  <a:lnTo>
                                    <a:pt x="438" y="319"/>
                                  </a:lnTo>
                                  <a:lnTo>
                                    <a:pt x="438" y="103"/>
                                  </a:lnTo>
                                  <a:close/>
                                  <a:moveTo>
                                    <a:pt x="255" y="171"/>
                                  </a:moveTo>
                                  <a:lnTo>
                                    <a:pt x="109" y="171"/>
                                  </a:lnTo>
                                  <a:lnTo>
                                    <a:pt x="182" y="239"/>
                                  </a:lnTo>
                                  <a:lnTo>
                                    <a:pt x="255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6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55023"/>
                            <a:ext cx="1192696" cy="2401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3252FE" w14:textId="7D507DAE" w:rsidR="00B50FA3" w:rsidRPr="003B45A5" w:rsidRDefault="001D78F6">
                              <w:pPr>
                                <w:spacing w:line="300" w:lineRule="atLeast"/>
                                <w:jc w:val="center"/>
                                <w:rPr>
                                  <w:color w:val="002060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28"/>
                                  <w:szCs w:val="28"/>
                                </w:rPr>
                                <w:t>M</w:t>
                              </w:r>
                              <w:r w:rsidR="003B45A5" w:rsidRPr="00A9744F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28"/>
                                  <w:szCs w:val="28"/>
                                </w:rPr>
                                <w:t>ost</w:t>
                              </w:r>
                              <w:r w:rsidR="007B4CB5" w:rsidRPr="00A9744F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7B4CB5" w:rsidRPr="00A9744F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2060"/>
                                  <w:sz w:val="28"/>
                                  <w:szCs w:val="28"/>
                                </w:rPr>
                                <w:t>important footpath improvements</w:t>
                              </w:r>
                              <w:r w:rsidR="007B4CB5" w:rsidRPr="00A9744F">
                                <w:rPr>
                                  <w:rFonts w:asciiTheme="majorHAnsi" w:hAnsiTheme="majorHAnsi" w:cstheme="majorHAnsi"/>
                                  <w:color w:val="00206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="00C31B25">
                                <w:rPr>
                                  <w:color w:val="002060"/>
                                </w:rPr>
                                <w:br/>
                              </w:r>
                              <w:r w:rsidR="003B45A5" w:rsidRPr="00A9744F">
                                <w:rPr>
                                  <w:color w:val="002060"/>
                                </w:rPr>
                                <w:t>1. M</w:t>
                              </w:r>
                              <w:r w:rsidR="007B4CB5" w:rsidRPr="00A9744F">
                                <w:rPr>
                                  <w:color w:val="002060"/>
                                </w:rPr>
                                <w:t>ore trees and landscaping</w:t>
                              </w:r>
                              <w:r w:rsidR="003B45A5" w:rsidRPr="00AF1E8B">
                                <w:rPr>
                                  <w:color w:val="002060"/>
                                </w:rPr>
                                <w:br/>
                              </w:r>
                              <w:r w:rsidR="003B45A5" w:rsidRPr="00A9744F">
                                <w:rPr>
                                  <w:color w:val="002060"/>
                                </w:rPr>
                                <w:t>2. B</w:t>
                              </w:r>
                              <w:r w:rsidR="007B4CB5" w:rsidRPr="00A9744F">
                                <w:rPr>
                                  <w:color w:val="002060"/>
                                </w:rPr>
                                <w:t>etter street lighting</w:t>
                              </w:r>
                              <w:r w:rsidR="007B4CB5" w:rsidRPr="00AF1E8B">
                                <w:rPr>
                                  <w:color w:val="002060"/>
                                </w:rPr>
                                <w:t xml:space="preserve"> </w:t>
                              </w:r>
                              <w:r w:rsidR="003B45A5" w:rsidRPr="00AF1E8B">
                                <w:rPr>
                                  <w:color w:val="002060"/>
                                </w:rPr>
                                <w:br/>
                              </w:r>
                              <w:r w:rsidR="003B45A5" w:rsidRPr="00A9744F">
                                <w:rPr>
                                  <w:color w:val="002060"/>
                                </w:rPr>
                                <w:t>3. M</w:t>
                              </w:r>
                              <w:r w:rsidR="007B4CB5" w:rsidRPr="00A9744F">
                                <w:rPr>
                                  <w:color w:val="002060"/>
                                </w:rPr>
                                <w:t>ore rubbish and recycling</w:t>
                              </w:r>
                              <w:r w:rsidR="007B4CB5" w:rsidRPr="003B45A5">
                                <w:rPr>
                                  <w:color w:val="002060"/>
                                </w:rPr>
                                <w:t xml:space="preserve"> </w:t>
                              </w:r>
                              <w:r w:rsidR="00E7342A">
                                <w:rPr>
                                  <w:color w:val="002060"/>
                                </w:rPr>
                                <w:t>bins</w:t>
                              </w:r>
                              <w:r w:rsidR="007B4CB5" w:rsidRPr="003B45A5">
                                <w:rPr>
                                  <w:color w:val="002060"/>
                                </w:rPr>
                                <w:t xml:space="preserve"> </w:t>
                              </w:r>
                              <w:r w:rsidR="00B50FA3" w:rsidRPr="003B45A5">
                                <w:rPr>
                                  <w:color w:val="002060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C581D3" id="Group 403" o:spid="_x0000_s1072" style="position:absolute;margin-left:97.85pt;margin-top:3.75pt;width:93.9pt;height:256.4pt;z-index:251714560" coordsize="11926,325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">
                <v:shape id="Picture 392" o:spid="_x0000_s1073" type="#_x0000_t75" alt="Icon&#10;&#10;Description automatically generated" style="position:absolute;left:712;width:7861;height:7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">
                  <v:imagedata r:id="rId19" o:title="Icon&#10;&#10;Description automatically generated"/>
                </v:shape>
                <v:group id="Group 324" o:spid="_x0000_s1074" style="position:absolute;left:7956;top:1781;width:2781;height:3435" coordsize="438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q7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aLODvTDgCcv0LAAD//wMAUEsBAi0AFAAGAAgAAAAhANvh9svuAAAAhQEAABMAAAAAAAAA&#10;AAAAAAAAAAAAAFtDb250ZW50X1R5cGVzXS54bWxQSwECLQAUAAYACAAAACEAWvQsW78AAAAVAQAA&#10;CwAAAAAAAAAAAAAAAAAfAQAAX3JlbHMvLnJlbHNQSwECLQAUAAYACAAAACEA0o6u3sYAAADcAAAA&#10;DwAAAAAAAAAAAAAAAAAHAgAAZHJzL2Rvd25yZXYueG1sUEsFBgAAAAADAAMAtwAAAPoCAAAAAA==&#10;">
                  <v:shape id="AutoShape 165" o:spid="_x0000_s1075" style="position:absolute;width:438;height:541;visibility:visible;mso-wrap-style:square;v-text-anchor:top" coordsize="438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" path="m236,431r-119,l117,540,236,431xm379,l58,,31,3,13,12,3,29,,54,,377r3,25l13,419r18,9l58,431r321,l406,428r19,-9l434,402r4,-25l438,319r-256,l65,211r44,-40l255,171r74,-68l438,103r,-49l434,29,425,12,406,3,379,xm438,103r-109,l372,143,182,319r256,l438,103xm255,171r-146,l182,239r73,-68xe" fillcolor="#003263" stroked="f">
                    <v:path arrowok="t" o:connecttype="custom" o:connectlocs="236,431;117,431;117,540;236,431;379,0;58,0;31,3;13,12;3,29;0,54;0,377;3,402;13,419;31,428;58,431;379,431;406,428;425,419;434,402;438,377;438,319;182,319;65,211;109,171;255,171;329,103;438,103;438,54;434,29;425,12;406,3;379,0;438,103;329,103;372,143;182,319;438,319;438,103;255,171;109,171;182,239;255,171" o:connectangles="0,0,0,0,0,0,0,0,0,0,0,0,0,0,0,0,0,0,0,0,0,0,0,0,0,0,0,0,0,0,0,0,0,0,0,0,0,0,0,0,0,0"/>
                  </v:shape>
                </v:group>
                <v:shape id="_x0000_s1076" type="#_x0000_t202" style="position:absolute;top:8550;width:11926;height:24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" filled="f" stroked="f">
                  <v:textbox inset="0,0,0,0">
                    <w:txbxContent>
                      <w:p w14:paraId="3A3252FE" w14:textId="7D507DAE" w:rsidR="00B50FA3" w:rsidRPr="003B45A5" w:rsidRDefault="001D78F6">
                        <w:pPr>
                          <w:spacing w:line="300" w:lineRule="atLeast"/>
                          <w:jc w:val="center"/>
                          <w:rPr>
                            <w:color w:val="002060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28"/>
                            <w:szCs w:val="28"/>
                          </w:rPr>
                          <w:t>M</w:t>
                        </w:r>
                        <w:r w:rsidR="003B45A5" w:rsidRPr="00A9744F"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28"/>
                            <w:szCs w:val="28"/>
                          </w:rPr>
                          <w:t>ost</w:t>
                        </w:r>
                        <w:r w:rsidR="007B4CB5" w:rsidRPr="00A9744F">
                          <w:rPr>
                            <w:rFonts w:asciiTheme="majorHAnsi" w:hAnsiTheme="majorHAnsi" w:cstheme="majorHAnsi"/>
                            <w:b/>
                            <w:bCs/>
                            <w:sz w:val="28"/>
                            <w:szCs w:val="28"/>
                          </w:rPr>
                          <w:t xml:space="preserve"> </w:t>
                        </w:r>
                        <w:r w:rsidR="007B4CB5" w:rsidRPr="00A9744F">
                          <w:rPr>
                            <w:rFonts w:asciiTheme="majorHAnsi" w:hAnsiTheme="majorHAnsi" w:cstheme="majorHAnsi"/>
                            <w:b/>
                            <w:bCs/>
                            <w:color w:val="002060"/>
                            <w:sz w:val="28"/>
                            <w:szCs w:val="28"/>
                          </w:rPr>
                          <w:t>important footpath improvements</w:t>
                        </w:r>
                        <w:r w:rsidR="007B4CB5" w:rsidRPr="00A9744F">
                          <w:rPr>
                            <w:rFonts w:asciiTheme="majorHAnsi" w:hAnsiTheme="majorHAnsi" w:cstheme="majorHAnsi"/>
                            <w:color w:val="002060"/>
                            <w:sz w:val="14"/>
                            <w:szCs w:val="14"/>
                          </w:rPr>
                          <w:t xml:space="preserve"> </w:t>
                        </w:r>
                        <w:r w:rsidR="00C31B25">
                          <w:rPr>
                            <w:color w:val="002060"/>
                          </w:rPr>
                          <w:br/>
                        </w:r>
                        <w:r w:rsidR="003B45A5" w:rsidRPr="00A9744F">
                          <w:rPr>
                            <w:color w:val="002060"/>
                          </w:rPr>
                          <w:t>1. M</w:t>
                        </w:r>
                        <w:r w:rsidR="007B4CB5" w:rsidRPr="00A9744F">
                          <w:rPr>
                            <w:color w:val="002060"/>
                          </w:rPr>
                          <w:t>ore trees and landscaping</w:t>
                        </w:r>
                        <w:r w:rsidR="003B45A5" w:rsidRPr="00AF1E8B">
                          <w:rPr>
                            <w:color w:val="002060"/>
                          </w:rPr>
                          <w:br/>
                        </w:r>
                        <w:r w:rsidR="003B45A5" w:rsidRPr="00A9744F">
                          <w:rPr>
                            <w:color w:val="002060"/>
                          </w:rPr>
                          <w:t>2. B</w:t>
                        </w:r>
                        <w:r w:rsidR="007B4CB5" w:rsidRPr="00A9744F">
                          <w:rPr>
                            <w:color w:val="002060"/>
                          </w:rPr>
                          <w:t>etter street lighting</w:t>
                        </w:r>
                        <w:r w:rsidR="007B4CB5" w:rsidRPr="00AF1E8B">
                          <w:rPr>
                            <w:color w:val="002060"/>
                          </w:rPr>
                          <w:t xml:space="preserve"> </w:t>
                        </w:r>
                        <w:r w:rsidR="003B45A5" w:rsidRPr="00AF1E8B">
                          <w:rPr>
                            <w:color w:val="002060"/>
                          </w:rPr>
                          <w:br/>
                        </w:r>
                        <w:r w:rsidR="003B45A5" w:rsidRPr="00A9744F">
                          <w:rPr>
                            <w:color w:val="002060"/>
                          </w:rPr>
                          <w:t>3. M</w:t>
                        </w:r>
                        <w:r w:rsidR="007B4CB5" w:rsidRPr="00A9744F">
                          <w:rPr>
                            <w:color w:val="002060"/>
                          </w:rPr>
                          <w:t>ore rubbish and recycling</w:t>
                        </w:r>
                        <w:r w:rsidR="007B4CB5" w:rsidRPr="003B45A5">
                          <w:rPr>
                            <w:color w:val="002060"/>
                          </w:rPr>
                          <w:t xml:space="preserve"> </w:t>
                        </w:r>
                        <w:r w:rsidR="00E7342A">
                          <w:rPr>
                            <w:color w:val="002060"/>
                          </w:rPr>
                          <w:t>bins</w:t>
                        </w:r>
                        <w:r w:rsidR="007B4CB5" w:rsidRPr="003B45A5">
                          <w:rPr>
                            <w:color w:val="002060"/>
                          </w:rPr>
                          <w:t xml:space="preserve"> </w:t>
                        </w:r>
                        <w:r w:rsidR="00B50FA3" w:rsidRPr="003B45A5">
                          <w:rPr>
                            <w:color w:val="002060"/>
                          </w:rPr>
                          <w:br/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3104696" w14:textId="10A7D88A" w:rsidR="00083711" w:rsidRDefault="00B50FA3" w:rsidP="00B50FA3">
      <w:pPr>
        <w:tabs>
          <w:tab w:val="left" w:pos="3694"/>
        </w:tabs>
        <w:rPr>
          <w:color w:val="C00000"/>
        </w:rPr>
      </w:pPr>
      <w:r>
        <w:rPr>
          <w:color w:val="C00000"/>
        </w:rPr>
        <w:tab/>
        <w:t xml:space="preserve"> </w:t>
      </w:r>
    </w:p>
    <w:p w14:paraId="09BC957D" w14:textId="7421DBA2" w:rsidR="00083711" w:rsidRDefault="00083711" w:rsidP="009B4C78">
      <w:pPr>
        <w:rPr>
          <w:color w:val="C00000"/>
        </w:rPr>
      </w:pPr>
    </w:p>
    <w:p w14:paraId="30D2FB93" w14:textId="6E9B070D" w:rsidR="00CC7CDE" w:rsidRDefault="00CC7CDE" w:rsidP="009B4C78">
      <w:pPr>
        <w:rPr>
          <w:color w:val="C00000"/>
        </w:rPr>
      </w:pPr>
    </w:p>
    <w:p w14:paraId="012C7710" w14:textId="75AB1D19" w:rsidR="00CC7CDE" w:rsidRDefault="00CC7CDE" w:rsidP="009B4C78">
      <w:pPr>
        <w:rPr>
          <w:color w:val="C00000"/>
        </w:rPr>
      </w:pPr>
    </w:p>
    <w:p w14:paraId="361FABC8" w14:textId="5678B9A0" w:rsidR="00CC7CDE" w:rsidRDefault="006D4B43" w:rsidP="009B4C78">
      <w:pPr>
        <w:rPr>
          <w:color w:val="C00000"/>
        </w:rPr>
      </w:pPr>
      <w:r w:rsidRPr="00153E63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AC31979" wp14:editId="2C2E07CD">
                <wp:simplePos x="0" y="0"/>
                <wp:positionH relativeFrom="margin">
                  <wp:posOffset>5351985</wp:posOffset>
                </wp:positionH>
                <wp:positionV relativeFrom="paragraph">
                  <wp:posOffset>45860</wp:posOffset>
                </wp:positionV>
                <wp:extent cx="1282535" cy="2401294"/>
                <wp:effectExtent l="0" t="0" r="13335" b="0"/>
                <wp:wrapNone/>
                <wp:docPr id="4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535" cy="24012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6B2BEF" w14:textId="13F26A6F" w:rsidR="001D78F6" w:rsidRDefault="007315E7">
                            <w:pPr>
                              <w:spacing w:line="300" w:lineRule="atLeast"/>
                              <w:jc w:val="center"/>
                              <w:rPr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A9744F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3263" w:themeColor="text2"/>
                                <w:sz w:val="28"/>
                                <w:szCs w:val="28"/>
                              </w:rPr>
                              <w:t xml:space="preserve">Malop St </w:t>
                            </w:r>
                            <w:r w:rsidR="007B272F" w:rsidRPr="00A9744F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9744F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r w:rsidRPr="00A9744F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and</w:t>
                            </w:r>
                            <w:r w:rsidR="007B272F" w:rsidRPr="00A9744F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9744F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Lt Malop St</w:t>
                            </w:r>
                          </w:p>
                          <w:p w14:paraId="1C517C7B" w14:textId="689834DC" w:rsidR="007B272F" w:rsidRPr="003B45A5" w:rsidRDefault="007315E7">
                            <w:pPr>
                              <w:spacing w:line="300" w:lineRule="atLeast"/>
                              <w:jc w:val="center"/>
                              <w:rPr>
                                <w:color w:val="002060"/>
                              </w:rPr>
                            </w:pPr>
                            <w:r>
                              <w:rPr>
                                <w:color w:val="002060"/>
                              </w:rPr>
                              <w:t>were most frequently noted by participants</w:t>
                            </w:r>
                            <w:r w:rsidR="007B272F" w:rsidRPr="003B45A5">
                              <w:rPr>
                                <w:color w:val="002060"/>
                              </w:rPr>
                              <w:br/>
                            </w:r>
                            <w:r w:rsidRPr="007315E7">
                              <w:rPr>
                                <w:color w:val="002060"/>
                              </w:rPr>
                              <w:t xml:space="preserve">when asked to imagine how streets within the study area </w:t>
                            </w:r>
                            <w:r w:rsidR="00AF0B5A">
                              <w:rPr>
                                <w:color w:val="002060"/>
                              </w:rPr>
                              <w:t>should</w:t>
                            </w:r>
                            <w:r w:rsidR="00AF0B5A" w:rsidRPr="007315E7">
                              <w:rPr>
                                <w:color w:val="002060"/>
                              </w:rPr>
                              <w:t xml:space="preserve"> </w:t>
                            </w:r>
                            <w:r w:rsidRPr="007315E7">
                              <w:rPr>
                                <w:color w:val="002060"/>
                              </w:rPr>
                              <w:t>look in the future</w:t>
                            </w:r>
                            <w:r w:rsidR="00E7342A">
                              <w:rPr>
                                <w:color w:val="002060"/>
                              </w:rPr>
                              <w:t>.</w:t>
                            </w:r>
                            <w:r w:rsidR="007B272F" w:rsidRPr="003B45A5">
                              <w:rPr>
                                <w:color w:val="00206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31979" id="_x0000_s1077" type="#_x0000_t202" style="position:absolute;margin-left:421.4pt;margin-top:3.6pt;width:101pt;height:189.1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" filled="f" stroked="f">
                <v:textbox inset="0,0,0,0">
                  <w:txbxContent>
                    <w:p w14:paraId="0C6B2BEF" w14:textId="13F26A6F" w:rsidR="001D78F6" w:rsidRDefault="007315E7">
                      <w:pPr>
                        <w:spacing w:line="300" w:lineRule="atLeast"/>
                        <w:jc w:val="center"/>
                        <w:rPr>
                          <w:b/>
                          <w:bCs/>
                          <w:color w:val="002060"/>
                          <w:sz w:val="36"/>
                          <w:szCs w:val="36"/>
                        </w:rPr>
                      </w:pPr>
                      <w:proofErr w:type="spellStart"/>
                      <w:r w:rsidRPr="00A9744F">
                        <w:rPr>
                          <w:rFonts w:asciiTheme="majorHAnsi" w:hAnsiTheme="majorHAnsi" w:cstheme="majorHAnsi"/>
                          <w:b/>
                          <w:bCs/>
                          <w:color w:val="003263" w:themeColor="text2"/>
                          <w:sz w:val="28"/>
                          <w:szCs w:val="28"/>
                        </w:rPr>
                        <w:t>Malop</w:t>
                      </w:r>
                      <w:proofErr w:type="spellEnd"/>
                      <w:r w:rsidRPr="00A9744F">
                        <w:rPr>
                          <w:rFonts w:asciiTheme="majorHAnsi" w:hAnsiTheme="majorHAnsi" w:cstheme="majorHAnsi"/>
                          <w:b/>
                          <w:bCs/>
                          <w:color w:val="003263" w:themeColor="text2"/>
                          <w:sz w:val="28"/>
                          <w:szCs w:val="28"/>
                        </w:rPr>
                        <w:t xml:space="preserve"> St </w:t>
                      </w:r>
                      <w:r w:rsidR="007B272F" w:rsidRPr="00A9744F">
                        <w:rPr>
                          <w:rFonts w:asciiTheme="majorHAnsi" w:hAnsiTheme="majorHAnsi" w:cstheme="majorHAns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A9744F">
                        <w:rPr>
                          <w:rFonts w:asciiTheme="majorHAnsi" w:hAnsiTheme="majorHAnsi" w:cstheme="majorHAnsi"/>
                          <w:b/>
                          <w:bCs/>
                          <w:sz w:val="28"/>
                          <w:szCs w:val="28"/>
                        </w:rPr>
                        <w:br/>
                      </w:r>
                      <w:r w:rsidRPr="00A9744F">
                        <w:rPr>
                          <w:rFonts w:asciiTheme="majorHAnsi" w:hAnsiTheme="majorHAnsi" w:cstheme="majorHAnsi"/>
                          <w:b/>
                          <w:bCs/>
                          <w:color w:val="002060"/>
                          <w:sz w:val="28"/>
                          <w:szCs w:val="28"/>
                        </w:rPr>
                        <w:t>and</w:t>
                      </w:r>
                      <w:r w:rsidR="007B272F" w:rsidRPr="00A9744F">
                        <w:rPr>
                          <w:rFonts w:asciiTheme="majorHAnsi" w:hAnsiTheme="majorHAnsi" w:cstheme="majorHAnsi"/>
                          <w:b/>
                          <w:bCs/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  <w:r w:rsidRPr="00A9744F">
                        <w:rPr>
                          <w:rFonts w:asciiTheme="majorHAnsi" w:hAnsiTheme="majorHAnsi" w:cstheme="majorHAnsi"/>
                          <w:b/>
                          <w:bCs/>
                          <w:color w:val="002060"/>
                          <w:sz w:val="28"/>
                          <w:szCs w:val="28"/>
                        </w:rPr>
                        <w:t xml:space="preserve">Lt </w:t>
                      </w:r>
                      <w:proofErr w:type="spellStart"/>
                      <w:r w:rsidRPr="00A9744F">
                        <w:rPr>
                          <w:rFonts w:asciiTheme="majorHAnsi" w:hAnsiTheme="majorHAnsi" w:cstheme="majorHAnsi"/>
                          <w:b/>
                          <w:bCs/>
                          <w:color w:val="002060"/>
                          <w:sz w:val="28"/>
                          <w:szCs w:val="28"/>
                        </w:rPr>
                        <w:t>Malop</w:t>
                      </w:r>
                      <w:proofErr w:type="spellEnd"/>
                      <w:r w:rsidRPr="00A9744F">
                        <w:rPr>
                          <w:rFonts w:asciiTheme="majorHAnsi" w:hAnsiTheme="majorHAnsi" w:cstheme="majorHAnsi"/>
                          <w:b/>
                          <w:bCs/>
                          <w:color w:val="002060"/>
                          <w:sz w:val="28"/>
                          <w:szCs w:val="28"/>
                        </w:rPr>
                        <w:t xml:space="preserve"> St</w:t>
                      </w:r>
                    </w:p>
                    <w:p w14:paraId="1C517C7B" w14:textId="689834DC" w:rsidR="007B272F" w:rsidRPr="003B45A5" w:rsidRDefault="007315E7">
                      <w:pPr>
                        <w:spacing w:line="300" w:lineRule="atLeast"/>
                        <w:jc w:val="center"/>
                        <w:rPr>
                          <w:color w:val="002060"/>
                        </w:rPr>
                      </w:pPr>
                      <w:r>
                        <w:rPr>
                          <w:color w:val="002060"/>
                        </w:rPr>
                        <w:t>were most frequently noted by participants</w:t>
                      </w:r>
                      <w:r w:rsidR="007B272F" w:rsidRPr="003B45A5">
                        <w:rPr>
                          <w:color w:val="002060"/>
                        </w:rPr>
                        <w:br/>
                      </w:r>
                      <w:r w:rsidRPr="007315E7">
                        <w:rPr>
                          <w:color w:val="002060"/>
                        </w:rPr>
                        <w:t xml:space="preserve">when asked to imagine how streets within the study area </w:t>
                      </w:r>
                      <w:r w:rsidR="00AF0B5A">
                        <w:rPr>
                          <w:color w:val="002060"/>
                        </w:rPr>
                        <w:t>should</w:t>
                      </w:r>
                      <w:r w:rsidR="00AF0B5A" w:rsidRPr="007315E7">
                        <w:rPr>
                          <w:color w:val="002060"/>
                        </w:rPr>
                        <w:t xml:space="preserve"> </w:t>
                      </w:r>
                      <w:r w:rsidRPr="007315E7">
                        <w:rPr>
                          <w:color w:val="002060"/>
                        </w:rPr>
                        <w:t>look in the future</w:t>
                      </w:r>
                      <w:r w:rsidR="00E7342A">
                        <w:rPr>
                          <w:color w:val="002060"/>
                        </w:rPr>
                        <w:t>.</w:t>
                      </w:r>
                      <w:r w:rsidR="007B272F" w:rsidRPr="003B45A5">
                        <w:rPr>
                          <w:color w:val="002060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354A6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40905B0" wp14:editId="07C693F1">
                <wp:simplePos x="0" y="0"/>
                <wp:positionH relativeFrom="margin">
                  <wp:posOffset>2713602</wp:posOffset>
                </wp:positionH>
                <wp:positionV relativeFrom="paragraph">
                  <wp:posOffset>38735</wp:posOffset>
                </wp:positionV>
                <wp:extent cx="1192530" cy="2400935"/>
                <wp:effectExtent l="0" t="0" r="7620" b="0"/>
                <wp:wrapNone/>
                <wp:docPr id="3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2530" cy="2400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DB7E15" w14:textId="329DA86E" w:rsidR="00527D3D" w:rsidRDefault="00CF504E">
                            <w:pPr>
                              <w:pStyle w:val="BodyText"/>
                              <w:spacing w:after="0"/>
                              <w:jc w:val="center"/>
                              <w:rPr>
                                <w:color w:val="002060"/>
                              </w:rPr>
                            </w:pPr>
                            <w:r w:rsidRPr="00A9744F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3263" w:themeColor="text2"/>
                                <w:sz w:val="40"/>
                                <w:szCs w:val="40"/>
                              </w:rPr>
                              <w:t>39</w:t>
                            </w:r>
                            <w:r w:rsidR="006D4BFA" w:rsidRPr="00A9744F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3263" w:themeColor="text2"/>
                                <w:sz w:val="40"/>
                                <w:szCs w:val="40"/>
                              </w:rPr>
                              <w:t>%</w:t>
                            </w:r>
                            <w:r w:rsidR="006D4BFA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3263" w:themeColor="text2"/>
                                <w:sz w:val="56"/>
                                <w:szCs w:val="56"/>
                              </w:rPr>
                              <w:br/>
                            </w:r>
                            <w:r w:rsidR="006D4BFA" w:rsidRPr="006D4BFA">
                              <w:rPr>
                                <w:color w:val="002060"/>
                              </w:rPr>
                              <w:t xml:space="preserve">of participants </w:t>
                            </w:r>
                            <w:r w:rsidR="005354A6" w:rsidRPr="006D4BFA">
                              <w:rPr>
                                <w:color w:val="002060"/>
                              </w:rPr>
                              <w:t xml:space="preserve">noted that they wanted more historical information </w:t>
                            </w:r>
                            <w:r w:rsidR="00E8313E">
                              <w:rPr>
                                <w:color w:val="002060"/>
                              </w:rPr>
                              <w:t>about the city.</w:t>
                            </w:r>
                          </w:p>
                          <w:p w14:paraId="1B6BA6AC" w14:textId="58BFDF04" w:rsidR="005354A6" w:rsidRDefault="002A18D1">
                            <w:pPr>
                              <w:pStyle w:val="BodyText"/>
                              <w:spacing w:after="0"/>
                              <w:jc w:val="center"/>
                            </w:pPr>
                            <w:r>
                              <w:rPr>
                                <w:color w:val="002060"/>
                              </w:rPr>
                              <w:t>H</w:t>
                            </w:r>
                            <w:r w:rsidR="005354A6" w:rsidRPr="006D4BFA">
                              <w:rPr>
                                <w:color w:val="002060"/>
                              </w:rPr>
                              <w:t>istory promotion (indigenous and colonial), as well as protection of built heritage</w:t>
                            </w:r>
                            <w:r>
                              <w:rPr>
                                <w:color w:val="002060"/>
                              </w:rPr>
                              <w:t xml:space="preserve"> was specifically noted</w:t>
                            </w:r>
                            <w:r w:rsidR="005354A6" w:rsidRPr="006D4BFA">
                              <w:rPr>
                                <w:color w:val="002060"/>
                              </w:rPr>
                              <w:t>.</w:t>
                            </w:r>
                          </w:p>
                          <w:p w14:paraId="47761A0F" w14:textId="0BE5E08A" w:rsidR="005354A6" w:rsidRPr="003B45A5" w:rsidRDefault="005354A6" w:rsidP="005354A6">
                            <w:pPr>
                              <w:jc w:val="center"/>
                              <w:rPr>
                                <w:color w:val="002060"/>
                              </w:rPr>
                            </w:pPr>
                            <w:r w:rsidRPr="003B45A5">
                              <w:rPr>
                                <w:color w:val="00206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905B0" id="_x0000_s1078" type="#_x0000_t202" style="position:absolute;margin-left:213.65pt;margin-top:3.05pt;width:93.9pt;height:189.05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" filled="f" stroked="f">
                <v:textbox inset="0,0,0,0">
                  <w:txbxContent>
                    <w:p w14:paraId="53DB7E15" w14:textId="329DA86E" w:rsidR="00527D3D" w:rsidRDefault="00CF504E">
                      <w:pPr>
                        <w:pStyle w:val="BodyText"/>
                        <w:spacing w:after="0"/>
                        <w:jc w:val="center"/>
                        <w:rPr>
                          <w:color w:val="002060"/>
                        </w:rPr>
                      </w:pPr>
                      <w:r w:rsidRPr="00A9744F">
                        <w:rPr>
                          <w:rFonts w:asciiTheme="majorHAnsi" w:hAnsiTheme="majorHAnsi" w:cstheme="majorHAnsi"/>
                          <w:b/>
                          <w:bCs/>
                          <w:color w:val="003263" w:themeColor="text2"/>
                          <w:sz w:val="40"/>
                          <w:szCs w:val="40"/>
                        </w:rPr>
                        <w:t>39</w:t>
                      </w:r>
                      <w:r w:rsidR="006D4BFA" w:rsidRPr="00A9744F">
                        <w:rPr>
                          <w:rFonts w:asciiTheme="majorHAnsi" w:hAnsiTheme="majorHAnsi" w:cstheme="majorHAnsi"/>
                          <w:b/>
                          <w:bCs/>
                          <w:color w:val="003263" w:themeColor="text2"/>
                          <w:sz w:val="40"/>
                          <w:szCs w:val="40"/>
                        </w:rPr>
                        <w:t>%</w:t>
                      </w:r>
                      <w:r w:rsidR="006D4BFA">
                        <w:rPr>
                          <w:rFonts w:asciiTheme="majorHAnsi" w:hAnsiTheme="majorHAnsi" w:cstheme="majorHAnsi"/>
                          <w:b/>
                          <w:bCs/>
                          <w:color w:val="003263" w:themeColor="text2"/>
                          <w:sz w:val="56"/>
                          <w:szCs w:val="56"/>
                        </w:rPr>
                        <w:br/>
                      </w:r>
                      <w:r w:rsidR="006D4BFA" w:rsidRPr="006D4BFA">
                        <w:rPr>
                          <w:color w:val="002060"/>
                        </w:rPr>
                        <w:t xml:space="preserve">of participants </w:t>
                      </w:r>
                      <w:r w:rsidR="005354A6" w:rsidRPr="006D4BFA">
                        <w:rPr>
                          <w:color w:val="002060"/>
                        </w:rPr>
                        <w:t xml:space="preserve">noted that they wanted more historical information </w:t>
                      </w:r>
                      <w:r w:rsidR="00E8313E">
                        <w:rPr>
                          <w:color w:val="002060"/>
                        </w:rPr>
                        <w:t>about the city.</w:t>
                      </w:r>
                    </w:p>
                    <w:p w14:paraId="1B6BA6AC" w14:textId="58BFDF04" w:rsidR="005354A6" w:rsidRDefault="002A18D1">
                      <w:pPr>
                        <w:pStyle w:val="BodyText"/>
                        <w:spacing w:after="0"/>
                        <w:jc w:val="center"/>
                      </w:pPr>
                      <w:r>
                        <w:rPr>
                          <w:color w:val="002060"/>
                        </w:rPr>
                        <w:t>H</w:t>
                      </w:r>
                      <w:r w:rsidR="005354A6" w:rsidRPr="006D4BFA">
                        <w:rPr>
                          <w:color w:val="002060"/>
                        </w:rPr>
                        <w:t>istory promotion (indigenous and colonial), as well as protection of built heritage</w:t>
                      </w:r>
                      <w:r>
                        <w:rPr>
                          <w:color w:val="002060"/>
                        </w:rPr>
                        <w:t xml:space="preserve"> was specifically noted</w:t>
                      </w:r>
                      <w:r w:rsidR="005354A6" w:rsidRPr="006D4BFA">
                        <w:rPr>
                          <w:color w:val="002060"/>
                        </w:rPr>
                        <w:t>.</w:t>
                      </w:r>
                    </w:p>
                    <w:p w14:paraId="47761A0F" w14:textId="0BE5E08A" w:rsidR="005354A6" w:rsidRPr="003B45A5" w:rsidRDefault="005354A6" w:rsidP="005354A6">
                      <w:pPr>
                        <w:jc w:val="center"/>
                        <w:rPr>
                          <w:color w:val="002060"/>
                        </w:rPr>
                      </w:pPr>
                      <w:r w:rsidRPr="003B45A5">
                        <w:rPr>
                          <w:color w:val="002060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50FA3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9810D1A" wp14:editId="325C47B0">
                <wp:simplePos x="0" y="0"/>
                <wp:positionH relativeFrom="margin">
                  <wp:align>left</wp:align>
                </wp:positionH>
                <wp:positionV relativeFrom="paragraph">
                  <wp:posOffset>47445</wp:posOffset>
                </wp:positionV>
                <wp:extent cx="1047750" cy="1428750"/>
                <wp:effectExtent l="0" t="0" r="0" b="0"/>
                <wp:wrapNone/>
                <wp:docPr id="3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428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044988" w14:textId="065E78D1" w:rsidR="00ED4619" w:rsidRPr="006C6D3E" w:rsidRDefault="0043516F">
                            <w:pPr>
                              <w:jc w:val="center"/>
                              <w:rPr>
                                <w:color w:val="003263" w:themeColor="text2"/>
                              </w:rPr>
                            </w:pPr>
                            <w:r w:rsidRPr="00A9744F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3263" w:themeColor="text2"/>
                                <w:sz w:val="40"/>
                                <w:szCs w:val="40"/>
                              </w:rPr>
                              <w:t>64%</w:t>
                            </w:r>
                            <w:r w:rsidR="00ED4619" w:rsidRPr="00A9744F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3263" w:themeColor="text2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3263" w:themeColor="text2"/>
                                <w:sz w:val="36"/>
                                <w:szCs w:val="36"/>
                              </w:rPr>
                              <w:br/>
                            </w:r>
                            <w:r w:rsidR="00F465B8">
                              <w:rPr>
                                <w:color w:val="002060"/>
                              </w:rPr>
                              <w:t xml:space="preserve">of participants </w:t>
                            </w:r>
                            <w:r w:rsidR="00B351FC" w:rsidRPr="00B351FC">
                              <w:rPr>
                                <w:color w:val="002060"/>
                              </w:rPr>
                              <w:t xml:space="preserve">said </w:t>
                            </w:r>
                            <w:r w:rsidR="00B351FC" w:rsidRPr="00AF1E8B">
                              <w:rPr>
                                <w:color w:val="002060"/>
                              </w:rPr>
                              <w:t>that</w:t>
                            </w:r>
                            <w:r w:rsidR="00B351FC" w:rsidRPr="00A9744F">
                              <w:rPr>
                                <w:color w:val="002060"/>
                              </w:rPr>
                              <w:t xml:space="preserve"> </w:t>
                            </w:r>
                            <w:r w:rsidR="00827EE6" w:rsidRPr="00A9744F">
                              <w:rPr>
                                <w:color w:val="002060"/>
                              </w:rPr>
                              <w:t>‘</w:t>
                            </w:r>
                            <w:r w:rsidRPr="00A9744F">
                              <w:rPr>
                                <w:color w:val="002060"/>
                              </w:rPr>
                              <w:t>more trees and landscaping</w:t>
                            </w:r>
                            <w:r w:rsidR="00827EE6" w:rsidRPr="00A9744F">
                              <w:rPr>
                                <w:color w:val="002060"/>
                              </w:rPr>
                              <w:t>’</w:t>
                            </w:r>
                            <w:r w:rsidR="00B351FC" w:rsidRPr="00A9744F">
                              <w:rPr>
                                <w:color w:val="002060"/>
                              </w:rPr>
                              <w:t xml:space="preserve"> </w:t>
                            </w:r>
                            <w:r w:rsidR="00B351FC" w:rsidRPr="00AF1E8B">
                              <w:rPr>
                                <w:color w:val="002060"/>
                              </w:rPr>
                              <w:t>was important to</w:t>
                            </w:r>
                            <w:r w:rsidR="00B351FC" w:rsidRPr="00B351FC">
                              <w:rPr>
                                <w:color w:val="002060"/>
                              </w:rPr>
                              <w:t xml:space="preserve"> them</w:t>
                            </w:r>
                            <w:r w:rsidR="001D78F6">
                              <w:rPr>
                                <w:color w:val="002060"/>
                              </w:rPr>
                              <w:t>.</w:t>
                            </w:r>
                            <w:r w:rsidR="00ED4619" w:rsidRPr="00B351FC">
                              <w:rPr>
                                <w:color w:val="003263" w:themeColor="text2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10D1A" id="_x0000_s1079" type="#_x0000_t202" style="position:absolute;margin-left:0;margin-top:3.75pt;width:82.5pt;height:112.5pt;z-index:25170534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" filled="f" stroked="f">
                <v:textbox inset="0,0,0,0">
                  <w:txbxContent>
                    <w:p w14:paraId="0F044988" w14:textId="065E78D1" w:rsidR="00ED4619" w:rsidRPr="006C6D3E" w:rsidRDefault="0043516F">
                      <w:pPr>
                        <w:jc w:val="center"/>
                        <w:rPr>
                          <w:color w:val="003263" w:themeColor="text2"/>
                        </w:rPr>
                      </w:pPr>
                      <w:r w:rsidRPr="00A9744F">
                        <w:rPr>
                          <w:rFonts w:asciiTheme="majorHAnsi" w:hAnsiTheme="majorHAnsi" w:cstheme="majorHAnsi"/>
                          <w:b/>
                          <w:bCs/>
                          <w:color w:val="003263" w:themeColor="text2"/>
                          <w:sz w:val="40"/>
                          <w:szCs w:val="40"/>
                        </w:rPr>
                        <w:t>64%</w:t>
                      </w:r>
                      <w:r w:rsidR="00ED4619" w:rsidRPr="00A9744F">
                        <w:rPr>
                          <w:rFonts w:asciiTheme="majorHAnsi" w:hAnsiTheme="majorHAnsi" w:cstheme="majorHAnsi"/>
                          <w:b/>
                          <w:bCs/>
                          <w:color w:val="003263" w:themeColor="text2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003263" w:themeColor="text2"/>
                          <w:sz w:val="36"/>
                          <w:szCs w:val="36"/>
                        </w:rPr>
                        <w:br/>
                      </w:r>
                      <w:r w:rsidR="00F465B8">
                        <w:rPr>
                          <w:color w:val="002060"/>
                        </w:rPr>
                        <w:t xml:space="preserve">of participants </w:t>
                      </w:r>
                      <w:r w:rsidR="00B351FC" w:rsidRPr="00B351FC">
                        <w:rPr>
                          <w:color w:val="002060"/>
                        </w:rPr>
                        <w:t xml:space="preserve">said </w:t>
                      </w:r>
                      <w:r w:rsidR="00B351FC" w:rsidRPr="00AF1E8B">
                        <w:rPr>
                          <w:color w:val="002060"/>
                        </w:rPr>
                        <w:t>that</w:t>
                      </w:r>
                      <w:r w:rsidR="00B351FC" w:rsidRPr="00A9744F">
                        <w:rPr>
                          <w:color w:val="002060"/>
                        </w:rPr>
                        <w:t xml:space="preserve"> </w:t>
                      </w:r>
                      <w:r w:rsidR="00827EE6" w:rsidRPr="00A9744F">
                        <w:rPr>
                          <w:color w:val="002060"/>
                        </w:rPr>
                        <w:t>‘</w:t>
                      </w:r>
                      <w:r w:rsidRPr="00A9744F">
                        <w:rPr>
                          <w:color w:val="002060"/>
                        </w:rPr>
                        <w:t>more trees and landscaping</w:t>
                      </w:r>
                      <w:r w:rsidR="00827EE6" w:rsidRPr="00A9744F">
                        <w:rPr>
                          <w:color w:val="002060"/>
                        </w:rPr>
                        <w:t>’</w:t>
                      </w:r>
                      <w:r w:rsidR="00B351FC" w:rsidRPr="00A9744F">
                        <w:rPr>
                          <w:color w:val="002060"/>
                        </w:rPr>
                        <w:t xml:space="preserve"> </w:t>
                      </w:r>
                      <w:r w:rsidR="00B351FC" w:rsidRPr="00AF1E8B">
                        <w:rPr>
                          <w:color w:val="002060"/>
                        </w:rPr>
                        <w:t>was important to</w:t>
                      </w:r>
                      <w:r w:rsidR="00B351FC" w:rsidRPr="00B351FC">
                        <w:rPr>
                          <w:color w:val="002060"/>
                        </w:rPr>
                        <w:t xml:space="preserve"> them</w:t>
                      </w:r>
                      <w:r w:rsidR="001D78F6">
                        <w:rPr>
                          <w:color w:val="002060"/>
                        </w:rPr>
                        <w:t>.</w:t>
                      </w:r>
                      <w:r w:rsidR="00ED4619" w:rsidRPr="00B351FC">
                        <w:rPr>
                          <w:color w:val="003263" w:themeColor="text2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E9CE73" w14:textId="0174257A" w:rsidR="00CC7CDE" w:rsidRDefault="00CC7CDE" w:rsidP="009B4C78">
      <w:pPr>
        <w:rPr>
          <w:color w:val="C00000"/>
        </w:rPr>
      </w:pPr>
    </w:p>
    <w:p w14:paraId="300CF2C4" w14:textId="5AE551F2" w:rsidR="00CC7CDE" w:rsidRDefault="00CC7CDE" w:rsidP="009B4C78">
      <w:pPr>
        <w:rPr>
          <w:color w:val="C00000"/>
        </w:rPr>
      </w:pPr>
    </w:p>
    <w:p w14:paraId="0FF7E4FD" w14:textId="0928D14B" w:rsidR="00CC7CDE" w:rsidRDefault="00CC7CDE" w:rsidP="009B4C78">
      <w:pPr>
        <w:rPr>
          <w:color w:val="C00000"/>
        </w:rPr>
      </w:pPr>
    </w:p>
    <w:p w14:paraId="2963AD65" w14:textId="6DD13B12" w:rsidR="00CC7CDE" w:rsidRDefault="00CC7CDE" w:rsidP="009B4C78">
      <w:pPr>
        <w:rPr>
          <w:color w:val="C00000"/>
        </w:rPr>
      </w:pPr>
    </w:p>
    <w:p w14:paraId="448755E4" w14:textId="6EC47FB1" w:rsidR="00CC7CDE" w:rsidRDefault="00CC7CDE" w:rsidP="009B4C78">
      <w:pPr>
        <w:rPr>
          <w:color w:val="C00000"/>
        </w:rPr>
      </w:pPr>
    </w:p>
    <w:p w14:paraId="15EA446C" w14:textId="120CD71C" w:rsidR="00CC7CDE" w:rsidRDefault="00CC7CDE" w:rsidP="009B4C78">
      <w:pPr>
        <w:rPr>
          <w:color w:val="C00000"/>
        </w:rPr>
      </w:pPr>
    </w:p>
    <w:p w14:paraId="22DCDB39" w14:textId="55069F20" w:rsidR="00CC7CDE" w:rsidRDefault="00CC7CDE" w:rsidP="009B4C78">
      <w:pPr>
        <w:rPr>
          <w:color w:val="C00000"/>
        </w:rPr>
      </w:pPr>
    </w:p>
    <w:p w14:paraId="6DF634A3" w14:textId="334109BD" w:rsidR="00CC7CDE" w:rsidRDefault="00CC7CDE" w:rsidP="009B4C78">
      <w:pPr>
        <w:rPr>
          <w:color w:val="C00000"/>
        </w:rPr>
      </w:pPr>
    </w:p>
    <w:p w14:paraId="69A52980" w14:textId="0063A377" w:rsidR="00CC7CDE" w:rsidRDefault="00CC7CDE" w:rsidP="009B4C78">
      <w:pPr>
        <w:rPr>
          <w:color w:val="C00000"/>
        </w:rPr>
      </w:pPr>
    </w:p>
    <w:p w14:paraId="31ADBF75" w14:textId="7196B994" w:rsidR="00CC7CDE" w:rsidRDefault="00CC7CDE" w:rsidP="009B4C78">
      <w:pPr>
        <w:rPr>
          <w:color w:val="C00000"/>
        </w:rPr>
      </w:pPr>
    </w:p>
    <w:p w14:paraId="3E5A5555" w14:textId="584BB91D" w:rsidR="00CC7CDE" w:rsidRDefault="00CC7CDE" w:rsidP="009B4C78">
      <w:pPr>
        <w:rPr>
          <w:color w:val="C00000"/>
        </w:rPr>
      </w:pPr>
    </w:p>
    <w:p w14:paraId="4ED8F15D" w14:textId="4359CC1A" w:rsidR="00CC7CDE" w:rsidRDefault="00CC7CDE" w:rsidP="009B4C78">
      <w:pPr>
        <w:rPr>
          <w:color w:val="C00000"/>
        </w:rPr>
      </w:pPr>
    </w:p>
    <w:p w14:paraId="2D503A8E" w14:textId="77777777" w:rsidR="000A3FF2" w:rsidRDefault="000A3FF2" w:rsidP="00FC7286">
      <w:pPr>
        <w:pStyle w:val="BodyText"/>
        <w:rPr>
          <w:rFonts w:asciiTheme="majorHAnsi" w:hAnsiTheme="majorHAnsi"/>
          <w:b/>
          <w:caps/>
          <w:color w:val="003263" w:themeColor="text2"/>
          <w:spacing w:val="6"/>
          <w:sz w:val="22"/>
        </w:rPr>
      </w:pPr>
    </w:p>
    <w:p w14:paraId="46883A99" w14:textId="3C00F582" w:rsidR="00B400E6" w:rsidRDefault="00FC7286" w:rsidP="00FC7286">
      <w:pPr>
        <w:pStyle w:val="BodyText"/>
        <w:rPr>
          <w:rFonts w:asciiTheme="majorHAnsi" w:hAnsiTheme="majorHAnsi"/>
          <w:b/>
          <w:caps/>
          <w:color w:val="003263" w:themeColor="text2"/>
          <w:spacing w:val="6"/>
          <w:sz w:val="22"/>
        </w:rPr>
      </w:pPr>
      <w:r>
        <w:rPr>
          <w:rFonts w:asciiTheme="majorHAnsi" w:hAnsiTheme="majorHAnsi"/>
          <w:b/>
          <w:caps/>
          <w:color w:val="003263" w:themeColor="text2"/>
          <w:spacing w:val="6"/>
          <w:sz w:val="22"/>
        </w:rPr>
        <w:t>Social Map</w:t>
      </w:r>
    </w:p>
    <w:p w14:paraId="2B4BD38A" w14:textId="057168A1" w:rsidR="00984F39" w:rsidRDefault="00984F39" w:rsidP="00FC7286">
      <w:pPr>
        <w:pStyle w:val="BodyText"/>
      </w:pPr>
      <w:r w:rsidRPr="00984F39">
        <w:rPr>
          <w:noProof/>
        </w:rPr>
        <w:drawing>
          <wp:inline distT="0" distB="0" distL="0" distR="0" wp14:anchorId="56ADD7FE" wp14:editId="61A2EB4C">
            <wp:extent cx="2590800" cy="1991606"/>
            <wp:effectExtent l="0" t="0" r="0" b="889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09740" cy="2006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CBA49" w14:textId="03D84D55" w:rsidR="00483444" w:rsidRDefault="00483444" w:rsidP="00483444">
      <w:pPr>
        <w:pStyle w:val="BodyText"/>
        <w:numPr>
          <w:ilvl w:val="0"/>
          <w:numId w:val="29"/>
        </w:numPr>
      </w:pPr>
      <w:r>
        <w:t xml:space="preserve">22% of </w:t>
      </w:r>
      <w:r w:rsidR="00AF1E8B">
        <w:t>responses related to</w:t>
      </w:r>
      <w:r>
        <w:t xml:space="preserve"> </w:t>
      </w:r>
      <w:r w:rsidR="00571BC5">
        <w:t>‘</w:t>
      </w:r>
      <w:r>
        <w:t xml:space="preserve">Cycling’ </w:t>
      </w:r>
      <w:r w:rsidR="00AF1E8B">
        <w:t xml:space="preserve">and focused </w:t>
      </w:r>
      <w:r w:rsidR="00E7342A">
        <w:t>on improving</w:t>
      </w:r>
      <w:r>
        <w:t xml:space="preserve"> bike safety, </w:t>
      </w:r>
    </w:p>
    <w:p w14:paraId="43982090" w14:textId="5553DD03" w:rsidR="00483444" w:rsidRDefault="00483444" w:rsidP="00483444">
      <w:pPr>
        <w:pStyle w:val="BodyText"/>
        <w:numPr>
          <w:ilvl w:val="0"/>
          <w:numId w:val="29"/>
        </w:numPr>
      </w:pPr>
      <w:r>
        <w:t xml:space="preserve">17% of </w:t>
      </w:r>
      <w:r w:rsidR="00AF1E8B">
        <w:t>responses related to</w:t>
      </w:r>
      <w:r>
        <w:t xml:space="preserve"> ‘Landscape’ </w:t>
      </w:r>
      <w:r w:rsidR="00AF1E8B">
        <w:t>particularly the provision of</w:t>
      </w:r>
      <w:r>
        <w:t xml:space="preserve"> more trees, and</w:t>
      </w:r>
    </w:p>
    <w:p w14:paraId="7A0C5BDF" w14:textId="71A05FE4" w:rsidR="00FC7286" w:rsidRDefault="00C542FC" w:rsidP="00FC7286">
      <w:pPr>
        <w:pStyle w:val="BodyText"/>
        <w:numPr>
          <w:ilvl w:val="0"/>
          <w:numId w:val="29"/>
        </w:numPr>
      </w:pPr>
      <w:r>
        <w:t xml:space="preserve">16% </w:t>
      </w:r>
      <w:r w:rsidR="00483444">
        <w:t xml:space="preserve">of </w:t>
      </w:r>
      <w:r w:rsidR="00AF1E8B">
        <w:t>responses related to</w:t>
      </w:r>
      <w:r w:rsidR="00FC7286">
        <w:t xml:space="preserve"> ‘Footpaths’ </w:t>
      </w:r>
      <w:r w:rsidR="00AF1E8B">
        <w:t>and</w:t>
      </w:r>
      <w:r w:rsidR="00FC7286">
        <w:t xml:space="preserve"> focused on street crossing improvements</w:t>
      </w:r>
      <w:r w:rsidR="00483444">
        <w:t>.</w:t>
      </w:r>
    </w:p>
    <w:p w14:paraId="7469428F" w14:textId="41D70AEC" w:rsidR="0003275F" w:rsidRDefault="0003275F" w:rsidP="00EE2B58">
      <w:pPr>
        <w:pStyle w:val="BodyText"/>
      </w:pPr>
    </w:p>
    <w:p w14:paraId="71CAC92A" w14:textId="0B944167" w:rsidR="00B4024F" w:rsidRDefault="00B4024F" w:rsidP="00EE2B58">
      <w:pPr>
        <w:pStyle w:val="BodyText"/>
      </w:pPr>
    </w:p>
    <w:tbl>
      <w:tblPr>
        <w:tblStyle w:val="TableGrid"/>
        <w:tblW w:w="0" w:type="auto"/>
        <w:tblBorders>
          <w:top w:val="none" w:sz="0" w:space="0" w:color="auto"/>
          <w:bottom w:val="none" w:sz="0" w:space="0" w:color="auto"/>
          <w:insideH w:val="none" w:sz="0" w:space="0" w:color="auto"/>
        </w:tblBorders>
        <w:shd w:val="clear" w:color="auto" w:fill="D5E8F1"/>
        <w:tblLook w:val="04A0" w:firstRow="1" w:lastRow="0" w:firstColumn="1" w:lastColumn="0" w:noHBand="0" w:noVBand="1"/>
      </w:tblPr>
      <w:tblGrid>
        <w:gridCol w:w="10773"/>
      </w:tblGrid>
      <w:tr w:rsidR="00EE2B58" w14:paraId="557A20BB" w14:textId="77777777" w:rsidTr="000326F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3" w:type="dxa"/>
            <w:shd w:val="clear" w:color="auto" w:fill="D5E8F1"/>
            <w:tcMar>
              <w:top w:w="0" w:type="dxa"/>
              <w:bottom w:w="0" w:type="dxa"/>
            </w:tcMar>
          </w:tcPr>
          <w:p w14:paraId="7F540614" w14:textId="77777777" w:rsidR="00EE2B58" w:rsidRPr="006C6D3E" w:rsidRDefault="00EE2B58" w:rsidP="000326FD">
            <w:pPr>
              <w:pStyle w:val="BodyText"/>
              <w:rPr>
                <w:color w:val="003263" w:themeColor="text2"/>
              </w:rPr>
            </w:pPr>
            <w:r w:rsidRPr="000443F5">
              <w:rPr>
                <w:color w:val="003263" w:themeColor="text2"/>
              </w:rPr>
              <w:lastRenderedPageBreak/>
              <w:t>Next Steps</w:t>
            </w:r>
          </w:p>
        </w:tc>
      </w:tr>
    </w:tbl>
    <w:p w14:paraId="04C1B9BF" w14:textId="4E07083D" w:rsidR="00B03E0E" w:rsidRPr="00B4024F" w:rsidRDefault="00080E3B" w:rsidP="00EE2B58">
      <w:pPr>
        <w:rPr>
          <w:b/>
          <w:bCs/>
        </w:rPr>
      </w:pPr>
      <w:r>
        <w:rPr>
          <w:b/>
          <w:bCs/>
        </w:rPr>
        <w:br/>
      </w:r>
      <w:r w:rsidR="00B03E0E" w:rsidRPr="00B4024F">
        <w:rPr>
          <w:b/>
          <w:bCs/>
        </w:rPr>
        <w:t>Draft Masterplan</w:t>
      </w:r>
    </w:p>
    <w:p w14:paraId="49467C53" w14:textId="308BAD95" w:rsidR="00EE2B58" w:rsidRDefault="00EE2B58" w:rsidP="00EE2B58">
      <w:r>
        <w:t>Th</w:t>
      </w:r>
      <w:r w:rsidR="00AF1E8B">
        <w:t>is</w:t>
      </w:r>
      <w:r>
        <w:t xml:space="preserve"> input </w:t>
      </w:r>
      <w:r w:rsidRPr="006407D7">
        <w:t xml:space="preserve">will be </w:t>
      </w:r>
      <w:r>
        <w:t>considered during</w:t>
      </w:r>
      <w:r w:rsidRPr="006407D7">
        <w:t xml:space="preserve"> the development of the </w:t>
      </w:r>
      <w:r>
        <w:t>D</w:t>
      </w:r>
      <w:r w:rsidRPr="006407D7">
        <w:t xml:space="preserve">raft Masterplan over the coming months. Once the </w:t>
      </w:r>
      <w:r>
        <w:t>D</w:t>
      </w:r>
      <w:r w:rsidRPr="006407D7">
        <w:t xml:space="preserve">raft </w:t>
      </w:r>
      <w:r>
        <w:t>M</w:t>
      </w:r>
      <w:r w:rsidRPr="006407D7">
        <w:t>asterplan is complete</w:t>
      </w:r>
      <w:r>
        <w:t>,</w:t>
      </w:r>
      <w:r w:rsidRPr="006407D7">
        <w:t xml:space="preserve"> it will be released for another round of engagement where the community will have the opportunity to </w:t>
      </w:r>
      <w:r>
        <w:t>provide</w:t>
      </w:r>
      <w:r w:rsidR="00AF1E8B">
        <w:t xml:space="preserve"> further</w:t>
      </w:r>
      <w:r>
        <w:t xml:space="preserve"> feedback on</w:t>
      </w:r>
      <w:r w:rsidRPr="006407D7">
        <w:t xml:space="preserve"> what is proposed.</w:t>
      </w:r>
    </w:p>
    <w:p w14:paraId="301C668D" w14:textId="77777777" w:rsidR="00EE2B58" w:rsidRDefault="00EE2B58" w:rsidP="00EE2B58"/>
    <w:p w14:paraId="38BB7B6D" w14:textId="77777777" w:rsidR="00B03E0E" w:rsidRPr="00B4024F" w:rsidRDefault="00B03E0E" w:rsidP="00EE2B58">
      <w:pPr>
        <w:rPr>
          <w:b/>
          <w:bCs/>
        </w:rPr>
      </w:pPr>
      <w:r w:rsidRPr="00B4024F">
        <w:rPr>
          <w:b/>
          <w:bCs/>
        </w:rPr>
        <w:t>Better Bike Connections</w:t>
      </w:r>
    </w:p>
    <w:p w14:paraId="4C97065D" w14:textId="7447AA25" w:rsidR="00EE2B58" w:rsidRDefault="00EE2B58" w:rsidP="00EE2B58">
      <w:r>
        <w:t xml:space="preserve">We wish to note that several comments received during the engagement period were in relation to the separate Building Better Bike Connections project. This feedback has been sent to </w:t>
      </w:r>
      <w:r w:rsidR="00AF1E8B">
        <w:t xml:space="preserve">the </w:t>
      </w:r>
      <w:r>
        <w:t>relevant project manager to be considered.</w:t>
      </w:r>
      <w:r w:rsidRPr="00A026B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Direct feedback in relation to </w:t>
      </w:r>
      <w:r>
        <w:t xml:space="preserve">Building Better Bike Connections project </w:t>
      </w:r>
      <w:r>
        <w:rPr>
          <w:rFonts w:ascii="Arial" w:hAnsi="Arial" w:cs="Arial"/>
        </w:rPr>
        <w:t>can be provided via this webpage:</w:t>
      </w:r>
      <w:r w:rsidRPr="00E920A1">
        <w:t xml:space="preserve"> </w:t>
      </w:r>
      <w:hyperlink r:id="rId22" w:history="1">
        <w:r>
          <w:rPr>
            <w:rStyle w:val="Hyperlink"/>
          </w:rPr>
          <w:t>Better bike connections - City of Greater Geelong (geelongaustralia.com.au)</w:t>
        </w:r>
      </w:hyperlink>
    </w:p>
    <w:p w14:paraId="58DC0124" w14:textId="77777777" w:rsidR="00EE2B58" w:rsidRDefault="00EE2B58" w:rsidP="00EE2B58"/>
    <w:p w14:paraId="0B249660" w14:textId="43361FCA" w:rsidR="00EE2B58" w:rsidRDefault="00EE2B58" w:rsidP="00EE2B58">
      <w:pPr>
        <w:rPr>
          <w:rFonts w:ascii="Arial" w:hAnsi="Arial" w:cs="Arial"/>
        </w:rPr>
      </w:pPr>
      <w:r>
        <w:t xml:space="preserve">The Mercer and Gheringhap Streetscape Masterplan process will consider bike lanes as a concept along with other factors such as </w:t>
      </w:r>
      <w:r w:rsidRPr="00F942A1">
        <w:rPr>
          <w:rFonts w:ascii="Arial" w:hAnsi="Arial"/>
        </w:rPr>
        <w:t xml:space="preserve">footpath improvements, potential improvements to intersections, landscaping and microclimate improvements, outdoor dining, public art, and improved safety and </w:t>
      </w:r>
      <w:r w:rsidRPr="00F942A1">
        <w:rPr>
          <w:rFonts w:ascii="Arial" w:hAnsi="Arial" w:cs="Arial"/>
        </w:rPr>
        <w:t xml:space="preserve">accessibility. </w:t>
      </w:r>
    </w:p>
    <w:p w14:paraId="4CAD7336" w14:textId="77777777" w:rsidR="00B03E0E" w:rsidRDefault="00B03E0E" w:rsidP="00B03E0E">
      <w:pPr>
        <w:rPr>
          <w:rFonts w:ascii="Arial" w:hAnsi="Arial" w:cs="Arial"/>
          <w:b/>
          <w:bCs/>
        </w:rPr>
      </w:pPr>
    </w:p>
    <w:p w14:paraId="3E5018A2" w14:textId="114CDC55" w:rsidR="00B03E0E" w:rsidRPr="00515E9C" w:rsidRDefault="00B03E0E" w:rsidP="00B03E0E">
      <w:pPr>
        <w:rPr>
          <w:rFonts w:ascii="Arial" w:hAnsi="Arial" w:cs="Arial"/>
          <w:b/>
          <w:bCs/>
        </w:rPr>
      </w:pPr>
      <w:r w:rsidRPr="00515E9C">
        <w:rPr>
          <w:rFonts w:ascii="Arial" w:hAnsi="Arial" w:cs="Arial"/>
          <w:b/>
          <w:bCs/>
        </w:rPr>
        <w:t>Keep in the loop</w:t>
      </w:r>
    </w:p>
    <w:p w14:paraId="0E6E7375" w14:textId="02E9936C" w:rsidR="00B03E0E" w:rsidRPr="00E920A1" w:rsidRDefault="00B03E0E" w:rsidP="00B03E0E">
      <w:r w:rsidRPr="00927634">
        <w:rPr>
          <w:rFonts w:ascii="Arial" w:hAnsi="Arial" w:cs="Arial"/>
        </w:rPr>
        <w:t>If you would like to receive future updates about the Masterplan click here to ‘follow’</w:t>
      </w:r>
      <w:r>
        <w:rPr>
          <w:rFonts w:ascii="Arial" w:hAnsi="Arial" w:cs="Arial"/>
        </w:rPr>
        <w:t xml:space="preserve"> the project via </w:t>
      </w:r>
      <w:hyperlink r:id="rId23" w:history="1">
        <w:r w:rsidRPr="00890C74">
          <w:rPr>
            <w:rStyle w:val="Hyperlink"/>
            <w:rFonts w:ascii="Arial" w:hAnsi="Arial" w:cs="Arial"/>
          </w:rPr>
          <w:t>our HYS page</w:t>
        </w:r>
      </w:hyperlink>
      <w:r w:rsidR="00890C74">
        <w:rPr>
          <w:rFonts w:ascii="Arial" w:hAnsi="Arial" w:cs="Arial"/>
        </w:rPr>
        <w:t>.</w:t>
      </w:r>
    </w:p>
    <w:p w14:paraId="58393084" w14:textId="25071DC8" w:rsidR="00CC7CDE" w:rsidRDefault="00CC7CDE" w:rsidP="009B4C78">
      <w:pPr>
        <w:rPr>
          <w:color w:val="C00000"/>
        </w:rPr>
      </w:pPr>
    </w:p>
    <w:p w14:paraId="1D0E55BA" w14:textId="49FB92C4" w:rsidR="00CC7CDE" w:rsidRDefault="00CC7CDE" w:rsidP="009B4C78">
      <w:pPr>
        <w:rPr>
          <w:color w:val="C00000"/>
        </w:rPr>
      </w:pPr>
    </w:p>
    <w:p w14:paraId="533A4D02" w14:textId="7EA91D77" w:rsidR="00CC7CDE" w:rsidRDefault="00CC7CDE" w:rsidP="009B4C78">
      <w:pPr>
        <w:rPr>
          <w:color w:val="C00000"/>
        </w:rPr>
      </w:pPr>
    </w:p>
    <w:p w14:paraId="7D9F03C9" w14:textId="77777777" w:rsidR="00B31085" w:rsidRPr="008143BB" w:rsidRDefault="00B31085" w:rsidP="00844530">
      <w:pPr>
        <w:pStyle w:val="BodyText"/>
      </w:pPr>
    </w:p>
    <w:sectPr w:rsidR="00B31085" w:rsidRPr="008143BB" w:rsidSect="00834B70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type w:val="continuous"/>
      <w:pgSz w:w="11907" w:h="16840" w:code="9"/>
      <w:pgMar w:top="822" w:right="567" w:bottom="1418" w:left="56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E4A6BC" w14:textId="77777777" w:rsidR="00AE5326" w:rsidRDefault="00AE5326" w:rsidP="00CE604F">
      <w:r>
        <w:separator/>
      </w:r>
    </w:p>
    <w:p w14:paraId="69DD2EF8" w14:textId="77777777" w:rsidR="00AE5326" w:rsidRDefault="00AE5326" w:rsidP="00CE604F"/>
    <w:p w14:paraId="655FD488" w14:textId="77777777" w:rsidR="00AE5326" w:rsidRDefault="00AE5326" w:rsidP="00CE604F"/>
    <w:p w14:paraId="28694996" w14:textId="77777777" w:rsidR="00AE5326" w:rsidRDefault="00AE5326" w:rsidP="00CE604F"/>
  </w:endnote>
  <w:endnote w:type="continuationSeparator" w:id="0">
    <w:p w14:paraId="211ECD41" w14:textId="77777777" w:rsidR="00AE5326" w:rsidRDefault="00AE5326" w:rsidP="00CE604F">
      <w:r>
        <w:continuationSeparator/>
      </w:r>
    </w:p>
    <w:p w14:paraId="35B4EBD0" w14:textId="77777777" w:rsidR="00AE5326" w:rsidRDefault="00AE5326" w:rsidP="00CE604F"/>
    <w:p w14:paraId="78C7630D" w14:textId="77777777" w:rsidR="00AE5326" w:rsidRDefault="00AE5326" w:rsidP="00CE604F"/>
    <w:p w14:paraId="142FD76C" w14:textId="77777777" w:rsidR="00AE5326" w:rsidRDefault="00AE5326" w:rsidP="00CE604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141CEF7-216E-4931-99D7-2F75153D7A60}"/>
    <w:embedBold r:id="rId2" w:fontKey="{107343F6-F663-4386-8700-DF44DA5FFBC4}"/>
    <w:embedItalic r:id="rId3" w:fontKey="{D651E160-0C28-4972-BC34-8B750ED58AD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ndon Grotesque Black">
    <w:altName w:val="Calibri"/>
    <w:panose1 w:val="00000000000000000000"/>
    <w:charset w:val="00"/>
    <w:family w:val="swiss"/>
    <w:notTrueType/>
    <w:pitch w:val="variable"/>
    <w:sig w:usb0="A00000AF" w:usb1="5000205B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43A6CC" w14:textId="77777777" w:rsidR="00844530" w:rsidRDefault="0084453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61AD2A" w14:textId="0F2F8543" w:rsidR="004D2DEE" w:rsidRDefault="008143BB" w:rsidP="008143BB">
    <w:pPr>
      <w:pStyle w:val="Footer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43818B4" wp14:editId="2718B9FD">
          <wp:simplePos x="361950" y="9610725"/>
          <wp:positionH relativeFrom="page">
            <wp:align>left</wp:align>
          </wp:positionH>
          <wp:positionV relativeFrom="page">
            <wp:align>bottom</wp:align>
          </wp:positionV>
          <wp:extent cx="7553960" cy="666750"/>
          <wp:effectExtent l="0" t="0" r="0" b="0"/>
          <wp:wrapNone/>
          <wp:docPr id="6" name="www.geelongaustralia.com.a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oter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6134"/>
                  <a:stretch/>
                </pic:blipFill>
                <pic:spPr bwMode="auto">
                  <a:xfrm>
                    <a:off x="0" y="0"/>
                    <a:ext cx="7560000" cy="66723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17B22D" w14:textId="77777777" w:rsidR="00844530" w:rsidRDefault="0084453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C76BF7" w14:textId="77777777" w:rsidR="00AE5326" w:rsidRDefault="00AE5326" w:rsidP="00CE604F">
      <w:r>
        <w:separator/>
      </w:r>
    </w:p>
    <w:p w14:paraId="6F859155" w14:textId="77777777" w:rsidR="00AE5326" w:rsidRDefault="00AE5326" w:rsidP="00CE604F"/>
    <w:p w14:paraId="72256954" w14:textId="77777777" w:rsidR="00AE5326" w:rsidRDefault="00AE5326" w:rsidP="00CE604F"/>
    <w:p w14:paraId="2046BAAC" w14:textId="77777777" w:rsidR="00AE5326" w:rsidRDefault="00AE5326" w:rsidP="00CE604F"/>
  </w:footnote>
  <w:footnote w:type="continuationSeparator" w:id="0">
    <w:p w14:paraId="0465DDBF" w14:textId="77777777" w:rsidR="00AE5326" w:rsidRDefault="00AE5326" w:rsidP="00CE604F">
      <w:r>
        <w:continuationSeparator/>
      </w:r>
    </w:p>
    <w:p w14:paraId="52F8AD3F" w14:textId="77777777" w:rsidR="00AE5326" w:rsidRDefault="00AE5326" w:rsidP="00CE604F"/>
    <w:p w14:paraId="291B20F5" w14:textId="77777777" w:rsidR="00AE5326" w:rsidRDefault="00AE5326" w:rsidP="00CE604F"/>
    <w:p w14:paraId="10CC0D08" w14:textId="77777777" w:rsidR="00AE5326" w:rsidRDefault="00AE5326" w:rsidP="00CE604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EFE889" w14:textId="77777777" w:rsidR="00844530" w:rsidRDefault="0084453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EDB03B" w14:textId="77777777" w:rsidR="00844530" w:rsidRDefault="0084453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E2CA27" w14:textId="77777777" w:rsidR="00844530" w:rsidRDefault="0084453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AEB8508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BDAD6C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BF606D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22C42F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EF2296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9F4779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34239B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F78C52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F703AB8"/>
    <w:name w:val="PappasNumbering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0E80C2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6C04B0"/>
    <w:multiLevelType w:val="multilevel"/>
    <w:tmpl w:val="D8524762"/>
    <w:name w:val="TableListNumbering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341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134"/>
        </w:tabs>
        <w:ind w:left="1134" w:hanging="227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1" w15:restartNumberingAfterBreak="0">
    <w:nsid w:val="068B37FE"/>
    <w:multiLevelType w:val="multilevel"/>
    <w:tmpl w:val="1A4E6C40"/>
    <w:name w:val="MyBullets"/>
    <w:lvl w:ilvl="0">
      <w:start w:val="1"/>
      <w:numFmt w:val="bullet"/>
      <w:lvlText w:val="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  <w:b w:val="0"/>
        <w:i w:val="0"/>
        <w:position w:val="3"/>
        <w:sz w:val="12"/>
        <w:szCs w:val="17"/>
      </w:rPr>
    </w:lvl>
    <w:lvl w:ilvl="1">
      <w:start w:val="1"/>
      <w:numFmt w:val="bullet"/>
      <w:lvlText w:val=""/>
      <w:lvlJc w:val="left"/>
      <w:pPr>
        <w:tabs>
          <w:tab w:val="num" w:pos="907"/>
        </w:tabs>
        <w:ind w:left="907" w:hanging="453"/>
      </w:pPr>
      <w:rPr>
        <w:rFonts w:ascii="Symbol" w:hAnsi="Symbol" w:hint="default"/>
        <w:b w:val="0"/>
        <w:i w:val="0"/>
        <w:position w:val="2"/>
        <w:sz w:val="17"/>
        <w:szCs w:val="17"/>
      </w:rPr>
    </w:lvl>
    <w:lvl w:ilvl="2">
      <w:start w:val="1"/>
      <w:numFmt w:val="bullet"/>
      <w:lvlText w:val=""/>
      <w:lvlJc w:val="left"/>
      <w:pPr>
        <w:tabs>
          <w:tab w:val="num" w:pos="1361"/>
        </w:tabs>
        <w:ind w:left="1361" w:hanging="454"/>
      </w:pPr>
      <w:rPr>
        <w:rFonts w:ascii="Symbol" w:hAnsi="Symbol" w:hint="default"/>
        <w:b w:val="0"/>
        <w:i w:val="0"/>
        <w:color w:val="auto"/>
        <w:spacing w:val="0"/>
        <w:w w:val="100"/>
        <w:position w:val="0"/>
        <w:sz w:val="12"/>
        <w:szCs w:val="17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0E6B4C57"/>
    <w:multiLevelType w:val="hybridMultilevel"/>
    <w:tmpl w:val="C980E0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F86D7F"/>
    <w:multiLevelType w:val="multilevel"/>
    <w:tmpl w:val="7D36194E"/>
    <w:name w:val="List Numbering"/>
    <w:lvl w:ilvl="0">
      <w:start w:val="1"/>
      <w:numFmt w:val="decimal"/>
      <w:pStyle w:val="ListNumber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tabs>
          <w:tab w:val="num" w:pos="1021"/>
        </w:tabs>
        <w:ind w:left="1021" w:hanging="341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2B824884"/>
    <w:multiLevelType w:val="multilevel"/>
    <w:tmpl w:val="CA7465DE"/>
    <w:name w:val="AlphaNumbering"/>
    <w:lvl w:ilvl="0">
      <w:start w:val="1"/>
      <w:numFmt w:val="lowerLetter"/>
      <w:lvlText w:val="(%1)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lowerRoman"/>
      <w:lvlText w:val="%2)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134"/>
        </w:tabs>
        <w:ind w:left="1134" w:hanging="227"/>
      </w:pPr>
      <w:rPr>
        <w:rFonts w:ascii="Symbol" w:hAnsi="Symbol"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2BBC00CC"/>
    <w:multiLevelType w:val="multilevel"/>
    <w:tmpl w:val="8DB26D04"/>
    <w:name w:val="TableBulleting"/>
    <w:lvl w:ilvl="0">
      <w:start w:val="1"/>
      <w:numFmt w:val="bullet"/>
      <w:lvlText w:val=""/>
      <w:lvlJc w:val="left"/>
      <w:pPr>
        <w:tabs>
          <w:tab w:val="num" w:pos="454"/>
        </w:tabs>
        <w:ind w:left="454" w:hanging="341"/>
      </w:pPr>
      <w:rPr>
        <w:rFonts w:ascii="Wingdings" w:hAnsi="Wingdings" w:hint="default"/>
        <w:position w:val="3"/>
        <w:sz w:val="12"/>
      </w:rPr>
    </w:lvl>
    <w:lvl w:ilvl="1">
      <w:start w:val="1"/>
      <w:numFmt w:val="bullet"/>
      <w:lvlText w:val=""/>
      <w:lvlJc w:val="left"/>
      <w:pPr>
        <w:tabs>
          <w:tab w:val="num" w:pos="680"/>
        </w:tabs>
        <w:ind w:left="680" w:hanging="226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6" w15:restartNumberingAfterBreak="0">
    <w:nsid w:val="386B2BDC"/>
    <w:multiLevelType w:val="multilevel"/>
    <w:tmpl w:val="8CF2BA86"/>
    <w:name w:val="Bullets"/>
    <w:lvl w:ilvl="0">
      <w:start w:val="1"/>
      <w:numFmt w:val="bullet"/>
      <w:pStyle w:val="List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  <w:position w:val="2"/>
        <w:sz w:val="20"/>
      </w:rPr>
    </w:lvl>
    <w:lvl w:ilvl="1">
      <w:start w:val="1"/>
      <w:numFmt w:val="bullet"/>
      <w:pStyle w:val="ListBullet2"/>
      <w:lvlText w:val="–"/>
      <w:lvlJc w:val="left"/>
      <w:pPr>
        <w:tabs>
          <w:tab w:val="num" w:pos="567"/>
        </w:tabs>
        <w:ind w:left="567" w:hanging="283"/>
      </w:pPr>
      <w:rPr>
        <w:rFonts w:ascii="Arial" w:hAnsi="Arial" w:hint="default"/>
        <w:color w:val="auto"/>
      </w:rPr>
    </w:lvl>
    <w:lvl w:ilvl="2">
      <w:start w:val="1"/>
      <w:numFmt w:val="bullet"/>
      <w:pStyle w:val="ListBullet3"/>
      <w:lvlText w:val="–"/>
      <w:lvlJc w:val="left"/>
      <w:pPr>
        <w:tabs>
          <w:tab w:val="num" w:pos="851"/>
        </w:tabs>
        <w:ind w:left="851" w:hanging="284"/>
      </w:pPr>
      <w:rPr>
        <w:rFonts w:ascii="Arial" w:hAnsi="Arial" w:hint="default"/>
        <w:color w:val="auto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43111952"/>
    <w:multiLevelType w:val="multilevel"/>
    <w:tmpl w:val="31641E14"/>
    <w:lvl w:ilvl="0">
      <w:start w:val="1"/>
      <w:numFmt w:val="bullet"/>
      <w:lvlText w:val="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  <w:b w:val="0"/>
        <w:i w:val="0"/>
        <w:position w:val="2"/>
        <w:sz w:val="14"/>
        <w:szCs w:val="17"/>
      </w:rPr>
    </w:lvl>
    <w:lvl w:ilvl="1">
      <w:start w:val="1"/>
      <w:numFmt w:val="bullet"/>
      <w:lvlText w:val=""/>
      <w:lvlJc w:val="left"/>
      <w:pPr>
        <w:tabs>
          <w:tab w:val="num" w:pos="907"/>
        </w:tabs>
        <w:ind w:left="907" w:hanging="453"/>
      </w:pPr>
      <w:rPr>
        <w:rFonts w:ascii="Symbol" w:hAnsi="Symbol" w:hint="default"/>
        <w:b w:val="0"/>
        <w:i w:val="0"/>
        <w:position w:val="2"/>
        <w:sz w:val="17"/>
        <w:szCs w:val="17"/>
      </w:rPr>
    </w:lvl>
    <w:lvl w:ilvl="2">
      <w:start w:val="1"/>
      <w:numFmt w:val="bullet"/>
      <w:lvlText w:val=""/>
      <w:lvlJc w:val="left"/>
      <w:pPr>
        <w:tabs>
          <w:tab w:val="num" w:pos="1361"/>
        </w:tabs>
        <w:ind w:left="1361" w:hanging="454"/>
      </w:pPr>
      <w:rPr>
        <w:rFonts w:ascii="Wingdings" w:hAnsi="Wingdings" w:hint="default"/>
        <w:b w:val="0"/>
        <w:i w:val="0"/>
        <w:spacing w:val="0"/>
        <w:w w:val="100"/>
        <w:position w:val="3"/>
        <w:sz w:val="10"/>
        <w:szCs w:val="17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8" w15:restartNumberingAfterBreak="0">
    <w:nsid w:val="47944278"/>
    <w:multiLevelType w:val="hybridMultilevel"/>
    <w:tmpl w:val="915CE8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E940FB"/>
    <w:multiLevelType w:val="hybridMultilevel"/>
    <w:tmpl w:val="2B4687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543041"/>
    <w:multiLevelType w:val="hybridMultilevel"/>
    <w:tmpl w:val="CA4E99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39021E"/>
    <w:multiLevelType w:val="multilevel"/>
    <w:tmpl w:val="17545A52"/>
    <w:name w:val="ListNumbering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spacing w:val="0"/>
        <w:w w:val="100"/>
        <w:sz w:val="22"/>
        <w:szCs w:val="20"/>
      </w:rPr>
    </w:lvl>
    <w:lvl w:ilvl="1">
      <w:start w:val="1"/>
      <w:numFmt w:val="lowerLetter"/>
      <w:lvlText w:val="(%2)"/>
      <w:lvlJc w:val="left"/>
      <w:pPr>
        <w:tabs>
          <w:tab w:val="num" w:pos="907"/>
        </w:tabs>
        <w:ind w:left="907" w:hanging="453"/>
      </w:pPr>
      <w:rPr>
        <w:rFonts w:hint="default"/>
        <w:spacing w:val="0"/>
        <w:kern w:val="0"/>
        <w:position w:val="0"/>
        <w:sz w:val="22"/>
        <w:szCs w:val="17"/>
      </w:rPr>
    </w:lvl>
    <w:lvl w:ilvl="2">
      <w:start w:val="1"/>
      <w:numFmt w:val="lowerRoman"/>
      <w:lvlText w:val="(%3)"/>
      <w:lvlJc w:val="left"/>
      <w:pPr>
        <w:tabs>
          <w:tab w:val="num" w:pos="1361"/>
        </w:tabs>
        <w:ind w:left="1361" w:hanging="454"/>
      </w:pPr>
      <w:rPr>
        <w:rFonts w:hint="default"/>
        <w:color w:val="auto"/>
        <w:kern w:val="0"/>
        <w:position w:val="0"/>
        <w:sz w:val="22"/>
        <w:szCs w:val="17"/>
      </w:rPr>
    </w:lvl>
    <w:lvl w:ilvl="3">
      <w:start w:val="1"/>
      <w:numFmt w:val="bullet"/>
      <w:lvlText w:val=""/>
      <w:lvlJc w:val="left"/>
      <w:pPr>
        <w:tabs>
          <w:tab w:val="num" w:pos="1588"/>
        </w:tabs>
        <w:ind w:left="1588" w:hanging="227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tabs>
          <w:tab w:val="num" w:pos="2463"/>
        </w:tabs>
        <w:ind w:left="217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23"/>
        </w:tabs>
        <w:ind w:left="267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43"/>
        </w:tabs>
        <w:ind w:left="318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03"/>
        </w:tabs>
        <w:ind w:left="368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23"/>
        </w:tabs>
        <w:ind w:left="4263" w:hanging="1440"/>
      </w:pPr>
      <w:rPr>
        <w:rFonts w:hint="default"/>
      </w:rPr>
    </w:lvl>
  </w:abstractNum>
  <w:num w:numId="1">
    <w:abstractNumId w:val="14"/>
  </w:num>
  <w:num w:numId="2">
    <w:abstractNumId w:val="11"/>
  </w:num>
  <w:num w:numId="3">
    <w:abstractNumId w:val="21"/>
  </w:num>
  <w:num w:numId="4">
    <w:abstractNumId w:val="15"/>
  </w:num>
  <w:num w:numId="5">
    <w:abstractNumId w:val="10"/>
  </w:num>
  <w:num w:numId="6">
    <w:abstractNumId w:val="17"/>
  </w:num>
  <w:num w:numId="7">
    <w:abstractNumId w:val="3"/>
  </w:num>
  <w:num w:numId="8">
    <w:abstractNumId w:val="9"/>
  </w:num>
  <w:num w:numId="9">
    <w:abstractNumId w:val="8"/>
  </w:num>
  <w:num w:numId="10">
    <w:abstractNumId w:val="2"/>
  </w:num>
  <w:num w:numId="11">
    <w:abstractNumId w:val="13"/>
  </w:num>
  <w:num w:numId="12">
    <w:abstractNumId w:val="16"/>
  </w:num>
  <w:num w:numId="13">
    <w:abstractNumId w:val="7"/>
  </w:num>
  <w:num w:numId="14">
    <w:abstractNumId w:val="6"/>
  </w:num>
  <w:num w:numId="15">
    <w:abstractNumId w:val="9"/>
    <w:lvlOverride w:ilvl="0">
      <w:startOverride w:val="1"/>
    </w:lvlOverride>
  </w:num>
  <w:num w:numId="16">
    <w:abstractNumId w:val="16"/>
  </w:num>
  <w:num w:numId="17">
    <w:abstractNumId w:val="16"/>
  </w:num>
  <w:num w:numId="18">
    <w:abstractNumId w:val="16"/>
  </w:num>
  <w:num w:numId="19">
    <w:abstractNumId w:val="13"/>
  </w:num>
  <w:num w:numId="20">
    <w:abstractNumId w:val="13"/>
  </w:num>
  <w:num w:numId="21">
    <w:abstractNumId w:val="13"/>
  </w:num>
  <w:num w:numId="22">
    <w:abstractNumId w:val="5"/>
  </w:num>
  <w:num w:numId="23">
    <w:abstractNumId w:val="4"/>
  </w:num>
  <w:num w:numId="24">
    <w:abstractNumId w:val="1"/>
  </w:num>
  <w:num w:numId="25">
    <w:abstractNumId w:val="0"/>
  </w:num>
  <w:num w:numId="26">
    <w:abstractNumId w:val="12"/>
  </w:num>
  <w:num w:numId="27">
    <w:abstractNumId w:val="20"/>
  </w:num>
  <w:num w:numId="28">
    <w:abstractNumId w:val="19"/>
  </w:num>
  <w:num w:numId="29">
    <w:abstractNumId w:val="1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saveSubsetFonts/>
  <w:proofState w:spelling="clean" w:grammar="clean"/>
  <w:attachedTemplate r:id="rId1"/>
  <w:stylePaneFormatFilter w:val="3C01" w:allStyles="1" w:customStyles="0" w:latentStyles="0" w:stylesInUse="0" w:headingStyles="0" w:numberingStyles="0" w:tableStyles="0" w:directFormattingOnRuns="0" w:directFormattingOnParagraphs="0" w:directFormattingOnNumbering="1" w:directFormattingOnTables="1" w:clearFormatting="1" w:top3HeadingStyles="1" w:visibleStyles="0" w:alternateStyleNames="0"/>
  <w:styleLockQFSet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4B0"/>
    <w:rsid w:val="00002123"/>
    <w:rsid w:val="000047C1"/>
    <w:rsid w:val="0000578C"/>
    <w:rsid w:val="00007583"/>
    <w:rsid w:val="00010362"/>
    <w:rsid w:val="00012493"/>
    <w:rsid w:val="00012A8A"/>
    <w:rsid w:val="00013842"/>
    <w:rsid w:val="000139FA"/>
    <w:rsid w:val="00015395"/>
    <w:rsid w:val="00015489"/>
    <w:rsid w:val="00021629"/>
    <w:rsid w:val="00025EC1"/>
    <w:rsid w:val="0003275F"/>
    <w:rsid w:val="000340A9"/>
    <w:rsid w:val="00035765"/>
    <w:rsid w:val="00035E23"/>
    <w:rsid w:val="00036CAF"/>
    <w:rsid w:val="0004149D"/>
    <w:rsid w:val="00041675"/>
    <w:rsid w:val="000443F5"/>
    <w:rsid w:val="00051849"/>
    <w:rsid w:val="00056673"/>
    <w:rsid w:val="000603C7"/>
    <w:rsid w:val="000614CA"/>
    <w:rsid w:val="00065FE2"/>
    <w:rsid w:val="0006758D"/>
    <w:rsid w:val="00067777"/>
    <w:rsid w:val="00067D46"/>
    <w:rsid w:val="00072C00"/>
    <w:rsid w:val="00073B78"/>
    <w:rsid w:val="000767E6"/>
    <w:rsid w:val="00080E3B"/>
    <w:rsid w:val="000816C6"/>
    <w:rsid w:val="0008298C"/>
    <w:rsid w:val="00082AEB"/>
    <w:rsid w:val="000830C8"/>
    <w:rsid w:val="00083711"/>
    <w:rsid w:val="000841E1"/>
    <w:rsid w:val="000846FE"/>
    <w:rsid w:val="000873E7"/>
    <w:rsid w:val="000944EB"/>
    <w:rsid w:val="0009559C"/>
    <w:rsid w:val="00095E19"/>
    <w:rsid w:val="000A0633"/>
    <w:rsid w:val="000A0AC8"/>
    <w:rsid w:val="000A3FF2"/>
    <w:rsid w:val="000A73E8"/>
    <w:rsid w:val="000B5463"/>
    <w:rsid w:val="000C2502"/>
    <w:rsid w:val="000C4EFB"/>
    <w:rsid w:val="000C5344"/>
    <w:rsid w:val="000C7431"/>
    <w:rsid w:val="000C7DD4"/>
    <w:rsid w:val="000D1EE2"/>
    <w:rsid w:val="000D6EA5"/>
    <w:rsid w:val="000D7532"/>
    <w:rsid w:val="000E22A7"/>
    <w:rsid w:val="000E46A7"/>
    <w:rsid w:val="000F4946"/>
    <w:rsid w:val="000F52FE"/>
    <w:rsid w:val="000F71C6"/>
    <w:rsid w:val="00103137"/>
    <w:rsid w:val="001035BA"/>
    <w:rsid w:val="00104560"/>
    <w:rsid w:val="001067D0"/>
    <w:rsid w:val="00113B8E"/>
    <w:rsid w:val="00114534"/>
    <w:rsid w:val="00115BBB"/>
    <w:rsid w:val="0011699E"/>
    <w:rsid w:val="00117729"/>
    <w:rsid w:val="001206D8"/>
    <w:rsid w:val="001207B3"/>
    <w:rsid w:val="001207DA"/>
    <w:rsid w:val="00121968"/>
    <w:rsid w:val="0012356D"/>
    <w:rsid w:val="00123E8D"/>
    <w:rsid w:val="0012466E"/>
    <w:rsid w:val="00126586"/>
    <w:rsid w:val="001279B9"/>
    <w:rsid w:val="001359F2"/>
    <w:rsid w:val="0013729F"/>
    <w:rsid w:val="00141EE1"/>
    <w:rsid w:val="00144B80"/>
    <w:rsid w:val="00150898"/>
    <w:rsid w:val="0015135C"/>
    <w:rsid w:val="00152D85"/>
    <w:rsid w:val="00153248"/>
    <w:rsid w:val="001537E3"/>
    <w:rsid w:val="00153E63"/>
    <w:rsid w:val="001546E5"/>
    <w:rsid w:val="00154DBD"/>
    <w:rsid w:val="0015593C"/>
    <w:rsid w:val="00162688"/>
    <w:rsid w:val="001626E3"/>
    <w:rsid w:val="00162A63"/>
    <w:rsid w:val="00167202"/>
    <w:rsid w:val="00171B11"/>
    <w:rsid w:val="0017705C"/>
    <w:rsid w:val="00177D6A"/>
    <w:rsid w:val="001810C2"/>
    <w:rsid w:val="001845CD"/>
    <w:rsid w:val="001864B5"/>
    <w:rsid w:val="00190272"/>
    <w:rsid w:val="00190DFE"/>
    <w:rsid w:val="00191177"/>
    <w:rsid w:val="0019445B"/>
    <w:rsid w:val="001946CF"/>
    <w:rsid w:val="00194A12"/>
    <w:rsid w:val="00196728"/>
    <w:rsid w:val="001976D9"/>
    <w:rsid w:val="001A0CCF"/>
    <w:rsid w:val="001A3E10"/>
    <w:rsid w:val="001A497B"/>
    <w:rsid w:val="001A7280"/>
    <w:rsid w:val="001B0978"/>
    <w:rsid w:val="001B0E1A"/>
    <w:rsid w:val="001B1BE4"/>
    <w:rsid w:val="001B3939"/>
    <w:rsid w:val="001B547E"/>
    <w:rsid w:val="001B6D86"/>
    <w:rsid w:val="001C5632"/>
    <w:rsid w:val="001C6741"/>
    <w:rsid w:val="001C6D0A"/>
    <w:rsid w:val="001D0BFB"/>
    <w:rsid w:val="001D78F6"/>
    <w:rsid w:val="001E1952"/>
    <w:rsid w:val="001E444C"/>
    <w:rsid w:val="001E5696"/>
    <w:rsid w:val="001F04E9"/>
    <w:rsid w:val="001F09FA"/>
    <w:rsid w:val="001F19D7"/>
    <w:rsid w:val="001F427B"/>
    <w:rsid w:val="001F5141"/>
    <w:rsid w:val="001F6290"/>
    <w:rsid w:val="001F6962"/>
    <w:rsid w:val="00200E20"/>
    <w:rsid w:val="002024C2"/>
    <w:rsid w:val="002058F4"/>
    <w:rsid w:val="002067B5"/>
    <w:rsid w:val="00206A5B"/>
    <w:rsid w:val="002108F8"/>
    <w:rsid w:val="00210D17"/>
    <w:rsid w:val="00213411"/>
    <w:rsid w:val="00214DB3"/>
    <w:rsid w:val="00215F5E"/>
    <w:rsid w:val="00217331"/>
    <w:rsid w:val="00220CCC"/>
    <w:rsid w:val="00221F39"/>
    <w:rsid w:val="00222AFA"/>
    <w:rsid w:val="002235CD"/>
    <w:rsid w:val="00230CF5"/>
    <w:rsid w:val="002345A8"/>
    <w:rsid w:val="00234F3B"/>
    <w:rsid w:val="00240500"/>
    <w:rsid w:val="002417C3"/>
    <w:rsid w:val="00241B4F"/>
    <w:rsid w:val="002435F7"/>
    <w:rsid w:val="0024569C"/>
    <w:rsid w:val="002506F4"/>
    <w:rsid w:val="00250A74"/>
    <w:rsid w:val="00250D31"/>
    <w:rsid w:val="0025783C"/>
    <w:rsid w:val="00260B9B"/>
    <w:rsid w:val="00265AD7"/>
    <w:rsid w:val="00271541"/>
    <w:rsid w:val="0027230C"/>
    <w:rsid w:val="00272857"/>
    <w:rsid w:val="00275B0E"/>
    <w:rsid w:val="00275C9E"/>
    <w:rsid w:val="0027603E"/>
    <w:rsid w:val="00276245"/>
    <w:rsid w:val="00281077"/>
    <w:rsid w:val="00283B16"/>
    <w:rsid w:val="002842FC"/>
    <w:rsid w:val="00284A44"/>
    <w:rsid w:val="0028546F"/>
    <w:rsid w:val="00285B90"/>
    <w:rsid w:val="002862A5"/>
    <w:rsid w:val="002877DD"/>
    <w:rsid w:val="002900A6"/>
    <w:rsid w:val="002914EA"/>
    <w:rsid w:val="002922E2"/>
    <w:rsid w:val="00294100"/>
    <w:rsid w:val="002A18D1"/>
    <w:rsid w:val="002A29EE"/>
    <w:rsid w:val="002A5BE4"/>
    <w:rsid w:val="002A7BC7"/>
    <w:rsid w:val="002B132A"/>
    <w:rsid w:val="002B3442"/>
    <w:rsid w:val="002C3604"/>
    <w:rsid w:val="002C3D86"/>
    <w:rsid w:val="002C3E22"/>
    <w:rsid w:val="002C720A"/>
    <w:rsid w:val="002D2753"/>
    <w:rsid w:val="002D27D2"/>
    <w:rsid w:val="002D627C"/>
    <w:rsid w:val="002E0EFD"/>
    <w:rsid w:val="002E1732"/>
    <w:rsid w:val="002E2D7B"/>
    <w:rsid w:val="002E6C78"/>
    <w:rsid w:val="002F61B9"/>
    <w:rsid w:val="003007A4"/>
    <w:rsid w:val="003040A4"/>
    <w:rsid w:val="00305A82"/>
    <w:rsid w:val="00306FD8"/>
    <w:rsid w:val="00307A5C"/>
    <w:rsid w:val="00307C95"/>
    <w:rsid w:val="00312DB3"/>
    <w:rsid w:val="003162EE"/>
    <w:rsid w:val="00316A00"/>
    <w:rsid w:val="0031759E"/>
    <w:rsid w:val="00320C4D"/>
    <w:rsid w:val="0032218C"/>
    <w:rsid w:val="0032261C"/>
    <w:rsid w:val="00327F79"/>
    <w:rsid w:val="0033198A"/>
    <w:rsid w:val="00332763"/>
    <w:rsid w:val="0033295D"/>
    <w:rsid w:val="0033427A"/>
    <w:rsid w:val="003357C3"/>
    <w:rsid w:val="00335A10"/>
    <w:rsid w:val="00340F03"/>
    <w:rsid w:val="00342949"/>
    <w:rsid w:val="00343F6C"/>
    <w:rsid w:val="0034553C"/>
    <w:rsid w:val="00355EEB"/>
    <w:rsid w:val="003563BF"/>
    <w:rsid w:val="00357E06"/>
    <w:rsid w:val="00361EB0"/>
    <w:rsid w:val="00363424"/>
    <w:rsid w:val="00363D19"/>
    <w:rsid w:val="0036663C"/>
    <w:rsid w:val="00366F31"/>
    <w:rsid w:val="0037157C"/>
    <w:rsid w:val="003744BB"/>
    <w:rsid w:val="00375974"/>
    <w:rsid w:val="00382C37"/>
    <w:rsid w:val="0038612E"/>
    <w:rsid w:val="00386225"/>
    <w:rsid w:val="003937FC"/>
    <w:rsid w:val="00393CFB"/>
    <w:rsid w:val="00394A39"/>
    <w:rsid w:val="00395614"/>
    <w:rsid w:val="00395B75"/>
    <w:rsid w:val="003A1C7A"/>
    <w:rsid w:val="003A1DE6"/>
    <w:rsid w:val="003A2B8D"/>
    <w:rsid w:val="003A33A5"/>
    <w:rsid w:val="003A43FD"/>
    <w:rsid w:val="003A60E9"/>
    <w:rsid w:val="003A75BE"/>
    <w:rsid w:val="003B403F"/>
    <w:rsid w:val="003B45A5"/>
    <w:rsid w:val="003C0C81"/>
    <w:rsid w:val="003C0F8C"/>
    <w:rsid w:val="003C5A9B"/>
    <w:rsid w:val="003C6348"/>
    <w:rsid w:val="003C763D"/>
    <w:rsid w:val="003D00CA"/>
    <w:rsid w:val="003D0AC1"/>
    <w:rsid w:val="003D282E"/>
    <w:rsid w:val="003D48DA"/>
    <w:rsid w:val="003D720C"/>
    <w:rsid w:val="003E2337"/>
    <w:rsid w:val="003E4573"/>
    <w:rsid w:val="003E71B1"/>
    <w:rsid w:val="003F017A"/>
    <w:rsid w:val="003F3636"/>
    <w:rsid w:val="003F7FBC"/>
    <w:rsid w:val="004004EE"/>
    <w:rsid w:val="004005DE"/>
    <w:rsid w:val="0040127E"/>
    <w:rsid w:val="00402572"/>
    <w:rsid w:val="004028CA"/>
    <w:rsid w:val="00406F2C"/>
    <w:rsid w:val="004071C4"/>
    <w:rsid w:val="0041053A"/>
    <w:rsid w:val="0041068C"/>
    <w:rsid w:val="004107B6"/>
    <w:rsid w:val="00411F2C"/>
    <w:rsid w:val="0041214E"/>
    <w:rsid w:val="0042084A"/>
    <w:rsid w:val="0042172C"/>
    <w:rsid w:val="00421F96"/>
    <w:rsid w:val="00422A3D"/>
    <w:rsid w:val="00423980"/>
    <w:rsid w:val="00426496"/>
    <w:rsid w:val="0042748C"/>
    <w:rsid w:val="00432082"/>
    <w:rsid w:val="00434FDF"/>
    <w:rsid w:val="0043516F"/>
    <w:rsid w:val="0043520B"/>
    <w:rsid w:val="00436650"/>
    <w:rsid w:val="00444C5F"/>
    <w:rsid w:val="004470FA"/>
    <w:rsid w:val="00447B04"/>
    <w:rsid w:val="00456338"/>
    <w:rsid w:val="004568F3"/>
    <w:rsid w:val="00457C71"/>
    <w:rsid w:val="00461C05"/>
    <w:rsid w:val="00462820"/>
    <w:rsid w:val="00462A3E"/>
    <w:rsid w:val="0046447A"/>
    <w:rsid w:val="00466A5F"/>
    <w:rsid w:val="00467589"/>
    <w:rsid w:val="004735CE"/>
    <w:rsid w:val="00480BFC"/>
    <w:rsid w:val="00481632"/>
    <w:rsid w:val="00483444"/>
    <w:rsid w:val="0048346E"/>
    <w:rsid w:val="00484C6E"/>
    <w:rsid w:val="004853D9"/>
    <w:rsid w:val="0048747B"/>
    <w:rsid w:val="00487805"/>
    <w:rsid w:val="00490898"/>
    <w:rsid w:val="004912AE"/>
    <w:rsid w:val="0049166C"/>
    <w:rsid w:val="0049315B"/>
    <w:rsid w:val="00494757"/>
    <w:rsid w:val="00495432"/>
    <w:rsid w:val="004A1855"/>
    <w:rsid w:val="004A1ADD"/>
    <w:rsid w:val="004A1F23"/>
    <w:rsid w:val="004A4AE1"/>
    <w:rsid w:val="004A76A7"/>
    <w:rsid w:val="004B497A"/>
    <w:rsid w:val="004B545B"/>
    <w:rsid w:val="004B5FDC"/>
    <w:rsid w:val="004B6B3F"/>
    <w:rsid w:val="004C0917"/>
    <w:rsid w:val="004C34A2"/>
    <w:rsid w:val="004C4990"/>
    <w:rsid w:val="004C5421"/>
    <w:rsid w:val="004D13DC"/>
    <w:rsid w:val="004D2DEE"/>
    <w:rsid w:val="004D392B"/>
    <w:rsid w:val="004E09D1"/>
    <w:rsid w:val="004E0DF1"/>
    <w:rsid w:val="004E1E84"/>
    <w:rsid w:val="004E3189"/>
    <w:rsid w:val="004E57CE"/>
    <w:rsid w:val="004E6D65"/>
    <w:rsid w:val="004E735A"/>
    <w:rsid w:val="004F1AA5"/>
    <w:rsid w:val="004F3470"/>
    <w:rsid w:val="004F46FF"/>
    <w:rsid w:val="004F52AC"/>
    <w:rsid w:val="004F6746"/>
    <w:rsid w:val="004F7540"/>
    <w:rsid w:val="005129D9"/>
    <w:rsid w:val="00512BC7"/>
    <w:rsid w:val="0051345A"/>
    <w:rsid w:val="00513D98"/>
    <w:rsid w:val="00516AD9"/>
    <w:rsid w:val="00523A60"/>
    <w:rsid w:val="00527D3D"/>
    <w:rsid w:val="00531B75"/>
    <w:rsid w:val="00531BEE"/>
    <w:rsid w:val="00533CE6"/>
    <w:rsid w:val="005353AA"/>
    <w:rsid w:val="005354A6"/>
    <w:rsid w:val="00546A2D"/>
    <w:rsid w:val="00550EF2"/>
    <w:rsid w:val="00551B89"/>
    <w:rsid w:val="00552ED1"/>
    <w:rsid w:val="00555916"/>
    <w:rsid w:val="00555C2C"/>
    <w:rsid w:val="005562F1"/>
    <w:rsid w:val="005567C3"/>
    <w:rsid w:val="00557B84"/>
    <w:rsid w:val="00561C65"/>
    <w:rsid w:val="00563121"/>
    <w:rsid w:val="00571BC5"/>
    <w:rsid w:val="005847C3"/>
    <w:rsid w:val="00585605"/>
    <w:rsid w:val="0058694D"/>
    <w:rsid w:val="00592CF2"/>
    <w:rsid w:val="00593EDF"/>
    <w:rsid w:val="00595475"/>
    <w:rsid w:val="00595895"/>
    <w:rsid w:val="005B281C"/>
    <w:rsid w:val="005B374E"/>
    <w:rsid w:val="005B4482"/>
    <w:rsid w:val="005B7F2F"/>
    <w:rsid w:val="005C11CA"/>
    <w:rsid w:val="005C428F"/>
    <w:rsid w:val="005C720B"/>
    <w:rsid w:val="005D18BF"/>
    <w:rsid w:val="005D2EFC"/>
    <w:rsid w:val="005D35B0"/>
    <w:rsid w:val="005D47B0"/>
    <w:rsid w:val="005D4B4A"/>
    <w:rsid w:val="005D4E5A"/>
    <w:rsid w:val="005D6FDD"/>
    <w:rsid w:val="005E308E"/>
    <w:rsid w:val="005E5955"/>
    <w:rsid w:val="005E6EBF"/>
    <w:rsid w:val="005F5864"/>
    <w:rsid w:val="005F77C8"/>
    <w:rsid w:val="005F7E76"/>
    <w:rsid w:val="00601CF3"/>
    <w:rsid w:val="00603066"/>
    <w:rsid w:val="00607FD8"/>
    <w:rsid w:val="00613653"/>
    <w:rsid w:val="0061505F"/>
    <w:rsid w:val="0061751B"/>
    <w:rsid w:val="0062297D"/>
    <w:rsid w:val="006251CD"/>
    <w:rsid w:val="00633593"/>
    <w:rsid w:val="006338FE"/>
    <w:rsid w:val="00634604"/>
    <w:rsid w:val="0063554B"/>
    <w:rsid w:val="006407D7"/>
    <w:rsid w:val="00645D96"/>
    <w:rsid w:val="0065135B"/>
    <w:rsid w:val="00653764"/>
    <w:rsid w:val="00653A59"/>
    <w:rsid w:val="00654462"/>
    <w:rsid w:val="006545E3"/>
    <w:rsid w:val="0065589F"/>
    <w:rsid w:val="006608C0"/>
    <w:rsid w:val="006615E8"/>
    <w:rsid w:val="006621BB"/>
    <w:rsid w:val="00662EC6"/>
    <w:rsid w:val="00666AD9"/>
    <w:rsid w:val="00671BED"/>
    <w:rsid w:val="0067249B"/>
    <w:rsid w:val="00676B87"/>
    <w:rsid w:val="006770D7"/>
    <w:rsid w:val="00677BAC"/>
    <w:rsid w:val="00677EE0"/>
    <w:rsid w:val="00680DFB"/>
    <w:rsid w:val="0068456E"/>
    <w:rsid w:val="0068762B"/>
    <w:rsid w:val="00690636"/>
    <w:rsid w:val="00691A13"/>
    <w:rsid w:val="00692792"/>
    <w:rsid w:val="006A0287"/>
    <w:rsid w:val="006A1C58"/>
    <w:rsid w:val="006A20E1"/>
    <w:rsid w:val="006A2BF7"/>
    <w:rsid w:val="006A2DE5"/>
    <w:rsid w:val="006A44F0"/>
    <w:rsid w:val="006A58A2"/>
    <w:rsid w:val="006B1C7B"/>
    <w:rsid w:val="006B2793"/>
    <w:rsid w:val="006B57C9"/>
    <w:rsid w:val="006B5921"/>
    <w:rsid w:val="006B5B56"/>
    <w:rsid w:val="006B5E52"/>
    <w:rsid w:val="006C059A"/>
    <w:rsid w:val="006C596B"/>
    <w:rsid w:val="006C6D3E"/>
    <w:rsid w:val="006D39B9"/>
    <w:rsid w:val="006D4B43"/>
    <w:rsid w:val="006D4BFA"/>
    <w:rsid w:val="006E3138"/>
    <w:rsid w:val="006E545A"/>
    <w:rsid w:val="006E58AA"/>
    <w:rsid w:val="006E5ED9"/>
    <w:rsid w:val="006E6E31"/>
    <w:rsid w:val="006F02A2"/>
    <w:rsid w:val="006F0469"/>
    <w:rsid w:val="006F2339"/>
    <w:rsid w:val="006F298E"/>
    <w:rsid w:val="006F2C20"/>
    <w:rsid w:val="006F53FE"/>
    <w:rsid w:val="007003CF"/>
    <w:rsid w:val="00701A83"/>
    <w:rsid w:val="00702227"/>
    <w:rsid w:val="007022C7"/>
    <w:rsid w:val="00702575"/>
    <w:rsid w:val="00703498"/>
    <w:rsid w:val="00704146"/>
    <w:rsid w:val="00705479"/>
    <w:rsid w:val="00705838"/>
    <w:rsid w:val="0070694E"/>
    <w:rsid w:val="00706BE0"/>
    <w:rsid w:val="00706FD3"/>
    <w:rsid w:val="00710616"/>
    <w:rsid w:val="00712E1C"/>
    <w:rsid w:val="0071320E"/>
    <w:rsid w:val="00713D55"/>
    <w:rsid w:val="007151E7"/>
    <w:rsid w:val="00717673"/>
    <w:rsid w:val="007207EC"/>
    <w:rsid w:val="007242AC"/>
    <w:rsid w:val="00727114"/>
    <w:rsid w:val="00727255"/>
    <w:rsid w:val="00730BC4"/>
    <w:rsid w:val="007315E7"/>
    <w:rsid w:val="00734ADD"/>
    <w:rsid w:val="00735058"/>
    <w:rsid w:val="00735188"/>
    <w:rsid w:val="00740BE0"/>
    <w:rsid w:val="00742416"/>
    <w:rsid w:val="00743140"/>
    <w:rsid w:val="00744749"/>
    <w:rsid w:val="00746CAB"/>
    <w:rsid w:val="00746FE5"/>
    <w:rsid w:val="00752176"/>
    <w:rsid w:val="00754905"/>
    <w:rsid w:val="0075680F"/>
    <w:rsid w:val="00756A7C"/>
    <w:rsid w:val="007573FE"/>
    <w:rsid w:val="007641F5"/>
    <w:rsid w:val="00765E2C"/>
    <w:rsid w:val="00773F6E"/>
    <w:rsid w:val="0077439A"/>
    <w:rsid w:val="0077461F"/>
    <w:rsid w:val="00774933"/>
    <w:rsid w:val="007750F8"/>
    <w:rsid w:val="0077640A"/>
    <w:rsid w:val="00781A61"/>
    <w:rsid w:val="00783165"/>
    <w:rsid w:val="00785C1D"/>
    <w:rsid w:val="007861DF"/>
    <w:rsid w:val="00787A5E"/>
    <w:rsid w:val="00790D82"/>
    <w:rsid w:val="00793AF1"/>
    <w:rsid w:val="00796BE8"/>
    <w:rsid w:val="007A1CDE"/>
    <w:rsid w:val="007A2015"/>
    <w:rsid w:val="007A4A19"/>
    <w:rsid w:val="007A7DD9"/>
    <w:rsid w:val="007B00F3"/>
    <w:rsid w:val="007B12C6"/>
    <w:rsid w:val="007B272F"/>
    <w:rsid w:val="007B4CB5"/>
    <w:rsid w:val="007C096F"/>
    <w:rsid w:val="007C0A4C"/>
    <w:rsid w:val="007C1EB3"/>
    <w:rsid w:val="007C5426"/>
    <w:rsid w:val="007C5AF5"/>
    <w:rsid w:val="007C5D2E"/>
    <w:rsid w:val="007D5312"/>
    <w:rsid w:val="007D5884"/>
    <w:rsid w:val="007D6B02"/>
    <w:rsid w:val="007D788F"/>
    <w:rsid w:val="007E0193"/>
    <w:rsid w:val="007E23B9"/>
    <w:rsid w:val="007E34EA"/>
    <w:rsid w:val="007E51B0"/>
    <w:rsid w:val="007F05D2"/>
    <w:rsid w:val="007F5841"/>
    <w:rsid w:val="007F757E"/>
    <w:rsid w:val="008046A0"/>
    <w:rsid w:val="008066AA"/>
    <w:rsid w:val="008115C3"/>
    <w:rsid w:val="008143BB"/>
    <w:rsid w:val="0081579A"/>
    <w:rsid w:val="008169A6"/>
    <w:rsid w:val="00827EE6"/>
    <w:rsid w:val="00830111"/>
    <w:rsid w:val="00830EAA"/>
    <w:rsid w:val="0083162B"/>
    <w:rsid w:val="0083468D"/>
    <w:rsid w:val="00834B70"/>
    <w:rsid w:val="0083695F"/>
    <w:rsid w:val="00841D8C"/>
    <w:rsid w:val="008428C4"/>
    <w:rsid w:val="008429D4"/>
    <w:rsid w:val="00842EF6"/>
    <w:rsid w:val="00844530"/>
    <w:rsid w:val="00847025"/>
    <w:rsid w:val="00847D90"/>
    <w:rsid w:val="00850AB2"/>
    <w:rsid w:val="00854CEA"/>
    <w:rsid w:val="00860935"/>
    <w:rsid w:val="008616F3"/>
    <w:rsid w:val="0086196A"/>
    <w:rsid w:val="00861F48"/>
    <w:rsid w:val="00862661"/>
    <w:rsid w:val="00864767"/>
    <w:rsid w:val="00864DE6"/>
    <w:rsid w:val="00865571"/>
    <w:rsid w:val="0087344F"/>
    <w:rsid w:val="00881871"/>
    <w:rsid w:val="008832AA"/>
    <w:rsid w:val="00883DC7"/>
    <w:rsid w:val="00890C74"/>
    <w:rsid w:val="00897696"/>
    <w:rsid w:val="008A0208"/>
    <w:rsid w:val="008A294B"/>
    <w:rsid w:val="008A402D"/>
    <w:rsid w:val="008B12C3"/>
    <w:rsid w:val="008B1448"/>
    <w:rsid w:val="008B1799"/>
    <w:rsid w:val="008B2A9A"/>
    <w:rsid w:val="008B6435"/>
    <w:rsid w:val="008B6D49"/>
    <w:rsid w:val="008C20B7"/>
    <w:rsid w:val="008C43BB"/>
    <w:rsid w:val="008D2773"/>
    <w:rsid w:val="008D5F8A"/>
    <w:rsid w:val="008E13E8"/>
    <w:rsid w:val="008E31E1"/>
    <w:rsid w:val="008E58D7"/>
    <w:rsid w:val="008F3B94"/>
    <w:rsid w:val="008F42C6"/>
    <w:rsid w:val="008F5002"/>
    <w:rsid w:val="008F5B01"/>
    <w:rsid w:val="008F6661"/>
    <w:rsid w:val="00903687"/>
    <w:rsid w:val="0090631A"/>
    <w:rsid w:val="00910D31"/>
    <w:rsid w:val="009115AB"/>
    <w:rsid w:val="00912336"/>
    <w:rsid w:val="009172F6"/>
    <w:rsid w:val="00922F59"/>
    <w:rsid w:val="00927634"/>
    <w:rsid w:val="00930869"/>
    <w:rsid w:val="00931048"/>
    <w:rsid w:val="0093235E"/>
    <w:rsid w:val="00933750"/>
    <w:rsid w:val="00936BE1"/>
    <w:rsid w:val="00937703"/>
    <w:rsid w:val="0093771A"/>
    <w:rsid w:val="0094605E"/>
    <w:rsid w:val="0094617F"/>
    <w:rsid w:val="00947383"/>
    <w:rsid w:val="00951D01"/>
    <w:rsid w:val="00953330"/>
    <w:rsid w:val="00953ABE"/>
    <w:rsid w:val="00954C94"/>
    <w:rsid w:val="0095587A"/>
    <w:rsid w:val="00957376"/>
    <w:rsid w:val="009615B9"/>
    <w:rsid w:val="00963ABA"/>
    <w:rsid w:val="009649C5"/>
    <w:rsid w:val="00966BA7"/>
    <w:rsid w:val="00966BD1"/>
    <w:rsid w:val="00966C88"/>
    <w:rsid w:val="00970482"/>
    <w:rsid w:val="00970733"/>
    <w:rsid w:val="00971677"/>
    <w:rsid w:val="00972889"/>
    <w:rsid w:val="00972A78"/>
    <w:rsid w:val="00976333"/>
    <w:rsid w:val="00976C98"/>
    <w:rsid w:val="00981378"/>
    <w:rsid w:val="009817ED"/>
    <w:rsid w:val="00981AE2"/>
    <w:rsid w:val="00983141"/>
    <w:rsid w:val="0098415F"/>
    <w:rsid w:val="00984A8A"/>
    <w:rsid w:val="00984F39"/>
    <w:rsid w:val="00985876"/>
    <w:rsid w:val="00986C85"/>
    <w:rsid w:val="00987473"/>
    <w:rsid w:val="00992A9B"/>
    <w:rsid w:val="00994CB7"/>
    <w:rsid w:val="00995A1B"/>
    <w:rsid w:val="009976E0"/>
    <w:rsid w:val="009A2615"/>
    <w:rsid w:val="009A2FBA"/>
    <w:rsid w:val="009A38C0"/>
    <w:rsid w:val="009A4A34"/>
    <w:rsid w:val="009B4C78"/>
    <w:rsid w:val="009B5D92"/>
    <w:rsid w:val="009C2274"/>
    <w:rsid w:val="009C5843"/>
    <w:rsid w:val="009C5C32"/>
    <w:rsid w:val="009D5828"/>
    <w:rsid w:val="009D6278"/>
    <w:rsid w:val="009D7437"/>
    <w:rsid w:val="009D7BA0"/>
    <w:rsid w:val="009E0153"/>
    <w:rsid w:val="009E3888"/>
    <w:rsid w:val="009E4906"/>
    <w:rsid w:val="009E49AA"/>
    <w:rsid w:val="009F184B"/>
    <w:rsid w:val="009F25EE"/>
    <w:rsid w:val="009F44CD"/>
    <w:rsid w:val="009F55F9"/>
    <w:rsid w:val="009F6438"/>
    <w:rsid w:val="00A01D7D"/>
    <w:rsid w:val="00A026B0"/>
    <w:rsid w:val="00A02A49"/>
    <w:rsid w:val="00A02F5D"/>
    <w:rsid w:val="00A074A8"/>
    <w:rsid w:val="00A12911"/>
    <w:rsid w:val="00A1293A"/>
    <w:rsid w:val="00A12C87"/>
    <w:rsid w:val="00A15D80"/>
    <w:rsid w:val="00A15EF9"/>
    <w:rsid w:val="00A17099"/>
    <w:rsid w:val="00A20A3C"/>
    <w:rsid w:val="00A21F56"/>
    <w:rsid w:val="00A238DC"/>
    <w:rsid w:val="00A24C55"/>
    <w:rsid w:val="00A26D88"/>
    <w:rsid w:val="00A27EBF"/>
    <w:rsid w:val="00A33B33"/>
    <w:rsid w:val="00A377BC"/>
    <w:rsid w:val="00A37C70"/>
    <w:rsid w:val="00A41327"/>
    <w:rsid w:val="00A41F86"/>
    <w:rsid w:val="00A4340C"/>
    <w:rsid w:val="00A4776F"/>
    <w:rsid w:val="00A529E9"/>
    <w:rsid w:val="00A54310"/>
    <w:rsid w:val="00A55BB9"/>
    <w:rsid w:val="00A607C6"/>
    <w:rsid w:val="00A61E23"/>
    <w:rsid w:val="00A752BF"/>
    <w:rsid w:val="00A75C29"/>
    <w:rsid w:val="00A76FFC"/>
    <w:rsid w:val="00A81A5B"/>
    <w:rsid w:val="00A82BB2"/>
    <w:rsid w:val="00A8350B"/>
    <w:rsid w:val="00A83926"/>
    <w:rsid w:val="00A855D3"/>
    <w:rsid w:val="00A93988"/>
    <w:rsid w:val="00A93C0B"/>
    <w:rsid w:val="00A94C7E"/>
    <w:rsid w:val="00A97124"/>
    <w:rsid w:val="00A9744F"/>
    <w:rsid w:val="00AA2699"/>
    <w:rsid w:val="00AA64CB"/>
    <w:rsid w:val="00AA751F"/>
    <w:rsid w:val="00AB372A"/>
    <w:rsid w:val="00AB458A"/>
    <w:rsid w:val="00AB4A85"/>
    <w:rsid w:val="00AB5839"/>
    <w:rsid w:val="00AC02F2"/>
    <w:rsid w:val="00AC0510"/>
    <w:rsid w:val="00AC1E0E"/>
    <w:rsid w:val="00AC6F23"/>
    <w:rsid w:val="00AD0421"/>
    <w:rsid w:val="00AD35C0"/>
    <w:rsid w:val="00AD38E4"/>
    <w:rsid w:val="00AD440A"/>
    <w:rsid w:val="00AD45EE"/>
    <w:rsid w:val="00AD4E4D"/>
    <w:rsid w:val="00AD74B0"/>
    <w:rsid w:val="00AD7E8E"/>
    <w:rsid w:val="00AE5326"/>
    <w:rsid w:val="00AE5FC8"/>
    <w:rsid w:val="00AE76BF"/>
    <w:rsid w:val="00AF0B5A"/>
    <w:rsid w:val="00AF1E8B"/>
    <w:rsid w:val="00AF214F"/>
    <w:rsid w:val="00AF31A6"/>
    <w:rsid w:val="00AF386C"/>
    <w:rsid w:val="00AF63EA"/>
    <w:rsid w:val="00B03C9D"/>
    <w:rsid w:val="00B03E0E"/>
    <w:rsid w:val="00B04F66"/>
    <w:rsid w:val="00B118A3"/>
    <w:rsid w:val="00B12D78"/>
    <w:rsid w:val="00B13F69"/>
    <w:rsid w:val="00B14589"/>
    <w:rsid w:val="00B15409"/>
    <w:rsid w:val="00B20C06"/>
    <w:rsid w:val="00B21E43"/>
    <w:rsid w:val="00B21E88"/>
    <w:rsid w:val="00B21F67"/>
    <w:rsid w:val="00B21F6A"/>
    <w:rsid w:val="00B31085"/>
    <w:rsid w:val="00B32E22"/>
    <w:rsid w:val="00B351FC"/>
    <w:rsid w:val="00B400E6"/>
    <w:rsid w:val="00B4024F"/>
    <w:rsid w:val="00B42CED"/>
    <w:rsid w:val="00B47952"/>
    <w:rsid w:val="00B50140"/>
    <w:rsid w:val="00B50EB7"/>
    <w:rsid w:val="00B50FA3"/>
    <w:rsid w:val="00B5359B"/>
    <w:rsid w:val="00B60586"/>
    <w:rsid w:val="00B60F65"/>
    <w:rsid w:val="00B63A37"/>
    <w:rsid w:val="00B65CF1"/>
    <w:rsid w:val="00B67069"/>
    <w:rsid w:val="00B670B4"/>
    <w:rsid w:val="00B67D19"/>
    <w:rsid w:val="00B72E76"/>
    <w:rsid w:val="00B7301C"/>
    <w:rsid w:val="00B734A1"/>
    <w:rsid w:val="00B74175"/>
    <w:rsid w:val="00B81DB0"/>
    <w:rsid w:val="00B831EB"/>
    <w:rsid w:val="00B85B84"/>
    <w:rsid w:val="00B95649"/>
    <w:rsid w:val="00B9575B"/>
    <w:rsid w:val="00B96CE1"/>
    <w:rsid w:val="00B97711"/>
    <w:rsid w:val="00BA0A5C"/>
    <w:rsid w:val="00BA1282"/>
    <w:rsid w:val="00BA1870"/>
    <w:rsid w:val="00BA3AD2"/>
    <w:rsid w:val="00BA540D"/>
    <w:rsid w:val="00BB105F"/>
    <w:rsid w:val="00BB17CB"/>
    <w:rsid w:val="00BB1ADB"/>
    <w:rsid w:val="00BB4393"/>
    <w:rsid w:val="00BB5EBC"/>
    <w:rsid w:val="00BC34BA"/>
    <w:rsid w:val="00BD055C"/>
    <w:rsid w:val="00BD2821"/>
    <w:rsid w:val="00BD7C77"/>
    <w:rsid w:val="00BE0D5D"/>
    <w:rsid w:val="00BE1CD2"/>
    <w:rsid w:val="00BF0E14"/>
    <w:rsid w:val="00BF3A65"/>
    <w:rsid w:val="00BF3F49"/>
    <w:rsid w:val="00BF51C2"/>
    <w:rsid w:val="00BF60F8"/>
    <w:rsid w:val="00C04A64"/>
    <w:rsid w:val="00C04F80"/>
    <w:rsid w:val="00C05C35"/>
    <w:rsid w:val="00C07297"/>
    <w:rsid w:val="00C1594A"/>
    <w:rsid w:val="00C162F8"/>
    <w:rsid w:val="00C209EF"/>
    <w:rsid w:val="00C21EBD"/>
    <w:rsid w:val="00C223F7"/>
    <w:rsid w:val="00C25111"/>
    <w:rsid w:val="00C25162"/>
    <w:rsid w:val="00C26914"/>
    <w:rsid w:val="00C303C2"/>
    <w:rsid w:val="00C3046B"/>
    <w:rsid w:val="00C31B25"/>
    <w:rsid w:val="00C34ACD"/>
    <w:rsid w:val="00C34DD9"/>
    <w:rsid w:val="00C35798"/>
    <w:rsid w:val="00C41B8B"/>
    <w:rsid w:val="00C424D2"/>
    <w:rsid w:val="00C46957"/>
    <w:rsid w:val="00C5027F"/>
    <w:rsid w:val="00C50C9A"/>
    <w:rsid w:val="00C513DF"/>
    <w:rsid w:val="00C52C6B"/>
    <w:rsid w:val="00C542FC"/>
    <w:rsid w:val="00C559D8"/>
    <w:rsid w:val="00C609EC"/>
    <w:rsid w:val="00C6312A"/>
    <w:rsid w:val="00C65F7E"/>
    <w:rsid w:val="00C66B4F"/>
    <w:rsid w:val="00C70E97"/>
    <w:rsid w:val="00C73186"/>
    <w:rsid w:val="00C73616"/>
    <w:rsid w:val="00C7497D"/>
    <w:rsid w:val="00C76782"/>
    <w:rsid w:val="00C7698C"/>
    <w:rsid w:val="00C807A8"/>
    <w:rsid w:val="00C815F2"/>
    <w:rsid w:val="00C8245A"/>
    <w:rsid w:val="00C83561"/>
    <w:rsid w:val="00C851C0"/>
    <w:rsid w:val="00C85B0C"/>
    <w:rsid w:val="00C85CEF"/>
    <w:rsid w:val="00C8664D"/>
    <w:rsid w:val="00C86E4D"/>
    <w:rsid w:val="00C877ED"/>
    <w:rsid w:val="00C9026D"/>
    <w:rsid w:val="00C9089B"/>
    <w:rsid w:val="00C911BB"/>
    <w:rsid w:val="00C92BE5"/>
    <w:rsid w:val="00CA3449"/>
    <w:rsid w:val="00CA7121"/>
    <w:rsid w:val="00CA74BC"/>
    <w:rsid w:val="00CA7859"/>
    <w:rsid w:val="00CB1160"/>
    <w:rsid w:val="00CB5A5B"/>
    <w:rsid w:val="00CB6F87"/>
    <w:rsid w:val="00CC3035"/>
    <w:rsid w:val="00CC3499"/>
    <w:rsid w:val="00CC3849"/>
    <w:rsid w:val="00CC7CDE"/>
    <w:rsid w:val="00CD4B89"/>
    <w:rsid w:val="00CD66FB"/>
    <w:rsid w:val="00CE0BDC"/>
    <w:rsid w:val="00CE2A5D"/>
    <w:rsid w:val="00CE2F73"/>
    <w:rsid w:val="00CE383F"/>
    <w:rsid w:val="00CE3F4B"/>
    <w:rsid w:val="00CE604F"/>
    <w:rsid w:val="00CE6C8C"/>
    <w:rsid w:val="00CF0500"/>
    <w:rsid w:val="00CF2B50"/>
    <w:rsid w:val="00CF3059"/>
    <w:rsid w:val="00CF42D5"/>
    <w:rsid w:val="00CF504E"/>
    <w:rsid w:val="00CF54C2"/>
    <w:rsid w:val="00D01D09"/>
    <w:rsid w:val="00D01FB4"/>
    <w:rsid w:val="00D02339"/>
    <w:rsid w:val="00D02B2E"/>
    <w:rsid w:val="00D034A7"/>
    <w:rsid w:val="00D04820"/>
    <w:rsid w:val="00D06AD4"/>
    <w:rsid w:val="00D10B3F"/>
    <w:rsid w:val="00D150D1"/>
    <w:rsid w:val="00D168A2"/>
    <w:rsid w:val="00D16CA3"/>
    <w:rsid w:val="00D17B78"/>
    <w:rsid w:val="00D20815"/>
    <w:rsid w:val="00D24945"/>
    <w:rsid w:val="00D26389"/>
    <w:rsid w:val="00D2719A"/>
    <w:rsid w:val="00D30873"/>
    <w:rsid w:val="00D31989"/>
    <w:rsid w:val="00D334B0"/>
    <w:rsid w:val="00D3557F"/>
    <w:rsid w:val="00D36F2B"/>
    <w:rsid w:val="00D37654"/>
    <w:rsid w:val="00D4078B"/>
    <w:rsid w:val="00D42FA1"/>
    <w:rsid w:val="00D44D05"/>
    <w:rsid w:val="00D46BB0"/>
    <w:rsid w:val="00D51C03"/>
    <w:rsid w:val="00D52465"/>
    <w:rsid w:val="00D64540"/>
    <w:rsid w:val="00D65EB6"/>
    <w:rsid w:val="00D6642E"/>
    <w:rsid w:val="00D72DB9"/>
    <w:rsid w:val="00D75254"/>
    <w:rsid w:val="00D7569B"/>
    <w:rsid w:val="00D80185"/>
    <w:rsid w:val="00D823D9"/>
    <w:rsid w:val="00D90123"/>
    <w:rsid w:val="00D914F2"/>
    <w:rsid w:val="00D918DE"/>
    <w:rsid w:val="00D91CAC"/>
    <w:rsid w:val="00D9361E"/>
    <w:rsid w:val="00D93B10"/>
    <w:rsid w:val="00D94981"/>
    <w:rsid w:val="00D957B7"/>
    <w:rsid w:val="00DA1A48"/>
    <w:rsid w:val="00DA4BEC"/>
    <w:rsid w:val="00DA5D56"/>
    <w:rsid w:val="00DB0119"/>
    <w:rsid w:val="00DB03DC"/>
    <w:rsid w:val="00DB2401"/>
    <w:rsid w:val="00DB329F"/>
    <w:rsid w:val="00DB4A78"/>
    <w:rsid w:val="00DB53C9"/>
    <w:rsid w:val="00DB5D80"/>
    <w:rsid w:val="00DB6164"/>
    <w:rsid w:val="00DB63C0"/>
    <w:rsid w:val="00DB7ADD"/>
    <w:rsid w:val="00DC3991"/>
    <w:rsid w:val="00DC6238"/>
    <w:rsid w:val="00DC6E85"/>
    <w:rsid w:val="00DC7FF7"/>
    <w:rsid w:val="00DD27FD"/>
    <w:rsid w:val="00DD2D52"/>
    <w:rsid w:val="00DD431A"/>
    <w:rsid w:val="00DD5283"/>
    <w:rsid w:val="00DD5FD9"/>
    <w:rsid w:val="00DD74FC"/>
    <w:rsid w:val="00DD765B"/>
    <w:rsid w:val="00DE0466"/>
    <w:rsid w:val="00DE0904"/>
    <w:rsid w:val="00DE20AE"/>
    <w:rsid w:val="00DE365A"/>
    <w:rsid w:val="00DE6706"/>
    <w:rsid w:val="00DE671C"/>
    <w:rsid w:val="00DF1357"/>
    <w:rsid w:val="00DF2122"/>
    <w:rsid w:val="00DF2886"/>
    <w:rsid w:val="00DF43C8"/>
    <w:rsid w:val="00DF5912"/>
    <w:rsid w:val="00DF59B9"/>
    <w:rsid w:val="00DF6574"/>
    <w:rsid w:val="00DF669F"/>
    <w:rsid w:val="00E002F7"/>
    <w:rsid w:val="00E01872"/>
    <w:rsid w:val="00E1112D"/>
    <w:rsid w:val="00E11DE1"/>
    <w:rsid w:val="00E1361A"/>
    <w:rsid w:val="00E147D8"/>
    <w:rsid w:val="00E20F8F"/>
    <w:rsid w:val="00E23E90"/>
    <w:rsid w:val="00E26469"/>
    <w:rsid w:val="00E26BAA"/>
    <w:rsid w:val="00E30C03"/>
    <w:rsid w:val="00E32337"/>
    <w:rsid w:val="00E33C5A"/>
    <w:rsid w:val="00E34544"/>
    <w:rsid w:val="00E3775C"/>
    <w:rsid w:val="00E4067B"/>
    <w:rsid w:val="00E46529"/>
    <w:rsid w:val="00E46C48"/>
    <w:rsid w:val="00E46E8A"/>
    <w:rsid w:val="00E51F76"/>
    <w:rsid w:val="00E52141"/>
    <w:rsid w:val="00E52EEE"/>
    <w:rsid w:val="00E609D9"/>
    <w:rsid w:val="00E64FA8"/>
    <w:rsid w:val="00E67367"/>
    <w:rsid w:val="00E71271"/>
    <w:rsid w:val="00E7342A"/>
    <w:rsid w:val="00E748C4"/>
    <w:rsid w:val="00E75FD9"/>
    <w:rsid w:val="00E7768B"/>
    <w:rsid w:val="00E80199"/>
    <w:rsid w:val="00E8179E"/>
    <w:rsid w:val="00E8313E"/>
    <w:rsid w:val="00E85B22"/>
    <w:rsid w:val="00E90178"/>
    <w:rsid w:val="00E920A1"/>
    <w:rsid w:val="00E92247"/>
    <w:rsid w:val="00E95F23"/>
    <w:rsid w:val="00E96E92"/>
    <w:rsid w:val="00E97DB9"/>
    <w:rsid w:val="00EA1085"/>
    <w:rsid w:val="00EA40AC"/>
    <w:rsid w:val="00EA4CAE"/>
    <w:rsid w:val="00EB082E"/>
    <w:rsid w:val="00EB134B"/>
    <w:rsid w:val="00EB4577"/>
    <w:rsid w:val="00EB7290"/>
    <w:rsid w:val="00EC1D8C"/>
    <w:rsid w:val="00ED14CD"/>
    <w:rsid w:val="00ED4619"/>
    <w:rsid w:val="00ED47A9"/>
    <w:rsid w:val="00ED777C"/>
    <w:rsid w:val="00EE2B58"/>
    <w:rsid w:val="00EE59C5"/>
    <w:rsid w:val="00EE5E9D"/>
    <w:rsid w:val="00EE7207"/>
    <w:rsid w:val="00EF290C"/>
    <w:rsid w:val="00EF31D4"/>
    <w:rsid w:val="00EF6258"/>
    <w:rsid w:val="00EF6E8B"/>
    <w:rsid w:val="00EF7C07"/>
    <w:rsid w:val="00F0082B"/>
    <w:rsid w:val="00F012DA"/>
    <w:rsid w:val="00F018C0"/>
    <w:rsid w:val="00F023C8"/>
    <w:rsid w:val="00F04026"/>
    <w:rsid w:val="00F14500"/>
    <w:rsid w:val="00F20E6E"/>
    <w:rsid w:val="00F21594"/>
    <w:rsid w:val="00F219C5"/>
    <w:rsid w:val="00F232F4"/>
    <w:rsid w:val="00F32305"/>
    <w:rsid w:val="00F33B65"/>
    <w:rsid w:val="00F344F5"/>
    <w:rsid w:val="00F375CF"/>
    <w:rsid w:val="00F42F11"/>
    <w:rsid w:val="00F465B8"/>
    <w:rsid w:val="00F47A5C"/>
    <w:rsid w:val="00F51B2F"/>
    <w:rsid w:val="00F53D12"/>
    <w:rsid w:val="00F53EC4"/>
    <w:rsid w:val="00F60A8F"/>
    <w:rsid w:val="00F60DB9"/>
    <w:rsid w:val="00F65C1E"/>
    <w:rsid w:val="00F65F0D"/>
    <w:rsid w:val="00F70426"/>
    <w:rsid w:val="00F731A4"/>
    <w:rsid w:val="00F73718"/>
    <w:rsid w:val="00F73979"/>
    <w:rsid w:val="00F7424C"/>
    <w:rsid w:val="00F74686"/>
    <w:rsid w:val="00F757B1"/>
    <w:rsid w:val="00F768CE"/>
    <w:rsid w:val="00F76939"/>
    <w:rsid w:val="00F80344"/>
    <w:rsid w:val="00F81399"/>
    <w:rsid w:val="00F8171D"/>
    <w:rsid w:val="00F84780"/>
    <w:rsid w:val="00F85E5B"/>
    <w:rsid w:val="00F90670"/>
    <w:rsid w:val="00F9166C"/>
    <w:rsid w:val="00F926CF"/>
    <w:rsid w:val="00F938C2"/>
    <w:rsid w:val="00F93C8D"/>
    <w:rsid w:val="00F942A1"/>
    <w:rsid w:val="00F942E8"/>
    <w:rsid w:val="00F947F4"/>
    <w:rsid w:val="00F97ECE"/>
    <w:rsid w:val="00FA008D"/>
    <w:rsid w:val="00FA11E4"/>
    <w:rsid w:val="00FA24FD"/>
    <w:rsid w:val="00FA3EEC"/>
    <w:rsid w:val="00FA77C1"/>
    <w:rsid w:val="00FB0078"/>
    <w:rsid w:val="00FB0395"/>
    <w:rsid w:val="00FB175A"/>
    <w:rsid w:val="00FB2C02"/>
    <w:rsid w:val="00FB2F65"/>
    <w:rsid w:val="00FB568B"/>
    <w:rsid w:val="00FB61A9"/>
    <w:rsid w:val="00FC0043"/>
    <w:rsid w:val="00FC1170"/>
    <w:rsid w:val="00FC2242"/>
    <w:rsid w:val="00FC4BBB"/>
    <w:rsid w:val="00FC6F93"/>
    <w:rsid w:val="00FC7286"/>
    <w:rsid w:val="00FD1ED4"/>
    <w:rsid w:val="00FD2407"/>
    <w:rsid w:val="00FD306A"/>
    <w:rsid w:val="00FD36D9"/>
    <w:rsid w:val="00FD506F"/>
    <w:rsid w:val="00FD57F5"/>
    <w:rsid w:val="00FD7DC7"/>
    <w:rsid w:val="00FD7E58"/>
    <w:rsid w:val="00FE0A31"/>
    <w:rsid w:val="00FE0DB5"/>
    <w:rsid w:val="00FE1E37"/>
    <w:rsid w:val="00FE3EEB"/>
    <w:rsid w:val="00FE446D"/>
    <w:rsid w:val="00FE697B"/>
    <w:rsid w:val="00FF23FF"/>
    <w:rsid w:val="00FF4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21"/>
    <o:shapelayout v:ext="edit">
      <o:idmap v:ext="edit" data="1"/>
    </o:shapelayout>
  </w:shapeDefaults>
  <w:decimalSymbol w:val="."/>
  <w:listSeparator w:val=","/>
  <w14:docId w14:val="7A8E68D7"/>
  <w15:docId w15:val="{0926C638-9106-4B6A-B702-36D25C097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Theme="minorHAnsi" w:cs="Times New Roman"/>
        <w:sz w:val="18"/>
        <w:szCs w:val="18"/>
        <w:lang w:val="en-AU" w:eastAsia="en-AU" w:bidi="ar-SA"/>
      </w:rPr>
    </w:rPrDefault>
    <w:pPrDefault>
      <w:pPr>
        <w:spacing w:line="260" w:lineRule="atLeast"/>
      </w:pPr>
    </w:pPrDefault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3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834B70"/>
    <w:pPr>
      <w:spacing w:line="270" w:lineRule="atLeast"/>
    </w:pPr>
  </w:style>
  <w:style w:type="paragraph" w:styleId="Heading1">
    <w:name w:val="heading 1"/>
    <w:basedOn w:val="BodyText"/>
    <w:next w:val="BodyText"/>
    <w:qFormat/>
    <w:rsid w:val="004B545B"/>
    <w:pPr>
      <w:keepNext/>
      <w:spacing w:before="300" w:after="100" w:line="240" w:lineRule="auto"/>
      <w:outlineLvl w:val="0"/>
    </w:pPr>
    <w:rPr>
      <w:rFonts w:asciiTheme="majorHAnsi" w:hAnsiTheme="majorHAnsi"/>
      <w:b/>
      <w:caps/>
      <w:color w:val="003263" w:themeColor="text2"/>
      <w:spacing w:val="6"/>
      <w:sz w:val="22"/>
    </w:rPr>
  </w:style>
  <w:style w:type="paragraph" w:styleId="Heading2">
    <w:name w:val="heading 2"/>
    <w:basedOn w:val="BodyText"/>
    <w:next w:val="BodyText"/>
    <w:qFormat/>
    <w:rsid w:val="004B545B"/>
    <w:pPr>
      <w:keepNext/>
      <w:spacing w:before="300" w:after="100" w:line="240" w:lineRule="auto"/>
      <w:outlineLvl w:val="1"/>
    </w:pPr>
    <w:rPr>
      <w:rFonts w:asciiTheme="majorHAnsi" w:hAnsiTheme="majorHAnsi"/>
      <w:b/>
      <w:color w:val="003263" w:themeColor="text2"/>
      <w:spacing w:val="6"/>
      <w:sz w:val="20"/>
    </w:rPr>
  </w:style>
  <w:style w:type="paragraph" w:styleId="Heading3">
    <w:name w:val="heading 3"/>
    <w:basedOn w:val="Normal"/>
    <w:next w:val="BodyText"/>
    <w:qFormat/>
    <w:rsid w:val="004B545B"/>
    <w:pPr>
      <w:spacing w:before="300" w:after="120" w:line="240" w:lineRule="auto"/>
      <w:outlineLvl w:val="2"/>
    </w:pPr>
    <w:rPr>
      <w:rFonts w:asciiTheme="majorHAnsi" w:hAnsiTheme="majorHAnsi"/>
      <w:i/>
      <w:color w:val="003263" w:themeColor="text2"/>
      <w:spacing w:val="6"/>
      <w:sz w:val="20"/>
    </w:rPr>
  </w:style>
  <w:style w:type="paragraph" w:styleId="Heading4">
    <w:name w:val="heading 4"/>
    <w:basedOn w:val="Normal"/>
    <w:next w:val="BodyText"/>
    <w:semiHidden/>
    <w:rsid w:val="0013729F"/>
    <w:pPr>
      <w:keepNext/>
      <w:spacing w:before="260" w:line="259" w:lineRule="auto"/>
      <w:outlineLvl w:val="3"/>
    </w:pPr>
    <w:rPr>
      <w:bCs/>
      <w:i/>
      <w:szCs w:val="28"/>
    </w:rPr>
  </w:style>
  <w:style w:type="paragraph" w:styleId="Heading5">
    <w:name w:val="heading 5"/>
    <w:basedOn w:val="Normal"/>
    <w:next w:val="Normal"/>
    <w:semiHidden/>
    <w:rsid w:val="00BF3A6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semiHidden/>
    <w:rsid w:val="00BF3A65"/>
    <w:pPr>
      <w:spacing w:before="240" w:after="60"/>
      <w:outlineLvl w:val="5"/>
    </w:pPr>
    <w:rPr>
      <w:b/>
      <w:bCs/>
    </w:rPr>
  </w:style>
  <w:style w:type="paragraph" w:styleId="Heading7">
    <w:name w:val="heading 7"/>
    <w:basedOn w:val="Normal"/>
    <w:next w:val="Normal"/>
    <w:semiHidden/>
    <w:rsid w:val="00BF3A65"/>
    <w:p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semiHidden/>
    <w:rsid w:val="00BF3A65"/>
    <w:p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semiHidden/>
    <w:rsid w:val="00BF3A65"/>
    <w:pPr>
      <w:spacing w:before="240" w:after="60"/>
      <w:outlineLvl w:val="8"/>
    </w:pPr>
    <w:rPr>
      <w:rFonts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17B7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0935"/>
  </w:style>
  <w:style w:type="paragraph" w:styleId="Footer">
    <w:name w:val="footer"/>
    <w:basedOn w:val="Normal"/>
    <w:link w:val="FooterChar"/>
    <w:uiPriority w:val="99"/>
    <w:rsid w:val="001F6962"/>
  </w:style>
  <w:style w:type="character" w:customStyle="1" w:styleId="FooterChar">
    <w:name w:val="Footer Char"/>
    <w:basedOn w:val="DefaultParagraphFont"/>
    <w:link w:val="Footer"/>
    <w:uiPriority w:val="99"/>
    <w:rsid w:val="00860935"/>
  </w:style>
  <w:style w:type="paragraph" w:styleId="BalloonText">
    <w:name w:val="Balloon Text"/>
    <w:basedOn w:val="Normal"/>
    <w:semiHidden/>
    <w:rsid w:val="00FD57F5"/>
    <w:rPr>
      <w:rFonts w:ascii="Tahoma" w:hAnsi="Tahoma" w:cs="Tahoma"/>
      <w:sz w:val="16"/>
      <w:szCs w:val="16"/>
    </w:rPr>
  </w:style>
  <w:style w:type="paragraph" w:customStyle="1" w:styleId="Emailaddress">
    <w:name w:val="Email address"/>
    <w:basedOn w:val="Normal"/>
    <w:semiHidden/>
    <w:rsid w:val="00FD57F5"/>
    <w:rPr>
      <w:sz w:val="16"/>
      <w:szCs w:val="16"/>
    </w:rPr>
  </w:style>
  <w:style w:type="paragraph" w:styleId="ListContinue">
    <w:name w:val="List Continue"/>
    <w:basedOn w:val="Normal"/>
    <w:semiHidden/>
    <w:rsid w:val="00E46C48"/>
    <w:pPr>
      <w:spacing w:after="260"/>
      <w:ind w:left="340"/>
    </w:pPr>
  </w:style>
  <w:style w:type="paragraph" w:styleId="ListContinue2">
    <w:name w:val="List Continue 2"/>
    <w:basedOn w:val="Normal"/>
    <w:link w:val="ListContinue2Char"/>
    <w:semiHidden/>
    <w:rsid w:val="00E46C48"/>
    <w:pPr>
      <w:spacing w:after="120"/>
      <w:ind w:left="567"/>
    </w:pPr>
  </w:style>
  <w:style w:type="character" w:customStyle="1" w:styleId="ListContinue2Char">
    <w:name w:val="List Continue 2 Char"/>
    <w:basedOn w:val="DefaultParagraphFont"/>
    <w:link w:val="ListContinue2"/>
    <w:rsid w:val="00E46C48"/>
    <w:rPr>
      <w:rFonts w:ascii="Times New Roman" w:hAnsi="Times New Roman"/>
      <w:spacing w:val="-5"/>
      <w:sz w:val="22"/>
      <w:szCs w:val="22"/>
      <w:lang w:eastAsia="en-US"/>
    </w:rPr>
  </w:style>
  <w:style w:type="paragraph" w:styleId="ListContinue3">
    <w:name w:val="List Continue 3"/>
    <w:basedOn w:val="ListContinue2"/>
    <w:link w:val="ListContinue3Char"/>
    <w:semiHidden/>
    <w:rsid w:val="00FD57F5"/>
    <w:pPr>
      <w:ind w:left="794"/>
    </w:pPr>
  </w:style>
  <w:style w:type="character" w:customStyle="1" w:styleId="ListContinue3Char">
    <w:name w:val="List Continue 3 Char"/>
    <w:basedOn w:val="ListContinue2Char"/>
    <w:link w:val="ListContinue3"/>
    <w:rsid w:val="00FD57F5"/>
    <w:rPr>
      <w:rFonts w:ascii="Times New Roman" w:hAnsi="Times New Roman"/>
      <w:spacing w:val="-5"/>
      <w:sz w:val="22"/>
      <w:szCs w:val="22"/>
      <w:lang w:eastAsia="en-US"/>
    </w:rPr>
  </w:style>
  <w:style w:type="table" w:styleId="TableGrid">
    <w:name w:val="Table Grid"/>
    <w:basedOn w:val="TableNormal"/>
    <w:uiPriority w:val="39"/>
    <w:rsid w:val="00834B70"/>
    <w:pPr>
      <w:spacing w:line="200" w:lineRule="exact"/>
      <w:ind w:left="113" w:right="113"/>
    </w:pPr>
    <w:rPr>
      <w:sz w:val="16"/>
    </w:rPr>
    <w:tblPr>
      <w:tblBorders>
        <w:top w:val="single" w:sz="4" w:space="0" w:color="8ACED7" w:themeColor="accent1"/>
        <w:bottom w:val="single" w:sz="4" w:space="0" w:color="8ACED7" w:themeColor="accent1"/>
        <w:insideH w:val="single" w:sz="4" w:space="0" w:color="8ACED7" w:themeColor="accent1"/>
      </w:tblBorders>
      <w:tblCellMar>
        <w:left w:w="0" w:type="dxa"/>
        <w:bottom w:w="79" w:type="dxa"/>
        <w:right w:w="0" w:type="dxa"/>
      </w:tblCellMar>
    </w:tblPr>
    <w:tcPr>
      <w:tcMar>
        <w:bottom w:w="0" w:type="dxa"/>
      </w:tcMar>
      <w:vAlign w:val="center"/>
    </w:tcPr>
    <w:tblStylePr w:type="firstRow">
      <w:pPr>
        <w:wordWrap/>
        <w:spacing w:beforeLines="0" w:before="0" w:beforeAutospacing="0" w:afterLines="0" w:after="0" w:afterAutospacing="0" w:line="180" w:lineRule="exact"/>
        <w:jc w:val="left"/>
      </w:pPr>
      <w:rPr>
        <w:rFonts w:asciiTheme="majorHAnsi" w:hAnsiTheme="majorHAnsi"/>
        <w:b/>
        <w:caps/>
        <w:smallCaps w:val="0"/>
        <w:color w:val="FFFFFF" w:themeColor="background1"/>
        <w:spacing w:val="6"/>
        <w:sz w:val="22"/>
      </w:rPr>
      <w:tblPr/>
      <w:trPr>
        <w:tblHeader/>
      </w:trPr>
      <w:tcPr>
        <w:shd w:val="clear" w:color="auto" w:fill="8ACED7" w:themeFill="accent1"/>
        <w:tcMar>
          <w:top w:w="40" w:type="dxa"/>
          <w:left w:w="0" w:type="nil"/>
          <w:bottom w:w="45" w:type="dxa"/>
          <w:right w:w="0" w:type="nil"/>
        </w:tcMar>
      </w:tcPr>
    </w:tblStylePr>
    <w:tblStylePr w:type="firstCol">
      <w:pPr>
        <w:jc w:val="left"/>
      </w:pPr>
      <w:rPr>
        <w:b/>
        <w:caps/>
        <w:smallCaps w:val="0"/>
      </w:rPr>
      <w:tblPr/>
      <w:tcPr>
        <w:vAlign w:val="center"/>
      </w:tcPr>
    </w:tblStylePr>
  </w:style>
  <w:style w:type="paragraph" w:styleId="BodyText">
    <w:name w:val="Body Text"/>
    <w:basedOn w:val="Normal"/>
    <w:link w:val="BodyTextChar"/>
    <w:qFormat/>
    <w:rsid w:val="00CE3F4B"/>
    <w:pPr>
      <w:spacing w:before="100" w:after="200"/>
    </w:pPr>
  </w:style>
  <w:style w:type="character" w:customStyle="1" w:styleId="BodyTextChar">
    <w:name w:val="Body Text Char"/>
    <w:basedOn w:val="DefaultParagraphFont"/>
    <w:link w:val="BodyText"/>
    <w:rsid w:val="00CE3F4B"/>
  </w:style>
  <w:style w:type="paragraph" w:styleId="ListBullet">
    <w:name w:val="List Bullet"/>
    <w:basedOn w:val="BodyText"/>
    <w:uiPriority w:val="1"/>
    <w:qFormat/>
    <w:rsid w:val="004B545B"/>
    <w:pPr>
      <w:numPr>
        <w:numId w:val="18"/>
      </w:numPr>
      <w:spacing w:after="100"/>
    </w:pPr>
  </w:style>
  <w:style w:type="paragraph" w:styleId="ListBullet2">
    <w:name w:val="List Bullet 2"/>
    <w:basedOn w:val="ListBullet"/>
    <w:uiPriority w:val="1"/>
    <w:qFormat/>
    <w:rsid w:val="004B545B"/>
    <w:pPr>
      <w:numPr>
        <w:ilvl w:val="1"/>
      </w:numPr>
    </w:pPr>
  </w:style>
  <w:style w:type="paragraph" w:styleId="ListBullet3">
    <w:name w:val="List Bullet 3"/>
    <w:basedOn w:val="ListBullet2"/>
    <w:uiPriority w:val="1"/>
    <w:qFormat/>
    <w:rsid w:val="004B545B"/>
    <w:pPr>
      <w:numPr>
        <w:ilvl w:val="2"/>
      </w:numPr>
    </w:pPr>
  </w:style>
  <w:style w:type="paragraph" w:styleId="ListNumber">
    <w:name w:val="List Number"/>
    <w:basedOn w:val="BodyText"/>
    <w:uiPriority w:val="1"/>
    <w:qFormat/>
    <w:rsid w:val="004B545B"/>
    <w:pPr>
      <w:numPr>
        <w:numId w:val="21"/>
      </w:numPr>
      <w:spacing w:after="100"/>
    </w:pPr>
  </w:style>
  <w:style w:type="paragraph" w:styleId="ListNumber2">
    <w:name w:val="List Number 2"/>
    <w:basedOn w:val="ListNumber"/>
    <w:uiPriority w:val="1"/>
    <w:qFormat/>
    <w:rsid w:val="004B545B"/>
    <w:pPr>
      <w:numPr>
        <w:ilvl w:val="1"/>
      </w:numPr>
    </w:pPr>
  </w:style>
  <w:style w:type="paragraph" w:styleId="ListNumber3">
    <w:name w:val="List Number 3"/>
    <w:basedOn w:val="ListNumber2"/>
    <w:uiPriority w:val="1"/>
    <w:qFormat/>
    <w:rsid w:val="004B545B"/>
    <w:pPr>
      <w:numPr>
        <w:ilvl w:val="2"/>
      </w:numPr>
      <w:ind w:left="1020" w:hanging="340"/>
    </w:pPr>
  </w:style>
  <w:style w:type="character" w:styleId="PlaceholderText">
    <w:name w:val="Placeholder Text"/>
    <w:basedOn w:val="DefaultParagraphFont"/>
    <w:uiPriority w:val="99"/>
    <w:semiHidden/>
    <w:rsid w:val="009A2FBA"/>
    <w:rPr>
      <w:color w:val="808080"/>
    </w:rPr>
  </w:style>
  <w:style w:type="paragraph" w:customStyle="1" w:styleId="Spacebeforetable">
    <w:name w:val="Space before table"/>
    <w:basedOn w:val="Normal"/>
    <w:qFormat/>
    <w:rsid w:val="001207DA"/>
    <w:pPr>
      <w:spacing w:after="60"/>
    </w:pPr>
  </w:style>
  <w:style w:type="paragraph" w:styleId="Title">
    <w:name w:val="Title"/>
    <w:basedOn w:val="Normal"/>
    <w:next w:val="Normal"/>
    <w:link w:val="TitleChar"/>
    <w:rsid w:val="007207EC"/>
    <w:pPr>
      <w:spacing w:before="1060" w:after="440" w:line="192" w:lineRule="auto"/>
      <w:ind w:left="227"/>
      <w:contextualSpacing/>
    </w:pPr>
    <w:rPr>
      <w:rFonts w:asciiTheme="majorHAnsi" w:eastAsiaTheme="majorEastAsia" w:hAnsiTheme="majorHAnsi" w:cstheme="majorBidi"/>
      <w:b/>
      <w:caps/>
      <w:color w:val="003263" w:themeColor="text2"/>
      <w:spacing w:val="18"/>
      <w:kern w:val="28"/>
      <w:sz w:val="52"/>
      <w:szCs w:val="56"/>
    </w:rPr>
  </w:style>
  <w:style w:type="character" w:customStyle="1" w:styleId="TitleChar">
    <w:name w:val="Title Char"/>
    <w:basedOn w:val="DefaultParagraphFont"/>
    <w:link w:val="Title"/>
    <w:rsid w:val="007207EC"/>
    <w:rPr>
      <w:rFonts w:asciiTheme="majorHAnsi" w:eastAsiaTheme="majorEastAsia" w:hAnsiTheme="majorHAnsi" w:cstheme="majorBidi"/>
      <w:b/>
      <w:caps/>
      <w:color w:val="003263" w:themeColor="text2"/>
      <w:spacing w:val="18"/>
      <w:kern w:val="28"/>
      <w:sz w:val="52"/>
      <w:szCs w:val="56"/>
    </w:rPr>
  </w:style>
  <w:style w:type="table" w:styleId="ColorfulGrid">
    <w:name w:val="Colorful Grid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CFD1" w:themeFill="text1" w:themeFillTint="33"/>
    </w:tcPr>
    <w:tblStylePr w:type="firstRow">
      <w:rPr>
        <w:b/>
        <w:bCs/>
      </w:rPr>
      <w:tblPr/>
      <w:tcPr>
        <w:shd w:val="clear" w:color="auto" w:fill="ABA0A3" w:themeFill="text1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ABA0A3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1A1717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1A1717" w:themeFill="text1" w:themeFillShade="BF"/>
      </w:tc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shd w:val="clear" w:color="auto" w:fill="97898C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F5F7" w:themeFill="accent1" w:themeFillTint="33"/>
    </w:tcPr>
    <w:tblStylePr w:type="firstRow">
      <w:rPr>
        <w:b/>
        <w:bCs/>
      </w:rPr>
      <w:tblPr/>
      <w:tcPr>
        <w:shd w:val="clear" w:color="auto" w:fill="D0EBEF" w:themeFill="accent1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D0EBE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7B2C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7B2C0" w:themeFill="accent1" w:themeFillShade="BF"/>
      </w:tcPr>
    </w:tblStylePr>
    <w:tblStylePr w:type="band1Vert">
      <w:tblPr/>
      <w:tcPr>
        <w:shd w:val="clear" w:color="auto" w:fill="C4E6EB" w:themeFill="accent1" w:themeFillTint="7F"/>
      </w:tcPr>
    </w:tblStylePr>
    <w:tblStylePr w:type="band1Horz">
      <w:tblPr/>
      <w:tcPr>
        <w:shd w:val="clear" w:color="auto" w:fill="C4E6EB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FE4FF" w:themeFill="accent3" w:themeFillTint="33"/>
    </w:tcPr>
    <w:tblStylePr w:type="firstRow">
      <w:rPr>
        <w:b/>
        <w:bCs/>
      </w:rPr>
      <w:tblPr/>
      <w:tcPr>
        <w:shd w:val="clear" w:color="auto" w:fill="7FC9FF" w:themeFill="accent3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7FC9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538F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538F" w:themeFill="accent3" w:themeFillShade="BF"/>
      </w:tcPr>
    </w:tblStylePr>
    <w:tblStylePr w:type="band1Vert">
      <w:tblPr/>
      <w:tcPr>
        <w:shd w:val="clear" w:color="auto" w:fill="60BCFF" w:themeFill="accent3" w:themeFillTint="7F"/>
      </w:tcPr>
    </w:tblStylePr>
    <w:tblStylePr w:type="band1Horz">
      <w:tblPr/>
      <w:tcPr>
        <w:shd w:val="clear" w:color="auto" w:fill="60BCF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5DB" w:themeFill="accent4" w:themeFillTint="33"/>
    </w:tcPr>
    <w:tblStylePr w:type="firstRow">
      <w:rPr>
        <w:b/>
        <w:bCs/>
      </w:rPr>
      <w:tblPr/>
      <w:tcPr>
        <w:shd w:val="clear" w:color="auto" w:fill="D3ECB8" w:themeFill="accent4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D3ECB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6DA92D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6DA92D" w:themeFill="accent4" w:themeFillShade="BF"/>
      </w:tcPr>
    </w:tblStylePr>
    <w:tblStylePr w:type="band1Vert">
      <w:tblPr/>
      <w:tcPr>
        <w:shd w:val="clear" w:color="auto" w:fill="C8E7A7" w:themeFill="accent4" w:themeFillTint="7F"/>
      </w:tcPr>
    </w:tblStylePr>
    <w:tblStylePr w:type="band1Horz">
      <w:tblPr/>
      <w:tcPr>
        <w:shd w:val="clear" w:color="auto" w:fill="C8E7A7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5" w:themeFillTint="33"/>
    </w:tcPr>
    <w:tblStylePr w:type="firstRow">
      <w:rPr>
        <w:b/>
        <w:bCs/>
      </w:rPr>
      <w:tblPr/>
      <w:tcPr>
        <w:shd w:val="clear" w:color="auto" w:fill="FBD4B4" w:themeFill="accent5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FBD4B4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5" w:themeFillShade="BF"/>
      </w:tcPr>
    </w:tblStylePr>
    <w:tblStylePr w:type="band1Vert">
      <w:tblPr/>
      <w:tcPr>
        <w:shd w:val="clear" w:color="auto" w:fill="FBCAA2" w:themeFill="accent5" w:themeFillTint="7F"/>
      </w:tcPr>
    </w:tblStylePr>
    <w:tblStylePr w:type="band1Horz">
      <w:tblPr/>
      <w:tcPr>
        <w:shd w:val="clear" w:color="auto" w:fill="FBCAA2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6" w:themeFillTint="33"/>
    </w:tcPr>
    <w:tblStylePr w:type="firstRow">
      <w:rPr>
        <w:b/>
        <w:bCs/>
      </w:rPr>
      <w:tblPr/>
      <w:tcPr>
        <w:shd w:val="clear" w:color="auto" w:fill="FFE599" w:themeFill="accent6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FFE599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6" w:themeFillShade="BF"/>
      </w:tcPr>
    </w:tblStylePr>
    <w:tblStylePr w:type="band1Vert">
      <w:tblPr/>
      <w:tcPr>
        <w:shd w:val="clear" w:color="auto" w:fill="FFDF80" w:themeFill="accent6" w:themeFillTint="7F"/>
      </w:tcPr>
    </w:tblStylePr>
    <w:tblStylePr w:type="band1Horz">
      <w:tblPr/>
      <w:tcPr>
        <w:shd w:val="clear" w:color="auto" w:fill="FFDF8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EAE7E8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3FA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DFF1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4B530" w:themeFill="accent4" w:themeFillShade="CC"/>
      </w:tcPr>
    </w:tblStylePr>
    <w:tblStylePr w:type="lastRow">
      <w:rPr>
        <w:b/>
        <w:bCs/>
        <w:color w:val="74B530" w:themeColor="accent4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4FA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899" w:themeFill="accent3" w:themeFillShade="CC"/>
      </w:tcPr>
    </w:tblStylePr>
    <w:tblStylePr w:type="lastRow">
      <w:rPr>
        <w:b/>
        <w:bCs/>
        <w:color w:val="005899" w:themeColor="accent3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EF4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6" w:themeFillShade="CC"/>
      </w:tcPr>
    </w:tblStylePr>
    <w:tblStylePr w:type="lastRow">
      <w:rPr>
        <w:b/>
        <w:bCs/>
        <w:color w:val="CC9900" w:themeColor="accent6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FF8E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5" w:themeFillShade="CC"/>
      </w:tcPr>
    </w:tblStylePr>
    <w:tblStylePr w:type="lastRow">
      <w:rPr>
        <w:b/>
        <w:bCs/>
        <w:color w:val="F2730A" w:themeColor="accent5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231F20" w:themeColor="text1"/>
        <w:bottom w:val="single" w:sz="4" w:space="0" w:color="231F20" w:themeColor="text1"/>
        <w:right w:val="single" w:sz="4" w:space="0" w:color="231F2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7E8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41213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41213" w:themeColor="text1" w:themeShade="99"/>
          <w:insideV w:val="nil"/>
        </w:tcBorders>
        <w:shd w:val="clear" w:color="auto" w:fill="141213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Vert">
      <w:tblPr/>
      <w:tcPr>
        <w:shd w:val="clear" w:color="auto" w:fill="ABA0A3" w:themeFill="text1" w:themeFillTint="66"/>
      </w:tcPr>
    </w:tblStylePr>
    <w:tblStylePr w:type="band1Horz">
      <w:tblPr/>
      <w:tcPr>
        <w:shd w:val="clear" w:color="auto" w:fill="97898C" w:themeFill="text1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8ACED7" w:themeColor="accent1"/>
        <w:bottom w:val="single" w:sz="4" w:space="0" w:color="8ACED7" w:themeColor="accent1"/>
        <w:right w:val="single" w:sz="4" w:space="0" w:color="8ACED7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A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6919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6919D" w:themeColor="accent1" w:themeShade="99"/>
          <w:insideV w:val="nil"/>
        </w:tcBorders>
        <w:shd w:val="clear" w:color="auto" w:fill="36919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919D" w:themeFill="accent1" w:themeFillShade="99"/>
      </w:tcPr>
    </w:tblStylePr>
    <w:tblStylePr w:type="band1Vert">
      <w:tblPr/>
      <w:tcPr>
        <w:shd w:val="clear" w:color="auto" w:fill="D0EBEF" w:themeFill="accent1" w:themeFillTint="66"/>
      </w:tcPr>
    </w:tblStylePr>
    <w:tblStylePr w:type="band1Horz">
      <w:tblPr/>
      <w:tcPr>
        <w:shd w:val="clear" w:color="auto" w:fill="C4E6EB" w:themeFill="accent1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92D050" w:themeColor="accent4"/>
        <w:left w:val="single" w:sz="4" w:space="0" w:color="0070C0" w:themeColor="accent3"/>
        <w:bottom w:val="single" w:sz="4" w:space="0" w:color="0070C0" w:themeColor="accent3"/>
        <w:right w:val="single" w:sz="4" w:space="0" w:color="0070C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F1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2D05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27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273" w:themeColor="accent3" w:themeShade="99"/>
          <w:insideV w:val="nil"/>
        </w:tcBorders>
        <w:shd w:val="clear" w:color="auto" w:fill="00427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273" w:themeFill="accent3" w:themeFillShade="99"/>
      </w:tcPr>
    </w:tblStylePr>
    <w:tblStylePr w:type="band1Vert">
      <w:tblPr/>
      <w:tcPr>
        <w:shd w:val="clear" w:color="auto" w:fill="7FC9FF" w:themeFill="accent3" w:themeFillTint="66"/>
      </w:tcPr>
    </w:tblStylePr>
    <w:tblStylePr w:type="band1Horz">
      <w:tblPr/>
      <w:tcPr>
        <w:shd w:val="clear" w:color="auto" w:fill="60BCF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0070C0" w:themeColor="accent3"/>
        <w:left w:val="single" w:sz="4" w:space="0" w:color="92D050" w:themeColor="accent4"/>
        <w:bottom w:val="single" w:sz="4" w:space="0" w:color="92D050" w:themeColor="accent4"/>
        <w:right w:val="single" w:sz="4" w:space="0" w:color="92D05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A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0C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7882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78824" w:themeColor="accent4" w:themeShade="99"/>
          <w:insideV w:val="nil"/>
        </w:tcBorders>
        <w:shd w:val="clear" w:color="auto" w:fill="57882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824" w:themeFill="accent4" w:themeFillShade="99"/>
      </w:tcPr>
    </w:tblStylePr>
    <w:tblStylePr w:type="band1Vert">
      <w:tblPr/>
      <w:tcPr>
        <w:shd w:val="clear" w:color="auto" w:fill="D3ECB8" w:themeFill="accent4" w:themeFillTint="66"/>
      </w:tcPr>
    </w:tblStylePr>
    <w:tblStylePr w:type="band1Horz">
      <w:tblPr/>
      <w:tcPr>
        <w:shd w:val="clear" w:color="auto" w:fill="C8E7A7" w:themeFill="accent4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FFC000" w:themeColor="accent6"/>
        <w:left w:val="single" w:sz="4" w:space="0" w:color="F79646" w:themeColor="accent5"/>
        <w:bottom w:val="single" w:sz="4" w:space="0" w:color="F79646" w:themeColor="accent5"/>
        <w:right w:val="single" w:sz="4" w:space="0" w:color="F7964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5" w:themeShade="99"/>
          <w:insideV w:val="nil"/>
        </w:tcBorders>
        <w:shd w:val="clear" w:color="auto" w:fill="B6560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5" w:themeFillShade="99"/>
      </w:tcPr>
    </w:tblStylePr>
    <w:tblStylePr w:type="band1Vert">
      <w:tblPr/>
      <w:tcPr>
        <w:shd w:val="clear" w:color="auto" w:fill="FBD4B4" w:themeFill="accent5" w:themeFillTint="66"/>
      </w:tcPr>
    </w:tblStylePr>
    <w:tblStylePr w:type="band1Horz">
      <w:tblPr/>
      <w:tcPr>
        <w:shd w:val="clear" w:color="auto" w:fill="FBCAA2" w:themeFill="accent5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F79646" w:themeColor="accent5"/>
        <w:left w:val="single" w:sz="4" w:space="0" w:color="FFC000" w:themeColor="accent6"/>
        <w:bottom w:val="single" w:sz="4" w:space="0" w:color="FFC000" w:themeColor="accent6"/>
        <w:right w:val="single" w:sz="4" w:space="0" w:color="FFC00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6" w:themeShade="99"/>
          <w:insideV w:val="nil"/>
        </w:tcBorders>
        <w:shd w:val="clear" w:color="auto" w:fill="99730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6" w:themeFillShade="99"/>
      </w:tcPr>
    </w:tblStylePr>
    <w:tblStylePr w:type="band1Vert">
      <w:tblPr/>
      <w:tcPr>
        <w:shd w:val="clear" w:color="auto" w:fill="FFE599" w:themeFill="accent6" w:themeFillTint="66"/>
      </w:tcPr>
    </w:tblStylePr>
    <w:tblStylePr w:type="band1Horz">
      <w:tblPr/>
      <w:tcPr>
        <w:shd w:val="clear" w:color="auto" w:fill="FFDF80" w:themeFill="accent6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DarkList">
    <w:name w:val="Dark List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31F2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10F0F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A1717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CED7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C788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B2C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B2C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B2C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B2C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0C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75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38F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38F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38F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38F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2D05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8701E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DA92D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DA92D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6" w:themeFillShade="BF"/>
      </w:tcPr>
    </w:tblStylePr>
  </w:style>
  <w:style w:type="table" w:styleId="GridTable1Light">
    <w:name w:val="Grid Table 1 Light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ABA0A3" w:themeColor="text1" w:themeTint="66"/>
        <w:left w:val="single" w:sz="4" w:space="0" w:color="ABA0A3" w:themeColor="text1" w:themeTint="66"/>
        <w:bottom w:val="single" w:sz="4" w:space="0" w:color="ABA0A3" w:themeColor="text1" w:themeTint="66"/>
        <w:right w:val="single" w:sz="4" w:space="0" w:color="ABA0A3" w:themeColor="text1" w:themeTint="66"/>
        <w:insideH w:val="single" w:sz="4" w:space="0" w:color="ABA0A3" w:themeColor="text1" w:themeTint="66"/>
        <w:insideV w:val="single" w:sz="4" w:space="0" w:color="ABA0A3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0EBEF" w:themeColor="accent1" w:themeTint="66"/>
        <w:left w:val="single" w:sz="4" w:space="0" w:color="D0EBEF" w:themeColor="accent1" w:themeTint="66"/>
        <w:bottom w:val="single" w:sz="4" w:space="0" w:color="D0EBEF" w:themeColor="accent1" w:themeTint="66"/>
        <w:right w:val="single" w:sz="4" w:space="0" w:color="D0EBEF" w:themeColor="accent1" w:themeTint="66"/>
        <w:insideH w:val="single" w:sz="4" w:space="0" w:color="D0EBEF" w:themeColor="accent1" w:themeTint="66"/>
        <w:insideV w:val="single" w:sz="4" w:space="0" w:color="D0EBE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8E1E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7FC9FF" w:themeColor="accent3" w:themeTint="66"/>
        <w:left w:val="single" w:sz="4" w:space="0" w:color="7FC9FF" w:themeColor="accent3" w:themeTint="66"/>
        <w:bottom w:val="single" w:sz="4" w:space="0" w:color="7FC9FF" w:themeColor="accent3" w:themeTint="66"/>
        <w:right w:val="single" w:sz="4" w:space="0" w:color="7FC9FF" w:themeColor="accent3" w:themeTint="66"/>
        <w:insideH w:val="single" w:sz="4" w:space="0" w:color="7FC9FF" w:themeColor="accent3" w:themeTint="66"/>
        <w:insideV w:val="single" w:sz="4" w:space="0" w:color="7FC9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0AE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3ECB8" w:themeColor="accent4" w:themeTint="66"/>
        <w:left w:val="single" w:sz="4" w:space="0" w:color="D3ECB8" w:themeColor="accent4" w:themeTint="66"/>
        <w:bottom w:val="single" w:sz="4" w:space="0" w:color="D3ECB8" w:themeColor="accent4" w:themeTint="66"/>
        <w:right w:val="single" w:sz="4" w:space="0" w:color="D3ECB8" w:themeColor="accent4" w:themeTint="66"/>
        <w:insideH w:val="single" w:sz="4" w:space="0" w:color="D3ECB8" w:themeColor="accent4" w:themeTint="66"/>
        <w:insideV w:val="single" w:sz="4" w:space="0" w:color="D3ECB8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BD4B4" w:themeColor="accent5" w:themeTint="66"/>
        <w:left w:val="single" w:sz="4" w:space="0" w:color="FBD4B4" w:themeColor="accent5" w:themeTint="66"/>
        <w:bottom w:val="single" w:sz="4" w:space="0" w:color="FBD4B4" w:themeColor="accent5" w:themeTint="66"/>
        <w:right w:val="single" w:sz="4" w:space="0" w:color="FBD4B4" w:themeColor="accent5" w:themeTint="66"/>
        <w:insideH w:val="single" w:sz="4" w:space="0" w:color="FBD4B4" w:themeColor="accent5" w:themeTint="66"/>
        <w:insideV w:val="single" w:sz="4" w:space="0" w:color="FBD4B4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E599" w:themeColor="accent6" w:themeTint="66"/>
        <w:left w:val="single" w:sz="4" w:space="0" w:color="FFE599" w:themeColor="accent6" w:themeTint="66"/>
        <w:bottom w:val="single" w:sz="4" w:space="0" w:color="FFE599" w:themeColor="accent6" w:themeTint="66"/>
        <w:right w:val="single" w:sz="4" w:space="0" w:color="FFE599" w:themeColor="accent6" w:themeTint="66"/>
        <w:insideH w:val="single" w:sz="4" w:space="0" w:color="FFE599" w:themeColor="accent6" w:themeTint="66"/>
        <w:insideV w:val="single" w:sz="4" w:space="0" w:color="FFE599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807276" w:themeColor="text1" w:themeTint="99"/>
        <w:bottom w:val="single" w:sz="2" w:space="0" w:color="807276" w:themeColor="text1" w:themeTint="99"/>
        <w:insideH w:val="single" w:sz="2" w:space="0" w:color="807276" w:themeColor="text1" w:themeTint="99"/>
        <w:insideV w:val="single" w:sz="2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0727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0727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GridTable2-Accent1">
    <w:name w:val="Grid Table 2 Accent 1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B8E1E7" w:themeColor="accent1" w:themeTint="99"/>
        <w:bottom w:val="single" w:sz="2" w:space="0" w:color="B8E1E7" w:themeColor="accent1" w:themeTint="99"/>
        <w:insideH w:val="single" w:sz="2" w:space="0" w:color="B8E1E7" w:themeColor="accent1" w:themeTint="99"/>
        <w:insideV w:val="single" w:sz="2" w:space="0" w:color="B8E1E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E1E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E1E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GridTable2-Accent2">
    <w:name w:val="Grid Table 2 Accent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2-Accent3">
    <w:name w:val="Grid Table 2 Accent 3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40AEFF" w:themeColor="accent3" w:themeTint="99"/>
        <w:bottom w:val="single" w:sz="2" w:space="0" w:color="40AEFF" w:themeColor="accent3" w:themeTint="99"/>
        <w:insideH w:val="single" w:sz="2" w:space="0" w:color="40AEFF" w:themeColor="accent3" w:themeTint="99"/>
        <w:insideV w:val="single" w:sz="2" w:space="0" w:color="40AE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0AE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0AE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GridTable2-Accent4">
    <w:name w:val="Grid Table 2 Accent 4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BDE295" w:themeColor="accent4" w:themeTint="99"/>
        <w:bottom w:val="single" w:sz="2" w:space="0" w:color="BDE295" w:themeColor="accent4" w:themeTint="99"/>
        <w:insideH w:val="single" w:sz="2" w:space="0" w:color="BDE295" w:themeColor="accent4" w:themeTint="99"/>
        <w:insideV w:val="single" w:sz="2" w:space="0" w:color="BDE295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DE295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DE295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GridTable2-Accent5">
    <w:name w:val="Grid Table 2 Accent 5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FABF8F" w:themeColor="accent5" w:themeTint="99"/>
        <w:bottom w:val="single" w:sz="2" w:space="0" w:color="FABF8F" w:themeColor="accent5" w:themeTint="99"/>
        <w:insideH w:val="single" w:sz="2" w:space="0" w:color="FABF8F" w:themeColor="accent5" w:themeTint="99"/>
        <w:insideV w:val="single" w:sz="2" w:space="0" w:color="FABF8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GridTable2-Accent6">
    <w:name w:val="Grid Table 2 Accent 6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FFD966" w:themeColor="accent6" w:themeTint="99"/>
        <w:bottom w:val="single" w:sz="2" w:space="0" w:color="FFD966" w:themeColor="accent6" w:themeTint="99"/>
        <w:insideH w:val="single" w:sz="2" w:space="0" w:color="FFD966" w:themeColor="accent6" w:themeTint="99"/>
        <w:insideV w:val="single" w:sz="2" w:space="0" w:color="FFD96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GridTable3">
    <w:name w:val="Grid Table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bottom w:val="single" w:sz="4" w:space="0" w:color="807276" w:themeColor="text1" w:themeTint="99"/>
        </w:tcBorders>
      </w:tcPr>
    </w:tblStylePr>
    <w:tblStylePr w:type="nwCell">
      <w:tblPr/>
      <w:tcPr>
        <w:tcBorders>
          <w:bottom w:val="single" w:sz="4" w:space="0" w:color="807276" w:themeColor="text1" w:themeTint="99"/>
        </w:tcBorders>
      </w:tcPr>
    </w:tblStylePr>
    <w:tblStylePr w:type="seCell">
      <w:tblPr/>
      <w:tcPr>
        <w:tcBorders>
          <w:top w:val="single" w:sz="4" w:space="0" w:color="807276" w:themeColor="text1" w:themeTint="99"/>
        </w:tcBorders>
      </w:tcPr>
    </w:tblStylePr>
    <w:tblStylePr w:type="swCell">
      <w:tblPr/>
      <w:tcPr>
        <w:tcBorders>
          <w:top w:val="single" w:sz="4" w:space="0" w:color="80727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  <w:tblStylePr w:type="neCell">
      <w:tblPr/>
      <w:tcPr>
        <w:tcBorders>
          <w:bottom w:val="single" w:sz="4" w:space="0" w:color="B8E1E7" w:themeColor="accent1" w:themeTint="99"/>
        </w:tcBorders>
      </w:tcPr>
    </w:tblStylePr>
    <w:tblStylePr w:type="nwCell">
      <w:tblPr/>
      <w:tcPr>
        <w:tcBorders>
          <w:bottom w:val="single" w:sz="4" w:space="0" w:color="B8E1E7" w:themeColor="accent1" w:themeTint="99"/>
        </w:tcBorders>
      </w:tcPr>
    </w:tblStylePr>
    <w:tblStylePr w:type="seCell">
      <w:tblPr/>
      <w:tcPr>
        <w:tcBorders>
          <w:top w:val="single" w:sz="4" w:space="0" w:color="B8E1E7" w:themeColor="accent1" w:themeTint="99"/>
        </w:tcBorders>
      </w:tcPr>
    </w:tblStylePr>
    <w:tblStylePr w:type="swCell">
      <w:tblPr/>
      <w:tcPr>
        <w:tcBorders>
          <w:top w:val="single" w:sz="4" w:space="0" w:color="B8E1E7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  <w:tblStylePr w:type="neCell">
      <w:tblPr/>
      <w:tcPr>
        <w:tcBorders>
          <w:bottom w:val="single" w:sz="4" w:space="0" w:color="40AEFF" w:themeColor="accent3" w:themeTint="99"/>
        </w:tcBorders>
      </w:tcPr>
    </w:tblStylePr>
    <w:tblStylePr w:type="nwCell">
      <w:tblPr/>
      <w:tcPr>
        <w:tcBorders>
          <w:bottom w:val="single" w:sz="4" w:space="0" w:color="40AEFF" w:themeColor="accent3" w:themeTint="99"/>
        </w:tcBorders>
      </w:tcPr>
    </w:tblStylePr>
    <w:tblStylePr w:type="seCell">
      <w:tblPr/>
      <w:tcPr>
        <w:tcBorders>
          <w:top w:val="single" w:sz="4" w:space="0" w:color="40AEFF" w:themeColor="accent3" w:themeTint="99"/>
        </w:tcBorders>
      </w:tcPr>
    </w:tblStylePr>
    <w:tblStylePr w:type="swCell">
      <w:tblPr/>
      <w:tcPr>
        <w:tcBorders>
          <w:top w:val="single" w:sz="4" w:space="0" w:color="40AEFF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  <w:tblStylePr w:type="neCell">
      <w:tblPr/>
      <w:tcPr>
        <w:tcBorders>
          <w:bottom w:val="single" w:sz="4" w:space="0" w:color="BDE295" w:themeColor="accent4" w:themeTint="99"/>
        </w:tcBorders>
      </w:tcPr>
    </w:tblStylePr>
    <w:tblStylePr w:type="nwCell">
      <w:tblPr/>
      <w:tcPr>
        <w:tcBorders>
          <w:bottom w:val="single" w:sz="4" w:space="0" w:color="BDE295" w:themeColor="accent4" w:themeTint="99"/>
        </w:tcBorders>
      </w:tcPr>
    </w:tblStylePr>
    <w:tblStylePr w:type="seCell">
      <w:tblPr/>
      <w:tcPr>
        <w:tcBorders>
          <w:top w:val="single" w:sz="4" w:space="0" w:color="BDE295" w:themeColor="accent4" w:themeTint="99"/>
        </w:tcBorders>
      </w:tcPr>
    </w:tblStylePr>
    <w:tblStylePr w:type="swCell">
      <w:tblPr/>
      <w:tcPr>
        <w:tcBorders>
          <w:top w:val="single" w:sz="4" w:space="0" w:color="BDE295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  <w:tblStylePr w:type="neCell">
      <w:tblPr/>
      <w:tcPr>
        <w:tcBorders>
          <w:bottom w:val="single" w:sz="4" w:space="0" w:color="FABF8F" w:themeColor="accent5" w:themeTint="99"/>
        </w:tcBorders>
      </w:tcPr>
    </w:tblStylePr>
    <w:tblStylePr w:type="nwCell">
      <w:tblPr/>
      <w:tcPr>
        <w:tcBorders>
          <w:bottom w:val="single" w:sz="4" w:space="0" w:color="FABF8F" w:themeColor="accent5" w:themeTint="99"/>
        </w:tcBorders>
      </w:tcPr>
    </w:tblStylePr>
    <w:tblStylePr w:type="seCell">
      <w:tblPr/>
      <w:tcPr>
        <w:tcBorders>
          <w:top w:val="single" w:sz="4" w:space="0" w:color="FABF8F" w:themeColor="accent5" w:themeTint="99"/>
        </w:tcBorders>
      </w:tcPr>
    </w:tblStylePr>
    <w:tblStylePr w:type="swCell">
      <w:tblPr/>
      <w:tcPr>
        <w:tcBorders>
          <w:top w:val="single" w:sz="4" w:space="0" w:color="FABF8F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  <w:tblStylePr w:type="neCell">
      <w:tblPr/>
      <w:tcPr>
        <w:tcBorders>
          <w:bottom w:val="single" w:sz="4" w:space="0" w:color="FFD966" w:themeColor="accent6" w:themeTint="99"/>
        </w:tcBorders>
      </w:tcPr>
    </w:tblStylePr>
    <w:tblStylePr w:type="nwCell">
      <w:tblPr/>
      <w:tcPr>
        <w:tcBorders>
          <w:bottom w:val="single" w:sz="4" w:space="0" w:color="FFD966" w:themeColor="accent6" w:themeTint="99"/>
        </w:tcBorders>
      </w:tcPr>
    </w:tblStylePr>
    <w:tblStylePr w:type="seCell">
      <w:tblPr/>
      <w:tcPr>
        <w:tcBorders>
          <w:top w:val="single" w:sz="4" w:space="0" w:color="FFD966" w:themeColor="accent6" w:themeTint="99"/>
        </w:tcBorders>
      </w:tcPr>
    </w:tblStylePr>
    <w:tblStylePr w:type="swCell">
      <w:tblPr/>
      <w:tcPr>
        <w:tcBorders>
          <w:top w:val="single" w:sz="4" w:space="0" w:color="FFD966" w:themeColor="accent6" w:themeTint="99"/>
        </w:tcBorders>
      </w:tcPr>
    </w:tblStylePr>
  </w:style>
  <w:style w:type="table" w:styleId="GridTable4">
    <w:name w:val="Grid Table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1F20" w:themeColor="text1"/>
          <w:left w:val="single" w:sz="4" w:space="0" w:color="231F20" w:themeColor="text1"/>
          <w:bottom w:val="single" w:sz="4" w:space="0" w:color="231F20" w:themeColor="text1"/>
          <w:right w:val="single" w:sz="4" w:space="0" w:color="231F20" w:themeColor="text1"/>
          <w:insideH w:val="nil"/>
          <w:insideV w:val="nil"/>
        </w:tcBorders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GridTable4-Accent1">
    <w:name w:val="Grid Table 4 Accent 1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ED7" w:themeColor="accent1"/>
          <w:left w:val="single" w:sz="4" w:space="0" w:color="8ACED7" w:themeColor="accent1"/>
          <w:bottom w:val="single" w:sz="4" w:space="0" w:color="8ACED7" w:themeColor="accent1"/>
          <w:right w:val="single" w:sz="4" w:space="0" w:color="8ACED7" w:themeColor="accent1"/>
          <w:insideH w:val="nil"/>
          <w:insideV w:val="nil"/>
        </w:tcBorders>
        <w:shd w:val="clear" w:color="auto" w:fill="8ACED7" w:themeFill="accent1"/>
      </w:tcPr>
    </w:tblStylePr>
    <w:tblStylePr w:type="lastRow">
      <w:rPr>
        <w:b/>
        <w:bCs/>
      </w:rPr>
      <w:tblPr/>
      <w:tcPr>
        <w:tcBorders>
          <w:top w:val="double" w:sz="4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GridTable4-Accent2">
    <w:name w:val="Grid Table 4 Accent 2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4-Accent3">
    <w:name w:val="Grid Table 4 Accent 3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0C0" w:themeColor="accent3"/>
          <w:left w:val="single" w:sz="4" w:space="0" w:color="0070C0" w:themeColor="accent3"/>
          <w:bottom w:val="single" w:sz="4" w:space="0" w:color="0070C0" w:themeColor="accent3"/>
          <w:right w:val="single" w:sz="4" w:space="0" w:color="0070C0" w:themeColor="accent3"/>
          <w:insideH w:val="nil"/>
          <w:insideV w:val="nil"/>
        </w:tcBorders>
        <w:shd w:val="clear" w:color="auto" w:fill="0070C0" w:themeFill="accent3"/>
      </w:tcPr>
    </w:tblStylePr>
    <w:tblStylePr w:type="lastRow">
      <w:rPr>
        <w:b/>
        <w:bCs/>
      </w:rPr>
      <w:tblPr/>
      <w:tcPr>
        <w:tcBorders>
          <w:top w:val="double" w:sz="4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GridTable4-Accent4">
    <w:name w:val="Grid Table 4 Accent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4"/>
          <w:left w:val="single" w:sz="4" w:space="0" w:color="92D050" w:themeColor="accent4"/>
          <w:bottom w:val="single" w:sz="4" w:space="0" w:color="92D050" w:themeColor="accent4"/>
          <w:right w:val="single" w:sz="4" w:space="0" w:color="92D050" w:themeColor="accent4"/>
          <w:insideH w:val="nil"/>
          <w:insideV w:val="nil"/>
        </w:tcBorders>
        <w:shd w:val="clear" w:color="auto" w:fill="92D050" w:themeFill="accent4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GridTable4-Accent5">
    <w:name w:val="Grid Table 4 Accent 5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5"/>
          <w:left w:val="single" w:sz="4" w:space="0" w:color="F79646" w:themeColor="accent5"/>
          <w:bottom w:val="single" w:sz="4" w:space="0" w:color="F79646" w:themeColor="accent5"/>
          <w:right w:val="single" w:sz="4" w:space="0" w:color="F79646" w:themeColor="accent5"/>
          <w:insideH w:val="nil"/>
          <w:insideV w:val="nil"/>
        </w:tcBorders>
        <w:shd w:val="clear" w:color="auto" w:fill="F79646" w:themeFill="accent5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GridTable4-Accent6">
    <w:name w:val="Grid Table 4 Accent 6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6"/>
          <w:left w:val="single" w:sz="4" w:space="0" w:color="FFC000" w:themeColor="accent6"/>
          <w:bottom w:val="single" w:sz="4" w:space="0" w:color="FFC000" w:themeColor="accent6"/>
          <w:right w:val="single" w:sz="4" w:space="0" w:color="FFC000" w:themeColor="accent6"/>
          <w:insideH w:val="nil"/>
          <w:insideV w:val="nil"/>
        </w:tcBorders>
        <w:shd w:val="clear" w:color="auto" w:fill="FFC000" w:themeFill="accent6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GridTable5Dark">
    <w:name w:val="Grid Table 5 Dark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CFD1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31F2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31F20" w:themeFill="text1"/>
      </w:tcPr>
    </w:tblStylePr>
    <w:tblStylePr w:type="band1Vert">
      <w:tblPr/>
      <w:tcPr>
        <w:shd w:val="clear" w:color="auto" w:fill="ABA0A3" w:themeFill="text1" w:themeFillTint="66"/>
      </w:tcPr>
    </w:tblStylePr>
    <w:tblStylePr w:type="band1Horz">
      <w:tblPr/>
      <w:tcPr>
        <w:shd w:val="clear" w:color="auto" w:fill="ABA0A3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5F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ED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ED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ED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ED7" w:themeFill="accent1"/>
      </w:tcPr>
    </w:tblStylePr>
    <w:tblStylePr w:type="band1Vert">
      <w:tblPr/>
      <w:tcPr>
        <w:shd w:val="clear" w:color="auto" w:fill="D0EBEF" w:themeFill="accent1" w:themeFillTint="66"/>
      </w:tcPr>
    </w:tblStylePr>
    <w:tblStylePr w:type="band1Horz">
      <w:tblPr/>
      <w:tcPr>
        <w:shd w:val="clear" w:color="auto" w:fill="D0EBEF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FE4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0C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0C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0C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0C0" w:themeFill="accent3"/>
      </w:tcPr>
    </w:tblStylePr>
    <w:tblStylePr w:type="band1Vert">
      <w:tblPr/>
      <w:tcPr>
        <w:shd w:val="clear" w:color="auto" w:fill="7FC9FF" w:themeFill="accent3" w:themeFillTint="66"/>
      </w:tcPr>
    </w:tblStylePr>
    <w:tblStylePr w:type="band1Horz">
      <w:tblPr/>
      <w:tcPr>
        <w:shd w:val="clear" w:color="auto" w:fill="7FC9FF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5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2D05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2D050" w:themeFill="accent4"/>
      </w:tcPr>
    </w:tblStylePr>
    <w:tblStylePr w:type="band1Vert">
      <w:tblPr/>
      <w:tcPr>
        <w:shd w:val="clear" w:color="auto" w:fill="D3ECB8" w:themeFill="accent4" w:themeFillTint="66"/>
      </w:tcPr>
    </w:tblStylePr>
    <w:tblStylePr w:type="band1Horz">
      <w:tblPr/>
      <w:tcPr>
        <w:shd w:val="clear" w:color="auto" w:fill="D3ECB8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5"/>
      </w:tcPr>
    </w:tblStylePr>
    <w:tblStylePr w:type="band1Vert">
      <w:tblPr/>
      <w:tcPr>
        <w:shd w:val="clear" w:color="auto" w:fill="FBD4B4" w:themeFill="accent5" w:themeFillTint="66"/>
      </w:tcPr>
    </w:tblStylePr>
    <w:tblStylePr w:type="band1Horz">
      <w:tblPr/>
      <w:tcPr>
        <w:shd w:val="clear" w:color="auto" w:fill="FBD4B4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6"/>
      </w:tcPr>
    </w:tblStylePr>
    <w:tblStylePr w:type="band1Vert">
      <w:tblPr/>
      <w:tcPr>
        <w:shd w:val="clear" w:color="auto" w:fill="FFE599" w:themeFill="accent6" w:themeFillTint="66"/>
      </w:tcPr>
    </w:tblStylePr>
    <w:tblStylePr w:type="band1Horz">
      <w:tblPr/>
      <w:tcPr>
        <w:shd w:val="clear" w:color="auto" w:fill="FFE599" w:themeFill="accent6" w:themeFillTint="66"/>
      </w:tcPr>
    </w:tblStylePr>
  </w:style>
  <w:style w:type="table" w:styleId="GridTable6Colorful">
    <w:name w:val="Grid Table 6 Colorful"/>
    <w:basedOn w:val="TableNormal"/>
    <w:uiPriority w:val="5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B8E1E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0AE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GridTable7Colorful">
    <w:name w:val="Grid Table 7 Colorful"/>
    <w:basedOn w:val="TableNormal"/>
    <w:uiPriority w:val="5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bottom w:val="single" w:sz="4" w:space="0" w:color="807276" w:themeColor="text1" w:themeTint="99"/>
        </w:tcBorders>
      </w:tcPr>
    </w:tblStylePr>
    <w:tblStylePr w:type="nwCell">
      <w:tblPr/>
      <w:tcPr>
        <w:tcBorders>
          <w:bottom w:val="single" w:sz="4" w:space="0" w:color="807276" w:themeColor="text1" w:themeTint="99"/>
        </w:tcBorders>
      </w:tcPr>
    </w:tblStylePr>
    <w:tblStylePr w:type="seCell">
      <w:tblPr/>
      <w:tcPr>
        <w:tcBorders>
          <w:top w:val="single" w:sz="4" w:space="0" w:color="807276" w:themeColor="text1" w:themeTint="99"/>
        </w:tcBorders>
      </w:tcPr>
    </w:tblStylePr>
    <w:tblStylePr w:type="swCell">
      <w:tblPr/>
      <w:tcPr>
        <w:tcBorders>
          <w:top w:val="single" w:sz="4" w:space="0" w:color="80727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  <w:tblStylePr w:type="neCell">
      <w:tblPr/>
      <w:tcPr>
        <w:tcBorders>
          <w:bottom w:val="single" w:sz="4" w:space="0" w:color="B8E1E7" w:themeColor="accent1" w:themeTint="99"/>
        </w:tcBorders>
      </w:tcPr>
    </w:tblStylePr>
    <w:tblStylePr w:type="nwCell">
      <w:tblPr/>
      <w:tcPr>
        <w:tcBorders>
          <w:bottom w:val="single" w:sz="4" w:space="0" w:color="B8E1E7" w:themeColor="accent1" w:themeTint="99"/>
        </w:tcBorders>
      </w:tcPr>
    </w:tblStylePr>
    <w:tblStylePr w:type="seCell">
      <w:tblPr/>
      <w:tcPr>
        <w:tcBorders>
          <w:top w:val="single" w:sz="4" w:space="0" w:color="B8E1E7" w:themeColor="accent1" w:themeTint="99"/>
        </w:tcBorders>
      </w:tcPr>
    </w:tblStylePr>
    <w:tblStylePr w:type="swCell">
      <w:tblPr/>
      <w:tcPr>
        <w:tcBorders>
          <w:top w:val="single" w:sz="4" w:space="0" w:color="B8E1E7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  <w:tblStylePr w:type="neCell">
      <w:tblPr/>
      <w:tcPr>
        <w:tcBorders>
          <w:bottom w:val="single" w:sz="4" w:space="0" w:color="40AEFF" w:themeColor="accent3" w:themeTint="99"/>
        </w:tcBorders>
      </w:tcPr>
    </w:tblStylePr>
    <w:tblStylePr w:type="nwCell">
      <w:tblPr/>
      <w:tcPr>
        <w:tcBorders>
          <w:bottom w:val="single" w:sz="4" w:space="0" w:color="40AEFF" w:themeColor="accent3" w:themeTint="99"/>
        </w:tcBorders>
      </w:tcPr>
    </w:tblStylePr>
    <w:tblStylePr w:type="seCell">
      <w:tblPr/>
      <w:tcPr>
        <w:tcBorders>
          <w:top w:val="single" w:sz="4" w:space="0" w:color="40AEFF" w:themeColor="accent3" w:themeTint="99"/>
        </w:tcBorders>
      </w:tcPr>
    </w:tblStylePr>
    <w:tblStylePr w:type="swCell">
      <w:tblPr/>
      <w:tcPr>
        <w:tcBorders>
          <w:top w:val="single" w:sz="4" w:space="0" w:color="40AEFF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  <w:tblStylePr w:type="neCell">
      <w:tblPr/>
      <w:tcPr>
        <w:tcBorders>
          <w:bottom w:val="single" w:sz="4" w:space="0" w:color="BDE295" w:themeColor="accent4" w:themeTint="99"/>
        </w:tcBorders>
      </w:tcPr>
    </w:tblStylePr>
    <w:tblStylePr w:type="nwCell">
      <w:tblPr/>
      <w:tcPr>
        <w:tcBorders>
          <w:bottom w:val="single" w:sz="4" w:space="0" w:color="BDE295" w:themeColor="accent4" w:themeTint="99"/>
        </w:tcBorders>
      </w:tcPr>
    </w:tblStylePr>
    <w:tblStylePr w:type="seCell">
      <w:tblPr/>
      <w:tcPr>
        <w:tcBorders>
          <w:top w:val="single" w:sz="4" w:space="0" w:color="BDE295" w:themeColor="accent4" w:themeTint="99"/>
        </w:tcBorders>
      </w:tcPr>
    </w:tblStylePr>
    <w:tblStylePr w:type="swCell">
      <w:tblPr/>
      <w:tcPr>
        <w:tcBorders>
          <w:top w:val="single" w:sz="4" w:space="0" w:color="BDE295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  <w:tblStylePr w:type="neCell">
      <w:tblPr/>
      <w:tcPr>
        <w:tcBorders>
          <w:bottom w:val="single" w:sz="4" w:space="0" w:color="FABF8F" w:themeColor="accent5" w:themeTint="99"/>
        </w:tcBorders>
      </w:tcPr>
    </w:tblStylePr>
    <w:tblStylePr w:type="nwCell">
      <w:tblPr/>
      <w:tcPr>
        <w:tcBorders>
          <w:bottom w:val="single" w:sz="4" w:space="0" w:color="FABF8F" w:themeColor="accent5" w:themeTint="99"/>
        </w:tcBorders>
      </w:tcPr>
    </w:tblStylePr>
    <w:tblStylePr w:type="seCell">
      <w:tblPr/>
      <w:tcPr>
        <w:tcBorders>
          <w:top w:val="single" w:sz="4" w:space="0" w:color="FABF8F" w:themeColor="accent5" w:themeTint="99"/>
        </w:tcBorders>
      </w:tcPr>
    </w:tblStylePr>
    <w:tblStylePr w:type="swCell">
      <w:tblPr/>
      <w:tcPr>
        <w:tcBorders>
          <w:top w:val="single" w:sz="4" w:space="0" w:color="FABF8F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  <w:tblStylePr w:type="neCell">
      <w:tblPr/>
      <w:tcPr>
        <w:tcBorders>
          <w:bottom w:val="single" w:sz="4" w:space="0" w:color="FFD966" w:themeColor="accent6" w:themeTint="99"/>
        </w:tcBorders>
      </w:tcPr>
    </w:tblStylePr>
    <w:tblStylePr w:type="nwCell">
      <w:tblPr/>
      <w:tcPr>
        <w:tcBorders>
          <w:bottom w:val="single" w:sz="4" w:space="0" w:color="FFD966" w:themeColor="accent6" w:themeTint="99"/>
        </w:tcBorders>
      </w:tcPr>
    </w:tblStylePr>
    <w:tblStylePr w:type="seCell">
      <w:tblPr/>
      <w:tcPr>
        <w:tcBorders>
          <w:top w:val="single" w:sz="4" w:space="0" w:color="FFD966" w:themeColor="accent6" w:themeTint="99"/>
        </w:tcBorders>
      </w:tcPr>
    </w:tblStylePr>
    <w:tblStylePr w:type="swCell">
      <w:tblPr/>
      <w:tcPr>
        <w:tcBorders>
          <w:top w:val="single" w:sz="4" w:space="0" w:color="FFD966" w:themeColor="accent6" w:themeTint="99"/>
        </w:tcBorders>
      </w:tcPr>
    </w:tblStylePr>
  </w:style>
  <w:style w:type="table" w:styleId="LightGrid">
    <w:name w:val="Light Grid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  <w:insideH w:val="single" w:sz="8" w:space="0" w:color="231F20" w:themeColor="text1"/>
        <w:insideV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18" w:space="0" w:color="231F20" w:themeColor="text1"/>
          <w:right w:val="single" w:sz="8" w:space="0" w:color="231F20" w:themeColor="text1"/>
          <w:insideH w:val="nil"/>
          <w:insideV w:val="single" w:sz="8" w:space="0" w:color="231F2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H w:val="nil"/>
          <w:insideV w:val="single" w:sz="8" w:space="0" w:color="231F2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band1Vert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  <w:shd w:val="clear" w:color="auto" w:fill="CBC4C6" w:themeFill="text1" w:themeFillTint="3F"/>
      </w:tcPr>
    </w:tblStylePr>
    <w:tblStylePr w:type="band1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V w:val="single" w:sz="8" w:space="0" w:color="231F20" w:themeColor="text1"/>
        </w:tcBorders>
        <w:shd w:val="clear" w:color="auto" w:fill="CBC4C6" w:themeFill="text1" w:themeFillTint="3F"/>
      </w:tcPr>
    </w:tblStylePr>
    <w:tblStylePr w:type="band2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V w:val="single" w:sz="8" w:space="0" w:color="231F2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  <w:insideH w:val="single" w:sz="8" w:space="0" w:color="8ACED7" w:themeColor="accent1"/>
        <w:insideV w:val="single" w:sz="8" w:space="0" w:color="8ACED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18" w:space="0" w:color="8ACED7" w:themeColor="accent1"/>
          <w:right w:val="single" w:sz="8" w:space="0" w:color="8ACED7" w:themeColor="accent1"/>
          <w:insideH w:val="nil"/>
          <w:insideV w:val="single" w:sz="8" w:space="0" w:color="8ACED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  <w:insideH w:val="nil"/>
          <w:insideV w:val="single" w:sz="8" w:space="0" w:color="8ACED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  <w:tblStylePr w:type="band1Vert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  <w:shd w:val="clear" w:color="auto" w:fill="E1F2F5" w:themeFill="accent1" w:themeFillTint="3F"/>
      </w:tcPr>
    </w:tblStylePr>
    <w:tblStylePr w:type="band1Horz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  <w:insideV w:val="single" w:sz="8" w:space="0" w:color="8ACED7" w:themeColor="accent1"/>
        </w:tcBorders>
        <w:shd w:val="clear" w:color="auto" w:fill="E1F2F5" w:themeFill="accent1" w:themeFillTint="3F"/>
      </w:tcPr>
    </w:tblStylePr>
    <w:tblStylePr w:type="band2Horz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  <w:insideV w:val="single" w:sz="8" w:space="0" w:color="8ACED7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  <w:insideH w:val="single" w:sz="8" w:space="0" w:color="0070C0" w:themeColor="accent3"/>
        <w:insideV w:val="single" w:sz="8" w:space="0" w:color="0070C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18" w:space="0" w:color="0070C0" w:themeColor="accent3"/>
          <w:right w:val="single" w:sz="8" w:space="0" w:color="0070C0" w:themeColor="accent3"/>
          <w:insideH w:val="nil"/>
          <w:insideV w:val="single" w:sz="8" w:space="0" w:color="0070C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  <w:insideH w:val="nil"/>
          <w:insideV w:val="single" w:sz="8" w:space="0" w:color="0070C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  <w:tblStylePr w:type="band1Vert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  <w:shd w:val="clear" w:color="auto" w:fill="B0DDFF" w:themeFill="accent3" w:themeFillTint="3F"/>
      </w:tcPr>
    </w:tblStylePr>
    <w:tblStylePr w:type="band1Horz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  <w:insideV w:val="single" w:sz="8" w:space="0" w:color="0070C0" w:themeColor="accent3"/>
        </w:tcBorders>
        <w:shd w:val="clear" w:color="auto" w:fill="B0DDFF" w:themeFill="accent3" w:themeFillTint="3F"/>
      </w:tcPr>
    </w:tblStylePr>
    <w:tblStylePr w:type="band2Horz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  <w:insideV w:val="single" w:sz="8" w:space="0" w:color="0070C0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  <w:insideH w:val="single" w:sz="8" w:space="0" w:color="92D050" w:themeColor="accent4"/>
        <w:insideV w:val="single" w:sz="8" w:space="0" w:color="92D05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18" w:space="0" w:color="92D050" w:themeColor="accent4"/>
          <w:right w:val="single" w:sz="8" w:space="0" w:color="92D050" w:themeColor="accent4"/>
          <w:insideH w:val="nil"/>
          <w:insideV w:val="single" w:sz="8" w:space="0" w:color="92D05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  <w:insideH w:val="nil"/>
          <w:insideV w:val="single" w:sz="8" w:space="0" w:color="92D05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  <w:tblStylePr w:type="band1Vert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  <w:shd w:val="clear" w:color="auto" w:fill="E3F3D3" w:themeFill="accent4" w:themeFillTint="3F"/>
      </w:tcPr>
    </w:tblStylePr>
    <w:tblStylePr w:type="band1Horz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  <w:insideV w:val="single" w:sz="8" w:space="0" w:color="92D050" w:themeColor="accent4"/>
        </w:tcBorders>
        <w:shd w:val="clear" w:color="auto" w:fill="E3F3D3" w:themeFill="accent4" w:themeFillTint="3F"/>
      </w:tcPr>
    </w:tblStylePr>
    <w:tblStylePr w:type="band2Horz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  <w:insideV w:val="single" w:sz="8" w:space="0" w:color="92D05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  <w:insideH w:val="single" w:sz="8" w:space="0" w:color="F79646" w:themeColor="accent5"/>
        <w:insideV w:val="single" w:sz="8" w:space="0" w:color="F7964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18" w:space="0" w:color="F79646" w:themeColor="accent5"/>
          <w:right w:val="single" w:sz="8" w:space="0" w:color="F79646" w:themeColor="accent5"/>
          <w:insideH w:val="nil"/>
          <w:insideV w:val="single" w:sz="8" w:space="0" w:color="F7964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  <w:insideH w:val="nil"/>
          <w:insideV w:val="single" w:sz="8" w:space="0" w:color="F7964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  <w:tblStylePr w:type="band1Vert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  <w:shd w:val="clear" w:color="auto" w:fill="FDE4D0" w:themeFill="accent5" w:themeFillTint="3F"/>
      </w:tcPr>
    </w:tblStylePr>
    <w:tblStylePr w:type="band1Horz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  <w:insideV w:val="single" w:sz="8" w:space="0" w:color="F79646" w:themeColor="accent5"/>
        </w:tcBorders>
        <w:shd w:val="clear" w:color="auto" w:fill="FDE4D0" w:themeFill="accent5" w:themeFillTint="3F"/>
      </w:tcPr>
    </w:tblStylePr>
    <w:tblStylePr w:type="band2Horz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  <w:insideV w:val="single" w:sz="8" w:space="0" w:color="F7964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  <w:insideH w:val="single" w:sz="8" w:space="0" w:color="FFC000" w:themeColor="accent6"/>
        <w:insideV w:val="single" w:sz="8" w:space="0" w:color="FFC00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18" w:space="0" w:color="FFC000" w:themeColor="accent6"/>
          <w:right w:val="single" w:sz="8" w:space="0" w:color="FFC000" w:themeColor="accent6"/>
          <w:insideH w:val="nil"/>
          <w:insideV w:val="single" w:sz="8" w:space="0" w:color="FFC00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  <w:insideH w:val="nil"/>
          <w:insideV w:val="single" w:sz="8" w:space="0" w:color="FFC00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  <w:tblStylePr w:type="band1Vert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  <w:shd w:val="clear" w:color="auto" w:fill="FFEFC0" w:themeFill="accent6" w:themeFillTint="3F"/>
      </w:tcPr>
    </w:tblStylePr>
    <w:tblStylePr w:type="band1Horz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  <w:insideV w:val="single" w:sz="8" w:space="0" w:color="FFC000" w:themeColor="accent6"/>
        </w:tcBorders>
        <w:shd w:val="clear" w:color="auto" w:fill="FFEFC0" w:themeFill="accent6" w:themeFillTint="3F"/>
      </w:tcPr>
    </w:tblStylePr>
    <w:tblStylePr w:type="band2Horz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  <w:insideV w:val="single" w:sz="8" w:space="0" w:color="FFC000" w:themeColor="accent6"/>
        </w:tcBorders>
      </w:tcPr>
    </w:tblStylePr>
  </w:style>
  <w:style w:type="table" w:styleId="LightList">
    <w:name w:val="Light List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band1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ED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  <w:tblStylePr w:type="band1Horz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0C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  <w:tblStylePr w:type="band1Horz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2D05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  <w:tblStylePr w:type="band1Horz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  <w:tblStylePr w:type="band1Horz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  <w:tblStylePr w:type="band1Horz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rsid w:val="00B60586"/>
    <w:pPr>
      <w:spacing w:line="240" w:lineRule="auto"/>
    </w:pPr>
    <w:rPr>
      <w:color w:val="1A1717" w:themeColor="text1" w:themeShade="BF"/>
    </w:rPr>
    <w:tblPr>
      <w:tblStyleRowBandSize w:val="1"/>
      <w:tblStyleColBandSize w:val="1"/>
      <w:tblBorders>
        <w:top w:val="single" w:sz="8" w:space="0" w:color="231F20" w:themeColor="text1"/>
        <w:bottom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1F20" w:themeColor="text1"/>
          <w:left w:val="nil"/>
          <w:bottom w:val="single" w:sz="8" w:space="0" w:color="231F2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1F20" w:themeColor="text1"/>
          <w:left w:val="nil"/>
          <w:bottom w:val="single" w:sz="8" w:space="0" w:color="231F2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8" w:space="0" w:color="8ACED7" w:themeColor="accent1"/>
        <w:bottom w:val="single" w:sz="8" w:space="0" w:color="8ACED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ED7" w:themeColor="accent1"/>
          <w:left w:val="nil"/>
          <w:bottom w:val="single" w:sz="8" w:space="0" w:color="8ACED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ED7" w:themeColor="accent1"/>
          <w:left w:val="nil"/>
          <w:bottom w:val="single" w:sz="8" w:space="0" w:color="8ACED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8" w:space="0" w:color="0070C0" w:themeColor="accent3"/>
        <w:bottom w:val="single" w:sz="8" w:space="0" w:color="0070C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0C0" w:themeColor="accent3"/>
          <w:left w:val="nil"/>
          <w:bottom w:val="single" w:sz="8" w:space="0" w:color="0070C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0C0" w:themeColor="accent3"/>
          <w:left w:val="nil"/>
          <w:bottom w:val="single" w:sz="8" w:space="0" w:color="0070C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8" w:space="0" w:color="92D050" w:themeColor="accent4"/>
        <w:bottom w:val="single" w:sz="8" w:space="0" w:color="92D05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4"/>
          <w:left w:val="nil"/>
          <w:bottom w:val="single" w:sz="8" w:space="0" w:color="92D05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4"/>
          <w:left w:val="nil"/>
          <w:bottom w:val="single" w:sz="8" w:space="0" w:color="92D05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8" w:space="0" w:color="F79646" w:themeColor="accent5"/>
        <w:bottom w:val="single" w:sz="8" w:space="0" w:color="F7964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5"/>
          <w:left w:val="nil"/>
          <w:bottom w:val="single" w:sz="8" w:space="0" w:color="F7964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5"/>
          <w:left w:val="nil"/>
          <w:bottom w:val="single" w:sz="8" w:space="0" w:color="F7964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8" w:space="0" w:color="FFC000" w:themeColor="accent6"/>
        <w:bottom w:val="single" w:sz="8" w:space="0" w:color="FFC00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6"/>
          <w:left w:val="nil"/>
          <w:bottom w:val="single" w:sz="8" w:space="0" w:color="FFC00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6"/>
          <w:left w:val="nil"/>
          <w:bottom w:val="single" w:sz="8" w:space="0" w:color="FFC00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</w:style>
  <w:style w:type="table" w:styleId="ListTable1Light">
    <w:name w:val="List Table 1 Light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E1E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0AE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DE295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2">
    <w:name w:val="List Table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bottom w:val="single" w:sz="4" w:space="0" w:color="807276" w:themeColor="text1" w:themeTint="99"/>
        <w:insideH w:val="single" w:sz="4" w:space="0" w:color="80727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2-Accent1">
    <w:name w:val="List Table 2 Accent 1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bottom w:val="single" w:sz="4" w:space="0" w:color="B8E1E7" w:themeColor="accent1" w:themeTint="99"/>
        <w:insideH w:val="single" w:sz="4" w:space="0" w:color="B8E1E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2-Accent2">
    <w:name w:val="List Table 2 Accent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2-Accent3">
    <w:name w:val="List Table 2 Accent 3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bottom w:val="single" w:sz="4" w:space="0" w:color="40AEFF" w:themeColor="accent3" w:themeTint="99"/>
        <w:insideH w:val="single" w:sz="4" w:space="0" w:color="40AE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2-Accent4">
    <w:name w:val="List Table 2 Accent 4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bottom w:val="single" w:sz="4" w:space="0" w:color="BDE295" w:themeColor="accent4" w:themeTint="99"/>
        <w:insideH w:val="single" w:sz="4" w:space="0" w:color="BDE295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2-Accent5">
    <w:name w:val="List Table 2 Accent 5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bottom w:val="single" w:sz="4" w:space="0" w:color="FABF8F" w:themeColor="accent5" w:themeTint="99"/>
        <w:insideH w:val="single" w:sz="4" w:space="0" w:color="FABF8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2-Accent6">
    <w:name w:val="List Table 2 Accent 6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bottom w:val="single" w:sz="4" w:space="0" w:color="FFD966" w:themeColor="accent6" w:themeTint="99"/>
        <w:insideH w:val="single" w:sz="4" w:space="0" w:color="FFD96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3">
    <w:name w:val="List Table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231F20" w:themeColor="text1"/>
        <w:left w:val="single" w:sz="4" w:space="0" w:color="231F20" w:themeColor="text1"/>
        <w:bottom w:val="single" w:sz="4" w:space="0" w:color="231F20" w:themeColor="text1"/>
        <w:right w:val="single" w:sz="4" w:space="0" w:color="231F2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31F20" w:themeColor="text1"/>
          <w:right w:val="single" w:sz="4" w:space="0" w:color="231F20" w:themeColor="text1"/>
        </w:tcBorders>
      </w:tcPr>
    </w:tblStylePr>
    <w:tblStylePr w:type="band1Horz">
      <w:tblPr/>
      <w:tcPr>
        <w:tcBorders>
          <w:top w:val="single" w:sz="4" w:space="0" w:color="231F20" w:themeColor="text1"/>
          <w:bottom w:val="single" w:sz="4" w:space="0" w:color="231F2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31F20" w:themeColor="text1"/>
          <w:left w:val="nil"/>
        </w:tcBorders>
      </w:tcPr>
    </w:tblStylePr>
    <w:tblStylePr w:type="swCell">
      <w:tblPr/>
      <w:tcPr>
        <w:tcBorders>
          <w:top w:val="double" w:sz="4" w:space="0" w:color="231F2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ACED7" w:themeColor="accent1"/>
        <w:left w:val="single" w:sz="4" w:space="0" w:color="8ACED7" w:themeColor="accent1"/>
        <w:bottom w:val="single" w:sz="4" w:space="0" w:color="8ACED7" w:themeColor="accent1"/>
        <w:right w:val="single" w:sz="4" w:space="0" w:color="8ACED7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CED7" w:themeFill="accent1"/>
      </w:tcPr>
    </w:tblStylePr>
    <w:tblStylePr w:type="lastRow">
      <w:rPr>
        <w:b/>
        <w:bCs/>
      </w:rPr>
      <w:tblPr/>
      <w:tcPr>
        <w:tcBorders>
          <w:top w:val="double" w:sz="4" w:space="0" w:color="8ACED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ED7" w:themeColor="accent1"/>
          <w:right w:val="single" w:sz="4" w:space="0" w:color="8ACED7" w:themeColor="accent1"/>
        </w:tcBorders>
      </w:tcPr>
    </w:tblStylePr>
    <w:tblStylePr w:type="band1Horz">
      <w:tblPr/>
      <w:tcPr>
        <w:tcBorders>
          <w:top w:val="single" w:sz="4" w:space="0" w:color="8ACED7" w:themeColor="accent1"/>
          <w:bottom w:val="single" w:sz="4" w:space="0" w:color="8ACED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ED7" w:themeColor="accent1"/>
          <w:left w:val="nil"/>
        </w:tcBorders>
      </w:tcPr>
    </w:tblStylePr>
    <w:tblStylePr w:type="swCell">
      <w:tblPr/>
      <w:tcPr>
        <w:tcBorders>
          <w:top w:val="double" w:sz="4" w:space="0" w:color="8ACED7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0070C0" w:themeColor="accent3"/>
        <w:left w:val="single" w:sz="4" w:space="0" w:color="0070C0" w:themeColor="accent3"/>
        <w:bottom w:val="single" w:sz="4" w:space="0" w:color="0070C0" w:themeColor="accent3"/>
        <w:right w:val="single" w:sz="4" w:space="0" w:color="0070C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0C0" w:themeFill="accent3"/>
      </w:tcPr>
    </w:tblStylePr>
    <w:tblStylePr w:type="lastRow">
      <w:rPr>
        <w:b/>
        <w:bCs/>
      </w:rPr>
      <w:tblPr/>
      <w:tcPr>
        <w:tcBorders>
          <w:top w:val="double" w:sz="4" w:space="0" w:color="0070C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0C0" w:themeColor="accent3"/>
          <w:right w:val="single" w:sz="4" w:space="0" w:color="0070C0" w:themeColor="accent3"/>
        </w:tcBorders>
      </w:tcPr>
    </w:tblStylePr>
    <w:tblStylePr w:type="band1Horz">
      <w:tblPr/>
      <w:tcPr>
        <w:tcBorders>
          <w:top w:val="single" w:sz="4" w:space="0" w:color="0070C0" w:themeColor="accent3"/>
          <w:bottom w:val="single" w:sz="4" w:space="0" w:color="0070C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0C0" w:themeColor="accent3"/>
          <w:left w:val="nil"/>
        </w:tcBorders>
      </w:tcPr>
    </w:tblStylePr>
    <w:tblStylePr w:type="swCell">
      <w:tblPr/>
      <w:tcPr>
        <w:tcBorders>
          <w:top w:val="double" w:sz="4" w:space="0" w:color="0070C0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92D050" w:themeColor="accent4"/>
        <w:left w:val="single" w:sz="4" w:space="0" w:color="92D050" w:themeColor="accent4"/>
        <w:bottom w:val="single" w:sz="4" w:space="0" w:color="92D050" w:themeColor="accent4"/>
        <w:right w:val="single" w:sz="4" w:space="0" w:color="92D05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2D050" w:themeFill="accent4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2D050" w:themeColor="accent4"/>
          <w:right w:val="single" w:sz="4" w:space="0" w:color="92D050" w:themeColor="accent4"/>
        </w:tcBorders>
      </w:tcPr>
    </w:tblStylePr>
    <w:tblStylePr w:type="band1Horz">
      <w:tblPr/>
      <w:tcPr>
        <w:tcBorders>
          <w:top w:val="single" w:sz="4" w:space="0" w:color="92D050" w:themeColor="accent4"/>
          <w:bottom w:val="single" w:sz="4" w:space="0" w:color="92D05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2D050" w:themeColor="accent4"/>
          <w:left w:val="nil"/>
        </w:tcBorders>
      </w:tcPr>
    </w:tblStylePr>
    <w:tblStylePr w:type="swCell">
      <w:tblPr/>
      <w:tcPr>
        <w:tcBorders>
          <w:top w:val="double" w:sz="4" w:space="0" w:color="92D05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79646" w:themeColor="accent5"/>
        <w:left w:val="single" w:sz="4" w:space="0" w:color="F79646" w:themeColor="accent5"/>
        <w:bottom w:val="single" w:sz="4" w:space="0" w:color="F79646" w:themeColor="accent5"/>
        <w:right w:val="single" w:sz="4" w:space="0" w:color="F7964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5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5"/>
          <w:right w:val="single" w:sz="4" w:space="0" w:color="F79646" w:themeColor="accent5"/>
        </w:tcBorders>
      </w:tcPr>
    </w:tblStylePr>
    <w:tblStylePr w:type="band1Horz">
      <w:tblPr/>
      <w:tcPr>
        <w:tcBorders>
          <w:top w:val="single" w:sz="4" w:space="0" w:color="F79646" w:themeColor="accent5"/>
          <w:bottom w:val="single" w:sz="4" w:space="0" w:color="F7964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5"/>
          <w:left w:val="nil"/>
        </w:tcBorders>
      </w:tcPr>
    </w:tblStylePr>
    <w:tblStylePr w:type="swCell">
      <w:tblPr/>
      <w:tcPr>
        <w:tcBorders>
          <w:top w:val="double" w:sz="4" w:space="0" w:color="F7964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6"/>
        <w:left w:val="single" w:sz="4" w:space="0" w:color="FFC000" w:themeColor="accent6"/>
        <w:bottom w:val="single" w:sz="4" w:space="0" w:color="FFC000" w:themeColor="accent6"/>
        <w:right w:val="single" w:sz="4" w:space="0" w:color="FFC00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6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6"/>
          <w:right w:val="single" w:sz="4" w:space="0" w:color="FFC000" w:themeColor="accent6"/>
        </w:tcBorders>
      </w:tcPr>
    </w:tblStylePr>
    <w:tblStylePr w:type="band1Horz">
      <w:tblPr/>
      <w:tcPr>
        <w:tcBorders>
          <w:top w:val="single" w:sz="4" w:space="0" w:color="FFC000" w:themeColor="accent6"/>
          <w:bottom w:val="single" w:sz="4" w:space="0" w:color="FFC00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6"/>
          <w:left w:val="nil"/>
        </w:tcBorders>
      </w:tcPr>
    </w:tblStylePr>
    <w:tblStylePr w:type="swCell">
      <w:tblPr/>
      <w:tcPr>
        <w:tcBorders>
          <w:top w:val="double" w:sz="4" w:space="0" w:color="FFC000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1F20" w:themeColor="text1"/>
          <w:left w:val="single" w:sz="4" w:space="0" w:color="231F20" w:themeColor="text1"/>
          <w:bottom w:val="single" w:sz="4" w:space="0" w:color="231F20" w:themeColor="text1"/>
          <w:right w:val="single" w:sz="4" w:space="0" w:color="231F20" w:themeColor="text1"/>
          <w:insideH w:val="nil"/>
        </w:tcBorders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4-Accent1">
    <w:name w:val="List Table 4 Accent 1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ED7" w:themeColor="accent1"/>
          <w:left w:val="single" w:sz="4" w:space="0" w:color="8ACED7" w:themeColor="accent1"/>
          <w:bottom w:val="single" w:sz="4" w:space="0" w:color="8ACED7" w:themeColor="accent1"/>
          <w:right w:val="single" w:sz="4" w:space="0" w:color="8ACED7" w:themeColor="accent1"/>
          <w:insideH w:val="nil"/>
        </w:tcBorders>
        <w:shd w:val="clear" w:color="auto" w:fill="8ACED7" w:themeFill="accent1"/>
      </w:tcPr>
    </w:tblStylePr>
    <w:tblStylePr w:type="lastRow">
      <w:rPr>
        <w:b/>
        <w:bCs/>
      </w:rPr>
      <w:tblPr/>
      <w:tcPr>
        <w:tcBorders>
          <w:top w:val="double" w:sz="4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4-Accent2">
    <w:name w:val="List Table 4 Accent 2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4-Accent3">
    <w:name w:val="List Table 4 Accent 3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0C0" w:themeColor="accent3"/>
          <w:left w:val="single" w:sz="4" w:space="0" w:color="0070C0" w:themeColor="accent3"/>
          <w:bottom w:val="single" w:sz="4" w:space="0" w:color="0070C0" w:themeColor="accent3"/>
          <w:right w:val="single" w:sz="4" w:space="0" w:color="0070C0" w:themeColor="accent3"/>
          <w:insideH w:val="nil"/>
        </w:tcBorders>
        <w:shd w:val="clear" w:color="auto" w:fill="0070C0" w:themeFill="accent3"/>
      </w:tcPr>
    </w:tblStylePr>
    <w:tblStylePr w:type="lastRow">
      <w:rPr>
        <w:b/>
        <w:bCs/>
      </w:rPr>
      <w:tblPr/>
      <w:tcPr>
        <w:tcBorders>
          <w:top w:val="double" w:sz="4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4-Accent4">
    <w:name w:val="List Table 4 Accent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4"/>
          <w:left w:val="single" w:sz="4" w:space="0" w:color="92D050" w:themeColor="accent4"/>
          <w:bottom w:val="single" w:sz="4" w:space="0" w:color="92D050" w:themeColor="accent4"/>
          <w:right w:val="single" w:sz="4" w:space="0" w:color="92D050" w:themeColor="accent4"/>
          <w:insideH w:val="nil"/>
        </w:tcBorders>
        <w:shd w:val="clear" w:color="auto" w:fill="92D050" w:themeFill="accent4"/>
      </w:tcPr>
    </w:tblStylePr>
    <w:tblStylePr w:type="lastRow">
      <w:rPr>
        <w:b/>
        <w:bCs/>
      </w:rPr>
      <w:tblPr/>
      <w:tcPr>
        <w:tcBorders>
          <w:top w:val="double" w:sz="4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4-Accent5">
    <w:name w:val="List Table 4 Accent 5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5"/>
          <w:left w:val="single" w:sz="4" w:space="0" w:color="F79646" w:themeColor="accent5"/>
          <w:bottom w:val="single" w:sz="4" w:space="0" w:color="F79646" w:themeColor="accent5"/>
          <w:right w:val="single" w:sz="4" w:space="0" w:color="F79646" w:themeColor="accent5"/>
          <w:insideH w:val="nil"/>
        </w:tcBorders>
        <w:shd w:val="clear" w:color="auto" w:fill="F79646" w:themeFill="accent5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4-Accent6">
    <w:name w:val="List Table 4 Accent 6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6"/>
          <w:left w:val="single" w:sz="4" w:space="0" w:color="FFC000" w:themeColor="accent6"/>
          <w:bottom w:val="single" w:sz="4" w:space="0" w:color="FFC000" w:themeColor="accent6"/>
          <w:right w:val="single" w:sz="4" w:space="0" w:color="FFC000" w:themeColor="accent6"/>
          <w:insideH w:val="nil"/>
        </w:tcBorders>
        <w:shd w:val="clear" w:color="auto" w:fill="FFC000" w:themeFill="accent6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5Dark">
    <w:name w:val="List Table 5 Dark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31F20" w:themeColor="text1"/>
        <w:left w:val="single" w:sz="24" w:space="0" w:color="231F20" w:themeColor="text1"/>
        <w:bottom w:val="single" w:sz="24" w:space="0" w:color="231F20" w:themeColor="text1"/>
        <w:right w:val="single" w:sz="24" w:space="0" w:color="231F20" w:themeColor="text1"/>
      </w:tblBorders>
    </w:tblPr>
    <w:tcPr>
      <w:shd w:val="clear" w:color="auto" w:fill="231F2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CED7" w:themeColor="accent1"/>
        <w:left w:val="single" w:sz="24" w:space="0" w:color="8ACED7" w:themeColor="accent1"/>
        <w:bottom w:val="single" w:sz="24" w:space="0" w:color="8ACED7" w:themeColor="accent1"/>
        <w:right w:val="single" w:sz="24" w:space="0" w:color="8ACED7" w:themeColor="accent1"/>
      </w:tblBorders>
    </w:tblPr>
    <w:tcPr>
      <w:shd w:val="clear" w:color="auto" w:fill="8ACED7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0C0" w:themeColor="accent3"/>
        <w:left w:val="single" w:sz="24" w:space="0" w:color="0070C0" w:themeColor="accent3"/>
        <w:bottom w:val="single" w:sz="24" w:space="0" w:color="0070C0" w:themeColor="accent3"/>
        <w:right w:val="single" w:sz="24" w:space="0" w:color="0070C0" w:themeColor="accent3"/>
      </w:tblBorders>
    </w:tblPr>
    <w:tcPr>
      <w:shd w:val="clear" w:color="auto" w:fill="0070C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2D050" w:themeColor="accent4"/>
        <w:left w:val="single" w:sz="24" w:space="0" w:color="92D050" w:themeColor="accent4"/>
        <w:bottom w:val="single" w:sz="24" w:space="0" w:color="92D050" w:themeColor="accent4"/>
        <w:right w:val="single" w:sz="24" w:space="0" w:color="92D050" w:themeColor="accent4"/>
      </w:tblBorders>
    </w:tblPr>
    <w:tcPr>
      <w:shd w:val="clear" w:color="auto" w:fill="92D05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9646" w:themeColor="accent5"/>
        <w:left w:val="single" w:sz="24" w:space="0" w:color="F79646" w:themeColor="accent5"/>
        <w:bottom w:val="single" w:sz="24" w:space="0" w:color="F79646" w:themeColor="accent5"/>
        <w:right w:val="single" w:sz="24" w:space="0" w:color="F79646" w:themeColor="accent5"/>
      </w:tblBorders>
    </w:tblPr>
    <w:tcPr>
      <w:shd w:val="clear" w:color="auto" w:fill="F7964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6"/>
        <w:left w:val="single" w:sz="24" w:space="0" w:color="FFC000" w:themeColor="accent6"/>
        <w:bottom w:val="single" w:sz="24" w:space="0" w:color="FFC000" w:themeColor="accent6"/>
        <w:right w:val="single" w:sz="24" w:space="0" w:color="FFC000" w:themeColor="accent6"/>
      </w:tblBorders>
    </w:tblPr>
    <w:tcPr>
      <w:shd w:val="clear" w:color="auto" w:fill="FFC00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4" w:space="0" w:color="231F20" w:themeColor="text1"/>
        <w:bottom w:val="single" w:sz="4" w:space="0" w:color="231F2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231F2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4" w:space="0" w:color="8ACED7" w:themeColor="accent1"/>
        <w:bottom w:val="single" w:sz="4" w:space="0" w:color="8ACED7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ACED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4" w:space="0" w:color="0070C0" w:themeColor="accent3"/>
        <w:bottom w:val="single" w:sz="4" w:space="0" w:color="0070C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70C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4" w:space="0" w:color="92D050" w:themeColor="accent4"/>
        <w:bottom w:val="single" w:sz="4" w:space="0" w:color="92D05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92D05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4" w:space="0" w:color="F79646" w:themeColor="accent5"/>
        <w:bottom w:val="single" w:sz="4" w:space="0" w:color="F7964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4" w:space="0" w:color="FFC000" w:themeColor="accent6"/>
        <w:bottom w:val="single" w:sz="4" w:space="0" w:color="FFC00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7Colorful">
    <w:name w:val="List Table 7 Colorful"/>
    <w:basedOn w:val="TableNormal"/>
    <w:uiPriority w:val="5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31F2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31F2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31F2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31F2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ED7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ED7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ED7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ED7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0C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0C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0C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0C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2D05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2D05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2D05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2D05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5D5356" w:themeColor="text1" w:themeTint="BF"/>
        <w:left w:val="single" w:sz="8" w:space="0" w:color="5D5356" w:themeColor="text1" w:themeTint="BF"/>
        <w:bottom w:val="single" w:sz="8" w:space="0" w:color="5D5356" w:themeColor="text1" w:themeTint="BF"/>
        <w:right w:val="single" w:sz="8" w:space="0" w:color="5D5356" w:themeColor="text1" w:themeTint="BF"/>
        <w:insideH w:val="single" w:sz="8" w:space="0" w:color="5D5356" w:themeColor="text1" w:themeTint="BF"/>
        <w:insideV w:val="single" w:sz="8" w:space="0" w:color="5D5356" w:themeColor="text1" w:themeTint="BF"/>
      </w:tblBorders>
    </w:tblPr>
    <w:tcPr>
      <w:shd w:val="clear" w:color="auto" w:fill="CBC4C6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5356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shd w:val="clear" w:color="auto" w:fill="97898C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7DAE1" w:themeColor="accent1" w:themeTint="BF"/>
        <w:left w:val="single" w:sz="8" w:space="0" w:color="A7DAE1" w:themeColor="accent1" w:themeTint="BF"/>
        <w:bottom w:val="single" w:sz="8" w:space="0" w:color="A7DAE1" w:themeColor="accent1" w:themeTint="BF"/>
        <w:right w:val="single" w:sz="8" w:space="0" w:color="A7DAE1" w:themeColor="accent1" w:themeTint="BF"/>
        <w:insideH w:val="single" w:sz="8" w:space="0" w:color="A7DAE1" w:themeColor="accent1" w:themeTint="BF"/>
        <w:insideV w:val="single" w:sz="8" w:space="0" w:color="A7DAE1" w:themeColor="accent1" w:themeTint="BF"/>
      </w:tblBorders>
    </w:tblPr>
    <w:tcPr>
      <w:shd w:val="clear" w:color="auto" w:fill="E1F2F5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AE1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6EB" w:themeFill="accent1" w:themeFillTint="7F"/>
      </w:tcPr>
    </w:tblStylePr>
    <w:tblStylePr w:type="band1Horz">
      <w:tblPr/>
      <w:tcPr>
        <w:shd w:val="clear" w:color="auto" w:fill="C4E6EB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109AFF" w:themeColor="accent3" w:themeTint="BF"/>
        <w:left w:val="single" w:sz="8" w:space="0" w:color="109AFF" w:themeColor="accent3" w:themeTint="BF"/>
        <w:bottom w:val="single" w:sz="8" w:space="0" w:color="109AFF" w:themeColor="accent3" w:themeTint="BF"/>
        <w:right w:val="single" w:sz="8" w:space="0" w:color="109AFF" w:themeColor="accent3" w:themeTint="BF"/>
        <w:insideH w:val="single" w:sz="8" w:space="0" w:color="109AFF" w:themeColor="accent3" w:themeTint="BF"/>
        <w:insideV w:val="single" w:sz="8" w:space="0" w:color="109AFF" w:themeColor="accent3" w:themeTint="BF"/>
      </w:tblBorders>
    </w:tblPr>
    <w:tcPr>
      <w:shd w:val="clear" w:color="auto" w:fill="B0D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09A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0BCFF" w:themeFill="accent3" w:themeFillTint="7F"/>
      </w:tcPr>
    </w:tblStylePr>
    <w:tblStylePr w:type="band1Horz">
      <w:tblPr/>
      <w:tcPr>
        <w:shd w:val="clear" w:color="auto" w:fill="60BCF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DDB7B" w:themeColor="accent4" w:themeTint="BF"/>
        <w:left w:val="single" w:sz="8" w:space="0" w:color="ADDB7B" w:themeColor="accent4" w:themeTint="BF"/>
        <w:bottom w:val="single" w:sz="8" w:space="0" w:color="ADDB7B" w:themeColor="accent4" w:themeTint="BF"/>
        <w:right w:val="single" w:sz="8" w:space="0" w:color="ADDB7B" w:themeColor="accent4" w:themeTint="BF"/>
        <w:insideH w:val="single" w:sz="8" w:space="0" w:color="ADDB7B" w:themeColor="accent4" w:themeTint="BF"/>
        <w:insideV w:val="single" w:sz="8" w:space="0" w:color="ADDB7B" w:themeColor="accent4" w:themeTint="BF"/>
      </w:tblBorders>
    </w:tblPr>
    <w:tcPr>
      <w:shd w:val="clear" w:color="auto" w:fill="E3F3D3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DDB7B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E7A7" w:themeFill="accent4" w:themeFillTint="7F"/>
      </w:tcPr>
    </w:tblStylePr>
    <w:tblStylePr w:type="band1Horz">
      <w:tblPr/>
      <w:tcPr>
        <w:shd w:val="clear" w:color="auto" w:fill="C8E7A7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9B074" w:themeColor="accent5" w:themeTint="BF"/>
        <w:left w:val="single" w:sz="8" w:space="0" w:color="F9B074" w:themeColor="accent5" w:themeTint="BF"/>
        <w:bottom w:val="single" w:sz="8" w:space="0" w:color="F9B074" w:themeColor="accent5" w:themeTint="BF"/>
        <w:right w:val="single" w:sz="8" w:space="0" w:color="F9B074" w:themeColor="accent5" w:themeTint="BF"/>
        <w:insideH w:val="single" w:sz="8" w:space="0" w:color="F9B074" w:themeColor="accent5" w:themeTint="BF"/>
        <w:insideV w:val="single" w:sz="8" w:space="0" w:color="F9B074" w:themeColor="accent5" w:themeTint="BF"/>
      </w:tblBorders>
    </w:tblPr>
    <w:tcPr>
      <w:shd w:val="clear" w:color="auto" w:fill="FDE4D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5" w:themeFillTint="7F"/>
      </w:tcPr>
    </w:tblStylePr>
    <w:tblStylePr w:type="band1Horz">
      <w:tblPr/>
      <w:tcPr>
        <w:shd w:val="clear" w:color="auto" w:fill="FBCAA2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6" w:themeTint="BF"/>
        <w:left w:val="single" w:sz="8" w:space="0" w:color="FFCF40" w:themeColor="accent6" w:themeTint="BF"/>
        <w:bottom w:val="single" w:sz="8" w:space="0" w:color="FFCF40" w:themeColor="accent6" w:themeTint="BF"/>
        <w:right w:val="single" w:sz="8" w:space="0" w:color="FFCF40" w:themeColor="accent6" w:themeTint="BF"/>
        <w:insideH w:val="single" w:sz="8" w:space="0" w:color="FFCF40" w:themeColor="accent6" w:themeTint="BF"/>
        <w:insideV w:val="single" w:sz="8" w:space="0" w:color="FFCF40" w:themeColor="accent6" w:themeTint="BF"/>
      </w:tblBorders>
    </w:tblPr>
    <w:tcPr>
      <w:shd w:val="clear" w:color="auto" w:fill="FFEFC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6" w:themeFillTint="7F"/>
      </w:tcPr>
    </w:tblStylePr>
    <w:tblStylePr w:type="band1Horz">
      <w:tblPr/>
      <w:tcPr>
        <w:shd w:val="clear" w:color="auto" w:fill="FFDF80" w:themeFill="accent6" w:themeFillTint="7F"/>
      </w:tcPr>
    </w:tblStylePr>
  </w:style>
  <w:style w:type="table" w:styleId="MediumGrid2">
    <w:name w:val="Medium Grid 2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  <w:insideH w:val="single" w:sz="8" w:space="0" w:color="231F20" w:themeColor="text1"/>
        <w:insideV w:val="single" w:sz="8" w:space="0" w:color="231F20" w:themeColor="text1"/>
      </w:tblBorders>
    </w:tblPr>
    <w:tcPr>
      <w:shd w:val="clear" w:color="auto" w:fill="CBC4C6" w:themeFill="text1" w:themeFillTint="3F"/>
    </w:tcPr>
    <w:tblStylePr w:type="firstRow">
      <w:rPr>
        <w:b/>
        <w:bCs/>
        <w:color w:val="231F20" w:themeColor="text1"/>
      </w:rPr>
      <w:tblPr/>
      <w:tcPr>
        <w:shd w:val="clear" w:color="auto" w:fill="EAE7E8" w:themeFill="text1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CFD1" w:themeFill="text1" w:themeFillTint="33"/>
      </w:tc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tcBorders>
          <w:insideH w:val="single" w:sz="6" w:space="0" w:color="231F20" w:themeColor="text1"/>
          <w:insideV w:val="single" w:sz="6" w:space="0" w:color="231F20" w:themeColor="text1"/>
        </w:tcBorders>
        <w:shd w:val="clear" w:color="auto" w:fill="97898C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  <w:insideH w:val="single" w:sz="8" w:space="0" w:color="8ACED7" w:themeColor="accent1"/>
        <w:insideV w:val="single" w:sz="8" w:space="0" w:color="8ACED7" w:themeColor="accent1"/>
      </w:tblBorders>
    </w:tblPr>
    <w:tcPr>
      <w:shd w:val="clear" w:color="auto" w:fill="E1F2F5" w:themeFill="accent1" w:themeFillTint="3F"/>
    </w:tcPr>
    <w:tblStylePr w:type="firstRow">
      <w:rPr>
        <w:b/>
        <w:bCs/>
        <w:color w:val="231F20" w:themeColor="text1"/>
      </w:rPr>
      <w:tblPr/>
      <w:tcPr>
        <w:shd w:val="clear" w:color="auto" w:fill="F3FAFB" w:themeFill="accent1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5F7" w:themeFill="accent1" w:themeFillTint="33"/>
      </w:tcPr>
    </w:tblStylePr>
    <w:tblStylePr w:type="band1Vert">
      <w:tblPr/>
      <w:tcPr>
        <w:shd w:val="clear" w:color="auto" w:fill="C4E6EB" w:themeFill="accent1" w:themeFillTint="7F"/>
      </w:tcPr>
    </w:tblStylePr>
    <w:tblStylePr w:type="band1Horz">
      <w:tblPr/>
      <w:tcPr>
        <w:tcBorders>
          <w:insideH w:val="single" w:sz="6" w:space="0" w:color="8ACED7" w:themeColor="accent1"/>
          <w:insideV w:val="single" w:sz="6" w:space="0" w:color="8ACED7" w:themeColor="accent1"/>
        </w:tcBorders>
        <w:shd w:val="clear" w:color="auto" w:fill="C4E6E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231F2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  <w:insideH w:val="single" w:sz="8" w:space="0" w:color="0070C0" w:themeColor="accent3"/>
        <w:insideV w:val="single" w:sz="8" w:space="0" w:color="0070C0" w:themeColor="accent3"/>
      </w:tblBorders>
    </w:tblPr>
    <w:tcPr>
      <w:shd w:val="clear" w:color="auto" w:fill="B0DDFF" w:themeFill="accent3" w:themeFillTint="3F"/>
    </w:tcPr>
    <w:tblStylePr w:type="firstRow">
      <w:rPr>
        <w:b/>
        <w:bCs/>
        <w:color w:val="231F20" w:themeColor="text1"/>
      </w:rPr>
      <w:tblPr/>
      <w:tcPr>
        <w:shd w:val="clear" w:color="auto" w:fill="DFF1FF" w:themeFill="accent3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E4FF" w:themeFill="accent3" w:themeFillTint="33"/>
      </w:tcPr>
    </w:tblStylePr>
    <w:tblStylePr w:type="band1Vert">
      <w:tblPr/>
      <w:tcPr>
        <w:shd w:val="clear" w:color="auto" w:fill="60BCFF" w:themeFill="accent3" w:themeFillTint="7F"/>
      </w:tcPr>
    </w:tblStylePr>
    <w:tblStylePr w:type="band1Horz">
      <w:tblPr/>
      <w:tcPr>
        <w:tcBorders>
          <w:insideH w:val="single" w:sz="6" w:space="0" w:color="0070C0" w:themeColor="accent3"/>
          <w:insideV w:val="single" w:sz="6" w:space="0" w:color="0070C0" w:themeColor="accent3"/>
        </w:tcBorders>
        <w:shd w:val="clear" w:color="auto" w:fill="60BC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  <w:insideH w:val="single" w:sz="8" w:space="0" w:color="92D050" w:themeColor="accent4"/>
        <w:insideV w:val="single" w:sz="8" w:space="0" w:color="92D050" w:themeColor="accent4"/>
      </w:tblBorders>
    </w:tblPr>
    <w:tcPr>
      <w:shd w:val="clear" w:color="auto" w:fill="E3F3D3" w:themeFill="accent4" w:themeFillTint="3F"/>
    </w:tcPr>
    <w:tblStylePr w:type="firstRow">
      <w:rPr>
        <w:b/>
        <w:bCs/>
        <w:color w:val="231F20" w:themeColor="text1"/>
      </w:rPr>
      <w:tblPr/>
      <w:tcPr>
        <w:shd w:val="clear" w:color="auto" w:fill="F4FAED" w:themeFill="accent4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5DB" w:themeFill="accent4" w:themeFillTint="33"/>
      </w:tcPr>
    </w:tblStylePr>
    <w:tblStylePr w:type="band1Vert">
      <w:tblPr/>
      <w:tcPr>
        <w:shd w:val="clear" w:color="auto" w:fill="C8E7A7" w:themeFill="accent4" w:themeFillTint="7F"/>
      </w:tcPr>
    </w:tblStylePr>
    <w:tblStylePr w:type="band1Horz">
      <w:tblPr/>
      <w:tcPr>
        <w:tcBorders>
          <w:insideH w:val="single" w:sz="6" w:space="0" w:color="92D050" w:themeColor="accent4"/>
          <w:insideV w:val="single" w:sz="6" w:space="0" w:color="92D050" w:themeColor="accent4"/>
        </w:tcBorders>
        <w:shd w:val="clear" w:color="auto" w:fill="C8E7A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  <w:insideH w:val="single" w:sz="8" w:space="0" w:color="F79646" w:themeColor="accent5"/>
        <w:insideV w:val="single" w:sz="8" w:space="0" w:color="F79646" w:themeColor="accent5"/>
      </w:tblBorders>
    </w:tblPr>
    <w:tcPr>
      <w:shd w:val="clear" w:color="auto" w:fill="FDE4D0" w:themeFill="accent5" w:themeFillTint="3F"/>
    </w:tcPr>
    <w:tblStylePr w:type="firstRow">
      <w:rPr>
        <w:b/>
        <w:bCs/>
        <w:color w:val="231F20" w:themeColor="text1"/>
      </w:rPr>
      <w:tblPr/>
      <w:tcPr>
        <w:shd w:val="clear" w:color="auto" w:fill="FEF4EC" w:themeFill="accent5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5" w:themeFillTint="33"/>
      </w:tcPr>
    </w:tblStylePr>
    <w:tblStylePr w:type="band1Vert">
      <w:tblPr/>
      <w:tcPr>
        <w:shd w:val="clear" w:color="auto" w:fill="FBCAA2" w:themeFill="accent5" w:themeFillTint="7F"/>
      </w:tcPr>
    </w:tblStylePr>
    <w:tblStylePr w:type="band1Horz">
      <w:tblPr/>
      <w:tcPr>
        <w:tcBorders>
          <w:insideH w:val="single" w:sz="6" w:space="0" w:color="F79646" w:themeColor="accent5"/>
          <w:insideV w:val="single" w:sz="6" w:space="0" w:color="F79646" w:themeColor="accent5"/>
        </w:tcBorders>
        <w:shd w:val="clear" w:color="auto" w:fill="FBCAA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  <w:insideH w:val="single" w:sz="8" w:space="0" w:color="FFC000" w:themeColor="accent6"/>
        <w:insideV w:val="single" w:sz="8" w:space="0" w:color="FFC000" w:themeColor="accent6"/>
      </w:tblBorders>
    </w:tblPr>
    <w:tcPr>
      <w:shd w:val="clear" w:color="auto" w:fill="FFEFC0" w:themeFill="accent6" w:themeFillTint="3F"/>
    </w:tcPr>
    <w:tblStylePr w:type="firstRow">
      <w:rPr>
        <w:b/>
        <w:bCs/>
        <w:color w:val="231F20" w:themeColor="text1"/>
      </w:rPr>
      <w:tblPr/>
      <w:tcPr>
        <w:shd w:val="clear" w:color="auto" w:fill="FFF8E6" w:themeFill="accent6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6" w:themeFillTint="33"/>
      </w:tcPr>
    </w:tblStylePr>
    <w:tblStylePr w:type="band1Vert">
      <w:tblPr/>
      <w:tcPr>
        <w:shd w:val="clear" w:color="auto" w:fill="FFDF80" w:themeFill="accent6" w:themeFillTint="7F"/>
      </w:tcPr>
    </w:tblStylePr>
    <w:tblStylePr w:type="band1Horz">
      <w:tblPr/>
      <w:tcPr>
        <w:tcBorders>
          <w:insideH w:val="single" w:sz="6" w:space="0" w:color="FFC000" w:themeColor="accent6"/>
          <w:insideV w:val="single" w:sz="6" w:space="0" w:color="FFC000" w:themeColor="accent6"/>
        </w:tcBorders>
        <w:shd w:val="clear" w:color="auto" w:fill="FFDF8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C4C6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1F2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1F2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31F2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7898C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7898C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F2F5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ED7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ED7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ED7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ED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6E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6EB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0D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0C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0C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0C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0C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0BC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0BCF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F3D3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2D05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2D05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8E7A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8E7A7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6" w:themeFillTint="7F"/>
      </w:tcPr>
    </w:tblStylePr>
  </w:style>
  <w:style w:type="table" w:styleId="MediumList1">
    <w:name w:val="Medium List 1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231F20" w:themeColor="text1"/>
        <w:bottom w:val="single" w:sz="8" w:space="0" w:color="231F2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31F20" w:themeColor="text1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231F20" w:themeColor="text1"/>
          <w:bottom w:val="single" w:sz="8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31F20" w:themeColor="text1"/>
          <w:bottom w:val="single" w:sz="8" w:space="0" w:color="231F20" w:themeColor="text1"/>
        </w:tcBorders>
      </w:tcPr>
    </w:tblStylePr>
    <w:tblStylePr w:type="band1Vert">
      <w:tblPr/>
      <w:tcPr>
        <w:shd w:val="clear" w:color="auto" w:fill="CBC4C6" w:themeFill="text1" w:themeFillTint="3F"/>
      </w:tcPr>
    </w:tblStylePr>
    <w:tblStylePr w:type="band1Horz">
      <w:tblPr/>
      <w:tcPr>
        <w:shd w:val="clear" w:color="auto" w:fill="CBC4C6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8ACED7" w:themeColor="accent1"/>
        <w:bottom w:val="single" w:sz="8" w:space="0" w:color="8ACED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ED7" w:themeColor="accent1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8ACED7" w:themeColor="accent1"/>
          <w:bottom w:val="single" w:sz="8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ED7" w:themeColor="accent1"/>
          <w:bottom w:val="single" w:sz="8" w:space="0" w:color="8ACED7" w:themeColor="accent1"/>
        </w:tcBorders>
      </w:tcPr>
    </w:tblStylePr>
    <w:tblStylePr w:type="band1Vert">
      <w:tblPr/>
      <w:tcPr>
        <w:shd w:val="clear" w:color="auto" w:fill="E1F2F5" w:themeFill="accent1" w:themeFillTint="3F"/>
      </w:tcPr>
    </w:tblStylePr>
    <w:tblStylePr w:type="band1Horz">
      <w:tblPr/>
      <w:tcPr>
        <w:shd w:val="clear" w:color="auto" w:fill="E1F2F5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0070C0" w:themeColor="accent3"/>
        <w:bottom w:val="single" w:sz="8" w:space="0" w:color="0070C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0C0" w:themeColor="accent3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0070C0" w:themeColor="accent3"/>
          <w:bottom w:val="single" w:sz="8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0C0" w:themeColor="accent3"/>
          <w:bottom w:val="single" w:sz="8" w:space="0" w:color="0070C0" w:themeColor="accent3"/>
        </w:tcBorders>
      </w:tcPr>
    </w:tblStylePr>
    <w:tblStylePr w:type="band1Vert">
      <w:tblPr/>
      <w:tcPr>
        <w:shd w:val="clear" w:color="auto" w:fill="B0DDFF" w:themeFill="accent3" w:themeFillTint="3F"/>
      </w:tcPr>
    </w:tblStylePr>
    <w:tblStylePr w:type="band1Horz">
      <w:tblPr/>
      <w:tcPr>
        <w:shd w:val="clear" w:color="auto" w:fill="B0DDF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92D050" w:themeColor="accent4"/>
        <w:bottom w:val="single" w:sz="8" w:space="0" w:color="92D05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2D050" w:themeColor="accent4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92D050" w:themeColor="accent4"/>
          <w:bottom w:val="single" w:sz="8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2D050" w:themeColor="accent4"/>
          <w:bottom w:val="single" w:sz="8" w:space="0" w:color="92D050" w:themeColor="accent4"/>
        </w:tcBorders>
      </w:tcPr>
    </w:tblStylePr>
    <w:tblStylePr w:type="band1Vert">
      <w:tblPr/>
      <w:tcPr>
        <w:shd w:val="clear" w:color="auto" w:fill="E3F3D3" w:themeFill="accent4" w:themeFillTint="3F"/>
      </w:tcPr>
    </w:tblStylePr>
    <w:tblStylePr w:type="band1Horz">
      <w:tblPr/>
      <w:tcPr>
        <w:shd w:val="clear" w:color="auto" w:fill="E3F3D3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F79646" w:themeColor="accent5"/>
        <w:bottom w:val="single" w:sz="8" w:space="0" w:color="F7964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5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F79646" w:themeColor="accent5"/>
          <w:bottom w:val="single" w:sz="8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5"/>
          <w:bottom w:val="single" w:sz="8" w:space="0" w:color="F79646" w:themeColor="accent5"/>
        </w:tcBorders>
      </w:tcPr>
    </w:tblStylePr>
    <w:tblStylePr w:type="band1Vert">
      <w:tblPr/>
      <w:tcPr>
        <w:shd w:val="clear" w:color="auto" w:fill="FDE4D0" w:themeFill="accent5" w:themeFillTint="3F"/>
      </w:tcPr>
    </w:tblStylePr>
    <w:tblStylePr w:type="band1Horz">
      <w:tblPr/>
      <w:tcPr>
        <w:shd w:val="clear" w:color="auto" w:fill="FDE4D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FFC000" w:themeColor="accent6"/>
        <w:bottom w:val="single" w:sz="8" w:space="0" w:color="FFC00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6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FFC000" w:themeColor="accent6"/>
          <w:bottom w:val="single" w:sz="8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6"/>
          <w:bottom w:val="single" w:sz="8" w:space="0" w:color="FFC000" w:themeColor="accent6"/>
        </w:tcBorders>
      </w:tcPr>
    </w:tblStylePr>
    <w:tblStylePr w:type="band1Vert">
      <w:tblPr/>
      <w:tcPr>
        <w:shd w:val="clear" w:color="auto" w:fill="FFEFC0" w:themeFill="accent6" w:themeFillTint="3F"/>
      </w:tcPr>
    </w:tblStylePr>
    <w:tblStylePr w:type="band1Horz">
      <w:tblPr/>
      <w:tcPr>
        <w:shd w:val="clear" w:color="auto" w:fill="FFEFC0" w:themeFill="accent6" w:themeFillTint="3F"/>
      </w:tcPr>
    </w:tblStylePr>
  </w:style>
  <w:style w:type="table" w:styleId="MediumList2">
    <w:name w:val="Medium List 2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31F2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31F2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31F2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C4C6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ED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ACED7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ED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ED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2F5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0C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70C0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0C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0C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0D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2D05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2D05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2D05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2D05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F3D3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5D5356" w:themeColor="text1" w:themeTint="BF"/>
        <w:left w:val="single" w:sz="8" w:space="0" w:color="5D5356" w:themeColor="text1" w:themeTint="BF"/>
        <w:bottom w:val="single" w:sz="8" w:space="0" w:color="5D5356" w:themeColor="text1" w:themeTint="BF"/>
        <w:right w:val="single" w:sz="8" w:space="0" w:color="5D5356" w:themeColor="text1" w:themeTint="BF"/>
        <w:insideH w:val="single" w:sz="8" w:space="0" w:color="5D5356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5356" w:themeColor="text1" w:themeTint="BF"/>
          <w:left w:val="single" w:sz="8" w:space="0" w:color="5D5356" w:themeColor="text1" w:themeTint="BF"/>
          <w:bottom w:val="single" w:sz="8" w:space="0" w:color="5D5356" w:themeColor="text1" w:themeTint="BF"/>
          <w:right w:val="single" w:sz="8" w:space="0" w:color="5D5356" w:themeColor="text1" w:themeTint="BF"/>
          <w:insideH w:val="nil"/>
          <w:insideV w:val="nil"/>
        </w:tcBorders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5356" w:themeColor="text1" w:themeTint="BF"/>
          <w:left w:val="single" w:sz="8" w:space="0" w:color="5D5356" w:themeColor="text1" w:themeTint="BF"/>
          <w:bottom w:val="single" w:sz="8" w:space="0" w:color="5D5356" w:themeColor="text1" w:themeTint="BF"/>
          <w:right w:val="single" w:sz="8" w:space="0" w:color="5D5356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C4C6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C4C6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7DAE1" w:themeColor="accent1" w:themeTint="BF"/>
        <w:left w:val="single" w:sz="8" w:space="0" w:color="A7DAE1" w:themeColor="accent1" w:themeTint="BF"/>
        <w:bottom w:val="single" w:sz="8" w:space="0" w:color="A7DAE1" w:themeColor="accent1" w:themeTint="BF"/>
        <w:right w:val="single" w:sz="8" w:space="0" w:color="A7DAE1" w:themeColor="accent1" w:themeTint="BF"/>
        <w:insideH w:val="single" w:sz="8" w:space="0" w:color="A7DAE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AE1" w:themeColor="accent1" w:themeTint="BF"/>
          <w:left w:val="single" w:sz="8" w:space="0" w:color="A7DAE1" w:themeColor="accent1" w:themeTint="BF"/>
          <w:bottom w:val="single" w:sz="8" w:space="0" w:color="A7DAE1" w:themeColor="accent1" w:themeTint="BF"/>
          <w:right w:val="single" w:sz="8" w:space="0" w:color="A7DAE1" w:themeColor="accent1" w:themeTint="BF"/>
          <w:insideH w:val="nil"/>
          <w:insideV w:val="nil"/>
        </w:tcBorders>
        <w:shd w:val="clear" w:color="auto" w:fill="8ACED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AE1" w:themeColor="accent1" w:themeTint="BF"/>
          <w:left w:val="single" w:sz="8" w:space="0" w:color="A7DAE1" w:themeColor="accent1" w:themeTint="BF"/>
          <w:bottom w:val="single" w:sz="8" w:space="0" w:color="A7DAE1" w:themeColor="accent1" w:themeTint="BF"/>
          <w:right w:val="single" w:sz="8" w:space="0" w:color="A7DAE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2F5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2F5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109AFF" w:themeColor="accent3" w:themeTint="BF"/>
        <w:left w:val="single" w:sz="8" w:space="0" w:color="109AFF" w:themeColor="accent3" w:themeTint="BF"/>
        <w:bottom w:val="single" w:sz="8" w:space="0" w:color="109AFF" w:themeColor="accent3" w:themeTint="BF"/>
        <w:right w:val="single" w:sz="8" w:space="0" w:color="109AFF" w:themeColor="accent3" w:themeTint="BF"/>
        <w:insideH w:val="single" w:sz="8" w:space="0" w:color="109A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09AFF" w:themeColor="accent3" w:themeTint="BF"/>
          <w:left w:val="single" w:sz="8" w:space="0" w:color="109AFF" w:themeColor="accent3" w:themeTint="BF"/>
          <w:bottom w:val="single" w:sz="8" w:space="0" w:color="109AFF" w:themeColor="accent3" w:themeTint="BF"/>
          <w:right w:val="single" w:sz="8" w:space="0" w:color="109AFF" w:themeColor="accent3" w:themeTint="BF"/>
          <w:insideH w:val="nil"/>
          <w:insideV w:val="nil"/>
        </w:tcBorders>
        <w:shd w:val="clear" w:color="auto" w:fill="0070C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09AFF" w:themeColor="accent3" w:themeTint="BF"/>
          <w:left w:val="single" w:sz="8" w:space="0" w:color="109AFF" w:themeColor="accent3" w:themeTint="BF"/>
          <w:bottom w:val="single" w:sz="8" w:space="0" w:color="109AFF" w:themeColor="accent3" w:themeTint="BF"/>
          <w:right w:val="single" w:sz="8" w:space="0" w:color="109A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0D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0D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DDB7B" w:themeColor="accent4" w:themeTint="BF"/>
        <w:left w:val="single" w:sz="8" w:space="0" w:color="ADDB7B" w:themeColor="accent4" w:themeTint="BF"/>
        <w:bottom w:val="single" w:sz="8" w:space="0" w:color="ADDB7B" w:themeColor="accent4" w:themeTint="BF"/>
        <w:right w:val="single" w:sz="8" w:space="0" w:color="ADDB7B" w:themeColor="accent4" w:themeTint="BF"/>
        <w:insideH w:val="single" w:sz="8" w:space="0" w:color="ADDB7B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DDB7B" w:themeColor="accent4" w:themeTint="BF"/>
          <w:left w:val="single" w:sz="8" w:space="0" w:color="ADDB7B" w:themeColor="accent4" w:themeTint="BF"/>
          <w:bottom w:val="single" w:sz="8" w:space="0" w:color="ADDB7B" w:themeColor="accent4" w:themeTint="BF"/>
          <w:right w:val="single" w:sz="8" w:space="0" w:color="ADDB7B" w:themeColor="accent4" w:themeTint="BF"/>
          <w:insideH w:val="nil"/>
          <w:insideV w:val="nil"/>
        </w:tcBorders>
        <w:shd w:val="clear" w:color="auto" w:fill="92D05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DB7B" w:themeColor="accent4" w:themeTint="BF"/>
          <w:left w:val="single" w:sz="8" w:space="0" w:color="ADDB7B" w:themeColor="accent4" w:themeTint="BF"/>
          <w:bottom w:val="single" w:sz="8" w:space="0" w:color="ADDB7B" w:themeColor="accent4" w:themeTint="BF"/>
          <w:right w:val="single" w:sz="8" w:space="0" w:color="ADDB7B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3D3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F3D3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9B074" w:themeColor="accent5" w:themeTint="BF"/>
        <w:left w:val="single" w:sz="8" w:space="0" w:color="F9B074" w:themeColor="accent5" w:themeTint="BF"/>
        <w:bottom w:val="single" w:sz="8" w:space="0" w:color="F9B074" w:themeColor="accent5" w:themeTint="BF"/>
        <w:right w:val="single" w:sz="8" w:space="0" w:color="F9B074" w:themeColor="accent5" w:themeTint="BF"/>
        <w:insideH w:val="single" w:sz="8" w:space="0" w:color="F9B07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5" w:themeTint="BF"/>
          <w:left w:val="single" w:sz="8" w:space="0" w:color="F9B074" w:themeColor="accent5" w:themeTint="BF"/>
          <w:bottom w:val="single" w:sz="8" w:space="0" w:color="F9B074" w:themeColor="accent5" w:themeTint="BF"/>
          <w:right w:val="single" w:sz="8" w:space="0" w:color="F9B074" w:themeColor="accent5" w:themeTint="BF"/>
          <w:insideH w:val="nil"/>
          <w:insideV w:val="nil"/>
        </w:tcBorders>
        <w:shd w:val="clear" w:color="auto" w:fill="F7964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5" w:themeTint="BF"/>
          <w:left w:val="single" w:sz="8" w:space="0" w:color="F9B074" w:themeColor="accent5" w:themeTint="BF"/>
          <w:bottom w:val="single" w:sz="8" w:space="0" w:color="F9B074" w:themeColor="accent5" w:themeTint="BF"/>
          <w:right w:val="single" w:sz="8" w:space="0" w:color="F9B07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6" w:themeTint="BF"/>
        <w:left w:val="single" w:sz="8" w:space="0" w:color="FFCF40" w:themeColor="accent6" w:themeTint="BF"/>
        <w:bottom w:val="single" w:sz="8" w:space="0" w:color="FFCF40" w:themeColor="accent6" w:themeTint="BF"/>
        <w:right w:val="single" w:sz="8" w:space="0" w:color="FFCF40" w:themeColor="accent6" w:themeTint="BF"/>
        <w:insideH w:val="single" w:sz="8" w:space="0" w:color="FFCF4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6" w:themeTint="BF"/>
          <w:left w:val="single" w:sz="8" w:space="0" w:color="FFCF40" w:themeColor="accent6" w:themeTint="BF"/>
          <w:bottom w:val="single" w:sz="8" w:space="0" w:color="FFCF40" w:themeColor="accent6" w:themeTint="BF"/>
          <w:right w:val="single" w:sz="8" w:space="0" w:color="FFCF40" w:themeColor="accent6" w:themeTint="BF"/>
          <w:insideH w:val="nil"/>
          <w:insideV w:val="nil"/>
        </w:tcBorders>
        <w:shd w:val="clear" w:color="auto" w:fill="FFC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6" w:themeTint="BF"/>
          <w:left w:val="single" w:sz="8" w:space="0" w:color="FFCF40" w:themeColor="accent6" w:themeTint="BF"/>
          <w:bottom w:val="single" w:sz="8" w:space="0" w:color="FFCF40" w:themeColor="accent6" w:themeTint="BF"/>
          <w:right w:val="single" w:sz="8" w:space="0" w:color="FFCF4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1F2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31F2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ED7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ED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ED7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0C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0C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0C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D05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D05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2D05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PlainTable1">
    <w:name w:val="Plain Table 1"/>
    <w:basedOn w:val="TableNormal"/>
    <w:uiPriority w:val="4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96888C" w:themeColor="text1" w:themeTint="80"/>
        <w:bottom w:val="single" w:sz="4" w:space="0" w:color="96888C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96888C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96888C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96888C" w:themeColor="text1" w:themeTint="80"/>
          <w:right w:val="single" w:sz="4" w:space="0" w:color="96888C" w:themeColor="text1" w:themeTint="80"/>
        </w:tcBorders>
      </w:tcPr>
    </w:tblStylePr>
    <w:tblStylePr w:type="band2Vert">
      <w:tblPr/>
      <w:tcPr>
        <w:tcBorders>
          <w:left w:val="single" w:sz="4" w:space="0" w:color="96888C" w:themeColor="text1" w:themeTint="80"/>
          <w:right w:val="single" w:sz="4" w:space="0" w:color="96888C" w:themeColor="text1" w:themeTint="80"/>
        </w:tcBorders>
      </w:tcPr>
    </w:tblStylePr>
    <w:tblStylePr w:type="band1Horz">
      <w:tblPr/>
      <w:tcPr>
        <w:tcBorders>
          <w:top w:val="single" w:sz="4" w:space="0" w:color="96888C" w:themeColor="text1" w:themeTint="80"/>
          <w:bottom w:val="single" w:sz="4" w:space="0" w:color="96888C" w:themeColor="text1" w:themeTint="80"/>
        </w:tcBorders>
      </w:tcPr>
    </w:tblStylePr>
  </w:style>
  <w:style w:type="table" w:styleId="PlainTable3">
    <w:name w:val="Plain Table 3"/>
    <w:basedOn w:val="TableNormal"/>
    <w:uiPriority w:val="43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6888C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6888C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888C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888C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888C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888C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GridLight">
    <w:name w:val="Grid Table Light"/>
    <w:basedOn w:val="TableNormal"/>
    <w:uiPriority w:val="40"/>
    <w:semiHidden/>
    <w:rsid w:val="00B60586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ListParagraph">
    <w:name w:val="List Paragraph"/>
    <w:basedOn w:val="Normal"/>
    <w:uiPriority w:val="34"/>
    <w:qFormat/>
    <w:rsid w:val="00861F48"/>
    <w:pPr>
      <w:spacing w:line="240" w:lineRule="auto"/>
      <w:ind w:left="720"/>
      <w:contextualSpacing/>
    </w:pPr>
    <w:rPr>
      <w:rFonts w:ascii="Arial" w:hAnsi="Arial"/>
      <w:sz w:val="20"/>
      <w:szCs w:val="20"/>
      <w:lang w:eastAsia="en-US"/>
    </w:rPr>
  </w:style>
  <w:style w:type="character" w:styleId="Hyperlink">
    <w:name w:val="Hyperlink"/>
    <w:basedOn w:val="DefaultParagraphFont"/>
    <w:uiPriority w:val="99"/>
    <w:unhideWhenUsed/>
    <w:rsid w:val="00E90178"/>
    <w:rPr>
      <w:color w:val="0000FF"/>
      <w:u w:val="single"/>
    </w:rPr>
  </w:style>
  <w:style w:type="character" w:styleId="CommentReference">
    <w:name w:val="annotation reference"/>
    <w:basedOn w:val="DefaultParagraphFont"/>
    <w:semiHidden/>
    <w:unhideWhenUsed/>
    <w:rsid w:val="0046447A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46447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46447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46447A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46447A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890C7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538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2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6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saveSmartTagsAsX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yperlink" Target="https://yoursay.geelongaustralia.com.au/MGSM" TargetMode="External"/><Relationship Id="rId28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s://www.geelongaustralia.com.au/betterbikeconnections/article/item/8d5465c3e31c2fa.aspx" TargetMode="External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b04684\AppData\Roaming\Microsoft\Templates\TRIM\Corporate%20Templates\COGG%20Info%20Sheet%20Template.DOTX" TargetMode="External"/></Relationships>
</file>

<file path=word/theme/theme1.xml><?xml version="1.0" encoding="utf-8"?>
<a:theme xmlns:a="http://schemas.openxmlformats.org/drawingml/2006/main" name="Office Theme">
  <a:themeElements>
    <a:clrScheme name="COGG">
      <a:dk1>
        <a:srgbClr val="231F20"/>
      </a:dk1>
      <a:lt1>
        <a:srgbClr val="FFFFFF"/>
      </a:lt1>
      <a:dk2>
        <a:srgbClr val="003263"/>
      </a:dk2>
      <a:lt2>
        <a:srgbClr val="F3F2F2"/>
      </a:lt2>
      <a:accent1>
        <a:srgbClr val="8ACED7"/>
      </a:accent1>
      <a:accent2>
        <a:srgbClr val="C0504D"/>
      </a:accent2>
      <a:accent3>
        <a:srgbClr val="0070C0"/>
      </a:accent3>
      <a:accent4>
        <a:srgbClr val="92D050"/>
      </a:accent4>
      <a:accent5>
        <a:srgbClr val="F79646"/>
      </a:accent5>
      <a:accent6>
        <a:srgbClr val="FFC000"/>
      </a:accent6>
      <a:hlink>
        <a:srgbClr val="231F20"/>
      </a:hlink>
      <a:folHlink>
        <a:srgbClr val="8ACED7"/>
      </a:folHlink>
    </a:clrScheme>
    <a:fontScheme name="Calibri/Arial">
      <a:majorFont>
        <a:latin typeface="Calibri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Props1.xml><?xml version="1.0" encoding="utf-8"?>
<ds:datastoreItem xmlns:ds="http://schemas.openxmlformats.org/officeDocument/2006/customXml" ds:itemID="{2463A30D-BF58-4709-B4AF-50F0F22F113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CBA54A7-6D90-4823-ABB2-1E75C0364232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COGG Info Sheet Template.DOTX</Template>
  <TotalTime>1</TotalTime>
  <Pages>3</Pages>
  <Words>454</Words>
  <Characters>2852</Characters>
  <Application>Microsoft Office Word</Application>
  <DocSecurity>4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 Barkley</dc:creator>
  <cp:lastModifiedBy>Jenny Zeinstra</cp:lastModifiedBy>
  <cp:revision>2</cp:revision>
  <cp:lastPrinted>2017-03-27T12:03:00Z</cp:lastPrinted>
  <dcterms:created xsi:type="dcterms:W3CDTF">2022-02-24T22:08:00Z</dcterms:created>
  <dcterms:modified xsi:type="dcterms:W3CDTF">2022-02-24T22:08:00Z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RIM-recNumber">
    <vt:lpwstr>D20-391551</vt:lpwstr>
  </property>
</Properties>
</file>