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AB7B67" w14:textId="4C3ADDAF" w:rsidR="00977467" w:rsidRDefault="00D950FE" w:rsidP="008A597D">
      <w:pPr>
        <w:pStyle w:val="Title"/>
        <w:tabs>
          <w:tab w:val="left" w:pos="1223"/>
        </w:tabs>
        <w:spacing w:before="800"/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273B16E" wp14:editId="0234728B">
            <wp:simplePos x="0" y="0"/>
            <wp:positionH relativeFrom="column">
              <wp:posOffset>-36195</wp:posOffset>
            </wp:positionH>
            <wp:positionV relativeFrom="paragraph">
              <wp:posOffset>1905</wp:posOffset>
            </wp:positionV>
            <wp:extent cx="6886575" cy="1609725"/>
            <wp:effectExtent l="0" t="0" r="9525" b="9525"/>
            <wp:wrapNone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D22EB8FF-E601-4A0C-B27D-31CE01A634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D22EB8FF-E601-4A0C-B27D-31CE01A634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70819"/>
                    <a:stretch/>
                  </pic:blipFill>
                  <pic:spPr>
                    <a:xfrm>
                      <a:off x="0" y="0"/>
                      <a:ext cx="68865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A597D">
        <w:rPr>
          <w:noProof/>
        </w:rPr>
        <w:tab/>
      </w:r>
      <w:r w:rsidR="00D334B0">
        <w:rPr>
          <w:noProof/>
        </w:rPr>
        <w:br/>
      </w:r>
      <w:r w:rsidR="00645CF1">
        <w:rPr>
          <w:noProof/>
        </w:rPr>
        <w:t>Two Way Fire Safety</w:t>
      </w:r>
    </w:p>
    <w:p w14:paraId="1C63A961" w14:textId="61EC188D" w:rsidR="00113B8E" w:rsidRDefault="00977467" w:rsidP="000443F5">
      <w:pPr>
        <w:pStyle w:val="Title"/>
        <w:tabs>
          <w:tab w:val="left" w:pos="6405"/>
        </w:tabs>
        <w:spacing w:before="800"/>
        <w:rPr>
          <w:noProof/>
        </w:rPr>
      </w:pPr>
      <w:r w:rsidRPr="00977467">
        <w:rPr>
          <w:sz w:val="36"/>
          <w:szCs w:val="40"/>
        </w:rPr>
        <w:t>Outcomes</w:t>
      </w:r>
      <w:r w:rsidR="008143BB">
        <w:tab/>
      </w:r>
    </w:p>
    <w:p w14:paraId="764FA040" w14:textId="77777777" w:rsidR="00861F48" w:rsidRDefault="00861F48" w:rsidP="00861F48">
      <w:pPr>
        <w:pStyle w:val="Heading1"/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3E24317B" w14:textId="77777777" w:rsidTr="00D950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CCECFF"/>
          </w:tcPr>
          <w:p w14:paraId="765F3940" w14:textId="5E5090EA" w:rsidR="00834B70" w:rsidRPr="00834B70" w:rsidRDefault="00977467" w:rsidP="00D334B0">
            <w:pPr>
              <w:pStyle w:val="BodyText"/>
              <w:rPr>
                <w:color w:val="003263" w:themeColor="text2"/>
              </w:rPr>
            </w:pPr>
            <w:bookmarkStart w:id="0" w:name="_Hlk50365580"/>
            <w:r>
              <w:rPr>
                <w:color w:val="003263" w:themeColor="text2"/>
              </w:rPr>
              <w:t>Community Feedback</w:t>
            </w:r>
            <w:r w:rsidR="00834B70" w:rsidRPr="00834B70">
              <w:rPr>
                <w:color w:val="003263" w:themeColor="text2"/>
              </w:rPr>
              <w:t xml:space="preserve"> </w:t>
            </w:r>
          </w:p>
        </w:tc>
      </w:tr>
    </w:tbl>
    <w:bookmarkEnd w:id="0"/>
    <w:p w14:paraId="2C5F0999" w14:textId="0E4B5ED2" w:rsidR="00844530" w:rsidRDefault="00844530" w:rsidP="00844530">
      <w:pPr>
        <w:pStyle w:val="BodyText"/>
        <w:rPr>
          <w:sz w:val="20"/>
          <w:szCs w:val="20"/>
        </w:rPr>
      </w:pPr>
      <w:r w:rsidRPr="007C2BE7">
        <w:rPr>
          <w:sz w:val="20"/>
          <w:szCs w:val="20"/>
        </w:rPr>
        <w:t xml:space="preserve">On </w:t>
      </w:r>
      <w:r w:rsidR="00196B66" w:rsidRPr="007C2BE7">
        <w:rPr>
          <w:sz w:val="20"/>
          <w:szCs w:val="20"/>
        </w:rPr>
        <w:t>26</w:t>
      </w:r>
      <w:r w:rsidR="00196B66" w:rsidRPr="007C2BE7">
        <w:rPr>
          <w:sz w:val="20"/>
          <w:szCs w:val="20"/>
          <w:vertAlign w:val="superscript"/>
        </w:rPr>
        <w:t>th</w:t>
      </w:r>
      <w:r w:rsidR="00196B66" w:rsidRPr="007C2BE7">
        <w:rPr>
          <w:sz w:val="20"/>
          <w:szCs w:val="20"/>
        </w:rPr>
        <w:t xml:space="preserve"> October 2020</w:t>
      </w:r>
      <w:r w:rsidRPr="007C2BE7">
        <w:rPr>
          <w:sz w:val="20"/>
          <w:szCs w:val="20"/>
        </w:rPr>
        <w:t xml:space="preserve">, the City commenced community engagement on </w:t>
      </w:r>
      <w:r w:rsidR="00196B66" w:rsidRPr="007C2BE7">
        <w:rPr>
          <w:sz w:val="20"/>
          <w:szCs w:val="20"/>
        </w:rPr>
        <w:t>the Two-Way Fire Safety project.</w:t>
      </w:r>
      <w:r w:rsidRPr="007C2BE7">
        <w:rPr>
          <w:sz w:val="20"/>
          <w:szCs w:val="20"/>
        </w:rPr>
        <w:t xml:space="preserve"> </w:t>
      </w:r>
      <w:r w:rsidR="00196B66" w:rsidRPr="007C2BE7">
        <w:rPr>
          <w:sz w:val="20"/>
          <w:szCs w:val="20"/>
        </w:rPr>
        <w:t xml:space="preserve">We asked the communities of Anakie and Breamlea what their concerns and challenges were with regards to bushfire preparation. </w:t>
      </w:r>
      <w:r w:rsidR="00F006F1" w:rsidRPr="007C2BE7">
        <w:rPr>
          <w:sz w:val="20"/>
          <w:szCs w:val="20"/>
        </w:rPr>
        <w:t>Residents of Anakie and Breamlea responded with the following</w:t>
      </w:r>
      <w:r w:rsidR="00486C83" w:rsidRPr="007C2BE7">
        <w:rPr>
          <w:sz w:val="20"/>
          <w:szCs w:val="20"/>
        </w:rPr>
        <w:t xml:space="preserve"> concerns and challenges</w:t>
      </w:r>
      <w:r w:rsidR="00F006F1" w:rsidRPr="007C2BE7">
        <w:rPr>
          <w:sz w:val="20"/>
          <w:szCs w:val="20"/>
        </w:rPr>
        <w:t>:</w:t>
      </w:r>
      <w:r w:rsidR="0033003E" w:rsidRPr="007C2BE7">
        <w:rPr>
          <w:sz w:val="20"/>
          <w:szCs w:val="20"/>
        </w:rPr>
        <w:t xml:space="preserve"> </w:t>
      </w:r>
    </w:p>
    <w:p w14:paraId="7C815176" w14:textId="32A5F282" w:rsidR="00817A64" w:rsidRPr="00817A64" w:rsidRDefault="00817A64" w:rsidP="00844530">
      <w:pPr>
        <w:pStyle w:val="BodyText"/>
        <w:rPr>
          <w:b/>
          <w:bCs/>
          <w:sz w:val="20"/>
          <w:szCs w:val="20"/>
        </w:rPr>
      </w:pPr>
      <w:r w:rsidRPr="00817A64">
        <w:rPr>
          <w:b/>
          <w:bCs/>
          <w:sz w:val="20"/>
          <w:szCs w:val="20"/>
        </w:rPr>
        <w:t>Anakie</w:t>
      </w:r>
    </w:p>
    <w:p w14:paraId="4BCFF43D" w14:textId="20E55837" w:rsidR="00196B66" w:rsidRPr="007C2BE7" w:rsidRDefault="0033003E" w:rsidP="00F006F1">
      <w:pPr>
        <w:pStyle w:val="BodyText"/>
        <w:numPr>
          <w:ilvl w:val="0"/>
          <w:numId w:val="27"/>
        </w:numPr>
        <w:rPr>
          <w:sz w:val="20"/>
          <w:szCs w:val="20"/>
        </w:rPr>
      </w:pPr>
      <w:r w:rsidRPr="007C2BE7">
        <w:rPr>
          <w:sz w:val="20"/>
          <w:szCs w:val="20"/>
        </w:rPr>
        <w:t xml:space="preserve">Anakie residents </w:t>
      </w:r>
      <w:r w:rsidR="00FD09EF" w:rsidRPr="007C2BE7">
        <w:rPr>
          <w:sz w:val="20"/>
          <w:szCs w:val="20"/>
        </w:rPr>
        <w:t xml:space="preserve">are </w:t>
      </w:r>
      <w:r w:rsidRPr="007C2BE7">
        <w:rPr>
          <w:sz w:val="20"/>
          <w:szCs w:val="20"/>
        </w:rPr>
        <w:t>concerned with the timing of slashing along Anakie roads</w:t>
      </w:r>
    </w:p>
    <w:p w14:paraId="247371F9" w14:textId="18AB1CD8" w:rsidR="00196B66" w:rsidRPr="007C2BE7" w:rsidRDefault="00196B66" w:rsidP="00F006F1">
      <w:pPr>
        <w:pStyle w:val="BodyText"/>
        <w:numPr>
          <w:ilvl w:val="0"/>
          <w:numId w:val="27"/>
        </w:numPr>
        <w:rPr>
          <w:sz w:val="20"/>
          <w:szCs w:val="20"/>
        </w:rPr>
      </w:pPr>
      <w:r w:rsidRPr="007C2BE7">
        <w:rPr>
          <w:sz w:val="20"/>
          <w:szCs w:val="20"/>
        </w:rPr>
        <w:t>Poor internet and phone reception in Anakie</w:t>
      </w:r>
    </w:p>
    <w:p w14:paraId="777E4CA1" w14:textId="22D178E2" w:rsidR="00196B66" w:rsidRPr="007C2BE7" w:rsidRDefault="00196B66" w:rsidP="00F006F1">
      <w:pPr>
        <w:pStyle w:val="BodyText"/>
        <w:numPr>
          <w:ilvl w:val="0"/>
          <w:numId w:val="27"/>
        </w:numPr>
        <w:rPr>
          <w:sz w:val="20"/>
          <w:szCs w:val="20"/>
        </w:rPr>
      </w:pPr>
      <w:r w:rsidRPr="007C2BE7">
        <w:rPr>
          <w:sz w:val="20"/>
          <w:szCs w:val="20"/>
        </w:rPr>
        <w:t>Concerns raised over the amount of roadside vegetation</w:t>
      </w:r>
      <w:r w:rsidR="0033003E" w:rsidRPr="007C2BE7">
        <w:rPr>
          <w:sz w:val="20"/>
          <w:szCs w:val="20"/>
        </w:rPr>
        <w:t xml:space="preserve"> in Anakie</w:t>
      </w:r>
      <w:r w:rsidR="008C6C1C">
        <w:rPr>
          <w:sz w:val="20"/>
          <w:szCs w:val="20"/>
        </w:rPr>
        <w:t xml:space="preserve"> and line of site issues</w:t>
      </w:r>
    </w:p>
    <w:p w14:paraId="45DADC7F" w14:textId="18B2121D" w:rsidR="0033003E" w:rsidRPr="00A07D69" w:rsidRDefault="0033003E" w:rsidP="00F006F1">
      <w:pPr>
        <w:pStyle w:val="BodyText"/>
        <w:numPr>
          <w:ilvl w:val="0"/>
          <w:numId w:val="27"/>
        </w:numPr>
        <w:rPr>
          <w:sz w:val="20"/>
          <w:szCs w:val="20"/>
        </w:rPr>
      </w:pPr>
      <w:r w:rsidRPr="00A07D69">
        <w:rPr>
          <w:sz w:val="20"/>
          <w:szCs w:val="20"/>
        </w:rPr>
        <w:t>Anakie residents concerned about the fuel loads in the Brisbane Ranges National Park</w:t>
      </w:r>
    </w:p>
    <w:p w14:paraId="09744849" w14:textId="14358BC4" w:rsidR="0033003E" w:rsidRPr="007C2BE7" w:rsidRDefault="0033003E" w:rsidP="00F006F1">
      <w:pPr>
        <w:pStyle w:val="BodyText"/>
        <w:numPr>
          <w:ilvl w:val="0"/>
          <w:numId w:val="27"/>
        </w:numPr>
        <w:rPr>
          <w:sz w:val="20"/>
          <w:szCs w:val="20"/>
        </w:rPr>
      </w:pPr>
      <w:r w:rsidRPr="007C2BE7">
        <w:rPr>
          <w:sz w:val="20"/>
          <w:szCs w:val="20"/>
        </w:rPr>
        <w:t xml:space="preserve">Anakie residents concerned with the state of De Motts Rd, a designated Fire Access road </w:t>
      </w:r>
    </w:p>
    <w:p w14:paraId="7710474C" w14:textId="77777777" w:rsidR="0033003E" w:rsidRPr="007C2BE7" w:rsidRDefault="0033003E" w:rsidP="00F006F1">
      <w:pPr>
        <w:pStyle w:val="BodyText"/>
        <w:numPr>
          <w:ilvl w:val="0"/>
          <w:numId w:val="27"/>
        </w:numPr>
        <w:rPr>
          <w:sz w:val="20"/>
          <w:szCs w:val="20"/>
        </w:rPr>
      </w:pPr>
      <w:r w:rsidRPr="007C2BE7">
        <w:rPr>
          <w:sz w:val="20"/>
          <w:szCs w:val="20"/>
        </w:rPr>
        <w:t>Unsure what vegetation can be removed without requiring a permit</w:t>
      </w:r>
    </w:p>
    <w:p w14:paraId="2D1A73C7" w14:textId="39228624" w:rsidR="0033003E" w:rsidRPr="007C2BE7" w:rsidRDefault="0033003E" w:rsidP="00F006F1">
      <w:pPr>
        <w:pStyle w:val="BodyText"/>
        <w:numPr>
          <w:ilvl w:val="0"/>
          <w:numId w:val="27"/>
        </w:numPr>
        <w:rPr>
          <w:sz w:val="20"/>
          <w:szCs w:val="20"/>
        </w:rPr>
      </w:pPr>
      <w:r w:rsidRPr="007C2BE7">
        <w:rPr>
          <w:sz w:val="20"/>
          <w:szCs w:val="20"/>
        </w:rPr>
        <w:t>Some Anakie residents are still reliant on a call from the fire brigade to tell them what to do when a fire starts</w:t>
      </w:r>
      <w:r w:rsidR="00AC3B81" w:rsidRPr="007C2BE7">
        <w:rPr>
          <w:sz w:val="20"/>
          <w:szCs w:val="20"/>
        </w:rPr>
        <w:t xml:space="preserve"> </w:t>
      </w:r>
    </w:p>
    <w:p w14:paraId="6AD8772D" w14:textId="2355309B" w:rsidR="0033003E" w:rsidRDefault="0033003E" w:rsidP="00F006F1">
      <w:pPr>
        <w:pStyle w:val="BodyText"/>
        <w:numPr>
          <w:ilvl w:val="0"/>
          <w:numId w:val="27"/>
        </w:numPr>
        <w:rPr>
          <w:sz w:val="20"/>
          <w:szCs w:val="20"/>
        </w:rPr>
      </w:pPr>
      <w:r w:rsidRPr="007C2BE7">
        <w:rPr>
          <w:sz w:val="20"/>
          <w:szCs w:val="20"/>
        </w:rPr>
        <w:t>Some Anakie residents think property preparation is not required because they have insurance</w:t>
      </w:r>
      <w:r w:rsidR="005D2BD3" w:rsidRPr="007C2BE7">
        <w:rPr>
          <w:sz w:val="20"/>
          <w:szCs w:val="20"/>
        </w:rPr>
        <w:t xml:space="preserve"> </w:t>
      </w:r>
    </w:p>
    <w:p w14:paraId="163679CF" w14:textId="4EF61039" w:rsidR="00817A64" w:rsidRPr="00817A64" w:rsidRDefault="00817A64" w:rsidP="00817A64">
      <w:pPr>
        <w:pStyle w:val="BodyText"/>
        <w:rPr>
          <w:b/>
          <w:bCs/>
          <w:sz w:val="20"/>
          <w:szCs w:val="20"/>
        </w:rPr>
      </w:pPr>
      <w:r w:rsidRPr="00817A64">
        <w:rPr>
          <w:b/>
          <w:bCs/>
          <w:sz w:val="20"/>
          <w:szCs w:val="20"/>
        </w:rPr>
        <w:t>Breamlea</w:t>
      </w:r>
    </w:p>
    <w:p w14:paraId="3AC84A26" w14:textId="39984A1E" w:rsidR="00DE61D1" w:rsidRPr="007C2BE7" w:rsidRDefault="0033003E" w:rsidP="00F006F1">
      <w:pPr>
        <w:pStyle w:val="BodyText"/>
        <w:numPr>
          <w:ilvl w:val="0"/>
          <w:numId w:val="27"/>
        </w:numPr>
        <w:rPr>
          <w:sz w:val="20"/>
          <w:szCs w:val="20"/>
        </w:rPr>
      </w:pPr>
      <w:r w:rsidRPr="007C2BE7">
        <w:rPr>
          <w:sz w:val="20"/>
          <w:szCs w:val="20"/>
        </w:rPr>
        <w:t>Breamlea residents concerned about illegal burn offs in Breamlea</w:t>
      </w:r>
    </w:p>
    <w:p w14:paraId="60B4820E" w14:textId="7CFFA5FF" w:rsidR="0033003E" w:rsidRPr="007C2BE7" w:rsidRDefault="0033003E" w:rsidP="00F006F1">
      <w:pPr>
        <w:pStyle w:val="BodyText"/>
        <w:numPr>
          <w:ilvl w:val="0"/>
          <w:numId w:val="27"/>
        </w:numPr>
        <w:rPr>
          <w:sz w:val="20"/>
          <w:szCs w:val="20"/>
        </w:rPr>
      </w:pPr>
      <w:r w:rsidRPr="007C2BE7">
        <w:rPr>
          <w:sz w:val="20"/>
          <w:szCs w:val="20"/>
        </w:rPr>
        <w:t>Breamlea residents concerned with the number of visitors illegally parking and making access for residents and emergency vehicles difficult</w:t>
      </w:r>
    </w:p>
    <w:p w14:paraId="083C6BC9" w14:textId="09208958" w:rsidR="0033003E" w:rsidRPr="008444AD" w:rsidRDefault="0033003E" w:rsidP="00F006F1">
      <w:pPr>
        <w:pStyle w:val="BodyText"/>
        <w:numPr>
          <w:ilvl w:val="0"/>
          <w:numId w:val="27"/>
        </w:numPr>
        <w:rPr>
          <w:sz w:val="20"/>
          <w:szCs w:val="20"/>
        </w:rPr>
      </w:pPr>
      <w:r w:rsidRPr="008444AD">
        <w:rPr>
          <w:sz w:val="20"/>
          <w:szCs w:val="20"/>
        </w:rPr>
        <w:t>Concerns raised with the monitoring and maintenance of fire plugs in Breamlea</w:t>
      </w:r>
    </w:p>
    <w:p w14:paraId="0611D3AD" w14:textId="162B1E2E" w:rsidR="0033003E" w:rsidRPr="008444AD" w:rsidRDefault="0033003E" w:rsidP="00F006F1">
      <w:pPr>
        <w:pStyle w:val="BodyText"/>
        <w:numPr>
          <w:ilvl w:val="0"/>
          <w:numId w:val="27"/>
        </w:numPr>
        <w:rPr>
          <w:sz w:val="20"/>
          <w:szCs w:val="20"/>
        </w:rPr>
      </w:pPr>
      <w:r w:rsidRPr="008444AD">
        <w:rPr>
          <w:sz w:val="20"/>
          <w:szCs w:val="20"/>
        </w:rPr>
        <w:t>Concerns raised that visitors to Breamlea are unaware of the fire risk in Breamlea</w:t>
      </w:r>
    </w:p>
    <w:p w14:paraId="0F319771" w14:textId="4D6EDB77" w:rsidR="0003299D" w:rsidRPr="0003299D" w:rsidRDefault="0003299D" w:rsidP="0003299D">
      <w:pPr>
        <w:pStyle w:val="BodyText"/>
        <w:rPr>
          <w:b/>
          <w:bCs/>
          <w:sz w:val="20"/>
          <w:szCs w:val="20"/>
        </w:rPr>
      </w:pPr>
      <w:r w:rsidRPr="0003299D">
        <w:rPr>
          <w:b/>
          <w:bCs/>
          <w:sz w:val="20"/>
          <w:szCs w:val="20"/>
        </w:rPr>
        <w:t>Both Anakie and Breamlea residents raised the following:</w:t>
      </w:r>
    </w:p>
    <w:p w14:paraId="6C2832B1" w14:textId="6158D868" w:rsidR="0033003E" w:rsidRPr="006A4422" w:rsidRDefault="0033003E" w:rsidP="00F006F1">
      <w:pPr>
        <w:pStyle w:val="BodyText"/>
        <w:numPr>
          <w:ilvl w:val="0"/>
          <w:numId w:val="27"/>
        </w:numPr>
        <w:rPr>
          <w:sz w:val="20"/>
          <w:szCs w:val="20"/>
        </w:rPr>
      </w:pPr>
      <w:r w:rsidRPr="006A4422">
        <w:rPr>
          <w:sz w:val="20"/>
          <w:szCs w:val="20"/>
        </w:rPr>
        <w:t xml:space="preserve">Anakie and Breamlea </w:t>
      </w:r>
      <w:r w:rsidR="00B6341D" w:rsidRPr="006A4422">
        <w:rPr>
          <w:sz w:val="20"/>
          <w:szCs w:val="20"/>
        </w:rPr>
        <w:t>residents</w:t>
      </w:r>
      <w:r w:rsidRPr="006A4422">
        <w:rPr>
          <w:sz w:val="20"/>
          <w:szCs w:val="20"/>
        </w:rPr>
        <w:t xml:space="preserve"> unsure of where to get reliable information</w:t>
      </w:r>
    </w:p>
    <w:p w14:paraId="33549824" w14:textId="33698948" w:rsidR="0033003E" w:rsidRPr="006A4422" w:rsidRDefault="0033003E" w:rsidP="00F006F1">
      <w:pPr>
        <w:pStyle w:val="BodyText"/>
        <w:numPr>
          <w:ilvl w:val="0"/>
          <w:numId w:val="27"/>
        </w:numPr>
        <w:rPr>
          <w:sz w:val="20"/>
          <w:szCs w:val="20"/>
        </w:rPr>
      </w:pPr>
      <w:r w:rsidRPr="006A4422">
        <w:rPr>
          <w:sz w:val="20"/>
          <w:szCs w:val="20"/>
        </w:rPr>
        <w:t>Anakie and Breamlea residents unsure who to contact in council for certain issues</w:t>
      </w:r>
    </w:p>
    <w:p w14:paraId="522382D3" w14:textId="0358A592" w:rsidR="00E4167F" w:rsidRPr="006A4422" w:rsidRDefault="00F006F1" w:rsidP="00F006F1">
      <w:pPr>
        <w:pStyle w:val="BodyText"/>
        <w:numPr>
          <w:ilvl w:val="0"/>
          <w:numId w:val="27"/>
        </w:numPr>
        <w:rPr>
          <w:sz w:val="20"/>
          <w:szCs w:val="20"/>
        </w:rPr>
      </w:pPr>
      <w:r w:rsidRPr="006A4422">
        <w:rPr>
          <w:sz w:val="20"/>
          <w:szCs w:val="20"/>
        </w:rPr>
        <w:t>Many</w:t>
      </w:r>
      <w:r w:rsidR="00B6341D" w:rsidRPr="006A4422">
        <w:rPr>
          <w:sz w:val="20"/>
          <w:szCs w:val="20"/>
        </w:rPr>
        <w:t xml:space="preserve"> residents are unsure where to start when it comes to planning for fire or other hazards. </w:t>
      </w:r>
    </w:p>
    <w:p w14:paraId="0A55B095" w14:textId="3929EEBD" w:rsidR="00E4167F" w:rsidRDefault="00E4167F" w:rsidP="00844530">
      <w:pPr>
        <w:pStyle w:val="BodyText"/>
      </w:pPr>
    </w:p>
    <w:p w14:paraId="18B8A8CC" w14:textId="7F304F4E" w:rsidR="007C2BE7" w:rsidRDefault="007C2BE7" w:rsidP="00844530">
      <w:pPr>
        <w:pStyle w:val="BodyText"/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6ADE0D6F" w14:textId="77777777" w:rsidTr="00D950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CCECFF"/>
            <w:tcMar>
              <w:top w:w="0" w:type="dxa"/>
              <w:bottom w:w="0" w:type="dxa"/>
            </w:tcMar>
          </w:tcPr>
          <w:p w14:paraId="6E6D1C28" w14:textId="26FF3829" w:rsidR="00834B70" w:rsidRPr="006C6D3E" w:rsidRDefault="00D950FE" w:rsidP="009E00EC">
            <w:pPr>
              <w:pStyle w:val="BodyText"/>
              <w:rPr>
                <w:color w:val="003263" w:themeColor="text2"/>
              </w:rPr>
            </w:pPr>
            <w:r>
              <w:rPr>
                <w:color w:val="003263" w:themeColor="text2"/>
              </w:rPr>
              <w:lastRenderedPageBreak/>
              <w:t>Outcomes and deliverables</w:t>
            </w:r>
          </w:p>
        </w:tc>
      </w:tr>
    </w:tbl>
    <w:p w14:paraId="70A71384" w14:textId="335232C1" w:rsidR="00834B70" w:rsidRDefault="004E600A" w:rsidP="00844530">
      <w:pPr>
        <w:pStyle w:val="BodyText"/>
      </w:pPr>
      <w:r w:rsidRPr="00893C8B">
        <w:t>In re</w:t>
      </w:r>
      <w:r w:rsidR="00591D9B" w:rsidRPr="00893C8B">
        <w:t>s</w:t>
      </w:r>
      <w:r w:rsidRPr="00893C8B">
        <w:t>po</w:t>
      </w:r>
      <w:r w:rsidR="00591D9B" w:rsidRPr="00893C8B">
        <w:t>n</w:t>
      </w:r>
      <w:r w:rsidRPr="00893C8B">
        <w:t>s</w:t>
      </w:r>
      <w:r w:rsidR="00591D9B" w:rsidRPr="00893C8B">
        <w:t>e</w:t>
      </w:r>
      <w:r w:rsidRPr="00893C8B">
        <w:t xml:space="preserve"> to the communities feedback the following </w:t>
      </w:r>
      <w:r w:rsidR="000241FD">
        <w:t xml:space="preserve">information and outcomes have been delivered: </w:t>
      </w:r>
    </w:p>
    <w:p w14:paraId="7371D4AD" w14:textId="2DBA7DCC" w:rsidR="007E71D8" w:rsidRPr="007E71D8" w:rsidRDefault="007E71D8" w:rsidP="00844530">
      <w:pPr>
        <w:pStyle w:val="BodyText"/>
        <w:rPr>
          <w:b/>
          <w:bCs/>
        </w:rPr>
      </w:pPr>
      <w:r w:rsidRPr="007E71D8">
        <w:rPr>
          <w:b/>
          <w:bCs/>
        </w:rPr>
        <w:t>Anakie</w:t>
      </w:r>
    </w:p>
    <w:p w14:paraId="3A6FE0FF" w14:textId="2FE4AA90" w:rsidR="00D950FE" w:rsidRDefault="00445199" w:rsidP="00D950FE">
      <w:pPr>
        <w:pStyle w:val="BodyText"/>
        <w:numPr>
          <w:ilvl w:val="0"/>
          <w:numId w:val="28"/>
        </w:numPr>
      </w:pPr>
      <w:r>
        <w:t>A c</w:t>
      </w:r>
      <w:r w:rsidR="005559DB">
        <w:t>lear</w:t>
      </w:r>
      <w:r w:rsidR="00A07E14">
        <w:t>er</w:t>
      </w:r>
      <w:r w:rsidR="005559DB">
        <w:t xml:space="preserve"> understanding of the slashing program for Anakie</w:t>
      </w:r>
      <w:r>
        <w:t xml:space="preserve"> with roadsides slashed closer to </w:t>
      </w:r>
      <w:r w:rsidR="0098541E">
        <w:t>Christmas</w:t>
      </w:r>
      <w:r>
        <w:t xml:space="preserve"> to </w:t>
      </w:r>
      <w:r w:rsidR="0098541E">
        <w:t xml:space="preserve">limit </w:t>
      </w:r>
      <w:r w:rsidR="00B528C7">
        <w:t>regrowth to provide the best protection for the community</w:t>
      </w:r>
      <w:r w:rsidR="0098541E">
        <w:t xml:space="preserve"> over summer. </w:t>
      </w:r>
    </w:p>
    <w:p w14:paraId="0EE24710" w14:textId="6ACE873B" w:rsidR="00007C81" w:rsidRDefault="006967BD" w:rsidP="00D950FE">
      <w:pPr>
        <w:pStyle w:val="BodyText"/>
        <w:numPr>
          <w:ilvl w:val="0"/>
          <w:numId w:val="28"/>
        </w:numPr>
      </w:pPr>
      <w:r>
        <w:t xml:space="preserve">Through this project, the City was able to advocate to have Satellite WIFI installed into the Anakie </w:t>
      </w:r>
      <w:r w:rsidR="00553418">
        <w:t>Community</w:t>
      </w:r>
      <w:r>
        <w:t xml:space="preserve"> house. Installation is expected prior to Christmas. </w:t>
      </w:r>
    </w:p>
    <w:p w14:paraId="1026E436" w14:textId="242481E8" w:rsidR="00553418" w:rsidRDefault="009F4B9A" w:rsidP="00D950FE">
      <w:pPr>
        <w:pStyle w:val="BodyText"/>
        <w:numPr>
          <w:ilvl w:val="0"/>
          <w:numId w:val="28"/>
        </w:numPr>
      </w:pPr>
      <w:r>
        <w:t xml:space="preserve">Land managers were taken </w:t>
      </w:r>
      <w:r w:rsidR="000800EE">
        <w:t xml:space="preserve">on a tour of Anakie to highlight residents concerns with regards to </w:t>
      </w:r>
      <w:r w:rsidR="003025E1">
        <w:t xml:space="preserve">the </w:t>
      </w:r>
      <w:r w:rsidR="00151FB4">
        <w:t>amount of vegetation in the Brisbane Ranges National Park,</w:t>
      </w:r>
      <w:r w:rsidR="00CE0644">
        <w:t xml:space="preserve"> amount of vegetation along roadsides</w:t>
      </w:r>
      <w:r w:rsidR="0031083F">
        <w:t xml:space="preserve"> and line of sight issues. </w:t>
      </w:r>
      <w:r w:rsidR="00B0051A">
        <w:t xml:space="preserve">Land managers have since removed noxious weeds from the roadside and reserves, cut back vegetation and </w:t>
      </w:r>
      <w:r w:rsidR="00981078">
        <w:t xml:space="preserve">trees to increase </w:t>
      </w:r>
      <w:r w:rsidR="00A07D69">
        <w:t>visibility</w:t>
      </w:r>
      <w:r w:rsidR="00981078">
        <w:t xml:space="preserve">, inspected all rural roads for dangerous trees </w:t>
      </w:r>
      <w:r w:rsidR="002A4E82">
        <w:t xml:space="preserve">and </w:t>
      </w:r>
      <w:r w:rsidR="00A07D69">
        <w:t xml:space="preserve">worked in partnership to maintain strategic fuel breaks while </w:t>
      </w:r>
      <w:r w:rsidR="00022CB8">
        <w:t>maintaining the important ecological value of the roadsides</w:t>
      </w:r>
      <w:r w:rsidR="00A07D69">
        <w:t xml:space="preserve"> and the national park</w:t>
      </w:r>
      <w:r w:rsidR="00022CB8">
        <w:t xml:space="preserve">. </w:t>
      </w:r>
      <w:r w:rsidR="00A8450A">
        <w:t xml:space="preserve"> </w:t>
      </w:r>
      <w:r w:rsidR="00643F65">
        <w:t xml:space="preserve"> </w:t>
      </w:r>
    </w:p>
    <w:p w14:paraId="0AF3B946" w14:textId="61D0F48B" w:rsidR="00022CB8" w:rsidRDefault="00EF3142" w:rsidP="00D950FE">
      <w:pPr>
        <w:pStyle w:val="BodyText"/>
        <w:numPr>
          <w:ilvl w:val="0"/>
          <w:numId w:val="28"/>
        </w:numPr>
      </w:pPr>
      <w:r>
        <w:t xml:space="preserve">The </w:t>
      </w:r>
      <w:r w:rsidR="003454C0">
        <w:t>road shoulders of De Motts road were repaired</w:t>
      </w:r>
      <w:r w:rsidR="007D6654">
        <w:t xml:space="preserve"> </w:t>
      </w:r>
      <w:r w:rsidR="00DB563F">
        <w:t xml:space="preserve">to </w:t>
      </w:r>
      <w:r w:rsidR="001F6F2E">
        <w:t xml:space="preserve">level the shoulders with the road and increase </w:t>
      </w:r>
      <w:r w:rsidR="00AA4775">
        <w:t xml:space="preserve">road user </w:t>
      </w:r>
      <w:r w:rsidR="007C2BE7">
        <w:t>safety.</w:t>
      </w:r>
    </w:p>
    <w:p w14:paraId="2C84BECC" w14:textId="4B6692F7" w:rsidR="00C7643E" w:rsidRDefault="00E524AF" w:rsidP="00D950FE">
      <w:pPr>
        <w:pStyle w:val="BodyText"/>
        <w:numPr>
          <w:ilvl w:val="0"/>
          <w:numId w:val="28"/>
        </w:numPr>
      </w:pPr>
      <w:r>
        <w:t xml:space="preserve">Both Anakie and Breamlea are subject to numerous </w:t>
      </w:r>
      <w:r w:rsidR="007F25EB">
        <w:t>planning overlays</w:t>
      </w:r>
      <w:r w:rsidR="009230BA">
        <w:t xml:space="preserve"> with some </w:t>
      </w:r>
      <w:r w:rsidR="003E1955">
        <w:t xml:space="preserve">overlays </w:t>
      </w:r>
      <w:r w:rsidR="009230BA">
        <w:t xml:space="preserve">having specific exemptions </w:t>
      </w:r>
      <w:r w:rsidR="003E1955">
        <w:t xml:space="preserve">where a permit to remove vegetation is not required. To determine if an exemption is applicable to your property, </w:t>
      </w:r>
      <w:r w:rsidR="003267A1">
        <w:t>landowners</w:t>
      </w:r>
      <w:r w:rsidR="00D97311">
        <w:t xml:space="preserve"> should contact Golden Plains </w:t>
      </w:r>
      <w:r w:rsidR="004B4ED8">
        <w:t>Statut</w:t>
      </w:r>
      <w:r w:rsidR="00C7643E">
        <w:t xml:space="preserve">ory Planning team on 5220 7111 of City of Greater Geelong Planning unit on 5272 5272. </w:t>
      </w:r>
    </w:p>
    <w:p w14:paraId="00BC5C8A" w14:textId="43F75AED" w:rsidR="00B255C0" w:rsidRDefault="00BE7DCE" w:rsidP="00D950FE">
      <w:pPr>
        <w:pStyle w:val="BodyText"/>
        <w:numPr>
          <w:ilvl w:val="0"/>
          <w:numId w:val="28"/>
        </w:numPr>
      </w:pPr>
      <w:r>
        <w:t xml:space="preserve">Through the virtual workshops, property clean- up days and the </w:t>
      </w:r>
      <w:r w:rsidR="00667B1D">
        <w:t>bushfire safety guides, residents</w:t>
      </w:r>
      <w:r w:rsidR="0010396A">
        <w:t xml:space="preserve"> of Anakie</w:t>
      </w:r>
      <w:r w:rsidR="00667B1D">
        <w:t xml:space="preserve"> have been advised to not wait for a call from the fire brigade to activate their fire plan</w:t>
      </w:r>
      <w:r w:rsidR="00B255C0">
        <w:t>. Anakie and Maude CFA brigades have only 4 fire fighting tankers to service over 300 properties. Residents should not expect a call or a truck at their property.</w:t>
      </w:r>
    </w:p>
    <w:p w14:paraId="0A2087F6" w14:textId="541AD10B" w:rsidR="007C2BE7" w:rsidRDefault="00FC3A82" w:rsidP="00D950FE">
      <w:pPr>
        <w:pStyle w:val="BodyText"/>
        <w:numPr>
          <w:ilvl w:val="0"/>
          <w:numId w:val="28"/>
        </w:numPr>
      </w:pPr>
      <w:r>
        <w:t xml:space="preserve">It is important for residents to ensure they have </w:t>
      </w:r>
      <w:r w:rsidR="006348B5">
        <w:t>the right</w:t>
      </w:r>
      <w:r>
        <w:t xml:space="preserve"> level of insurance cover for their property. </w:t>
      </w:r>
      <w:r w:rsidR="00937136">
        <w:t>The insurance recovery process can take time</w:t>
      </w:r>
      <w:r w:rsidR="006348B5">
        <w:t>. The better prepared your property is, the better chance you have</w:t>
      </w:r>
      <w:r w:rsidR="00817173">
        <w:t xml:space="preserve"> of minimising damage from bushfire.</w:t>
      </w:r>
    </w:p>
    <w:p w14:paraId="23D27993" w14:textId="7C90EF3F" w:rsidR="006A7904" w:rsidRPr="006A7904" w:rsidRDefault="006A7904" w:rsidP="006A7904">
      <w:pPr>
        <w:pStyle w:val="BodyText"/>
        <w:ind w:left="360"/>
        <w:rPr>
          <w:b/>
          <w:bCs/>
        </w:rPr>
      </w:pPr>
      <w:r w:rsidRPr="006A7904">
        <w:rPr>
          <w:b/>
          <w:bCs/>
        </w:rPr>
        <w:t>Breamlea</w:t>
      </w:r>
    </w:p>
    <w:p w14:paraId="3DC81CFA" w14:textId="1B952508" w:rsidR="00817173" w:rsidRDefault="00717732" w:rsidP="00D950FE">
      <w:pPr>
        <w:pStyle w:val="BodyText"/>
        <w:numPr>
          <w:ilvl w:val="0"/>
          <w:numId w:val="28"/>
        </w:numPr>
      </w:pPr>
      <w:r>
        <w:t xml:space="preserve">Three new Fire Prohibition signs were installed in Breamlea to </w:t>
      </w:r>
      <w:r w:rsidR="00715530">
        <w:t xml:space="preserve">advise visitors to Breamlea that </w:t>
      </w:r>
      <w:r w:rsidR="00656946">
        <w:t>NO</w:t>
      </w:r>
      <w:r w:rsidR="00715530">
        <w:t xml:space="preserve"> fire can be lit without a permit from the City’s Fire Prevention team.</w:t>
      </w:r>
    </w:p>
    <w:p w14:paraId="044E8E78" w14:textId="3C3D3BCA" w:rsidR="00715530" w:rsidRDefault="005F202F" w:rsidP="00D950FE">
      <w:pPr>
        <w:pStyle w:val="BodyText"/>
        <w:numPr>
          <w:ilvl w:val="0"/>
          <w:numId w:val="28"/>
        </w:numPr>
      </w:pPr>
      <w:r>
        <w:t xml:space="preserve">During summer, visitors frequent Breamlea for its protected beaches. To overcome visitors illegally parking, new </w:t>
      </w:r>
      <w:r w:rsidR="00165105">
        <w:t xml:space="preserve">unbroken yellow painted lines were </w:t>
      </w:r>
      <w:r w:rsidR="002E704B">
        <w:t xml:space="preserve">placed to indicate no stopping zones along Horwood Drive. Parking Inspectors also conduct patrols during the summer </w:t>
      </w:r>
      <w:r w:rsidR="00870BBF">
        <w:t>including on weekends.</w:t>
      </w:r>
    </w:p>
    <w:p w14:paraId="142B7F17" w14:textId="2B01F53D" w:rsidR="00372132" w:rsidRDefault="005961F9" w:rsidP="00D950FE">
      <w:pPr>
        <w:pStyle w:val="BodyText"/>
        <w:numPr>
          <w:ilvl w:val="0"/>
          <w:numId w:val="28"/>
        </w:numPr>
      </w:pPr>
      <w:r>
        <w:t xml:space="preserve">The </w:t>
      </w:r>
      <w:r w:rsidR="00B4458B">
        <w:t>C</w:t>
      </w:r>
      <w:r>
        <w:t xml:space="preserve">ity conducts annual Fire Plug inspections with Breamlea serviced each December. Residents </w:t>
      </w:r>
      <w:r w:rsidR="00F543D7">
        <w:t xml:space="preserve">can report a fire plug issue at any time through the Geelong App or by calling Customer </w:t>
      </w:r>
      <w:r w:rsidR="00B4458B">
        <w:t>Service on 5272 5272.</w:t>
      </w:r>
    </w:p>
    <w:p w14:paraId="0529E6BA" w14:textId="223BDA3D" w:rsidR="00994F3A" w:rsidRDefault="00994F3A" w:rsidP="00D950FE">
      <w:pPr>
        <w:pStyle w:val="BodyText"/>
        <w:numPr>
          <w:ilvl w:val="0"/>
          <w:numId w:val="28"/>
        </w:numPr>
      </w:pPr>
      <w:r>
        <w:t>A Fire Safety brochure was developed with input from the community to provide information and advice to visitors regarding the fire risk in Breamlea</w:t>
      </w:r>
      <w:r w:rsidR="00903B78">
        <w:t xml:space="preserve">, parking, use of BBQ’s and </w:t>
      </w:r>
      <w:r w:rsidR="00FA6B9B">
        <w:t>where to get reliable information regarding warnings</w:t>
      </w:r>
      <w:r w:rsidR="008444AD">
        <w:t>. This was delivered to every property in Breamlea with extra copies going to the Caravan Park and temporary accommodation properties.</w:t>
      </w:r>
    </w:p>
    <w:p w14:paraId="273FA246" w14:textId="6B99101E" w:rsidR="00423BCC" w:rsidRDefault="00B11F35" w:rsidP="00411D2B">
      <w:pPr>
        <w:pStyle w:val="BodyText"/>
        <w:ind w:left="360"/>
      </w:pPr>
      <w:r>
        <w:t>A Fire Safety reference guide was developed for both Anakie and Breamlea residents and visitors. Th</w:t>
      </w:r>
      <w:r w:rsidR="00CA2802">
        <w:t xml:space="preserve">rough this guide, the virtual workshops and property clean-up days, agencies have discussed with residents </w:t>
      </w:r>
      <w:r w:rsidR="00384D1E">
        <w:t>where to get reliable information, the use of the Vic Emergency App and website</w:t>
      </w:r>
      <w:r w:rsidR="00B72E22">
        <w:t xml:space="preserve"> and </w:t>
      </w:r>
      <w:r w:rsidR="00423BCC">
        <w:t xml:space="preserve">the importance of having a written plan. </w:t>
      </w:r>
      <w:r w:rsidR="006B0D71">
        <w:t xml:space="preserve">The upcoming property preparation days will provide a further opportunity for residents to discuss their planning </w:t>
      </w:r>
      <w:r w:rsidR="004904B1">
        <w:t>with CFA and Councils Fire Prevention Officers.</w:t>
      </w:r>
    </w:p>
    <w:p w14:paraId="6D30110D" w14:textId="702B6CA5" w:rsidR="00411D2B" w:rsidRPr="00893C8B" w:rsidRDefault="00423BCC" w:rsidP="00411D2B">
      <w:pPr>
        <w:pStyle w:val="BodyText"/>
        <w:ind w:left="360"/>
      </w:pPr>
      <w:r>
        <w:t>Throughout this project, the community has had access to a single officer to discuss concerns and raise issues. This officer has been the liaison between the community and the agencies</w:t>
      </w:r>
      <w:r w:rsidR="0052715E">
        <w:t xml:space="preserve"> and has provided information to the community on which department within council to contact and which agency is responsible for a certain issue. </w:t>
      </w:r>
      <w:r w:rsidR="006A4422">
        <w:t>This has been well received and successful in helping residents to navigate the many agencies and council departments involved in fire safety.</w:t>
      </w:r>
    </w:p>
    <w:sectPr w:rsidR="00411D2B" w:rsidRPr="00893C8B" w:rsidSect="00834B70">
      <w:footerReference w:type="default" r:id="rId13"/>
      <w:type w:val="continuous"/>
      <w:pgSz w:w="11907" w:h="16840" w:code="9"/>
      <w:pgMar w:top="822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CCD1A9" w14:textId="77777777" w:rsidR="00D276D7" w:rsidRDefault="00D276D7" w:rsidP="00CE604F">
      <w:r>
        <w:separator/>
      </w:r>
    </w:p>
    <w:p w14:paraId="1C93EBDB" w14:textId="77777777" w:rsidR="00D276D7" w:rsidRDefault="00D276D7" w:rsidP="00CE604F"/>
    <w:p w14:paraId="71CBF185" w14:textId="77777777" w:rsidR="00D276D7" w:rsidRDefault="00D276D7" w:rsidP="00CE604F"/>
    <w:p w14:paraId="37FD67AA" w14:textId="77777777" w:rsidR="00D276D7" w:rsidRDefault="00D276D7" w:rsidP="00CE604F"/>
  </w:endnote>
  <w:endnote w:type="continuationSeparator" w:id="0">
    <w:p w14:paraId="0A68DC05" w14:textId="77777777" w:rsidR="00D276D7" w:rsidRDefault="00D276D7" w:rsidP="00CE604F">
      <w:r>
        <w:continuationSeparator/>
      </w:r>
    </w:p>
    <w:p w14:paraId="73CD5B3E" w14:textId="77777777" w:rsidR="00D276D7" w:rsidRDefault="00D276D7" w:rsidP="00CE604F"/>
    <w:p w14:paraId="283258E7" w14:textId="77777777" w:rsidR="00D276D7" w:rsidRDefault="00D276D7" w:rsidP="00CE604F"/>
    <w:p w14:paraId="2E8967AB" w14:textId="77777777" w:rsidR="00D276D7" w:rsidRDefault="00D276D7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1" w:subsetted="1" w:fontKey="{9079CCE8-F1BE-4C6D-8B3D-812562A42B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1AD2A" w14:textId="0F2F8543" w:rsidR="004D2DEE" w:rsidRDefault="008143BB" w:rsidP="008143BB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3818B4" wp14:editId="2718B9FD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53960" cy="666750"/>
          <wp:effectExtent l="0" t="0" r="0" b="0"/>
          <wp:wrapNone/>
          <wp:docPr id="6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134"/>
                  <a:stretch/>
                </pic:blipFill>
                <pic:spPr bwMode="auto">
                  <a:xfrm>
                    <a:off x="0" y="0"/>
                    <a:ext cx="7560000" cy="6672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4E6EE2" w14:textId="77777777" w:rsidR="00D276D7" w:rsidRDefault="00D276D7" w:rsidP="00CE604F">
      <w:r>
        <w:separator/>
      </w:r>
    </w:p>
    <w:p w14:paraId="0200CFD0" w14:textId="77777777" w:rsidR="00D276D7" w:rsidRDefault="00D276D7" w:rsidP="00CE604F"/>
    <w:p w14:paraId="74310DC4" w14:textId="77777777" w:rsidR="00D276D7" w:rsidRDefault="00D276D7" w:rsidP="00CE604F"/>
    <w:p w14:paraId="18EA02AE" w14:textId="77777777" w:rsidR="00D276D7" w:rsidRDefault="00D276D7" w:rsidP="00CE604F"/>
  </w:footnote>
  <w:footnote w:type="continuationSeparator" w:id="0">
    <w:p w14:paraId="0EED028A" w14:textId="77777777" w:rsidR="00D276D7" w:rsidRDefault="00D276D7" w:rsidP="00CE604F">
      <w:r>
        <w:continuationSeparator/>
      </w:r>
    </w:p>
    <w:p w14:paraId="35871744" w14:textId="77777777" w:rsidR="00D276D7" w:rsidRDefault="00D276D7" w:rsidP="00CE604F"/>
    <w:p w14:paraId="1A9448D9" w14:textId="77777777" w:rsidR="00D276D7" w:rsidRDefault="00D276D7" w:rsidP="00CE604F"/>
    <w:p w14:paraId="45BB68B3" w14:textId="77777777" w:rsidR="00D276D7" w:rsidRDefault="00D276D7" w:rsidP="00CE604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E6B4C57"/>
    <w:multiLevelType w:val="hybridMultilevel"/>
    <w:tmpl w:val="C980E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1F292BA9"/>
    <w:multiLevelType w:val="hybridMultilevel"/>
    <w:tmpl w:val="6CE274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71162A5F"/>
    <w:multiLevelType w:val="hybridMultilevel"/>
    <w:tmpl w:val="692087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20"/>
  </w:num>
  <w:num w:numId="4">
    <w:abstractNumId w:val="16"/>
  </w:num>
  <w:num w:numId="5">
    <w:abstractNumId w:val="10"/>
  </w:num>
  <w:num w:numId="6">
    <w:abstractNumId w:val="18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3"/>
  </w:num>
  <w:num w:numId="12">
    <w:abstractNumId w:val="17"/>
  </w:num>
  <w:num w:numId="13">
    <w:abstractNumId w:val="7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17"/>
  </w:num>
  <w:num w:numId="17">
    <w:abstractNumId w:val="17"/>
  </w:num>
  <w:num w:numId="18">
    <w:abstractNumId w:val="17"/>
  </w:num>
  <w:num w:numId="19">
    <w:abstractNumId w:val="13"/>
  </w:num>
  <w:num w:numId="20">
    <w:abstractNumId w:val="13"/>
  </w:num>
  <w:num w:numId="21">
    <w:abstractNumId w:val="13"/>
  </w:num>
  <w:num w:numId="22">
    <w:abstractNumId w:val="5"/>
  </w:num>
  <w:num w:numId="23">
    <w:abstractNumId w:val="4"/>
  </w:num>
  <w:num w:numId="24">
    <w:abstractNumId w:val="1"/>
  </w:num>
  <w:num w:numId="25">
    <w:abstractNumId w:val="0"/>
  </w:num>
  <w:num w:numId="26">
    <w:abstractNumId w:val="12"/>
  </w:num>
  <w:num w:numId="27">
    <w:abstractNumId w:val="14"/>
  </w:num>
  <w:num w:numId="28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4B0"/>
    <w:rsid w:val="0000578C"/>
    <w:rsid w:val="00007C81"/>
    <w:rsid w:val="00010362"/>
    <w:rsid w:val="00012493"/>
    <w:rsid w:val="00015395"/>
    <w:rsid w:val="00015489"/>
    <w:rsid w:val="00021629"/>
    <w:rsid w:val="00022CB8"/>
    <w:rsid w:val="000241FD"/>
    <w:rsid w:val="0003299D"/>
    <w:rsid w:val="000340A9"/>
    <w:rsid w:val="00035765"/>
    <w:rsid w:val="00035E23"/>
    <w:rsid w:val="00041675"/>
    <w:rsid w:val="000443F5"/>
    <w:rsid w:val="00051849"/>
    <w:rsid w:val="00056673"/>
    <w:rsid w:val="00062A0F"/>
    <w:rsid w:val="00072C00"/>
    <w:rsid w:val="000767E6"/>
    <w:rsid w:val="000800EE"/>
    <w:rsid w:val="000816C6"/>
    <w:rsid w:val="0008298C"/>
    <w:rsid w:val="000830C8"/>
    <w:rsid w:val="000841E1"/>
    <w:rsid w:val="000846FE"/>
    <w:rsid w:val="000873E7"/>
    <w:rsid w:val="0009559C"/>
    <w:rsid w:val="00095E19"/>
    <w:rsid w:val="000A0633"/>
    <w:rsid w:val="000A73E8"/>
    <w:rsid w:val="000B5463"/>
    <w:rsid w:val="000C2502"/>
    <w:rsid w:val="000C4EFB"/>
    <w:rsid w:val="000C7DD4"/>
    <w:rsid w:val="000D6EA5"/>
    <w:rsid w:val="000E22A7"/>
    <w:rsid w:val="000E46A7"/>
    <w:rsid w:val="000F52FE"/>
    <w:rsid w:val="000F71C6"/>
    <w:rsid w:val="00103137"/>
    <w:rsid w:val="0010396A"/>
    <w:rsid w:val="00104560"/>
    <w:rsid w:val="0011328F"/>
    <w:rsid w:val="00113B8E"/>
    <w:rsid w:val="00114534"/>
    <w:rsid w:val="0011699E"/>
    <w:rsid w:val="001207DA"/>
    <w:rsid w:val="00121968"/>
    <w:rsid w:val="0012356D"/>
    <w:rsid w:val="00126586"/>
    <w:rsid w:val="001359F2"/>
    <w:rsid w:val="0013729F"/>
    <w:rsid w:val="0015135C"/>
    <w:rsid w:val="00151FB4"/>
    <w:rsid w:val="00152D85"/>
    <w:rsid w:val="00153248"/>
    <w:rsid w:val="001546E5"/>
    <w:rsid w:val="0015593C"/>
    <w:rsid w:val="001626E3"/>
    <w:rsid w:val="00162A63"/>
    <w:rsid w:val="00165105"/>
    <w:rsid w:val="00171B11"/>
    <w:rsid w:val="0017287E"/>
    <w:rsid w:val="001864B5"/>
    <w:rsid w:val="00191177"/>
    <w:rsid w:val="0019445B"/>
    <w:rsid w:val="001946CF"/>
    <w:rsid w:val="00194A12"/>
    <w:rsid w:val="00196728"/>
    <w:rsid w:val="00196B66"/>
    <w:rsid w:val="001976D9"/>
    <w:rsid w:val="001A3E10"/>
    <w:rsid w:val="001B0978"/>
    <w:rsid w:val="001B0E1A"/>
    <w:rsid w:val="001B1BE4"/>
    <w:rsid w:val="001B3939"/>
    <w:rsid w:val="001B547E"/>
    <w:rsid w:val="001B69DE"/>
    <w:rsid w:val="001C4B5A"/>
    <w:rsid w:val="001C5632"/>
    <w:rsid w:val="001C6741"/>
    <w:rsid w:val="001C6D0A"/>
    <w:rsid w:val="001E444C"/>
    <w:rsid w:val="001E5696"/>
    <w:rsid w:val="001F09FA"/>
    <w:rsid w:val="001F19D7"/>
    <w:rsid w:val="001F427B"/>
    <w:rsid w:val="001F5141"/>
    <w:rsid w:val="001F6962"/>
    <w:rsid w:val="001F6F2E"/>
    <w:rsid w:val="002024C2"/>
    <w:rsid w:val="00206A5B"/>
    <w:rsid w:val="002108F8"/>
    <w:rsid w:val="00210D17"/>
    <w:rsid w:val="00214DB3"/>
    <w:rsid w:val="00215F5E"/>
    <w:rsid w:val="00217331"/>
    <w:rsid w:val="00220CCC"/>
    <w:rsid w:val="00221F39"/>
    <w:rsid w:val="00230CF5"/>
    <w:rsid w:val="002345A8"/>
    <w:rsid w:val="002401C0"/>
    <w:rsid w:val="00240500"/>
    <w:rsid w:val="002417C3"/>
    <w:rsid w:val="002435F7"/>
    <w:rsid w:val="00250A74"/>
    <w:rsid w:val="00250D31"/>
    <w:rsid w:val="00260B9B"/>
    <w:rsid w:val="00271541"/>
    <w:rsid w:val="0027230C"/>
    <w:rsid w:val="00275B0E"/>
    <w:rsid w:val="0027603E"/>
    <w:rsid w:val="00283B16"/>
    <w:rsid w:val="00284A44"/>
    <w:rsid w:val="002862A5"/>
    <w:rsid w:val="002877DD"/>
    <w:rsid w:val="002900A6"/>
    <w:rsid w:val="002914EA"/>
    <w:rsid w:val="002922E2"/>
    <w:rsid w:val="0029384F"/>
    <w:rsid w:val="00294100"/>
    <w:rsid w:val="002A29EE"/>
    <w:rsid w:val="002A4E82"/>
    <w:rsid w:val="002A5BE4"/>
    <w:rsid w:val="002B3442"/>
    <w:rsid w:val="002C3604"/>
    <w:rsid w:val="002C3D86"/>
    <w:rsid w:val="002C720A"/>
    <w:rsid w:val="002D2753"/>
    <w:rsid w:val="002D627C"/>
    <w:rsid w:val="002E0EFD"/>
    <w:rsid w:val="002E1732"/>
    <w:rsid w:val="002E2D7B"/>
    <w:rsid w:val="002E704B"/>
    <w:rsid w:val="002F61B9"/>
    <w:rsid w:val="003007A4"/>
    <w:rsid w:val="003025E1"/>
    <w:rsid w:val="00306FD8"/>
    <w:rsid w:val="00307A5C"/>
    <w:rsid w:val="00307C95"/>
    <w:rsid w:val="0031083F"/>
    <w:rsid w:val="00312DB3"/>
    <w:rsid w:val="003162EE"/>
    <w:rsid w:val="00316A00"/>
    <w:rsid w:val="0031759E"/>
    <w:rsid w:val="003212FF"/>
    <w:rsid w:val="0032261C"/>
    <w:rsid w:val="003267A1"/>
    <w:rsid w:val="0033003E"/>
    <w:rsid w:val="0033198A"/>
    <w:rsid w:val="00332763"/>
    <w:rsid w:val="0033295D"/>
    <w:rsid w:val="003357C3"/>
    <w:rsid w:val="00343F6C"/>
    <w:rsid w:val="003454C0"/>
    <w:rsid w:val="003563BF"/>
    <w:rsid w:val="00361EB0"/>
    <w:rsid w:val="00363D19"/>
    <w:rsid w:val="0036663C"/>
    <w:rsid w:val="00366F31"/>
    <w:rsid w:val="0037157C"/>
    <w:rsid w:val="00372132"/>
    <w:rsid w:val="00384D1E"/>
    <w:rsid w:val="0038612E"/>
    <w:rsid w:val="00386225"/>
    <w:rsid w:val="003937FC"/>
    <w:rsid w:val="00395614"/>
    <w:rsid w:val="00395B75"/>
    <w:rsid w:val="003A1C7A"/>
    <w:rsid w:val="003A1DE6"/>
    <w:rsid w:val="003A2B8D"/>
    <w:rsid w:val="003A75BE"/>
    <w:rsid w:val="003B403F"/>
    <w:rsid w:val="003C5A9B"/>
    <w:rsid w:val="003C6348"/>
    <w:rsid w:val="003D00CA"/>
    <w:rsid w:val="003D282E"/>
    <w:rsid w:val="003D48DA"/>
    <w:rsid w:val="003D720C"/>
    <w:rsid w:val="003E1955"/>
    <w:rsid w:val="003E4573"/>
    <w:rsid w:val="003F017A"/>
    <w:rsid w:val="003F3636"/>
    <w:rsid w:val="004004EE"/>
    <w:rsid w:val="00406F2C"/>
    <w:rsid w:val="0041053A"/>
    <w:rsid w:val="0041068C"/>
    <w:rsid w:val="004107B6"/>
    <w:rsid w:val="00411D2B"/>
    <w:rsid w:val="00411F2C"/>
    <w:rsid w:val="0041214E"/>
    <w:rsid w:val="0042172C"/>
    <w:rsid w:val="00421F96"/>
    <w:rsid w:val="00423980"/>
    <w:rsid w:val="00423BCC"/>
    <w:rsid w:val="00426496"/>
    <w:rsid w:val="00436650"/>
    <w:rsid w:val="00444C5F"/>
    <w:rsid w:val="00445199"/>
    <w:rsid w:val="004470FA"/>
    <w:rsid w:val="00447B04"/>
    <w:rsid w:val="00456338"/>
    <w:rsid w:val="004568F3"/>
    <w:rsid w:val="00461C05"/>
    <w:rsid w:val="00462820"/>
    <w:rsid w:val="00466A5F"/>
    <w:rsid w:val="004735CE"/>
    <w:rsid w:val="0048346E"/>
    <w:rsid w:val="00484C6E"/>
    <w:rsid w:val="004853D9"/>
    <w:rsid w:val="00486C83"/>
    <w:rsid w:val="0048747B"/>
    <w:rsid w:val="00487805"/>
    <w:rsid w:val="004904B1"/>
    <w:rsid w:val="00490898"/>
    <w:rsid w:val="0049166C"/>
    <w:rsid w:val="0049315B"/>
    <w:rsid w:val="00494757"/>
    <w:rsid w:val="00495432"/>
    <w:rsid w:val="004A1855"/>
    <w:rsid w:val="004A1ADD"/>
    <w:rsid w:val="004A1F23"/>
    <w:rsid w:val="004A4AE1"/>
    <w:rsid w:val="004B497A"/>
    <w:rsid w:val="004B4ED8"/>
    <w:rsid w:val="004B545B"/>
    <w:rsid w:val="004B6B3F"/>
    <w:rsid w:val="004B74E6"/>
    <w:rsid w:val="004C34A2"/>
    <w:rsid w:val="004C5421"/>
    <w:rsid w:val="004D13DC"/>
    <w:rsid w:val="004D2DEE"/>
    <w:rsid w:val="004D392B"/>
    <w:rsid w:val="004E0DF1"/>
    <w:rsid w:val="004E1E84"/>
    <w:rsid w:val="004E3189"/>
    <w:rsid w:val="004E57CE"/>
    <w:rsid w:val="004E600A"/>
    <w:rsid w:val="004E735A"/>
    <w:rsid w:val="004F46FF"/>
    <w:rsid w:val="004F52AC"/>
    <w:rsid w:val="004F6746"/>
    <w:rsid w:val="005129D9"/>
    <w:rsid w:val="00512BC7"/>
    <w:rsid w:val="0051345A"/>
    <w:rsid w:val="00523A60"/>
    <w:rsid w:val="0052715E"/>
    <w:rsid w:val="00531BEE"/>
    <w:rsid w:val="00533CE6"/>
    <w:rsid w:val="005353AA"/>
    <w:rsid w:val="0053789E"/>
    <w:rsid w:val="00552ED1"/>
    <w:rsid w:val="00553418"/>
    <w:rsid w:val="00555916"/>
    <w:rsid w:val="005559DB"/>
    <w:rsid w:val="005562F1"/>
    <w:rsid w:val="005567C3"/>
    <w:rsid w:val="00557B84"/>
    <w:rsid w:val="00561C65"/>
    <w:rsid w:val="00563121"/>
    <w:rsid w:val="00585605"/>
    <w:rsid w:val="00591D9B"/>
    <w:rsid w:val="00593EDF"/>
    <w:rsid w:val="00595475"/>
    <w:rsid w:val="00595895"/>
    <w:rsid w:val="005961F9"/>
    <w:rsid w:val="005B0F59"/>
    <w:rsid w:val="005B281C"/>
    <w:rsid w:val="005B374E"/>
    <w:rsid w:val="005B4482"/>
    <w:rsid w:val="005B7F2F"/>
    <w:rsid w:val="005C11CA"/>
    <w:rsid w:val="005C428F"/>
    <w:rsid w:val="005D2BD3"/>
    <w:rsid w:val="005D35B0"/>
    <w:rsid w:val="005D47B0"/>
    <w:rsid w:val="005D4B4A"/>
    <w:rsid w:val="005E308E"/>
    <w:rsid w:val="005E5955"/>
    <w:rsid w:val="005F202F"/>
    <w:rsid w:val="005F5864"/>
    <w:rsid w:val="00603066"/>
    <w:rsid w:val="00607FD8"/>
    <w:rsid w:val="0061505F"/>
    <w:rsid w:val="0061751B"/>
    <w:rsid w:val="0062297D"/>
    <w:rsid w:val="006251CD"/>
    <w:rsid w:val="006338FE"/>
    <w:rsid w:val="00634604"/>
    <w:rsid w:val="006348B5"/>
    <w:rsid w:val="00643F65"/>
    <w:rsid w:val="00645CF1"/>
    <w:rsid w:val="00645D96"/>
    <w:rsid w:val="00653A59"/>
    <w:rsid w:val="00654462"/>
    <w:rsid w:val="006545E3"/>
    <w:rsid w:val="0065589F"/>
    <w:rsid w:val="00656946"/>
    <w:rsid w:val="006608C0"/>
    <w:rsid w:val="006615E8"/>
    <w:rsid w:val="00662EC6"/>
    <w:rsid w:val="00667B1D"/>
    <w:rsid w:val="0067249B"/>
    <w:rsid w:val="00676B87"/>
    <w:rsid w:val="00677EE0"/>
    <w:rsid w:val="00680DFB"/>
    <w:rsid w:val="0068456E"/>
    <w:rsid w:val="0068762B"/>
    <w:rsid w:val="00692792"/>
    <w:rsid w:val="006967BD"/>
    <w:rsid w:val="006A0287"/>
    <w:rsid w:val="006A1C58"/>
    <w:rsid w:val="006A2BF7"/>
    <w:rsid w:val="006A4422"/>
    <w:rsid w:val="006A7904"/>
    <w:rsid w:val="006B0D71"/>
    <w:rsid w:val="006B1C7B"/>
    <w:rsid w:val="006B5921"/>
    <w:rsid w:val="006B5B56"/>
    <w:rsid w:val="006C059A"/>
    <w:rsid w:val="006C596B"/>
    <w:rsid w:val="006C6D3E"/>
    <w:rsid w:val="006D39B9"/>
    <w:rsid w:val="006E58AA"/>
    <w:rsid w:val="006E6E31"/>
    <w:rsid w:val="006F0469"/>
    <w:rsid w:val="006F2C20"/>
    <w:rsid w:val="007003CF"/>
    <w:rsid w:val="00701A83"/>
    <w:rsid w:val="00702575"/>
    <w:rsid w:val="00703498"/>
    <w:rsid w:val="007036BA"/>
    <w:rsid w:val="00705479"/>
    <w:rsid w:val="00705838"/>
    <w:rsid w:val="0070694E"/>
    <w:rsid w:val="00706BE0"/>
    <w:rsid w:val="00706FD3"/>
    <w:rsid w:val="00710616"/>
    <w:rsid w:val="00712E1C"/>
    <w:rsid w:val="00715530"/>
    <w:rsid w:val="00717673"/>
    <w:rsid w:val="00717732"/>
    <w:rsid w:val="007207EC"/>
    <w:rsid w:val="00730BC4"/>
    <w:rsid w:val="00735058"/>
    <w:rsid w:val="00740BE0"/>
    <w:rsid w:val="00742416"/>
    <w:rsid w:val="00743140"/>
    <w:rsid w:val="00746CAB"/>
    <w:rsid w:val="00754905"/>
    <w:rsid w:val="007573FE"/>
    <w:rsid w:val="007641F5"/>
    <w:rsid w:val="00765E2C"/>
    <w:rsid w:val="00773F6E"/>
    <w:rsid w:val="0077461F"/>
    <w:rsid w:val="00774933"/>
    <w:rsid w:val="0077640A"/>
    <w:rsid w:val="00780F17"/>
    <w:rsid w:val="00781A61"/>
    <w:rsid w:val="00783165"/>
    <w:rsid w:val="007861DF"/>
    <w:rsid w:val="00787A5E"/>
    <w:rsid w:val="00790D82"/>
    <w:rsid w:val="007A1CDE"/>
    <w:rsid w:val="007A4A19"/>
    <w:rsid w:val="007A4FBC"/>
    <w:rsid w:val="007A7DD9"/>
    <w:rsid w:val="007B12C6"/>
    <w:rsid w:val="007C0A4C"/>
    <w:rsid w:val="007C1EB3"/>
    <w:rsid w:val="007C2BE7"/>
    <w:rsid w:val="007C5426"/>
    <w:rsid w:val="007C5AF5"/>
    <w:rsid w:val="007C5D2E"/>
    <w:rsid w:val="007D5312"/>
    <w:rsid w:val="007D6654"/>
    <w:rsid w:val="007D788F"/>
    <w:rsid w:val="007E0193"/>
    <w:rsid w:val="007E23B9"/>
    <w:rsid w:val="007E34EA"/>
    <w:rsid w:val="007E71D8"/>
    <w:rsid w:val="007F05D2"/>
    <w:rsid w:val="007F22C5"/>
    <w:rsid w:val="007F25EB"/>
    <w:rsid w:val="008046A0"/>
    <w:rsid w:val="008066AA"/>
    <w:rsid w:val="008115C3"/>
    <w:rsid w:val="008143BB"/>
    <w:rsid w:val="008169A6"/>
    <w:rsid w:val="00817173"/>
    <w:rsid w:val="00817A64"/>
    <w:rsid w:val="00817EDA"/>
    <w:rsid w:val="00830EAA"/>
    <w:rsid w:val="0083162B"/>
    <w:rsid w:val="00834B70"/>
    <w:rsid w:val="00834C51"/>
    <w:rsid w:val="00841D8C"/>
    <w:rsid w:val="008428C4"/>
    <w:rsid w:val="008429D4"/>
    <w:rsid w:val="008444AD"/>
    <w:rsid w:val="00844530"/>
    <w:rsid w:val="00847025"/>
    <w:rsid w:val="00847D90"/>
    <w:rsid w:val="00854CEA"/>
    <w:rsid w:val="00860935"/>
    <w:rsid w:val="008616F3"/>
    <w:rsid w:val="00861F48"/>
    <w:rsid w:val="00862661"/>
    <w:rsid w:val="00864767"/>
    <w:rsid w:val="00870BBF"/>
    <w:rsid w:val="0087344F"/>
    <w:rsid w:val="008832AA"/>
    <w:rsid w:val="00893C8B"/>
    <w:rsid w:val="008A0C37"/>
    <w:rsid w:val="008A597D"/>
    <w:rsid w:val="008B12C3"/>
    <w:rsid w:val="008B1448"/>
    <w:rsid w:val="008B2A9A"/>
    <w:rsid w:val="008C6C1C"/>
    <w:rsid w:val="008D5F8A"/>
    <w:rsid w:val="008E13E8"/>
    <w:rsid w:val="008E31E1"/>
    <w:rsid w:val="008F3B94"/>
    <w:rsid w:val="008F5002"/>
    <w:rsid w:val="008F6661"/>
    <w:rsid w:val="00903687"/>
    <w:rsid w:val="00903B78"/>
    <w:rsid w:val="00910D31"/>
    <w:rsid w:val="009115AB"/>
    <w:rsid w:val="00912336"/>
    <w:rsid w:val="009172F6"/>
    <w:rsid w:val="00922F59"/>
    <w:rsid w:val="009230BA"/>
    <w:rsid w:val="00930869"/>
    <w:rsid w:val="0093235E"/>
    <w:rsid w:val="00937136"/>
    <w:rsid w:val="00937703"/>
    <w:rsid w:val="0093771A"/>
    <w:rsid w:val="0094605E"/>
    <w:rsid w:val="00953ABE"/>
    <w:rsid w:val="00954C94"/>
    <w:rsid w:val="00963ABA"/>
    <w:rsid w:val="00966C88"/>
    <w:rsid w:val="00970733"/>
    <w:rsid w:val="00971677"/>
    <w:rsid w:val="00972889"/>
    <w:rsid w:val="00977467"/>
    <w:rsid w:val="00981078"/>
    <w:rsid w:val="00981378"/>
    <w:rsid w:val="00981AE2"/>
    <w:rsid w:val="0098415F"/>
    <w:rsid w:val="00984A8A"/>
    <w:rsid w:val="0098541E"/>
    <w:rsid w:val="00985876"/>
    <w:rsid w:val="00986C85"/>
    <w:rsid w:val="00994CB7"/>
    <w:rsid w:val="00994F3A"/>
    <w:rsid w:val="00995A1B"/>
    <w:rsid w:val="009976E0"/>
    <w:rsid w:val="009A2615"/>
    <w:rsid w:val="009A2FBA"/>
    <w:rsid w:val="009A38C0"/>
    <w:rsid w:val="009A4A34"/>
    <w:rsid w:val="009B5D92"/>
    <w:rsid w:val="009C5C32"/>
    <w:rsid w:val="009D6278"/>
    <w:rsid w:val="009E0153"/>
    <w:rsid w:val="009E0C91"/>
    <w:rsid w:val="009E3888"/>
    <w:rsid w:val="009E4906"/>
    <w:rsid w:val="009F184B"/>
    <w:rsid w:val="009F25EE"/>
    <w:rsid w:val="009F44CD"/>
    <w:rsid w:val="009F4B9A"/>
    <w:rsid w:val="00A01D7D"/>
    <w:rsid w:val="00A02A49"/>
    <w:rsid w:val="00A02F5D"/>
    <w:rsid w:val="00A07D69"/>
    <w:rsid w:val="00A07E14"/>
    <w:rsid w:val="00A12C87"/>
    <w:rsid w:val="00A15D80"/>
    <w:rsid w:val="00A15EF9"/>
    <w:rsid w:val="00A17099"/>
    <w:rsid w:val="00A21F56"/>
    <w:rsid w:val="00A24C55"/>
    <w:rsid w:val="00A26D88"/>
    <w:rsid w:val="00A27EBF"/>
    <w:rsid w:val="00A33B33"/>
    <w:rsid w:val="00A377BC"/>
    <w:rsid w:val="00A37C70"/>
    <w:rsid w:val="00A41F86"/>
    <w:rsid w:val="00A4340C"/>
    <w:rsid w:val="00A4776F"/>
    <w:rsid w:val="00A529E9"/>
    <w:rsid w:val="00A54310"/>
    <w:rsid w:val="00A61E23"/>
    <w:rsid w:val="00A75C29"/>
    <w:rsid w:val="00A82BB2"/>
    <w:rsid w:val="00A83926"/>
    <w:rsid w:val="00A8450A"/>
    <w:rsid w:val="00A855D3"/>
    <w:rsid w:val="00A93988"/>
    <w:rsid w:val="00A93C0B"/>
    <w:rsid w:val="00A94C7E"/>
    <w:rsid w:val="00A97124"/>
    <w:rsid w:val="00AA4775"/>
    <w:rsid w:val="00AA751F"/>
    <w:rsid w:val="00AB458A"/>
    <w:rsid w:val="00AB4A85"/>
    <w:rsid w:val="00AB5839"/>
    <w:rsid w:val="00AC0510"/>
    <w:rsid w:val="00AC1E0E"/>
    <w:rsid w:val="00AC3B81"/>
    <w:rsid w:val="00AD38E4"/>
    <w:rsid w:val="00AD440A"/>
    <w:rsid w:val="00AD45EE"/>
    <w:rsid w:val="00AD4E4D"/>
    <w:rsid w:val="00AE5FC8"/>
    <w:rsid w:val="00AE76BF"/>
    <w:rsid w:val="00AF214F"/>
    <w:rsid w:val="00AF386C"/>
    <w:rsid w:val="00B0051A"/>
    <w:rsid w:val="00B03C9D"/>
    <w:rsid w:val="00B04F66"/>
    <w:rsid w:val="00B118A3"/>
    <w:rsid w:val="00B11F35"/>
    <w:rsid w:val="00B12D78"/>
    <w:rsid w:val="00B14589"/>
    <w:rsid w:val="00B15409"/>
    <w:rsid w:val="00B21E43"/>
    <w:rsid w:val="00B21E88"/>
    <w:rsid w:val="00B21F67"/>
    <w:rsid w:val="00B21F6A"/>
    <w:rsid w:val="00B255C0"/>
    <w:rsid w:val="00B32E22"/>
    <w:rsid w:val="00B4458B"/>
    <w:rsid w:val="00B47952"/>
    <w:rsid w:val="00B50EB7"/>
    <w:rsid w:val="00B528C7"/>
    <w:rsid w:val="00B5359B"/>
    <w:rsid w:val="00B60586"/>
    <w:rsid w:val="00B60F65"/>
    <w:rsid w:val="00B6341D"/>
    <w:rsid w:val="00B67069"/>
    <w:rsid w:val="00B670B4"/>
    <w:rsid w:val="00B67D19"/>
    <w:rsid w:val="00B72E22"/>
    <w:rsid w:val="00B72E76"/>
    <w:rsid w:val="00B7301C"/>
    <w:rsid w:val="00B734A1"/>
    <w:rsid w:val="00B85B84"/>
    <w:rsid w:val="00B95649"/>
    <w:rsid w:val="00B9575B"/>
    <w:rsid w:val="00B97711"/>
    <w:rsid w:val="00BA0A5C"/>
    <w:rsid w:val="00BA1870"/>
    <w:rsid w:val="00BA3AD2"/>
    <w:rsid w:val="00BA540D"/>
    <w:rsid w:val="00BB105F"/>
    <w:rsid w:val="00BB17CB"/>
    <w:rsid w:val="00BB1ADB"/>
    <w:rsid w:val="00BB3358"/>
    <w:rsid w:val="00BB4393"/>
    <w:rsid w:val="00BC34BA"/>
    <w:rsid w:val="00BD2821"/>
    <w:rsid w:val="00BE1CD2"/>
    <w:rsid w:val="00BE7DCE"/>
    <w:rsid w:val="00BF3A65"/>
    <w:rsid w:val="00BF3F49"/>
    <w:rsid w:val="00C04A64"/>
    <w:rsid w:val="00C04F80"/>
    <w:rsid w:val="00C05C35"/>
    <w:rsid w:val="00C07297"/>
    <w:rsid w:val="00C1594A"/>
    <w:rsid w:val="00C162F8"/>
    <w:rsid w:val="00C21EBD"/>
    <w:rsid w:val="00C223F7"/>
    <w:rsid w:val="00C25111"/>
    <w:rsid w:val="00C25162"/>
    <w:rsid w:val="00C303C2"/>
    <w:rsid w:val="00C34ACD"/>
    <w:rsid w:val="00C34DD9"/>
    <w:rsid w:val="00C424D2"/>
    <w:rsid w:val="00C46957"/>
    <w:rsid w:val="00C5027F"/>
    <w:rsid w:val="00C513DF"/>
    <w:rsid w:val="00C559D8"/>
    <w:rsid w:val="00C609EC"/>
    <w:rsid w:val="00C6312A"/>
    <w:rsid w:val="00C65F7E"/>
    <w:rsid w:val="00C73186"/>
    <w:rsid w:val="00C73616"/>
    <w:rsid w:val="00C7497D"/>
    <w:rsid w:val="00C7643E"/>
    <w:rsid w:val="00C76782"/>
    <w:rsid w:val="00C7698C"/>
    <w:rsid w:val="00C807A8"/>
    <w:rsid w:val="00C815F2"/>
    <w:rsid w:val="00C83561"/>
    <w:rsid w:val="00C84F4D"/>
    <w:rsid w:val="00C851C0"/>
    <w:rsid w:val="00C85B0C"/>
    <w:rsid w:val="00C86E4D"/>
    <w:rsid w:val="00C877ED"/>
    <w:rsid w:val="00C9089B"/>
    <w:rsid w:val="00C911BB"/>
    <w:rsid w:val="00C92BE5"/>
    <w:rsid w:val="00CA2802"/>
    <w:rsid w:val="00CA3449"/>
    <w:rsid w:val="00CA7121"/>
    <w:rsid w:val="00CA7859"/>
    <w:rsid w:val="00CB1160"/>
    <w:rsid w:val="00CB5A5B"/>
    <w:rsid w:val="00CB6F87"/>
    <w:rsid w:val="00CC262A"/>
    <w:rsid w:val="00CC3035"/>
    <w:rsid w:val="00CC3849"/>
    <w:rsid w:val="00CD4B89"/>
    <w:rsid w:val="00CE0644"/>
    <w:rsid w:val="00CE0BDC"/>
    <w:rsid w:val="00CE2F73"/>
    <w:rsid w:val="00CE3F4B"/>
    <w:rsid w:val="00CE604F"/>
    <w:rsid w:val="00CE6C8C"/>
    <w:rsid w:val="00CF0500"/>
    <w:rsid w:val="00CF2B50"/>
    <w:rsid w:val="00CF3059"/>
    <w:rsid w:val="00CF54C2"/>
    <w:rsid w:val="00D02339"/>
    <w:rsid w:val="00D034A7"/>
    <w:rsid w:val="00D04820"/>
    <w:rsid w:val="00D06AD4"/>
    <w:rsid w:val="00D10B3F"/>
    <w:rsid w:val="00D17B78"/>
    <w:rsid w:val="00D20815"/>
    <w:rsid w:val="00D24945"/>
    <w:rsid w:val="00D26389"/>
    <w:rsid w:val="00D2719A"/>
    <w:rsid w:val="00D276D7"/>
    <w:rsid w:val="00D30873"/>
    <w:rsid w:val="00D334B0"/>
    <w:rsid w:val="00D3557F"/>
    <w:rsid w:val="00D37654"/>
    <w:rsid w:val="00D42FA1"/>
    <w:rsid w:val="00D46BB0"/>
    <w:rsid w:val="00D51C03"/>
    <w:rsid w:val="00D52465"/>
    <w:rsid w:val="00D64540"/>
    <w:rsid w:val="00D6642E"/>
    <w:rsid w:val="00D72DB9"/>
    <w:rsid w:val="00D7569B"/>
    <w:rsid w:val="00D77066"/>
    <w:rsid w:val="00D90123"/>
    <w:rsid w:val="00D914F2"/>
    <w:rsid w:val="00D918DE"/>
    <w:rsid w:val="00D91CAC"/>
    <w:rsid w:val="00D9361E"/>
    <w:rsid w:val="00D93B10"/>
    <w:rsid w:val="00D94981"/>
    <w:rsid w:val="00D950FE"/>
    <w:rsid w:val="00D97311"/>
    <w:rsid w:val="00DA1A48"/>
    <w:rsid w:val="00DB0119"/>
    <w:rsid w:val="00DB03DC"/>
    <w:rsid w:val="00DB2401"/>
    <w:rsid w:val="00DB329F"/>
    <w:rsid w:val="00DB563F"/>
    <w:rsid w:val="00DB5D80"/>
    <w:rsid w:val="00DB6164"/>
    <w:rsid w:val="00DB63C0"/>
    <w:rsid w:val="00DC6238"/>
    <w:rsid w:val="00DC6E85"/>
    <w:rsid w:val="00DC7FF7"/>
    <w:rsid w:val="00DD27FD"/>
    <w:rsid w:val="00DD5283"/>
    <w:rsid w:val="00DD5FD9"/>
    <w:rsid w:val="00DD765B"/>
    <w:rsid w:val="00DD7BEC"/>
    <w:rsid w:val="00DE0466"/>
    <w:rsid w:val="00DE0904"/>
    <w:rsid w:val="00DE20AE"/>
    <w:rsid w:val="00DE61D1"/>
    <w:rsid w:val="00DE671C"/>
    <w:rsid w:val="00DF1357"/>
    <w:rsid w:val="00DF43C8"/>
    <w:rsid w:val="00DF5912"/>
    <w:rsid w:val="00DF59B9"/>
    <w:rsid w:val="00DF6574"/>
    <w:rsid w:val="00DF669F"/>
    <w:rsid w:val="00E002F7"/>
    <w:rsid w:val="00E1112D"/>
    <w:rsid w:val="00E1361A"/>
    <w:rsid w:val="00E20F8F"/>
    <w:rsid w:val="00E23E90"/>
    <w:rsid w:val="00E26469"/>
    <w:rsid w:val="00E26BAA"/>
    <w:rsid w:val="00E30C03"/>
    <w:rsid w:val="00E32337"/>
    <w:rsid w:val="00E33C5A"/>
    <w:rsid w:val="00E3775C"/>
    <w:rsid w:val="00E4067B"/>
    <w:rsid w:val="00E4167F"/>
    <w:rsid w:val="00E46529"/>
    <w:rsid w:val="00E46C48"/>
    <w:rsid w:val="00E51F76"/>
    <w:rsid w:val="00E524AF"/>
    <w:rsid w:val="00E52EEE"/>
    <w:rsid w:val="00E64FA8"/>
    <w:rsid w:val="00E75FD9"/>
    <w:rsid w:val="00E7768B"/>
    <w:rsid w:val="00E8179E"/>
    <w:rsid w:val="00E85B22"/>
    <w:rsid w:val="00E90178"/>
    <w:rsid w:val="00E95F23"/>
    <w:rsid w:val="00E96E92"/>
    <w:rsid w:val="00EA1085"/>
    <w:rsid w:val="00EA40AC"/>
    <w:rsid w:val="00EB082E"/>
    <w:rsid w:val="00EB134B"/>
    <w:rsid w:val="00EB4577"/>
    <w:rsid w:val="00EB7290"/>
    <w:rsid w:val="00EC1D8C"/>
    <w:rsid w:val="00ED14CD"/>
    <w:rsid w:val="00ED47A9"/>
    <w:rsid w:val="00EE7207"/>
    <w:rsid w:val="00EF3142"/>
    <w:rsid w:val="00EF31D4"/>
    <w:rsid w:val="00EF6258"/>
    <w:rsid w:val="00EF6E8B"/>
    <w:rsid w:val="00EF7C07"/>
    <w:rsid w:val="00F006F1"/>
    <w:rsid w:val="00F023C8"/>
    <w:rsid w:val="00F04026"/>
    <w:rsid w:val="00F14500"/>
    <w:rsid w:val="00F20E6E"/>
    <w:rsid w:val="00F21594"/>
    <w:rsid w:val="00F219C5"/>
    <w:rsid w:val="00F232F4"/>
    <w:rsid w:val="00F32305"/>
    <w:rsid w:val="00F33B65"/>
    <w:rsid w:val="00F344F5"/>
    <w:rsid w:val="00F375CF"/>
    <w:rsid w:val="00F456D3"/>
    <w:rsid w:val="00F51B2F"/>
    <w:rsid w:val="00F53D12"/>
    <w:rsid w:val="00F53EC4"/>
    <w:rsid w:val="00F543D7"/>
    <w:rsid w:val="00F60A8F"/>
    <w:rsid w:val="00F60DB9"/>
    <w:rsid w:val="00F65C1E"/>
    <w:rsid w:val="00F65F0D"/>
    <w:rsid w:val="00F6721B"/>
    <w:rsid w:val="00F70426"/>
    <w:rsid w:val="00F731A4"/>
    <w:rsid w:val="00F73718"/>
    <w:rsid w:val="00F74686"/>
    <w:rsid w:val="00F757B1"/>
    <w:rsid w:val="00F80344"/>
    <w:rsid w:val="00F8171D"/>
    <w:rsid w:val="00F85E5B"/>
    <w:rsid w:val="00F9166C"/>
    <w:rsid w:val="00F926CF"/>
    <w:rsid w:val="00F938C2"/>
    <w:rsid w:val="00F93C8D"/>
    <w:rsid w:val="00F942E8"/>
    <w:rsid w:val="00F947F4"/>
    <w:rsid w:val="00FA3EEC"/>
    <w:rsid w:val="00FA6B9B"/>
    <w:rsid w:val="00FA77C1"/>
    <w:rsid w:val="00FB175A"/>
    <w:rsid w:val="00FB61A9"/>
    <w:rsid w:val="00FC0043"/>
    <w:rsid w:val="00FC3A82"/>
    <w:rsid w:val="00FC4BBB"/>
    <w:rsid w:val="00FD09EF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21B"/>
    <w:rsid w:val="00FE446D"/>
    <w:rsid w:val="00FE697B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7A8E68D7"/>
  <w15:docId w15:val="{0926C638-9106-4B6A-B702-36D25C097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34B70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834B70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tcMar>
        <w:bottom w:w="0" w:type="dxa"/>
      </w:tcMa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861F48"/>
    <w:pPr>
      <w:spacing w:line="240" w:lineRule="auto"/>
      <w:ind w:left="720"/>
      <w:contextualSpacing/>
    </w:pPr>
    <w:rPr>
      <w:rFonts w:ascii="Arial" w:hAnsi="Arial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E90178"/>
    <w:rPr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rsid w:val="00645CF1"/>
    <w:rPr>
      <w:color w:val="8ACED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04684\AppData\Roaming\Microsoft\Templates\TRIM\Corporate%20Templates\COGG%20Info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5EB4AA6583B4479389F7E5968C1A4F" ma:contentTypeVersion="14" ma:contentTypeDescription="Create a new document." ma:contentTypeScope="" ma:versionID="5b2c0fba66b6df7cc11183e81cfab8fd">
  <xsd:schema xmlns:xsd="http://www.w3.org/2001/XMLSchema" xmlns:xs="http://www.w3.org/2001/XMLSchema" xmlns:p="http://schemas.microsoft.com/office/2006/metadata/properties" xmlns:ns3="aecba435-20ca-45d8-9c6f-3198e24b1f67" xmlns:ns4="56a6ab3a-6f67-4df9-8180-9bfa7ecb7765" targetNamespace="http://schemas.microsoft.com/office/2006/metadata/properties" ma:root="true" ma:fieldsID="287dc2c7582a0ff42856a72c20141006" ns3:_="" ns4:_="">
    <xsd:import namespace="aecba435-20ca-45d8-9c6f-3198e24b1f67"/>
    <xsd:import namespace="56a6ab3a-6f67-4df9-8180-9bfa7ecb77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cba435-20ca-45d8-9c6f-3198e24b1f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6ab3a-6f67-4df9-8180-9bfa7ecb776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DE411967-688A-4337-8F1C-6CA3AB502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cba435-20ca-45d8-9c6f-3198e24b1f67"/>
    <ds:schemaRef ds:uri="56a6ab3a-6f67-4df9-8180-9bfa7ecb77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9C43EB-F810-4E5E-B224-B86B4E697E2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B50CA94-76F6-4E1C-A7BE-51B4BFCDC1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F565BC-C07F-4639-A62D-C08AAAB6769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062F044-D502-493F-9A50-B774040C46E1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Info Sheet Template.DOTX</Template>
  <TotalTime>7</TotalTime>
  <Pages>2</Pages>
  <Words>912</Words>
  <Characters>4929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Barkley</dc:creator>
  <cp:lastModifiedBy>Jenny Zeinstra</cp:lastModifiedBy>
  <cp:revision>2</cp:revision>
  <cp:lastPrinted>2017-03-27T12:03:00Z</cp:lastPrinted>
  <dcterms:created xsi:type="dcterms:W3CDTF">2022-02-28T01:45:00Z</dcterms:created>
  <dcterms:modified xsi:type="dcterms:W3CDTF">2022-02-28T01:45:00Z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D20-391551</vt:lpwstr>
  </property>
  <property fmtid="{D5CDD505-2E9C-101B-9397-08002B2CF9AE}" pid="3" name="ContentTypeId">
    <vt:lpwstr>0x010100095EB4AA6583B4479389F7E5968C1A4F</vt:lpwstr>
  </property>
</Properties>
</file>