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D6215" w14:textId="77777777" w:rsidR="00DE6C1B" w:rsidRDefault="004D2DEE" w:rsidP="00DE6C1B">
      <w:pPr>
        <w:pStyle w:val="Title"/>
        <w:tabs>
          <w:tab w:val="left" w:pos="6405"/>
        </w:tabs>
        <w:spacing w:before="800"/>
        <w:ind w:left="0"/>
        <w:rPr>
          <w:noProof/>
        </w:rPr>
      </w:pPr>
      <w:r w:rsidRPr="000F4ED8">
        <w:rPr>
          <w:noProof/>
          <w:sz w:val="40"/>
          <w:szCs w:val="40"/>
        </w:rPr>
        <w:drawing>
          <wp:anchor distT="0" distB="0" distL="114300" distR="114300" simplePos="0" relativeHeight="251650048" behindDoc="1" locked="0" layoutInCell="1" allowOverlap="1" wp14:anchorId="0B1B9DA2" wp14:editId="1B7E8D66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ED8">
        <w:rPr>
          <w:noProof/>
        </w:rPr>
        <w:t xml:space="preserve">  </w:t>
      </w:r>
      <w:r w:rsidR="00DE6C1B">
        <w:rPr>
          <w:noProof/>
        </w:rPr>
        <w:t xml:space="preserve">indented head woodland </w:t>
      </w:r>
    </w:p>
    <w:p w14:paraId="1C63A961" w14:textId="1964DEA6" w:rsidR="00113B8E" w:rsidRDefault="00DE6C1B" w:rsidP="00DE6C1B">
      <w:pPr>
        <w:pStyle w:val="Title"/>
        <w:tabs>
          <w:tab w:val="left" w:pos="6405"/>
        </w:tabs>
        <w:spacing w:before="800"/>
        <w:ind w:left="0"/>
        <w:rPr>
          <w:noProof/>
        </w:rPr>
      </w:pPr>
      <w:r>
        <w:rPr>
          <w:noProof/>
        </w:rPr>
        <w:t xml:space="preserve">  nature reserve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</w:tbl>
    <w:bookmarkEnd w:id="0"/>
    <w:p w14:paraId="0922699F" w14:textId="0846A9F2" w:rsidR="000F4ED8" w:rsidRPr="0067760D" w:rsidRDefault="000F4ED8" w:rsidP="000F4ED8">
      <w:pPr>
        <w:autoSpaceDE w:val="0"/>
        <w:autoSpaceDN w:val="0"/>
        <w:adjustRightInd w:val="0"/>
        <w:spacing w:before="240" w:line="276" w:lineRule="auto"/>
        <w:rPr>
          <w:rFonts w:cstheme="minorHAnsi"/>
          <w:color w:val="003263" w:themeColor="text2"/>
          <w:sz w:val="22"/>
          <w:szCs w:val="22"/>
        </w:rPr>
      </w:pPr>
      <w:r w:rsidRPr="0067760D">
        <w:rPr>
          <w:rFonts w:cstheme="minorHAnsi"/>
          <w:color w:val="003263" w:themeColor="text2"/>
          <w:sz w:val="22"/>
          <w:szCs w:val="22"/>
          <w:lang w:val="en-US"/>
        </w:rPr>
        <w:t xml:space="preserve">Feedback on the </w:t>
      </w:r>
      <w:bookmarkStart w:id="1" w:name="_Hlk96520523"/>
      <w:r w:rsidR="00CF1790">
        <w:rPr>
          <w:rFonts w:cstheme="minorHAnsi"/>
          <w:color w:val="003263" w:themeColor="text2"/>
          <w:sz w:val="22"/>
          <w:szCs w:val="22"/>
          <w:lang w:val="en-US"/>
        </w:rPr>
        <w:t>Indented Head Woodland Nature Reserve Concept Plan</w:t>
      </w:r>
      <w:r w:rsidRPr="0067760D">
        <w:rPr>
          <w:rFonts w:cstheme="minorHAnsi"/>
          <w:color w:val="003263" w:themeColor="text2"/>
          <w:sz w:val="22"/>
          <w:szCs w:val="22"/>
          <w:lang w:val="en-US"/>
        </w:rPr>
        <w:t xml:space="preserve"> </w:t>
      </w:r>
      <w:bookmarkEnd w:id="1"/>
      <w:r w:rsidRPr="0067760D">
        <w:rPr>
          <w:rFonts w:cstheme="minorHAnsi"/>
          <w:color w:val="003263" w:themeColor="text2"/>
          <w:sz w:val="22"/>
          <w:szCs w:val="22"/>
          <w:lang w:val="en-US"/>
        </w:rPr>
        <w:t xml:space="preserve">has closed.  The first stage of the community engagement was to seek feedback on the </w:t>
      </w:r>
      <w:r w:rsidR="00117AE7">
        <w:rPr>
          <w:rFonts w:cstheme="minorHAnsi"/>
          <w:color w:val="003263" w:themeColor="text2"/>
          <w:sz w:val="22"/>
          <w:szCs w:val="22"/>
          <w:lang w:val="en-US"/>
        </w:rPr>
        <w:t xml:space="preserve">proposed Concept Plan. This was the first opportunity for public to comment on the </w:t>
      </w:r>
      <w:r w:rsidRPr="0067760D">
        <w:rPr>
          <w:rFonts w:cstheme="minorHAnsi"/>
          <w:color w:val="003263" w:themeColor="text2"/>
          <w:sz w:val="22"/>
          <w:szCs w:val="22"/>
          <w:lang w:val="en-US"/>
        </w:rPr>
        <w:t xml:space="preserve">key objectives and priority actions for the new reserve and identify if there are any other issues or opportunities that need to be considered in the development of the </w:t>
      </w:r>
      <w:r w:rsidR="00117AE7">
        <w:rPr>
          <w:rFonts w:cstheme="minorHAnsi"/>
          <w:color w:val="003263" w:themeColor="text2"/>
          <w:sz w:val="22"/>
          <w:szCs w:val="22"/>
          <w:lang w:val="en-US"/>
        </w:rPr>
        <w:t>draft master</w:t>
      </w:r>
      <w:r w:rsidRPr="0067760D">
        <w:rPr>
          <w:rFonts w:cstheme="minorHAnsi"/>
          <w:color w:val="003263" w:themeColor="text2"/>
          <w:sz w:val="22"/>
          <w:szCs w:val="22"/>
          <w:lang w:val="en-US"/>
        </w:rPr>
        <w:t>plan.</w:t>
      </w:r>
      <w:r w:rsidR="00C00D22">
        <w:rPr>
          <w:rFonts w:cstheme="minorHAnsi"/>
          <w:color w:val="003263" w:themeColor="text2"/>
          <w:sz w:val="22"/>
          <w:szCs w:val="22"/>
          <w:lang w:val="en-US"/>
        </w:rPr>
        <w:t xml:space="preserve"> </w:t>
      </w:r>
      <w:r w:rsidRPr="0067760D">
        <w:rPr>
          <w:rFonts w:cstheme="minorHAnsi"/>
          <w:color w:val="003263" w:themeColor="text2"/>
          <w:sz w:val="22"/>
          <w:szCs w:val="22"/>
        </w:rPr>
        <w:t>The master plan process has enormous potential to generate significant environmental and social benefits</w:t>
      </w:r>
      <w:r w:rsidRPr="0067760D">
        <w:rPr>
          <w:rFonts w:cstheme="minorHAnsi"/>
          <w:color w:val="003263" w:themeColor="text2"/>
        </w:rPr>
        <w:t>.</w:t>
      </w:r>
    </w:p>
    <w:p w14:paraId="0949FDDE" w14:textId="77777777" w:rsidR="00B855DC" w:rsidRDefault="00B855DC" w:rsidP="00D334B0">
      <w:pPr>
        <w:pStyle w:val="BodyText"/>
      </w:pPr>
    </w:p>
    <w:p w14:paraId="173FFE1E" w14:textId="7700A1F9" w:rsidR="006C6D3E" w:rsidRDefault="00054E34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08FB942" wp14:editId="25F7DDB6">
                <wp:simplePos x="0" y="0"/>
                <wp:positionH relativeFrom="column">
                  <wp:posOffset>132701</wp:posOffset>
                </wp:positionH>
                <wp:positionV relativeFrom="paragraph">
                  <wp:posOffset>146685</wp:posOffset>
                </wp:positionV>
                <wp:extent cx="921717" cy="1362530"/>
                <wp:effectExtent l="0" t="0" r="12065" b="9525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1717" cy="1362530"/>
                          <a:chOff x="48368" y="0"/>
                          <a:chExt cx="939969" cy="1535246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68" y="778612"/>
                            <a:ext cx="939969" cy="756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4A872418" w:rsidR="006C6D3E" w:rsidRPr="006C6D3E" w:rsidRDefault="00054E34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50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(Stage </w:t>
                              </w:r>
                              <w:r w:rsidR="00936846">
                                <w:rPr>
                                  <w:color w:val="003263" w:themeColor="text2"/>
                                  <w:w w:val="105"/>
                                </w:rPr>
                                <w:t>1</w:t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FB942" id="Group 247" o:spid="_x0000_s1026" style="position:absolute;margin-left:10.45pt;margin-top:11.55pt;width:72.6pt;height:107.3pt;z-index:251654144;mso-width-relative:margin;mso-height-relative:margin" coordorigin="483" coordsize="9399,15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483;top:7786;width:9400;height:7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4A872418" w:rsidR="006C6D3E" w:rsidRPr="006C6D3E" w:rsidRDefault="00054E34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50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(Stage </w:t>
                        </w:r>
                        <w:r w:rsidR="00936846">
                          <w:rPr>
                            <w:color w:val="003263" w:themeColor="text2"/>
                            <w:w w:val="105"/>
                          </w:rPr>
                          <w:t>1</w:t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>)</w:t>
                        </w:r>
                      </w:p>
                    </w:txbxContent>
                  </v:textbox>
                </v:shape>
                <v:group id="Group 7" o:spid="_x0000_s1028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2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0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1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3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34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35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36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37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38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39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0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1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2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3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44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45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46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</v:group>
            </w:pict>
          </mc:Fallback>
        </mc:AlternateContent>
      </w:r>
      <w:r w:rsidR="0058352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F01E53F" wp14:editId="46BDF8F6">
                <wp:simplePos x="0" y="0"/>
                <wp:positionH relativeFrom="column">
                  <wp:posOffset>5197475</wp:posOffset>
                </wp:positionH>
                <wp:positionV relativeFrom="paragraph">
                  <wp:posOffset>213360</wp:posOffset>
                </wp:positionV>
                <wp:extent cx="833120" cy="1533525"/>
                <wp:effectExtent l="0" t="0" r="5080" b="9525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120" cy="1533525"/>
                          <a:chOff x="0" y="0"/>
                          <a:chExt cx="833437" cy="1533525"/>
                        </a:xfrm>
                      </wpg:grpSpPr>
                      <wpg:grpSp>
                        <wpg:cNvPr id="218" name="Group 2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4205" cy="1111250"/>
                            <a:chOff x="7956" y="-1969"/>
                            <a:chExt cx="983" cy="1750"/>
                          </a:xfrm>
                        </wpg:grpSpPr>
                        <wps:wsp>
                          <wps:cNvPr id="219" name="AutoShape 46"/>
                          <wps:cNvSpPr>
                            <a:spLocks/>
                          </wps:cNvSpPr>
                          <wps:spPr bwMode="auto">
                            <a:xfrm>
                              <a:off x="7956" y="-1969"/>
                              <a:ext cx="983" cy="983"/>
                            </a:xfrm>
                            <a:custGeom>
                              <a:avLst/>
                              <a:gdLst>
                                <a:gd name="T0" fmla="+- 0 8145 7956"/>
                                <a:gd name="T1" fmla="*/ T0 w 983"/>
                                <a:gd name="T2" fmla="+- 0 -1959 -1969"/>
                                <a:gd name="T3" fmla="*/ -1959 h 983"/>
                                <a:gd name="T4" fmla="+- 0 7998 7956"/>
                                <a:gd name="T5" fmla="*/ T4 w 983"/>
                                <a:gd name="T6" fmla="+- 0 -1770 -1969"/>
                                <a:gd name="T7" fmla="*/ -1770 h 983"/>
                                <a:gd name="T8" fmla="+- 0 7956 7956"/>
                                <a:gd name="T9" fmla="*/ T8 w 983"/>
                                <a:gd name="T10" fmla="+- 0 -1708 -1969"/>
                                <a:gd name="T11" fmla="*/ -1708 h 983"/>
                                <a:gd name="T12" fmla="+- 0 7990 7956"/>
                                <a:gd name="T13" fmla="*/ T12 w 983"/>
                                <a:gd name="T14" fmla="+- 0 -1020 -1969"/>
                                <a:gd name="T15" fmla="*/ -1020 h 983"/>
                                <a:gd name="T16" fmla="+- 0 8824 7956"/>
                                <a:gd name="T17" fmla="*/ T16 w 983"/>
                                <a:gd name="T18" fmla="+- 0 -987 -1969"/>
                                <a:gd name="T19" fmla="*/ -987 h 983"/>
                                <a:gd name="T20" fmla="+- 0 8910 7956"/>
                                <a:gd name="T21" fmla="*/ T20 w 983"/>
                                <a:gd name="T22" fmla="+- 0 -1028 -1969"/>
                                <a:gd name="T23" fmla="*/ -1028 h 983"/>
                                <a:gd name="T24" fmla="+- 0 8020 7956"/>
                                <a:gd name="T25" fmla="*/ T24 w 983"/>
                                <a:gd name="T26" fmla="+- 0 -1050 -1969"/>
                                <a:gd name="T27" fmla="*/ -1050 h 983"/>
                                <a:gd name="T28" fmla="+- 0 7998 7956"/>
                                <a:gd name="T29" fmla="*/ T28 w 983"/>
                                <a:gd name="T30" fmla="+- 0 -1722 -1969"/>
                                <a:gd name="T31" fmla="*/ -1722 h 983"/>
                                <a:gd name="T32" fmla="+- 0 8186 7956"/>
                                <a:gd name="T33" fmla="*/ T32 w 983"/>
                                <a:gd name="T34" fmla="+- 0 -1927 -1969"/>
                                <a:gd name="T35" fmla="*/ -1927 h 983"/>
                                <a:gd name="T36" fmla="+- 0 8929 7956"/>
                                <a:gd name="T37" fmla="*/ T36 w 983"/>
                                <a:gd name="T38" fmla="+- 0 -1969 -1969"/>
                                <a:gd name="T39" fmla="*/ -1969 h 983"/>
                                <a:gd name="T40" fmla="+- 0 8145 7956"/>
                                <a:gd name="T41" fmla="*/ T40 w 983"/>
                                <a:gd name="T42" fmla="+- 0 -1102 -1969"/>
                                <a:gd name="T43" fmla="*/ -1102 h 983"/>
                                <a:gd name="T44" fmla="+- 0 8100 7956"/>
                                <a:gd name="T45" fmla="*/ T44 w 983"/>
                                <a:gd name="T46" fmla="+- 0 -1034 -1969"/>
                                <a:gd name="T47" fmla="*/ -1034 h 983"/>
                                <a:gd name="T48" fmla="+- 0 8171 7956"/>
                                <a:gd name="T49" fmla="*/ T48 w 983"/>
                                <a:gd name="T50" fmla="+- 0 -1044 -1969"/>
                                <a:gd name="T51" fmla="*/ -1044 h 983"/>
                                <a:gd name="T52" fmla="+- 0 8186 7956"/>
                                <a:gd name="T53" fmla="*/ T52 w 983"/>
                                <a:gd name="T54" fmla="+- 0 -1102 -1969"/>
                                <a:gd name="T55" fmla="*/ -1102 h 983"/>
                                <a:gd name="T56" fmla="+- 0 8897 7956"/>
                                <a:gd name="T57" fmla="*/ T56 w 983"/>
                                <a:gd name="T58" fmla="+- 0 -1927 -1969"/>
                                <a:gd name="T59" fmla="*/ -1927 h 983"/>
                                <a:gd name="T60" fmla="+- 0 8875 7956"/>
                                <a:gd name="T61" fmla="*/ T60 w 983"/>
                                <a:gd name="T62" fmla="+- 0 -1050 -1969"/>
                                <a:gd name="T63" fmla="*/ -1050 h 983"/>
                                <a:gd name="T64" fmla="+- 0 8910 7956"/>
                                <a:gd name="T65" fmla="*/ T64 w 983"/>
                                <a:gd name="T66" fmla="+- 0 -1028 -1969"/>
                                <a:gd name="T67" fmla="*/ -1028 h 983"/>
                                <a:gd name="T68" fmla="+- 0 8939 7956"/>
                                <a:gd name="T69" fmla="*/ T68 w 983"/>
                                <a:gd name="T70" fmla="+- 0 -1927 -1969"/>
                                <a:gd name="T71" fmla="*/ -1927 h 983"/>
                                <a:gd name="T72" fmla="+- 0 8239 7956"/>
                                <a:gd name="T73" fmla="*/ T72 w 983"/>
                                <a:gd name="T74" fmla="+- 0 -1160 -1969"/>
                                <a:gd name="T75" fmla="*/ -1160 h 983"/>
                                <a:gd name="T76" fmla="+- 0 8506 7956"/>
                                <a:gd name="T77" fmla="*/ T76 w 983"/>
                                <a:gd name="T78" fmla="+- 0 -1128 -1969"/>
                                <a:gd name="T79" fmla="*/ -1128 h 983"/>
                                <a:gd name="T80" fmla="+- 0 8506 7956"/>
                                <a:gd name="T81" fmla="*/ T80 w 983"/>
                                <a:gd name="T82" fmla="+- 0 -1169 -1969"/>
                                <a:gd name="T83" fmla="*/ -1169 h 983"/>
                                <a:gd name="T84" fmla="+- 0 8568 7956"/>
                                <a:gd name="T85" fmla="*/ T84 w 983"/>
                                <a:gd name="T86" fmla="+- 0 -1160 -1969"/>
                                <a:gd name="T87" fmla="*/ -1160 h 983"/>
                                <a:gd name="T88" fmla="+- 0 8835 7956"/>
                                <a:gd name="T89" fmla="*/ T88 w 983"/>
                                <a:gd name="T90" fmla="+- 0 -1128 -1969"/>
                                <a:gd name="T91" fmla="*/ -1128 h 983"/>
                                <a:gd name="T92" fmla="+- 0 8835 7956"/>
                                <a:gd name="T93" fmla="*/ T92 w 983"/>
                                <a:gd name="T94" fmla="+- 0 -1169 -1969"/>
                                <a:gd name="T95" fmla="*/ -1169 h 983"/>
                                <a:gd name="T96" fmla="+- 0 8051 7956"/>
                                <a:gd name="T97" fmla="*/ T96 w 983"/>
                                <a:gd name="T98" fmla="+- 0 -1722 -1969"/>
                                <a:gd name="T99" fmla="*/ -1722 h 983"/>
                                <a:gd name="T100" fmla="+- 0 8083 7956"/>
                                <a:gd name="T101" fmla="*/ T100 w 983"/>
                                <a:gd name="T102" fmla="+- 0 -1175 -1969"/>
                                <a:gd name="T103" fmla="*/ -1175 h 983"/>
                                <a:gd name="T104" fmla="+- 0 8090 7956"/>
                                <a:gd name="T105" fmla="*/ T104 w 983"/>
                                <a:gd name="T106" fmla="+- 0 -1726 -1969"/>
                                <a:gd name="T107" fmla="*/ -1726 h 983"/>
                                <a:gd name="T108" fmla="+- 0 8186 7956"/>
                                <a:gd name="T109" fmla="*/ T108 w 983"/>
                                <a:gd name="T110" fmla="+- 0 -1734 -1969"/>
                                <a:gd name="T111" fmla="*/ -1734 h 983"/>
                                <a:gd name="T112" fmla="+- 0 8239 7956"/>
                                <a:gd name="T113" fmla="*/ T112 w 983"/>
                                <a:gd name="T114" fmla="+- 0 -1254 -1969"/>
                                <a:gd name="T115" fmla="*/ -1254 h 983"/>
                                <a:gd name="T116" fmla="+- 0 8506 7956"/>
                                <a:gd name="T117" fmla="*/ T116 w 983"/>
                                <a:gd name="T118" fmla="+- 0 -1222 -1969"/>
                                <a:gd name="T119" fmla="*/ -1222 h 983"/>
                                <a:gd name="T120" fmla="+- 0 8506 7956"/>
                                <a:gd name="T121" fmla="*/ T120 w 983"/>
                                <a:gd name="T122" fmla="+- 0 -1264 -1969"/>
                                <a:gd name="T123" fmla="*/ -1264 h 983"/>
                                <a:gd name="T124" fmla="+- 0 8568 7956"/>
                                <a:gd name="T125" fmla="*/ T124 w 983"/>
                                <a:gd name="T126" fmla="+- 0 -1254 -1969"/>
                                <a:gd name="T127" fmla="*/ -1254 h 983"/>
                                <a:gd name="T128" fmla="+- 0 8835 7956"/>
                                <a:gd name="T129" fmla="*/ T128 w 983"/>
                                <a:gd name="T130" fmla="+- 0 -1222 -1969"/>
                                <a:gd name="T131" fmla="*/ -1222 h 983"/>
                                <a:gd name="T132" fmla="+- 0 8835 7956"/>
                                <a:gd name="T133" fmla="*/ T132 w 983"/>
                                <a:gd name="T134" fmla="+- 0 -1264 -1969"/>
                                <a:gd name="T135" fmla="*/ -1264 h 983"/>
                                <a:gd name="T136" fmla="+- 0 8239 7956"/>
                                <a:gd name="T137" fmla="*/ T136 w 983"/>
                                <a:gd name="T138" fmla="+- 0 -1348 -1969"/>
                                <a:gd name="T139" fmla="*/ -1348 h 983"/>
                                <a:gd name="T140" fmla="+- 0 8506 7956"/>
                                <a:gd name="T141" fmla="*/ T140 w 983"/>
                                <a:gd name="T142" fmla="+- 0 -1316 -1969"/>
                                <a:gd name="T143" fmla="*/ -1316 h 983"/>
                                <a:gd name="T144" fmla="+- 0 8506 7956"/>
                                <a:gd name="T145" fmla="*/ T144 w 983"/>
                                <a:gd name="T146" fmla="+- 0 -1358 -1969"/>
                                <a:gd name="T147" fmla="*/ -1358 h 983"/>
                                <a:gd name="T148" fmla="+- 0 8568 7956"/>
                                <a:gd name="T149" fmla="*/ T148 w 983"/>
                                <a:gd name="T150" fmla="+- 0 -1348 -1969"/>
                                <a:gd name="T151" fmla="*/ -1348 h 983"/>
                                <a:gd name="T152" fmla="+- 0 8835 7956"/>
                                <a:gd name="T153" fmla="*/ T152 w 983"/>
                                <a:gd name="T154" fmla="+- 0 -1316 -1969"/>
                                <a:gd name="T155" fmla="*/ -1316 h 983"/>
                                <a:gd name="T156" fmla="+- 0 8835 7956"/>
                                <a:gd name="T157" fmla="*/ T156 w 983"/>
                                <a:gd name="T158" fmla="+- 0 -1358 -1969"/>
                                <a:gd name="T159" fmla="*/ -1358 h 983"/>
                                <a:gd name="T160" fmla="+- 0 8239 7956"/>
                                <a:gd name="T161" fmla="*/ T160 w 983"/>
                                <a:gd name="T162" fmla="+- 0 -1443 -1969"/>
                                <a:gd name="T163" fmla="*/ -1443 h 983"/>
                                <a:gd name="T164" fmla="+- 0 8506 7956"/>
                                <a:gd name="T165" fmla="*/ T164 w 983"/>
                                <a:gd name="T166" fmla="+- 0 -1410 -1969"/>
                                <a:gd name="T167" fmla="*/ -1410 h 983"/>
                                <a:gd name="T168" fmla="+- 0 8506 7956"/>
                                <a:gd name="T169" fmla="*/ T168 w 983"/>
                                <a:gd name="T170" fmla="+- 0 -1452 -1969"/>
                                <a:gd name="T171" fmla="*/ -1452 h 983"/>
                                <a:gd name="T172" fmla="+- 0 8568 7956"/>
                                <a:gd name="T173" fmla="*/ T172 w 983"/>
                                <a:gd name="T174" fmla="+- 0 -1631 -1969"/>
                                <a:gd name="T175" fmla="*/ -1631 h 983"/>
                                <a:gd name="T176" fmla="+- 0 8835 7956"/>
                                <a:gd name="T177" fmla="*/ T176 w 983"/>
                                <a:gd name="T178" fmla="+- 0 -1410 -1969"/>
                                <a:gd name="T179" fmla="*/ -1410 h 983"/>
                                <a:gd name="T180" fmla="+- 0 8609 7956"/>
                                <a:gd name="T181" fmla="*/ T180 w 983"/>
                                <a:gd name="T182" fmla="+- 0 -1452 -1969"/>
                                <a:gd name="T183" fmla="*/ -1452 h 983"/>
                                <a:gd name="T184" fmla="+- 0 8845 7956"/>
                                <a:gd name="T185" fmla="*/ T184 w 983"/>
                                <a:gd name="T186" fmla="+- 0 -1631 -1969"/>
                                <a:gd name="T187" fmla="*/ -1631 h 983"/>
                                <a:gd name="T188" fmla="+- 0 8803 7956"/>
                                <a:gd name="T189" fmla="*/ T188 w 983"/>
                                <a:gd name="T190" fmla="+- 0 -1599 -1969"/>
                                <a:gd name="T191" fmla="*/ -1599 h 983"/>
                                <a:gd name="T192" fmla="+- 0 8845 7956"/>
                                <a:gd name="T193" fmla="*/ T192 w 983"/>
                                <a:gd name="T194" fmla="+- 0 -1599 -1969"/>
                                <a:gd name="T195" fmla="*/ -1599 h 983"/>
                                <a:gd name="T196" fmla="+- 0 8239 7956"/>
                                <a:gd name="T197" fmla="*/ T196 w 983"/>
                                <a:gd name="T198" fmla="+- 0 -1537 -1969"/>
                                <a:gd name="T199" fmla="*/ -1537 h 983"/>
                                <a:gd name="T200" fmla="+- 0 8506 7956"/>
                                <a:gd name="T201" fmla="*/ T200 w 983"/>
                                <a:gd name="T202" fmla="+- 0 -1504 -1969"/>
                                <a:gd name="T203" fmla="*/ -1504 h 983"/>
                                <a:gd name="T204" fmla="+- 0 8506 7956"/>
                                <a:gd name="T205" fmla="*/ T204 w 983"/>
                                <a:gd name="T206" fmla="+- 0 -1546 -1969"/>
                                <a:gd name="T207" fmla="*/ -1546 h 983"/>
                                <a:gd name="T208" fmla="+- 0 8239 7956"/>
                                <a:gd name="T209" fmla="*/ T208 w 983"/>
                                <a:gd name="T210" fmla="+- 0 -1631 -1969"/>
                                <a:gd name="T211" fmla="*/ -1631 h 983"/>
                                <a:gd name="T212" fmla="+- 0 8506 7956"/>
                                <a:gd name="T213" fmla="*/ T212 w 983"/>
                                <a:gd name="T214" fmla="+- 0 -1599 -1969"/>
                                <a:gd name="T215" fmla="*/ -1599 h 983"/>
                                <a:gd name="T216" fmla="+- 0 8506 7956"/>
                                <a:gd name="T217" fmla="*/ T216 w 983"/>
                                <a:gd name="T218" fmla="+- 0 -1640 -1969"/>
                                <a:gd name="T219" fmla="*/ -1640 h 9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983" h="983">
                                  <a:moveTo>
                                    <a:pt x="973" y="0"/>
                                  </a:moveTo>
                                  <a:lnTo>
                                    <a:pt x="198" y="0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89" y="194"/>
                                  </a:lnTo>
                                  <a:lnTo>
                                    <a:pt x="68" y="194"/>
                                  </a:lnTo>
                                  <a:lnTo>
                                    <a:pt x="42" y="199"/>
                                  </a:lnTo>
                                  <a:lnTo>
                                    <a:pt x="20" y="213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867"/>
                                  </a:lnTo>
                                  <a:lnTo>
                                    <a:pt x="10" y="912"/>
                                  </a:lnTo>
                                  <a:lnTo>
                                    <a:pt x="34" y="949"/>
                                  </a:lnTo>
                                  <a:lnTo>
                                    <a:pt x="71" y="973"/>
                                  </a:lnTo>
                                  <a:lnTo>
                                    <a:pt x="115" y="982"/>
                                  </a:lnTo>
                                  <a:lnTo>
                                    <a:pt x="868" y="982"/>
                                  </a:lnTo>
                                  <a:lnTo>
                                    <a:pt x="912" y="973"/>
                                  </a:lnTo>
                                  <a:lnTo>
                                    <a:pt x="949" y="949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87" y="935"/>
                                  </a:lnTo>
                                  <a:lnTo>
                                    <a:pt x="64" y="919"/>
                                  </a:lnTo>
                                  <a:lnTo>
                                    <a:pt x="48" y="896"/>
                                  </a:lnTo>
                                  <a:lnTo>
                                    <a:pt x="42" y="867"/>
                                  </a:lnTo>
                                  <a:lnTo>
                                    <a:pt x="42" y="247"/>
                                  </a:lnTo>
                                  <a:lnTo>
                                    <a:pt x="54" y="235"/>
                                  </a:lnTo>
                                  <a:lnTo>
                                    <a:pt x="230" y="235"/>
                                  </a:lnTo>
                                  <a:lnTo>
                                    <a:pt x="230" y="42"/>
                                  </a:lnTo>
                                  <a:lnTo>
                                    <a:pt x="983" y="42"/>
                                  </a:lnTo>
                                  <a:lnTo>
                                    <a:pt x="983" y="10"/>
                                  </a:lnTo>
                                  <a:lnTo>
                                    <a:pt x="973" y="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189" y="235"/>
                                  </a:lnTo>
                                  <a:lnTo>
                                    <a:pt x="189" y="867"/>
                                  </a:lnTo>
                                  <a:lnTo>
                                    <a:pt x="183" y="896"/>
                                  </a:lnTo>
                                  <a:lnTo>
                                    <a:pt x="167" y="919"/>
                                  </a:lnTo>
                                  <a:lnTo>
                                    <a:pt x="144" y="935"/>
                                  </a:lnTo>
                                  <a:lnTo>
                                    <a:pt x="115" y="941"/>
                                  </a:lnTo>
                                  <a:lnTo>
                                    <a:pt x="204" y="941"/>
                                  </a:lnTo>
                                  <a:lnTo>
                                    <a:pt x="215" y="925"/>
                                  </a:lnTo>
                                  <a:lnTo>
                                    <a:pt x="223" y="907"/>
                                  </a:lnTo>
                                  <a:lnTo>
                                    <a:pt x="229" y="888"/>
                                  </a:lnTo>
                                  <a:lnTo>
                                    <a:pt x="230" y="867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983" y="42"/>
                                  </a:moveTo>
                                  <a:lnTo>
                                    <a:pt x="941" y="42"/>
                                  </a:lnTo>
                                  <a:lnTo>
                                    <a:pt x="941" y="867"/>
                                  </a:lnTo>
                                  <a:lnTo>
                                    <a:pt x="935" y="896"/>
                                  </a:lnTo>
                                  <a:lnTo>
                                    <a:pt x="919" y="919"/>
                                  </a:lnTo>
                                  <a:lnTo>
                                    <a:pt x="896" y="935"/>
                                  </a:lnTo>
                                  <a:lnTo>
                                    <a:pt x="868" y="941"/>
                                  </a:lnTo>
                                  <a:lnTo>
                                    <a:pt x="954" y="941"/>
                                  </a:lnTo>
                                  <a:lnTo>
                                    <a:pt x="974" y="912"/>
                                  </a:lnTo>
                                  <a:lnTo>
                                    <a:pt x="983" y="867"/>
                                  </a:lnTo>
                                  <a:lnTo>
                                    <a:pt x="983" y="42"/>
                                  </a:lnTo>
                                  <a:close/>
                                  <a:moveTo>
                                    <a:pt x="550" y="800"/>
                                  </a:moveTo>
                                  <a:lnTo>
                                    <a:pt x="292" y="800"/>
                                  </a:lnTo>
                                  <a:lnTo>
                                    <a:pt x="283" y="809"/>
                                  </a:lnTo>
                                  <a:lnTo>
                                    <a:pt x="283" y="832"/>
                                  </a:lnTo>
                                  <a:lnTo>
                                    <a:pt x="292" y="841"/>
                                  </a:lnTo>
                                  <a:lnTo>
                                    <a:pt x="550" y="841"/>
                                  </a:lnTo>
                                  <a:lnTo>
                                    <a:pt x="559" y="832"/>
                                  </a:lnTo>
                                  <a:lnTo>
                                    <a:pt x="559" y="809"/>
                                  </a:lnTo>
                                  <a:lnTo>
                                    <a:pt x="550" y="800"/>
                                  </a:lnTo>
                                  <a:close/>
                                  <a:moveTo>
                                    <a:pt x="879" y="800"/>
                                  </a:moveTo>
                                  <a:lnTo>
                                    <a:pt x="621" y="800"/>
                                  </a:lnTo>
                                  <a:lnTo>
                                    <a:pt x="612" y="809"/>
                                  </a:lnTo>
                                  <a:lnTo>
                                    <a:pt x="612" y="832"/>
                                  </a:lnTo>
                                  <a:lnTo>
                                    <a:pt x="621" y="841"/>
                                  </a:lnTo>
                                  <a:lnTo>
                                    <a:pt x="879" y="841"/>
                                  </a:lnTo>
                                  <a:lnTo>
                                    <a:pt x="889" y="832"/>
                                  </a:lnTo>
                                  <a:lnTo>
                                    <a:pt x="889" y="809"/>
                                  </a:lnTo>
                                  <a:lnTo>
                                    <a:pt x="879" y="800"/>
                                  </a:lnTo>
                                  <a:close/>
                                  <a:moveTo>
                                    <a:pt x="230" y="235"/>
                                  </a:moveTo>
                                  <a:lnTo>
                                    <a:pt x="83" y="235"/>
                                  </a:lnTo>
                                  <a:lnTo>
                                    <a:pt x="95" y="247"/>
                                  </a:lnTo>
                                  <a:lnTo>
                                    <a:pt x="95" y="785"/>
                                  </a:lnTo>
                                  <a:lnTo>
                                    <a:pt x="104" y="794"/>
                                  </a:lnTo>
                                  <a:lnTo>
                                    <a:pt x="127" y="794"/>
                                  </a:lnTo>
                                  <a:lnTo>
                                    <a:pt x="136" y="785"/>
                                  </a:lnTo>
                                  <a:lnTo>
                                    <a:pt x="136" y="252"/>
                                  </a:lnTo>
                                  <a:lnTo>
                                    <a:pt x="134" y="243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230" y="235"/>
                                  </a:lnTo>
                                  <a:close/>
                                  <a:moveTo>
                                    <a:pt x="550" y="705"/>
                                  </a:moveTo>
                                  <a:lnTo>
                                    <a:pt x="292" y="705"/>
                                  </a:lnTo>
                                  <a:lnTo>
                                    <a:pt x="283" y="715"/>
                                  </a:lnTo>
                                  <a:lnTo>
                                    <a:pt x="283" y="738"/>
                                  </a:lnTo>
                                  <a:lnTo>
                                    <a:pt x="292" y="747"/>
                                  </a:lnTo>
                                  <a:lnTo>
                                    <a:pt x="550" y="747"/>
                                  </a:lnTo>
                                  <a:lnTo>
                                    <a:pt x="559" y="738"/>
                                  </a:lnTo>
                                  <a:lnTo>
                                    <a:pt x="559" y="715"/>
                                  </a:lnTo>
                                  <a:lnTo>
                                    <a:pt x="550" y="705"/>
                                  </a:lnTo>
                                  <a:close/>
                                  <a:moveTo>
                                    <a:pt x="879" y="705"/>
                                  </a:moveTo>
                                  <a:lnTo>
                                    <a:pt x="621" y="705"/>
                                  </a:lnTo>
                                  <a:lnTo>
                                    <a:pt x="612" y="715"/>
                                  </a:lnTo>
                                  <a:lnTo>
                                    <a:pt x="612" y="738"/>
                                  </a:lnTo>
                                  <a:lnTo>
                                    <a:pt x="621" y="747"/>
                                  </a:lnTo>
                                  <a:lnTo>
                                    <a:pt x="879" y="747"/>
                                  </a:lnTo>
                                  <a:lnTo>
                                    <a:pt x="889" y="738"/>
                                  </a:lnTo>
                                  <a:lnTo>
                                    <a:pt x="889" y="715"/>
                                  </a:lnTo>
                                  <a:lnTo>
                                    <a:pt x="879" y="705"/>
                                  </a:lnTo>
                                  <a:close/>
                                  <a:moveTo>
                                    <a:pt x="550" y="611"/>
                                  </a:moveTo>
                                  <a:lnTo>
                                    <a:pt x="292" y="611"/>
                                  </a:lnTo>
                                  <a:lnTo>
                                    <a:pt x="283" y="621"/>
                                  </a:lnTo>
                                  <a:lnTo>
                                    <a:pt x="283" y="644"/>
                                  </a:lnTo>
                                  <a:lnTo>
                                    <a:pt x="292" y="653"/>
                                  </a:lnTo>
                                  <a:lnTo>
                                    <a:pt x="550" y="653"/>
                                  </a:lnTo>
                                  <a:lnTo>
                                    <a:pt x="559" y="644"/>
                                  </a:lnTo>
                                  <a:lnTo>
                                    <a:pt x="559" y="621"/>
                                  </a:lnTo>
                                  <a:lnTo>
                                    <a:pt x="550" y="611"/>
                                  </a:lnTo>
                                  <a:close/>
                                  <a:moveTo>
                                    <a:pt x="879" y="611"/>
                                  </a:moveTo>
                                  <a:lnTo>
                                    <a:pt x="621" y="611"/>
                                  </a:lnTo>
                                  <a:lnTo>
                                    <a:pt x="612" y="621"/>
                                  </a:lnTo>
                                  <a:lnTo>
                                    <a:pt x="612" y="644"/>
                                  </a:lnTo>
                                  <a:lnTo>
                                    <a:pt x="621" y="653"/>
                                  </a:lnTo>
                                  <a:lnTo>
                                    <a:pt x="879" y="653"/>
                                  </a:lnTo>
                                  <a:lnTo>
                                    <a:pt x="889" y="644"/>
                                  </a:lnTo>
                                  <a:lnTo>
                                    <a:pt x="889" y="621"/>
                                  </a:lnTo>
                                  <a:lnTo>
                                    <a:pt x="879" y="611"/>
                                  </a:lnTo>
                                  <a:close/>
                                  <a:moveTo>
                                    <a:pt x="550" y="517"/>
                                  </a:moveTo>
                                  <a:lnTo>
                                    <a:pt x="292" y="517"/>
                                  </a:lnTo>
                                  <a:lnTo>
                                    <a:pt x="283" y="526"/>
                                  </a:lnTo>
                                  <a:lnTo>
                                    <a:pt x="283" y="549"/>
                                  </a:lnTo>
                                  <a:lnTo>
                                    <a:pt x="292" y="559"/>
                                  </a:lnTo>
                                  <a:lnTo>
                                    <a:pt x="550" y="559"/>
                                  </a:lnTo>
                                  <a:lnTo>
                                    <a:pt x="559" y="549"/>
                                  </a:lnTo>
                                  <a:lnTo>
                                    <a:pt x="559" y="526"/>
                                  </a:lnTo>
                                  <a:lnTo>
                                    <a:pt x="550" y="517"/>
                                  </a:lnTo>
                                  <a:close/>
                                  <a:moveTo>
                                    <a:pt x="879" y="329"/>
                                  </a:moveTo>
                                  <a:lnTo>
                                    <a:pt x="621" y="329"/>
                                  </a:lnTo>
                                  <a:lnTo>
                                    <a:pt x="612" y="338"/>
                                  </a:lnTo>
                                  <a:lnTo>
                                    <a:pt x="612" y="549"/>
                                  </a:lnTo>
                                  <a:lnTo>
                                    <a:pt x="621" y="559"/>
                                  </a:lnTo>
                                  <a:lnTo>
                                    <a:pt x="879" y="559"/>
                                  </a:lnTo>
                                  <a:lnTo>
                                    <a:pt x="889" y="549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653" y="517"/>
                                  </a:lnTo>
                                  <a:lnTo>
                                    <a:pt x="653" y="370"/>
                                  </a:lnTo>
                                  <a:lnTo>
                                    <a:pt x="889" y="370"/>
                                  </a:lnTo>
                                  <a:lnTo>
                                    <a:pt x="889" y="338"/>
                                  </a:lnTo>
                                  <a:lnTo>
                                    <a:pt x="879" y="329"/>
                                  </a:lnTo>
                                  <a:close/>
                                  <a:moveTo>
                                    <a:pt x="889" y="370"/>
                                  </a:moveTo>
                                  <a:lnTo>
                                    <a:pt x="847" y="370"/>
                                  </a:lnTo>
                                  <a:lnTo>
                                    <a:pt x="847" y="517"/>
                                  </a:lnTo>
                                  <a:lnTo>
                                    <a:pt x="889" y="517"/>
                                  </a:lnTo>
                                  <a:lnTo>
                                    <a:pt x="889" y="370"/>
                                  </a:lnTo>
                                  <a:close/>
                                  <a:moveTo>
                                    <a:pt x="550" y="423"/>
                                  </a:moveTo>
                                  <a:lnTo>
                                    <a:pt x="292" y="423"/>
                                  </a:lnTo>
                                  <a:lnTo>
                                    <a:pt x="283" y="432"/>
                                  </a:lnTo>
                                  <a:lnTo>
                                    <a:pt x="283" y="455"/>
                                  </a:lnTo>
                                  <a:lnTo>
                                    <a:pt x="292" y="465"/>
                                  </a:lnTo>
                                  <a:lnTo>
                                    <a:pt x="550" y="465"/>
                                  </a:lnTo>
                                  <a:lnTo>
                                    <a:pt x="559" y="455"/>
                                  </a:lnTo>
                                  <a:lnTo>
                                    <a:pt x="559" y="432"/>
                                  </a:lnTo>
                                  <a:lnTo>
                                    <a:pt x="550" y="423"/>
                                  </a:lnTo>
                                  <a:close/>
                                  <a:moveTo>
                                    <a:pt x="550" y="329"/>
                                  </a:moveTo>
                                  <a:lnTo>
                                    <a:pt x="292" y="329"/>
                                  </a:lnTo>
                                  <a:lnTo>
                                    <a:pt x="283" y="338"/>
                                  </a:lnTo>
                                  <a:lnTo>
                                    <a:pt x="283" y="361"/>
                                  </a:lnTo>
                                  <a:lnTo>
                                    <a:pt x="292" y="370"/>
                                  </a:lnTo>
                                  <a:lnTo>
                                    <a:pt x="550" y="370"/>
                                  </a:lnTo>
                                  <a:lnTo>
                                    <a:pt x="559" y="361"/>
                                  </a:lnTo>
                                  <a:lnTo>
                                    <a:pt x="559" y="338"/>
                                  </a:lnTo>
                                  <a:lnTo>
                                    <a:pt x="550" y="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62" y="-1932"/>
                              <a:ext cx="584" cy="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F9C8A6" w14:textId="77777777" w:rsidR="000816C6" w:rsidRDefault="000816C6" w:rsidP="000816C6">
                                <w:pPr>
                                  <w:spacing w:before="7"/>
                                  <w:rPr>
                                    <w:rFonts w:ascii="Brandon Grotesque Black"/>
                                    <w:sz w:val="19"/>
                                  </w:rPr>
                                </w:pPr>
                                <w:r>
                                  <w:rPr>
                                    <w:rFonts w:ascii="Brandon Grotesque Black"/>
                                    <w:color w:val="003263"/>
                                    <w:w w:val="105"/>
                                    <w:sz w:val="19"/>
                                  </w:rPr>
                                  <w:t>NEWS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26" y="-1082"/>
                              <a:ext cx="335" cy="8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936691" w14:textId="04538DF5" w:rsidR="000816C6" w:rsidRDefault="000816C6" w:rsidP="000816C6">
                                <w:pPr>
                                  <w:spacing w:before="9"/>
                                  <w:rPr>
                                    <w:rFonts w:ascii="Brandon Grotesque Black"/>
                                    <w:sz w:val="5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6275"/>
                            <a:ext cx="804862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35AC9" w14:textId="0EB9C5E8" w:rsidR="0036663C" w:rsidRPr="0041068C" w:rsidRDefault="0058352A" w:rsidP="0036663C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  <w:p w14:paraId="780ED08B" w14:textId="0E054D76" w:rsidR="0036663C" w:rsidRPr="006C6D3E" w:rsidRDefault="0058352A" w:rsidP="0036663C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Media articles</w:t>
                              </w:r>
                              <w:r w:rsidR="0036663C" w:rsidRPr="0036663C">
                                <w:rPr>
                                  <w:color w:val="003263" w:themeColor="text2"/>
                                  <w:w w:val="105"/>
                                </w:rPr>
                                <w:t xml:space="preserve"> in local newspapers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01E53F" id="Group 250" o:spid="_x0000_s1047" style="position:absolute;margin-left:409.25pt;margin-top:16.8pt;width:65.6pt;height:120.75pt;z-index:251680768;mso-width-relative:margin" coordsize="8334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">
                <v:group id="Group 218" o:spid="_x0000_s1048" style="position:absolute;width:6242;height:11112" coordorigin="7956,-1969" coordsize="983,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AutoShape 46" o:spid="_x0000_s1049" style="position:absolute;left:7956;top:-1969;width:983;height:983;visibility:visible;mso-wrap-style:square;v-text-anchor:top" coordsize="98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    <v:path arrowok="t" o:connecttype="custom" o:connectlocs="189,-1959;42,-1770;0,-1708;34,-1020;868,-987;954,-1028;64,-1050;42,-1722;230,-1927;973,-1969;189,-1102;144,-1034;215,-1044;230,-1102;941,-1927;919,-1050;954,-1028;983,-1927;283,-1160;550,-1128;550,-1169;612,-1160;879,-1128;879,-1169;95,-1722;127,-1175;134,-1726;230,-1734;283,-1254;550,-1222;550,-1264;612,-1254;879,-1222;879,-1264;283,-1348;550,-1316;550,-1358;612,-1348;879,-1316;879,-1358;283,-1443;550,-1410;550,-1452;612,-1631;879,-1410;653,-1452;889,-1631;847,-1599;889,-1599;283,-1537;550,-1504;550,-1546;283,-1631;550,-1599;550,-1640" o:connectangles="0,0,0,0,0,0,0,0,0,0,0,0,0,0,0,0,0,0,0,0,0,0,0,0,0,0,0,0,0,0,0,0,0,0,0,0,0,0,0,0,0,0,0,0,0,0,0,0,0,0,0,0,0,0,0"/>
                  </v:shape>
                  <v:shape id="Text Box 47" o:spid="_x0000_s1050" type="#_x0000_t202" style="position:absolute;left:8262;top:-1932;width:5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  <v:textbox inset="0,0,0,0">
                      <w:txbxContent>
                        <w:p w14:paraId="39F9C8A6" w14:textId="77777777" w:rsidR="000816C6" w:rsidRDefault="000816C6" w:rsidP="000816C6">
                          <w:pPr>
                            <w:spacing w:before="7"/>
                            <w:rPr>
                              <w:rFonts w:ascii="Brandon Grotesque Black"/>
                              <w:sz w:val="19"/>
                            </w:rPr>
                          </w:pPr>
                          <w:r>
                            <w:rPr>
                              <w:rFonts w:ascii="Brandon Grotesque Black"/>
                              <w:color w:val="003263"/>
                              <w:w w:val="105"/>
                              <w:sz w:val="19"/>
                            </w:rPr>
                            <w:t>NEWS</w:t>
                          </w:r>
                        </w:p>
                      </w:txbxContent>
                    </v:textbox>
                  </v:shape>
                  <v:shape id="Text Box 48" o:spid="_x0000_s1051" type="#_x0000_t202" style="position:absolute;left:8326;top:-1082;width:335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  <v:textbox inset="0,0,0,0">
                      <w:txbxContent>
                        <w:p w14:paraId="3E936691" w14:textId="04538DF5" w:rsidR="000816C6" w:rsidRDefault="000816C6" w:rsidP="000816C6">
                          <w:pPr>
                            <w:spacing w:before="9"/>
                            <w:rPr>
                              <w:rFonts w:ascii="Brandon Grotesque Black"/>
                              <w:sz w:val="59"/>
                            </w:rPr>
                          </w:pPr>
                        </w:p>
                      </w:txbxContent>
                    </v:textbox>
                  </v:shape>
                </v:group>
                <v:shape id="_x0000_s1052" type="#_x0000_t202" style="position:absolute;left:285;top:6762;width:8049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8935AC9" w14:textId="0EB9C5E8" w:rsidR="0036663C" w:rsidRPr="0041068C" w:rsidRDefault="0058352A" w:rsidP="0036663C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</w:p>
                      <w:p w14:paraId="780ED08B" w14:textId="0E054D76" w:rsidR="0036663C" w:rsidRPr="006C6D3E" w:rsidRDefault="0058352A" w:rsidP="0036663C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Media articles</w:t>
                        </w:r>
                        <w:r w:rsidR="0036663C" w:rsidRPr="0036663C">
                          <w:rPr>
                            <w:color w:val="003263" w:themeColor="text2"/>
                            <w:w w:val="105"/>
                          </w:rPr>
                          <w:t xml:space="preserve"> in local newspapers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8352A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B5E6130" wp14:editId="15128600">
                <wp:simplePos x="0" y="0"/>
                <wp:positionH relativeFrom="column">
                  <wp:posOffset>3645218</wp:posOffset>
                </wp:positionH>
                <wp:positionV relativeFrom="paragraph">
                  <wp:posOffset>178435</wp:posOffset>
                </wp:positionV>
                <wp:extent cx="1076325" cy="1628775"/>
                <wp:effectExtent l="0" t="0" r="9525" b="952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1628775"/>
                          <a:chOff x="0" y="0"/>
                          <a:chExt cx="1076325" cy="1628775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87630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556CBD6B" w:rsidR="000816C6" w:rsidRPr="0041068C" w:rsidRDefault="00C00D22" w:rsidP="00BE3BB3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  <w:r w:rsidR="00054E34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4</w:t>
                              </w:r>
                            </w:p>
                            <w:p w14:paraId="6112B09A" w14:textId="1C8D6D57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Number of people to leave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E6130" id="Group 249" o:spid="_x0000_s1053" style="position:absolute;margin-left:287.05pt;margin-top:14.05pt;width:84.75pt;height:128.25pt;z-index:251676672" coordsize="10763,16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54" type="#_x0000_t75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1" o:title=""/>
                </v:shape>
                <v:shape id="_x0000_s1055" type="#_x0000_t202" style="position:absolute;left:285;top:8763;width:10478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556CBD6B" w:rsidR="000816C6" w:rsidRPr="0041068C" w:rsidRDefault="00C00D22" w:rsidP="00BE3BB3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  <w:r w:rsidR="00054E34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4</w:t>
                        </w:r>
                      </w:p>
                      <w:p w14:paraId="6112B09A" w14:textId="1C8D6D57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Number of people to leave 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55DC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AFE8B1" wp14:editId="1B4D7A76">
                <wp:simplePos x="0" y="0"/>
                <wp:positionH relativeFrom="column">
                  <wp:posOffset>2225993</wp:posOffset>
                </wp:positionH>
                <wp:positionV relativeFrom="paragraph">
                  <wp:posOffset>189548</wp:posOffset>
                </wp:positionV>
                <wp:extent cx="847724" cy="1198318"/>
                <wp:effectExtent l="0" t="0" r="10160" b="190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4" cy="1198318"/>
                          <a:chOff x="904819" y="259328"/>
                          <a:chExt cx="848515" cy="1199301"/>
                        </a:xfrm>
                      </wpg:grpSpPr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3022" y="708745"/>
                            <a:ext cx="820312" cy="74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53C64" w14:textId="203F847F" w:rsidR="0041068C" w:rsidRPr="0027381D" w:rsidRDefault="00B855DC" w:rsidP="0041068C">
                              <w:pPr>
                                <w:rPr>
                                  <w:color w:val="003263" w:themeColor="text2"/>
                                </w:rPr>
                              </w:pPr>
                              <w:r w:rsidRPr="0027381D">
                                <w:rPr>
                                  <w:color w:val="003263" w:themeColor="text2"/>
                                  <w:w w:val="105"/>
                                </w:rPr>
                                <w:t>Visits to the Have Your Say web page.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04819" y="259328"/>
                            <a:ext cx="743624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EC868" w14:textId="4FE9B4A5" w:rsidR="000816C6" w:rsidRPr="00EE065B" w:rsidRDefault="00054E34" w:rsidP="000816C6">
                              <w:pPr>
                                <w:rPr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 w:rsidRPr="00EE065B">
                                <w:rPr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585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AFE8B1" id="Group 248" o:spid="_x0000_s1056" style="position:absolute;margin-left:175.3pt;margin-top:14.95pt;width:66.75pt;height:94.35pt;z-index:251673600;mso-width-relative:margin;mso-height-relative:margin" coordorigin="9048,2593" coordsize="8485,1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">
                <v:shape id="_x0000_s1057" type="#_x0000_t202" style="position:absolute;left:9330;top:7087;width:8203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02253C64" w14:textId="203F847F" w:rsidR="0041068C" w:rsidRPr="0027381D" w:rsidRDefault="00B855DC" w:rsidP="0041068C">
                        <w:pPr>
                          <w:rPr>
                            <w:color w:val="003263" w:themeColor="text2"/>
                          </w:rPr>
                        </w:pPr>
                        <w:r w:rsidRPr="0027381D">
                          <w:rPr>
                            <w:color w:val="003263" w:themeColor="text2"/>
                            <w:w w:val="105"/>
                          </w:rPr>
                          <w:t>Visits to the Have Your Say web page.</w:t>
                        </w:r>
                      </w:p>
                    </w:txbxContent>
                  </v:textbox>
                </v:shape>
                <v:shape id="_x0000_s1058" type="#_x0000_t202" style="position:absolute;left:9048;top:2593;width:743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5DEC868" w14:textId="4FE9B4A5" w:rsidR="000816C6" w:rsidRPr="00EE065B" w:rsidRDefault="00054E34" w:rsidP="000816C6">
                        <w:pPr>
                          <w:rPr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 w:rsidRPr="00EE065B">
                          <w:rPr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585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D4DB26" w14:textId="604C687C" w:rsidR="006C6D3E" w:rsidRDefault="004D312B" w:rsidP="00D334B0">
      <w:pPr>
        <w:pStyle w:val="BodyText"/>
      </w:pP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2E197F60" wp14:editId="23384C03">
            <wp:extent cx="826121" cy="817238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88" cy="8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42EF" w14:textId="2DA366EF" w:rsidR="006C6D3E" w:rsidRDefault="006C6D3E" w:rsidP="00D334B0">
      <w:pPr>
        <w:pStyle w:val="BodyText"/>
      </w:pPr>
    </w:p>
    <w:p w14:paraId="6CBDBC23" w14:textId="4E9A8389" w:rsidR="006C6D3E" w:rsidRDefault="006C6D3E" w:rsidP="00D334B0">
      <w:pPr>
        <w:pStyle w:val="BodyText"/>
      </w:pPr>
    </w:p>
    <w:p w14:paraId="5DD7B5FB" w14:textId="0204C065" w:rsidR="006C6D3E" w:rsidRDefault="00EE065B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61E98AD0" wp14:editId="1426F2BF">
                <wp:simplePos x="0" y="0"/>
                <wp:positionH relativeFrom="margin">
                  <wp:posOffset>2299018</wp:posOffset>
                </wp:positionH>
                <wp:positionV relativeFrom="paragraph">
                  <wp:posOffset>43180</wp:posOffset>
                </wp:positionV>
                <wp:extent cx="1109345" cy="838200"/>
                <wp:effectExtent l="0" t="0" r="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45" cy="838200"/>
                          <a:chOff x="-4763" y="0"/>
                          <a:chExt cx="1109663" cy="838200"/>
                        </a:xfrm>
                      </wpg:grpSpPr>
                      <wpg:grpSp>
                        <wpg:cNvPr id="207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15" cy="475615"/>
                            <a:chOff x="5455" y="334"/>
                            <a:chExt cx="589" cy="749"/>
                          </a:xfrm>
                        </wpg:grpSpPr>
                        <wps:wsp>
                          <wps:cNvPr id="208" name="AutoShape 40"/>
                          <wps:cNvSpPr>
                            <a:spLocks/>
                          </wps:cNvSpPr>
                          <wps:spPr bwMode="auto">
                            <a:xfrm>
                              <a:off x="5455" y="333"/>
                              <a:ext cx="589" cy="749"/>
                            </a:xfrm>
                            <a:custGeom>
                              <a:avLst/>
                              <a:gdLst>
                                <a:gd name="T0" fmla="+- 0 5616 5455"/>
                                <a:gd name="T1" fmla="*/ T0 w 589"/>
                                <a:gd name="T2" fmla="+- 0 346 334"/>
                                <a:gd name="T3" fmla="*/ 346 h 749"/>
                                <a:gd name="T4" fmla="+- 0 5535 5455"/>
                                <a:gd name="T5" fmla="*/ T4 w 589"/>
                                <a:gd name="T6" fmla="+- 0 427 334"/>
                                <a:gd name="T7" fmla="*/ 427 h 749"/>
                                <a:gd name="T8" fmla="+- 0 5526 5455"/>
                                <a:gd name="T9" fmla="*/ T8 w 589"/>
                                <a:gd name="T10" fmla="+- 0 519 334"/>
                                <a:gd name="T11" fmla="*/ 519 h 749"/>
                                <a:gd name="T12" fmla="+- 0 5552 5455"/>
                                <a:gd name="T13" fmla="*/ T12 w 589"/>
                                <a:gd name="T14" fmla="+- 0 576 334"/>
                                <a:gd name="T15" fmla="*/ 576 h 749"/>
                                <a:gd name="T16" fmla="+- 0 5534 5455"/>
                                <a:gd name="T17" fmla="*/ T16 w 589"/>
                                <a:gd name="T18" fmla="+- 0 620 334"/>
                                <a:gd name="T19" fmla="*/ 620 h 749"/>
                                <a:gd name="T20" fmla="+- 0 5480 5455"/>
                                <a:gd name="T21" fmla="*/ T20 w 589"/>
                                <a:gd name="T22" fmla="+- 0 687 334"/>
                                <a:gd name="T23" fmla="*/ 687 h 749"/>
                                <a:gd name="T24" fmla="+- 0 5455 5455"/>
                                <a:gd name="T25" fmla="*/ T24 w 589"/>
                                <a:gd name="T26" fmla="+- 0 833 334"/>
                                <a:gd name="T27" fmla="*/ 833 h 749"/>
                                <a:gd name="T28" fmla="+- 0 5467 5455"/>
                                <a:gd name="T29" fmla="*/ T28 w 589"/>
                                <a:gd name="T30" fmla="+- 0 878 334"/>
                                <a:gd name="T31" fmla="*/ 878 h 749"/>
                                <a:gd name="T32" fmla="+- 0 5505 5455"/>
                                <a:gd name="T33" fmla="*/ T32 w 589"/>
                                <a:gd name="T34" fmla="+- 0 903 334"/>
                                <a:gd name="T35" fmla="*/ 903 h 749"/>
                                <a:gd name="T36" fmla="+- 0 5585 5455"/>
                                <a:gd name="T37" fmla="*/ T36 w 589"/>
                                <a:gd name="T38" fmla="+- 0 914 334"/>
                                <a:gd name="T39" fmla="*/ 914 h 749"/>
                                <a:gd name="T40" fmla="+- 0 5668 5455"/>
                                <a:gd name="T41" fmla="*/ T40 w 589"/>
                                <a:gd name="T42" fmla="+- 0 919 334"/>
                                <a:gd name="T43" fmla="*/ 919 h 749"/>
                                <a:gd name="T44" fmla="+- 0 5730 5455"/>
                                <a:gd name="T45" fmla="*/ T44 w 589"/>
                                <a:gd name="T46" fmla="+- 0 1035 334"/>
                                <a:gd name="T47" fmla="*/ 1035 h 749"/>
                                <a:gd name="T48" fmla="+- 0 5855 5455"/>
                                <a:gd name="T49" fmla="*/ T48 w 589"/>
                                <a:gd name="T50" fmla="+- 0 1082 334"/>
                                <a:gd name="T51" fmla="*/ 1082 h 749"/>
                                <a:gd name="T52" fmla="+- 0 5981 5455"/>
                                <a:gd name="T53" fmla="*/ T52 w 589"/>
                                <a:gd name="T54" fmla="+- 0 1032 334"/>
                                <a:gd name="T55" fmla="*/ 1032 h 749"/>
                                <a:gd name="T56" fmla="+- 0 5800 5455"/>
                                <a:gd name="T57" fmla="*/ T56 w 589"/>
                                <a:gd name="T58" fmla="+- 0 1021 334"/>
                                <a:gd name="T59" fmla="*/ 1021 h 749"/>
                                <a:gd name="T60" fmla="+- 0 5726 5455"/>
                                <a:gd name="T61" fmla="*/ T60 w 589"/>
                                <a:gd name="T62" fmla="+- 0 948 334"/>
                                <a:gd name="T63" fmla="*/ 948 h 749"/>
                                <a:gd name="T64" fmla="+- 0 5715 5455"/>
                                <a:gd name="T65" fmla="*/ T64 w 589"/>
                                <a:gd name="T66" fmla="+- 0 894 334"/>
                                <a:gd name="T67" fmla="*/ 894 h 749"/>
                                <a:gd name="T68" fmla="+- 0 5668 5455"/>
                                <a:gd name="T69" fmla="*/ T68 w 589"/>
                                <a:gd name="T70" fmla="+- 0 868 334"/>
                                <a:gd name="T71" fmla="*/ 868 h 749"/>
                                <a:gd name="T72" fmla="+- 0 5590 5455"/>
                                <a:gd name="T73" fmla="*/ T72 w 589"/>
                                <a:gd name="T74" fmla="+- 0 864 334"/>
                                <a:gd name="T75" fmla="*/ 864 h 749"/>
                                <a:gd name="T76" fmla="+- 0 5514 5455"/>
                                <a:gd name="T77" fmla="*/ T76 w 589"/>
                                <a:gd name="T78" fmla="+- 0 853 334"/>
                                <a:gd name="T79" fmla="*/ 853 h 749"/>
                                <a:gd name="T80" fmla="+- 0 5503 5455"/>
                                <a:gd name="T81" fmla="*/ T80 w 589"/>
                                <a:gd name="T82" fmla="+- 0 846 334"/>
                                <a:gd name="T83" fmla="*/ 846 h 749"/>
                                <a:gd name="T84" fmla="+- 0 5517 5455"/>
                                <a:gd name="T85" fmla="*/ T84 w 589"/>
                                <a:gd name="T86" fmla="+- 0 736 334"/>
                                <a:gd name="T87" fmla="*/ 736 h 749"/>
                                <a:gd name="T88" fmla="+- 0 5554 5455"/>
                                <a:gd name="T89" fmla="*/ T88 w 589"/>
                                <a:gd name="T90" fmla="+- 0 666 334"/>
                                <a:gd name="T91" fmla="*/ 666 h 749"/>
                                <a:gd name="T92" fmla="+- 0 5628 5455"/>
                                <a:gd name="T93" fmla="*/ T92 w 589"/>
                                <a:gd name="T94" fmla="+- 0 639 334"/>
                                <a:gd name="T95" fmla="*/ 639 h 749"/>
                                <a:gd name="T96" fmla="+- 0 5814 5455"/>
                                <a:gd name="T97" fmla="*/ T96 w 589"/>
                                <a:gd name="T98" fmla="+- 0 617 334"/>
                                <a:gd name="T99" fmla="*/ 617 h 749"/>
                                <a:gd name="T100" fmla="+- 0 5789 5455"/>
                                <a:gd name="T101" fmla="*/ T100 w 589"/>
                                <a:gd name="T102" fmla="+- 0 589 334"/>
                                <a:gd name="T103" fmla="*/ 589 h 749"/>
                                <a:gd name="T104" fmla="+- 0 5635 5455"/>
                                <a:gd name="T105" fmla="*/ T104 w 589"/>
                                <a:gd name="T106" fmla="+- 0 581 334"/>
                                <a:gd name="T107" fmla="*/ 581 h 749"/>
                                <a:gd name="T108" fmla="+- 0 5580 5455"/>
                                <a:gd name="T109" fmla="*/ T108 w 589"/>
                                <a:gd name="T110" fmla="+- 0 526 334"/>
                                <a:gd name="T111" fmla="*/ 526 h 749"/>
                                <a:gd name="T112" fmla="+- 0 5580 5455"/>
                                <a:gd name="T113" fmla="*/ T112 w 589"/>
                                <a:gd name="T114" fmla="+- 0 446 334"/>
                                <a:gd name="T115" fmla="*/ 446 h 749"/>
                                <a:gd name="T116" fmla="+- 0 5635 5455"/>
                                <a:gd name="T117" fmla="*/ T116 w 589"/>
                                <a:gd name="T118" fmla="+- 0 391 334"/>
                                <a:gd name="T119" fmla="*/ 391 h 749"/>
                                <a:gd name="T120" fmla="+- 0 5788 5455"/>
                                <a:gd name="T121" fmla="*/ T120 w 589"/>
                                <a:gd name="T122" fmla="+- 0 382 334"/>
                                <a:gd name="T123" fmla="*/ 382 h 749"/>
                                <a:gd name="T124" fmla="+- 0 5736 5455"/>
                                <a:gd name="T125" fmla="*/ T124 w 589"/>
                                <a:gd name="T126" fmla="+- 0 346 334"/>
                                <a:gd name="T127" fmla="*/ 346 h 749"/>
                                <a:gd name="T128" fmla="+- 0 5978 5455"/>
                                <a:gd name="T129" fmla="*/ T128 w 589"/>
                                <a:gd name="T130" fmla="+- 0 756 334"/>
                                <a:gd name="T131" fmla="*/ 756 h 749"/>
                                <a:gd name="T132" fmla="+- 0 5908 5455"/>
                                <a:gd name="T133" fmla="*/ T132 w 589"/>
                                <a:gd name="T134" fmla="+- 0 767 334"/>
                                <a:gd name="T135" fmla="*/ 767 h 749"/>
                                <a:gd name="T136" fmla="+- 0 5982 5455"/>
                                <a:gd name="T137" fmla="*/ T136 w 589"/>
                                <a:gd name="T138" fmla="+- 0 840 334"/>
                                <a:gd name="T139" fmla="*/ 840 h 749"/>
                                <a:gd name="T140" fmla="+- 0 5993 5455"/>
                                <a:gd name="T141" fmla="*/ T140 w 589"/>
                                <a:gd name="T142" fmla="+- 0 895 334"/>
                                <a:gd name="T143" fmla="*/ 895 h 749"/>
                                <a:gd name="T144" fmla="+- 0 5952 5455"/>
                                <a:gd name="T145" fmla="*/ T144 w 589"/>
                                <a:gd name="T146" fmla="+- 0 992 334"/>
                                <a:gd name="T147" fmla="*/ 992 h 749"/>
                                <a:gd name="T148" fmla="+- 0 5854 5455"/>
                                <a:gd name="T149" fmla="*/ T148 w 589"/>
                                <a:gd name="T150" fmla="+- 0 1032 334"/>
                                <a:gd name="T151" fmla="*/ 1032 h 749"/>
                                <a:gd name="T152" fmla="+- 0 5988 5455"/>
                                <a:gd name="T153" fmla="*/ T152 w 589"/>
                                <a:gd name="T154" fmla="+- 0 1027 334"/>
                                <a:gd name="T155" fmla="*/ 1027 h 749"/>
                                <a:gd name="T156" fmla="+- 0 6044 5455"/>
                                <a:gd name="T157" fmla="*/ T156 w 589"/>
                                <a:gd name="T158" fmla="+- 0 895 334"/>
                                <a:gd name="T159" fmla="*/ 895 h 749"/>
                                <a:gd name="T160" fmla="+- 0 5996 5455"/>
                                <a:gd name="T161" fmla="*/ T160 w 589"/>
                                <a:gd name="T162" fmla="+- 0 771 334"/>
                                <a:gd name="T163" fmla="*/ 771 h 749"/>
                                <a:gd name="T164" fmla="+- 0 5840 5455"/>
                                <a:gd name="T165" fmla="*/ T164 w 589"/>
                                <a:gd name="T166" fmla="+- 0 639 334"/>
                                <a:gd name="T167" fmla="*/ 639 h 749"/>
                                <a:gd name="T168" fmla="+- 0 5757 5455"/>
                                <a:gd name="T169" fmla="*/ T168 w 589"/>
                                <a:gd name="T170" fmla="+- 0 644 334"/>
                                <a:gd name="T171" fmla="*/ 644 h 749"/>
                                <a:gd name="T172" fmla="+- 0 5810 5455"/>
                                <a:gd name="T173" fmla="*/ T172 w 589"/>
                                <a:gd name="T174" fmla="+- 0 680 334"/>
                                <a:gd name="T175" fmla="*/ 680 h 749"/>
                                <a:gd name="T176" fmla="+- 0 5769 5455"/>
                                <a:gd name="T177" fmla="*/ T176 w 589"/>
                                <a:gd name="T178" fmla="+- 0 727 334"/>
                                <a:gd name="T179" fmla="*/ 727 h 749"/>
                                <a:gd name="T180" fmla="+- 0 5685 5455"/>
                                <a:gd name="T181" fmla="*/ T180 w 589"/>
                                <a:gd name="T182" fmla="+- 0 810 334"/>
                                <a:gd name="T183" fmla="*/ 810 h 749"/>
                                <a:gd name="T184" fmla="+- 0 5720 5455"/>
                                <a:gd name="T185" fmla="*/ T184 w 589"/>
                                <a:gd name="T186" fmla="+- 0 868 334"/>
                                <a:gd name="T187" fmla="*/ 868 h 749"/>
                                <a:gd name="T188" fmla="+- 0 5756 5455"/>
                                <a:gd name="T189" fmla="*/ T188 w 589"/>
                                <a:gd name="T190" fmla="+- 0 796 334"/>
                                <a:gd name="T191" fmla="*/ 796 h 749"/>
                                <a:gd name="T192" fmla="+- 0 5854 5455"/>
                                <a:gd name="T193" fmla="*/ T192 w 589"/>
                                <a:gd name="T194" fmla="+- 0 756 334"/>
                                <a:gd name="T195" fmla="*/ 756 h 749"/>
                                <a:gd name="T196" fmla="+- 0 5944 5455"/>
                                <a:gd name="T197" fmla="*/ T196 w 589"/>
                                <a:gd name="T198" fmla="+- 0 730 334"/>
                                <a:gd name="T199" fmla="*/ 730 h 749"/>
                                <a:gd name="T200" fmla="+- 0 5866 5455"/>
                                <a:gd name="T201" fmla="*/ T200 w 589"/>
                                <a:gd name="T202" fmla="+- 0 673 334"/>
                                <a:gd name="T203" fmla="*/ 673 h 749"/>
                                <a:gd name="T204" fmla="+- 0 5840 5455"/>
                                <a:gd name="T205" fmla="*/ T204 w 589"/>
                                <a:gd name="T206" fmla="+- 0 639 334"/>
                                <a:gd name="T207" fmla="*/ 639 h 749"/>
                                <a:gd name="T208" fmla="+- 0 5676 5455"/>
                                <a:gd name="T209" fmla="*/ T208 w 589"/>
                                <a:gd name="T210" fmla="+- 0 382 334"/>
                                <a:gd name="T211" fmla="*/ 382 h 749"/>
                                <a:gd name="T212" fmla="+- 0 5749 5455"/>
                                <a:gd name="T213" fmla="*/ T212 w 589"/>
                                <a:gd name="T214" fmla="+- 0 413 334"/>
                                <a:gd name="T215" fmla="*/ 413 h 749"/>
                                <a:gd name="T216" fmla="+- 0 5779 5455"/>
                                <a:gd name="T217" fmla="*/ T216 w 589"/>
                                <a:gd name="T218" fmla="+- 0 486 334"/>
                                <a:gd name="T219" fmla="*/ 486 h 749"/>
                                <a:gd name="T220" fmla="+- 0 5749 5455"/>
                                <a:gd name="T221" fmla="*/ T220 w 589"/>
                                <a:gd name="T222" fmla="+- 0 559 334"/>
                                <a:gd name="T223" fmla="*/ 559 h 749"/>
                                <a:gd name="T224" fmla="+- 0 5676 5455"/>
                                <a:gd name="T225" fmla="*/ T224 w 589"/>
                                <a:gd name="T226" fmla="+- 0 589 334"/>
                                <a:gd name="T227" fmla="*/ 589 h 749"/>
                                <a:gd name="T228" fmla="+- 0 5800 5455"/>
                                <a:gd name="T229" fmla="*/ T228 w 589"/>
                                <a:gd name="T230" fmla="+- 0 576 334"/>
                                <a:gd name="T231" fmla="*/ 576 h 749"/>
                                <a:gd name="T232" fmla="+- 0 5827 5455"/>
                                <a:gd name="T233" fmla="*/ T232 w 589"/>
                                <a:gd name="T234" fmla="+- 0 519 334"/>
                                <a:gd name="T235" fmla="*/ 519 h 749"/>
                                <a:gd name="T236" fmla="+- 0 5818 5455"/>
                                <a:gd name="T237" fmla="*/ T236 w 589"/>
                                <a:gd name="T238" fmla="+- 0 427 334"/>
                                <a:gd name="T239" fmla="*/ 427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589" h="749">
                                  <a:moveTo>
                                    <a:pt x="221" y="0"/>
                                  </a:moveTo>
                                  <a:lnTo>
                                    <a:pt x="161" y="12"/>
                                  </a:lnTo>
                                  <a:lnTo>
                                    <a:pt x="113" y="44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67" y="152"/>
                                  </a:lnTo>
                                  <a:lnTo>
                                    <a:pt x="71" y="185"/>
                                  </a:lnTo>
                                  <a:lnTo>
                                    <a:pt x="81" y="215"/>
                                  </a:lnTo>
                                  <a:lnTo>
                                    <a:pt x="97" y="242"/>
                                  </a:lnTo>
                                  <a:lnTo>
                                    <a:pt x="118" y="265"/>
                                  </a:lnTo>
                                  <a:lnTo>
                                    <a:pt x="79" y="286"/>
                                  </a:lnTo>
                                  <a:lnTo>
                                    <a:pt x="48" y="316"/>
                                  </a:lnTo>
                                  <a:lnTo>
                                    <a:pt x="25" y="353"/>
                                  </a:lnTo>
                                  <a:lnTo>
                                    <a:pt x="13" y="397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2" y="523"/>
                                  </a:lnTo>
                                  <a:lnTo>
                                    <a:pt x="12" y="544"/>
                                  </a:lnTo>
                                  <a:lnTo>
                                    <a:pt x="28" y="560"/>
                                  </a:lnTo>
                                  <a:lnTo>
                                    <a:pt x="50" y="569"/>
                                  </a:lnTo>
                                  <a:lnTo>
                                    <a:pt x="90" y="575"/>
                                  </a:lnTo>
                                  <a:lnTo>
                                    <a:pt x="130" y="580"/>
                                  </a:lnTo>
                                  <a:lnTo>
                                    <a:pt x="171" y="584"/>
                                  </a:lnTo>
                                  <a:lnTo>
                                    <a:pt x="213" y="585"/>
                                  </a:lnTo>
                                  <a:lnTo>
                                    <a:pt x="233" y="649"/>
                                  </a:lnTo>
                                  <a:lnTo>
                                    <a:pt x="275" y="701"/>
                                  </a:lnTo>
                                  <a:lnTo>
                                    <a:pt x="332" y="736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473" y="734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345" y="687"/>
                                  </a:lnTo>
                                  <a:lnTo>
                                    <a:pt x="301" y="658"/>
                                  </a:lnTo>
                                  <a:lnTo>
                                    <a:pt x="271" y="614"/>
                                  </a:lnTo>
                                  <a:lnTo>
                                    <a:pt x="260" y="561"/>
                                  </a:lnTo>
                                  <a:lnTo>
                                    <a:pt x="260" y="560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174" y="533"/>
                                  </a:lnTo>
                                  <a:lnTo>
                                    <a:pt x="135" y="530"/>
                                  </a:lnTo>
                                  <a:lnTo>
                                    <a:pt x="97" y="525"/>
                                  </a:lnTo>
                                  <a:lnTo>
                                    <a:pt x="59" y="519"/>
                                  </a:lnTo>
                                  <a:lnTo>
                                    <a:pt x="53" y="518"/>
                                  </a:lnTo>
                                  <a:lnTo>
                                    <a:pt x="48" y="512"/>
                                  </a:lnTo>
                                  <a:lnTo>
                                    <a:pt x="49" y="505"/>
                                  </a:lnTo>
                                  <a:lnTo>
                                    <a:pt x="62" y="402"/>
                                  </a:lnTo>
                                  <a:lnTo>
                                    <a:pt x="74" y="363"/>
                                  </a:lnTo>
                                  <a:lnTo>
                                    <a:pt x="99" y="332"/>
                                  </a:lnTo>
                                  <a:lnTo>
                                    <a:pt x="133" y="312"/>
                                  </a:lnTo>
                                  <a:lnTo>
                                    <a:pt x="173" y="305"/>
                                  </a:lnTo>
                                  <a:lnTo>
                                    <a:pt x="385" y="305"/>
                                  </a:lnTo>
                                  <a:lnTo>
                                    <a:pt x="359" y="283"/>
                                  </a:lnTo>
                                  <a:lnTo>
                                    <a:pt x="324" y="26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180" y="247"/>
                                  </a:lnTo>
                                  <a:lnTo>
                                    <a:pt x="147" y="225"/>
                                  </a:lnTo>
                                  <a:lnTo>
                                    <a:pt x="125" y="192"/>
                                  </a:lnTo>
                                  <a:lnTo>
                                    <a:pt x="117" y="152"/>
                                  </a:lnTo>
                                  <a:lnTo>
                                    <a:pt x="125" y="112"/>
                                  </a:lnTo>
                                  <a:lnTo>
                                    <a:pt x="147" y="79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221" y="48"/>
                                  </a:lnTo>
                                  <a:lnTo>
                                    <a:pt x="333" y="48"/>
                                  </a:lnTo>
                                  <a:lnTo>
                                    <a:pt x="330" y="44"/>
                                  </a:lnTo>
                                  <a:lnTo>
                                    <a:pt x="281" y="12"/>
                                  </a:lnTo>
                                  <a:lnTo>
                                    <a:pt x="221" y="0"/>
                                  </a:lnTo>
                                  <a:close/>
                                  <a:moveTo>
                                    <a:pt x="523" y="422"/>
                                  </a:moveTo>
                                  <a:lnTo>
                                    <a:pt x="399" y="422"/>
                                  </a:lnTo>
                                  <a:lnTo>
                                    <a:pt x="453" y="433"/>
                                  </a:lnTo>
                                  <a:lnTo>
                                    <a:pt x="497" y="462"/>
                                  </a:lnTo>
                                  <a:lnTo>
                                    <a:pt x="527" y="506"/>
                                  </a:lnTo>
                                  <a:lnTo>
                                    <a:pt x="538" y="560"/>
                                  </a:lnTo>
                                  <a:lnTo>
                                    <a:pt x="538" y="561"/>
                                  </a:lnTo>
                                  <a:lnTo>
                                    <a:pt x="527" y="614"/>
                                  </a:lnTo>
                                  <a:lnTo>
                                    <a:pt x="497" y="658"/>
                                  </a:lnTo>
                                  <a:lnTo>
                                    <a:pt x="453" y="687"/>
                                  </a:lnTo>
                                  <a:lnTo>
                                    <a:pt x="399" y="698"/>
                                  </a:lnTo>
                                  <a:lnTo>
                                    <a:pt x="526" y="698"/>
                                  </a:lnTo>
                                  <a:lnTo>
                                    <a:pt x="533" y="693"/>
                                  </a:lnTo>
                                  <a:lnTo>
                                    <a:pt x="574" y="634"/>
                                  </a:lnTo>
                                  <a:lnTo>
                                    <a:pt x="589" y="561"/>
                                  </a:lnTo>
                                  <a:lnTo>
                                    <a:pt x="576" y="493"/>
                                  </a:lnTo>
                                  <a:lnTo>
                                    <a:pt x="541" y="437"/>
                                  </a:lnTo>
                                  <a:lnTo>
                                    <a:pt x="523" y="422"/>
                                  </a:lnTo>
                                  <a:close/>
                                  <a:moveTo>
                                    <a:pt x="385" y="305"/>
                                  </a:moveTo>
                                  <a:lnTo>
                                    <a:pt x="269" y="305"/>
                                  </a:lnTo>
                                  <a:lnTo>
                                    <a:pt x="302" y="310"/>
                                  </a:lnTo>
                                  <a:lnTo>
                                    <a:pt x="331" y="324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72" y="374"/>
                                  </a:lnTo>
                                  <a:lnTo>
                                    <a:pt x="314" y="393"/>
                                  </a:lnTo>
                                  <a:lnTo>
                                    <a:pt x="265" y="428"/>
                                  </a:lnTo>
                                  <a:lnTo>
                                    <a:pt x="230" y="476"/>
                                  </a:lnTo>
                                  <a:lnTo>
                                    <a:pt x="213" y="534"/>
                                  </a:lnTo>
                                  <a:lnTo>
                                    <a:pt x="265" y="534"/>
                                  </a:lnTo>
                                  <a:lnTo>
                                    <a:pt x="271" y="506"/>
                                  </a:lnTo>
                                  <a:lnTo>
                                    <a:pt x="301" y="462"/>
                                  </a:lnTo>
                                  <a:lnTo>
                                    <a:pt x="345" y="433"/>
                                  </a:lnTo>
                                  <a:lnTo>
                                    <a:pt x="399" y="422"/>
                                  </a:lnTo>
                                  <a:lnTo>
                                    <a:pt x="523" y="422"/>
                                  </a:lnTo>
                                  <a:lnTo>
                                    <a:pt x="489" y="396"/>
                                  </a:lnTo>
                                  <a:lnTo>
                                    <a:pt x="425" y="375"/>
                                  </a:lnTo>
                                  <a:lnTo>
                                    <a:pt x="411" y="339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5" y="305"/>
                                  </a:lnTo>
                                  <a:close/>
                                  <a:moveTo>
                                    <a:pt x="333" y="48"/>
                                  </a:moveTo>
                                  <a:lnTo>
                                    <a:pt x="221" y="48"/>
                                  </a:lnTo>
                                  <a:lnTo>
                                    <a:pt x="261" y="57"/>
                                  </a:lnTo>
                                  <a:lnTo>
                                    <a:pt x="294" y="79"/>
                                  </a:lnTo>
                                  <a:lnTo>
                                    <a:pt x="316" y="112"/>
                                  </a:lnTo>
                                  <a:lnTo>
                                    <a:pt x="324" y="152"/>
                                  </a:lnTo>
                                  <a:lnTo>
                                    <a:pt x="316" y="192"/>
                                  </a:lnTo>
                                  <a:lnTo>
                                    <a:pt x="294" y="225"/>
                                  </a:lnTo>
                                  <a:lnTo>
                                    <a:pt x="261" y="247"/>
                                  </a:lnTo>
                                  <a:lnTo>
                                    <a:pt x="221" y="255"/>
                                  </a:lnTo>
                                  <a:lnTo>
                                    <a:pt x="334" y="255"/>
                                  </a:lnTo>
                                  <a:lnTo>
                                    <a:pt x="345" y="242"/>
                                  </a:lnTo>
                                  <a:lnTo>
                                    <a:pt x="361" y="215"/>
                                  </a:lnTo>
                                  <a:lnTo>
                                    <a:pt x="372" y="185"/>
                                  </a:lnTo>
                                  <a:lnTo>
                                    <a:pt x="375" y="152"/>
                                  </a:lnTo>
                                  <a:lnTo>
                                    <a:pt x="363" y="93"/>
                                  </a:lnTo>
                                  <a:lnTo>
                                    <a:pt x="33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32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4" y="804"/>
                              <a:ext cx="180" cy="1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3" y="571500"/>
                            <a:ext cx="10477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A0883" w14:textId="35B036B1" w:rsidR="00981AE2" w:rsidRPr="006C6D3E" w:rsidRDefault="00981AE2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>People following the project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0" y="76200"/>
                            <a:ext cx="59055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272754" w14:textId="1EDA92C8" w:rsidR="00981AE2" w:rsidRPr="00EE065B" w:rsidRDefault="00054E34" w:rsidP="00981AE2">
                              <w:pPr>
                                <w:rPr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 w:rsidRPr="00EE065B">
                                <w:rPr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E98AD0" id="Group 253" o:spid="_x0000_s1059" style="position:absolute;margin-left:181.05pt;margin-top:3.4pt;width:87.35pt;height:66pt;z-index:251693056;mso-position-horizontal-relative:margin;mso-width-relative:margin;mso-height-relative:margin" coordorigin="-47" coordsize="11096,8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">
                <v:group id="Group 207" o:spid="_x0000_s1060" style="position:absolute;width:3740;height:4756" coordorigin="5455,334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AutoShape 40" o:spid="_x0000_s1061" style="position:absolute;left:5455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</v:shape>
                  <v:shape id="Picture 41" o:spid="_x0000_s1062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<v:imagedata r:id="rId15" o:title=""/>
                  </v:shape>
                </v:group>
                <v:shape id="_x0000_s1063" type="#_x0000_t202" style="position:absolute;left:-47;top:5715;width:1047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0DA0883" w14:textId="35B036B1" w:rsidR="00981AE2" w:rsidRPr="006C6D3E" w:rsidRDefault="00981AE2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>People following the project</w:t>
                        </w:r>
                      </w:p>
                    </w:txbxContent>
                  </v:textbox>
                </v:shape>
                <v:shape id="_x0000_s1064" type="#_x0000_t202" style="position:absolute;left:5143;top:762;width:5906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3272754" w14:textId="1EDA92C8" w:rsidR="00981AE2" w:rsidRPr="00EE065B" w:rsidRDefault="00054E34" w:rsidP="00981AE2">
                        <w:pPr>
                          <w:rPr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 w:rsidRPr="00EE065B">
                          <w:rPr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D312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BB4B4F" wp14:editId="7D55231B">
                <wp:simplePos x="0" y="0"/>
                <wp:positionH relativeFrom="column">
                  <wp:posOffset>1201737</wp:posOffset>
                </wp:positionH>
                <wp:positionV relativeFrom="paragraph">
                  <wp:posOffset>209867</wp:posOffset>
                </wp:positionV>
                <wp:extent cx="490537" cy="481012"/>
                <wp:effectExtent l="0" t="0" r="5080" b="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" cy="481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E3094" w14:textId="2C103E3D" w:rsidR="004D312B" w:rsidRPr="004D312B" w:rsidRDefault="004D312B" w:rsidP="004D312B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4B4F" id="Text Box 2" o:spid="_x0000_s1065" type="#_x0000_t202" style="position:absolute;margin-left:94.6pt;margin-top:16.5pt;width:38.6pt;height:37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" filled="f" stroked="f">
                <v:textbox inset="0,0,0,0">
                  <w:txbxContent>
                    <w:p w14:paraId="729E3094" w14:textId="2C103E3D" w:rsidR="004D312B" w:rsidRPr="004D312B" w:rsidRDefault="004D312B" w:rsidP="004D312B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D312B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59DA983" wp14:editId="4DF3B4F2">
                <wp:simplePos x="0" y="0"/>
                <wp:positionH relativeFrom="column">
                  <wp:posOffset>5151329</wp:posOffset>
                </wp:positionH>
                <wp:positionV relativeFrom="paragraph">
                  <wp:posOffset>262573</wp:posOffset>
                </wp:positionV>
                <wp:extent cx="818624" cy="917575"/>
                <wp:effectExtent l="0" t="0" r="635" b="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624" cy="917575"/>
                          <a:chOff x="656872" y="-652462"/>
                          <a:chExt cx="746958" cy="917769"/>
                        </a:xfrm>
                      </wpg:grpSpPr>
                      <wps:wsp>
                        <wps:cNvPr id="2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6872" y="-191893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9024E2" w14:textId="60356533" w:rsidR="00981AE2" w:rsidRPr="006C6D3E" w:rsidRDefault="00054E34" w:rsidP="00981AE2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</w:rPr>
                                <w:t>Residential letters</w:t>
                              </w:r>
                              <w:r w:rsidR="00981AE2">
                                <w:rPr>
                                  <w:color w:val="003263" w:themeColor="text2"/>
                                </w:rPr>
                                <w:t xml:space="preserve"> delivered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4504" y="-652462"/>
                            <a:ext cx="739326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D25BD" w14:textId="5816A4D8" w:rsidR="00981AE2" w:rsidRPr="00EE065B" w:rsidRDefault="00054E34" w:rsidP="00981AE2">
                              <w:pPr>
                                <w:rPr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 w:rsidRPr="00EE065B">
                                <w:rPr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DA983" id="Group 252" o:spid="_x0000_s1066" style="position:absolute;margin-left:405.6pt;margin-top:20.7pt;width:64.45pt;height:72.25pt;z-index:251702272;mso-width-relative:margin;mso-height-relative:margin" coordorigin="6568,-6524" coordsize="7469,9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">
                <v:shape id="_x0000_s1067" type="#_x0000_t202" style="position:absolute;left:6568;top:-1918;width:6287;height:4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279024E2" w14:textId="60356533" w:rsidR="00981AE2" w:rsidRPr="006C6D3E" w:rsidRDefault="00054E34" w:rsidP="00981AE2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</w:rPr>
                          <w:t>Residential letters</w:t>
                        </w:r>
                        <w:r w:rsidR="00981AE2">
                          <w:rPr>
                            <w:color w:val="003263" w:themeColor="text2"/>
                          </w:rPr>
                          <w:t xml:space="preserve"> delivered</w:t>
                        </w:r>
                      </w:p>
                    </w:txbxContent>
                  </v:textbox>
                </v:shape>
                <v:shape id="_x0000_s1068" type="#_x0000_t202" style="position:absolute;left:6645;top:-6524;width:739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025D25BD" w14:textId="5816A4D8" w:rsidR="00981AE2" w:rsidRPr="00EE065B" w:rsidRDefault="00054E34" w:rsidP="00981AE2">
                        <w:pPr>
                          <w:rPr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 w:rsidRPr="00EE065B">
                          <w:rPr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250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312B">
        <w:rPr>
          <w:rFonts w:ascii="Times New Roman"/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5FDAB23" wp14:editId="3391E745">
                <wp:simplePos x="0" y="0"/>
                <wp:positionH relativeFrom="page">
                  <wp:posOffset>765908</wp:posOffset>
                </wp:positionH>
                <wp:positionV relativeFrom="paragraph">
                  <wp:posOffset>158505</wp:posOffset>
                </wp:positionV>
                <wp:extent cx="637858" cy="957262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858" cy="957262"/>
                          <a:chOff x="4537" y="149"/>
                          <a:chExt cx="1188" cy="1647"/>
                        </a:xfrm>
                      </wpg:grpSpPr>
                      <wps:wsp>
                        <wps:cNvPr id="308" name="Freeform 116"/>
                        <wps:cNvSpPr>
                          <a:spLocks/>
                        </wps:cNvSpPr>
                        <wps:spPr bwMode="auto">
                          <a:xfrm>
                            <a:off x="4666" y="252"/>
                            <a:ext cx="26" cy="1544"/>
                          </a:xfrm>
                          <a:custGeom>
                            <a:avLst/>
                            <a:gdLst>
                              <a:gd name="T0" fmla="+- 0 4686 4666"/>
                              <a:gd name="T1" fmla="*/ T0 w 26"/>
                              <a:gd name="T2" fmla="+- 0 252 252"/>
                              <a:gd name="T3" fmla="*/ 252 h 1544"/>
                              <a:gd name="T4" fmla="+- 0 4672 4666"/>
                              <a:gd name="T5" fmla="*/ T4 w 26"/>
                              <a:gd name="T6" fmla="+- 0 252 252"/>
                              <a:gd name="T7" fmla="*/ 252 h 1544"/>
                              <a:gd name="T8" fmla="+- 0 4666 4666"/>
                              <a:gd name="T9" fmla="*/ T8 w 26"/>
                              <a:gd name="T10" fmla="+- 0 258 252"/>
                              <a:gd name="T11" fmla="*/ 258 h 1544"/>
                              <a:gd name="T12" fmla="+- 0 4666 4666"/>
                              <a:gd name="T13" fmla="*/ T12 w 26"/>
                              <a:gd name="T14" fmla="+- 0 1790 252"/>
                              <a:gd name="T15" fmla="*/ 1790 h 1544"/>
                              <a:gd name="T16" fmla="+- 0 4672 4666"/>
                              <a:gd name="T17" fmla="*/ T16 w 26"/>
                              <a:gd name="T18" fmla="+- 0 1796 252"/>
                              <a:gd name="T19" fmla="*/ 1796 h 1544"/>
                              <a:gd name="T20" fmla="+- 0 4679 4666"/>
                              <a:gd name="T21" fmla="*/ T20 w 26"/>
                              <a:gd name="T22" fmla="+- 0 1796 252"/>
                              <a:gd name="T23" fmla="*/ 1796 h 1544"/>
                              <a:gd name="T24" fmla="+- 0 4686 4666"/>
                              <a:gd name="T25" fmla="*/ T24 w 26"/>
                              <a:gd name="T26" fmla="+- 0 1796 252"/>
                              <a:gd name="T27" fmla="*/ 1796 h 1544"/>
                              <a:gd name="T28" fmla="+- 0 4692 4666"/>
                              <a:gd name="T29" fmla="*/ T28 w 26"/>
                              <a:gd name="T30" fmla="+- 0 1790 252"/>
                              <a:gd name="T31" fmla="*/ 1790 h 1544"/>
                              <a:gd name="T32" fmla="+- 0 4692 4666"/>
                              <a:gd name="T33" fmla="*/ T32 w 26"/>
                              <a:gd name="T34" fmla="+- 0 258 252"/>
                              <a:gd name="T35" fmla="*/ 258 h 1544"/>
                              <a:gd name="T36" fmla="+- 0 4686 4666"/>
                              <a:gd name="T37" fmla="*/ T36 w 26"/>
                              <a:gd name="T38" fmla="+- 0 252 252"/>
                              <a:gd name="T39" fmla="*/ 252 h 1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1544">
                                <a:moveTo>
                                  <a:pt x="20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538"/>
                                </a:lnTo>
                                <a:lnTo>
                                  <a:pt x="6" y="1544"/>
                                </a:lnTo>
                                <a:lnTo>
                                  <a:pt x="13" y="1544"/>
                                </a:lnTo>
                                <a:lnTo>
                                  <a:pt x="20" y="1544"/>
                                </a:lnTo>
                                <a:lnTo>
                                  <a:pt x="26" y="1538"/>
                                </a:lnTo>
                                <a:lnTo>
                                  <a:pt x="26" y="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" y="149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0" name="AutoShape 118"/>
                        <wps:cNvSpPr>
                          <a:spLocks/>
                        </wps:cNvSpPr>
                        <wps:spPr bwMode="auto">
                          <a:xfrm>
                            <a:off x="4666" y="200"/>
                            <a:ext cx="1059" cy="1595"/>
                          </a:xfrm>
                          <a:custGeom>
                            <a:avLst/>
                            <a:gdLst>
                              <a:gd name="T0" fmla="+- 0 4795 4666"/>
                              <a:gd name="T1" fmla="*/ T0 w 1059"/>
                              <a:gd name="T2" fmla="+- 0 207 201"/>
                              <a:gd name="T3" fmla="*/ 207 h 1595"/>
                              <a:gd name="T4" fmla="+- 0 4789 4666"/>
                              <a:gd name="T5" fmla="*/ T4 w 1059"/>
                              <a:gd name="T6" fmla="+- 0 201 201"/>
                              <a:gd name="T7" fmla="*/ 201 h 1595"/>
                              <a:gd name="T8" fmla="+- 0 4782 4666"/>
                              <a:gd name="T9" fmla="*/ T8 w 1059"/>
                              <a:gd name="T10" fmla="+- 0 201 201"/>
                              <a:gd name="T11" fmla="*/ 201 h 1595"/>
                              <a:gd name="T12" fmla="+- 0 4757 4666"/>
                              <a:gd name="T13" fmla="*/ T12 w 1059"/>
                              <a:gd name="T14" fmla="+- 0 206 201"/>
                              <a:gd name="T15" fmla="*/ 206 h 1595"/>
                              <a:gd name="T16" fmla="+- 0 4737 4666"/>
                              <a:gd name="T17" fmla="*/ T16 w 1059"/>
                              <a:gd name="T18" fmla="+- 0 220 201"/>
                              <a:gd name="T19" fmla="*/ 220 h 1595"/>
                              <a:gd name="T20" fmla="+- 0 4723 4666"/>
                              <a:gd name="T21" fmla="*/ T20 w 1059"/>
                              <a:gd name="T22" fmla="+- 0 240 201"/>
                              <a:gd name="T23" fmla="*/ 240 h 1595"/>
                              <a:gd name="T24" fmla="+- 0 4720 4666"/>
                              <a:gd name="T25" fmla="*/ T24 w 1059"/>
                              <a:gd name="T26" fmla="+- 0 256 201"/>
                              <a:gd name="T27" fmla="*/ 256 h 1595"/>
                              <a:gd name="T28" fmla="+- 0 4718 4666"/>
                              <a:gd name="T29" fmla="*/ T28 w 1059"/>
                              <a:gd name="T30" fmla="+- 0 258 201"/>
                              <a:gd name="T31" fmla="*/ 258 h 1595"/>
                              <a:gd name="T32" fmla="+- 0 4718 4666"/>
                              <a:gd name="T33" fmla="*/ T32 w 1059"/>
                              <a:gd name="T34" fmla="+- 0 265 201"/>
                              <a:gd name="T35" fmla="*/ 265 h 1595"/>
                              <a:gd name="T36" fmla="+- 0 4718 4666"/>
                              <a:gd name="T37" fmla="*/ T36 w 1059"/>
                              <a:gd name="T38" fmla="+- 0 272 201"/>
                              <a:gd name="T39" fmla="*/ 272 h 1595"/>
                              <a:gd name="T40" fmla="+- 0 4718 4666"/>
                              <a:gd name="T41" fmla="*/ T40 w 1059"/>
                              <a:gd name="T42" fmla="+- 0 1770 201"/>
                              <a:gd name="T43" fmla="*/ 1770 h 1595"/>
                              <a:gd name="T44" fmla="+- 0 4672 4666"/>
                              <a:gd name="T45" fmla="*/ T44 w 1059"/>
                              <a:gd name="T46" fmla="+- 0 1770 201"/>
                              <a:gd name="T47" fmla="*/ 1770 h 1595"/>
                              <a:gd name="T48" fmla="+- 0 4666 4666"/>
                              <a:gd name="T49" fmla="*/ T48 w 1059"/>
                              <a:gd name="T50" fmla="+- 0 1776 201"/>
                              <a:gd name="T51" fmla="*/ 1776 h 1595"/>
                              <a:gd name="T52" fmla="+- 0 4666 4666"/>
                              <a:gd name="T53" fmla="*/ T52 w 1059"/>
                              <a:gd name="T54" fmla="+- 0 1790 201"/>
                              <a:gd name="T55" fmla="*/ 1790 h 1595"/>
                              <a:gd name="T56" fmla="+- 0 4672 4666"/>
                              <a:gd name="T57" fmla="*/ T56 w 1059"/>
                              <a:gd name="T58" fmla="+- 0 1796 201"/>
                              <a:gd name="T59" fmla="*/ 1796 h 1595"/>
                              <a:gd name="T60" fmla="+- 0 4724 4666"/>
                              <a:gd name="T61" fmla="*/ T60 w 1059"/>
                              <a:gd name="T62" fmla="+- 0 1796 201"/>
                              <a:gd name="T63" fmla="*/ 1796 h 1595"/>
                              <a:gd name="T64" fmla="+- 0 4731 4666"/>
                              <a:gd name="T65" fmla="*/ T64 w 1059"/>
                              <a:gd name="T66" fmla="+- 0 1796 201"/>
                              <a:gd name="T67" fmla="*/ 1796 h 1595"/>
                              <a:gd name="T68" fmla="+- 0 4738 4666"/>
                              <a:gd name="T69" fmla="*/ T68 w 1059"/>
                              <a:gd name="T70" fmla="+- 0 1796 201"/>
                              <a:gd name="T71" fmla="*/ 1796 h 1595"/>
                              <a:gd name="T72" fmla="+- 0 4744 4666"/>
                              <a:gd name="T73" fmla="*/ T72 w 1059"/>
                              <a:gd name="T74" fmla="+- 0 1790 201"/>
                              <a:gd name="T75" fmla="*/ 1790 h 1595"/>
                              <a:gd name="T76" fmla="+- 0 4744 4666"/>
                              <a:gd name="T77" fmla="*/ T76 w 1059"/>
                              <a:gd name="T78" fmla="+- 0 1776 201"/>
                              <a:gd name="T79" fmla="*/ 1776 h 1595"/>
                              <a:gd name="T80" fmla="+- 0 4744 4666"/>
                              <a:gd name="T81" fmla="*/ T80 w 1059"/>
                              <a:gd name="T82" fmla="+- 0 272 201"/>
                              <a:gd name="T83" fmla="*/ 272 h 1595"/>
                              <a:gd name="T84" fmla="+- 0 4744 4666"/>
                              <a:gd name="T85" fmla="*/ T84 w 1059"/>
                              <a:gd name="T86" fmla="+- 0 265 201"/>
                              <a:gd name="T87" fmla="*/ 265 h 1595"/>
                              <a:gd name="T88" fmla="+- 0 4747 4666"/>
                              <a:gd name="T89" fmla="*/ T88 w 1059"/>
                              <a:gd name="T90" fmla="+- 0 250 201"/>
                              <a:gd name="T91" fmla="*/ 250 h 1595"/>
                              <a:gd name="T92" fmla="+- 0 4755 4666"/>
                              <a:gd name="T93" fmla="*/ T92 w 1059"/>
                              <a:gd name="T94" fmla="+- 0 238 201"/>
                              <a:gd name="T95" fmla="*/ 238 h 1595"/>
                              <a:gd name="T96" fmla="+- 0 4767 4666"/>
                              <a:gd name="T97" fmla="*/ T96 w 1059"/>
                              <a:gd name="T98" fmla="+- 0 230 201"/>
                              <a:gd name="T99" fmla="*/ 230 h 1595"/>
                              <a:gd name="T100" fmla="+- 0 4782 4666"/>
                              <a:gd name="T101" fmla="*/ T100 w 1059"/>
                              <a:gd name="T102" fmla="+- 0 227 201"/>
                              <a:gd name="T103" fmla="*/ 227 h 1595"/>
                              <a:gd name="T104" fmla="+- 0 4789 4666"/>
                              <a:gd name="T105" fmla="*/ T104 w 1059"/>
                              <a:gd name="T106" fmla="+- 0 227 201"/>
                              <a:gd name="T107" fmla="*/ 227 h 1595"/>
                              <a:gd name="T108" fmla="+- 0 4795 4666"/>
                              <a:gd name="T109" fmla="*/ T108 w 1059"/>
                              <a:gd name="T110" fmla="+- 0 221 201"/>
                              <a:gd name="T111" fmla="*/ 221 h 1595"/>
                              <a:gd name="T112" fmla="+- 0 4795 4666"/>
                              <a:gd name="T113" fmla="*/ T112 w 1059"/>
                              <a:gd name="T114" fmla="+- 0 207 201"/>
                              <a:gd name="T115" fmla="*/ 207 h 1595"/>
                              <a:gd name="T116" fmla="+- 0 5724 4666"/>
                              <a:gd name="T117" fmla="*/ T116 w 1059"/>
                              <a:gd name="T118" fmla="+- 0 258 201"/>
                              <a:gd name="T119" fmla="*/ 258 h 1595"/>
                              <a:gd name="T120" fmla="+- 0 5718 4666"/>
                              <a:gd name="T121" fmla="*/ T120 w 1059"/>
                              <a:gd name="T122" fmla="+- 0 252 201"/>
                              <a:gd name="T123" fmla="*/ 252 h 1595"/>
                              <a:gd name="T124" fmla="+- 0 5704 4666"/>
                              <a:gd name="T125" fmla="*/ T124 w 1059"/>
                              <a:gd name="T126" fmla="+- 0 252 201"/>
                              <a:gd name="T127" fmla="*/ 252 h 1595"/>
                              <a:gd name="T128" fmla="+- 0 5698 4666"/>
                              <a:gd name="T129" fmla="*/ T128 w 1059"/>
                              <a:gd name="T130" fmla="+- 0 258 201"/>
                              <a:gd name="T131" fmla="*/ 258 h 1595"/>
                              <a:gd name="T132" fmla="+- 0 5698 4666"/>
                              <a:gd name="T133" fmla="*/ T132 w 1059"/>
                              <a:gd name="T134" fmla="+- 0 1790 201"/>
                              <a:gd name="T135" fmla="*/ 1790 h 1595"/>
                              <a:gd name="T136" fmla="+- 0 5704 4666"/>
                              <a:gd name="T137" fmla="*/ T136 w 1059"/>
                              <a:gd name="T138" fmla="+- 0 1796 201"/>
                              <a:gd name="T139" fmla="*/ 1796 h 1595"/>
                              <a:gd name="T140" fmla="+- 0 5711 4666"/>
                              <a:gd name="T141" fmla="*/ T140 w 1059"/>
                              <a:gd name="T142" fmla="+- 0 1796 201"/>
                              <a:gd name="T143" fmla="*/ 1796 h 1595"/>
                              <a:gd name="T144" fmla="+- 0 5718 4666"/>
                              <a:gd name="T145" fmla="*/ T144 w 1059"/>
                              <a:gd name="T146" fmla="+- 0 1796 201"/>
                              <a:gd name="T147" fmla="*/ 1796 h 1595"/>
                              <a:gd name="T148" fmla="+- 0 5724 4666"/>
                              <a:gd name="T149" fmla="*/ T148 w 1059"/>
                              <a:gd name="T150" fmla="+- 0 1790 201"/>
                              <a:gd name="T151" fmla="*/ 1790 h 1595"/>
                              <a:gd name="T152" fmla="+- 0 5724 4666"/>
                              <a:gd name="T153" fmla="*/ T152 w 1059"/>
                              <a:gd name="T154" fmla="+- 0 258 201"/>
                              <a:gd name="T155" fmla="*/ 258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059" h="1595">
                                <a:moveTo>
                                  <a:pt x="129" y="6"/>
                                </a:moveTo>
                                <a:lnTo>
                                  <a:pt x="123" y="0"/>
                                </a:lnTo>
                                <a:lnTo>
                                  <a:pt x="116" y="0"/>
                                </a:lnTo>
                                <a:lnTo>
                                  <a:pt x="91" y="5"/>
                                </a:lnTo>
                                <a:lnTo>
                                  <a:pt x="71" y="19"/>
                                </a:lnTo>
                                <a:lnTo>
                                  <a:pt x="57" y="39"/>
                                </a:lnTo>
                                <a:lnTo>
                                  <a:pt x="54" y="55"/>
                                </a:lnTo>
                                <a:lnTo>
                                  <a:pt x="52" y="57"/>
                                </a:lnTo>
                                <a:lnTo>
                                  <a:pt x="52" y="64"/>
                                </a:lnTo>
                                <a:lnTo>
                                  <a:pt x="52" y="71"/>
                                </a:lnTo>
                                <a:lnTo>
                                  <a:pt x="52" y="1569"/>
                                </a:lnTo>
                                <a:lnTo>
                                  <a:pt x="6" y="1569"/>
                                </a:lnTo>
                                <a:lnTo>
                                  <a:pt x="0" y="1575"/>
                                </a:lnTo>
                                <a:lnTo>
                                  <a:pt x="0" y="1589"/>
                                </a:lnTo>
                                <a:lnTo>
                                  <a:pt x="6" y="1595"/>
                                </a:lnTo>
                                <a:lnTo>
                                  <a:pt x="58" y="1595"/>
                                </a:lnTo>
                                <a:lnTo>
                                  <a:pt x="65" y="1595"/>
                                </a:lnTo>
                                <a:lnTo>
                                  <a:pt x="72" y="1595"/>
                                </a:lnTo>
                                <a:lnTo>
                                  <a:pt x="78" y="1589"/>
                                </a:lnTo>
                                <a:lnTo>
                                  <a:pt x="78" y="1575"/>
                                </a:lnTo>
                                <a:lnTo>
                                  <a:pt x="78" y="71"/>
                                </a:lnTo>
                                <a:lnTo>
                                  <a:pt x="78" y="64"/>
                                </a:lnTo>
                                <a:lnTo>
                                  <a:pt x="81" y="49"/>
                                </a:lnTo>
                                <a:lnTo>
                                  <a:pt x="89" y="37"/>
                                </a:lnTo>
                                <a:lnTo>
                                  <a:pt x="101" y="29"/>
                                </a:lnTo>
                                <a:lnTo>
                                  <a:pt x="116" y="26"/>
                                </a:lnTo>
                                <a:lnTo>
                                  <a:pt x="123" y="26"/>
                                </a:lnTo>
                                <a:lnTo>
                                  <a:pt x="129" y="20"/>
                                </a:lnTo>
                                <a:lnTo>
                                  <a:pt x="129" y="6"/>
                                </a:lnTo>
                                <a:close/>
                                <a:moveTo>
                                  <a:pt x="1058" y="57"/>
                                </a:moveTo>
                                <a:lnTo>
                                  <a:pt x="1052" y="51"/>
                                </a:lnTo>
                                <a:lnTo>
                                  <a:pt x="1038" y="51"/>
                                </a:lnTo>
                                <a:lnTo>
                                  <a:pt x="1032" y="57"/>
                                </a:lnTo>
                                <a:lnTo>
                                  <a:pt x="1032" y="1589"/>
                                </a:lnTo>
                                <a:lnTo>
                                  <a:pt x="1038" y="1595"/>
                                </a:lnTo>
                                <a:lnTo>
                                  <a:pt x="1045" y="1595"/>
                                </a:lnTo>
                                <a:lnTo>
                                  <a:pt x="1052" y="1595"/>
                                </a:lnTo>
                                <a:lnTo>
                                  <a:pt x="1058" y="1589"/>
                                </a:lnTo>
                                <a:lnTo>
                                  <a:pt x="10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5" y="149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AutoShape 120"/>
                        <wps:cNvSpPr>
                          <a:spLocks/>
                        </wps:cNvSpPr>
                        <wps:spPr bwMode="auto">
                          <a:xfrm>
                            <a:off x="4536" y="149"/>
                            <a:ext cx="1188" cy="1647"/>
                          </a:xfrm>
                          <a:custGeom>
                            <a:avLst/>
                            <a:gdLst>
                              <a:gd name="T0" fmla="+- 0 4648 4537"/>
                              <a:gd name="T1" fmla="*/ T0 w 1188"/>
                              <a:gd name="T2" fmla="+- 0 329 149"/>
                              <a:gd name="T3" fmla="*/ 329 h 1647"/>
                              <a:gd name="T4" fmla="+- 0 4537 4537"/>
                              <a:gd name="T5" fmla="*/ T4 w 1188"/>
                              <a:gd name="T6" fmla="+- 0 1673 149"/>
                              <a:gd name="T7" fmla="*/ 1673 h 1647"/>
                              <a:gd name="T8" fmla="+- 0 4537 4537"/>
                              <a:gd name="T9" fmla="*/ T8 w 1188"/>
                              <a:gd name="T10" fmla="+- 0 1687 149"/>
                              <a:gd name="T11" fmla="*/ 1687 h 1647"/>
                              <a:gd name="T12" fmla="+- 0 4542 4537"/>
                              <a:gd name="T13" fmla="*/ T12 w 1188"/>
                              <a:gd name="T14" fmla="+- 0 1692 149"/>
                              <a:gd name="T15" fmla="*/ 1692 h 1647"/>
                              <a:gd name="T16" fmla="+- 0 4550 4537"/>
                              <a:gd name="T17" fmla="*/ T16 w 1188"/>
                              <a:gd name="T18" fmla="+- 0 1693 149"/>
                              <a:gd name="T19" fmla="*/ 1693 h 1647"/>
                              <a:gd name="T20" fmla="+- 0 4602 4537"/>
                              <a:gd name="T21" fmla="*/ T20 w 1188"/>
                              <a:gd name="T22" fmla="+- 0 1693 149"/>
                              <a:gd name="T23" fmla="*/ 1693 h 1647"/>
                              <a:gd name="T24" fmla="+- 0 4613 4537"/>
                              <a:gd name="T25" fmla="*/ T24 w 1188"/>
                              <a:gd name="T26" fmla="+- 0 1689 149"/>
                              <a:gd name="T27" fmla="*/ 1689 h 1647"/>
                              <a:gd name="T28" fmla="+- 0 4615 4537"/>
                              <a:gd name="T29" fmla="*/ T28 w 1188"/>
                              <a:gd name="T30" fmla="+- 0 1687 149"/>
                              <a:gd name="T31" fmla="*/ 1687 h 1647"/>
                              <a:gd name="T32" fmla="+- 0 4661 4537"/>
                              <a:gd name="T33" fmla="*/ T32 w 1188"/>
                              <a:gd name="T34" fmla="+- 0 999 149"/>
                              <a:gd name="T35" fmla="*/ 999 h 1647"/>
                              <a:gd name="T36" fmla="+- 0 4590 4537"/>
                              <a:gd name="T37" fmla="*/ T36 w 1188"/>
                              <a:gd name="T38" fmla="+- 0 1667 149"/>
                              <a:gd name="T39" fmla="*/ 1667 h 1647"/>
                              <a:gd name="T40" fmla="+- 0 5389 4537"/>
                              <a:gd name="T41" fmla="*/ T40 w 1188"/>
                              <a:gd name="T42" fmla="+- 0 1236 149"/>
                              <a:gd name="T43" fmla="*/ 1236 h 1647"/>
                              <a:gd name="T44" fmla="+- 0 5002 4537"/>
                              <a:gd name="T45" fmla="*/ T44 w 1188"/>
                              <a:gd name="T46" fmla="+- 0 1236 149"/>
                              <a:gd name="T47" fmla="*/ 1236 h 1647"/>
                              <a:gd name="T48" fmla="+- 0 5376 4537"/>
                              <a:gd name="T49" fmla="*/ T48 w 1188"/>
                              <a:gd name="T50" fmla="+- 0 1256 149"/>
                              <a:gd name="T51" fmla="*/ 1256 h 1647"/>
                              <a:gd name="T52" fmla="+- 0 5389 4537"/>
                              <a:gd name="T53" fmla="*/ T52 w 1188"/>
                              <a:gd name="T54" fmla="+- 0 1236 149"/>
                              <a:gd name="T55" fmla="*/ 1236 h 1647"/>
                              <a:gd name="T56" fmla="+- 0 5569 4537"/>
                              <a:gd name="T57" fmla="*/ T56 w 1188"/>
                              <a:gd name="T58" fmla="+- 0 1359 149"/>
                              <a:gd name="T59" fmla="*/ 1359 h 1647"/>
                              <a:gd name="T60" fmla="+- 0 4821 4537"/>
                              <a:gd name="T61" fmla="*/ T60 w 1188"/>
                              <a:gd name="T62" fmla="+- 0 1410 149"/>
                              <a:gd name="T63" fmla="*/ 1410 h 1647"/>
                              <a:gd name="T64" fmla="+- 0 5569 4537"/>
                              <a:gd name="T65" fmla="*/ T64 w 1188"/>
                              <a:gd name="T66" fmla="+- 0 1359 149"/>
                              <a:gd name="T67" fmla="*/ 1359 h 1647"/>
                              <a:gd name="T68" fmla="+- 0 4795 4537"/>
                              <a:gd name="T69" fmla="*/ T68 w 1188"/>
                              <a:gd name="T70" fmla="+- 0 1430 149"/>
                              <a:gd name="T71" fmla="*/ 1430 h 1647"/>
                              <a:gd name="T72" fmla="+- 0 5595 4537"/>
                              <a:gd name="T73" fmla="*/ T72 w 1188"/>
                              <a:gd name="T74" fmla="+- 0 1430 149"/>
                              <a:gd name="T75" fmla="*/ 1430 h 1647"/>
                              <a:gd name="T76" fmla="+- 0 5595 4537"/>
                              <a:gd name="T77" fmla="*/ T76 w 1188"/>
                              <a:gd name="T78" fmla="+- 0 1364 149"/>
                              <a:gd name="T79" fmla="*/ 1364 h 1647"/>
                              <a:gd name="T80" fmla="+- 0 4801 4537"/>
                              <a:gd name="T81" fmla="*/ T80 w 1188"/>
                              <a:gd name="T82" fmla="+- 0 1178 149"/>
                              <a:gd name="T83" fmla="*/ 1178 h 1647"/>
                              <a:gd name="T84" fmla="+- 0 4801 4537"/>
                              <a:gd name="T85" fmla="*/ T84 w 1188"/>
                              <a:gd name="T86" fmla="+- 0 1204 149"/>
                              <a:gd name="T87" fmla="*/ 1204 h 1647"/>
                              <a:gd name="T88" fmla="+- 0 5595 4537"/>
                              <a:gd name="T89" fmla="*/ T88 w 1188"/>
                              <a:gd name="T90" fmla="+- 0 1198 149"/>
                              <a:gd name="T91" fmla="*/ 1198 h 1647"/>
                              <a:gd name="T92" fmla="+- 0 5589 4537"/>
                              <a:gd name="T93" fmla="*/ T92 w 1188"/>
                              <a:gd name="T94" fmla="+- 0 1127 149"/>
                              <a:gd name="T95" fmla="*/ 1127 h 1647"/>
                              <a:gd name="T96" fmla="+- 0 4795 4537"/>
                              <a:gd name="T97" fmla="*/ T96 w 1188"/>
                              <a:gd name="T98" fmla="+- 0 1147 149"/>
                              <a:gd name="T99" fmla="*/ 1147 h 1647"/>
                              <a:gd name="T100" fmla="+- 0 5589 4537"/>
                              <a:gd name="T101" fmla="*/ T100 w 1188"/>
                              <a:gd name="T102" fmla="+- 0 1153 149"/>
                              <a:gd name="T103" fmla="*/ 1153 h 1647"/>
                              <a:gd name="T104" fmla="+- 0 5621 4537"/>
                              <a:gd name="T105" fmla="*/ T104 w 1188"/>
                              <a:gd name="T106" fmla="+- 0 155 149"/>
                              <a:gd name="T107" fmla="*/ 155 h 1647"/>
                              <a:gd name="T108" fmla="+- 0 4769 4537"/>
                              <a:gd name="T109" fmla="*/ T108 w 1188"/>
                              <a:gd name="T110" fmla="+- 0 155 149"/>
                              <a:gd name="T111" fmla="*/ 155 h 1647"/>
                              <a:gd name="T112" fmla="+- 0 5608 4537"/>
                              <a:gd name="T113" fmla="*/ T112 w 1188"/>
                              <a:gd name="T114" fmla="+- 0 175 149"/>
                              <a:gd name="T115" fmla="*/ 175 h 1647"/>
                              <a:gd name="T116" fmla="+- 0 5621 4537"/>
                              <a:gd name="T117" fmla="*/ T116 w 1188"/>
                              <a:gd name="T118" fmla="+- 0 155 149"/>
                              <a:gd name="T119" fmla="*/ 155 h 1647"/>
                              <a:gd name="T120" fmla="+- 0 5673 4537"/>
                              <a:gd name="T121" fmla="*/ T120 w 1188"/>
                              <a:gd name="T122" fmla="+- 0 1770 149"/>
                              <a:gd name="T123" fmla="*/ 1770 h 1647"/>
                              <a:gd name="T124" fmla="+- 0 5673 4537"/>
                              <a:gd name="T125" fmla="*/ T124 w 1188"/>
                              <a:gd name="T126" fmla="+- 0 258 149"/>
                              <a:gd name="T127" fmla="*/ 258 h 1647"/>
                              <a:gd name="T128" fmla="+- 0 5654 4537"/>
                              <a:gd name="T129" fmla="*/ T128 w 1188"/>
                              <a:gd name="T130" fmla="+- 0 220 149"/>
                              <a:gd name="T131" fmla="*/ 220 h 1647"/>
                              <a:gd name="T132" fmla="+- 0 5615 4537"/>
                              <a:gd name="T133" fmla="*/ T132 w 1188"/>
                              <a:gd name="T134" fmla="+- 0 201 149"/>
                              <a:gd name="T135" fmla="*/ 201 h 1647"/>
                              <a:gd name="T136" fmla="+- 0 5601 4537"/>
                              <a:gd name="T137" fmla="*/ T136 w 1188"/>
                              <a:gd name="T138" fmla="+- 0 201 149"/>
                              <a:gd name="T139" fmla="*/ 201 h 1647"/>
                              <a:gd name="T140" fmla="+- 0 4769 4537"/>
                              <a:gd name="T141" fmla="*/ T140 w 1188"/>
                              <a:gd name="T142" fmla="+- 0 207 149"/>
                              <a:gd name="T143" fmla="*/ 207 h 1647"/>
                              <a:gd name="T144" fmla="+- 0 5601 4537"/>
                              <a:gd name="T145" fmla="*/ T144 w 1188"/>
                              <a:gd name="T146" fmla="+- 0 227 149"/>
                              <a:gd name="T147" fmla="*/ 227 h 1647"/>
                              <a:gd name="T148" fmla="+- 0 5635 4537"/>
                              <a:gd name="T149" fmla="*/ T148 w 1188"/>
                              <a:gd name="T150" fmla="+- 0 238 149"/>
                              <a:gd name="T151" fmla="*/ 238 h 1647"/>
                              <a:gd name="T152" fmla="+- 0 5647 4537"/>
                              <a:gd name="T153" fmla="*/ T152 w 1188"/>
                              <a:gd name="T154" fmla="+- 0 272 149"/>
                              <a:gd name="T155" fmla="*/ 272 h 1647"/>
                              <a:gd name="T156" fmla="+- 0 4749 4537"/>
                              <a:gd name="T157" fmla="*/ T156 w 1188"/>
                              <a:gd name="T158" fmla="+- 0 330 149"/>
                              <a:gd name="T159" fmla="*/ 330 h 1647"/>
                              <a:gd name="T160" fmla="+- 0 4749 4537"/>
                              <a:gd name="T161" fmla="*/ T160 w 1188"/>
                              <a:gd name="T162" fmla="+- 0 355 149"/>
                              <a:gd name="T163" fmla="*/ 355 h 1647"/>
                              <a:gd name="T164" fmla="+- 0 5647 4537"/>
                              <a:gd name="T165" fmla="*/ T164 w 1188"/>
                              <a:gd name="T166" fmla="+- 0 349 149"/>
                              <a:gd name="T167" fmla="*/ 349 h 1647"/>
                              <a:gd name="T168" fmla="+- 0 4749 4537"/>
                              <a:gd name="T169" fmla="*/ T168 w 1188"/>
                              <a:gd name="T170" fmla="+- 0 973 149"/>
                              <a:gd name="T171" fmla="*/ 973 h 1647"/>
                              <a:gd name="T172" fmla="+- 0 4749 4537"/>
                              <a:gd name="T173" fmla="*/ T172 w 1188"/>
                              <a:gd name="T174" fmla="+- 0 998 149"/>
                              <a:gd name="T175" fmla="*/ 998 h 1647"/>
                              <a:gd name="T176" fmla="+- 0 5647 4537"/>
                              <a:gd name="T177" fmla="*/ T176 w 1188"/>
                              <a:gd name="T178" fmla="+- 0 993 149"/>
                              <a:gd name="T179" fmla="*/ 993 h 1647"/>
                              <a:gd name="T180" fmla="+- 0 4749 4537"/>
                              <a:gd name="T181" fmla="*/ T180 w 1188"/>
                              <a:gd name="T182" fmla="+- 0 1487 149"/>
                              <a:gd name="T183" fmla="*/ 1487 h 1647"/>
                              <a:gd name="T184" fmla="+- 0 4749 4537"/>
                              <a:gd name="T185" fmla="*/ T184 w 1188"/>
                              <a:gd name="T186" fmla="+- 0 1513 149"/>
                              <a:gd name="T187" fmla="*/ 1513 h 1647"/>
                              <a:gd name="T188" fmla="+- 0 5647 4537"/>
                              <a:gd name="T189" fmla="*/ T188 w 1188"/>
                              <a:gd name="T190" fmla="+- 0 1507 149"/>
                              <a:gd name="T191" fmla="*/ 1507 h 1647"/>
                              <a:gd name="T192" fmla="+- 0 5653 4537"/>
                              <a:gd name="T193" fmla="*/ T192 w 1188"/>
                              <a:gd name="T194" fmla="+- 0 1796 149"/>
                              <a:gd name="T195" fmla="*/ 1796 h 1647"/>
                              <a:gd name="T196" fmla="+- 0 5667 4537"/>
                              <a:gd name="T197" fmla="*/ T196 w 1188"/>
                              <a:gd name="T198" fmla="+- 0 1796 149"/>
                              <a:gd name="T199" fmla="*/ 1796 h 1647"/>
                              <a:gd name="T200" fmla="+- 0 5724 4537"/>
                              <a:gd name="T201" fmla="*/ T200 w 1188"/>
                              <a:gd name="T202" fmla="+- 0 1790 149"/>
                              <a:gd name="T203" fmla="*/ 1790 h 1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188" h="1647">
                                <a:moveTo>
                                  <a:pt x="130" y="187"/>
                                </a:moveTo>
                                <a:lnTo>
                                  <a:pt x="124" y="181"/>
                                </a:lnTo>
                                <a:lnTo>
                                  <a:pt x="111" y="180"/>
                                </a:lnTo>
                                <a:lnTo>
                                  <a:pt x="104" y="185"/>
                                </a:lnTo>
                                <a:lnTo>
                                  <a:pt x="1" y="1523"/>
                                </a:lnTo>
                                <a:lnTo>
                                  <a:pt x="0" y="1524"/>
                                </a:lnTo>
                                <a:lnTo>
                                  <a:pt x="0" y="1530"/>
                                </a:lnTo>
                                <a:lnTo>
                                  <a:pt x="0" y="1537"/>
                                </a:lnTo>
                                <a:lnTo>
                                  <a:pt x="0" y="1538"/>
                                </a:lnTo>
                                <a:lnTo>
                                  <a:pt x="3" y="1541"/>
                                </a:lnTo>
                                <a:lnTo>
                                  <a:pt x="5" y="1543"/>
                                </a:lnTo>
                                <a:lnTo>
                                  <a:pt x="6" y="1544"/>
                                </a:lnTo>
                                <a:lnTo>
                                  <a:pt x="13" y="1544"/>
                                </a:lnTo>
                                <a:lnTo>
                                  <a:pt x="20" y="1544"/>
                                </a:lnTo>
                                <a:lnTo>
                                  <a:pt x="65" y="1544"/>
                                </a:lnTo>
                                <a:lnTo>
                                  <a:pt x="71" y="1544"/>
                                </a:lnTo>
                                <a:lnTo>
                                  <a:pt x="72" y="1544"/>
                                </a:lnTo>
                                <a:lnTo>
                                  <a:pt x="76" y="1540"/>
                                </a:lnTo>
                                <a:lnTo>
                                  <a:pt x="77" y="1539"/>
                                </a:lnTo>
                                <a:lnTo>
                                  <a:pt x="78" y="1538"/>
                                </a:lnTo>
                                <a:lnTo>
                                  <a:pt x="78" y="1532"/>
                                </a:lnTo>
                                <a:lnTo>
                                  <a:pt x="130" y="856"/>
                                </a:lnTo>
                                <a:lnTo>
                                  <a:pt x="124" y="850"/>
                                </a:lnTo>
                                <a:lnTo>
                                  <a:pt x="111" y="849"/>
                                </a:lnTo>
                                <a:lnTo>
                                  <a:pt x="104" y="854"/>
                                </a:lnTo>
                                <a:lnTo>
                                  <a:pt x="53" y="1518"/>
                                </a:lnTo>
                                <a:lnTo>
                                  <a:pt x="27" y="1518"/>
                                </a:lnTo>
                                <a:lnTo>
                                  <a:pt x="130" y="187"/>
                                </a:lnTo>
                                <a:close/>
                                <a:moveTo>
                                  <a:pt x="852" y="1087"/>
                                </a:moveTo>
                                <a:lnTo>
                                  <a:pt x="846" y="1081"/>
                                </a:lnTo>
                                <a:lnTo>
                                  <a:pt x="470" y="1081"/>
                                </a:lnTo>
                                <a:lnTo>
                                  <a:pt x="465" y="1087"/>
                                </a:lnTo>
                                <a:lnTo>
                                  <a:pt x="465" y="1101"/>
                                </a:lnTo>
                                <a:lnTo>
                                  <a:pt x="470" y="1107"/>
                                </a:lnTo>
                                <a:lnTo>
                                  <a:pt x="839" y="1107"/>
                                </a:lnTo>
                                <a:lnTo>
                                  <a:pt x="846" y="1107"/>
                                </a:lnTo>
                                <a:lnTo>
                                  <a:pt x="852" y="1101"/>
                                </a:lnTo>
                                <a:lnTo>
                                  <a:pt x="852" y="1087"/>
                                </a:lnTo>
                                <a:close/>
                                <a:moveTo>
                                  <a:pt x="1058" y="1215"/>
                                </a:moveTo>
                                <a:lnTo>
                                  <a:pt x="1052" y="1210"/>
                                </a:lnTo>
                                <a:lnTo>
                                  <a:pt x="1032" y="1210"/>
                                </a:lnTo>
                                <a:lnTo>
                                  <a:pt x="1032" y="1235"/>
                                </a:lnTo>
                                <a:lnTo>
                                  <a:pt x="1032" y="1261"/>
                                </a:lnTo>
                                <a:lnTo>
                                  <a:pt x="284" y="1261"/>
                                </a:lnTo>
                                <a:lnTo>
                                  <a:pt x="284" y="1235"/>
                                </a:lnTo>
                                <a:lnTo>
                                  <a:pt x="1032" y="1235"/>
                                </a:lnTo>
                                <a:lnTo>
                                  <a:pt x="1032" y="1210"/>
                                </a:lnTo>
                                <a:lnTo>
                                  <a:pt x="264" y="1210"/>
                                </a:lnTo>
                                <a:lnTo>
                                  <a:pt x="258" y="1215"/>
                                </a:lnTo>
                                <a:lnTo>
                                  <a:pt x="258" y="1281"/>
                                </a:lnTo>
                                <a:lnTo>
                                  <a:pt x="264" y="1287"/>
                                </a:lnTo>
                                <a:lnTo>
                                  <a:pt x="1052" y="1287"/>
                                </a:lnTo>
                                <a:lnTo>
                                  <a:pt x="1058" y="1281"/>
                                </a:lnTo>
                                <a:lnTo>
                                  <a:pt x="1058" y="1261"/>
                                </a:lnTo>
                                <a:lnTo>
                                  <a:pt x="1058" y="1235"/>
                                </a:lnTo>
                                <a:lnTo>
                                  <a:pt x="1058" y="1215"/>
                                </a:lnTo>
                                <a:close/>
                                <a:moveTo>
                                  <a:pt x="1058" y="1035"/>
                                </a:moveTo>
                                <a:lnTo>
                                  <a:pt x="1052" y="1029"/>
                                </a:lnTo>
                                <a:lnTo>
                                  <a:pt x="264" y="1029"/>
                                </a:lnTo>
                                <a:lnTo>
                                  <a:pt x="258" y="1035"/>
                                </a:lnTo>
                                <a:lnTo>
                                  <a:pt x="258" y="1049"/>
                                </a:lnTo>
                                <a:lnTo>
                                  <a:pt x="264" y="1055"/>
                                </a:lnTo>
                                <a:lnTo>
                                  <a:pt x="1045" y="1055"/>
                                </a:lnTo>
                                <a:lnTo>
                                  <a:pt x="1052" y="1055"/>
                                </a:lnTo>
                                <a:lnTo>
                                  <a:pt x="1058" y="1049"/>
                                </a:lnTo>
                                <a:lnTo>
                                  <a:pt x="1058" y="1035"/>
                                </a:lnTo>
                                <a:close/>
                                <a:moveTo>
                                  <a:pt x="1058" y="984"/>
                                </a:moveTo>
                                <a:lnTo>
                                  <a:pt x="1052" y="978"/>
                                </a:lnTo>
                                <a:lnTo>
                                  <a:pt x="264" y="978"/>
                                </a:lnTo>
                                <a:lnTo>
                                  <a:pt x="258" y="984"/>
                                </a:lnTo>
                                <a:lnTo>
                                  <a:pt x="258" y="998"/>
                                </a:lnTo>
                                <a:lnTo>
                                  <a:pt x="264" y="1004"/>
                                </a:lnTo>
                                <a:lnTo>
                                  <a:pt x="1045" y="1004"/>
                                </a:lnTo>
                                <a:lnTo>
                                  <a:pt x="1052" y="1004"/>
                                </a:lnTo>
                                <a:lnTo>
                                  <a:pt x="1058" y="998"/>
                                </a:lnTo>
                                <a:lnTo>
                                  <a:pt x="1058" y="984"/>
                                </a:lnTo>
                                <a:close/>
                                <a:moveTo>
                                  <a:pt x="1084" y="6"/>
                                </a:moveTo>
                                <a:lnTo>
                                  <a:pt x="1078" y="0"/>
                                </a:lnTo>
                                <a:lnTo>
                                  <a:pt x="238" y="0"/>
                                </a:lnTo>
                                <a:lnTo>
                                  <a:pt x="232" y="6"/>
                                </a:lnTo>
                                <a:lnTo>
                                  <a:pt x="232" y="20"/>
                                </a:lnTo>
                                <a:lnTo>
                                  <a:pt x="238" y="26"/>
                                </a:lnTo>
                                <a:lnTo>
                                  <a:pt x="1071" y="26"/>
                                </a:lnTo>
                                <a:lnTo>
                                  <a:pt x="1078" y="26"/>
                                </a:lnTo>
                                <a:lnTo>
                                  <a:pt x="1084" y="20"/>
                                </a:lnTo>
                                <a:lnTo>
                                  <a:pt x="1084" y="6"/>
                                </a:lnTo>
                                <a:close/>
                                <a:moveTo>
                                  <a:pt x="1187" y="1627"/>
                                </a:moveTo>
                                <a:lnTo>
                                  <a:pt x="1181" y="1621"/>
                                </a:lnTo>
                                <a:lnTo>
                                  <a:pt x="1136" y="1621"/>
                                </a:lnTo>
                                <a:lnTo>
                                  <a:pt x="1136" y="123"/>
                                </a:lnTo>
                                <a:lnTo>
                                  <a:pt x="1136" y="116"/>
                                </a:lnTo>
                                <a:lnTo>
                                  <a:pt x="1136" y="109"/>
                                </a:lnTo>
                                <a:lnTo>
                                  <a:pt x="1134" y="107"/>
                                </a:lnTo>
                                <a:lnTo>
                                  <a:pt x="1131" y="91"/>
                                </a:lnTo>
                                <a:lnTo>
                                  <a:pt x="1117" y="71"/>
                                </a:lnTo>
                                <a:lnTo>
                                  <a:pt x="1096" y="57"/>
                                </a:lnTo>
                                <a:lnTo>
                                  <a:pt x="1080" y="54"/>
                                </a:lnTo>
                                <a:lnTo>
                                  <a:pt x="1078" y="52"/>
                                </a:lnTo>
                                <a:lnTo>
                                  <a:pt x="1071" y="52"/>
                                </a:lnTo>
                                <a:lnTo>
                                  <a:pt x="1064" y="52"/>
                                </a:lnTo>
                                <a:lnTo>
                                  <a:pt x="238" y="52"/>
                                </a:lnTo>
                                <a:lnTo>
                                  <a:pt x="232" y="58"/>
                                </a:lnTo>
                                <a:lnTo>
                                  <a:pt x="232" y="72"/>
                                </a:lnTo>
                                <a:lnTo>
                                  <a:pt x="238" y="78"/>
                                </a:lnTo>
                                <a:lnTo>
                                  <a:pt x="1064" y="78"/>
                                </a:lnTo>
                                <a:lnTo>
                                  <a:pt x="1071" y="78"/>
                                </a:lnTo>
                                <a:lnTo>
                                  <a:pt x="1086" y="81"/>
                                </a:lnTo>
                                <a:lnTo>
                                  <a:pt x="1098" y="89"/>
                                </a:lnTo>
                                <a:lnTo>
                                  <a:pt x="1107" y="101"/>
                                </a:lnTo>
                                <a:lnTo>
                                  <a:pt x="1110" y="116"/>
                                </a:lnTo>
                                <a:lnTo>
                                  <a:pt x="1110" y="123"/>
                                </a:lnTo>
                                <a:lnTo>
                                  <a:pt x="1110" y="186"/>
                                </a:lnTo>
                                <a:lnTo>
                                  <a:pt x="1104" y="181"/>
                                </a:lnTo>
                                <a:lnTo>
                                  <a:pt x="212" y="181"/>
                                </a:lnTo>
                                <a:lnTo>
                                  <a:pt x="207" y="186"/>
                                </a:lnTo>
                                <a:lnTo>
                                  <a:pt x="207" y="200"/>
                                </a:lnTo>
                                <a:lnTo>
                                  <a:pt x="212" y="206"/>
                                </a:lnTo>
                                <a:lnTo>
                                  <a:pt x="1097" y="206"/>
                                </a:lnTo>
                                <a:lnTo>
                                  <a:pt x="1104" y="206"/>
                                </a:lnTo>
                                <a:lnTo>
                                  <a:pt x="1110" y="200"/>
                                </a:lnTo>
                                <a:lnTo>
                                  <a:pt x="1110" y="829"/>
                                </a:lnTo>
                                <a:lnTo>
                                  <a:pt x="1104" y="824"/>
                                </a:lnTo>
                                <a:lnTo>
                                  <a:pt x="212" y="824"/>
                                </a:lnTo>
                                <a:lnTo>
                                  <a:pt x="207" y="829"/>
                                </a:lnTo>
                                <a:lnTo>
                                  <a:pt x="207" y="844"/>
                                </a:lnTo>
                                <a:lnTo>
                                  <a:pt x="212" y="849"/>
                                </a:lnTo>
                                <a:lnTo>
                                  <a:pt x="1097" y="849"/>
                                </a:lnTo>
                                <a:lnTo>
                                  <a:pt x="1104" y="849"/>
                                </a:lnTo>
                                <a:lnTo>
                                  <a:pt x="1110" y="844"/>
                                </a:lnTo>
                                <a:lnTo>
                                  <a:pt x="1110" y="1344"/>
                                </a:lnTo>
                                <a:lnTo>
                                  <a:pt x="1104" y="1338"/>
                                </a:lnTo>
                                <a:lnTo>
                                  <a:pt x="212" y="1338"/>
                                </a:lnTo>
                                <a:lnTo>
                                  <a:pt x="207" y="1344"/>
                                </a:lnTo>
                                <a:lnTo>
                                  <a:pt x="207" y="1358"/>
                                </a:lnTo>
                                <a:lnTo>
                                  <a:pt x="212" y="1364"/>
                                </a:lnTo>
                                <a:lnTo>
                                  <a:pt x="1097" y="1364"/>
                                </a:lnTo>
                                <a:lnTo>
                                  <a:pt x="1104" y="1364"/>
                                </a:lnTo>
                                <a:lnTo>
                                  <a:pt x="1110" y="1358"/>
                                </a:lnTo>
                                <a:lnTo>
                                  <a:pt x="1110" y="1627"/>
                                </a:lnTo>
                                <a:lnTo>
                                  <a:pt x="1110" y="1641"/>
                                </a:lnTo>
                                <a:lnTo>
                                  <a:pt x="1116" y="1647"/>
                                </a:lnTo>
                                <a:lnTo>
                                  <a:pt x="1123" y="1647"/>
                                </a:lnTo>
                                <a:lnTo>
                                  <a:pt x="1130" y="1647"/>
                                </a:lnTo>
                                <a:lnTo>
                                  <a:pt x="1174" y="1647"/>
                                </a:lnTo>
                                <a:lnTo>
                                  <a:pt x="1181" y="1647"/>
                                </a:lnTo>
                                <a:lnTo>
                                  <a:pt x="1187" y="1641"/>
                                </a:lnTo>
                                <a:lnTo>
                                  <a:pt x="1187" y="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766"/>
                            <a:ext cx="382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4" name="AutoShape 122"/>
                        <wps:cNvSpPr>
                          <a:spLocks/>
                        </wps:cNvSpPr>
                        <wps:spPr bwMode="auto">
                          <a:xfrm>
                            <a:off x="4806" y="402"/>
                            <a:ext cx="600" cy="328"/>
                          </a:xfrm>
                          <a:custGeom>
                            <a:avLst/>
                            <a:gdLst>
                              <a:gd name="T0" fmla="+- 0 4897 4807"/>
                              <a:gd name="T1" fmla="*/ T0 w 600"/>
                              <a:gd name="T2" fmla="+- 0 588 402"/>
                              <a:gd name="T3" fmla="*/ 588 h 328"/>
                              <a:gd name="T4" fmla="+- 0 4839 4807"/>
                              <a:gd name="T5" fmla="*/ T4 w 600"/>
                              <a:gd name="T6" fmla="+- 0 587 402"/>
                              <a:gd name="T7" fmla="*/ 587 h 328"/>
                              <a:gd name="T8" fmla="+- 0 4853 4807"/>
                              <a:gd name="T9" fmla="*/ T8 w 600"/>
                              <a:gd name="T10" fmla="+- 0 660 402"/>
                              <a:gd name="T11" fmla="*/ 660 h 328"/>
                              <a:gd name="T12" fmla="+- 0 4885 4807"/>
                              <a:gd name="T13" fmla="*/ T12 w 600"/>
                              <a:gd name="T14" fmla="+- 0 726 402"/>
                              <a:gd name="T15" fmla="*/ 726 h 328"/>
                              <a:gd name="T16" fmla="+- 0 4932 4807"/>
                              <a:gd name="T17" fmla="*/ T16 w 600"/>
                              <a:gd name="T18" fmla="+- 0 590 402"/>
                              <a:gd name="T19" fmla="*/ 590 h 328"/>
                              <a:gd name="T20" fmla="+- 0 4917 4807"/>
                              <a:gd name="T21" fmla="*/ T20 w 600"/>
                              <a:gd name="T22" fmla="+- 0 406 402"/>
                              <a:gd name="T23" fmla="*/ 406 h 328"/>
                              <a:gd name="T24" fmla="+- 0 4857 4807"/>
                              <a:gd name="T25" fmla="*/ T24 w 600"/>
                              <a:gd name="T26" fmla="+- 0 404 402"/>
                              <a:gd name="T27" fmla="*/ 404 h 328"/>
                              <a:gd name="T28" fmla="+- 0 4829 4807"/>
                              <a:gd name="T29" fmla="*/ T28 w 600"/>
                              <a:gd name="T30" fmla="+- 0 546 402"/>
                              <a:gd name="T31" fmla="*/ 546 h 328"/>
                              <a:gd name="T32" fmla="+- 0 4917 4807"/>
                              <a:gd name="T33" fmla="*/ T32 w 600"/>
                              <a:gd name="T34" fmla="+- 0 489 402"/>
                              <a:gd name="T35" fmla="*/ 489 h 328"/>
                              <a:gd name="T36" fmla="+- 0 4948 4807"/>
                              <a:gd name="T37" fmla="*/ T36 w 600"/>
                              <a:gd name="T38" fmla="+- 0 544 402"/>
                              <a:gd name="T39" fmla="*/ 544 h 328"/>
                              <a:gd name="T40" fmla="+- 0 5095 4807"/>
                              <a:gd name="T41" fmla="*/ T40 w 600"/>
                              <a:gd name="T42" fmla="+- 0 658 402"/>
                              <a:gd name="T43" fmla="*/ 658 h 328"/>
                              <a:gd name="T44" fmla="+- 0 5063 4807"/>
                              <a:gd name="T45" fmla="*/ T44 w 600"/>
                              <a:gd name="T46" fmla="+- 0 598 402"/>
                              <a:gd name="T47" fmla="*/ 598 h 328"/>
                              <a:gd name="T48" fmla="+- 0 5038 4807"/>
                              <a:gd name="T49" fmla="*/ T48 w 600"/>
                              <a:gd name="T50" fmla="+- 0 695 402"/>
                              <a:gd name="T51" fmla="*/ 695 h 328"/>
                              <a:gd name="T52" fmla="+- 0 4985 4807"/>
                              <a:gd name="T53" fmla="*/ T52 w 600"/>
                              <a:gd name="T54" fmla="+- 0 673 402"/>
                              <a:gd name="T55" fmla="*/ 673 h 328"/>
                              <a:gd name="T56" fmla="+- 0 5007 4807"/>
                              <a:gd name="T57" fmla="*/ T56 w 600"/>
                              <a:gd name="T58" fmla="+- 0 620 402"/>
                              <a:gd name="T59" fmla="*/ 620 h 328"/>
                              <a:gd name="T60" fmla="+- 0 5060 4807"/>
                              <a:gd name="T61" fmla="*/ T60 w 600"/>
                              <a:gd name="T62" fmla="+- 0 642 402"/>
                              <a:gd name="T63" fmla="*/ 642 h 328"/>
                              <a:gd name="T64" fmla="+- 0 5022 4807"/>
                              <a:gd name="T65" fmla="*/ T64 w 600"/>
                              <a:gd name="T66" fmla="+- 0 585 402"/>
                              <a:gd name="T67" fmla="*/ 585 h 328"/>
                              <a:gd name="T68" fmla="+- 0 4950 4807"/>
                              <a:gd name="T69" fmla="*/ T68 w 600"/>
                              <a:gd name="T70" fmla="+- 0 658 402"/>
                              <a:gd name="T71" fmla="*/ 658 h 328"/>
                              <a:gd name="T72" fmla="+- 0 5022 4807"/>
                              <a:gd name="T73" fmla="*/ T72 w 600"/>
                              <a:gd name="T74" fmla="+- 0 730 402"/>
                              <a:gd name="T75" fmla="*/ 730 h 328"/>
                              <a:gd name="T76" fmla="+- 0 5089 4807"/>
                              <a:gd name="T77" fmla="*/ T76 w 600"/>
                              <a:gd name="T78" fmla="+- 0 686 402"/>
                              <a:gd name="T79" fmla="*/ 686 h 328"/>
                              <a:gd name="T80" fmla="+- 0 5097 4807"/>
                              <a:gd name="T81" fmla="*/ T80 w 600"/>
                              <a:gd name="T82" fmla="+- 0 498 402"/>
                              <a:gd name="T83" fmla="*/ 498 h 328"/>
                              <a:gd name="T84" fmla="+- 0 5034 4807"/>
                              <a:gd name="T85" fmla="*/ T84 w 600"/>
                              <a:gd name="T86" fmla="+- 0 498 402"/>
                              <a:gd name="T87" fmla="*/ 498 h 328"/>
                              <a:gd name="T88" fmla="+- 0 5064 4807"/>
                              <a:gd name="T89" fmla="*/ T88 w 600"/>
                              <a:gd name="T90" fmla="+- 0 428 402"/>
                              <a:gd name="T91" fmla="*/ 428 h 328"/>
                              <a:gd name="T92" fmla="+- 0 5047 4807"/>
                              <a:gd name="T93" fmla="*/ T92 w 600"/>
                              <a:gd name="T94" fmla="+- 0 402 402"/>
                              <a:gd name="T95" fmla="*/ 402 h 328"/>
                              <a:gd name="T96" fmla="+- 0 4980 4807"/>
                              <a:gd name="T97" fmla="*/ T96 w 600"/>
                              <a:gd name="T98" fmla="+- 0 543 402"/>
                              <a:gd name="T99" fmla="*/ 543 h 328"/>
                              <a:gd name="T100" fmla="+- 0 5014 4807"/>
                              <a:gd name="T101" fmla="*/ T100 w 600"/>
                              <a:gd name="T102" fmla="+- 0 541 402"/>
                              <a:gd name="T103" fmla="*/ 541 h 328"/>
                              <a:gd name="T104" fmla="+- 0 5086 4807"/>
                              <a:gd name="T105" fmla="*/ T104 w 600"/>
                              <a:gd name="T106" fmla="+- 0 545 402"/>
                              <a:gd name="T107" fmla="*/ 545 h 328"/>
                              <a:gd name="T108" fmla="+- 0 5249 4807"/>
                              <a:gd name="T109" fmla="*/ T108 w 600"/>
                              <a:gd name="T110" fmla="+- 0 588 402"/>
                              <a:gd name="T111" fmla="*/ 588 h 328"/>
                              <a:gd name="T112" fmla="+- 0 5217 4807"/>
                              <a:gd name="T113" fmla="*/ T112 w 600"/>
                              <a:gd name="T114" fmla="+- 0 687 402"/>
                              <a:gd name="T115" fmla="*/ 687 h 328"/>
                              <a:gd name="T116" fmla="+- 0 5166 4807"/>
                              <a:gd name="T117" fmla="*/ T116 w 600"/>
                              <a:gd name="T118" fmla="+- 0 588 402"/>
                              <a:gd name="T119" fmla="*/ 588 h 328"/>
                              <a:gd name="T120" fmla="+- 0 5134 4807"/>
                              <a:gd name="T121" fmla="*/ T120 w 600"/>
                              <a:gd name="T122" fmla="+- 0 674 402"/>
                              <a:gd name="T123" fmla="*/ 674 h 328"/>
                              <a:gd name="T124" fmla="+- 0 5191 4807"/>
                              <a:gd name="T125" fmla="*/ T124 w 600"/>
                              <a:gd name="T126" fmla="+- 0 730 402"/>
                              <a:gd name="T127" fmla="*/ 730 h 328"/>
                              <a:gd name="T128" fmla="+- 0 5245 4807"/>
                              <a:gd name="T129" fmla="*/ T128 w 600"/>
                              <a:gd name="T130" fmla="+- 0 696 402"/>
                              <a:gd name="T131" fmla="*/ 696 h 328"/>
                              <a:gd name="T132" fmla="+- 0 5255 4807"/>
                              <a:gd name="T133" fmla="*/ T132 w 600"/>
                              <a:gd name="T134" fmla="+- 0 404 402"/>
                              <a:gd name="T135" fmla="*/ 404 h 328"/>
                              <a:gd name="T136" fmla="+- 0 5188 4807"/>
                              <a:gd name="T137" fmla="*/ T136 w 600"/>
                              <a:gd name="T138" fmla="+- 0 481 402"/>
                              <a:gd name="T139" fmla="*/ 481 h 328"/>
                              <a:gd name="T140" fmla="+- 0 5152 4807"/>
                              <a:gd name="T141" fmla="*/ T140 w 600"/>
                              <a:gd name="T142" fmla="+- 0 404 402"/>
                              <a:gd name="T143" fmla="*/ 404 h 328"/>
                              <a:gd name="T144" fmla="+- 0 5184 4807"/>
                              <a:gd name="T145" fmla="*/ T144 w 600"/>
                              <a:gd name="T146" fmla="+- 0 547 402"/>
                              <a:gd name="T147" fmla="*/ 547 h 328"/>
                              <a:gd name="T148" fmla="+- 0 5192 4807"/>
                              <a:gd name="T149" fmla="*/ T148 w 600"/>
                              <a:gd name="T150" fmla="+- 0 546 402"/>
                              <a:gd name="T151" fmla="*/ 546 h 328"/>
                              <a:gd name="T152" fmla="+- 0 5378 4807"/>
                              <a:gd name="T153" fmla="*/ T152 w 600"/>
                              <a:gd name="T154" fmla="+- 0 404 402"/>
                              <a:gd name="T155" fmla="*/ 404 h 328"/>
                              <a:gd name="T156" fmla="+- 0 5290 4807"/>
                              <a:gd name="T157" fmla="*/ T156 w 600"/>
                              <a:gd name="T158" fmla="+- 0 546 402"/>
                              <a:gd name="T159" fmla="*/ 546 h 328"/>
                              <a:gd name="T160" fmla="+- 0 5378 4807"/>
                              <a:gd name="T161" fmla="*/ T160 w 600"/>
                              <a:gd name="T162" fmla="+- 0 516 402"/>
                              <a:gd name="T163" fmla="*/ 516 h 328"/>
                              <a:gd name="T164" fmla="+- 0 5370 4807"/>
                              <a:gd name="T165" fmla="*/ T164 w 600"/>
                              <a:gd name="T166" fmla="+- 0 487 402"/>
                              <a:gd name="T167" fmla="*/ 487 h 328"/>
                              <a:gd name="T168" fmla="+- 0 5320 4807"/>
                              <a:gd name="T169" fmla="*/ T168 w 600"/>
                              <a:gd name="T170" fmla="+- 0 434 402"/>
                              <a:gd name="T171" fmla="*/ 434 h 328"/>
                              <a:gd name="T172" fmla="+- 0 5406 4807"/>
                              <a:gd name="T173" fmla="*/ T172 w 600"/>
                              <a:gd name="T174" fmla="+- 0 630 402"/>
                              <a:gd name="T175" fmla="*/ 630 h 328"/>
                              <a:gd name="T176" fmla="+- 0 5379 4807"/>
                              <a:gd name="T177" fmla="*/ T176 w 600"/>
                              <a:gd name="T178" fmla="+- 0 590 402"/>
                              <a:gd name="T179" fmla="*/ 590 h 328"/>
                              <a:gd name="T180" fmla="+- 0 5368 4807"/>
                              <a:gd name="T181" fmla="*/ T180 w 600"/>
                              <a:gd name="T182" fmla="+- 0 647 402"/>
                              <a:gd name="T183" fmla="*/ 647 h 328"/>
                              <a:gd name="T184" fmla="+- 0 5375 4807"/>
                              <a:gd name="T185" fmla="*/ T184 w 600"/>
                              <a:gd name="T186" fmla="+- 0 622 402"/>
                              <a:gd name="T187" fmla="*/ 622 h 328"/>
                              <a:gd name="T188" fmla="+- 0 5298 4807"/>
                              <a:gd name="T189" fmla="*/ T188 w 600"/>
                              <a:gd name="T190" fmla="+- 0 588 402"/>
                              <a:gd name="T191" fmla="*/ 588 h 328"/>
                              <a:gd name="T192" fmla="+- 0 5330 4807"/>
                              <a:gd name="T193" fmla="*/ T192 w 600"/>
                              <a:gd name="T194" fmla="+- 0 726 402"/>
                              <a:gd name="T195" fmla="*/ 726 h 328"/>
                              <a:gd name="T196" fmla="+- 0 5372 4807"/>
                              <a:gd name="T197" fmla="*/ T196 w 600"/>
                              <a:gd name="T198" fmla="+- 0 728 402"/>
                              <a:gd name="T199" fmla="*/ 728 h 328"/>
                              <a:gd name="T200" fmla="+- 0 5376 4807"/>
                              <a:gd name="T201" fmla="*/ T200 w 600"/>
                              <a:gd name="T202" fmla="+- 0 671 402"/>
                              <a:gd name="T203" fmla="*/ 671 h 328"/>
                              <a:gd name="T204" fmla="+- 0 5404 4807"/>
                              <a:gd name="T205" fmla="*/ T204 w 600"/>
                              <a:gd name="T206" fmla="+- 0 644 402"/>
                              <a:gd name="T207" fmla="*/ 644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00" h="328">
                                <a:moveTo>
                                  <a:pt x="125" y="188"/>
                                </a:moveTo>
                                <a:lnTo>
                                  <a:pt x="123" y="185"/>
                                </a:lnTo>
                                <a:lnTo>
                                  <a:pt x="92" y="185"/>
                                </a:lnTo>
                                <a:lnTo>
                                  <a:pt x="90" y="186"/>
                                </a:lnTo>
                                <a:lnTo>
                                  <a:pt x="62" y="228"/>
                                </a:lnTo>
                                <a:lnTo>
                                  <a:pt x="34" y="186"/>
                                </a:lnTo>
                                <a:lnTo>
                                  <a:pt x="33" y="186"/>
                                </a:lnTo>
                                <a:lnTo>
                                  <a:pt x="32" y="185"/>
                                </a:lnTo>
                                <a:lnTo>
                                  <a:pt x="1" y="185"/>
                                </a:lnTo>
                                <a:lnTo>
                                  <a:pt x="0" y="188"/>
                                </a:lnTo>
                                <a:lnTo>
                                  <a:pt x="1" y="190"/>
                                </a:lnTo>
                                <a:lnTo>
                                  <a:pt x="46" y="258"/>
                                </a:lnTo>
                                <a:lnTo>
                                  <a:pt x="46" y="324"/>
                                </a:lnTo>
                                <a:lnTo>
                                  <a:pt x="48" y="326"/>
                                </a:lnTo>
                                <a:lnTo>
                                  <a:pt x="76" y="326"/>
                                </a:lnTo>
                                <a:lnTo>
                                  <a:pt x="78" y="324"/>
                                </a:lnTo>
                                <a:lnTo>
                                  <a:pt x="78" y="258"/>
                                </a:lnTo>
                                <a:lnTo>
                                  <a:pt x="98" y="228"/>
                                </a:lnTo>
                                <a:lnTo>
                                  <a:pt x="123" y="190"/>
                                </a:lnTo>
                                <a:lnTo>
                                  <a:pt x="125" y="188"/>
                                </a:lnTo>
                                <a:close/>
                                <a:moveTo>
                                  <a:pt x="141" y="4"/>
                                </a:moveTo>
                                <a:lnTo>
                                  <a:pt x="140" y="2"/>
                                </a:lnTo>
                                <a:lnTo>
                                  <a:pt x="111" y="2"/>
                                </a:lnTo>
                                <a:lnTo>
                                  <a:pt x="110" y="4"/>
                                </a:lnTo>
                                <a:lnTo>
                                  <a:pt x="110" y="57"/>
                                </a:lnTo>
                                <a:lnTo>
                                  <a:pt x="52" y="57"/>
                                </a:lnTo>
                                <a:lnTo>
                                  <a:pt x="52" y="4"/>
                                </a:lnTo>
                                <a:lnTo>
                                  <a:pt x="50" y="2"/>
                                </a:lnTo>
                                <a:lnTo>
                                  <a:pt x="22" y="2"/>
                                </a:lnTo>
                                <a:lnTo>
                                  <a:pt x="20" y="4"/>
                                </a:lnTo>
                                <a:lnTo>
                                  <a:pt x="20" y="142"/>
                                </a:lnTo>
                                <a:lnTo>
                                  <a:pt x="22" y="144"/>
                                </a:lnTo>
                                <a:lnTo>
                                  <a:pt x="50" y="144"/>
                                </a:lnTo>
                                <a:lnTo>
                                  <a:pt x="52" y="142"/>
                                </a:lnTo>
                                <a:lnTo>
                                  <a:pt x="52" y="87"/>
                                </a:lnTo>
                                <a:lnTo>
                                  <a:pt x="110" y="87"/>
                                </a:lnTo>
                                <a:lnTo>
                                  <a:pt x="110" y="142"/>
                                </a:lnTo>
                                <a:lnTo>
                                  <a:pt x="111" y="144"/>
                                </a:lnTo>
                                <a:lnTo>
                                  <a:pt x="140" y="144"/>
                                </a:lnTo>
                                <a:lnTo>
                                  <a:pt x="141" y="142"/>
                                </a:lnTo>
                                <a:lnTo>
                                  <a:pt x="141" y="87"/>
                                </a:lnTo>
                                <a:lnTo>
                                  <a:pt x="141" y="57"/>
                                </a:lnTo>
                                <a:lnTo>
                                  <a:pt x="141" y="4"/>
                                </a:lnTo>
                                <a:close/>
                                <a:moveTo>
                                  <a:pt x="288" y="256"/>
                                </a:moveTo>
                                <a:lnTo>
                                  <a:pt x="282" y="227"/>
                                </a:lnTo>
                                <a:lnTo>
                                  <a:pt x="274" y="215"/>
                                </a:lnTo>
                                <a:lnTo>
                                  <a:pt x="267" y="204"/>
                                </a:lnTo>
                                <a:lnTo>
                                  <a:pt x="256" y="196"/>
                                </a:lnTo>
                                <a:lnTo>
                                  <a:pt x="256" y="256"/>
                                </a:lnTo>
                                <a:lnTo>
                                  <a:pt x="253" y="271"/>
                                </a:lnTo>
                                <a:lnTo>
                                  <a:pt x="244" y="284"/>
                                </a:lnTo>
                                <a:lnTo>
                                  <a:pt x="231" y="293"/>
                                </a:lnTo>
                                <a:lnTo>
                                  <a:pt x="215" y="296"/>
                                </a:lnTo>
                                <a:lnTo>
                                  <a:pt x="200" y="293"/>
                                </a:lnTo>
                                <a:lnTo>
                                  <a:pt x="187" y="284"/>
                                </a:lnTo>
                                <a:lnTo>
                                  <a:pt x="178" y="271"/>
                                </a:lnTo>
                                <a:lnTo>
                                  <a:pt x="175" y="256"/>
                                </a:lnTo>
                                <a:lnTo>
                                  <a:pt x="178" y="240"/>
                                </a:lnTo>
                                <a:lnTo>
                                  <a:pt x="187" y="227"/>
                                </a:lnTo>
                                <a:lnTo>
                                  <a:pt x="200" y="218"/>
                                </a:lnTo>
                                <a:lnTo>
                                  <a:pt x="215" y="215"/>
                                </a:lnTo>
                                <a:lnTo>
                                  <a:pt x="231" y="218"/>
                                </a:lnTo>
                                <a:lnTo>
                                  <a:pt x="244" y="227"/>
                                </a:lnTo>
                                <a:lnTo>
                                  <a:pt x="253" y="240"/>
                                </a:lnTo>
                                <a:lnTo>
                                  <a:pt x="256" y="256"/>
                                </a:lnTo>
                                <a:lnTo>
                                  <a:pt x="256" y="196"/>
                                </a:lnTo>
                                <a:lnTo>
                                  <a:pt x="244" y="188"/>
                                </a:lnTo>
                                <a:lnTo>
                                  <a:pt x="215" y="183"/>
                                </a:lnTo>
                                <a:lnTo>
                                  <a:pt x="187" y="188"/>
                                </a:lnTo>
                                <a:lnTo>
                                  <a:pt x="164" y="204"/>
                                </a:lnTo>
                                <a:lnTo>
                                  <a:pt x="148" y="227"/>
                                </a:lnTo>
                                <a:lnTo>
                                  <a:pt x="143" y="256"/>
                                </a:lnTo>
                                <a:lnTo>
                                  <a:pt x="148" y="284"/>
                                </a:lnTo>
                                <a:lnTo>
                                  <a:pt x="164" y="307"/>
                                </a:lnTo>
                                <a:lnTo>
                                  <a:pt x="187" y="323"/>
                                </a:lnTo>
                                <a:lnTo>
                                  <a:pt x="215" y="328"/>
                                </a:lnTo>
                                <a:lnTo>
                                  <a:pt x="244" y="323"/>
                                </a:lnTo>
                                <a:lnTo>
                                  <a:pt x="267" y="307"/>
                                </a:lnTo>
                                <a:lnTo>
                                  <a:pt x="274" y="296"/>
                                </a:lnTo>
                                <a:lnTo>
                                  <a:pt x="282" y="284"/>
                                </a:lnTo>
                                <a:lnTo>
                                  <a:pt x="288" y="256"/>
                                </a:lnTo>
                                <a:close/>
                                <a:moveTo>
                                  <a:pt x="311" y="141"/>
                                </a:moveTo>
                                <a:lnTo>
                                  <a:pt x="302" y="123"/>
                                </a:lnTo>
                                <a:lnTo>
                                  <a:pt x="290" y="96"/>
                                </a:lnTo>
                                <a:lnTo>
                                  <a:pt x="274" y="62"/>
                                </a:lnTo>
                                <a:lnTo>
                                  <a:pt x="257" y="26"/>
                                </a:lnTo>
                                <a:lnTo>
                                  <a:pt x="257" y="96"/>
                                </a:lnTo>
                                <a:lnTo>
                                  <a:pt x="227" y="96"/>
                                </a:lnTo>
                                <a:lnTo>
                                  <a:pt x="242" y="62"/>
                                </a:lnTo>
                                <a:lnTo>
                                  <a:pt x="257" y="96"/>
                                </a:lnTo>
                                <a:lnTo>
                                  <a:pt x="257" y="26"/>
                                </a:lnTo>
                                <a:lnTo>
                                  <a:pt x="246" y="3"/>
                                </a:lnTo>
                                <a:lnTo>
                                  <a:pt x="246" y="1"/>
                                </a:lnTo>
                                <a:lnTo>
                                  <a:pt x="244" y="0"/>
                                </a:lnTo>
                                <a:lnTo>
                                  <a:pt x="240" y="0"/>
                                </a:lnTo>
                                <a:lnTo>
                                  <a:pt x="238" y="1"/>
                                </a:lnTo>
                                <a:lnTo>
                                  <a:pt x="238" y="3"/>
                                </a:lnTo>
                                <a:lnTo>
                                  <a:pt x="174" y="139"/>
                                </a:lnTo>
                                <a:lnTo>
                                  <a:pt x="173" y="141"/>
                                </a:lnTo>
                                <a:lnTo>
                                  <a:pt x="175" y="144"/>
                                </a:lnTo>
                                <a:lnTo>
                                  <a:pt x="204" y="144"/>
                                </a:lnTo>
                                <a:lnTo>
                                  <a:pt x="206" y="142"/>
                                </a:lnTo>
                                <a:lnTo>
                                  <a:pt x="207" y="139"/>
                                </a:lnTo>
                                <a:lnTo>
                                  <a:pt x="214" y="123"/>
                                </a:lnTo>
                                <a:lnTo>
                                  <a:pt x="269" y="123"/>
                                </a:lnTo>
                                <a:lnTo>
                                  <a:pt x="277" y="139"/>
                                </a:lnTo>
                                <a:lnTo>
                                  <a:pt x="279" y="143"/>
                                </a:lnTo>
                                <a:lnTo>
                                  <a:pt x="280" y="144"/>
                                </a:lnTo>
                                <a:lnTo>
                                  <a:pt x="309" y="144"/>
                                </a:lnTo>
                                <a:lnTo>
                                  <a:pt x="311" y="141"/>
                                </a:lnTo>
                                <a:close/>
                                <a:moveTo>
                                  <a:pt x="442" y="186"/>
                                </a:moveTo>
                                <a:lnTo>
                                  <a:pt x="440" y="185"/>
                                </a:lnTo>
                                <a:lnTo>
                                  <a:pt x="411" y="185"/>
                                </a:lnTo>
                                <a:lnTo>
                                  <a:pt x="410" y="186"/>
                                </a:lnTo>
                                <a:lnTo>
                                  <a:pt x="410" y="285"/>
                                </a:lnTo>
                                <a:lnTo>
                                  <a:pt x="399" y="296"/>
                                </a:lnTo>
                                <a:lnTo>
                                  <a:pt x="370" y="296"/>
                                </a:lnTo>
                                <a:lnTo>
                                  <a:pt x="359" y="285"/>
                                </a:lnTo>
                                <a:lnTo>
                                  <a:pt x="359" y="186"/>
                                </a:lnTo>
                                <a:lnTo>
                                  <a:pt x="358" y="185"/>
                                </a:lnTo>
                                <a:lnTo>
                                  <a:pt x="329" y="185"/>
                                </a:lnTo>
                                <a:lnTo>
                                  <a:pt x="327" y="186"/>
                                </a:lnTo>
                                <a:lnTo>
                                  <a:pt x="327" y="272"/>
                                </a:lnTo>
                                <a:lnTo>
                                  <a:pt x="331" y="294"/>
                                </a:lnTo>
                                <a:lnTo>
                                  <a:pt x="344" y="312"/>
                                </a:lnTo>
                                <a:lnTo>
                                  <a:pt x="362" y="324"/>
                                </a:lnTo>
                                <a:lnTo>
                                  <a:pt x="384" y="328"/>
                                </a:lnTo>
                                <a:lnTo>
                                  <a:pt x="407" y="324"/>
                                </a:lnTo>
                                <a:lnTo>
                                  <a:pt x="425" y="312"/>
                                </a:lnTo>
                                <a:lnTo>
                                  <a:pt x="436" y="296"/>
                                </a:lnTo>
                                <a:lnTo>
                                  <a:pt x="438" y="294"/>
                                </a:lnTo>
                                <a:lnTo>
                                  <a:pt x="442" y="272"/>
                                </a:lnTo>
                                <a:lnTo>
                                  <a:pt x="442" y="186"/>
                                </a:lnTo>
                                <a:close/>
                                <a:moveTo>
                                  <a:pt x="450" y="5"/>
                                </a:moveTo>
                                <a:lnTo>
                                  <a:pt x="448" y="2"/>
                                </a:lnTo>
                                <a:lnTo>
                                  <a:pt x="417" y="2"/>
                                </a:lnTo>
                                <a:lnTo>
                                  <a:pt x="415" y="4"/>
                                </a:lnTo>
                                <a:lnTo>
                                  <a:pt x="415" y="5"/>
                                </a:lnTo>
                                <a:lnTo>
                                  <a:pt x="381" y="79"/>
                                </a:lnTo>
                                <a:lnTo>
                                  <a:pt x="380" y="79"/>
                                </a:lnTo>
                                <a:lnTo>
                                  <a:pt x="347" y="5"/>
                                </a:lnTo>
                                <a:lnTo>
                                  <a:pt x="346" y="4"/>
                                </a:lnTo>
                                <a:lnTo>
                                  <a:pt x="345" y="2"/>
                                </a:lnTo>
                                <a:lnTo>
                                  <a:pt x="313" y="2"/>
                                </a:lnTo>
                                <a:lnTo>
                                  <a:pt x="312" y="5"/>
                                </a:lnTo>
                                <a:lnTo>
                                  <a:pt x="376" y="144"/>
                                </a:lnTo>
                                <a:lnTo>
                                  <a:pt x="377" y="145"/>
                                </a:lnTo>
                                <a:lnTo>
                                  <a:pt x="378" y="146"/>
                                </a:lnTo>
                                <a:lnTo>
                                  <a:pt x="383" y="146"/>
                                </a:lnTo>
                                <a:lnTo>
                                  <a:pt x="384" y="145"/>
                                </a:lnTo>
                                <a:lnTo>
                                  <a:pt x="385" y="144"/>
                                </a:lnTo>
                                <a:lnTo>
                                  <a:pt x="416" y="79"/>
                                </a:lnTo>
                                <a:lnTo>
                                  <a:pt x="450" y="5"/>
                                </a:lnTo>
                                <a:close/>
                                <a:moveTo>
                                  <a:pt x="573" y="4"/>
                                </a:moveTo>
                                <a:lnTo>
                                  <a:pt x="571" y="2"/>
                                </a:lnTo>
                                <a:lnTo>
                                  <a:pt x="483" y="2"/>
                                </a:lnTo>
                                <a:lnTo>
                                  <a:pt x="481" y="4"/>
                                </a:lnTo>
                                <a:lnTo>
                                  <a:pt x="481" y="142"/>
                                </a:lnTo>
                                <a:lnTo>
                                  <a:pt x="483" y="144"/>
                                </a:lnTo>
                                <a:lnTo>
                                  <a:pt x="571" y="144"/>
                                </a:lnTo>
                                <a:lnTo>
                                  <a:pt x="573" y="142"/>
                                </a:lnTo>
                                <a:lnTo>
                                  <a:pt x="573" y="116"/>
                                </a:lnTo>
                                <a:lnTo>
                                  <a:pt x="571" y="114"/>
                                </a:lnTo>
                                <a:lnTo>
                                  <a:pt x="513" y="114"/>
                                </a:lnTo>
                                <a:lnTo>
                                  <a:pt x="513" y="87"/>
                                </a:lnTo>
                                <a:lnTo>
                                  <a:pt x="561" y="87"/>
                                </a:lnTo>
                                <a:lnTo>
                                  <a:pt x="563" y="85"/>
                                </a:lnTo>
                                <a:lnTo>
                                  <a:pt x="563" y="59"/>
                                </a:lnTo>
                                <a:lnTo>
                                  <a:pt x="561" y="57"/>
                                </a:lnTo>
                                <a:lnTo>
                                  <a:pt x="513" y="57"/>
                                </a:lnTo>
                                <a:lnTo>
                                  <a:pt x="513" y="32"/>
                                </a:lnTo>
                                <a:lnTo>
                                  <a:pt x="571" y="32"/>
                                </a:lnTo>
                                <a:lnTo>
                                  <a:pt x="573" y="30"/>
                                </a:lnTo>
                                <a:lnTo>
                                  <a:pt x="573" y="4"/>
                                </a:lnTo>
                                <a:close/>
                                <a:moveTo>
                                  <a:pt x="599" y="228"/>
                                </a:moveTo>
                                <a:lnTo>
                                  <a:pt x="596" y="214"/>
                                </a:lnTo>
                                <a:lnTo>
                                  <a:pt x="596" y="211"/>
                                </a:lnTo>
                                <a:lnTo>
                                  <a:pt x="586" y="197"/>
                                </a:lnTo>
                                <a:lnTo>
                                  <a:pt x="572" y="188"/>
                                </a:lnTo>
                                <a:lnTo>
                                  <a:pt x="568" y="187"/>
                                </a:lnTo>
                                <a:lnTo>
                                  <a:pt x="568" y="220"/>
                                </a:lnTo>
                                <a:lnTo>
                                  <a:pt x="568" y="238"/>
                                </a:lnTo>
                                <a:lnTo>
                                  <a:pt x="561" y="245"/>
                                </a:lnTo>
                                <a:lnTo>
                                  <a:pt x="523" y="245"/>
                                </a:lnTo>
                                <a:lnTo>
                                  <a:pt x="523" y="214"/>
                                </a:lnTo>
                                <a:lnTo>
                                  <a:pt x="561" y="214"/>
                                </a:lnTo>
                                <a:lnTo>
                                  <a:pt x="568" y="220"/>
                                </a:lnTo>
                                <a:lnTo>
                                  <a:pt x="568" y="187"/>
                                </a:lnTo>
                                <a:lnTo>
                                  <a:pt x="555" y="185"/>
                                </a:lnTo>
                                <a:lnTo>
                                  <a:pt x="493" y="185"/>
                                </a:lnTo>
                                <a:lnTo>
                                  <a:pt x="491" y="186"/>
                                </a:lnTo>
                                <a:lnTo>
                                  <a:pt x="491" y="324"/>
                                </a:lnTo>
                                <a:lnTo>
                                  <a:pt x="493" y="326"/>
                                </a:lnTo>
                                <a:lnTo>
                                  <a:pt x="521" y="326"/>
                                </a:lnTo>
                                <a:lnTo>
                                  <a:pt x="523" y="324"/>
                                </a:lnTo>
                                <a:lnTo>
                                  <a:pt x="523" y="271"/>
                                </a:lnTo>
                                <a:lnTo>
                                  <a:pt x="537" y="271"/>
                                </a:lnTo>
                                <a:lnTo>
                                  <a:pt x="564" y="325"/>
                                </a:lnTo>
                                <a:lnTo>
                                  <a:pt x="565" y="326"/>
                                </a:lnTo>
                                <a:lnTo>
                                  <a:pt x="597" y="326"/>
                                </a:lnTo>
                                <a:lnTo>
                                  <a:pt x="599" y="323"/>
                                </a:lnTo>
                                <a:lnTo>
                                  <a:pt x="570" y="271"/>
                                </a:lnTo>
                                <a:lnTo>
                                  <a:pt x="569" y="269"/>
                                </a:lnTo>
                                <a:lnTo>
                                  <a:pt x="582" y="262"/>
                                </a:lnTo>
                                <a:lnTo>
                                  <a:pt x="591" y="253"/>
                                </a:lnTo>
                                <a:lnTo>
                                  <a:pt x="595" y="245"/>
                                </a:lnTo>
                                <a:lnTo>
                                  <a:pt x="597" y="242"/>
                                </a:lnTo>
                                <a:lnTo>
                                  <a:pt x="59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D5C06" id="Group 307" o:spid="_x0000_s1026" style="position:absolute;margin-left:60.3pt;margin-top:12.5pt;width:50.25pt;height:75.35pt;z-index:251704320;mso-position-horizontal-relative:page" coordorigin="4537,149" coordsize="1188,16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">
                <v:shape id="Freeform 116" o:spid="_x0000_s1027" style="position:absolute;left:4666;top:252;width:26;height:1544;visibility:visible;mso-wrap-style:square;v-text-anchor:top" coordsize="26,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" path="m20,l6,,,6,,1538r6,6l13,1544r7,l26,1538,26,6,20,xe" fillcolor="#003263" stroked="f">
                  <v:path arrowok="t" o:connecttype="custom" o:connectlocs="20,252;6,252;0,258;0,1790;6,1796;13,1796;20,1796;26,1790;26,258;20,252" o:connectangles="0,0,0,0,0,0,0,0,0,0"/>
                </v:shape>
                <v:shape id="Picture 117" o:spid="_x0000_s1028" type="#_x0000_t75" style="position:absolute;left:4666;top:149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">
                  <v:imagedata r:id="rId19" o:title=""/>
                </v:shape>
                <v:shape id="AutoShape 118" o:spid="_x0000_s1029" style="position:absolute;left:4666;top:200;width:1059;height:1595;visibility:visible;mso-wrap-style:square;v-text-anchor:top" coordsize="1059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" path="m129,6l123,r-7,l91,5,71,19,57,39,54,55r-2,2l52,64r,7l52,1569r-46,l,1575r,14l6,1595r52,l65,1595r7,l78,1589r,-14l78,71r,-7l81,49,89,37r12,-8l116,26r7,l129,20r,-14xm1058,57r-6,-6l1038,51r-6,6l1032,1589r6,6l1045,1595r7,l1058,1589r,-1532xe" fillcolor="#003263" stroked="f">
                  <v:path arrowok="t" o:connecttype="custom" o:connectlocs="129,207;123,201;116,201;91,206;71,220;57,240;54,256;52,258;52,265;52,272;52,1770;6,1770;0,1776;0,1790;6,1796;58,1796;65,1796;72,1796;78,1790;78,1776;78,272;78,265;81,250;89,238;101,230;116,227;123,227;129,221;129,207;1058,258;1052,252;1038,252;1032,258;1032,1790;1038,1796;1045,1796;1052,1796;1058,1790;1058,258" o:connectangles="0,0,0,0,0,0,0,0,0,0,0,0,0,0,0,0,0,0,0,0,0,0,0,0,0,0,0,0,0,0,0,0,0,0,0,0,0,0,0"/>
                </v:shape>
                <v:shape id="Picture 119" o:spid="_x0000_s1030" type="#_x0000_t75" style="position:absolute;left:5595;top:149;width:130;height: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">
                  <v:imagedata r:id="rId20" o:title=""/>
                </v:shape>
                <v:shape id="AutoShape 120" o:spid="_x0000_s1031" style="position:absolute;left:4536;top:149;width:1188;height:1647;visibility:visible;mso-wrap-style:square;v-text-anchor:top" coordsize="1188,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" path="m130,187r-6,-6l111,180r-7,5l1,1523r-1,1l,1530r,7l,1538r3,3l5,1543r1,1l13,1544r7,l65,1544r6,l72,1544r4,-4l77,1539r1,-1l78,1532,130,856r-6,-6l111,849r-7,5l53,1518r-26,l130,187xm852,1087r-6,-6l470,1081r-5,6l465,1101r5,6l839,1107r7,l852,1101r,-14xm1058,1215r-6,-5l1032,1210r,25l1032,1261r-748,l284,1235r748,l1032,1210r-768,l258,1215r,66l264,1287r788,l1058,1281r,-20l1058,1235r,-20xm1058,1035r-6,-6l264,1029r-6,6l258,1049r6,6l1045,1055r7,l1058,1049r,-14xm1058,984r-6,-6l264,978r-6,6l258,998r6,6l1045,1004r7,l1058,998r,-14xm1084,6l1078,,238,r-6,6l232,20r6,6l1071,26r7,l1084,20r,-14xm1187,1627r-6,-6l1136,1621r,-1498l1136,116r,-7l1134,107r-3,-16l1117,71,1096,57r-16,-3l1078,52r-7,l1064,52r-826,l232,58r,14l238,78r826,l1071,78r15,3l1098,89r9,12l1110,116r,7l1110,186r-6,-5l212,181r-5,5l207,200r5,6l1097,206r7,l1110,200r,629l1104,824r-892,l207,829r,15l212,849r885,l1104,849r6,-5l1110,1344r-6,-6l212,1338r-5,6l207,1358r5,6l1097,1364r7,l1110,1358r,269l1110,1641r6,6l1123,1647r7,l1174,1647r7,l1187,1641r,-14xe" fillcolor="#003263" stroked="f">
                  <v:path arrowok="t" o:connecttype="custom" o:connectlocs="111,329;0,1673;0,1687;5,1692;13,1693;65,1693;76,1689;78,1687;124,999;53,1667;852,1236;465,1236;839,1256;852,1236;1032,1359;284,1410;1032,1359;258,1430;1058,1430;1058,1364;264,1178;264,1204;1058,1198;1052,1127;258,1147;1052,1153;1084,155;232,155;1071,175;1084,155;1136,1770;1136,258;1117,220;1078,201;1064,201;232,207;1064,227;1098,238;1110,272;212,330;212,355;1110,349;212,973;212,998;1110,993;212,1487;212,1513;1110,1507;1116,1796;1130,1796;1187,1790" o:connectangles="0,0,0,0,0,0,0,0,0,0,0,0,0,0,0,0,0,0,0,0,0,0,0,0,0,0,0,0,0,0,0,0,0,0,0,0,0,0,0,0,0,0,0,0,0,0,0,0,0,0,0"/>
                </v:shape>
                <v:shape id="Picture 121" o:spid="_x0000_s1032" type="#_x0000_t75" style="position:absolute;left:4817;top:766;width:382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">
                  <v:imagedata r:id="rId21" o:title=""/>
                </v:shape>
                <v:shape id="AutoShape 122" o:spid="_x0000_s1033" style="position:absolute;left:4806;top:402;width:600;height:328;visibility:visible;mso-wrap-style:square;v-text-anchor:top" coordsize="600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" path="m125,188r-2,-3l92,185r-2,1l62,228,34,186r-1,l32,185r-31,l,188r1,2l46,258r,66l48,326r28,l78,324r,-66l98,228r25,-38l125,188xm141,4l140,2r-29,l110,4r,53l52,57,52,4,50,2,22,2,20,4r,138l22,144r28,l52,142r,-55l110,87r,55l111,144r29,l141,142r,-55l141,57r,-53xm288,256r-6,-29l274,215r-7,-11l256,196r,60l253,271r-9,13l231,293r-16,3l200,293r-13,-9l178,271r-3,-15l178,240r9,-13l200,218r15,-3l231,218r13,9l253,240r3,16l256,196r-12,-8l215,183r-28,5l164,204r-16,23l143,256r5,28l164,307r23,16l215,328r29,-5l267,307r7,-11l282,284r6,-28xm311,141r-9,-18l290,96,274,62,257,26r,70l227,96,242,62r15,34l257,26,246,3r,-2l244,r-4,l238,1r,2l174,139r-1,2l175,144r29,l206,142r1,-3l214,123r55,l277,139r2,4l280,144r29,l311,141xm442,186r-2,-1l411,185r-1,1l410,285r-11,11l370,296,359,285r,-99l358,185r-29,l327,186r,86l331,294r13,18l362,324r22,4l407,324r18,-12l436,296r2,-2l442,272r,-86xm450,5l448,2r-31,l415,4r,1l381,79r-1,l347,5,346,4,345,2r-32,l312,5r64,139l377,145r1,1l383,146r1,-1l385,144,416,79,450,5xm573,4l571,2r-88,l481,4r,138l483,144r88,l573,142r,-26l571,114r-58,l513,87r48,l563,85r,-26l561,57r-48,l513,32r58,l573,30r,-26xm599,228r-3,-14l596,211,586,197r-14,-9l568,187r,33l568,238r-7,7l523,245r,-31l561,214r7,6l568,187r-13,-2l493,185r-2,1l491,324r2,2l521,326r2,-2l523,271r14,l564,325r1,1l597,326r2,-3l570,271r-1,-2l582,262r9,-9l595,245r2,-3l599,228xe" fillcolor="#003263" stroked="f">
                  <v:path arrowok="t" o:connecttype="custom" o:connectlocs="90,588;32,587;46,660;78,726;125,590;110,406;50,404;22,546;110,489;141,544;288,658;256,598;231,695;178,673;200,620;253,642;215,585;143,658;215,730;282,686;290,498;227,498;257,428;240,402;173,543;207,541;279,545;442,588;410,687;359,588;327,674;384,730;438,696;448,404;381,481;345,404;377,547;385,546;571,404;483,546;571,516;563,487;513,434;599,630;572,590;561,647;568,622;491,588;523,726;565,728;569,671;597,644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7527A30C" w14:textId="6A8B6DEB" w:rsidR="006C6D3E" w:rsidRDefault="004D312B" w:rsidP="00D334B0">
      <w:pPr>
        <w:pStyle w:val="BodyText"/>
      </w:pPr>
      <w:r>
        <w:rPr>
          <w:rFonts w:ascii="Brandon Grotesque Black"/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3E7F5B4" wp14:editId="6F32477C">
                <wp:simplePos x="0" y="0"/>
                <wp:positionH relativeFrom="column">
                  <wp:posOffset>4330065</wp:posOffset>
                </wp:positionH>
                <wp:positionV relativeFrom="paragraph">
                  <wp:posOffset>101917</wp:posOffset>
                </wp:positionV>
                <wp:extent cx="656849" cy="533400"/>
                <wp:effectExtent l="0" t="0" r="0" b="1905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849" cy="533400"/>
                          <a:chOff x="0" y="0"/>
                          <a:chExt cx="1300" cy="968"/>
                        </a:xfrm>
                      </wpg:grpSpPr>
                      <wps:wsp>
                        <wps:cNvPr id="204" name="AutoShape 7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3" cy="947"/>
                          </a:xfrm>
                          <a:custGeom>
                            <a:avLst/>
                            <a:gdLst>
                              <a:gd name="T0" fmla="+- 0 83 10"/>
                              <a:gd name="T1" fmla="*/ T0 w 903"/>
                              <a:gd name="T2" fmla="+- 0 732 10"/>
                              <a:gd name="T3" fmla="*/ 732 h 947"/>
                              <a:gd name="T4" fmla="+- 0 158 10"/>
                              <a:gd name="T5" fmla="*/ T4 w 903"/>
                              <a:gd name="T6" fmla="+- 0 711 10"/>
                              <a:gd name="T7" fmla="*/ 711 h 947"/>
                              <a:gd name="T8" fmla="+- 0 158 10"/>
                              <a:gd name="T9" fmla="*/ T8 w 903"/>
                              <a:gd name="T10" fmla="+- 0 732 10"/>
                              <a:gd name="T11" fmla="*/ 732 h 947"/>
                              <a:gd name="T12" fmla="+- 0 189 10"/>
                              <a:gd name="T13" fmla="*/ T12 w 903"/>
                              <a:gd name="T14" fmla="+- 0 711 10"/>
                              <a:gd name="T15" fmla="*/ 711 h 947"/>
                              <a:gd name="T16" fmla="+- 0 211 10"/>
                              <a:gd name="T17" fmla="*/ T16 w 903"/>
                              <a:gd name="T18" fmla="+- 0 711 10"/>
                              <a:gd name="T19" fmla="*/ 711 h 947"/>
                              <a:gd name="T20" fmla="+- 0 83 10"/>
                              <a:gd name="T21" fmla="*/ T20 w 903"/>
                              <a:gd name="T22" fmla="+- 0 456 10"/>
                              <a:gd name="T23" fmla="*/ 456 h 947"/>
                              <a:gd name="T24" fmla="+- 0 263 10"/>
                              <a:gd name="T25" fmla="*/ T24 w 903"/>
                              <a:gd name="T26" fmla="+- 0 711 10"/>
                              <a:gd name="T27" fmla="*/ 711 h 947"/>
                              <a:gd name="T28" fmla="+- 0 263 10"/>
                              <a:gd name="T29" fmla="*/ T28 w 903"/>
                              <a:gd name="T30" fmla="+- 0 732 10"/>
                              <a:gd name="T31" fmla="*/ 732 h 947"/>
                              <a:gd name="T32" fmla="+- 0 83 10"/>
                              <a:gd name="T33" fmla="*/ T32 w 903"/>
                              <a:gd name="T34" fmla="+- 0 527 10"/>
                              <a:gd name="T35" fmla="*/ 527 h 947"/>
                              <a:gd name="T36" fmla="+- 0 310 10"/>
                              <a:gd name="T37" fmla="*/ T36 w 903"/>
                              <a:gd name="T38" fmla="+- 0 527 10"/>
                              <a:gd name="T39" fmla="*/ 527 h 947"/>
                              <a:gd name="T40" fmla="+- 0 294 10"/>
                              <a:gd name="T41" fmla="*/ T40 w 903"/>
                              <a:gd name="T42" fmla="+- 0 732 10"/>
                              <a:gd name="T43" fmla="*/ 732 h 947"/>
                              <a:gd name="T44" fmla="+- 0 365 10"/>
                              <a:gd name="T45" fmla="*/ T44 w 903"/>
                              <a:gd name="T46" fmla="+- 0 619 10"/>
                              <a:gd name="T47" fmla="*/ 619 h 947"/>
                              <a:gd name="T48" fmla="+- 0 365 10"/>
                              <a:gd name="T49" fmla="*/ T48 w 903"/>
                              <a:gd name="T50" fmla="+- 0 640 10"/>
                              <a:gd name="T51" fmla="*/ 640 h 947"/>
                              <a:gd name="T52" fmla="+- 0 345 10"/>
                              <a:gd name="T53" fmla="*/ T52 w 903"/>
                              <a:gd name="T54" fmla="+- 0 711 10"/>
                              <a:gd name="T55" fmla="*/ 711 h 947"/>
                              <a:gd name="T56" fmla="+- 0 368 10"/>
                              <a:gd name="T57" fmla="*/ T56 w 903"/>
                              <a:gd name="T58" fmla="+- 0 711 10"/>
                              <a:gd name="T59" fmla="*/ 711 h 947"/>
                              <a:gd name="T60" fmla="+- 0 80 10"/>
                              <a:gd name="T61" fmla="*/ T60 w 903"/>
                              <a:gd name="T62" fmla="+- 0 195 10"/>
                              <a:gd name="T63" fmla="*/ 195 h 947"/>
                              <a:gd name="T64" fmla="+- 0 376 10"/>
                              <a:gd name="T65" fmla="*/ T64 w 903"/>
                              <a:gd name="T66" fmla="+- 0 343 10"/>
                              <a:gd name="T67" fmla="*/ 343 h 947"/>
                              <a:gd name="T68" fmla="+- 0 103 10"/>
                              <a:gd name="T69" fmla="*/ T68 w 903"/>
                              <a:gd name="T70" fmla="+- 0 195 10"/>
                              <a:gd name="T71" fmla="*/ 195 h 947"/>
                              <a:gd name="T72" fmla="+- 0 376 10"/>
                              <a:gd name="T73" fmla="*/ T72 w 903"/>
                              <a:gd name="T74" fmla="+- 0 321 10"/>
                              <a:gd name="T75" fmla="*/ 321 h 947"/>
                              <a:gd name="T76" fmla="+- 0 376 10"/>
                              <a:gd name="T77" fmla="*/ T76 w 903"/>
                              <a:gd name="T78" fmla="+- 0 173 10"/>
                              <a:gd name="T79" fmla="*/ 173 h 947"/>
                              <a:gd name="T80" fmla="+- 0 399 10"/>
                              <a:gd name="T81" fmla="*/ T80 w 903"/>
                              <a:gd name="T82" fmla="+- 0 732 10"/>
                              <a:gd name="T83" fmla="*/ 732 h 947"/>
                              <a:gd name="T84" fmla="+- 0 475 10"/>
                              <a:gd name="T85" fmla="*/ T84 w 903"/>
                              <a:gd name="T86" fmla="+- 0 711 10"/>
                              <a:gd name="T87" fmla="*/ 711 h 947"/>
                              <a:gd name="T88" fmla="+- 0 475 10"/>
                              <a:gd name="T89" fmla="*/ T88 w 903"/>
                              <a:gd name="T90" fmla="+- 0 732 10"/>
                              <a:gd name="T91" fmla="*/ 732 h 947"/>
                              <a:gd name="T92" fmla="+- 0 889 10"/>
                              <a:gd name="T93" fmla="*/ T92 w 903"/>
                              <a:gd name="T94" fmla="+- 0 815 10"/>
                              <a:gd name="T95" fmla="*/ 815 h 947"/>
                              <a:gd name="T96" fmla="+- 0 884 10"/>
                              <a:gd name="T97" fmla="*/ T96 w 903"/>
                              <a:gd name="T98" fmla="+- 0 890 10"/>
                              <a:gd name="T99" fmla="*/ 890 h 947"/>
                              <a:gd name="T100" fmla="+- 0 816 10"/>
                              <a:gd name="T101" fmla="*/ T100 w 903"/>
                              <a:gd name="T102" fmla="+- 0 936 10"/>
                              <a:gd name="T103" fmla="*/ 936 h 947"/>
                              <a:gd name="T104" fmla="+- 0 221 10"/>
                              <a:gd name="T105" fmla="*/ T104 w 903"/>
                              <a:gd name="T106" fmla="+- 0 899 10"/>
                              <a:gd name="T107" fmla="*/ 899 h 947"/>
                              <a:gd name="T108" fmla="+- 0 233 10"/>
                              <a:gd name="T109" fmla="*/ T108 w 903"/>
                              <a:gd name="T110" fmla="+- 0 842 10"/>
                              <a:gd name="T111" fmla="*/ 842 h 947"/>
                              <a:gd name="T112" fmla="+- 0 889 10"/>
                              <a:gd name="T113" fmla="*/ T112 w 903"/>
                              <a:gd name="T114" fmla="+- 0 815 10"/>
                              <a:gd name="T115" fmla="*/ 815 h 947"/>
                              <a:gd name="T116" fmla="+- 0 783 10"/>
                              <a:gd name="T117" fmla="*/ T116 w 903"/>
                              <a:gd name="T118" fmla="+- 0 286 10"/>
                              <a:gd name="T119" fmla="*/ 286 h 947"/>
                              <a:gd name="T120" fmla="+- 0 761 10"/>
                              <a:gd name="T121" fmla="*/ T120 w 903"/>
                              <a:gd name="T122" fmla="+- 0 89 10"/>
                              <a:gd name="T123" fmla="*/ 89 h 947"/>
                              <a:gd name="T124" fmla="+- 0 758 10"/>
                              <a:gd name="T125" fmla="*/ T124 w 903"/>
                              <a:gd name="T126" fmla="+- 0 815 10"/>
                              <a:gd name="T127" fmla="*/ 815 h 947"/>
                              <a:gd name="T128" fmla="+- 0 210 10"/>
                              <a:gd name="T129" fmla="*/ T128 w 903"/>
                              <a:gd name="T130" fmla="+- 0 836 10"/>
                              <a:gd name="T131" fmla="*/ 836 h 947"/>
                              <a:gd name="T132" fmla="+- 0 204 10"/>
                              <a:gd name="T133" fmla="*/ T132 w 903"/>
                              <a:gd name="T134" fmla="+- 0 885 10"/>
                              <a:gd name="T135" fmla="*/ 885 h 947"/>
                              <a:gd name="T136" fmla="+- 0 121 10"/>
                              <a:gd name="T137" fmla="*/ T136 w 903"/>
                              <a:gd name="T138" fmla="+- 0 936 10"/>
                              <a:gd name="T139" fmla="*/ 936 h 947"/>
                              <a:gd name="T140" fmla="+- 0 40 10"/>
                              <a:gd name="T141" fmla="*/ T140 w 903"/>
                              <a:gd name="T142" fmla="+- 0 885 10"/>
                              <a:gd name="T143" fmla="*/ 885 h 947"/>
                              <a:gd name="T144" fmla="+- 0 85 10"/>
                              <a:gd name="T145" fmla="*/ T144 w 903"/>
                              <a:gd name="T146" fmla="+- 0 41 10"/>
                              <a:gd name="T147" fmla="*/ 41 h 947"/>
                              <a:gd name="T148" fmla="+- 0 210 10"/>
                              <a:gd name="T149" fmla="*/ T148 w 903"/>
                              <a:gd name="T150" fmla="+- 0 41 10"/>
                              <a:gd name="T151" fmla="*/ 41 h 947"/>
                              <a:gd name="T152" fmla="+- 0 335 10"/>
                              <a:gd name="T153" fmla="*/ T152 w 903"/>
                              <a:gd name="T154" fmla="+- 0 41 10"/>
                              <a:gd name="T155" fmla="*/ 41 h 947"/>
                              <a:gd name="T156" fmla="+- 0 460 10"/>
                              <a:gd name="T157" fmla="*/ T156 w 903"/>
                              <a:gd name="T158" fmla="+- 0 41 10"/>
                              <a:gd name="T159" fmla="*/ 41 h 947"/>
                              <a:gd name="T160" fmla="+- 0 585 10"/>
                              <a:gd name="T161" fmla="*/ T160 w 903"/>
                              <a:gd name="T162" fmla="+- 0 41 10"/>
                              <a:gd name="T163" fmla="*/ 41 h 947"/>
                              <a:gd name="T164" fmla="+- 0 710 10"/>
                              <a:gd name="T165" fmla="*/ T164 w 903"/>
                              <a:gd name="T166" fmla="+- 0 41 10"/>
                              <a:gd name="T167" fmla="*/ 41 h 947"/>
                              <a:gd name="T168" fmla="+- 0 742 10"/>
                              <a:gd name="T169" fmla="*/ T168 w 903"/>
                              <a:gd name="T170" fmla="+- 0 41 10"/>
                              <a:gd name="T171" fmla="*/ 41 h 947"/>
                              <a:gd name="T172" fmla="+- 0 617 10"/>
                              <a:gd name="T173" fmla="*/ T172 w 903"/>
                              <a:gd name="T174" fmla="+- 0 41 10"/>
                              <a:gd name="T175" fmla="*/ 41 h 947"/>
                              <a:gd name="T176" fmla="+- 0 493 10"/>
                              <a:gd name="T177" fmla="*/ T176 w 903"/>
                              <a:gd name="T178" fmla="+- 0 41 10"/>
                              <a:gd name="T179" fmla="*/ 41 h 947"/>
                              <a:gd name="T180" fmla="+- 0 368 10"/>
                              <a:gd name="T181" fmla="*/ T180 w 903"/>
                              <a:gd name="T182" fmla="+- 0 41 10"/>
                              <a:gd name="T183" fmla="*/ 41 h 947"/>
                              <a:gd name="T184" fmla="+- 0 241 10"/>
                              <a:gd name="T185" fmla="*/ T184 w 903"/>
                              <a:gd name="T186" fmla="+- 0 41 10"/>
                              <a:gd name="T187" fmla="*/ 41 h 947"/>
                              <a:gd name="T188" fmla="+- 0 116 10"/>
                              <a:gd name="T189" fmla="*/ T188 w 903"/>
                              <a:gd name="T190" fmla="+- 0 41 10"/>
                              <a:gd name="T191" fmla="*/ 41 h 947"/>
                              <a:gd name="T192" fmla="+- 0 10 10"/>
                              <a:gd name="T193" fmla="*/ T192 w 903"/>
                              <a:gd name="T194" fmla="+- 0 850 10"/>
                              <a:gd name="T195" fmla="*/ 850 h 947"/>
                              <a:gd name="T196" fmla="+- 0 78 10"/>
                              <a:gd name="T197" fmla="*/ T196 w 903"/>
                              <a:gd name="T198" fmla="+- 0 948 10"/>
                              <a:gd name="T199" fmla="*/ 948 h 947"/>
                              <a:gd name="T200" fmla="+- 0 854 10"/>
                              <a:gd name="T201" fmla="*/ T200 w 903"/>
                              <a:gd name="T202" fmla="+- 0 949 10"/>
                              <a:gd name="T203" fmla="*/ 949 h 947"/>
                              <a:gd name="T204" fmla="+- 0 905 10"/>
                              <a:gd name="T205" fmla="*/ T204 w 903"/>
                              <a:gd name="T206" fmla="+- 0 898 10"/>
                              <a:gd name="T207" fmla="*/ 898 h 947"/>
                              <a:gd name="T208" fmla="+- 0 912 10"/>
                              <a:gd name="T209" fmla="*/ T208 w 903"/>
                              <a:gd name="T210" fmla="+- 0 815 10"/>
                              <a:gd name="T211" fmla="*/ 815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03" h="947">
                                <a:moveTo>
                                  <a:pt x="96" y="701"/>
                                </a:moveTo>
                                <a:lnTo>
                                  <a:pt x="73" y="701"/>
                                </a:lnTo>
                                <a:lnTo>
                                  <a:pt x="73" y="722"/>
                                </a:lnTo>
                                <a:lnTo>
                                  <a:pt x="96" y="722"/>
                                </a:lnTo>
                                <a:lnTo>
                                  <a:pt x="96" y="701"/>
                                </a:lnTo>
                                <a:close/>
                                <a:moveTo>
                                  <a:pt x="148" y="701"/>
                                </a:moveTo>
                                <a:lnTo>
                                  <a:pt x="125" y="701"/>
                                </a:lnTo>
                                <a:lnTo>
                                  <a:pt x="125" y="722"/>
                                </a:lnTo>
                                <a:lnTo>
                                  <a:pt x="148" y="722"/>
                                </a:lnTo>
                                <a:lnTo>
                                  <a:pt x="148" y="701"/>
                                </a:lnTo>
                                <a:close/>
                                <a:moveTo>
                                  <a:pt x="201" y="701"/>
                                </a:moveTo>
                                <a:lnTo>
                                  <a:pt x="179" y="701"/>
                                </a:lnTo>
                                <a:lnTo>
                                  <a:pt x="179" y="722"/>
                                </a:lnTo>
                                <a:lnTo>
                                  <a:pt x="201" y="722"/>
                                </a:lnTo>
                                <a:lnTo>
                                  <a:pt x="201" y="701"/>
                                </a:lnTo>
                                <a:close/>
                                <a:moveTo>
                                  <a:pt x="239" y="425"/>
                                </a:moveTo>
                                <a:lnTo>
                                  <a:pt x="73" y="425"/>
                                </a:lnTo>
                                <a:lnTo>
                                  <a:pt x="73" y="446"/>
                                </a:lnTo>
                                <a:lnTo>
                                  <a:pt x="239" y="446"/>
                                </a:lnTo>
                                <a:lnTo>
                                  <a:pt x="239" y="425"/>
                                </a:lnTo>
                                <a:close/>
                                <a:moveTo>
                                  <a:pt x="253" y="701"/>
                                </a:moveTo>
                                <a:lnTo>
                                  <a:pt x="230" y="701"/>
                                </a:lnTo>
                                <a:lnTo>
                                  <a:pt x="230" y="722"/>
                                </a:lnTo>
                                <a:lnTo>
                                  <a:pt x="253" y="722"/>
                                </a:lnTo>
                                <a:lnTo>
                                  <a:pt x="253" y="701"/>
                                </a:lnTo>
                                <a:close/>
                                <a:moveTo>
                                  <a:pt x="300" y="517"/>
                                </a:moveTo>
                                <a:lnTo>
                                  <a:pt x="73" y="517"/>
                                </a:lnTo>
                                <a:lnTo>
                                  <a:pt x="73" y="538"/>
                                </a:lnTo>
                                <a:lnTo>
                                  <a:pt x="300" y="538"/>
                                </a:lnTo>
                                <a:lnTo>
                                  <a:pt x="300" y="517"/>
                                </a:lnTo>
                                <a:close/>
                                <a:moveTo>
                                  <a:pt x="307" y="701"/>
                                </a:moveTo>
                                <a:lnTo>
                                  <a:pt x="284" y="701"/>
                                </a:lnTo>
                                <a:lnTo>
                                  <a:pt x="284" y="722"/>
                                </a:lnTo>
                                <a:lnTo>
                                  <a:pt x="307" y="722"/>
                                </a:lnTo>
                                <a:lnTo>
                                  <a:pt x="307" y="701"/>
                                </a:lnTo>
                                <a:close/>
                                <a:moveTo>
                                  <a:pt x="355" y="609"/>
                                </a:moveTo>
                                <a:lnTo>
                                  <a:pt x="73" y="609"/>
                                </a:lnTo>
                                <a:lnTo>
                                  <a:pt x="73" y="630"/>
                                </a:lnTo>
                                <a:lnTo>
                                  <a:pt x="355" y="630"/>
                                </a:lnTo>
                                <a:lnTo>
                                  <a:pt x="355" y="609"/>
                                </a:lnTo>
                                <a:close/>
                                <a:moveTo>
                                  <a:pt x="358" y="701"/>
                                </a:moveTo>
                                <a:lnTo>
                                  <a:pt x="335" y="701"/>
                                </a:lnTo>
                                <a:lnTo>
                                  <a:pt x="335" y="722"/>
                                </a:lnTo>
                                <a:lnTo>
                                  <a:pt x="358" y="722"/>
                                </a:lnTo>
                                <a:lnTo>
                                  <a:pt x="358" y="701"/>
                                </a:lnTo>
                                <a:close/>
                                <a:moveTo>
                                  <a:pt x="366" y="163"/>
                                </a:moveTo>
                                <a:lnTo>
                                  <a:pt x="70" y="163"/>
                                </a:lnTo>
                                <a:lnTo>
                                  <a:pt x="70" y="185"/>
                                </a:lnTo>
                                <a:lnTo>
                                  <a:pt x="70" y="311"/>
                                </a:lnTo>
                                <a:lnTo>
                                  <a:pt x="70" y="333"/>
                                </a:lnTo>
                                <a:lnTo>
                                  <a:pt x="366" y="333"/>
                                </a:lnTo>
                                <a:lnTo>
                                  <a:pt x="366" y="311"/>
                                </a:lnTo>
                                <a:lnTo>
                                  <a:pt x="93" y="311"/>
                                </a:lnTo>
                                <a:lnTo>
                                  <a:pt x="93" y="185"/>
                                </a:lnTo>
                                <a:lnTo>
                                  <a:pt x="343" y="185"/>
                                </a:lnTo>
                                <a:lnTo>
                                  <a:pt x="343" y="311"/>
                                </a:lnTo>
                                <a:lnTo>
                                  <a:pt x="366" y="311"/>
                                </a:lnTo>
                                <a:lnTo>
                                  <a:pt x="366" y="185"/>
                                </a:lnTo>
                                <a:lnTo>
                                  <a:pt x="366" y="184"/>
                                </a:lnTo>
                                <a:lnTo>
                                  <a:pt x="366" y="163"/>
                                </a:lnTo>
                                <a:close/>
                                <a:moveTo>
                                  <a:pt x="412" y="701"/>
                                </a:moveTo>
                                <a:lnTo>
                                  <a:pt x="389" y="701"/>
                                </a:lnTo>
                                <a:lnTo>
                                  <a:pt x="389" y="722"/>
                                </a:lnTo>
                                <a:lnTo>
                                  <a:pt x="412" y="722"/>
                                </a:lnTo>
                                <a:lnTo>
                                  <a:pt x="412" y="701"/>
                                </a:lnTo>
                                <a:close/>
                                <a:moveTo>
                                  <a:pt x="465" y="701"/>
                                </a:moveTo>
                                <a:lnTo>
                                  <a:pt x="442" y="701"/>
                                </a:lnTo>
                                <a:lnTo>
                                  <a:pt x="442" y="722"/>
                                </a:lnTo>
                                <a:lnTo>
                                  <a:pt x="465" y="722"/>
                                </a:lnTo>
                                <a:lnTo>
                                  <a:pt x="465" y="701"/>
                                </a:lnTo>
                                <a:close/>
                                <a:moveTo>
                                  <a:pt x="902" y="805"/>
                                </a:moveTo>
                                <a:lnTo>
                                  <a:pt x="879" y="805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49"/>
                                </a:lnTo>
                                <a:lnTo>
                                  <a:pt x="874" y="880"/>
                                </a:lnTo>
                                <a:lnTo>
                                  <a:pt x="859" y="905"/>
                                </a:lnTo>
                                <a:lnTo>
                                  <a:pt x="836" y="921"/>
                                </a:lnTo>
                                <a:lnTo>
                                  <a:pt x="806" y="926"/>
                                </a:lnTo>
                                <a:lnTo>
                                  <a:pt x="179" y="926"/>
                                </a:lnTo>
                                <a:lnTo>
                                  <a:pt x="197" y="910"/>
                                </a:lnTo>
                                <a:lnTo>
                                  <a:pt x="211" y="889"/>
                                </a:lnTo>
                                <a:lnTo>
                                  <a:pt x="220" y="866"/>
                                </a:lnTo>
                                <a:lnTo>
                                  <a:pt x="223" y="842"/>
                                </a:lnTo>
                                <a:lnTo>
                                  <a:pt x="223" y="832"/>
                                </a:lnTo>
                                <a:lnTo>
                                  <a:pt x="221" y="826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05"/>
                                </a:lnTo>
                                <a:lnTo>
                                  <a:pt x="774" y="805"/>
                                </a:lnTo>
                                <a:lnTo>
                                  <a:pt x="774" y="646"/>
                                </a:lnTo>
                                <a:lnTo>
                                  <a:pt x="773" y="276"/>
                                </a:lnTo>
                                <a:lnTo>
                                  <a:pt x="773" y="69"/>
                                </a:lnTo>
                                <a:lnTo>
                                  <a:pt x="751" y="49"/>
                                </a:lnTo>
                                <a:lnTo>
                                  <a:pt x="751" y="79"/>
                                </a:lnTo>
                                <a:lnTo>
                                  <a:pt x="751" y="276"/>
                                </a:lnTo>
                                <a:lnTo>
                                  <a:pt x="748" y="646"/>
                                </a:lnTo>
                                <a:lnTo>
                                  <a:pt x="748" y="805"/>
                                </a:lnTo>
                                <a:lnTo>
                                  <a:pt x="212" y="805"/>
                                </a:lnTo>
                                <a:lnTo>
                                  <a:pt x="195" y="808"/>
                                </a:lnTo>
                                <a:lnTo>
                                  <a:pt x="200" y="826"/>
                                </a:lnTo>
                                <a:lnTo>
                                  <a:pt x="201" y="836"/>
                                </a:lnTo>
                                <a:lnTo>
                                  <a:pt x="201" y="842"/>
                                </a:lnTo>
                                <a:lnTo>
                                  <a:pt x="194" y="875"/>
                                </a:lnTo>
                                <a:lnTo>
                                  <a:pt x="174" y="902"/>
                                </a:lnTo>
                                <a:lnTo>
                                  <a:pt x="146" y="920"/>
                                </a:lnTo>
                                <a:lnTo>
                                  <a:pt x="111" y="926"/>
                                </a:lnTo>
                                <a:lnTo>
                                  <a:pt x="77" y="920"/>
                                </a:lnTo>
                                <a:lnTo>
                                  <a:pt x="49" y="902"/>
                                </a:lnTo>
                                <a:lnTo>
                                  <a:pt x="30" y="875"/>
                                </a:lnTo>
                                <a:lnTo>
                                  <a:pt x="23" y="842"/>
                                </a:lnTo>
                                <a:lnTo>
                                  <a:pt x="23" y="79"/>
                                </a:lnTo>
                                <a:lnTo>
                                  <a:pt x="75" y="31"/>
                                </a:lnTo>
                                <a:lnTo>
                                  <a:pt x="137" y="89"/>
                                </a:lnTo>
                                <a:lnTo>
                                  <a:pt x="170" y="59"/>
                                </a:lnTo>
                                <a:lnTo>
                                  <a:pt x="200" y="31"/>
                                </a:lnTo>
                                <a:lnTo>
                                  <a:pt x="262" y="89"/>
                                </a:lnTo>
                                <a:lnTo>
                                  <a:pt x="295" y="59"/>
                                </a:lnTo>
                                <a:lnTo>
                                  <a:pt x="325" y="31"/>
                                </a:lnTo>
                                <a:lnTo>
                                  <a:pt x="387" y="89"/>
                                </a:lnTo>
                                <a:lnTo>
                                  <a:pt x="420" y="59"/>
                                </a:lnTo>
                                <a:lnTo>
                                  <a:pt x="450" y="31"/>
                                </a:lnTo>
                                <a:lnTo>
                                  <a:pt x="512" y="89"/>
                                </a:lnTo>
                                <a:lnTo>
                                  <a:pt x="545" y="59"/>
                                </a:lnTo>
                                <a:lnTo>
                                  <a:pt x="575" y="31"/>
                                </a:lnTo>
                                <a:lnTo>
                                  <a:pt x="637" y="89"/>
                                </a:lnTo>
                                <a:lnTo>
                                  <a:pt x="670" y="59"/>
                                </a:lnTo>
                                <a:lnTo>
                                  <a:pt x="700" y="31"/>
                                </a:lnTo>
                                <a:lnTo>
                                  <a:pt x="751" y="79"/>
                                </a:lnTo>
                                <a:lnTo>
                                  <a:pt x="751" y="49"/>
                                </a:lnTo>
                                <a:lnTo>
                                  <a:pt x="732" y="31"/>
                                </a:lnTo>
                                <a:lnTo>
                                  <a:pt x="700" y="0"/>
                                </a:lnTo>
                                <a:lnTo>
                                  <a:pt x="637" y="59"/>
                                </a:lnTo>
                                <a:lnTo>
                                  <a:pt x="607" y="31"/>
                                </a:lnTo>
                                <a:lnTo>
                                  <a:pt x="575" y="0"/>
                                </a:lnTo>
                                <a:lnTo>
                                  <a:pt x="512" y="59"/>
                                </a:lnTo>
                                <a:lnTo>
                                  <a:pt x="483" y="31"/>
                                </a:lnTo>
                                <a:lnTo>
                                  <a:pt x="450" y="0"/>
                                </a:lnTo>
                                <a:lnTo>
                                  <a:pt x="387" y="59"/>
                                </a:lnTo>
                                <a:lnTo>
                                  <a:pt x="358" y="31"/>
                                </a:lnTo>
                                <a:lnTo>
                                  <a:pt x="325" y="0"/>
                                </a:lnTo>
                                <a:lnTo>
                                  <a:pt x="261" y="59"/>
                                </a:lnTo>
                                <a:lnTo>
                                  <a:pt x="231" y="31"/>
                                </a:lnTo>
                                <a:lnTo>
                                  <a:pt x="198" y="0"/>
                                </a:lnTo>
                                <a:lnTo>
                                  <a:pt x="136" y="59"/>
                                </a:lnTo>
                                <a:lnTo>
                                  <a:pt x="106" y="31"/>
                                </a:lnTo>
                                <a:lnTo>
                                  <a:pt x="73" y="0"/>
                                </a:lnTo>
                                <a:lnTo>
                                  <a:pt x="0" y="69"/>
                                </a:lnTo>
                                <a:lnTo>
                                  <a:pt x="0" y="840"/>
                                </a:lnTo>
                                <a:lnTo>
                                  <a:pt x="9" y="882"/>
                                </a:lnTo>
                                <a:lnTo>
                                  <a:pt x="33" y="916"/>
                                </a:lnTo>
                                <a:lnTo>
                                  <a:pt x="68" y="938"/>
                                </a:lnTo>
                                <a:lnTo>
                                  <a:pt x="111" y="947"/>
                                </a:lnTo>
                                <a:lnTo>
                                  <a:pt x="806" y="947"/>
                                </a:lnTo>
                                <a:lnTo>
                                  <a:pt x="844" y="939"/>
                                </a:lnTo>
                                <a:lnTo>
                                  <a:pt x="864" y="926"/>
                                </a:lnTo>
                                <a:lnTo>
                                  <a:pt x="875" y="919"/>
                                </a:lnTo>
                                <a:lnTo>
                                  <a:pt x="895" y="888"/>
                                </a:lnTo>
                                <a:lnTo>
                                  <a:pt x="902" y="849"/>
                                </a:lnTo>
                                <a:lnTo>
                                  <a:pt x="902" y="826"/>
                                </a:lnTo>
                                <a:lnTo>
                                  <a:pt x="902" y="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7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03" cy="947"/>
                          </a:xfrm>
                          <a:custGeom>
                            <a:avLst/>
                            <a:gdLst>
                              <a:gd name="T0" fmla="+- 0 783 10"/>
                              <a:gd name="T1" fmla="*/ T0 w 903"/>
                              <a:gd name="T2" fmla="+- 0 79 10"/>
                              <a:gd name="T3" fmla="*/ 79 h 947"/>
                              <a:gd name="T4" fmla="+- 0 647 10"/>
                              <a:gd name="T5" fmla="*/ T4 w 903"/>
                              <a:gd name="T6" fmla="+- 0 69 10"/>
                              <a:gd name="T7" fmla="*/ 69 h 947"/>
                              <a:gd name="T8" fmla="+- 0 522 10"/>
                              <a:gd name="T9" fmla="*/ T8 w 903"/>
                              <a:gd name="T10" fmla="+- 0 69 10"/>
                              <a:gd name="T11" fmla="*/ 69 h 947"/>
                              <a:gd name="T12" fmla="+- 0 397 10"/>
                              <a:gd name="T13" fmla="*/ T12 w 903"/>
                              <a:gd name="T14" fmla="+- 0 69 10"/>
                              <a:gd name="T15" fmla="*/ 69 h 947"/>
                              <a:gd name="T16" fmla="+- 0 271 10"/>
                              <a:gd name="T17" fmla="*/ T16 w 903"/>
                              <a:gd name="T18" fmla="+- 0 69 10"/>
                              <a:gd name="T19" fmla="*/ 69 h 947"/>
                              <a:gd name="T20" fmla="+- 0 146 10"/>
                              <a:gd name="T21" fmla="*/ T20 w 903"/>
                              <a:gd name="T22" fmla="+- 0 69 10"/>
                              <a:gd name="T23" fmla="*/ 69 h 947"/>
                              <a:gd name="T24" fmla="+- 0 10 10"/>
                              <a:gd name="T25" fmla="*/ T24 w 903"/>
                              <a:gd name="T26" fmla="+- 0 79 10"/>
                              <a:gd name="T27" fmla="*/ 79 h 947"/>
                              <a:gd name="T28" fmla="+- 0 19 10"/>
                              <a:gd name="T29" fmla="*/ T28 w 903"/>
                              <a:gd name="T30" fmla="+- 0 892 10"/>
                              <a:gd name="T31" fmla="*/ 892 h 947"/>
                              <a:gd name="T32" fmla="+- 0 78 10"/>
                              <a:gd name="T33" fmla="*/ T32 w 903"/>
                              <a:gd name="T34" fmla="+- 0 948 10"/>
                              <a:gd name="T35" fmla="*/ 948 h 947"/>
                              <a:gd name="T36" fmla="+- 0 123 10"/>
                              <a:gd name="T37" fmla="*/ T36 w 903"/>
                              <a:gd name="T38" fmla="+- 0 957 10"/>
                              <a:gd name="T39" fmla="*/ 957 h 947"/>
                              <a:gd name="T40" fmla="+- 0 772 10"/>
                              <a:gd name="T41" fmla="*/ T40 w 903"/>
                              <a:gd name="T42" fmla="+- 0 957 10"/>
                              <a:gd name="T43" fmla="*/ 957 h 947"/>
                              <a:gd name="T44" fmla="+- 0 854 10"/>
                              <a:gd name="T45" fmla="*/ T44 w 903"/>
                              <a:gd name="T46" fmla="+- 0 949 10"/>
                              <a:gd name="T47" fmla="*/ 949 h 947"/>
                              <a:gd name="T48" fmla="+- 0 905 10"/>
                              <a:gd name="T49" fmla="*/ T48 w 903"/>
                              <a:gd name="T50" fmla="+- 0 898 10"/>
                              <a:gd name="T51" fmla="*/ 898 h 947"/>
                              <a:gd name="T52" fmla="+- 0 912 10"/>
                              <a:gd name="T53" fmla="*/ T52 w 903"/>
                              <a:gd name="T54" fmla="+- 0 826 10"/>
                              <a:gd name="T55" fmla="*/ 826 h 947"/>
                              <a:gd name="T56" fmla="+- 0 784 10"/>
                              <a:gd name="T57" fmla="*/ T56 w 903"/>
                              <a:gd name="T58" fmla="+- 0 815 10"/>
                              <a:gd name="T59" fmla="*/ 815 h 947"/>
                              <a:gd name="T60" fmla="+- 0 758 10"/>
                              <a:gd name="T61" fmla="*/ T60 w 903"/>
                              <a:gd name="T62" fmla="+- 0 656 10"/>
                              <a:gd name="T63" fmla="*/ 656 h 947"/>
                              <a:gd name="T64" fmla="+- 0 222 10"/>
                              <a:gd name="T65" fmla="*/ T64 w 903"/>
                              <a:gd name="T66" fmla="+- 0 815 10"/>
                              <a:gd name="T67" fmla="*/ 815 h 947"/>
                              <a:gd name="T68" fmla="+- 0 208 10"/>
                              <a:gd name="T69" fmla="*/ T68 w 903"/>
                              <a:gd name="T70" fmla="+- 0 830 10"/>
                              <a:gd name="T71" fmla="*/ 830 h 947"/>
                              <a:gd name="T72" fmla="+- 0 211 10"/>
                              <a:gd name="T73" fmla="*/ T72 w 903"/>
                              <a:gd name="T74" fmla="+- 0 846 10"/>
                              <a:gd name="T75" fmla="*/ 846 h 947"/>
                              <a:gd name="T76" fmla="+- 0 204 10"/>
                              <a:gd name="T77" fmla="*/ T76 w 903"/>
                              <a:gd name="T78" fmla="+- 0 885 10"/>
                              <a:gd name="T79" fmla="*/ 885 h 947"/>
                              <a:gd name="T80" fmla="+- 0 156 10"/>
                              <a:gd name="T81" fmla="*/ T80 w 903"/>
                              <a:gd name="T82" fmla="+- 0 930 10"/>
                              <a:gd name="T83" fmla="*/ 930 h 947"/>
                              <a:gd name="T84" fmla="+- 0 87 10"/>
                              <a:gd name="T85" fmla="*/ T84 w 903"/>
                              <a:gd name="T86" fmla="+- 0 930 10"/>
                              <a:gd name="T87" fmla="*/ 930 h 947"/>
                              <a:gd name="T88" fmla="+- 0 40 10"/>
                              <a:gd name="T89" fmla="*/ T88 w 903"/>
                              <a:gd name="T90" fmla="+- 0 885 10"/>
                              <a:gd name="T91" fmla="*/ 885 h 947"/>
                              <a:gd name="T92" fmla="+- 0 33 10"/>
                              <a:gd name="T93" fmla="*/ T92 w 903"/>
                              <a:gd name="T94" fmla="+- 0 89 10"/>
                              <a:gd name="T95" fmla="*/ 89 h 947"/>
                              <a:gd name="T96" fmla="+- 0 147 10"/>
                              <a:gd name="T97" fmla="*/ T96 w 903"/>
                              <a:gd name="T98" fmla="+- 0 99 10"/>
                              <a:gd name="T99" fmla="*/ 99 h 947"/>
                              <a:gd name="T100" fmla="+- 0 272 10"/>
                              <a:gd name="T101" fmla="*/ T100 w 903"/>
                              <a:gd name="T102" fmla="+- 0 99 10"/>
                              <a:gd name="T103" fmla="*/ 99 h 947"/>
                              <a:gd name="T104" fmla="+- 0 397 10"/>
                              <a:gd name="T105" fmla="*/ T104 w 903"/>
                              <a:gd name="T106" fmla="+- 0 99 10"/>
                              <a:gd name="T107" fmla="*/ 99 h 947"/>
                              <a:gd name="T108" fmla="+- 0 522 10"/>
                              <a:gd name="T109" fmla="*/ T108 w 903"/>
                              <a:gd name="T110" fmla="+- 0 99 10"/>
                              <a:gd name="T111" fmla="*/ 99 h 947"/>
                              <a:gd name="T112" fmla="+- 0 647 10"/>
                              <a:gd name="T113" fmla="*/ T112 w 903"/>
                              <a:gd name="T114" fmla="+- 0 99 10"/>
                              <a:gd name="T115" fmla="*/ 99 h 947"/>
                              <a:gd name="T116" fmla="+- 0 761 10"/>
                              <a:gd name="T117" fmla="*/ T116 w 903"/>
                              <a:gd name="T118" fmla="+- 0 89 10"/>
                              <a:gd name="T119" fmla="*/ 89 h 947"/>
                              <a:gd name="T120" fmla="+- 0 816 10"/>
                              <a:gd name="T121" fmla="*/ T120 w 903"/>
                              <a:gd name="T122" fmla="+- 0 936 10"/>
                              <a:gd name="T123" fmla="*/ 936 h 947"/>
                              <a:gd name="T124" fmla="+- 0 207 10"/>
                              <a:gd name="T125" fmla="*/ T124 w 903"/>
                              <a:gd name="T126" fmla="+- 0 920 10"/>
                              <a:gd name="T127" fmla="*/ 920 h 947"/>
                              <a:gd name="T128" fmla="+- 0 230 10"/>
                              <a:gd name="T129" fmla="*/ T128 w 903"/>
                              <a:gd name="T130" fmla="+- 0 876 10"/>
                              <a:gd name="T131" fmla="*/ 876 h 947"/>
                              <a:gd name="T132" fmla="+- 0 233 10"/>
                              <a:gd name="T133" fmla="*/ T132 w 903"/>
                              <a:gd name="T134" fmla="+- 0 846 10"/>
                              <a:gd name="T135" fmla="*/ 846 h 947"/>
                              <a:gd name="T136" fmla="+- 0 231 10"/>
                              <a:gd name="T137" fmla="*/ T136 w 903"/>
                              <a:gd name="T138" fmla="+- 0 836 10"/>
                              <a:gd name="T139" fmla="*/ 836 h 947"/>
                              <a:gd name="T140" fmla="+- 0 889 10"/>
                              <a:gd name="T141" fmla="*/ T140 w 903"/>
                              <a:gd name="T142" fmla="+- 0 859 10"/>
                              <a:gd name="T143" fmla="*/ 859 h 947"/>
                              <a:gd name="T144" fmla="+- 0 869 10"/>
                              <a:gd name="T145" fmla="*/ T144 w 903"/>
                              <a:gd name="T146" fmla="+- 0 915 10"/>
                              <a:gd name="T147" fmla="*/ 915 h 947"/>
                              <a:gd name="T148" fmla="+- 0 816 10"/>
                              <a:gd name="T149" fmla="*/ T148 w 903"/>
                              <a:gd name="T150" fmla="+- 0 936 10"/>
                              <a:gd name="T151" fmla="*/ 936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03" h="947">
                                <a:moveTo>
                                  <a:pt x="773" y="276"/>
                                </a:moveTo>
                                <a:lnTo>
                                  <a:pt x="773" y="69"/>
                                </a:lnTo>
                                <a:lnTo>
                                  <a:pt x="700" y="0"/>
                                </a:lnTo>
                                <a:lnTo>
                                  <a:pt x="637" y="59"/>
                                </a:lnTo>
                                <a:lnTo>
                                  <a:pt x="575" y="0"/>
                                </a:lnTo>
                                <a:lnTo>
                                  <a:pt x="512" y="59"/>
                                </a:lnTo>
                                <a:lnTo>
                                  <a:pt x="450" y="0"/>
                                </a:lnTo>
                                <a:lnTo>
                                  <a:pt x="387" y="59"/>
                                </a:lnTo>
                                <a:lnTo>
                                  <a:pt x="325" y="0"/>
                                </a:lnTo>
                                <a:lnTo>
                                  <a:pt x="261" y="59"/>
                                </a:lnTo>
                                <a:lnTo>
                                  <a:pt x="198" y="0"/>
                                </a:lnTo>
                                <a:lnTo>
                                  <a:pt x="136" y="59"/>
                                </a:lnTo>
                                <a:lnTo>
                                  <a:pt x="73" y="0"/>
                                </a:lnTo>
                                <a:lnTo>
                                  <a:pt x="0" y="69"/>
                                </a:lnTo>
                                <a:lnTo>
                                  <a:pt x="0" y="840"/>
                                </a:lnTo>
                                <a:lnTo>
                                  <a:pt x="9" y="882"/>
                                </a:lnTo>
                                <a:lnTo>
                                  <a:pt x="33" y="916"/>
                                </a:lnTo>
                                <a:lnTo>
                                  <a:pt x="68" y="938"/>
                                </a:lnTo>
                                <a:lnTo>
                                  <a:pt x="111" y="947"/>
                                </a:lnTo>
                                <a:lnTo>
                                  <a:pt x="113" y="947"/>
                                </a:lnTo>
                                <a:lnTo>
                                  <a:pt x="125" y="947"/>
                                </a:lnTo>
                                <a:lnTo>
                                  <a:pt x="762" y="947"/>
                                </a:lnTo>
                                <a:lnTo>
                                  <a:pt x="806" y="947"/>
                                </a:lnTo>
                                <a:lnTo>
                                  <a:pt x="844" y="939"/>
                                </a:lnTo>
                                <a:lnTo>
                                  <a:pt x="875" y="919"/>
                                </a:lnTo>
                                <a:lnTo>
                                  <a:pt x="895" y="888"/>
                                </a:lnTo>
                                <a:lnTo>
                                  <a:pt x="902" y="849"/>
                                </a:lnTo>
                                <a:lnTo>
                                  <a:pt x="902" y="816"/>
                                </a:lnTo>
                                <a:lnTo>
                                  <a:pt x="902" y="805"/>
                                </a:lnTo>
                                <a:lnTo>
                                  <a:pt x="774" y="805"/>
                                </a:lnTo>
                                <a:lnTo>
                                  <a:pt x="774" y="646"/>
                                </a:lnTo>
                                <a:moveTo>
                                  <a:pt x="748" y="646"/>
                                </a:moveTo>
                                <a:lnTo>
                                  <a:pt x="748" y="805"/>
                                </a:lnTo>
                                <a:lnTo>
                                  <a:pt x="212" y="805"/>
                                </a:lnTo>
                                <a:lnTo>
                                  <a:pt x="195" y="808"/>
                                </a:lnTo>
                                <a:lnTo>
                                  <a:pt x="198" y="820"/>
                                </a:lnTo>
                                <a:lnTo>
                                  <a:pt x="200" y="826"/>
                                </a:lnTo>
                                <a:lnTo>
                                  <a:pt x="201" y="836"/>
                                </a:lnTo>
                                <a:lnTo>
                                  <a:pt x="201" y="842"/>
                                </a:lnTo>
                                <a:lnTo>
                                  <a:pt x="194" y="875"/>
                                </a:lnTo>
                                <a:lnTo>
                                  <a:pt x="174" y="902"/>
                                </a:lnTo>
                                <a:lnTo>
                                  <a:pt x="146" y="920"/>
                                </a:lnTo>
                                <a:lnTo>
                                  <a:pt x="111" y="926"/>
                                </a:lnTo>
                                <a:lnTo>
                                  <a:pt x="77" y="920"/>
                                </a:lnTo>
                                <a:lnTo>
                                  <a:pt x="49" y="902"/>
                                </a:lnTo>
                                <a:lnTo>
                                  <a:pt x="30" y="875"/>
                                </a:lnTo>
                                <a:lnTo>
                                  <a:pt x="23" y="842"/>
                                </a:lnTo>
                                <a:lnTo>
                                  <a:pt x="23" y="79"/>
                                </a:lnTo>
                                <a:lnTo>
                                  <a:pt x="75" y="31"/>
                                </a:lnTo>
                                <a:lnTo>
                                  <a:pt x="137" y="89"/>
                                </a:lnTo>
                                <a:lnTo>
                                  <a:pt x="200" y="31"/>
                                </a:lnTo>
                                <a:lnTo>
                                  <a:pt x="262" y="89"/>
                                </a:lnTo>
                                <a:lnTo>
                                  <a:pt x="325" y="31"/>
                                </a:lnTo>
                                <a:lnTo>
                                  <a:pt x="387" y="89"/>
                                </a:lnTo>
                                <a:lnTo>
                                  <a:pt x="450" y="31"/>
                                </a:lnTo>
                                <a:lnTo>
                                  <a:pt x="512" y="89"/>
                                </a:lnTo>
                                <a:lnTo>
                                  <a:pt x="575" y="31"/>
                                </a:lnTo>
                                <a:lnTo>
                                  <a:pt x="637" y="89"/>
                                </a:lnTo>
                                <a:lnTo>
                                  <a:pt x="700" y="31"/>
                                </a:lnTo>
                                <a:lnTo>
                                  <a:pt x="751" y="79"/>
                                </a:lnTo>
                                <a:lnTo>
                                  <a:pt x="751" y="258"/>
                                </a:lnTo>
                                <a:moveTo>
                                  <a:pt x="806" y="926"/>
                                </a:moveTo>
                                <a:lnTo>
                                  <a:pt x="179" y="926"/>
                                </a:lnTo>
                                <a:lnTo>
                                  <a:pt x="197" y="910"/>
                                </a:lnTo>
                                <a:lnTo>
                                  <a:pt x="211" y="889"/>
                                </a:lnTo>
                                <a:lnTo>
                                  <a:pt x="220" y="866"/>
                                </a:lnTo>
                                <a:lnTo>
                                  <a:pt x="223" y="840"/>
                                </a:lnTo>
                                <a:lnTo>
                                  <a:pt x="223" y="836"/>
                                </a:lnTo>
                                <a:lnTo>
                                  <a:pt x="223" y="832"/>
                                </a:lnTo>
                                <a:lnTo>
                                  <a:pt x="221" y="826"/>
                                </a:lnTo>
                                <a:lnTo>
                                  <a:pt x="879" y="826"/>
                                </a:lnTo>
                                <a:lnTo>
                                  <a:pt x="879" y="849"/>
                                </a:lnTo>
                                <a:lnTo>
                                  <a:pt x="874" y="880"/>
                                </a:lnTo>
                                <a:lnTo>
                                  <a:pt x="859" y="905"/>
                                </a:lnTo>
                                <a:lnTo>
                                  <a:pt x="836" y="921"/>
                                </a:lnTo>
                                <a:lnTo>
                                  <a:pt x="806" y="9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018">
                            <a:solidFill>
                              <a:srgbClr val="00326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7"/>
                        <wps:cNvSpPr>
                          <a:spLocks/>
                        </wps:cNvSpPr>
                        <wps:spPr bwMode="auto">
                          <a:xfrm>
                            <a:off x="711" y="105"/>
                            <a:ext cx="182" cy="651"/>
                          </a:xfrm>
                          <a:custGeom>
                            <a:avLst/>
                            <a:gdLst>
                              <a:gd name="T0" fmla="+- 0 851 712"/>
                              <a:gd name="T1" fmla="*/ T0 w 182"/>
                              <a:gd name="T2" fmla="+- 0 105 105"/>
                              <a:gd name="T3" fmla="*/ 105 h 651"/>
                              <a:gd name="T4" fmla="+- 0 732 712"/>
                              <a:gd name="T5" fmla="*/ T4 w 182"/>
                              <a:gd name="T6" fmla="+- 0 172 105"/>
                              <a:gd name="T7" fmla="*/ 172 h 651"/>
                              <a:gd name="T8" fmla="+- 0 712 712"/>
                              <a:gd name="T9" fmla="*/ T8 w 182"/>
                              <a:gd name="T10" fmla="+- 0 756 105"/>
                              <a:gd name="T11" fmla="*/ 756 h 651"/>
                              <a:gd name="T12" fmla="+- 0 893 712"/>
                              <a:gd name="T13" fmla="*/ T12 w 182"/>
                              <a:gd name="T14" fmla="+- 0 756 105"/>
                              <a:gd name="T15" fmla="*/ 756 h 651"/>
                              <a:gd name="T16" fmla="+- 0 851 712"/>
                              <a:gd name="T17" fmla="*/ T16 w 182"/>
                              <a:gd name="T18" fmla="+- 0 105 105"/>
                              <a:gd name="T19" fmla="*/ 105 h 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2" h="651">
                                <a:moveTo>
                                  <a:pt x="139" y="0"/>
                                </a:moveTo>
                                <a:lnTo>
                                  <a:pt x="20" y="67"/>
                                </a:lnTo>
                                <a:lnTo>
                                  <a:pt x="0" y="651"/>
                                </a:lnTo>
                                <a:lnTo>
                                  <a:pt x="181" y="65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78"/>
                        <wps:cNvSpPr>
                          <a:spLocks/>
                        </wps:cNvSpPr>
                        <wps:spPr bwMode="auto">
                          <a:xfrm>
                            <a:off x="567" y="12"/>
                            <a:ext cx="732" cy="749"/>
                          </a:xfrm>
                          <a:custGeom>
                            <a:avLst/>
                            <a:gdLst>
                              <a:gd name="T0" fmla="+- 0 876 567"/>
                              <a:gd name="T1" fmla="*/ T0 w 732"/>
                              <a:gd name="T2" fmla="+- 0 655 13"/>
                              <a:gd name="T3" fmla="*/ 655 h 749"/>
                              <a:gd name="T4" fmla="+- 0 912 567"/>
                              <a:gd name="T5" fmla="*/ T4 w 732"/>
                              <a:gd name="T6" fmla="+- 0 689 13"/>
                              <a:gd name="T7" fmla="*/ 689 h 749"/>
                              <a:gd name="T8" fmla="+- 0 988 567"/>
                              <a:gd name="T9" fmla="*/ T8 w 732"/>
                              <a:gd name="T10" fmla="+- 0 655 13"/>
                              <a:gd name="T11" fmla="*/ 655 h 749"/>
                              <a:gd name="T12" fmla="+- 0 952 567"/>
                              <a:gd name="T13" fmla="*/ T12 w 732"/>
                              <a:gd name="T14" fmla="+- 0 689 13"/>
                              <a:gd name="T15" fmla="*/ 689 h 749"/>
                              <a:gd name="T16" fmla="+- 0 988 567"/>
                              <a:gd name="T17" fmla="*/ T16 w 732"/>
                              <a:gd name="T18" fmla="+- 0 655 13"/>
                              <a:gd name="T19" fmla="*/ 655 h 749"/>
                              <a:gd name="T20" fmla="+- 0 1297 567"/>
                              <a:gd name="T21" fmla="*/ T20 w 732"/>
                              <a:gd name="T22" fmla="+- 0 307 13"/>
                              <a:gd name="T23" fmla="*/ 307 h 749"/>
                              <a:gd name="T24" fmla="+- 0 1287 567"/>
                              <a:gd name="T25" fmla="*/ T24 w 732"/>
                              <a:gd name="T26" fmla="+- 0 297 13"/>
                              <a:gd name="T27" fmla="*/ 297 h 749"/>
                              <a:gd name="T28" fmla="+- 0 1264 567"/>
                              <a:gd name="T29" fmla="*/ T28 w 732"/>
                              <a:gd name="T30" fmla="+- 0 350 13"/>
                              <a:gd name="T31" fmla="*/ 350 h 749"/>
                              <a:gd name="T32" fmla="+- 0 1233 567"/>
                              <a:gd name="T33" fmla="*/ T32 w 732"/>
                              <a:gd name="T34" fmla="+- 0 681 13"/>
                              <a:gd name="T35" fmla="*/ 681 h 749"/>
                              <a:gd name="T36" fmla="+- 0 634 567"/>
                              <a:gd name="T37" fmla="*/ T36 w 732"/>
                              <a:gd name="T38" fmla="+- 0 728 13"/>
                              <a:gd name="T39" fmla="*/ 728 h 749"/>
                              <a:gd name="T40" fmla="+- 0 860 567"/>
                              <a:gd name="T41" fmla="*/ T40 w 732"/>
                              <a:gd name="T42" fmla="+- 0 532 13"/>
                              <a:gd name="T43" fmla="*/ 532 h 749"/>
                              <a:gd name="T44" fmla="+- 0 1233 567"/>
                              <a:gd name="T45" fmla="*/ T44 w 732"/>
                              <a:gd name="T46" fmla="+- 0 728 13"/>
                              <a:gd name="T47" fmla="*/ 728 h 749"/>
                              <a:gd name="T48" fmla="+- 0 1059 567"/>
                              <a:gd name="T49" fmla="*/ T48 w 732"/>
                              <a:gd name="T50" fmla="+- 0 532 13"/>
                              <a:gd name="T51" fmla="*/ 532 h 749"/>
                              <a:gd name="T52" fmla="+- 0 1065 567"/>
                              <a:gd name="T53" fmla="*/ T52 w 732"/>
                              <a:gd name="T54" fmla="+- 0 498 13"/>
                              <a:gd name="T55" fmla="*/ 498 h 749"/>
                              <a:gd name="T56" fmla="+- 0 1264 567"/>
                              <a:gd name="T57" fmla="*/ T56 w 732"/>
                              <a:gd name="T58" fmla="+- 0 278 13"/>
                              <a:gd name="T59" fmla="*/ 278 h 749"/>
                              <a:gd name="T60" fmla="+- 0 1233 567"/>
                              <a:gd name="T61" fmla="*/ T60 w 732"/>
                              <a:gd name="T62" fmla="+- 0 297 13"/>
                              <a:gd name="T63" fmla="*/ 297 h 749"/>
                              <a:gd name="T64" fmla="+- 0 1230 567"/>
                              <a:gd name="T65" fmla="*/ T64 w 732"/>
                              <a:gd name="T66" fmla="+- 0 332 13"/>
                              <a:gd name="T67" fmla="*/ 332 h 749"/>
                              <a:gd name="T68" fmla="+- 0 860 567"/>
                              <a:gd name="T69" fmla="*/ T68 w 732"/>
                              <a:gd name="T70" fmla="+- 0 498 13"/>
                              <a:gd name="T71" fmla="*/ 498 h 749"/>
                              <a:gd name="T72" fmla="+- 0 829 567"/>
                              <a:gd name="T73" fmla="*/ T72 w 732"/>
                              <a:gd name="T74" fmla="+- 0 516 13"/>
                              <a:gd name="T75" fmla="*/ 516 h 749"/>
                              <a:gd name="T76" fmla="+- 0 605 567"/>
                              <a:gd name="T77" fmla="*/ T76 w 732"/>
                              <a:gd name="T78" fmla="+- 0 350 13"/>
                              <a:gd name="T79" fmla="*/ 350 h 749"/>
                              <a:gd name="T80" fmla="+- 0 829 567"/>
                              <a:gd name="T81" fmla="*/ T80 w 732"/>
                              <a:gd name="T82" fmla="+- 0 474 13"/>
                              <a:gd name="T83" fmla="*/ 474 h 749"/>
                              <a:gd name="T84" fmla="+- 0 639 567"/>
                              <a:gd name="T85" fmla="*/ T84 w 732"/>
                              <a:gd name="T86" fmla="+- 0 332 13"/>
                              <a:gd name="T87" fmla="*/ 332 h 749"/>
                              <a:gd name="T88" fmla="+- 0 1230 567"/>
                              <a:gd name="T89" fmla="*/ T88 w 732"/>
                              <a:gd name="T90" fmla="+- 0 297 13"/>
                              <a:gd name="T91" fmla="*/ 297 h 749"/>
                              <a:gd name="T92" fmla="+- 0 922 567"/>
                              <a:gd name="T93" fmla="*/ T92 w 732"/>
                              <a:gd name="T94" fmla="+- 0 57 13"/>
                              <a:gd name="T95" fmla="*/ 57 h 749"/>
                              <a:gd name="T96" fmla="+- 0 1233 567"/>
                              <a:gd name="T97" fmla="*/ T96 w 732"/>
                              <a:gd name="T98" fmla="+- 0 253 13"/>
                              <a:gd name="T99" fmla="*/ 253 h 749"/>
                              <a:gd name="T100" fmla="+- 0 967 567"/>
                              <a:gd name="T101" fmla="*/ T100 w 732"/>
                              <a:gd name="T102" fmla="+- 0 47 13"/>
                              <a:gd name="T103" fmla="*/ 47 h 749"/>
                              <a:gd name="T104" fmla="+- 0 575 567"/>
                              <a:gd name="T105" fmla="*/ T104 w 732"/>
                              <a:gd name="T106" fmla="+- 0 302 13"/>
                              <a:gd name="T107" fmla="*/ 302 h 749"/>
                              <a:gd name="T108" fmla="+- 0 567 567"/>
                              <a:gd name="T109" fmla="*/ T108 w 732"/>
                              <a:gd name="T110" fmla="+- 0 309 13"/>
                              <a:gd name="T111" fmla="*/ 309 h 749"/>
                              <a:gd name="T112" fmla="+- 0 575 567"/>
                              <a:gd name="T113" fmla="*/ T112 w 732"/>
                              <a:gd name="T114" fmla="+- 0 762 13"/>
                              <a:gd name="T115" fmla="*/ 762 h 749"/>
                              <a:gd name="T116" fmla="+- 0 1299 567"/>
                              <a:gd name="T117" fmla="*/ T116 w 732"/>
                              <a:gd name="T118" fmla="+- 0 755 13"/>
                              <a:gd name="T119" fmla="*/ 755 h 749"/>
                              <a:gd name="T120" fmla="+- 0 1299 567"/>
                              <a:gd name="T121" fmla="*/ T120 w 732"/>
                              <a:gd name="T122" fmla="+- 0 707 13"/>
                              <a:gd name="T123" fmla="*/ 707 h 749"/>
                              <a:gd name="T124" fmla="+- 0 1299 567"/>
                              <a:gd name="T125" fmla="*/ T124 w 732"/>
                              <a:gd name="T126" fmla="+- 0 332 13"/>
                              <a:gd name="T127" fmla="*/ 332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32" h="749">
                                <a:moveTo>
                                  <a:pt x="345" y="642"/>
                                </a:moveTo>
                                <a:lnTo>
                                  <a:pt x="309" y="642"/>
                                </a:lnTo>
                                <a:lnTo>
                                  <a:pt x="309" y="676"/>
                                </a:lnTo>
                                <a:lnTo>
                                  <a:pt x="345" y="676"/>
                                </a:lnTo>
                                <a:lnTo>
                                  <a:pt x="345" y="642"/>
                                </a:lnTo>
                                <a:close/>
                                <a:moveTo>
                                  <a:pt x="421" y="642"/>
                                </a:moveTo>
                                <a:lnTo>
                                  <a:pt x="385" y="642"/>
                                </a:lnTo>
                                <a:lnTo>
                                  <a:pt x="385" y="676"/>
                                </a:lnTo>
                                <a:lnTo>
                                  <a:pt x="421" y="676"/>
                                </a:lnTo>
                                <a:lnTo>
                                  <a:pt x="421" y="642"/>
                                </a:lnTo>
                                <a:close/>
                                <a:moveTo>
                                  <a:pt x="732" y="298"/>
                                </a:moveTo>
                                <a:lnTo>
                                  <a:pt x="730" y="294"/>
                                </a:lnTo>
                                <a:lnTo>
                                  <a:pt x="725" y="289"/>
                                </a:lnTo>
                                <a:lnTo>
                                  <a:pt x="720" y="284"/>
                                </a:lnTo>
                                <a:lnTo>
                                  <a:pt x="697" y="265"/>
                                </a:lnTo>
                                <a:lnTo>
                                  <a:pt x="697" y="337"/>
                                </a:lnTo>
                                <a:lnTo>
                                  <a:pt x="697" y="694"/>
                                </a:lnTo>
                                <a:lnTo>
                                  <a:pt x="666" y="668"/>
                                </a:lnTo>
                                <a:lnTo>
                                  <a:pt x="666" y="715"/>
                                </a:lnTo>
                                <a:lnTo>
                                  <a:pt x="67" y="715"/>
                                </a:lnTo>
                                <a:lnTo>
                                  <a:pt x="91" y="694"/>
                                </a:lnTo>
                                <a:lnTo>
                                  <a:pt x="293" y="519"/>
                                </a:lnTo>
                                <a:lnTo>
                                  <a:pt x="438" y="519"/>
                                </a:lnTo>
                                <a:lnTo>
                                  <a:pt x="666" y="715"/>
                                </a:lnTo>
                                <a:lnTo>
                                  <a:pt x="666" y="668"/>
                                </a:lnTo>
                                <a:lnTo>
                                  <a:pt x="492" y="519"/>
                                </a:lnTo>
                                <a:lnTo>
                                  <a:pt x="473" y="503"/>
                                </a:lnTo>
                                <a:lnTo>
                                  <a:pt x="498" y="485"/>
                                </a:lnTo>
                                <a:lnTo>
                                  <a:pt x="697" y="337"/>
                                </a:lnTo>
                                <a:lnTo>
                                  <a:pt x="697" y="265"/>
                                </a:lnTo>
                                <a:lnTo>
                                  <a:pt x="666" y="240"/>
                                </a:lnTo>
                                <a:lnTo>
                                  <a:pt x="666" y="284"/>
                                </a:lnTo>
                                <a:lnTo>
                                  <a:pt x="663" y="284"/>
                                </a:lnTo>
                                <a:lnTo>
                                  <a:pt x="663" y="319"/>
                                </a:lnTo>
                                <a:lnTo>
                                  <a:pt x="440" y="485"/>
                                </a:lnTo>
                                <a:lnTo>
                                  <a:pt x="293" y="485"/>
                                </a:lnTo>
                                <a:lnTo>
                                  <a:pt x="262" y="461"/>
                                </a:lnTo>
                                <a:lnTo>
                                  <a:pt x="262" y="503"/>
                                </a:lnTo>
                                <a:lnTo>
                                  <a:pt x="38" y="694"/>
                                </a:lnTo>
                                <a:lnTo>
                                  <a:pt x="38" y="337"/>
                                </a:lnTo>
                                <a:lnTo>
                                  <a:pt x="262" y="503"/>
                                </a:lnTo>
                                <a:lnTo>
                                  <a:pt x="262" y="461"/>
                                </a:lnTo>
                                <a:lnTo>
                                  <a:pt x="96" y="337"/>
                                </a:lnTo>
                                <a:lnTo>
                                  <a:pt x="72" y="319"/>
                                </a:lnTo>
                                <a:lnTo>
                                  <a:pt x="663" y="319"/>
                                </a:lnTo>
                                <a:lnTo>
                                  <a:pt x="663" y="284"/>
                                </a:lnTo>
                                <a:lnTo>
                                  <a:pt x="67" y="284"/>
                                </a:lnTo>
                                <a:lnTo>
                                  <a:pt x="355" y="44"/>
                                </a:lnTo>
                                <a:lnTo>
                                  <a:pt x="666" y="284"/>
                                </a:lnTo>
                                <a:lnTo>
                                  <a:pt x="666" y="240"/>
                                </a:lnTo>
                                <a:lnTo>
                                  <a:pt x="582" y="171"/>
                                </a:lnTo>
                                <a:lnTo>
                                  <a:pt x="400" y="34"/>
                                </a:lnTo>
                                <a:lnTo>
                                  <a:pt x="354" y="0"/>
                                </a:lnTo>
                                <a:lnTo>
                                  <a:pt x="8" y="289"/>
                                </a:lnTo>
                                <a:lnTo>
                                  <a:pt x="3" y="291"/>
                                </a:lnTo>
                                <a:lnTo>
                                  <a:pt x="0" y="296"/>
                                </a:lnTo>
                                <a:lnTo>
                                  <a:pt x="0" y="742"/>
                                </a:lnTo>
                                <a:lnTo>
                                  <a:pt x="8" y="749"/>
                                </a:lnTo>
                                <a:lnTo>
                                  <a:pt x="725" y="749"/>
                                </a:lnTo>
                                <a:lnTo>
                                  <a:pt x="732" y="742"/>
                                </a:lnTo>
                                <a:lnTo>
                                  <a:pt x="732" y="715"/>
                                </a:lnTo>
                                <a:lnTo>
                                  <a:pt x="732" y="694"/>
                                </a:lnTo>
                                <a:lnTo>
                                  <a:pt x="732" y="337"/>
                                </a:lnTo>
                                <a:lnTo>
                                  <a:pt x="732" y="319"/>
                                </a:lnTo>
                                <a:lnTo>
                                  <a:pt x="732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2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38D5F" id="Group 203" o:spid="_x0000_s1026" style="position:absolute;margin-left:340.95pt;margin-top:8pt;width:51.7pt;height:42pt;z-index:251718656;mso-width-relative:margin;mso-height-relative:margin" coordsize="1300,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">
                <v:shape id="AutoShape 75" o:spid="_x0000_s1027" style="position:absolute;left:10;top:10;width:903;height:947;visibility:visible;mso-wrap-style:square;v-text-anchor:top" coordsize="90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" path="m96,701r-23,l73,722r23,l96,701xm148,701r-23,l125,722r23,l148,701xm201,701r-22,l179,722r22,l201,701xm239,425r-166,l73,446r166,l239,425xm253,701r-23,l230,722r23,l253,701xm300,517r-227,l73,538r227,l300,517xm307,701r-23,l284,722r23,l307,701xm355,609r-282,l73,630r282,l355,609xm358,701r-23,l335,722r23,l358,701xm366,163r-296,l70,185r,126l70,333r296,l366,311r-273,l93,185r250,l343,311r23,l366,185r,-1l366,163xm412,701r-23,l389,722r23,l412,701xm465,701r-23,l442,722r23,l465,701xm902,805r-23,l879,826r,23l874,880r-15,25l836,921r-30,5l179,926r18,-16l211,889r9,-23l223,842r,-10l221,826r658,l879,805r-105,l774,646,773,276r,-207l751,49r,30l751,276r-3,370l748,805r-536,l195,808r5,18l201,836r,6l194,875r-20,27l146,920r-35,6l77,920,49,902,30,875,23,842,23,79,75,31r62,58l170,59,200,31r62,58l295,59,325,31r62,58l420,59,450,31r62,58l545,59,575,31r62,58l670,59,700,31r51,48l751,49,732,31,700,,637,59,607,31,575,,512,59,483,31,450,,387,59,358,31,325,,261,59,231,31,198,,136,59,106,31,73,,,69,,840r9,42l33,916r35,22l111,947r695,l844,939r20,-13l875,919r20,-31l902,849r,-23l902,805xe" fillcolor="#003263" stroked="f">
                  <v:path arrowok="t" o:connecttype="custom" o:connectlocs="73,732;148,711;148,732;179,711;201,711;73,456;253,711;253,732;73,527;300,527;284,732;355,619;355,640;335,711;358,711;70,195;366,343;93,195;366,321;366,173;389,732;465,711;465,732;879,815;874,890;806,936;211,899;223,842;879,815;773,286;751,89;748,815;200,836;194,885;111,936;30,885;75,41;200,41;325,41;450,41;575,41;700,41;732,41;607,41;483,41;358,41;231,41;106,41;0,850;68,948;844,949;895,898;902,815" o:connectangles="0,0,0,0,0,0,0,0,0,0,0,0,0,0,0,0,0,0,0,0,0,0,0,0,0,0,0,0,0,0,0,0,0,0,0,0,0,0,0,0,0,0,0,0,0,0,0,0,0,0,0,0,0"/>
                </v:shape>
                <v:shape id="AutoShape 76" o:spid="_x0000_s1028" style="position:absolute;left:10;top:10;width:903;height:947;visibility:visible;mso-wrap-style:square;v-text-anchor:top" coordsize="903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" path="m773,276r,-207l700,,637,59,575,,512,59,450,,387,59,325,,261,59,198,,136,59,73,,,69,,840r9,42l33,916r35,22l111,947r2,l125,947r637,l806,947r38,-8l875,919r20,-31l902,849r,-33l902,805r-128,l774,646t-26,l748,805r-536,l195,808r3,12l200,826r1,10l201,842r-7,33l174,902r-28,18l111,926,77,920,49,902,30,875,23,842,23,79,75,31r62,58l200,31r62,58l325,31r62,58l450,31r62,58l575,31r62,58l700,31r51,48l751,258t55,668l179,926r18,-16l211,889r9,-23l223,840r,-4l223,832r-2,-6l879,826r,23l874,880r-15,25l836,921r-30,5xe" filled="f" strokecolor="#003263" strokeweight=".36161mm">
                  <v:path arrowok="t" o:connecttype="custom" o:connectlocs="773,79;637,69;512,69;387,69;261,69;136,69;0,79;9,892;68,948;113,957;762,957;844,949;895,898;902,826;774,815;748,656;212,815;198,830;201,846;194,885;146,930;77,930;30,885;23,89;137,99;262,99;387,99;512,99;637,99;751,89;806,936;197,920;220,876;223,846;221,836;879,859;859,915;806,936" o:connectangles="0,0,0,0,0,0,0,0,0,0,0,0,0,0,0,0,0,0,0,0,0,0,0,0,0,0,0,0,0,0,0,0,0,0,0,0,0,0"/>
                </v:shape>
                <v:shape id="Freeform 77" o:spid="_x0000_s1029" style="position:absolute;left:711;top:105;width:182;height:651;visibility:visible;mso-wrap-style:square;v-text-anchor:top" coordsize="182,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" path="m139,l20,67,,651r181,l139,xe" stroked="f">
                  <v:path arrowok="t" o:connecttype="custom" o:connectlocs="139,105;20,172;0,756;181,756;139,105" o:connectangles="0,0,0,0,0"/>
                </v:shape>
                <v:shape id="AutoShape 78" o:spid="_x0000_s1030" style="position:absolute;left:567;top:12;width:732;height:749;visibility:visible;mso-wrap-style:square;v-text-anchor:top" coordsize="732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" path="m345,642r-36,l309,676r36,l345,642xm421,642r-36,l385,676r36,l421,642xm732,298r-2,-4l725,289r-5,-5l697,265r,72l697,694,666,668r,47l67,715,91,694,293,519r145,l666,715r,-47l492,519,473,503r25,-18l697,337r,-72l666,240r,44l663,284r,35l440,485r-147,l262,461r,42l38,694r,-357l262,503r,-42l96,337,72,319r591,l663,284r-596,l355,44,666,284r,-44l582,171,400,34,354,,8,289r-5,2l,296,,742r8,7l725,749r7,-7l732,715r,-21l732,337r,-18l732,298xe" fillcolor="#003263" stroked="f">
                  <v:path arrowok="t" o:connecttype="custom" o:connectlocs="309,655;345,689;421,655;385,689;421,655;730,307;720,297;697,350;666,681;67,728;293,532;666,728;492,532;498,498;697,278;666,297;663,332;293,498;262,516;38,350;262,474;72,332;663,297;355,57;666,253;400,47;8,302;0,309;8,762;732,755;732,707;732,332" o:connectangles="0,0,0,0,0,0,0,0,0,0,0,0,0,0,0,0,0,0,0,0,0,0,0,0,0,0,0,0,0,0,0,0"/>
                </v:shape>
              </v:group>
            </w:pict>
          </mc:Fallback>
        </mc:AlternateContent>
      </w:r>
      <w:r>
        <w:t xml:space="preserve">                                    </w:t>
      </w:r>
    </w:p>
    <w:p w14:paraId="7A8907CA" w14:textId="707D0FCC" w:rsidR="006C6D3E" w:rsidRDefault="004D312B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4A2ACA" wp14:editId="351B09E7">
                <wp:simplePos x="0" y="0"/>
                <wp:positionH relativeFrom="column">
                  <wp:posOffset>1121093</wp:posOffset>
                </wp:positionH>
                <wp:positionV relativeFrom="paragraph">
                  <wp:posOffset>41910</wp:posOffset>
                </wp:positionV>
                <wp:extent cx="714375" cy="281224"/>
                <wp:effectExtent l="0" t="0" r="9525" b="508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812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13318" w14:textId="1B975BC5" w:rsidR="004D312B" w:rsidRPr="006C6D3E" w:rsidRDefault="004D312B" w:rsidP="004D312B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Signs </w:t>
                            </w:r>
                            <w:r w:rsidR="00EE065B">
                              <w:rPr>
                                <w:color w:val="003263" w:themeColor="text2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t>n the Reserve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2ACA" id="_x0000_s1069" type="#_x0000_t202" style="position:absolute;margin-left:88.3pt;margin-top:3.3pt;width:56.25pt;height:22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" filled="f" stroked="f">
                <v:textbox inset="0,0,0,0">
                  <w:txbxContent>
                    <w:p w14:paraId="49513318" w14:textId="1B975BC5" w:rsidR="004D312B" w:rsidRPr="006C6D3E" w:rsidRDefault="004D312B" w:rsidP="004D312B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 xml:space="preserve">Signs </w:t>
                      </w:r>
                      <w:r w:rsidR="00EE065B">
                        <w:rPr>
                          <w:color w:val="003263" w:themeColor="text2"/>
                          <w:w w:val="105"/>
                        </w:rPr>
                        <w:t>i</w:t>
                      </w:r>
                      <w:r>
                        <w:rPr>
                          <w:color w:val="003263" w:themeColor="text2"/>
                          <w:w w:val="105"/>
                        </w:rPr>
                        <w:t>n the Reserve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</w:t>
      </w:r>
    </w:p>
    <w:p w14:paraId="117AA06F" w14:textId="77777777" w:rsidR="00826F29" w:rsidRDefault="00826F29" w:rsidP="00C00D22">
      <w:pPr>
        <w:pStyle w:val="BodyText"/>
        <w:rPr>
          <w:b/>
          <w:bCs/>
          <w:color w:val="00538F" w:themeColor="accent3" w:themeShade="BF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6C0EF0D9" w:rsidR="00834B70" w:rsidRPr="006C6D3E" w:rsidRDefault="0067760D" w:rsidP="009E00EC">
            <w:pPr>
              <w:pStyle w:val="BodyText"/>
              <w:rPr>
                <w:color w:val="003263" w:themeColor="text2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s">
                  <w:drawing>
                    <wp:anchor distT="0" distB="0" distL="0" distR="0" simplePos="0" relativeHeight="251714560" behindDoc="1" locked="0" layoutInCell="1" allowOverlap="1" wp14:anchorId="6E27BE73" wp14:editId="464105B3">
                      <wp:simplePos x="0" y="0"/>
                      <wp:positionH relativeFrom="page">
                        <wp:posOffset>426720</wp:posOffset>
                      </wp:positionH>
                      <wp:positionV relativeFrom="paragraph">
                        <wp:posOffset>798830</wp:posOffset>
                      </wp:positionV>
                      <wp:extent cx="706755" cy="600710"/>
                      <wp:effectExtent l="0" t="0" r="0" b="0"/>
                      <wp:wrapTopAndBottom/>
                      <wp:docPr id="317" name="Freeform: Shape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706755" cy="600710"/>
                              </a:xfrm>
                              <a:custGeom>
                                <a:avLst/>
                                <a:gdLst>
                                  <a:gd name="T0" fmla="+- 0 1425 1106"/>
                                  <a:gd name="T1" fmla="*/ T0 w 1113"/>
                                  <a:gd name="T2" fmla="+- 0 1118 532"/>
                                  <a:gd name="T3" fmla="*/ 1118 h 946"/>
                                  <a:gd name="T4" fmla="+- 0 1446 1106"/>
                                  <a:gd name="T5" fmla="*/ T4 w 1113"/>
                                  <a:gd name="T6" fmla="+- 0 1314 532"/>
                                  <a:gd name="T7" fmla="*/ 1314 h 946"/>
                                  <a:gd name="T8" fmla="+- 0 1531 1106"/>
                                  <a:gd name="T9" fmla="*/ T8 w 1113"/>
                                  <a:gd name="T10" fmla="+- 0 1336 532"/>
                                  <a:gd name="T11" fmla="*/ 1336 h 946"/>
                                  <a:gd name="T12" fmla="+- 0 1544 1106"/>
                                  <a:gd name="T13" fmla="*/ T12 w 1113"/>
                                  <a:gd name="T14" fmla="+- 0 1477 532"/>
                                  <a:gd name="T15" fmla="*/ 1477 h 946"/>
                                  <a:gd name="T16" fmla="+- 0 1625 1106"/>
                                  <a:gd name="T17" fmla="*/ T16 w 1113"/>
                                  <a:gd name="T18" fmla="+- 0 1409 532"/>
                                  <a:gd name="T19" fmla="*/ 1409 h 946"/>
                                  <a:gd name="T20" fmla="+- 0 1562 1106"/>
                                  <a:gd name="T21" fmla="*/ T20 w 1113"/>
                                  <a:gd name="T22" fmla="+- 0 1297 532"/>
                                  <a:gd name="T23" fmla="*/ 1297 h 946"/>
                                  <a:gd name="T24" fmla="+- 0 1474 1106"/>
                                  <a:gd name="T25" fmla="*/ T24 w 1113"/>
                                  <a:gd name="T26" fmla="+- 0 1286 532"/>
                                  <a:gd name="T27" fmla="*/ 1286 h 946"/>
                                  <a:gd name="T28" fmla="+- 0 1464 1106"/>
                                  <a:gd name="T29" fmla="*/ T28 w 1113"/>
                                  <a:gd name="T30" fmla="+- 0 1118 532"/>
                                  <a:gd name="T31" fmla="*/ 1118 h 946"/>
                                  <a:gd name="T32" fmla="+- 0 1955 1106"/>
                                  <a:gd name="T33" fmla="*/ T32 w 1113"/>
                                  <a:gd name="T34" fmla="+- 0 798 532"/>
                                  <a:gd name="T35" fmla="*/ 798 h 946"/>
                                  <a:gd name="T36" fmla="+- 0 1955 1106"/>
                                  <a:gd name="T37" fmla="*/ T36 w 1113"/>
                                  <a:gd name="T38" fmla="+- 0 837 532"/>
                                  <a:gd name="T39" fmla="*/ 837 h 946"/>
                                  <a:gd name="T40" fmla="+- 0 2169 1106"/>
                                  <a:gd name="T41" fmla="*/ T40 w 1113"/>
                                  <a:gd name="T42" fmla="+- 0 847 532"/>
                                  <a:gd name="T43" fmla="*/ 847 h 946"/>
                                  <a:gd name="T44" fmla="+- 0 2179 1106"/>
                                  <a:gd name="T45" fmla="*/ T44 w 1113"/>
                                  <a:gd name="T46" fmla="+- 0 1262 532"/>
                                  <a:gd name="T47" fmla="*/ 1262 h 946"/>
                                  <a:gd name="T48" fmla="+- 0 2158 1106"/>
                                  <a:gd name="T49" fmla="*/ T48 w 1113"/>
                                  <a:gd name="T50" fmla="+- 0 1294 532"/>
                                  <a:gd name="T51" fmla="*/ 1294 h 946"/>
                                  <a:gd name="T52" fmla="+- 0 1681 1106"/>
                                  <a:gd name="T53" fmla="*/ T52 w 1113"/>
                                  <a:gd name="T54" fmla="+- 0 1299 532"/>
                                  <a:gd name="T55" fmla="*/ 1299 h 946"/>
                                  <a:gd name="T56" fmla="+- 0 1699 1106"/>
                                  <a:gd name="T57" fmla="*/ T56 w 1113"/>
                                  <a:gd name="T58" fmla="+- 0 1336 532"/>
                                  <a:gd name="T59" fmla="*/ 1336 h 946"/>
                                  <a:gd name="T60" fmla="+- 0 2196 1106"/>
                                  <a:gd name="T61" fmla="*/ T60 w 1113"/>
                                  <a:gd name="T62" fmla="+- 0 1314 532"/>
                                  <a:gd name="T63" fmla="*/ 1314 h 946"/>
                                  <a:gd name="T64" fmla="+- 0 2218 1106"/>
                                  <a:gd name="T65" fmla="*/ T64 w 1113"/>
                                  <a:gd name="T66" fmla="+- 0 872 532"/>
                                  <a:gd name="T67" fmla="*/ 872 h 946"/>
                                  <a:gd name="T68" fmla="+- 0 2173 1106"/>
                                  <a:gd name="T69" fmla="*/ T68 w 1113"/>
                                  <a:gd name="T70" fmla="+- 0 804 532"/>
                                  <a:gd name="T71" fmla="*/ 804 h 946"/>
                                  <a:gd name="T72" fmla="+- 0 1179 1106"/>
                                  <a:gd name="T73" fmla="*/ T72 w 1113"/>
                                  <a:gd name="T74" fmla="+- 0 532 532"/>
                                  <a:gd name="T75" fmla="*/ 532 h 946"/>
                                  <a:gd name="T76" fmla="+- 0 1111 1106"/>
                                  <a:gd name="T77" fmla="*/ T76 w 1113"/>
                                  <a:gd name="T78" fmla="+- 0 578 532"/>
                                  <a:gd name="T79" fmla="*/ 578 h 946"/>
                                  <a:gd name="T80" fmla="+- 0 1111 1106"/>
                                  <a:gd name="T81" fmla="*/ T80 w 1113"/>
                                  <a:gd name="T82" fmla="+- 0 1025 532"/>
                                  <a:gd name="T83" fmla="*/ 1025 h 946"/>
                                  <a:gd name="T84" fmla="+- 0 1179 1106"/>
                                  <a:gd name="T85" fmla="*/ T84 w 1113"/>
                                  <a:gd name="T86" fmla="+- 0 1070 532"/>
                                  <a:gd name="T87" fmla="*/ 1070 h 946"/>
                                  <a:gd name="T88" fmla="+- 0 1767 1106"/>
                                  <a:gd name="T89" fmla="*/ T88 w 1113"/>
                                  <a:gd name="T90" fmla="+- 0 1212 532"/>
                                  <a:gd name="T91" fmla="*/ 1212 h 946"/>
                                  <a:gd name="T92" fmla="+- 0 1792 1106"/>
                                  <a:gd name="T93" fmla="*/ T92 w 1113"/>
                                  <a:gd name="T94" fmla="+- 0 1196 532"/>
                                  <a:gd name="T95" fmla="*/ 1196 h 946"/>
                                  <a:gd name="T96" fmla="+- 0 1643 1106"/>
                                  <a:gd name="T97" fmla="*/ T96 w 1113"/>
                                  <a:gd name="T98" fmla="+- 0 1033 532"/>
                                  <a:gd name="T99" fmla="*/ 1033 h 946"/>
                                  <a:gd name="T100" fmla="+- 0 1166 1106"/>
                                  <a:gd name="T101" fmla="*/ T100 w 1113"/>
                                  <a:gd name="T102" fmla="+- 0 1028 532"/>
                                  <a:gd name="T103" fmla="*/ 1028 h 946"/>
                                  <a:gd name="T104" fmla="+- 0 1144 1106"/>
                                  <a:gd name="T105" fmla="*/ T104 w 1113"/>
                                  <a:gd name="T106" fmla="+- 0 996 532"/>
                                  <a:gd name="T107" fmla="*/ 996 h 946"/>
                                  <a:gd name="T108" fmla="+- 0 1155 1106"/>
                                  <a:gd name="T109" fmla="*/ T108 w 1113"/>
                                  <a:gd name="T110" fmla="+- 0 582 532"/>
                                  <a:gd name="T111" fmla="*/ 582 h 946"/>
                                  <a:gd name="T112" fmla="+- 0 1888 1106"/>
                                  <a:gd name="T113" fmla="*/ T112 w 1113"/>
                                  <a:gd name="T114" fmla="+- 0 571 532"/>
                                  <a:gd name="T115" fmla="*/ 571 h 946"/>
                                  <a:gd name="T116" fmla="+- 0 1824 1106"/>
                                  <a:gd name="T117" fmla="*/ T116 w 1113"/>
                                  <a:gd name="T118" fmla="+- 0 532 532"/>
                                  <a:gd name="T119" fmla="*/ 532 h 946"/>
                                  <a:gd name="T120" fmla="+- 0 1838 1106"/>
                                  <a:gd name="T121" fmla="*/ T120 w 1113"/>
                                  <a:gd name="T122" fmla="+- 0 574 532"/>
                                  <a:gd name="T123" fmla="*/ 574 h 946"/>
                                  <a:gd name="T124" fmla="+- 0 1860 1106"/>
                                  <a:gd name="T125" fmla="*/ T124 w 1113"/>
                                  <a:gd name="T126" fmla="+- 0 606 532"/>
                                  <a:gd name="T127" fmla="*/ 606 h 946"/>
                                  <a:gd name="T128" fmla="+- 0 1849 1106"/>
                                  <a:gd name="T129" fmla="*/ T128 w 1113"/>
                                  <a:gd name="T130" fmla="+- 0 1021 532"/>
                                  <a:gd name="T131" fmla="*/ 1021 h 946"/>
                                  <a:gd name="T132" fmla="+- 0 1762 1106"/>
                                  <a:gd name="T133" fmla="*/ T132 w 1113"/>
                                  <a:gd name="T134" fmla="+- 0 1031 532"/>
                                  <a:gd name="T135" fmla="*/ 1031 h 946"/>
                                  <a:gd name="T136" fmla="+- 0 1792 1106"/>
                                  <a:gd name="T137" fmla="*/ T136 w 1113"/>
                                  <a:gd name="T138" fmla="+- 0 1144 532"/>
                                  <a:gd name="T139" fmla="*/ 1144 h 946"/>
                                  <a:gd name="T140" fmla="+- 0 1853 1106"/>
                                  <a:gd name="T141" fmla="*/ T140 w 1113"/>
                                  <a:gd name="T142" fmla="+- 0 1064 532"/>
                                  <a:gd name="T143" fmla="*/ 1064 h 946"/>
                                  <a:gd name="T144" fmla="+- 0 1898 1106"/>
                                  <a:gd name="T145" fmla="*/ T144 w 1113"/>
                                  <a:gd name="T146" fmla="+- 0 996 532"/>
                                  <a:gd name="T147" fmla="*/ 996 h 946"/>
                                  <a:gd name="T148" fmla="+- 0 1888 1106"/>
                                  <a:gd name="T149" fmla="*/ T148 w 1113"/>
                                  <a:gd name="T150" fmla="+- 0 571 532"/>
                                  <a:gd name="T151" fmla="*/ 571 h 946"/>
                                  <a:gd name="T152" fmla="+- 0 1353 1106"/>
                                  <a:gd name="T153" fmla="*/ T152 w 1113"/>
                                  <a:gd name="T154" fmla="+- 0 764 532"/>
                                  <a:gd name="T155" fmla="*/ 764 h 946"/>
                                  <a:gd name="T156" fmla="+- 0 1346 1106"/>
                                  <a:gd name="T157" fmla="*/ T156 w 1113"/>
                                  <a:gd name="T158" fmla="+- 0 801 532"/>
                                  <a:gd name="T159" fmla="*/ 801 h 946"/>
                                  <a:gd name="T160" fmla="+- 0 1377 1106"/>
                                  <a:gd name="T161" fmla="*/ T160 w 1113"/>
                                  <a:gd name="T162" fmla="+- 0 822 532"/>
                                  <a:gd name="T163" fmla="*/ 822 h 946"/>
                                  <a:gd name="T164" fmla="+- 0 1402 1106"/>
                                  <a:gd name="T165" fmla="*/ T164 w 1113"/>
                                  <a:gd name="T166" fmla="+- 0 811 532"/>
                                  <a:gd name="T167" fmla="*/ 811 h 946"/>
                                  <a:gd name="T168" fmla="+- 0 1409 1106"/>
                                  <a:gd name="T169" fmla="*/ T168 w 1113"/>
                                  <a:gd name="T170" fmla="+- 0 774 532"/>
                                  <a:gd name="T171" fmla="*/ 774 h 946"/>
                                  <a:gd name="T172" fmla="+- 0 1377 1106"/>
                                  <a:gd name="T173" fmla="*/ T172 w 1113"/>
                                  <a:gd name="T174" fmla="+- 0 753 532"/>
                                  <a:gd name="T175" fmla="*/ 753 h 946"/>
                                  <a:gd name="T176" fmla="+- 0 1478 1106"/>
                                  <a:gd name="T177" fmla="*/ T176 w 1113"/>
                                  <a:gd name="T178" fmla="+- 0 764 532"/>
                                  <a:gd name="T179" fmla="*/ 764 h 946"/>
                                  <a:gd name="T180" fmla="+- 0 1468 1106"/>
                                  <a:gd name="T181" fmla="*/ T180 w 1113"/>
                                  <a:gd name="T182" fmla="+- 0 788 532"/>
                                  <a:gd name="T183" fmla="*/ 788 h 946"/>
                                  <a:gd name="T184" fmla="+- 0 1489 1106"/>
                                  <a:gd name="T185" fmla="*/ T184 w 1113"/>
                                  <a:gd name="T186" fmla="+- 0 819 532"/>
                                  <a:gd name="T187" fmla="*/ 819 h 946"/>
                                  <a:gd name="T188" fmla="+- 0 1516 1106"/>
                                  <a:gd name="T189" fmla="*/ T188 w 1113"/>
                                  <a:gd name="T190" fmla="+- 0 819 532"/>
                                  <a:gd name="T191" fmla="*/ 819 h 946"/>
                                  <a:gd name="T192" fmla="+- 0 1536 1106"/>
                                  <a:gd name="T193" fmla="*/ T192 w 1113"/>
                                  <a:gd name="T194" fmla="+- 0 787 532"/>
                                  <a:gd name="T195" fmla="*/ 787 h 946"/>
                                  <a:gd name="T196" fmla="+- 0 1515 1106"/>
                                  <a:gd name="T197" fmla="*/ T196 w 1113"/>
                                  <a:gd name="T198" fmla="+- 0 756 532"/>
                                  <a:gd name="T199" fmla="*/ 756 h 946"/>
                                  <a:gd name="T200" fmla="+- 0 1614 1106"/>
                                  <a:gd name="T201" fmla="*/ T200 w 1113"/>
                                  <a:gd name="T202" fmla="+- 0 756 532"/>
                                  <a:gd name="T203" fmla="*/ 756 h 946"/>
                                  <a:gd name="T204" fmla="+- 0 1593 1106"/>
                                  <a:gd name="T205" fmla="*/ T204 w 1113"/>
                                  <a:gd name="T206" fmla="+- 0 788 532"/>
                                  <a:gd name="T207" fmla="*/ 788 h 946"/>
                                  <a:gd name="T208" fmla="+- 0 1603 1106"/>
                                  <a:gd name="T209" fmla="*/ T208 w 1113"/>
                                  <a:gd name="T210" fmla="+- 0 812 532"/>
                                  <a:gd name="T211" fmla="*/ 812 h 946"/>
                                  <a:gd name="T212" fmla="+- 0 1628 1106"/>
                                  <a:gd name="T213" fmla="*/ T212 w 1113"/>
                                  <a:gd name="T214" fmla="+- 0 822 532"/>
                                  <a:gd name="T215" fmla="*/ 822 h 946"/>
                                  <a:gd name="T216" fmla="+- 0 1659 1106"/>
                                  <a:gd name="T217" fmla="*/ T216 w 1113"/>
                                  <a:gd name="T218" fmla="+- 0 800 532"/>
                                  <a:gd name="T219" fmla="*/ 800 h 946"/>
                                  <a:gd name="T220" fmla="+- 0 1651 1106"/>
                                  <a:gd name="T221" fmla="*/ T220 w 1113"/>
                                  <a:gd name="T222" fmla="+- 0 763 532"/>
                                  <a:gd name="T223" fmla="*/ 763 h 94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</a:cxnLst>
                                <a:rect l="0" t="0" r="r" b="b"/>
                                <a:pathLst>
                                  <a:path w="1113" h="946">
                                    <a:moveTo>
                                      <a:pt x="349" y="577"/>
                                    </a:moveTo>
                                    <a:lnTo>
                                      <a:pt x="327" y="577"/>
                                    </a:lnTo>
                                    <a:lnTo>
                                      <a:pt x="319" y="586"/>
                                    </a:lnTo>
                                    <a:lnTo>
                                      <a:pt x="319" y="730"/>
                                    </a:lnTo>
                                    <a:lnTo>
                                      <a:pt x="325" y="758"/>
                                    </a:lnTo>
                                    <a:lnTo>
                                      <a:pt x="340" y="782"/>
                                    </a:lnTo>
                                    <a:lnTo>
                                      <a:pt x="364" y="798"/>
                                    </a:lnTo>
                                    <a:lnTo>
                                      <a:pt x="393" y="804"/>
                                    </a:lnTo>
                                    <a:lnTo>
                                      <a:pt x="425" y="804"/>
                                    </a:lnTo>
                                    <a:lnTo>
                                      <a:pt x="425" y="929"/>
                                    </a:lnTo>
                                    <a:lnTo>
                                      <a:pt x="427" y="934"/>
                                    </a:lnTo>
                                    <a:lnTo>
                                      <a:pt x="438" y="945"/>
                                    </a:lnTo>
                                    <a:lnTo>
                                      <a:pt x="450" y="946"/>
                                    </a:lnTo>
                                    <a:lnTo>
                                      <a:pt x="458" y="938"/>
                                    </a:lnTo>
                                    <a:lnTo>
                                      <a:pt x="519" y="877"/>
                                    </a:lnTo>
                                    <a:lnTo>
                                      <a:pt x="464" y="877"/>
                                    </a:lnTo>
                                    <a:lnTo>
                                      <a:pt x="464" y="773"/>
                                    </a:lnTo>
                                    <a:lnTo>
                                      <a:pt x="456" y="765"/>
                                    </a:lnTo>
                                    <a:lnTo>
                                      <a:pt x="393" y="765"/>
                                    </a:lnTo>
                                    <a:lnTo>
                                      <a:pt x="379" y="762"/>
                                    </a:lnTo>
                                    <a:lnTo>
                                      <a:pt x="368" y="754"/>
                                    </a:lnTo>
                                    <a:lnTo>
                                      <a:pt x="361" y="743"/>
                                    </a:lnTo>
                                    <a:lnTo>
                                      <a:pt x="358" y="730"/>
                                    </a:lnTo>
                                    <a:lnTo>
                                      <a:pt x="358" y="586"/>
                                    </a:lnTo>
                                    <a:lnTo>
                                      <a:pt x="349" y="577"/>
                                    </a:lnTo>
                                    <a:close/>
                                    <a:moveTo>
                                      <a:pt x="1038" y="266"/>
                                    </a:moveTo>
                                    <a:lnTo>
                                      <a:pt x="849" y="266"/>
                                    </a:lnTo>
                                    <a:lnTo>
                                      <a:pt x="841" y="275"/>
                                    </a:lnTo>
                                    <a:lnTo>
                                      <a:pt x="841" y="296"/>
                                    </a:lnTo>
                                    <a:lnTo>
                                      <a:pt x="849" y="305"/>
                                    </a:lnTo>
                                    <a:lnTo>
                                      <a:pt x="1038" y="305"/>
                                    </a:lnTo>
                                    <a:lnTo>
                                      <a:pt x="1052" y="308"/>
                                    </a:lnTo>
                                    <a:lnTo>
                                      <a:pt x="1063" y="315"/>
                                    </a:lnTo>
                                    <a:lnTo>
                                      <a:pt x="1070" y="326"/>
                                    </a:lnTo>
                                    <a:lnTo>
                                      <a:pt x="1073" y="340"/>
                                    </a:lnTo>
                                    <a:lnTo>
                                      <a:pt x="1073" y="730"/>
                                    </a:lnTo>
                                    <a:lnTo>
                                      <a:pt x="1070" y="743"/>
                                    </a:lnTo>
                                    <a:lnTo>
                                      <a:pt x="1063" y="754"/>
                                    </a:lnTo>
                                    <a:lnTo>
                                      <a:pt x="1052" y="762"/>
                                    </a:lnTo>
                                    <a:lnTo>
                                      <a:pt x="1038" y="765"/>
                                    </a:lnTo>
                                    <a:lnTo>
                                      <a:pt x="580" y="765"/>
                                    </a:lnTo>
                                    <a:lnTo>
                                      <a:pt x="575" y="767"/>
                                    </a:lnTo>
                                    <a:lnTo>
                                      <a:pt x="464" y="877"/>
                                    </a:lnTo>
                                    <a:lnTo>
                                      <a:pt x="519" y="877"/>
                                    </a:lnTo>
                                    <a:lnTo>
                                      <a:pt x="593" y="804"/>
                                    </a:lnTo>
                                    <a:lnTo>
                                      <a:pt x="1038" y="804"/>
                                    </a:lnTo>
                                    <a:lnTo>
                                      <a:pt x="1067" y="798"/>
                                    </a:lnTo>
                                    <a:lnTo>
                                      <a:pt x="1090" y="782"/>
                                    </a:lnTo>
                                    <a:lnTo>
                                      <a:pt x="1106" y="758"/>
                                    </a:lnTo>
                                    <a:lnTo>
                                      <a:pt x="1112" y="730"/>
                                    </a:lnTo>
                                    <a:lnTo>
                                      <a:pt x="1112" y="340"/>
                                    </a:lnTo>
                                    <a:lnTo>
                                      <a:pt x="1106" y="311"/>
                                    </a:lnTo>
                                    <a:lnTo>
                                      <a:pt x="1090" y="288"/>
                                    </a:lnTo>
                                    <a:lnTo>
                                      <a:pt x="1067" y="272"/>
                                    </a:lnTo>
                                    <a:lnTo>
                                      <a:pt x="1038" y="266"/>
                                    </a:lnTo>
                                    <a:close/>
                                    <a:moveTo>
                                      <a:pt x="718" y="0"/>
                                    </a:moveTo>
                                    <a:lnTo>
                                      <a:pt x="73" y="0"/>
                                    </a:lnTo>
                                    <a:lnTo>
                                      <a:pt x="45" y="6"/>
                                    </a:lnTo>
                                    <a:lnTo>
                                      <a:pt x="21" y="22"/>
                                    </a:lnTo>
                                    <a:lnTo>
                                      <a:pt x="5" y="46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0" y="464"/>
                                    </a:lnTo>
                                    <a:lnTo>
                                      <a:pt x="5" y="493"/>
                                    </a:lnTo>
                                    <a:lnTo>
                                      <a:pt x="21" y="516"/>
                                    </a:lnTo>
                                    <a:lnTo>
                                      <a:pt x="45" y="532"/>
                                    </a:lnTo>
                                    <a:lnTo>
                                      <a:pt x="73" y="538"/>
                                    </a:lnTo>
                                    <a:lnTo>
                                      <a:pt x="518" y="538"/>
                                    </a:lnTo>
                                    <a:lnTo>
                                      <a:pt x="653" y="673"/>
                                    </a:lnTo>
                                    <a:lnTo>
                                      <a:pt x="661" y="680"/>
                                    </a:lnTo>
                                    <a:lnTo>
                                      <a:pt x="673" y="680"/>
                                    </a:lnTo>
                                    <a:lnTo>
                                      <a:pt x="684" y="669"/>
                                    </a:lnTo>
                                    <a:lnTo>
                                      <a:pt x="686" y="664"/>
                                    </a:lnTo>
                                    <a:lnTo>
                                      <a:pt x="686" y="612"/>
                                    </a:lnTo>
                                    <a:lnTo>
                                      <a:pt x="647" y="612"/>
                                    </a:lnTo>
                                    <a:lnTo>
                                      <a:pt x="537" y="501"/>
                                    </a:lnTo>
                                    <a:lnTo>
                                      <a:pt x="532" y="499"/>
                                    </a:lnTo>
                                    <a:lnTo>
                                      <a:pt x="73" y="499"/>
                                    </a:lnTo>
                                    <a:lnTo>
                                      <a:pt x="60" y="496"/>
                                    </a:lnTo>
                                    <a:lnTo>
                                      <a:pt x="49" y="489"/>
                                    </a:lnTo>
                                    <a:lnTo>
                                      <a:pt x="41" y="478"/>
                                    </a:lnTo>
                                    <a:lnTo>
                                      <a:pt x="38" y="464"/>
                                    </a:lnTo>
                                    <a:lnTo>
                                      <a:pt x="39" y="74"/>
                                    </a:lnTo>
                                    <a:lnTo>
                                      <a:pt x="41" y="61"/>
                                    </a:lnTo>
                                    <a:lnTo>
                                      <a:pt x="49" y="50"/>
                                    </a:lnTo>
                                    <a:lnTo>
                                      <a:pt x="60" y="42"/>
                                    </a:lnTo>
                                    <a:lnTo>
                                      <a:pt x="73" y="39"/>
                                    </a:lnTo>
                                    <a:lnTo>
                                      <a:pt x="782" y="39"/>
                                    </a:lnTo>
                                    <a:lnTo>
                                      <a:pt x="771" y="22"/>
                                    </a:lnTo>
                                    <a:lnTo>
                                      <a:pt x="747" y="6"/>
                                    </a:lnTo>
                                    <a:lnTo>
                                      <a:pt x="718" y="0"/>
                                    </a:lnTo>
                                    <a:close/>
                                    <a:moveTo>
                                      <a:pt x="782" y="39"/>
                                    </a:moveTo>
                                    <a:lnTo>
                                      <a:pt x="719" y="39"/>
                                    </a:lnTo>
                                    <a:lnTo>
                                      <a:pt x="732" y="42"/>
                                    </a:lnTo>
                                    <a:lnTo>
                                      <a:pt x="743" y="50"/>
                                    </a:lnTo>
                                    <a:lnTo>
                                      <a:pt x="751" y="61"/>
                                    </a:lnTo>
                                    <a:lnTo>
                                      <a:pt x="754" y="74"/>
                                    </a:lnTo>
                                    <a:lnTo>
                                      <a:pt x="754" y="464"/>
                                    </a:lnTo>
                                    <a:lnTo>
                                      <a:pt x="751" y="478"/>
                                    </a:lnTo>
                                    <a:lnTo>
                                      <a:pt x="743" y="489"/>
                                    </a:lnTo>
                                    <a:lnTo>
                                      <a:pt x="732" y="496"/>
                                    </a:lnTo>
                                    <a:lnTo>
                                      <a:pt x="719" y="499"/>
                                    </a:lnTo>
                                    <a:lnTo>
                                      <a:pt x="656" y="499"/>
                                    </a:lnTo>
                                    <a:lnTo>
                                      <a:pt x="647" y="508"/>
                                    </a:lnTo>
                                    <a:lnTo>
                                      <a:pt x="647" y="612"/>
                                    </a:lnTo>
                                    <a:lnTo>
                                      <a:pt x="686" y="612"/>
                                    </a:lnTo>
                                    <a:lnTo>
                                      <a:pt x="686" y="538"/>
                                    </a:lnTo>
                                    <a:lnTo>
                                      <a:pt x="718" y="538"/>
                                    </a:lnTo>
                                    <a:lnTo>
                                      <a:pt x="747" y="532"/>
                                    </a:lnTo>
                                    <a:lnTo>
                                      <a:pt x="771" y="516"/>
                                    </a:lnTo>
                                    <a:lnTo>
                                      <a:pt x="786" y="493"/>
                                    </a:lnTo>
                                    <a:lnTo>
                                      <a:pt x="792" y="464"/>
                                    </a:lnTo>
                                    <a:lnTo>
                                      <a:pt x="792" y="74"/>
                                    </a:lnTo>
                                    <a:lnTo>
                                      <a:pt x="786" y="46"/>
                                    </a:lnTo>
                                    <a:lnTo>
                                      <a:pt x="782" y="39"/>
                                    </a:lnTo>
                                    <a:close/>
                                    <a:moveTo>
                                      <a:pt x="271" y="221"/>
                                    </a:moveTo>
                                    <a:lnTo>
                                      <a:pt x="258" y="224"/>
                                    </a:lnTo>
                                    <a:lnTo>
                                      <a:pt x="247" y="232"/>
                                    </a:lnTo>
                                    <a:lnTo>
                                      <a:pt x="240" y="243"/>
                                    </a:lnTo>
                                    <a:lnTo>
                                      <a:pt x="237" y="256"/>
                                    </a:lnTo>
                                    <a:lnTo>
                                      <a:pt x="240" y="269"/>
                                    </a:lnTo>
                                    <a:lnTo>
                                      <a:pt x="247" y="280"/>
                                    </a:lnTo>
                                    <a:lnTo>
                                      <a:pt x="258" y="287"/>
                                    </a:lnTo>
                                    <a:lnTo>
                                      <a:pt x="271" y="290"/>
                                    </a:lnTo>
                                    <a:lnTo>
                                      <a:pt x="272" y="290"/>
                                    </a:lnTo>
                                    <a:lnTo>
                                      <a:pt x="285" y="287"/>
                                    </a:lnTo>
                                    <a:lnTo>
                                      <a:pt x="296" y="279"/>
                                    </a:lnTo>
                                    <a:lnTo>
                                      <a:pt x="303" y="268"/>
                                    </a:lnTo>
                                    <a:lnTo>
                                      <a:pt x="305" y="255"/>
                                    </a:lnTo>
                                    <a:lnTo>
                                      <a:pt x="303" y="242"/>
                                    </a:lnTo>
                                    <a:lnTo>
                                      <a:pt x="295" y="231"/>
                                    </a:lnTo>
                                    <a:lnTo>
                                      <a:pt x="284" y="224"/>
                                    </a:lnTo>
                                    <a:lnTo>
                                      <a:pt x="271" y="221"/>
                                    </a:lnTo>
                                    <a:close/>
                                    <a:moveTo>
                                      <a:pt x="396" y="221"/>
                                    </a:moveTo>
                                    <a:lnTo>
                                      <a:pt x="383" y="224"/>
                                    </a:lnTo>
                                    <a:lnTo>
                                      <a:pt x="372" y="232"/>
                                    </a:lnTo>
                                    <a:lnTo>
                                      <a:pt x="365" y="243"/>
                                    </a:lnTo>
                                    <a:lnTo>
                                      <a:pt x="362" y="256"/>
                                    </a:lnTo>
                                    <a:lnTo>
                                      <a:pt x="365" y="269"/>
                                    </a:lnTo>
                                    <a:lnTo>
                                      <a:pt x="372" y="280"/>
                                    </a:lnTo>
                                    <a:lnTo>
                                      <a:pt x="383" y="287"/>
                                    </a:lnTo>
                                    <a:lnTo>
                                      <a:pt x="396" y="290"/>
                                    </a:lnTo>
                                    <a:lnTo>
                                      <a:pt x="397" y="290"/>
                                    </a:lnTo>
                                    <a:lnTo>
                                      <a:pt x="410" y="287"/>
                                    </a:lnTo>
                                    <a:lnTo>
                                      <a:pt x="421" y="279"/>
                                    </a:lnTo>
                                    <a:lnTo>
                                      <a:pt x="428" y="268"/>
                                    </a:lnTo>
                                    <a:lnTo>
                                      <a:pt x="430" y="255"/>
                                    </a:lnTo>
                                    <a:lnTo>
                                      <a:pt x="428" y="242"/>
                                    </a:lnTo>
                                    <a:lnTo>
                                      <a:pt x="420" y="231"/>
                                    </a:lnTo>
                                    <a:lnTo>
                                      <a:pt x="409" y="224"/>
                                    </a:lnTo>
                                    <a:lnTo>
                                      <a:pt x="396" y="221"/>
                                    </a:lnTo>
                                    <a:close/>
                                    <a:moveTo>
                                      <a:pt x="521" y="221"/>
                                    </a:moveTo>
                                    <a:lnTo>
                                      <a:pt x="508" y="224"/>
                                    </a:lnTo>
                                    <a:lnTo>
                                      <a:pt x="497" y="232"/>
                                    </a:lnTo>
                                    <a:lnTo>
                                      <a:pt x="490" y="243"/>
                                    </a:lnTo>
                                    <a:lnTo>
                                      <a:pt x="487" y="256"/>
                                    </a:lnTo>
                                    <a:lnTo>
                                      <a:pt x="490" y="269"/>
                                    </a:lnTo>
                                    <a:lnTo>
                                      <a:pt x="497" y="280"/>
                                    </a:lnTo>
                                    <a:lnTo>
                                      <a:pt x="508" y="287"/>
                                    </a:lnTo>
                                    <a:lnTo>
                                      <a:pt x="521" y="290"/>
                                    </a:lnTo>
                                    <a:lnTo>
                                      <a:pt x="522" y="290"/>
                                    </a:lnTo>
                                    <a:lnTo>
                                      <a:pt x="535" y="287"/>
                                    </a:lnTo>
                                    <a:lnTo>
                                      <a:pt x="546" y="279"/>
                                    </a:lnTo>
                                    <a:lnTo>
                                      <a:pt x="553" y="268"/>
                                    </a:lnTo>
                                    <a:lnTo>
                                      <a:pt x="555" y="255"/>
                                    </a:lnTo>
                                    <a:lnTo>
                                      <a:pt x="553" y="242"/>
                                    </a:lnTo>
                                    <a:lnTo>
                                      <a:pt x="545" y="231"/>
                                    </a:lnTo>
                                    <a:lnTo>
                                      <a:pt x="534" y="224"/>
                                    </a:lnTo>
                                    <a:lnTo>
                                      <a:pt x="521" y="22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A1753" id="Freeform: Shape 317" o:spid="_x0000_s1026" style="position:absolute;margin-left:33.6pt;margin-top:62.9pt;width:55.65pt;height:47.3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" path="m349,577r-22,l319,586r,144l325,758r15,24l364,798r29,6l425,804r,125l427,934r11,11l450,946r8,-8l519,877r-55,l464,773r-8,-8l393,765r-14,-3l368,754r-7,-11l358,730r,-144l349,577xm1038,266r-189,l841,275r,21l849,305r189,l1052,308r11,7l1070,326r3,14l1073,730r-3,13l1063,754r-11,8l1038,765r-458,l575,767,464,877r55,l593,804r445,l1067,798r23,-16l1106,758r6,-28l1112,340r-6,-29l1090,288r-23,-16l1038,266xm718,l73,,45,6,21,22,5,46,,74,,464r5,29l21,516r24,16l73,538r445,l653,673r8,7l673,680r11,-11l686,664r,-52l647,612,537,501r-5,-2l73,499,60,496,49,489,41,478,38,464,39,74,41,61,49,50,60,42,73,39r709,l771,22,747,6,718,xm782,39r-63,l732,42r11,8l751,61r3,13l754,464r-3,14l743,489r-11,7l719,499r-63,l647,508r,104l686,612r,-74l718,538r29,-6l771,516r15,-23l792,464r,-390l786,46r-4,-7xm271,221r-13,3l247,232r-7,11l237,256r3,13l247,280r11,7l271,290r1,l285,287r11,-8l303,268r2,-13l303,242r-8,-11l284,224r-13,-3xm396,221r-13,3l372,232r-7,11l362,256r3,13l372,280r11,7l396,290r1,l410,287r11,-8l428,268r2,-13l428,242r-8,-11l409,224r-13,-3xm521,221r-13,3l497,232r-7,11l487,256r3,13l497,280r11,7l521,290r1,l535,287r11,-8l553,268r2,-13l553,242r-8,-11l534,224r-13,-3xe" fillcolor="#003263" stroked="f">
                      <v:path arrowok="t" o:connecttype="custom" o:connectlocs="202565,709930;215900,834390;269875,848360;278130,937895;329565,894715;289560,823595;233680,816610;227330,709930;539115,506730;539115,531495;675005,537845;681355,801370;668020,821690;365125,824865;376555,848360;692150,834390;706120,553720;677545,510540;46355,337820;3175,367030;3175,650875;46355,679450;419735,769620;435610,759460;340995,655955;38100,652780;24130,632460;31115,369570;496570,362585;455930,337820;464820,364490;478790,384810;471805,648335;416560,654685;435610,726440;474345,675640;502920,632460;496570,362585;156845,485140;152400,508635;172085,521970;187960,514985;192405,491490;172085,478155;236220,485140;229870,500380;243205,520065;260350,520065;273050,499745;259715,480060;322580,480060;309245,500380;315595,515620;331470,521970;351155,508000;346075,484505" o:connectangles="0,0,0,0,0,0,0,0,0,0,0,0,0,0,0,0,0,0,0,0,0,0,0,0,0,0,0,0,0,0,0,0,0,0,0,0,0,0,0,0,0,0,0,0,0,0,0,0,0,0,0,0,0,0,0,0"/>
                      <w10:wrap type="topAndBottom" anchorx="page"/>
                    </v:shape>
                  </w:pict>
                </mc:Fallback>
              </mc:AlternateContent>
            </w:r>
            <w:r w:rsidR="0027381D">
              <w:rPr>
                <w:color w:val="003263" w:themeColor="text2"/>
              </w:rPr>
              <w:t>what you t</w:t>
            </w:r>
            <w:r w:rsidR="00EE065B">
              <w:rPr>
                <w:color w:val="003263" w:themeColor="text2"/>
              </w:rPr>
              <w:t>OLD US</w:t>
            </w:r>
          </w:p>
        </w:tc>
      </w:tr>
    </w:tbl>
    <w:p w14:paraId="00AE79E2" w14:textId="7F93E888" w:rsidR="0027381D" w:rsidRDefault="00054E34" w:rsidP="00834B70">
      <w:pPr>
        <w:pStyle w:val="BodyText"/>
        <w:rPr>
          <w:rFonts w:cstheme="minorHAnsi"/>
          <w:bCs/>
          <w:color w:val="231F2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79EB8E" wp14:editId="1DD249CA">
                <wp:simplePos x="0" y="0"/>
                <wp:positionH relativeFrom="column">
                  <wp:posOffset>592455</wp:posOffset>
                </wp:positionH>
                <wp:positionV relativeFrom="paragraph">
                  <wp:posOffset>260985</wp:posOffset>
                </wp:positionV>
                <wp:extent cx="2319338" cy="785495"/>
                <wp:effectExtent l="0" t="0" r="508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338" cy="785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627BF" w14:textId="4402AD01" w:rsidR="0027381D" w:rsidRPr="0027381D" w:rsidRDefault="0027381D" w:rsidP="0027381D">
                            <w:pPr>
                              <w:rPr>
                                <w:color w:val="003263" w:themeColor="text2"/>
                                <w:sz w:val="28"/>
                                <w:szCs w:val="28"/>
                              </w:rPr>
                            </w:pP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8"/>
                                <w:szCs w:val="28"/>
                              </w:rPr>
                              <w:t>“</w:t>
                            </w:r>
                            <w:r w:rsidR="006C4A9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to preserve one of the last remaining tenants of Plains Grassy Woodlands</w:t>
                            </w: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.”</w:t>
                            </w: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7BE90F2" w14:textId="77777777" w:rsidR="0027381D" w:rsidRDefault="0027381D" w:rsidP="0027381D">
                            <w:pPr>
                              <w:pStyle w:val="BodyText"/>
                              <w:rPr>
                                <w:rFonts w:cstheme="minorHAnsi"/>
                                <w:color w:val="231F20" w:themeColor="text1"/>
                              </w:rPr>
                            </w:pPr>
                          </w:p>
                          <w:p w14:paraId="17AD98E2" w14:textId="511D3148" w:rsidR="0027381D" w:rsidRPr="006C6D3E" w:rsidRDefault="0027381D" w:rsidP="0027381D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9EB8E" id="_x0000_s1070" type="#_x0000_t202" style="position:absolute;margin-left:46.65pt;margin-top:20.55pt;width:182.65pt;height:61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" filled="f" stroked="f">
                <v:textbox inset="0,0,0,0">
                  <w:txbxContent>
                    <w:p w14:paraId="586627BF" w14:textId="4402AD01" w:rsidR="0027381D" w:rsidRPr="0027381D" w:rsidRDefault="0027381D" w:rsidP="0027381D">
                      <w:pPr>
                        <w:rPr>
                          <w:color w:val="003263" w:themeColor="text2"/>
                          <w:sz w:val="28"/>
                          <w:szCs w:val="28"/>
                        </w:rPr>
                      </w:pP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8"/>
                          <w:szCs w:val="28"/>
                        </w:rPr>
                        <w:t>“</w:t>
                      </w:r>
                      <w:r w:rsidR="006C4A9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to preserve one of the last remaining tenants of Plains Grassy Woodlands</w:t>
                      </w: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.”</w:t>
                      </w: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7BE90F2" w14:textId="77777777" w:rsidR="0027381D" w:rsidRDefault="0027381D" w:rsidP="0027381D">
                      <w:pPr>
                        <w:pStyle w:val="BodyText"/>
                        <w:rPr>
                          <w:rFonts w:cstheme="minorHAnsi"/>
                          <w:color w:val="231F20" w:themeColor="text1"/>
                        </w:rPr>
                      </w:pPr>
                    </w:p>
                    <w:p w14:paraId="17AD98E2" w14:textId="511D3148" w:rsidR="0027381D" w:rsidRPr="006C6D3E" w:rsidRDefault="0027381D" w:rsidP="0027381D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D3DD598" wp14:editId="26C37B34">
                <wp:simplePos x="0" y="0"/>
                <wp:positionH relativeFrom="column">
                  <wp:posOffset>3516630</wp:posOffset>
                </wp:positionH>
                <wp:positionV relativeFrom="paragraph">
                  <wp:posOffset>118110</wp:posOffset>
                </wp:positionV>
                <wp:extent cx="2762250" cy="7429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27950" w14:textId="1F4D3C84" w:rsidR="0027381D" w:rsidRPr="0027381D" w:rsidRDefault="0027381D" w:rsidP="0027381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</w:pP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“It </w:t>
                            </w:r>
                            <w:r w:rsidR="00426B8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is clear that the environmental values will be protected and </w:t>
                            </w:r>
                            <w:r w:rsidR="00EA4998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enhanced,</w:t>
                            </w:r>
                            <w:r w:rsidR="00426B8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 and I support that</w:t>
                            </w: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.”</w:t>
                            </w:r>
                          </w:p>
                          <w:p w14:paraId="3E6E7029" w14:textId="77777777" w:rsidR="0027381D" w:rsidRPr="006C6D3E" w:rsidRDefault="0027381D" w:rsidP="0027381D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DD598" id="_x0000_s1071" type="#_x0000_t202" style="position:absolute;margin-left:276.9pt;margin-top:9.3pt;width:217.5pt;height:5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" filled="f" stroked="f">
                <v:textbox inset="0,0,0,0">
                  <w:txbxContent>
                    <w:p w14:paraId="0BD27950" w14:textId="1F4D3C84" w:rsidR="0027381D" w:rsidRPr="0027381D" w:rsidRDefault="0027381D" w:rsidP="0027381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</w:pP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 xml:space="preserve">“It </w:t>
                      </w:r>
                      <w:r w:rsidR="00426B81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 xml:space="preserve">is clear that the environmental values will be protected and </w:t>
                      </w:r>
                      <w:r w:rsidR="00EA4998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enhanced,</w:t>
                      </w:r>
                      <w:r w:rsidR="00426B81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 xml:space="preserve"> and I support that</w:t>
                      </w: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.”</w:t>
                      </w:r>
                    </w:p>
                    <w:p w14:paraId="3E6E7029" w14:textId="77777777" w:rsidR="0027381D" w:rsidRPr="006C6D3E" w:rsidRDefault="0027381D" w:rsidP="0027381D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CCFF0C" w14:textId="6C0CED64" w:rsidR="00054E34" w:rsidRPr="00054E34" w:rsidRDefault="00054E34" w:rsidP="004D312B">
      <w:pPr>
        <w:pStyle w:val="BodyText"/>
      </w:pPr>
    </w:p>
    <w:p w14:paraId="4B3B3679" w14:textId="39A59A9F" w:rsidR="00054E34" w:rsidRPr="00054E34" w:rsidRDefault="00054E34" w:rsidP="00054E34"/>
    <w:p w14:paraId="2129975C" w14:textId="4B735720" w:rsidR="00054E34" w:rsidRPr="00054E34" w:rsidRDefault="00054E34" w:rsidP="00054E34"/>
    <w:p w14:paraId="4DFC0ED0" w14:textId="46FBFC81" w:rsidR="00054E34" w:rsidRPr="00054E34" w:rsidRDefault="004D312B" w:rsidP="00054E34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BA51F1" wp14:editId="4C12BF59">
                <wp:simplePos x="0" y="0"/>
                <wp:positionH relativeFrom="margin">
                  <wp:align>left</wp:align>
                </wp:positionH>
                <wp:positionV relativeFrom="paragraph">
                  <wp:posOffset>165417</wp:posOffset>
                </wp:positionV>
                <wp:extent cx="3638550" cy="14097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99624" w14:textId="09555F33" w:rsidR="0067760D" w:rsidRPr="0027381D" w:rsidRDefault="0067760D" w:rsidP="0067760D">
                            <w:pPr>
                              <w:rPr>
                                <w:color w:val="003263" w:themeColor="text2"/>
                                <w:sz w:val="28"/>
                                <w:szCs w:val="28"/>
                              </w:rPr>
                            </w:pP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8"/>
                                <w:szCs w:val="28"/>
                              </w:rPr>
                              <w:t>“</w:t>
                            </w:r>
                            <w:r w:rsidR="009A1098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As a resident who observed and photographed this reserve for nearly 20 years, I’m happy that a Master Plan and a very good Concept Plan is now seeking community consultation on the </w:t>
                            </w:r>
                            <w:proofErr w:type="gramStart"/>
                            <w:r w:rsidR="009A1098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long</w:t>
                            </w:r>
                            <w:r w:rsidR="00EE065B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1098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term</w:t>
                            </w:r>
                            <w:proofErr w:type="gramEnd"/>
                            <w:r w:rsidR="009A1098">
                              <w:rPr>
                                <w:rFonts w:asciiTheme="majorHAnsi" w:hAnsiTheme="majorHAnsi" w:cstheme="majorHAnsi"/>
                                <w:b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 conservation and preservation of this Reserve</w:t>
                            </w: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.”</w:t>
                            </w: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D1B62C" w14:textId="77777777" w:rsidR="0067760D" w:rsidRDefault="0067760D" w:rsidP="0067760D">
                            <w:pPr>
                              <w:pStyle w:val="BodyText"/>
                              <w:rPr>
                                <w:rFonts w:cstheme="minorHAnsi"/>
                                <w:color w:val="231F20" w:themeColor="text1"/>
                              </w:rPr>
                            </w:pPr>
                          </w:p>
                          <w:p w14:paraId="2446A0AF" w14:textId="77777777" w:rsidR="0067760D" w:rsidRPr="006C6D3E" w:rsidRDefault="0067760D" w:rsidP="0067760D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51F1" id="_x0000_s1072" type="#_x0000_t202" style="position:absolute;margin-left:0;margin-top:13pt;width:286.5pt;height:111pt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" filled="f" stroked="f">
                <v:textbox inset="0,0,0,0">
                  <w:txbxContent>
                    <w:p w14:paraId="2A099624" w14:textId="09555F33" w:rsidR="0067760D" w:rsidRPr="0027381D" w:rsidRDefault="0067760D" w:rsidP="0067760D">
                      <w:pPr>
                        <w:rPr>
                          <w:color w:val="003263" w:themeColor="text2"/>
                          <w:sz w:val="28"/>
                          <w:szCs w:val="28"/>
                        </w:rPr>
                      </w:pP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8"/>
                          <w:szCs w:val="28"/>
                        </w:rPr>
                        <w:t>“</w:t>
                      </w:r>
                      <w:r w:rsidR="009A1098">
                        <w:rPr>
                          <w:rFonts w:asciiTheme="majorHAnsi" w:hAnsiTheme="majorHAnsi" w:cstheme="majorHAnsi"/>
                          <w:b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 xml:space="preserve">As a resident who observed and photographed this reserve for nearly 20 years, I’m happy that a Master Plan and a very good Concept Plan is now seeking community consultation on the </w:t>
                      </w:r>
                      <w:proofErr w:type="gramStart"/>
                      <w:r w:rsidR="009A1098">
                        <w:rPr>
                          <w:rFonts w:asciiTheme="majorHAnsi" w:hAnsiTheme="majorHAnsi" w:cstheme="majorHAnsi"/>
                          <w:b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long</w:t>
                      </w:r>
                      <w:r w:rsidR="00EE065B">
                        <w:rPr>
                          <w:rFonts w:asciiTheme="majorHAnsi" w:hAnsiTheme="majorHAnsi" w:cstheme="majorHAnsi"/>
                          <w:b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 xml:space="preserve"> </w:t>
                      </w:r>
                      <w:r w:rsidR="009A1098">
                        <w:rPr>
                          <w:rFonts w:asciiTheme="majorHAnsi" w:hAnsiTheme="majorHAnsi" w:cstheme="majorHAnsi"/>
                          <w:b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term</w:t>
                      </w:r>
                      <w:proofErr w:type="gramEnd"/>
                      <w:r w:rsidR="009A1098">
                        <w:rPr>
                          <w:rFonts w:asciiTheme="majorHAnsi" w:hAnsiTheme="majorHAnsi" w:cstheme="majorHAnsi"/>
                          <w:b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 xml:space="preserve"> conservation and preservation of this Reserve</w:t>
                      </w: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.”</w:t>
                      </w: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D1B62C" w14:textId="77777777" w:rsidR="0067760D" w:rsidRDefault="0067760D" w:rsidP="0067760D">
                      <w:pPr>
                        <w:pStyle w:val="BodyText"/>
                        <w:rPr>
                          <w:rFonts w:cstheme="minorHAnsi"/>
                          <w:color w:val="231F20" w:themeColor="text1"/>
                        </w:rPr>
                      </w:pPr>
                    </w:p>
                    <w:p w14:paraId="2446A0AF" w14:textId="77777777" w:rsidR="0067760D" w:rsidRPr="006C6D3E" w:rsidRDefault="0067760D" w:rsidP="0067760D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A06D6" w14:textId="54101481" w:rsidR="00054E34" w:rsidRPr="00054E34" w:rsidRDefault="00054E34" w:rsidP="00054E34"/>
    <w:p w14:paraId="7AA82D4B" w14:textId="148449F2" w:rsidR="00054E34" w:rsidRPr="00054E34" w:rsidRDefault="004D312B" w:rsidP="00054E34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00596E1" wp14:editId="387AC474">
                <wp:simplePos x="0" y="0"/>
                <wp:positionH relativeFrom="column">
                  <wp:posOffset>3988117</wp:posOffset>
                </wp:positionH>
                <wp:positionV relativeFrom="paragraph">
                  <wp:posOffset>3493</wp:posOffset>
                </wp:positionV>
                <wp:extent cx="2571750" cy="11239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B2EA1" w14:textId="3BFFB7F3" w:rsidR="009A1098" w:rsidRPr="0027381D" w:rsidRDefault="009A1098" w:rsidP="009A1098">
                            <w:pPr>
                              <w:rPr>
                                <w:color w:val="003263" w:themeColor="text2"/>
                                <w:sz w:val="28"/>
                                <w:szCs w:val="28"/>
                              </w:rPr>
                            </w:pPr>
                            <w:r w:rsidRPr="0027381D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“</w:t>
                            </w:r>
                            <w:r w:rsidR="006F2963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Still frustrated at the council treatment of the Indented Head community and the way they gave developers everything they wanted.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14:paraId="60A89653" w14:textId="77777777" w:rsidR="009A1098" w:rsidRDefault="009A1098" w:rsidP="009A1098">
                            <w:pPr>
                              <w:pStyle w:val="BodyText"/>
                              <w:rPr>
                                <w:rFonts w:cstheme="minorHAnsi"/>
                                <w:color w:val="231F20" w:themeColor="text1"/>
                              </w:rPr>
                            </w:pPr>
                          </w:p>
                          <w:p w14:paraId="3E9BE510" w14:textId="77777777" w:rsidR="009A1098" w:rsidRPr="006C6D3E" w:rsidRDefault="009A1098" w:rsidP="009A1098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596E1" id="_x0000_s1073" type="#_x0000_t202" style="position:absolute;margin-left:314pt;margin-top:.3pt;width:202.5pt;height:88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" filled="f" stroked="f">
                <v:textbox inset="0,0,0,0">
                  <w:txbxContent>
                    <w:p w14:paraId="312B2EA1" w14:textId="3BFFB7F3" w:rsidR="009A1098" w:rsidRPr="0027381D" w:rsidRDefault="009A1098" w:rsidP="009A1098">
                      <w:pPr>
                        <w:rPr>
                          <w:color w:val="003263" w:themeColor="text2"/>
                          <w:sz w:val="28"/>
                          <w:szCs w:val="28"/>
                        </w:rPr>
                      </w:pPr>
                      <w:r w:rsidRPr="0027381D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“</w:t>
                      </w:r>
                      <w:r w:rsidR="006F2963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Still frustrated at the council treatment of the Indented Head community and the way they gave developers everything they wanted.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8"/>
                          <w:szCs w:val="28"/>
                        </w:rPr>
                        <w:t>”</w:t>
                      </w:r>
                    </w:p>
                    <w:p w14:paraId="60A89653" w14:textId="77777777" w:rsidR="009A1098" w:rsidRDefault="009A1098" w:rsidP="009A1098">
                      <w:pPr>
                        <w:pStyle w:val="BodyText"/>
                        <w:rPr>
                          <w:rFonts w:cstheme="minorHAnsi"/>
                          <w:color w:val="231F20" w:themeColor="text1"/>
                        </w:rPr>
                      </w:pPr>
                    </w:p>
                    <w:p w14:paraId="3E9BE510" w14:textId="77777777" w:rsidR="009A1098" w:rsidRPr="006C6D3E" w:rsidRDefault="009A1098" w:rsidP="009A1098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8156AB" w14:textId="43CDF524" w:rsidR="00054E34" w:rsidRPr="00054E34" w:rsidRDefault="00054E34" w:rsidP="00054E34"/>
    <w:p w14:paraId="5721841B" w14:textId="1C9A8D1C" w:rsidR="00054E34" w:rsidRPr="00054E34" w:rsidRDefault="00054E34" w:rsidP="00054E34"/>
    <w:p w14:paraId="1750585E" w14:textId="7741C0B9" w:rsidR="00054E34" w:rsidRPr="00054E34" w:rsidRDefault="00054E34" w:rsidP="00054E34"/>
    <w:p w14:paraId="33E592C2" w14:textId="776CE6BD" w:rsidR="00054E34" w:rsidRPr="00054E34" w:rsidRDefault="00054E34" w:rsidP="00054E34"/>
    <w:p w14:paraId="4B230628" w14:textId="19B016A2" w:rsidR="00054E34" w:rsidRPr="00054E34" w:rsidRDefault="00054E34" w:rsidP="00054E34"/>
    <w:p w14:paraId="1361001F" w14:textId="0B4E72BE" w:rsidR="00054E34" w:rsidRPr="00054E34" w:rsidRDefault="00054E34" w:rsidP="00054E34"/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054E34" w14:paraId="59CB7C6E" w14:textId="77777777" w:rsidTr="00C064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82B2230" w14:textId="77777777" w:rsidR="00054E34" w:rsidRPr="006C6D3E" w:rsidRDefault="00054E34" w:rsidP="00C064DA">
            <w:pPr>
              <w:pStyle w:val="BodyText"/>
              <w:rPr>
                <w:color w:val="003263" w:themeColor="text2"/>
              </w:rPr>
            </w:pPr>
            <w:r w:rsidRPr="000443F5">
              <w:rPr>
                <w:color w:val="003263" w:themeColor="text2"/>
              </w:rPr>
              <w:t xml:space="preserve">Next Steps </w:t>
            </w:r>
            <w:r>
              <w:rPr>
                <w:color w:val="003263" w:themeColor="text2"/>
              </w:rPr>
              <w:t>for this reserve</w:t>
            </w:r>
          </w:p>
        </w:tc>
      </w:tr>
    </w:tbl>
    <w:p w14:paraId="395B15B2" w14:textId="68FFA8CA" w:rsidR="00016FB2" w:rsidRPr="00F60124" w:rsidRDefault="00054E34" w:rsidP="00054E34">
      <w:pPr>
        <w:pStyle w:val="BodyText"/>
        <w:rPr>
          <w:rFonts w:cstheme="minorHAnsi"/>
          <w:color w:val="002060"/>
          <w:sz w:val="22"/>
          <w:szCs w:val="22"/>
          <w:lang w:val="en-US"/>
        </w:rPr>
      </w:pPr>
      <w:r w:rsidRPr="00F60124">
        <w:rPr>
          <w:rFonts w:cstheme="minorHAnsi"/>
          <w:color w:val="002060"/>
          <w:sz w:val="22"/>
          <w:szCs w:val="22"/>
          <w:lang w:val="en-US"/>
        </w:rPr>
        <w:t xml:space="preserve">The next stage of the </w:t>
      </w:r>
      <w:bookmarkStart w:id="2" w:name="_Hlk96520654"/>
      <w:r w:rsidRPr="00F60124">
        <w:rPr>
          <w:rFonts w:cstheme="minorHAnsi"/>
          <w:color w:val="002060"/>
          <w:sz w:val="22"/>
          <w:szCs w:val="22"/>
          <w:lang w:val="en-US"/>
        </w:rPr>
        <w:t xml:space="preserve">Indented Head Woodland Nature Reserve </w:t>
      </w:r>
      <w:bookmarkEnd w:id="2"/>
      <w:r w:rsidR="000A5F44" w:rsidRPr="00F60124">
        <w:rPr>
          <w:rFonts w:cstheme="minorHAnsi"/>
          <w:color w:val="002060"/>
          <w:sz w:val="22"/>
          <w:szCs w:val="22"/>
          <w:lang w:val="en-US"/>
        </w:rPr>
        <w:t xml:space="preserve">project </w:t>
      </w:r>
      <w:r w:rsidRPr="00F60124">
        <w:rPr>
          <w:rFonts w:cstheme="minorHAnsi"/>
          <w:color w:val="002060"/>
          <w:sz w:val="22"/>
          <w:szCs w:val="22"/>
          <w:lang w:val="en-US"/>
        </w:rPr>
        <w:t xml:space="preserve">is to collate the </w:t>
      </w:r>
      <w:r w:rsidR="000A5F44" w:rsidRPr="00F60124">
        <w:rPr>
          <w:rFonts w:cstheme="minorHAnsi"/>
          <w:color w:val="002060"/>
          <w:sz w:val="22"/>
          <w:szCs w:val="22"/>
          <w:lang w:val="en-US"/>
        </w:rPr>
        <w:t xml:space="preserve">feedback from </w:t>
      </w:r>
      <w:r w:rsidRPr="00F60124">
        <w:rPr>
          <w:rFonts w:cstheme="minorHAnsi"/>
          <w:color w:val="002060"/>
          <w:sz w:val="22"/>
          <w:szCs w:val="22"/>
          <w:lang w:val="en-US"/>
        </w:rPr>
        <w:t xml:space="preserve">the community consultation process and consider these in the development of the Draft Masterplan for the reserve. </w:t>
      </w:r>
    </w:p>
    <w:p w14:paraId="5EB93D92" w14:textId="3E74192C" w:rsidR="000A5F44" w:rsidRPr="00F60124" w:rsidRDefault="00054E34" w:rsidP="00054E34">
      <w:pPr>
        <w:pStyle w:val="BodyText"/>
        <w:rPr>
          <w:rFonts w:cstheme="minorHAnsi"/>
          <w:color w:val="002060"/>
          <w:sz w:val="22"/>
          <w:szCs w:val="22"/>
          <w:lang w:val="en-US"/>
        </w:rPr>
      </w:pPr>
      <w:r w:rsidRPr="00F60124">
        <w:rPr>
          <w:rFonts w:cstheme="minorHAnsi"/>
          <w:color w:val="002060"/>
          <w:sz w:val="22"/>
          <w:szCs w:val="22"/>
          <w:lang w:val="en-US"/>
        </w:rPr>
        <w:t>Once the Draft Masterplan has been developed and approved</w:t>
      </w:r>
      <w:r w:rsidR="00D20DDA" w:rsidRPr="00F60124">
        <w:rPr>
          <w:rFonts w:cstheme="minorHAnsi"/>
          <w:color w:val="002060"/>
          <w:sz w:val="22"/>
          <w:szCs w:val="22"/>
          <w:lang w:val="en-US"/>
        </w:rPr>
        <w:t xml:space="preserve"> by Council,</w:t>
      </w:r>
      <w:r w:rsidRPr="00F60124">
        <w:rPr>
          <w:rFonts w:cstheme="minorHAnsi"/>
          <w:color w:val="002060"/>
          <w:sz w:val="22"/>
          <w:szCs w:val="22"/>
          <w:lang w:val="en-US"/>
        </w:rPr>
        <w:t xml:space="preserve"> we will be going back out for </w:t>
      </w:r>
      <w:r w:rsidR="00D20DDA" w:rsidRPr="00F60124">
        <w:rPr>
          <w:rFonts w:cstheme="minorHAnsi"/>
          <w:color w:val="002060"/>
          <w:sz w:val="22"/>
          <w:szCs w:val="22"/>
          <w:lang w:val="en-US"/>
        </w:rPr>
        <w:t xml:space="preserve">further </w:t>
      </w:r>
      <w:r w:rsidRPr="00F60124">
        <w:rPr>
          <w:rFonts w:cstheme="minorHAnsi"/>
          <w:color w:val="002060"/>
          <w:sz w:val="22"/>
          <w:szCs w:val="22"/>
          <w:lang w:val="en-US"/>
        </w:rPr>
        <w:t>community consultation in the event to develop the Indented Head Woodland Nature Reserve Master</w:t>
      </w:r>
      <w:r w:rsidR="000A5F44" w:rsidRPr="00F60124">
        <w:rPr>
          <w:rFonts w:cstheme="minorHAnsi"/>
          <w:color w:val="002060"/>
          <w:sz w:val="22"/>
          <w:szCs w:val="22"/>
          <w:lang w:val="en-US"/>
        </w:rPr>
        <w:t>p</w:t>
      </w:r>
      <w:r w:rsidRPr="00F60124">
        <w:rPr>
          <w:rFonts w:cstheme="minorHAnsi"/>
          <w:color w:val="002060"/>
          <w:sz w:val="22"/>
          <w:szCs w:val="22"/>
          <w:lang w:val="en-US"/>
        </w:rPr>
        <w:t xml:space="preserve">lan. </w:t>
      </w:r>
    </w:p>
    <w:p w14:paraId="3C4055A7" w14:textId="326819F9" w:rsidR="00054E34" w:rsidRPr="00F60124" w:rsidRDefault="00054E34" w:rsidP="00054E34">
      <w:pPr>
        <w:pStyle w:val="BodyText"/>
        <w:rPr>
          <w:rFonts w:cstheme="minorHAnsi"/>
          <w:color w:val="002060"/>
          <w:sz w:val="22"/>
          <w:szCs w:val="22"/>
          <w:lang w:val="en-US"/>
        </w:rPr>
      </w:pPr>
      <w:r w:rsidRPr="00F60124">
        <w:rPr>
          <w:rFonts w:cstheme="minorHAnsi"/>
          <w:color w:val="002060"/>
          <w:sz w:val="22"/>
          <w:szCs w:val="22"/>
          <w:lang w:val="en-US"/>
        </w:rPr>
        <w:t xml:space="preserve">This will guide the City on what the community would like to see on offer in this nature reserve for future generations. </w:t>
      </w:r>
    </w:p>
    <w:sectPr w:rsidR="00054E34" w:rsidRPr="00F60124" w:rsidSect="00834B7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150735" w14:textId="77777777" w:rsidR="000A2116" w:rsidRDefault="000A2116" w:rsidP="00CE604F">
      <w:r>
        <w:separator/>
      </w:r>
    </w:p>
    <w:p w14:paraId="6AC26048" w14:textId="77777777" w:rsidR="000A2116" w:rsidRDefault="000A2116" w:rsidP="00CE604F"/>
    <w:p w14:paraId="3DF496CD" w14:textId="77777777" w:rsidR="000A2116" w:rsidRDefault="000A2116" w:rsidP="00CE604F"/>
    <w:p w14:paraId="6B4A1ED8" w14:textId="77777777" w:rsidR="000A2116" w:rsidRDefault="000A2116" w:rsidP="00CE604F"/>
  </w:endnote>
  <w:endnote w:type="continuationSeparator" w:id="0">
    <w:p w14:paraId="0E12AA7A" w14:textId="77777777" w:rsidR="000A2116" w:rsidRDefault="000A2116" w:rsidP="00CE604F">
      <w:r>
        <w:continuationSeparator/>
      </w:r>
    </w:p>
    <w:p w14:paraId="7D22D47F" w14:textId="77777777" w:rsidR="000A2116" w:rsidRDefault="000A2116" w:rsidP="00CE604F"/>
    <w:p w14:paraId="3C3F0599" w14:textId="77777777" w:rsidR="000A2116" w:rsidRDefault="000A2116" w:rsidP="00CE604F"/>
    <w:p w14:paraId="58C682FE" w14:textId="77777777" w:rsidR="000A2116" w:rsidRDefault="000A2116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ADDBDD-99A8-4059-A02F-20FF723B923A}"/>
    <w:embedBold r:id="rId2" w:fontKey="{D5197023-2DEC-41A6-B7A6-457BE0B104BB}"/>
    <w:embedItalic r:id="rId3" w:fontKey="{B7115D04-8803-4AE4-979B-F7B643C8249C}"/>
    <w:embedBoldItalic r:id="rId4" w:fontKey="{193F46F3-F2C2-48E7-9F04-DF78C2DD8B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ndon Grotesque Black">
    <w:altName w:val="Calibri"/>
    <w:charset w:val="00"/>
    <w:family w:val="swiss"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7BFE17" w14:textId="77777777" w:rsidR="00B855DC" w:rsidRDefault="00B85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4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7650AD" w14:textId="77777777" w:rsidR="00B855DC" w:rsidRDefault="00B855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A90CC" w14:textId="77777777" w:rsidR="000A2116" w:rsidRDefault="000A2116" w:rsidP="00CE604F">
      <w:r>
        <w:separator/>
      </w:r>
    </w:p>
    <w:p w14:paraId="08C1CAF0" w14:textId="77777777" w:rsidR="000A2116" w:rsidRDefault="000A2116" w:rsidP="00CE604F"/>
    <w:p w14:paraId="0D93112A" w14:textId="77777777" w:rsidR="000A2116" w:rsidRDefault="000A2116" w:rsidP="00CE604F"/>
    <w:p w14:paraId="5E061FAB" w14:textId="77777777" w:rsidR="000A2116" w:rsidRDefault="000A2116" w:rsidP="00CE604F"/>
  </w:footnote>
  <w:footnote w:type="continuationSeparator" w:id="0">
    <w:p w14:paraId="29F21717" w14:textId="77777777" w:rsidR="000A2116" w:rsidRDefault="000A2116" w:rsidP="00CE604F">
      <w:r>
        <w:continuationSeparator/>
      </w:r>
    </w:p>
    <w:p w14:paraId="476C85A0" w14:textId="77777777" w:rsidR="000A2116" w:rsidRDefault="000A2116" w:rsidP="00CE604F"/>
    <w:p w14:paraId="294F34C7" w14:textId="77777777" w:rsidR="000A2116" w:rsidRDefault="000A2116" w:rsidP="00CE604F"/>
    <w:p w14:paraId="5EA86E1D" w14:textId="77777777" w:rsidR="000A2116" w:rsidRDefault="000A2116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5A513" w14:textId="77777777" w:rsidR="00B855DC" w:rsidRDefault="00B855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9914C7" w14:textId="77777777" w:rsidR="00B855DC" w:rsidRDefault="00B855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1E7CE" w14:textId="77777777" w:rsidR="00B855DC" w:rsidRDefault="00B855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10362"/>
    <w:rsid w:val="00012493"/>
    <w:rsid w:val="00015395"/>
    <w:rsid w:val="00015489"/>
    <w:rsid w:val="00016FB2"/>
    <w:rsid w:val="00021629"/>
    <w:rsid w:val="000340A9"/>
    <w:rsid w:val="00035765"/>
    <w:rsid w:val="00035E23"/>
    <w:rsid w:val="00041675"/>
    <w:rsid w:val="000443F5"/>
    <w:rsid w:val="00051849"/>
    <w:rsid w:val="00054E34"/>
    <w:rsid w:val="00056673"/>
    <w:rsid w:val="00072C00"/>
    <w:rsid w:val="000767E6"/>
    <w:rsid w:val="000816C6"/>
    <w:rsid w:val="0008298C"/>
    <w:rsid w:val="000830C8"/>
    <w:rsid w:val="000846FE"/>
    <w:rsid w:val="000873E7"/>
    <w:rsid w:val="0009559C"/>
    <w:rsid w:val="00095E19"/>
    <w:rsid w:val="000A0633"/>
    <w:rsid w:val="000A2116"/>
    <w:rsid w:val="000A5F44"/>
    <w:rsid w:val="000A73E8"/>
    <w:rsid w:val="000B5463"/>
    <w:rsid w:val="000C2502"/>
    <w:rsid w:val="000C4EFB"/>
    <w:rsid w:val="000C7DD4"/>
    <w:rsid w:val="000D6EA5"/>
    <w:rsid w:val="000E22A7"/>
    <w:rsid w:val="000E46A7"/>
    <w:rsid w:val="000F4ED8"/>
    <w:rsid w:val="000F52FE"/>
    <w:rsid w:val="000F71C6"/>
    <w:rsid w:val="00103137"/>
    <w:rsid w:val="00104560"/>
    <w:rsid w:val="00113B8E"/>
    <w:rsid w:val="00114534"/>
    <w:rsid w:val="0011699E"/>
    <w:rsid w:val="00117AE7"/>
    <w:rsid w:val="001207DA"/>
    <w:rsid w:val="00121968"/>
    <w:rsid w:val="0012356D"/>
    <w:rsid w:val="00126586"/>
    <w:rsid w:val="00133048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381D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720A"/>
    <w:rsid w:val="002D2753"/>
    <w:rsid w:val="002D627C"/>
    <w:rsid w:val="002D718B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95D"/>
    <w:rsid w:val="003357C3"/>
    <w:rsid w:val="00343F6C"/>
    <w:rsid w:val="003563BF"/>
    <w:rsid w:val="00361EB0"/>
    <w:rsid w:val="00363D19"/>
    <w:rsid w:val="0036663C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26B81"/>
    <w:rsid w:val="00436650"/>
    <w:rsid w:val="00444C5F"/>
    <w:rsid w:val="004470FA"/>
    <w:rsid w:val="00447B04"/>
    <w:rsid w:val="00456338"/>
    <w:rsid w:val="004568F3"/>
    <w:rsid w:val="00461C05"/>
    <w:rsid w:val="00462820"/>
    <w:rsid w:val="00466A5F"/>
    <w:rsid w:val="004735CE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12B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41962"/>
    <w:rsid w:val="00552ED1"/>
    <w:rsid w:val="00555916"/>
    <w:rsid w:val="005562F1"/>
    <w:rsid w:val="005567C3"/>
    <w:rsid w:val="00557B84"/>
    <w:rsid w:val="00561C65"/>
    <w:rsid w:val="00563121"/>
    <w:rsid w:val="0058352A"/>
    <w:rsid w:val="00585605"/>
    <w:rsid w:val="00593EDF"/>
    <w:rsid w:val="00595475"/>
    <w:rsid w:val="00595895"/>
    <w:rsid w:val="005B374E"/>
    <w:rsid w:val="005B4482"/>
    <w:rsid w:val="005B7F2F"/>
    <w:rsid w:val="005C11CA"/>
    <w:rsid w:val="005C428F"/>
    <w:rsid w:val="005D35B0"/>
    <w:rsid w:val="005D47B0"/>
    <w:rsid w:val="005D4B4A"/>
    <w:rsid w:val="005E5955"/>
    <w:rsid w:val="005F5864"/>
    <w:rsid w:val="00603066"/>
    <w:rsid w:val="00605A93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60D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4A96"/>
    <w:rsid w:val="006C596B"/>
    <w:rsid w:val="006C6D3E"/>
    <w:rsid w:val="006D39B9"/>
    <w:rsid w:val="006E58AA"/>
    <w:rsid w:val="006E6E31"/>
    <w:rsid w:val="006F0469"/>
    <w:rsid w:val="006F2963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30BC4"/>
    <w:rsid w:val="00735058"/>
    <w:rsid w:val="00740BE0"/>
    <w:rsid w:val="00742416"/>
    <w:rsid w:val="00743140"/>
    <w:rsid w:val="00746CAB"/>
    <w:rsid w:val="00754905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52C7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26F29"/>
    <w:rsid w:val="00830EAA"/>
    <w:rsid w:val="0083162B"/>
    <w:rsid w:val="00834B70"/>
    <w:rsid w:val="00841D8C"/>
    <w:rsid w:val="008428C4"/>
    <w:rsid w:val="008429D4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6846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1098"/>
    <w:rsid w:val="009A2615"/>
    <w:rsid w:val="009A2FBA"/>
    <w:rsid w:val="009A38C0"/>
    <w:rsid w:val="009A4A34"/>
    <w:rsid w:val="009B479D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05BB9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5DC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E3BB3"/>
    <w:rsid w:val="00BF3A65"/>
    <w:rsid w:val="00BF3F49"/>
    <w:rsid w:val="00C00D22"/>
    <w:rsid w:val="00C04A64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141B"/>
    <w:rsid w:val="00C424D2"/>
    <w:rsid w:val="00C46957"/>
    <w:rsid w:val="00C5027F"/>
    <w:rsid w:val="00C513DF"/>
    <w:rsid w:val="00C559D8"/>
    <w:rsid w:val="00C56B6C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176B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179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0DDA"/>
    <w:rsid w:val="00D24945"/>
    <w:rsid w:val="00D26389"/>
    <w:rsid w:val="00D2719A"/>
    <w:rsid w:val="00D30873"/>
    <w:rsid w:val="00D334B0"/>
    <w:rsid w:val="00D3557F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E6C1B"/>
    <w:rsid w:val="00DF1357"/>
    <w:rsid w:val="00DF43C8"/>
    <w:rsid w:val="00DF5912"/>
    <w:rsid w:val="00DF59B9"/>
    <w:rsid w:val="00DF6574"/>
    <w:rsid w:val="00DF669F"/>
    <w:rsid w:val="00DF6ED0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A4998"/>
    <w:rsid w:val="00EB082E"/>
    <w:rsid w:val="00EB134B"/>
    <w:rsid w:val="00EB4577"/>
    <w:rsid w:val="00EB7290"/>
    <w:rsid w:val="00EC1D8C"/>
    <w:rsid w:val="00ED14CD"/>
    <w:rsid w:val="00ED47A9"/>
    <w:rsid w:val="00EE065B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12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cid:image008.jpg@01D828D2.9D47EF10" TargetMode="External"/><Relationship Id="rId18" Type="http://schemas.openxmlformats.org/officeDocument/2006/relationships/image" Target="media/image9.png"/><Relationship Id="rId26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F3D377BD-4048-46E2-ADB7-0BA963580F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2B8F1A-CDA3-428B-8E82-29839C82DF94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0</TotalTime>
  <Pages>2</Pages>
  <Words>190</Words>
  <Characters>1133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Barkley</dc:creator>
  <cp:lastModifiedBy>Matt Wills</cp:lastModifiedBy>
  <cp:revision>2</cp:revision>
  <cp:lastPrinted>2017-03-27T12:03:00Z</cp:lastPrinted>
  <dcterms:created xsi:type="dcterms:W3CDTF">2022-02-24T20:41:00Z</dcterms:created>
  <dcterms:modified xsi:type="dcterms:W3CDTF">2022-02-24T20:41:00Z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Record Number</vt:lpwstr>
  </property>
</Properties>
</file>