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79A4E" w14:textId="77777777" w:rsidR="00E31169" w:rsidRDefault="004D2DEE" w:rsidP="000443F5">
      <w:pPr>
        <w:pStyle w:val="Title"/>
        <w:tabs>
          <w:tab w:val="left" w:pos="6405"/>
        </w:tabs>
        <w:spacing w:before="800"/>
        <w:rPr>
          <w:noProof/>
        </w:rPr>
      </w:pPr>
      <w:r>
        <w:rPr>
          <w:noProof/>
        </w:rPr>
        <w:drawing>
          <wp:anchor distT="0" distB="0" distL="114300" distR="114300" simplePos="0" relativeHeight="251645952" behindDoc="1" locked="0" layoutInCell="1" allowOverlap="1" wp14:anchorId="0B1B9DA2" wp14:editId="1CF1B925">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E31169">
        <w:rPr>
          <w:noProof/>
        </w:rPr>
        <w:t>Social Equity Framework</w:t>
      </w:r>
    </w:p>
    <w:p w14:paraId="3813991C" w14:textId="390FB4A5" w:rsidR="00E31169" w:rsidRDefault="00E31169" w:rsidP="000443F5">
      <w:pPr>
        <w:pStyle w:val="Title"/>
        <w:tabs>
          <w:tab w:val="left" w:pos="6405"/>
        </w:tabs>
        <w:spacing w:before="800"/>
        <w:rPr>
          <w:noProof/>
        </w:rPr>
      </w:pPr>
      <w:r>
        <w:rPr>
          <w:noProof/>
        </w:rPr>
        <w:t>-Engagement Findings</w:t>
      </w:r>
    </w:p>
    <w:p w14:paraId="1C63A961" w14:textId="68058D88" w:rsidR="00113B8E" w:rsidRDefault="008143BB" w:rsidP="000443F5">
      <w:pPr>
        <w:pStyle w:val="Title"/>
        <w:tabs>
          <w:tab w:val="left" w:pos="6405"/>
        </w:tabs>
        <w:spacing w:before="800"/>
        <w:rPr>
          <w:noProof/>
        </w:rPr>
      </w:pPr>
      <w:r>
        <w:tab/>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AE6F90" w14:paraId="026A4806" w14:textId="77777777" w:rsidTr="003143C6">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22571917" w14:textId="77777777" w:rsidR="00AE6F90" w:rsidRPr="00834B70" w:rsidRDefault="00AE6F90" w:rsidP="003143C6">
            <w:pPr>
              <w:pStyle w:val="BodyText"/>
              <w:rPr>
                <w:color w:val="003263" w:themeColor="text2"/>
              </w:rPr>
            </w:pPr>
            <w:bookmarkStart w:id="0" w:name="_Hlk50365580"/>
            <w:bookmarkStart w:id="1" w:name="_Hlk99723634"/>
            <w:r w:rsidRPr="00834B70">
              <w:rPr>
                <w:color w:val="003263" w:themeColor="text2"/>
              </w:rPr>
              <w:t xml:space="preserve">community engagement summary </w:t>
            </w:r>
          </w:p>
        </w:tc>
      </w:tr>
    </w:tbl>
    <w:bookmarkEnd w:id="0"/>
    <w:p w14:paraId="4259B84A" w14:textId="77777777" w:rsidR="00AE6F90" w:rsidRDefault="00AE6F90" w:rsidP="00AE6F90">
      <w:pPr>
        <w:spacing w:after="240"/>
      </w:pPr>
      <w:r w:rsidRPr="00716549">
        <w:rPr>
          <w:b/>
          <w:bCs/>
        </w:rPr>
        <w:t>Brief Summary</w:t>
      </w:r>
      <w:r w:rsidRPr="00EE2FF6">
        <w:t xml:space="preserve"> </w:t>
      </w:r>
      <w:r>
        <w:t>– This report outlines feedback received during engagement on our draft Social Equity Framework.</w:t>
      </w:r>
    </w:p>
    <w:p w14:paraId="06FFCBE0" w14:textId="77777777" w:rsidR="00AE6F90" w:rsidRDefault="00AE6F90" w:rsidP="00AE6F90">
      <w:pPr>
        <w:spacing w:after="240"/>
      </w:pPr>
      <w:r>
        <w:t xml:space="preserve">The community engagement period ran from 23 February – 23 March 2022. The engagement was conducted via an online survey on the City’s Have Your Say page. In addition, community members were given the opportunity to provide direct feedback to officers in the Healthy Communities Department. </w:t>
      </w:r>
    </w:p>
    <w:p w14:paraId="1E3D0474" w14:textId="77777777" w:rsidR="00AE6F90" w:rsidRDefault="00AE6F90" w:rsidP="00AE6F90">
      <w:pPr>
        <w:spacing w:after="240"/>
      </w:pPr>
      <w:r>
        <w:t>The engagement was advertised via social media, City News, direct email to key stakeholders, via Council Advisory Committees, and to internal staff by direct email and internal newsletters.</w:t>
      </w:r>
    </w:p>
    <w:p w14:paraId="25E092D6" w14:textId="6D650022" w:rsidR="00AE6F90" w:rsidRDefault="00AE6F90" w:rsidP="00AE6F90">
      <w:pPr>
        <w:spacing w:after="240"/>
      </w:pPr>
      <w:r>
        <w:rPr>
          <w:noProof/>
        </w:rPr>
        <mc:AlternateContent>
          <mc:Choice Requires="wpg">
            <w:drawing>
              <wp:anchor distT="0" distB="0" distL="114300" distR="114300" simplePos="0" relativeHeight="251661312" behindDoc="0" locked="0" layoutInCell="1" allowOverlap="1" wp14:anchorId="62EF09EC" wp14:editId="075C9574">
                <wp:simplePos x="0" y="0"/>
                <wp:positionH relativeFrom="column">
                  <wp:posOffset>4964430</wp:posOffset>
                </wp:positionH>
                <wp:positionV relativeFrom="paragraph">
                  <wp:posOffset>451485</wp:posOffset>
                </wp:positionV>
                <wp:extent cx="1276350" cy="1857376"/>
                <wp:effectExtent l="0" t="0" r="0" b="9525"/>
                <wp:wrapNone/>
                <wp:docPr id="249" name="Group 249"/>
                <wp:cNvGraphicFramePr/>
                <a:graphic xmlns:a="http://schemas.openxmlformats.org/drawingml/2006/main">
                  <a:graphicData uri="http://schemas.microsoft.com/office/word/2010/wordprocessingGroup">
                    <wpg:wgp>
                      <wpg:cNvGrpSpPr/>
                      <wpg:grpSpPr>
                        <a:xfrm>
                          <a:off x="0" y="0"/>
                          <a:ext cx="1276350" cy="1857376"/>
                          <a:chOff x="0" y="0"/>
                          <a:chExt cx="1076325" cy="1491582"/>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1"/>
                            <a:ext cx="1047750" cy="615281"/>
                          </a:xfrm>
                          <a:prstGeom prst="rect">
                            <a:avLst/>
                          </a:prstGeom>
                          <a:noFill/>
                          <a:ln w="9525">
                            <a:noFill/>
                            <a:miter lim="800000"/>
                            <a:headEnd/>
                            <a:tailEnd/>
                          </a:ln>
                        </wps:spPr>
                        <wps:txbx>
                          <w:txbxContent>
                            <w:p w14:paraId="0759DC91" w14:textId="77777777" w:rsidR="00AE6F90" w:rsidRPr="0041068C"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16</w:t>
                              </w:r>
                            </w:p>
                            <w:p w14:paraId="1D6F6D60" w14:textId="77777777" w:rsidR="00AE6F90" w:rsidRPr="006C6D3E" w:rsidRDefault="00AE6F90" w:rsidP="00AE6F90">
                              <w:pPr>
                                <w:spacing w:line="240" w:lineRule="auto"/>
                                <w:rPr>
                                  <w:color w:val="003263" w:themeColor="text2"/>
                                </w:rPr>
                              </w:pPr>
                              <w:r>
                                <w:rPr>
                                  <w:color w:val="003263" w:themeColor="text2"/>
                                  <w:w w:val="105"/>
                                </w:rPr>
                                <w:t>People provided feedback</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EF09EC" id="Group 249" o:spid="_x0000_s1026" style="position:absolute;margin-left:390.9pt;margin-top:35.55pt;width:100.5pt;height:146.25pt;z-index:251661312;mso-width-relative:margin;mso-height-relative:margin" coordsize="10763,14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xt Box 2" o:spid="_x0000_s1028" type="#_x0000_t202" style="position:absolute;left:285;top:8763;width:10478;height:6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759DC91" w14:textId="77777777" w:rsidR="00AE6F90" w:rsidRPr="0041068C"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16</w:t>
                        </w:r>
                      </w:p>
                      <w:p w14:paraId="1D6F6D60" w14:textId="77777777" w:rsidR="00AE6F90" w:rsidRPr="006C6D3E" w:rsidRDefault="00AE6F90" w:rsidP="00AE6F90">
                        <w:pPr>
                          <w:spacing w:line="240" w:lineRule="auto"/>
                          <w:rPr>
                            <w:color w:val="003263" w:themeColor="text2"/>
                          </w:rPr>
                        </w:pPr>
                        <w:r>
                          <w:rPr>
                            <w:color w:val="003263" w:themeColor="text2"/>
                            <w:w w:val="105"/>
                          </w:rPr>
                          <w:t>People provided feedback</w:t>
                        </w:r>
                      </w:p>
                    </w:txbxContent>
                  </v:textbox>
                </v:shape>
              </v:group>
            </w:pict>
          </mc:Fallback>
        </mc:AlternateContent>
      </w:r>
      <w:r>
        <w:t>We received 13 online submissions, three additional contributions through direct contact with officers, and input via Advisory Committees. There were also seven social media comments</w:t>
      </w:r>
      <w:r w:rsidR="00CD00F0">
        <w:t>.</w:t>
      </w:r>
    </w:p>
    <w:p w14:paraId="336DD42A" w14:textId="77777777" w:rsidR="00AE6F90" w:rsidRDefault="00AE6F90" w:rsidP="00AE6F90">
      <w:pPr>
        <w:pStyle w:val="BodyText"/>
      </w:pPr>
      <w:r>
        <w:rPr>
          <w:noProof/>
        </w:rPr>
        <mc:AlternateContent>
          <mc:Choice Requires="wpg">
            <w:drawing>
              <wp:anchor distT="0" distB="0" distL="114300" distR="114300" simplePos="0" relativeHeight="251662336" behindDoc="0" locked="0" layoutInCell="1" allowOverlap="1" wp14:anchorId="05DE3A24" wp14:editId="396936FE">
                <wp:simplePos x="0" y="0"/>
                <wp:positionH relativeFrom="column">
                  <wp:posOffset>1840230</wp:posOffset>
                </wp:positionH>
                <wp:positionV relativeFrom="paragraph">
                  <wp:posOffset>41910</wp:posOffset>
                </wp:positionV>
                <wp:extent cx="2457450" cy="1295400"/>
                <wp:effectExtent l="0" t="0" r="0" b="0"/>
                <wp:wrapNone/>
                <wp:docPr id="211" name="Group 211"/>
                <wp:cNvGraphicFramePr/>
                <a:graphic xmlns:a="http://schemas.openxmlformats.org/drawingml/2006/main">
                  <a:graphicData uri="http://schemas.microsoft.com/office/word/2010/wordprocessingGroup">
                    <wpg:wgp>
                      <wpg:cNvGrpSpPr/>
                      <wpg:grpSpPr>
                        <a:xfrm>
                          <a:off x="0" y="0"/>
                          <a:ext cx="2457450" cy="1295400"/>
                          <a:chOff x="0" y="0"/>
                          <a:chExt cx="2457450" cy="1352550"/>
                        </a:xfrm>
                      </wpg:grpSpPr>
                      <pic:pic xmlns:pic="http://schemas.openxmlformats.org/drawingml/2006/picture">
                        <pic:nvPicPr>
                          <pic:cNvPr id="213" name="Picture 2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223"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56C3AAAB" w14:textId="77777777" w:rsidR="00AE6F90" w:rsidRPr="006C6D3E" w:rsidRDefault="00AE6F90" w:rsidP="00AE6F90">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256"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2B773974" w14:textId="77777777" w:rsidR="00AE6F90" w:rsidRPr="0041068C"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26</w:t>
                              </w:r>
                              <w:r w:rsidRPr="0041068C">
                                <w:rPr>
                                  <w:rFonts w:asciiTheme="majorHAnsi" w:hAnsiTheme="majorHAnsi" w:cstheme="majorHAnsi"/>
                                  <w:b/>
                                  <w:bCs/>
                                  <w:color w:val="003263" w:themeColor="text2"/>
                                  <w:sz w:val="56"/>
                                  <w:szCs w:val="56"/>
                                </w:rPr>
                                <w:t>,</w:t>
                              </w:r>
                              <w:r>
                                <w:rPr>
                                  <w:rFonts w:asciiTheme="majorHAnsi" w:hAnsiTheme="majorHAnsi" w:cstheme="majorHAnsi"/>
                                  <w:b/>
                                  <w:bCs/>
                                  <w:color w:val="003263" w:themeColor="text2"/>
                                  <w:sz w:val="56"/>
                                  <w:szCs w:val="56"/>
                                </w:rPr>
                                <w:t>870</w:t>
                              </w:r>
                            </w:p>
                            <w:p w14:paraId="17E3D256" w14:textId="77777777" w:rsidR="00AE6F90" w:rsidRPr="006C6D3E" w:rsidRDefault="00AE6F90" w:rsidP="00AE6F90">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wps:wsp>
                        <wps:cNvPr id="257" name="Text Box 2"/>
                        <wps:cNvSpPr txBox="1">
                          <a:spLocks noChangeArrowheads="1"/>
                        </wps:cNvSpPr>
                        <wps:spPr bwMode="auto">
                          <a:xfrm>
                            <a:off x="1104901" y="628650"/>
                            <a:ext cx="1343024" cy="723900"/>
                          </a:xfrm>
                          <a:prstGeom prst="rect">
                            <a:avLst/>
                          </a:prstGeom>
                          <a:noFill/>
                          <a:ln w="9525">
                            <a:noFill/>
                            <a:miter lim="800000"/>
                            <a:headEnd/>
                            <a:tailEnd/>
                          </a:ln>
                        </wps:spPr>
                        <wps:txbx>
                          <w:txbxContent>
                            <w:p w14:paraId="1A08F3C1" w14:textId="77777777" w:rsidR="00AE6F90" w:rsidRPr="0041068C"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301 </w:t>
                              </w:r>
                              <w:r>
                                <w:rPr>
                                  <w:rFonts w:asciiTheme="majorHAnsi" w:hAnsiTheme="majorHAnsi" w:cstheme="majorHAnsi"/>
                                  <w:b/>
                                  <w:bCs/>
                                  <w:color w:val="003263" w:themeColor="text2"/>
                                  <w:sz w:val="56"/>
                                  <w:szCs w:val="56"/>
                                </w:rPr>
                                <w:tab/>
                                <w:t>7</w:t>
                              </w:r>
                            </w:p>
                            <w:p w14:paraId="647BE3AA" w14:textId="77777777" w:rsidR="00AE6F90" w:rsidRPr="006C6D3E" w:rsidRDefault="00AE6F90" w:rsidP="00AE6F90">
                              <w:pPr>
                                <w:spacing w:line="240" w:lineRule="auto"/>
                                <w:rPr>
                                  <w:color w:val="003263" w:themeColor="text2"/>
                                </w:rPr>
                              </w:pPr>
                              <w:r>
                                <w:rPr>
                                  <w:color w:val="003263" w:themeColor="text2"/>
                                  <w:w w:val="105"/>
                                </w:rPr>
                                <w:t>Link clicks    Comments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DE3A24" id="Group 211" o:spid="_x0000_s1029" style="position:absolute;margin-left:144.9pt;margin-top:3.3pt;width:193.5pt;height:102pt;z-index:251662336;mso-width-relative:margin;mso-height-relative:margin" coordsize="24574,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">
                <v:shape id="Picture 213" o:spid="_x0000_s1030"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">
                  <v:imagedata r:id="rId13" o:title=""/>
                </v:shape>
                <v:shape id="Text Box 2" o:spid="_x0000_s1031"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56C3AAAB" w14:textId="77777777" w:rsidR="00AE6F90" w:rsidRPr="006C6D3E" w:rsidRDefault="00AE6F90" w:rsidP="00AE6F90">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Text Box 2" o:spid="_x0000_s1032"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B773974" w14:textId="77777777" w:rsidR="00AE6F90" w:rsidRPr="0041068C"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26</w:t>
                        </w:r>
                        <w:r w:rsidRPr="0041068C">
                          <w:rPr>
                            <w:rFonts w:asciiTheme="majorHAnsi" w:hAnsiTheme="majorHAnsi" w:cstheme="majorHAnsi"/>
                            <w:b/>
                            <w:bCs/>
                            <w:color w:val="003263" w:themeColor="text2"/>
                            <w:sz w:val="56"/>
                            <w:szCs w:val="56"/>
                          </w:rPr>
                          <w:t>,</w:t>
                        </w:r>
                        <w:r>
                          <w:rPr>
                            <w:rFonts w:asciiTheme="majorHAnsi" w:hAnsiTheme="majorHAnsi" w:cstheme="majorHAnsi"/>
                            <w:b/>
                            <w:bCs/>
                            <w:color w:val="003263" w:themeColor="text2"/>
                            <w:sz w:val="56"/>
                            <w:szCs w:val="56"/>
                          </w:rPr>
                          <w:t>870</w:t>
                        </w:r>
                      </w:p>
                      <w:p w14:paraId="17E3D256" w14:textId="77777777" w:rsidR="00AE6F90" w:rsidRPr="006C6D3E" w:rsidRDefault="00AE6F90" w:rsidP="00AE6F90">
                        <w:pPr>
                          <w:spacing w:line="240" w:lineRule="auto"/>
                          <w:rPr>
                            <w:color w:val="003263" w:themeColor="text2"/>
                          </w:rPr>
                        </w:pPr>
                        <w:r w:rsidRPr="006615E8">
                          <w:rPr>
                            <w:color w:val="003263" w:themeColor="text2"/>
                            <w:w w:val="105"/>
                          </w:rPr>
                          <w:t>Reach/Impressions</w:t>
                        </w:r>
                      </w:p>
                    </w:txbxContent>
                  </v:textbox>
                </v:shape>
                <v:shape id="Text Box 2" o:spid="_x0000_s1033" type="#_x0000_t202" style="position:absolute;left:11049;top:6286;width:1343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1A08F3C1" w14:textId="77777777" w:rsidR="00AE6F90" w:rsidRPr="0041068C"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301 </w:t>
                        </w:r>
                        <w:r>
                          <w:rPr>
                            <w:rFonts w:asciiTheme="majorHAnsi" w:hAnsiTheme="majorHAnsi" w:cstheme="majorHAnsi"/>
                            <w:b/>
                            <w:bCs/>
                            <w:color w:val="003263" w:themeColor="text2"/>
                            <w:sz w:val="56"/>
                            <w:szCs w:val="56"/>
                          </w:rPr>
                          <w:tab/>
                          <w:t>7</w:t>
                        </w:r>
                      </w:p>
                      <w:p w14:paraId="647BE3AA" w14:textId="77777777" w:rsidR="00AE6F90" w:rsidRPr="006C6D3E" w:rsidRDefault="00AE6F90" w:rsidP="00AE6F90">
                        <w:pPr>
                          <w:spacing w:line="240" w:lineRule="auto"/>
                          <w:rPr>
                            <w:color w:val="003263" w:themeColor="text2"/>
                          </w:rPr>
                        </w:pPr>
                        <w:r>
                          <w:rPr>
                            <w:color w:val="003263" w:themeColor="text2"/>
                            <w:w w:val="105"/>
                          </w:rPr>
                          <w:t>Link clicks    Comments</w:t>
                        </w:r>
                      </w:p>
                    </w:txbxContent>
                  </v:textbox>
                </v:shape>
              </v:group>
            </w:pict>
          </mc:Fallback>
        </mc:AlternateContent>
      </w:r>
      <w:r>
        <w:tab/>
      </w:r>
      <w:r>
        <w:tab/>
      </w:r>
      <w:r>
        <w:tab/>
      </w:r>
      <w:r>
        <w:tab/>
      </w:r>
      <w:r>
        <w:tab/>
      </w:r>
      <w:r>
        <w:tab/>
      </w:r>
    </w:p>
    <w:p w14:paraId="1771207C" w14:textId="77777777" w:rsidR="00AE6F90" w:rsidRDefault="00AE6F90" w:rsidP="00AE6F90">
      <w:pPr>
        <w:pStyle w:val="BodyText"/>
      </w:pPr>
      <w:r>
        <w:rPr>
          <w:noProof/>
        </w:rPr>
        <mc:AlternateContent>
          <mc:Choice Requires="wpg">
            <w:drawing>
              <wp:anchor distT="0" distB="0" distL="114300" distR="114300" simplePos="0" relativeHeight="251659264" behindDoc="0" locked="0" layoutInCell="1" allowOverlap="1" wp14:anchorId="146F85CB" wp14:editId="156C7638">
                <wp:simplePos x="0" y="0"/>
                <wp:positionH relativeFrom="column">
                  <wp:posOffset>111125</wp:posOffset>
                </wp:positionH>
                <wp:positionV relativeFrom="paragraph">
                  <wp:posOffset>41910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7FD9E591" w14:textId="77777777" w:rsidR="00AE6F90" w:rsidRPr="006C6D3E" w:rsidRDefault="00AE6F90" w:rsidP="00AE6F90">
                              <w:pPr>
                                <w:jc w:val="center"/>
                                <w:rPr>
                                  <w:color w:val="003263" w:themeColor="text2"/>
                                </w:rPr>
                              </w:pPr>
                              <w:bookmarkStart w:id="2" w:name="_Hlk99723495"/>
                              <w:bookmarkEnd w:id="2"/>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146F85CB" id="Group 247" o:spid="_x0000_s1034" style="position:absolute;margin-left:8.75pt;margin-top:3.3pt;width:77.25pt;height:120pt;z-index:25165926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5Mih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">
                <v:shape id="Text Box 2" o:spid="_x0000_s1035"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FD9E591" w14:textId="77777777" w:rsidR="00AE6F90" w:rsidRPr="006C6D3E" w:rsidRDefault="00AE6F90" w:rsidP="00AE6F90">
                        <w:pPr>
                          <w:jc w:val="center"/>
                          <w:rPr>
                            <w:color w:val="003263" w:themeColor="text2"/>
                          </w:rPr>
                        </w:pPr>
                        <w:bookmarkStart w:id="3" w:name="_Hlk99723495"/>
                        <w:bookmarkEnd w:id="3"/>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w:t>
                        </w:r>
                      </w:p>
                    </w:txbxContent>
                  </v:textbox>
                </v:shape>
                <v:group id="Group 7" o:spid="_x0000_s1036"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3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3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3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4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4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4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4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4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4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4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5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5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5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5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69F7E4A0" w14:textId="77777777" w:rsidR="00AE6F90" w:rsidRDefault="00AE6F90" w:rsidP="00AE6F90">
      <w:pPr>
        <w:pStyle w:val="BodyText"/>
      </w:pPr>
    </w:p>
    <w:p w14:paraId="660AB513" w14:textId="77777777" w:rsidR="00AE6F90" w:rsidRDefault="00AE6F90" w:rsidP="00AE6F90">
      <w:pPr>
        <w:pStyle w:val="BodyText"/>
      </w:pPr>
    </w:p>
    <w:p w14:paraId="43D189C5" w14:textId="77777777" w:rsidR="00AE6F90" w:rsidRDefault="00AE6F90" w:rsidP="00AE6F90">
      <w:pPr>
        <w:pStyle w:val="BodyText"/>
      </w:pPr>
    </w:p>
    <w:p w14:paraId="589F2BAC" w14:textId="77777777" w:rsidR="00AE6F90" w:rsidRDefault="00AE6F90" w:rsidP="00AE6F90">
      <w:pPr>
        <w:pStyle w:val="BodyText"/>
      </w:pPr>
      <w:r>
        <w:rPr>
          <w:noProof/>
        </w:rPr>
        <mc:AlternateContent>
          <mc:Choice Requires="wpg">
            <w:drawing>
              <wp:anchor distT="0" distB="0" distL="114300" distR="114300" simplePos="0" relativeHeight="251660288" behindDoc="0" locked="0" layoutInCell="1" allowOverlap="1" wp14:anchorId="7D000208" wp14:editId="045AD5E2">
                <wp:simplePos x="0" y="0"/>
                <wp:positionH relativeFrom="column">
                  <wp:posOffset>2226310</wp:posOffset>
                </wp:positionH>
                <wp:positionV relativeFrom="paragraph">
                  <wp:posOffset>48260</wp:posOffset>
                </wp:positionV>
                <wp:extent cx="1447800" cy="885825"/>
                <wp:effectExtent l="0" t="0" r="0" b="9525"/>
                <wp:wrapNone/>
                <wp:docPr id="255" name="Group 255"/>
                <wp:cNvGraphicFramePr/>
                <a:graphic xmlns:a="http://schemas.openxmlformats.org/drawingml/2006/main">
                  <a:graphicData uri="http://schemas.microsoft.com/office/word/2010/wordprocessingGroup">
                    <wpg:wgp>
                      <wpg:cNvGrpSpPr/>
                      <wpg:grpSpPr>
                        <a:xfrm>
                          <a:off x="0" y="0"/>
                          <a:ext cx="1447800" cy="885825"/>
                          <a:chOff x="1104900" y="0"/>
                          <a:chExt cx="1447800" cy="885825"/>
                        </a:xfrm>
                      </wpg:grpSpPr>
                      <wps:wsp>
                        <wps:cNvPr id="192"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6548F2B2" w14:textId="77777777" w:rsidR="00AE6F90" w:rsidRPr="000816C6" w:rsidRDefault="00AE6F90" w:rsidP="00AE6F90">
                              <w:pPr>
                                <w:rPr>
                                  <w:color w:val="003263" w:themeColor="text2"/>
                                  <w:sz w:val="56"/>
                                  <w:szCs w:val="56"/>
                                </w:rPr>
                              </w:pPr>
                              <w:r>
                                <w:rPr>
                                  <w:noProof/>
                                </w:rPr>
                                <w:drawing>
                                  <wp:inline distT="0" distB="0" distL="0" distR="0" wp14:anchorId="47274153" wp14:editId="4801F53A">
                                    <wp:extent cx="533400" cy="533400"/>
                                    <wp:effectExtent l="0" t="0" r="0" b="0"/>
                                    <wp:docPr id="263" name="Picture 4"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wnload with solid fill"/>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533400" cy="533400"/>
                                            </a:xfrm>
                                            <a:prstGeom prst="rect">
                                              <a:avLst/>
                                            </a:prstGeom>
                                          </pic:spPr>
                                        </pic:pic>
                                      </a:graphicData>
                                    </a:graphic>
                                  </wp:inline>
                                </w:drawing>
                              </w:r>
                              <w:r>
                                <w:rPr>
                                  <w:rFonts w:asciiTheme="majorHAnsi" w:hAnsiTheme="majorHAnsi" w:cstheme="majorHAnsi"/>
                                  <w:b/>
                                  <w:bCs/>
                                  <w:color w:val="003263" w:themeColor="text2"/>
                                  <w:sz w:val="56"/>
                                  <w:szCs w:val="56"/>
                                </w:rPr>
                                <w:t xml:space="preserve"> 631</w:t>
                              </w:r>
                            </w:p>
                            <w:p w14:paraId="3A937CCB" w14:textId="77777777" w:rsidR="00AE6F90" w:rsidRPr="006C6D3E" w:rsidRDefault="00AE6F90" w:rsidP="00AE6F90">
                              <w:pPr>
                                <w:spacing w:line="240" w:lineRule="auto"/>
                                <w:rPr>
                                  <w:color w:val="003263" w:themeColor="text2"/>
                                </w:rPr>
                              </w:pPr>
                            </w:p>
                          </w:txbxContent>
                        </wps:txbx>
                        <wps:bodyPr rot="0" vert="horz" wrap="square" lIns="0" tIns="0" rIns="0" bIns="0" anchor="t" anchorCtr="0">
                          <a:noAutofit/>
                        </wps:bodyPr>
                      </wps:wsp>
                      <wps:wsp>
                        <wps:cNvPr id="193" name="Text Box 2"/>
                        <wps:cNvSpPr txBox="1">
                          <a:spLocks noChangeArrowheads="1"/>
                        </wps:cNvSpPr>
                        <wps:spPr bwMode="auto">
                          <a:xfrm>
                            <a:off x="1104900" y="628650"/>
                            <a:ext cx="1447800" cy="257175"/>
                          </a:xfrm>
                          <a:prstGeom prst="rect">
                            <a:avLst/>
                          </a:prstGeom>
                          <a:noFill/>
                          <a:ln w="9525">
                            <a:noFill/>
                            <a:miter lim="800000"/>
                            <a:headEnd/>
                            <a:tailEnd/>
                          </a:ln>
                        </wps:spPr>
                        <wps:txbx>
                          <w:txbxContent>
                            <w:p w14:paraId="0E299760" w14:textId="77777777" w:rsidR="00AE6F90" w:rsidRPr="006C6D3E" w:rsidRDefault="00AE6F90" w:rsidP="00AE6F90">
                              <w:pPr>
                                <w:spacing w:line="240" w:lineRule="auto"/>
                                <w:rPr>
                                  <w:color w:val="003263" w:themeColor="text2"/>
                                </w:rPr>
                              </w:pPr>
                              <w:r>
                                <w:rPr>
                                  <w:color w:val="003263" w:themeColor="text2"/>
                                </w:rPr>
                                <w:t>Document downloads</w:t>
                              </w:r>
                            </w:p>
                            <w:p w14:paraId="6CA10787" w14:textId="77777777" w:rsidR="00AE6F90" w:rsidRPr="006C6D3E" w:rsidRDefault="00AE6F90" w:rsidP="00AE6F90">
                              <w:pPr>
                                <w:spacing w:line="240" w:lineRule="auto"/>
                                <w:rPr>
                                  <w:color w:val="003263" w:themeColor="text2"/>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000208" id="Group 255" o:spid="_x0000_s1055" style="position:absolute;margin-left:175.3pt;margin-top:3.8pt;width:114pt;height:69.75pt;z-index:251660288;mso-width-relative:margin;mso-height-relative:margin" coordorigin="11049" coordsize="14478,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">
                <v:shape id="Text Box 2" o:spid="_x0000_s1056"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548F2B2" w14:textId="77777777" w:rsidR="00AE6F90" w:rsidRPr="000816C6" w:rsidRDefault="00AE6F90" w:rsidP="00AE6F90">
                        <w:pPr>
                          <w:rPr>
                            <w:color w:val="003263" w:themeColor="text2"/>
                            <w:sz w:val="56"/>
                            <w:szCs w:val="56"/>
                          </w:rPr>
                        </w:pPr>
                        <w:r>
                          <w:rPr>
                            <w:noProof/>
                          </w:rPr>
                          <w:drawing>
                            <wp:inline distT="0" distB="0" distL="0" distR="0" wp14:anchorId="47274153" wp14:editId="4801F53A">
                              <wp:extent cx="533400" cy="533400"/>
                              <wp:effectExtent l="0" t="0" r="0" b="0"/>
                              <wp:docPr id="263" name="Picture 4"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wnload with solid fill"/>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533400" cy="533400"/>
                                      </a:xfrm>
                                      <a:prstGeom prst="rect">
                                        <a:avLst/>
                                      </a:prstGeom>
                                    </pic:spPr>
                                  </pic:pic>
                                </a:graphicData>
                              </a:graphic>
                            </wp:inline>
                          </w:drawing>
                        </w:r>
                        <w:r>
                          <w:rPr>
                            <w:rFonts w:asciiTheme="majorHAnsi" w:hAnsiTheme="majorHAnsi" w:cstheme="majorHAnsi"/>
                            <w:b/>
                            <w:bCs/>
                            <w:color w:val="003263" w:themeColor="text2"/>
                            <w:sz w:val="56"/>
                            <w:szCs w:val="56"/>
                          </w:rPr>
                          <w:t xml:space="preserve"> 631</w:t>
                        </w:r>
                      </w:p>
                      <w:p w14:paraId="3A937CCB" w14:textId="77777777" w:rsidR="00AE6F90" w:rsidRPr="006C6D3E" w:rsidRDefault="00AE6F90" w:rsidP="00AE6F90">
                        <w:pPr>
                          <w:spacing w:line="240" w:lineRule="auto"/>
                          <w:rPr>
                            <w:color w:val="003263" w:themeColor="text2"/>
                          </w:rPr>
                        </w:pPr>
                      </w:p>
                    </w:txbxContent>
                  </v:textbox>
                </v:shape>
                <v:shape id="Text Box 2" o:spid="_x0000_s1057" type="#_x0000_t202" style="position:absolute;left:11049;top:6286;width:1447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E299760" w14:textId="77777777" w:rsidR="00AE6F90" w:rsidRPr="006C6D3E" w:rsidRDefault="00AE6F90" w:rsidP="00AE6F90">
                        <w:pPr>
                          <w:spacing w:line="240" w:lineRule="auto"/>
                          <w:rPr>
                            <w:color w:val="003263" w:themeColor="text2"/>
                          </w:rPr>
                        </w:pPr>
                        <w:r>
                          <w:rPr>
                            <w:color w:val="003263" w:themeColor="text2"/>
                          </w:rPr>
                          <w:t>Document downloads</w:t>
                        </w:r>
                      </w:p>
                      <w:p w14:paraId="6CA10787" w14:textId="77777777" w:rsidR="00AE6F90" w:rsidRPr="006C6D3E" w:rsidRDefault="00AE6F90" w:rsidP="00AE6F90">
                        <w:pPr>
                          <w:spacing w:line="240" w:lineRule="auto"/>
                          <w:rPr>
                            <w:color w:val="003263" w:themeColor="text2"/>
                          </w:rPr>
                        </w:pP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14:anchorId="2BCC0503" wp14:editId="4CE9099F">
                <wp:simplePos x="0" y="0"/>
                <wp:positionH relativeFrom="margin">
                  <wp:posOffset>4602480</wp:posOffset>
                </wp:positionH>
                <wp:positionV relativeFrom="paragraph">
                  <wp:posOffset>300355</wp:posOffset>
                </wp:positionV>
                <wp:extent cx="1857375" cy="1123950"/>
                <wp:effectExtent l="0" t="0" r="9525" b="0"/>
                <wp:wrapNone/>
                <wp:docPr id="241" name="Group 241"/>
                <wp:cNvGraphicFramePr/>
                <a:graphic xmlns:a="http://schemas.openxmlformats.org/drawingml/2006/main">
                  <a:graphicData uri="http://schemas.microsoft.com/office/word/2010/wordprocessingGroup">
                    <wpg:wgp>
                      <wpg:cNvGrpSpPr/>
                      <wpg:grpSpPr>
                        <a:xfrm>
                          <a:off x="0" y="0"/>
                          <a:ext cx="1857375" cy="1123950"/>
                          <a:chOff x="1104900" y="-91066"/>
                          <a:chExt cx="1447800" cy="976891"/>
                        </a:xfrm>
                      </wpg:grpSpPr>
                      <wps:wsp>
                        <wps:cNvPr id="242" name="Text Box 2"/>
                        <wps:cNvSpPr txBox="1">
                          <a:spLocks noChangeArrowheads="1"/>
                        </wps:cNvSpPr>
                        <wps:spPr bwMode="auto">
                          <a:xfrm>
                            <a:off x="1104900" y="0"/>
                            <a:ext cx="1104900" cy="609600"/>
                          </a:xfrm>
                          <a:prstGeom prst="rect">
                            <a:avLst/>
                          </a:prstGeom>
                          <a:noFill/>
                          <a:ln w="9525">
                            <a:noFill/>
                            <a:miter lim="800000"/>
                            <a:headEnd/>
                            <a:tailEnd/>
                          </a:ln>
                        </wps:spPr>
                        <wps:txbx>
                          <w:txbxContent>
                            <w:p w14:paraId="78AAB515" w14:textId="77777777" w:rsidR="00AE6F90" w:rsidRPr="000816C6" w:rsidRDefault="00AE6F90" w:rsidP="00AE6F90">
                              <w:pPr>
                                <w:rPr>
                                  <w:color w:val="003263" w:themeColor="text2"/>
                                  <w:sz w:val="56"/>
                                  <w:szCs w:val="56"/>
                                </w:rPr>
                              </w:pPr>
                              <w:r>
                                <w:rPr>
                                  <w:noProof/>
                                </w:rPr>
                                <w:drawing>
                                  <wp:inline distT="0" distB="0" distL="0" distR="0" wp14:anchorId="5F9D480C" wp14:editId="2FE1E3EE">
                                    <wp:extent cx="800100" cy="800100"/>
                                    <wp:effectExtent l="0" t="0" r="0" b="0"/>
                                    <wp:docPr id="404" name="Picture 4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HYS_SocialisingIcon_alternate.png"/>
                                            <pic:cNvPicPr/>
                                          </pic:nvPicPr>
                                          <pic:blipFill>
                                            <a:blip r:embed="rId18"/>
                                            <a:stretch>
                                              <a:fillRect/>
                                            </a:stretch>
                                          </pic:blipFill>
                                          <pic:spPr>
                                            <a:xfrm>
                                              <a:off x="0" y="0"/>
                                              <a:ext cx="802072" cy="802072"/>
                                            </a:xfrm>
                                            <a:prstGeom prst="rect">
                                              <a:avLst/>
                                            </a:prstGeom>
                                          </pic:spPr>
                                        </pic:pic>
                                      </a:graphicData>
                                    </a:graphic>
                                  </wp:inline>
                                </w:drawing>
                              </w:r>
                              <w:r>
                                <w:rPr>
                                  <w:rFonts w:asciiTheme="majorHAnsi" w:hAnsiTheme="majorHAnsi" w:cstheme="majorHAnsi"/>
                                  <w:b/>
                                  <w:bCs/>
                                  <w:color w:val="003263" w:themeColor="text2"/>
                                  <w:sz w:val="56"/>
                                  <w:szCs w:val="56"/>
                                </w:rPr>
                                <w:t xml:space="preserve"> </w:t>
                              </w:r>
                            </w:p>
                            <w:p w14:paraId="47F1EE53" w14:textId="77777777" w:rsidR="00AE6F90" w:rsidRPr="006C6D3E" w:rsidRDefault="00AE6F90" w:rsidP="00AE6F90">
                              <w:pPr>
                                <w:spacing w:line="240" w:lineRule="auto"/>
                                <w:rPr>
                                  <w:color w:val="003263" w:themeColor="text2"/>
                                </w:rPr>
                              </w:pPr>
                            </w:p>
                          </w:txbxContent>
                        </wps:txbx>
                        <wps:bodyPr rot="0" vert="horz" wrap="square" lIns="0" tIns="0" rIns="0" bIns="0" anchor="t" anchorCtr="0">
                          <a:noAutofit/>
                        </wps:bodyPr>
                      </wps:wsp>
                      <wps:wsp>
                        <wps:cNvPr id="243" name="Text Box 2"/>
                        <wps:cNvSpPr txBox="1">
                          <a:spLocks noChangeArrowheads="1"/>
                        </wps:cNvSpPr>
                        <wps:spPr bwMode="auto">
                          <a:xfrm>
                            <a:off x="1765691" y="-91066"/>
                            <a:ext cx="787009" cy="976891"/>
                          </a:xfrm>
                          <a:prstGeom prst="rect">
                            <a:avLst/>
                          </a:prstGeom>
                          <a:noFill/>
                          <a:ln w="9525">
                            <a:noFill/>
                            <a:miter lim="800000"/>
                            <a:headEnd/>
                            <a:tailEnd/>
                          </a:ln>
                        </wps:spPr>
                        <wps:txbx>
                          <w:txbxContent>
                            <w:p w14:paraId="07F1E6B3" w14:textId="77777777" w:rsidR="00AE6F90"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Plus</w:t>
                              </w:r>
                            </w:p>
                            <w:p w14:paraId="662C0E35" w14:textId="77777777" w:rsidR="00AE6F90" w:rsidRPr="006C6D3E" w:rsidRDefault="00AE6F90" w:rsidP="00AE6F90">
                              <w:pPr>
                                <w:spacing w:line="240" w:lineRule="auto"/>
                                <w:rPr>
                                  <w:color w:val="003263" w:themeColor="text2"/>
                                </w:rPr>
                              </w:pPr>
                              <w:r>
                                <w:rPr>
                                  <w:color w:val="003263" w:themeColor="text2"/>
                                </w:rPr>
                                <w:t>Contributions from Advisory Committees</w:t>
                              </w:r>
                            </w:p>
                            <w:p w14:paraId="4329F566" w14:textId="77777777" w:rsidR="00AE6F90" w:rsidRPr="006C6D3E" w:rsidRDefault="00AE6F90" w:rsidP="00AE6F90">
                              <w:pPr>
                                <w:spacing w:line="240" w:lineRule="auto"/>
                                <w:rPr>
                                  <w:color w:val="003263" w:themeColor="text2"/>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CC0503" id="Group 241" o:spid="_x0000_s1058" style="position:absolute;margin-left:362.4pt;margin-top:23.65pt;width:146.25pt;height:88.5pt;z-index:251663360;mso-position-horizontal-relative:margin;mso-width-relative:margin;mso-height-relative:margin" coordorigin="11049,-910" coordsize="14478,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">
                <v:shape id="Text Box 2" o:spid="_x0000_s1059" type="#_x0000_t202" style="position:absolute;left:11049;width:1104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8AAB515" w14:textId="77777777" w:rsidR="00AE6F90" w:rsidRPr="000816C6" w:rsidRDefault="00AE6F90" w:rsidP="00AE6F90">
                        <w:pPr>
                          <w:rPr>
                            <w:color w:val="003263" w:themeColor="text2"/>
                            <w:sz w:val="56"/>
                            <w:szCs w:val="56"/>
                          </w:rPr>
                        </w:pPr>
                        <w:r>
                          <w:rPr>
                            <w:noProof/>
                          </w:rPr>
                          <w:drawing>
                            <wp:inline distT="0" distB="0" distL="0" distR="0" wp14:anchorId="5F9D480C" wp14:editId="2FE1E3EE">
                              <wp:extent cx="800100" cy="800100"/>
                              <wp:effectExtent l="0" t="0" r="0" b="0"/>
                              <wp:docPr id="404" name="Picture 4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HYS_SocialisingIcon_alternate.png"/>
                                      <pic:cNvPicPr/>
                                    </pic:nvPicPr>
                                    <pic:blipFill>
                                      <a:blip r:embed="rId19"/>
                                      <a:stretch>
                                        <a:fillRect/>
                                      </a:stretch>
                                    </pic:blipFill>
                                    <pic:spPr>
                                      <a:xfrm>
                                        <a:off x="0" y="0"/>
                                        <a:ext cx="802072" cy="802072"/>
                                      </a:xfrm>
                                      <a:prstGeom prst="rect">
                                        <a:avLst/>
                                      </a:prstGeom>
                                    </pic:spPr>
                                  </pic:pic>
                                </a:graphicData>
                              </a:graphic>
                            </wp:inline>
                          </w:drawing>
                        </w:r>
                        <w:r>
                          <w:rPr>
                            <w:rFonts w:asciiTheme="majorHAnsi" w:hAnsiTheme="majorHAnsi" w:cstheme="majorHAnsi"/>
                            <w:b/>
                            <w:bCs/>
                            <w:color w:val="003263" w:themeColor="text2"/>
                            <w:sz w:val="56"/>
                            <w:szCs w:val="56"/>
                          </w:rPr>
                          <w:t xml:space="preserve"> </w:t>
                        </w:r>
                      </w:p>
                      <w:p w14:paraId="47F1EE53" w14:textId="77777777" w:rsidR="00AE6F90" w:rsidRPr="006C6D3E" w:rsidRDefault="00AE6F90" w:rsidP="00AE6F90">
                        <w:pPr>
                          <w:spacing w:line="240" w:lineRule="auto"/>
                          <w:rPr>
                            <w:color w:val="003263" w:themeColor="text2"/>
                          </w:rPr>
                        </w:pPr>
                      </w:p>
                    </w:txbxContent>
                  </v:textbox>
                </v:shape>
                <v:shape id="Text Box 2" o:spid="_x0000_s1060" type="#_x0000_t202" style="position:absolute;left:17656;top:-910;width:7871;height:9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7F1E6B3" w14:textId="77777777" w:rsidR="00AE6F90" w:rsidRDefault="00AE6F90" w:rsidP="00AE6F90">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Plus</w:t>
                        </w:r>
                      </w:p>
                      <w:p w14:paraId="662C0E35" w14:textId="77777777" w:rsidR="00AE6F90" w:rsidRPr="006C6D3E" w:rsidRDefault="00AE6F90" w:rsidP="00AE6F90">
                        <w:pPr>
                          <w:spacing w:line="240" w:lineRule="auto"/>
                          <w:rPr>
                            <w:color w:val="003263" w:themeColor="text2"/>
                          </w:rPr>
                        </w:pPr>
                        <w:r>
                          <w:rPr>
                            <w:color w:val="003263" w:themeColor="text2"/>
                          </w:rPr>
                          <w:t>Contributions from Advisory Committees</w:t>
                        </w:r>
                      </w:p>
                      <w:p w14:paraId="4329F566" w14:textId="77777777" w:rsidR="00AE6F90" w:rsidRPr="006C6D3E" w:rsidRDefault="00AE6F90" w:rsidP="00AE6F90">
                        <w:pPr>
                          <w:spacing w:line="240" w:lineRule="auto"/>
                          <w:rPr>
                            <w:color w:val="003263" w:themeColor="text2"/>
                          </w:rPr>
                        </w:pPr>
                      </w:p>
                    </w:txbxContent>
                  </v:textbox>
                </v:shape>
                <w10:wrap anchorx="margin"/>
              </v:group>
            </w:pict>
          </mc:Fallback>
        </mc:AlternateContent>
      </w:r>
    </w:p>
    <w:p w14:paraId="6D5B4EE8" w14:textId="77777777" w:rsidR="00AE6F90" w:rsidRDefault="00AE6F90" w:rsidP="00AE6F90">
      <w:pPr>
        <w:pStyle w:val="BodyText"/>
      </w:pPr>
    </w:p>
    <w:bookmarkEnd w:id="1"/>
    <w:p w14:paraId="7527A30C" w14:textId="473EEBD3" w:rsidR="006C6D3E" w:rsidRDefault="006C6D3E" w:rsidP="00D334B0">
      <w:pPr>
        <w:pStyle w:val="BodyText"/>
      </w:pPr>
    </w:p>
    <w:p w14:paraId="7A8907CA" w14:textId="731F2A1E" w:rsidR="006C6D3E" w:rsidRDefault="006C6D3E" w:rsidP="00D334B0">
      <w:pPr>
        <w:pStyle w:val="BodyText"/>
      </w:pPr>
    </w:p>
    <w:p w14:paraId="146E0A90" w14:textId="24487D36" w:rsidR="006C6D3E" w:rsidRDefault="000F751D" w:rsidP="00D334B0">
      <w:pPr>
        <w:pStyle w:val="BodyText"/>
      </w:pPr>
      <w:r>
        <w:t xml:space="preserve">                                                                                    </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341B9167" w:rsidR="00834B70" w:rsidRPr="006C6D3E" w:rsidRDefault="00E31169" w:rsidP="009E00EC">
            <w:pPr>
              <w:pStyle w:val="BodyText"/>
              <w:rPr>
                <w:color w:val="003263" w:themeColor="text2"/>
              </w:rPr>
            </w:pPr>
            <w:bookmarkStart w:id="3" w:name="_Hlk99035440"/>
            <w:r>
              <w:rPr>
                <w:color w:val="003263" w:themeColor="text2"/>
              </w:rPr>
              <w:t>Engagement findings</w:t>
            </w:r>
          </w:p>
        </w:tc>
      </w:tr>
    </w:tbl>
    <w:bookmarkEnd w:id="3"/>
    <w:p w14:paraId="23358493" w14:textId="1EAB7C28" w:rsidR="009D08F5" w:rsidRPr="009D08F5" w:rsidRDefault="009D08F5" w:rsidP="009D08F5">
      <w:pPr>
        <w:pStyle w:val="BodyText"/>
      </w:pPr>
      <w:r w:rsidRPr="009D08F5">
        <w:t xml:space="preserve">From the survey, four respondents said the Framework met their expectations, five said it didn’t meet their expectations, and four said it was almost there. </w:t>
      </w:r>
      <w:r w:rsidR="00C311D2">
        <w:t xml:space="preserve">Nine said they felt something had been missed in the framework, and four said nothing had been missed from their perspective. </w:t>
      </w:r>
      <w:r w:rsidRPr="009D08F5">
        <w:t>Two identified as having participated in the development of the draft framework, and nine as not being involved (</w:t>
      </w:r>
      <w:r w:rsidR="009B3B3A">
        <w:t>two</w:t>
      </w:r>
      <w:r w:rsidRPr="009D08F5">
        <w:t xml:space="preserve"> did not respond to this question).</w:t>
      </w:r>
    </w:p>
    <w:p w14:paraId="01306A08" w14:textId="45B65566" w:rsidR="009D08F5" w:rsidRPr="009D08F5" w:rsidRDefault="00853903" w:rsidP="009D08F5">
      <w:pPr>
        <w:pStyle w:val="BodyText"/>
        <w:spacing w:after="0"/>
      </w:pPr>
      <w:r w:rsidRPr="009D08F5">
        <w:t>Comments</w:t>
      </w:r>
      <w:r w:rsidR="009D08F5" w:rsidRPr="009D08F5">
        <w:t xml:space="preserve"> from the survey and other feedback</w:t>
      </w:r>
      <w:r w:rsidRPr="009D08F5">
        <w:t xml:space="preserve"> fell into </w:t>
      </w:r>
      <w:r w:rsidR="00C311D2">
        <w:t>f</w:t>
      </w:r>
      <w:r w:rsidR="00CD00F0">
        <w:t>our</w:t>
      </w:r>
      <w:r w:rsidRPr="009D08F5">
        <w:t xml:space="preserve"> main categories: </w:t>
      </w:r>
    </w:p>
    <w:p w14:paraId="433D1A47" w14:textId="320EDBD2" w:rsidR="009D08F5" w:rsidRDefault="009D08F5" w:rsidP="009D08F5">
      <w:pPr>
        <w:pStyle w:val="BodyText"/>
        <w:numPr>
          <w:ilvl w:val="0"/>
          <w:numId w:val="27"/>
        </w:numPr>
        <w:spacing w:before="0" w:after="0"/>
      </w:pPr>
      <w:r w:rsidRPr="009D08F5">
        <w:t>t</w:t>
      </w:r>
      <w:r w:rsidR="00853903" w:rsidRPr="009D08F5">
        <w:t xml:space="preserve">hose that did not support </w:t>
      </w:r>
      <w:r w:rsidRPr="009D08F5">
        <w:t>Council adopting a</w:t>
      </w:r>
      <w:r w:rsidR="00853903" w:rsidRPr="009D08F5">
        <w:t xml:space="preserve"> framework </w:t>
      </w:r>
    </w:p>
    <w:p w14:paraId="3D1C0360" w14:textId="2B250421" w:rsidR="009D08F5" w:rsidRPr="009D08F5" w:rsidRDefault="00853903" w:rsidP="009D08F5">
      <w:pPr>
        <w:pStyle w:val="BodyText"/>
        <w:numPr>
          <w:ilvl w:val="0"/>
          <w:numId w:val="27"/>
        </w:numPr>
        <w:spacing w:before="0" w:after="0"/>
      </w:pPr>
      <w:r w:rsidRPr="009D08F5">
        <w:t>those that were</w:t>
      </w:r>
      <w:r w:rsidR="009D08F5" w:rsidRPr="009D08F5">
        <w:t xml:space="preserve"> supportive and</w:t>
      </w:r>
      <w:r w:rsidRPr="009D08F5">
        <w:t xml:space="preserve"> sati</w:t>
      </w:r>
      <w:r w:rsidR="009D08F5" w:rsidRPr="009D08F5">
        <w:t>s</w:t>
      </w:r>
      <w:r w:rsidRPr="009D08F5">
        <w:t>fied with the framework as</w:t>
      </w:r>
      <w:r w:rsidR="009D08F5" w:rsidRPr="009D08F5">
        <w:t xml:space="preserve"> it</w:t>
      </w:r>
      <w:r w:rsidRPr="009D08F5">
        <w:t xml:space="preserve"> is</w:t>
      </w:r>
    </w:p>
    <w:p w14:paraId="538C2047" w14:textId="4FECE071" w:rsidR="009D08F5" w:rsidRPr="009D08F5" w:rsidRDefault="00853903" w:rsidP="009D08F5">
      <w:pPr>
        <w:pStyle w:val="BodyText"/>
        <w:numPr>
          <w:ilvl w:val="0"/>
          <w:numId w:val="27"/>
        </w:numPr>
        <w:spacing w:before="0" w:after="0"/>
      </w:pPr>
      <w:r w:rsidRPr="009D08F5">
        <w:t xml:space="preserve">those </w:t>
      </w:r>
      <w:r w:rsidR="009D08F5" w:rsidRPr="009D08F5">
        <w:t xml:space="preserve">that were supportive and </w:t>
      </w:r>
      <w:r w:rsidRPr="009D08F5">
        <w:t>provid</w:t>
      </w:r>
      <w:r w:rsidR="00CD00F0">
        <w:t>ed</w:t>
      </w:r>
      <w:r w:rsidRPr="009D08F5">
        <w:t xml:space="preserve"> </w:t>
      </w:r>
      <w:r w:rsidR="00684C31">
        <w:t xml:space="preserve">detailed, </w:t>
      </w:r>
      <w:r w:rsidRPr="009D08F5">
        <w:t>constructive feedback about the content</w:t>
      </w:r>
    </w:p>
    <w:p w14:paraId="00295869" w14:textId="4460BC21" w:rsidR="00853903" w:rsidRPr="009D08F5" w:rsidRDefault="00853903" w:rsidP="009D08F5">
      <w:pPr>
        <w:pStyle w:val="BodyText"/>
        <w:numPr>
          <w:ilvl w:val="0"/>
          <w:numId w:val="27"/>
        </w:numPr>
        <w:spacing w:before="0"/>
      </w:pPr>
      <w:r w:rsidRPr="009D08F5">
        <w:t>and</w:t>
      </w:r>
      <w:r w:rsidR="009D08F5" w:rsidRPr="009D08F5">
        <w:t xml:space="preserve"> those sharing</w:t>
      </w:r>
      <w:r w:rsidRPr="009D08F5">
        <w:t xml:space="preserve"> implementation considerations for the framework.</w:t>
      </w:r>
    </w:p>
    <w:p w14:paraId="5A74BF31" w14:textId="4432CC9F" w:rsidR="00A30948" w:rsidRDefault="007D06F5" w:rsidP="00844530">
      <w:pPr>
        <w:pStyle w:val="BodyText"/>
      </w:pPr>
      <w:r>
        <w:lastRenderedPageBreak/>
        <w:t xml:space="preserve">Despite </w:t>
      </w:r>
      <w:r w:rsidR="00B27396">
        <w:t>a modest number</w:t>
      </w:r>
      <w:r>
        <w:t xml:space="preserve"> of responses, </w:t>
      </w:r>
      <w:r w:rsidR="00B27396">
        <w:t>the</w:t>
      </w:r>
      <w:r>
        <w:t xml:space="preserve"> reach of advertising, number of link clicks, and document downloads reflect positive interest in the Framework. </w:t>
      </w:r>
      <w:r w:rsidR="00B27396">
        <w:t>It is likely</w:t>
      </w:r>
      <w:r>
        <w:t xml:space="preserve"> that those who viewed the documents and did not provide feedback, did not have </w:t>
      </w:r>
      <w:r w:rsidR="00B27396">
        <w:t xml:space="preserve">any significant </w:t>
      </w:r>
      <w:r>
        <w:t xml:space="preserve">objections to the </w:t>
      </w:r>
      <w:r w:rsidR="00B27396">
        <w:t>F</w:t>
      </w:r>
      <w:r>
        <w:t>ramework or its content.</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AE6F90" w14:paraId="355F3AF7" w14:textId="77777777" w:rsidTr="003143C6">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26C02BDB" w14:textId="77777777" w:rsidR="00AE6F90" w:rsidRPr="006C6D3E" w:rsidRDefault="00AE6F90" w:rsidP="003143C6">
            <w:pPr>
              <w:pStyle w:val="BodyText"/>
              <w:rPr>
                <w:color w:val="003263" w:themeColor="text2"/>
              </w:rPr>
            </w:pPr>
            <w:bookmarkStart w:id="4" w:name="_Hlk99723661"/>
            <w:r>
              <w:rPr>
                <w:color w:val="003263" w:themeColor="text2"/>
              </w:rPr>
              <w:t>Next steps</w:t>
            </w:r>
          </w:p>
        </w:tc>
      </w:tr>
    </w:tbl>
    <w:p w14:paraId="2165D75F" w14:textId="1AECB116" w:rsidR="00AE6F90" w:rsidRDefault="00AE6F90" w:rsidP="00AE6F90">
      <w:pPr>
        <w:pStyle w:val="BodyText"/>
        <w:spacing w:after="0" w:line="360" w:lineRule="auto"/>
      </w:pPr>
      <w:r>
        <w:t>Community feedback on the draft Framework has been noted, and where possible incorporated into the document. This included</w:t>
      </w:r>
      <w:r w:rsidR="00CD00F0">
        <w:t xml:space="preserve"> a review of</w:t>
      </w:r>
      <w:r>
        <w:t>:</w:t>
      </w:r>
    </w:p>
    <w:p w14:paraId="5B040F7B" w14:textId="415DA87D" w:rsidR="00AE6F90" w:rsidRDefault="00CD00F0" w:rsidP="00AE6F90">
      <w:pPr>
        <w:pStyle w:val="BodyText"/>
        <w:numPr>
          <w:ilvl w:val="0"/>
          <w:numId w:val="28"/>
        </w:numPr>
        <w:spacing w:before="0" w:after="0" w:line="360" w:lineRule="auto"/>
      </w:pPr>
      <w:r>
        <w:t>c</w:t>
      </w:r>
      <w:r w:rsidR="00AE6F90">
        <w:t xml:space="preserve">ontent relating to the various priority groups </w:t>
      </w:r>
    </w:p>
    <w:p w14:paraId="45D2D5D3" w14:textId="77385B28" w:rsidR="00AE6F90" w:rsidRDefault="00CD00F0" w:rsidP="00AE6F90">
      <w:pPr>
        <w:pStyle w:val="BodyText"/>
        <w:numPr>
          <w:ilvl w:val="0"/>
          <w:numId w:val="28"/>
        </w:numPr>
        <w:spacing w:before="0" w:after="0" w:line="360" w:lineRule="auto"/>
      </w:pPr>
      <w:r>
        <w:t>p</w:t>
      </w:r>
      <w:r w:rsidR="00AE6F90">
        <w:t>referred language</w:t>
      </w:r>
    </w:p>
    <w:p w14:paraId="4461C7F5" w14:textId="46F2C138" w:rsidR="00AE6F90" w:rsidRDefault="00B7472F" w:rsidP="00AE6F90">
      <w:pPr>
        <w:pStyle w:val="BodyText"/>
        <w:numPr>
          <w:ilvl w:val="0"/>
          <w:numId w:val="28"/>
        </w:numPr>
        <w:spacing w:before="0" w:after="0" w:line="360" w:lineRule="auto"/>
      </w:pPr>
      <w:r>
        <w:t>d</w:t>
      </w:r>
      <w:r w:rsidR="00AE6F90">
        <w:t>ocument accessibility</w:t>
      </w:r>
    </w:p>
    <w:p w14:paraId="7640E6B4" w14:textId="2AED2625" w:rsidR="00AE6F90" w:rsidRDefault="00B7472F" w:rsidP="00AE6F90">
      <w:pPr>
        <w:pStyle w:val="BodyText"/>
        <w:numPr>
          <w:ilvl w:val="0"/>
          <w:numId w:val="28"/>
        </w:numPr>
        <w:spacing w:before="0" w:after="0" w:line="360" w:lineRule="auto"/>
      </w:pPr>
      <w:r>
        <w:t>d</w:t>
      </w:r>
      <w:r w:rsidR="00AE6F90">
        <w:t>efinitions and data sources</w:t>
      </w:r>
      <w:r>
        <w:t>; and</w:t>
      </w:r>
    </w:p>
    <w:p w14:paraId="32DF8C64" w14:textId="74C7B059" w:rsidR="00AE6F90" w:rsidRDefault="00B7472F" w:rsidP="00AE6F90">
      <w:pPr>
        <w:pStyle w:val="BodyText"/>
        <w:numPr>
          <w:ilvl w:val="0"/>
          <w:numId w:val="28"/>
        </w:numPr>
        <w:spacing w:before="0" w:after="0" w:line="360" w:lineRule="auto"/>
      </w:pPr>
      <w:r>
        <w:t>how</w:t>
      </w:r>
      <w:r w:rsidR="00AE6F90">
        <w:t xml:space="preserve"> links between City’s role, Council Plans and Strategies, and social justice and equity related concepts</w:t>
      </w:r>
      <w:r>
        <w:t xml:space="preserve"> are explained.</w:t>
      </w:r>
    </w:p>
    <w:p w14:paraId="45199BB0" w14:textId="77777777" w:rsidR="00AE6F90" w:rsidRDefault="00AE6F90" w:rsidP="00AE6F90">
      <w:pPr>
        <w:pStyle w:val="BodyText"/>
        <w:spacing w:before="0" w:after="0" w:line="360" w:lineRule="auto"/>
      </w:pPr>
    </w:p>
    <w:p w14:paraId="02769418" w14:textId="77777777" w:rsidR="00AE6F90" w:rsidRDefault="00AE6F90" w:rsidP="00AE6F90">
      <w:pPr>
        <w:pStyle w:val="BodyText"/>
        <w:spacing w:after="0" w:line="360" w:lineRule="auto"/>
      </w:pPr>
      <w:r>
        <w:t>In addition to comments that directly influenced the content of the document, there were a range of comments that will contribute to the development of related implementation and actions plans. These include:</w:t>
      </w:r>
    </w:p>
    <w:p w14:paraId="1A1C1870" w14:textId="4A2B5AB2" w:rsidR="00AE6F90" w:rsidRDefault="00B7472F" w:rsidP="00AE6F90">
      <w:pPr>
        <w:pStyle w:val="BodyText"/>
        <w:numPr>
          <w:ilvl w:val="0"/>
          <w:numId w:val="29"/>
        </w:numPr>
        <w:spacing w:before="0" w:after="0" w:line="360" w:lineRule="auto"/>
      </w:pPr>
      <w:r>
        <w:t>h</w:t>
      </w:r>
      <w:r w:rsidR="00AE6F90">
        <w:t>ow places and spaces can be made welcoming and accessible</w:t>
      </w:r>
    </w:p>
    <w:p w14:paraId="42E2519D" w14:textId="3C202469" w:rsidR="00AE6F90" w:rsidRDefault="00B7472F" w:rsidP="00AE6F90">
      <w:pPr>
        <w:pStyle w:val="BodyText"/>
        <w:numPr>
          <w:ilvl w:val="0"/>
          <w:numId w:val="29"/>
        </w:numPr>
        <w:spacing w:before="0" w:after="0" w:line="360" w:lineRule="auto"/>
      </w:pPr>
      <w:r>
        <w:t>h</w:t>
      </w:r>
      <w:r w:rsidR="00AE6F90">
        <w:t>ow our written and online communication can be more accessible</w:t>
      </w:r>
    </w:p>
    <w:p w14:paraId="7F61C51B" w14:textId="002C6715" w:rsidR="00AE6F90" w:rsidRDefault="00B7472F" w:rsidP="00AE6F90">
      <w:pPr>
        <w:pStyle w:val="BodyText"/>
        <w:numPr>
          <w:ilvl w:val="0"/>
          <w:numId w:val="29"/>
        </w:numPr>
        <w:spacing w:before="0" w:after="0" w:line="360" w:lineRule="auto"/>
      </w:pPr>
      <w:r>
        <w:t>a</w:t>
      </w:r>
      <w:r w:rsidR="00AE6F90">
        <w:t>ctions and measurement</w:t>
      </w:r>
    </w:p>
    <w:p w14:paraId="64D38B2D" w14:textId="0E74CB89" w:rsidR="00AE6F90" w:rsidRDefault="00B7472F" w:rsidP="00AE6F90">
      <w:pPr>
        <w:pStyle w:val="BodyText"/>
        <w:numPr>
          <w:ilvl w:val="0"/>
          <w:numId w:val="29"/>
        </w:numPr>
        <w:spacing w:before="0" w:after="0" w:line="360" w:lineRule="auto"/>
      </w:pPr>
      <w:r>
        <w:t>h</w:t>
      </w:r>
      <w:r w:rsidR="00AE6F90">
        <w:t>ow we will weigh up funding implications of various equity considerations</w:t>
      </w:r>
    </w:p>
    <w:p w14:paraId="228F2C9E" w14:textId="107402B5" w:rsidR="00AE6F90" w:rsidRDefault="00B7472F" w:rsidP="00AE6F90">
      <w:pPr>
        <w:pStyle w:val="BodyText"/>
        <w:numPr>
          <w:ilvl w:val="0"/>
          <w:numId w:val="29"/>
        </w:numPr>
        <w:spacing w:before="0" w:after="0" w:line="360" w:lineRule="auto"/>
      </w:pPr>
      <w:r>
        <w:t>S</w:t>
      </w:r>
      <w:r w:rsidR="00AE6F90">
        <w:t>ocial Equity Impact Assessments</w:t>
      </w:r>
    </w:p>
    <w:p w14:paraId="69AF791F" w14:textId="7014F77E" w:rsidR="00AE6F90" w:rsidRDefault="00B7472F" w:rsidP="00AE6F90">
      <w:pPr>
        <w:pStyle w:val="BodyText"/>
        <w:numPr>
          <w:ilvl w:val="0"/>
          <w:numId w:val="29"/>
        </w:numPr>
        <w:spacing w:before="0" w:after="0" w:line="360" w:lineRule="auto"/>
      </w:pPr>
      <w:r>
        <w:t>h</w:t>
      </w:r>
      <w:r w:rsidR="00AE6F90">
        <w:t>ow we might address intersectionality</w:t>
      </w:r>
      <w:r>
        <w:t>; and</w:t>
      </w:r>
    </w:p>
    <w:p w14:paraId="0BC67E4B" w14:textId="546FD9B3" w:rsidR="00AE6F90" w:rsidRDefault="00B7472F" w:rsidP="00AE6F90">
      <w:pPr>
        <w:pStyle w:val="BodyText"/>
        <w:numPr>
          <w:ilvl w:val="0"/>
          <w:numId w:val="29"/>
        </w:numPr>
        <w:spacing w:before="0" w:after="0" w:line="360" w:lineRule="auto"/>
      </w:pPr>
      <w:r>
        <w:t>h</w:t>
      </w:r>
      <w:r w:rsidR="00AE6F90">
        <w:t>ow the City</w:t>
      </w:r>
      <w:r>
        <w:t>,</w:t>
      </w:r>
      <w:r w:rsidR="00AE6F90">
        <w:t xml:space="preserve"> as an organisation</w:t>
      </w:r>
      <w:r>
        <w:t>,</w:t>
      </w:r>
      <w:r w:rsidR="00AE6F90">
        <w:t xml:space="preserve"> can reflect these principles and diversity in its own operations</w:t>
      </w:r>
      <w:bookmarkEnd w:id="4"/>
      <w:r>
        <w:t>.</w:t>
      </w:r>
    </w:p>
    <w:p w14:paraId="7D71AC90" w14:textId="3695D114" w:rsidR="00B7472F" w:rsidRDefault="00B7472F" w:rsidP="00B7472F">
      <w:pPr>
        <w:pStyle w:val="BodyText"/>
        <w:spacing w:before="0" w:after="0" w:line="360" w:lineRule="auto"/>
        <w:ind w:left="360"/>
      </w:pPr>
    </w:p>
    <w:p w14:paraId="2C82BA58" w14:textId="38DFB4C3" w:rsidR="00B7472F" w:rsidRDefault="00B7472F" w:rsidP="00B7472F">
      <w:pPr>
        <w:pStyle w:val="BodyText"/>
        <w:spacing w:before="0" w:after="0" w:line="360" w:lineRule="auto"/>
      </w:pPr>
      <w:r>
        <w:t>The revised Framework is due to be considered by Council at the Council Meeting on May 24.</w:t>
      </w:r>
    </w:p>
    <w:p w14:paraId="6BE0B658" w14:textId="77777777" w:rsidR="00AE6F90" w:rsidRDefault="00AE6F90" w:rsidP="00844530">
      <w:pPr>
        <w:pStyle w:val="BodyText"/>
      </w:pPr>
    </w:p>
    <w:sectPr w:rsidR="00AE6F90" w:rsidSect="00834B70">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3D6F6" w14:textId="77777777" w:rsidR="00C97775" w:rsidRDefault="00C97775" w:rsidP="00CE604F">
      <w:r>
        <w:separator/>
      </w:r>
    </w:p>
    <w:p w14:paraId="273A59B6" w14:textId="77777777" w:rsidR="00C97775" w:rsidRDefault="00C97775" w:rsidP="00CE604F"/>
    <w:p w14:paraId="04905364" w14:textId="77777777" w:rsidR="00C97775" w:rsidRDefault="00C97775" w:rsidP="00CE604F"/>
    <w:p w14:paraId="2FDBE69D" w14:textId="77777777" w:rsidR="00C97775" w:rsidRDefault="00C97775" w:rsidP="00CE604F"/>
  </w:endnote>
  <w:endnote w:type="continuationSeparator" w:id="0">
    <w:p w14:paraId="64C1918B" w14:textId="77777777" w:rsidR="00C97775" w:rsidRDefault="00C97775" w:rsidP="00CE604F">
      <w:r>
        <w:continuationSeparator/>
      </w:r>
    </w:p>
    <w:p w14:paraId="70F97868" w14:textId="77777777" w:rsidR="00C97775" w:rsidRDefault="00C97775" w:rsidP="00CE604F"/>
    <w:p w14:paraId="2D8D11BD" w14:textId="77777777" w:rsidR="00C97775" w:rsidRDefault="00C97775" w:rsidP="00CE604F"/>
    <w:p w14:paraId="17EE3F21" w14:textId="77777777" w:rsidR="00C97775" w:rsidRDefault="00C97775"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13F907-1A63-4480-85A4-C352AFB710D6}"/>
    <w:embedBold r:id="rId2" w:fontKey="{38A6EDD3-D942-4D41-91E9-C919FC1510B1}"/>
    <w:embedItalic r:id="rId3" w:fontKey="{AE27EE74-FD79-4D96-AC6F-29C6D2BFCE49}"/>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264"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4B3A8" w14:textId="77777777" w:rsidR="00C97775" w:rsidRDefault="00C97775" w:rsidP="00CE604F">
      <w:r>
        <w:separator/>
      </w:r>
    </w:p>
    <w:p w14:paraId="435CFA64" w14:textId="77777777" w:rsidR="00C97775" w:rsidRDefault="00C97775" w:rsidP="00CE604F"/>
    <w:p w14:paraId="60FE974E" w14:textId="77777777" w:rsidR="00C97775" w:rsidRDefault="00C97775" w:rsidP="00CE604F"/>
    <w:p w14:paraId="21FF8865" w14:textId="77777777" w:rsidR="00C97775" w:rsidRDefault="00C97775" w:rsidP="00CE604F"/>
  </w:footnote>
  <w:footnote w:type="continuationSeparator" w:id="0">
    <w:p w14:paraId="67E69ED1" w14:textId="77777777" w:rsidR="00C97775" w:rsidRDefault="00C97775" w:rsidP="00CE604F">
      <w:r>
        <w:continuationSeparator/>
      </w:r>
    </w:p>
    <w:p w14:paraId="15679CC8" w14:textId="77777777" w:rsidR="00C97775" w:rsidRDefault="00C97775" w:rsidP="00CE604F"/>
    <w:p w14:paraId="42F66ADD" w14:textId="77777777" w:rsidR="00C97775" w:rsidRDefault="00C97775" w:rsidP="00CE604F"/>
    <w:p w14:paraId="026E81B2" w14:textId="77777777" w:rsidR="00C97775" w:rsidRDefault="00C97775"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C64C7"/>
    <w:multiLevelType w:val="hybridMultilevel"/>
    <w:tmpl w:val="F94EB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3B436A6"/>
    <w:multiLevelType w:val="hybridMultilevel"/>
    <w:tmpl w:val="70667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1ADE79FE"/>
    <w:multiLevelType w:val="hybridMultilevel"/>
    <w:tmpl w:val="D304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7"/>
  </w:num>
  <w:num w:numId="2">
    <w:abstractNumId w:val="13"/>
  </w:num>
  <w:num w:numId="3">
    <w:abstractNumId w:val="21"/>
  </w:num>
  <w:num w:numId="4">
    <w:abstractNumId w:val="18"/>
  </w:num>
  <w:num w:numId="5">
    <w:abstractNumId w:val="11"/>
  </w:num>
  <w:num w:numId="6">
    <w:abstractNumId w:val="20"/>
  </w:num>
  <w:num w:numId="7">
    <w:abstractNumId w:val="3"/>
  </w:num>
  <w:num w:numId="8">
    <w:abstractNumId w:val="9"/>
  </w:num>
  <w:num w:numId="9">
    <w:abstractNumId w:val="8"/>
  </w:num>
  <w:num w:numId="10">
    <w:abstractNumId w:val="2"/>
  </w:num>
  <w:num w:numId="11">
    <w:abstractNumId w:val="15"/>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5"/>
  </w:num>
  <w:num w:numId="20">
    <w:abstractNumId w:val="15"/>
  </w:num>
  <w:num w:numId="21">
    <w:abstractNumId w:val="15"/>
  </w:num>
  <w:num w:numId="22">
    <w:abstractNumId w:val="5"/>
  </w:num>
  <w:num w:numId="23">
    <w:abstractNumId w:val="4"/>
  </w:num>
  <w:num w:numId="24">
    <w:abstractNumId w:val="1"/>
  </w:num>
  <w:num w:numId="25">
    <w:abstractNumId w:val="0"/>
  </w:num>
  <w:num w:numId="26">
    <w:abstractNumId w:val="14"/>
  </w:num>
  <w:num w:numId="27">
    <w:abstractNumId w:val="10"/>
  </w:num>
  <w:num w:numId="28">
    <w:abstractNumId w:val="16"/>
  </w:num>
  <w:num w:numId="29">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25962"/>
    <w:rsid w:val="000316D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0F751D"/>
    <w:rsid w:val="00103137"/>
    <w:rsid w:val="00104560"/>
    <w:rsid w:val="00113B8E"/>
    <w:rsid w:val="00114534"/>
    <w:rsid w:val="0011699E"/>
    <w:rsid w:val="001207DA"/>
    <w:rsid w:val="00121968"/>
    <w:rsid w:val="0012356D"/>
    <w:rsid w:val="00126586"/>
    <w:rsid w:val="001359F2"/>
    <w:rsid w:val="0013729F"/>
    <w:rsid w:val="0015135C"/>
    <w:rsid w:val="00151D0E"/>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19D7"/>
    <w:rsid w:val="001F427B"/>
    <w:rsid w:val="001F5141"/>
    <w:rsid w:val="001F6962"/>
    <w:rsid w:val="002024C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5DEC"/>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47985"/>
    <w:rsid w:val="003563BF"/>
    <w:rsid w:val="00361EB0"/>
    <w:rsid w:val="00363D19"/>
    <w:rsid w:val="0036663C"/>
    <w:rsid w:val="00366F31"/>
    <w:rsid w:val="0037157C"/>
    <w:rsid w:val="0038612E"/>
    <w:rsid w:val="00386225"/>
    <w:rsid w:val="00393125"/>
    <w:rsid w:val="003937FC"/>
    <w:rsid w:val="00395224"/>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1008"/>
    <w:rsid w:val="00444C5F"/>
    <w:rsid w:val="004470FA"/>
    <w:rsid w:val="00447B04"/>
    <w:rsid w:val="00456338"/>
    <w:rsid w:val="004568F3"/>
    <w:rsid w:val="00461C05"/>
    <w:rsid w:val="00462820"/>
    <w:rsid w:val="00466A5F"/>
    <w:rsid w:val="004735CE"/>
    <w:rsid w:val="0048346E"/>
    <w:rsid w:val="00484C6E"/>
    <w:rsid w:val="004853D9"/>
    <w:rsid w:val="00485DAF"/>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15B5A"/>
    <w:rsid w:val="00523A60"/>
    <w:rsid w:val="00531BEE"/>
    <w:rsid w:val="00533CE6"/>
    <w:rsid w:val="005353AA"/>
    <w:rsid w:val="00547960"/>
    <w:rsid w:val="00552ED1"/>
    <w:rsid w:val="00555916"/>
    <w:rsid w:val="005562F1"/>
    <w:rsid w:val="005567C3"/>
    <w:rsid w:val="00557B84"/>
    <w:rsid w:val="00561C65"/>
    <w:rsid w:val="00563121"/>
    <w:rsid w:val="00583118"/>
    <w:rsid w:val="00585605"/>
    <w:rsid w:val="00593EDF"/>
    <w:rsid w:val="00595475"/>
    <w:rsid w:val="00595895"/>
    <w:rsid w:val="005B281C"/>
    <w:rsid w:val="005B374E"/>
    <w:rsid w:val="005B4482"/>
    <w:rsid w:val="005B7F2F"/>
    <w:rsid w:val="005C11CA"/>
    <w:rsid w:val="005C428F"/>
    <w:rsid w:val="005C4B17"/>
    <w:rsid w:val="005D35B0"/>
    <w:rsid w:val="005D47B0"/>
    <w:rsid w:val="005D4B4A"/>
    <w:rsid w:val="005E308E"/>
    <w:rsid w:val="005E5955"/>
    <w:rsid w:val="005F3C36"/>
    <w:rsid w:val="005F5864"/>
    <w:rsid w:val="00603066"/>
    <w:rsid w:val="00607FD8"/>
    <w:rsid w:val="0061505F"/>
    <w:rsid w:val="0061751B"/>
    <w:rsid w:val="0062297D"/>
    <w:rsid w:val="006251CD"/>
    <w:rsid w:val="006338FE"/>
    <w:rsid w:val="00634604"/>
    <w:rsid w:val="00645D96"/>
    <w:rsid w:val="00653A59"/>
    <w:rsid w:val="00654462"/>
    <w:rsid w:val="006545E3"/>
    <w:rsid w:val="0065589F"/>
    <w:rsid w:val="00655DDA"/>
    <w:rsid w:val="006608C0"/>
    <w:rsid w:val="006615E8"/>
    <w:rsid w:val="00662EC6"/>
    <w:rsid w:val="0067249B"/>
    <w:rsid w:val="00676B87"/>
    <w:rsid w:val="00677EE0"/>
    <w:rsid w:val="00680DFB"/>
    <w:rsid w:val="0068456E"/>
    <w:rsid w:val="00684C31"/>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06F5"/>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3903"/>
    <w:rsid w:val="00854CEA"/>
    <w:rsid w:val="00860935"/>
    <w:rsid w:val="008616F3"/>
    <w:rsid w:val="00861F48"/>
    <w:rsid w:val="00862661"/>
    <w:rsid w:val="00864767"/>
    <w:rsid w:val="0087344F"/>
    <w:rsid w:val="008832AA"/>
    <w:rsid w:val="008B12C3"/>
    <w:rsid w:val="008B1448"/>
    <w:rsid w:val="008B2A9A"/>
    <w:rsid w:val="008D5F8A"/>
    <w:rsid w:val="008D6DC7"/>
    <w:rsid w:val="008E13E8"/>
    <w:rsid w:val="008E31E1"/>
    <w:rsid w:val="008E5E43"/>
    <w:rsid w:val="008F3B94"/>
    <w:rsid w:val="008F5002"/>
    <w:rsid w:val="008F6661"/>
    <w:rsid w:val="00903687"/>
    <w:rsid w:val="00910D31"/>
    <w:rsid w:val="009115AB"/>
    <w:rsid w:val="00912336"/>
    <w:rsid w:val="009172F6"/>
    <w:rsid w:val="009206A5"/>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3B3A"/>
    <w:rsid w:val="009B5D92"/>
    <w:rsid w:val="009C0BF7"/>
    <w:rsid w:val="009C5C32"/>
    <w:rsid w:val="009D08F5"/>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0948"/>
    <w:rsid w:val="00A33B33"/>
    <w:rsid w:val="00A377BC"/>
    <w:rsid w:val="00A37C70"/>
    <w:rsid w:val="00A41F86"/>
    <w:rsid w:val="00A4340C"/>
    <w:rsid w:val="00A4776F"/>
    <w:rsid w:val="00A529E9"/>
    <w:rsid w:val="00A54310"/>
    <w:rsid w:val="00A61E23"/>
    <w:rsid w:val="00A73B7C"/>
    <w:rsid w:val="00A75C29"/>
    <w:rsid w:val="00A82BB2"/>
    <w:rsid w:val="00A83926"/>
    <w:rsid w:val="00A855D3"/>
    <w:rsid w:val="00A93988"/>
    <w:rsid w:val="00A93C0B"/>
    <w:rsid w:val="00A94C7E"/>
    <w:rsid w:val="00A97124"/>
    <w:rsid w:val="00AA41C3"/>
    <w:rsid w:val="00AA751F"/>
    <w:rsid w:val="00AB458A"/>
    <w:rsid w:val="00AB4A85"/>
    <w:rsid w:val="00AB5839"/>
    <w:rsid w:val="00AC0510"/>
    <w:rsid w:val="00AC1E0E"/>
    <w:rsid w:val="00AD38E4"/>
    <w:rsid w:val="00AD440A"/>
    <w:rsid w:val="00AD45EE"/>
    <w:rsid w:val="00AD4E4D"/>
    <w:rsid w:val="00AE5FC8"/>
    <w:rsid w:val="00AE6F90"/>
    <w:rsid w:val="00AE76BF"/>
    <w:rsid w:val="00AF214F"/>
    <w:rsid w:val="00AF386C"/>
    <w:rsid w:val="00B03C9D"/>
    <w:rsid w:val="00B04F66"/>
    <w:rsid w:val="00B118A3"/>
    <w:rsid w:val="00B12D78"/>
    <w:rsid w:val="00B14589"/>
    <w:rsid w:val="00B15409"/>
    <w:rsid w:val="00B21E43"/>
    <w:rsid w:val="00B21E88"/>
    <w:rsid w:val="00B21F67"/>
    <w:rsid w:val="00B21F6A"/>
    <w:rsid w:val="00B27396"/>
    <w:rsid w:val="00B32E22"/>
    <w:rsid w:val="00B42B9F"/>
    <w:rsid w:val="00B4504F"/>
    <w:rsid w:val="00B47952"/>
    <w:rsid w:val="00B50EB7"/>
    <w:rsid w:val="00B5256F"/>
    <w:rsid w:val="00B5359B"/>
    <w:rsid w:val="00B60586"/>
    <w:rsid w:val="00B60F65"/>
    <w:rsid w:val="00B67069"/>
    <w:rsid w:val="00B670B4"/>
    <w:rsid w:val="00B67D19"/>
    <w:rsid w:val="00B72E76"/>
    <w:rsid w:val="00B7301C"/>
    <w:rsid w:val="00B734A1"/>
    <w:rsid w:val="00B7472F"/>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11D2"/>
    <w:rsid w:val="00C34ACD"/>
    <w:rsid w:val="00C34DD9"/>
    <w:rsid w:val="00C424D2"/>
    <w:rsid w:val="00C46957"/>
    <w:rsid w:val="00C5027F"/>
    <w:rsid w:val="00C513DF"/>
    <w:rsid w:val="00C559D8"/>
    <w:rsid w:val="00C609EC"/>
    <w:rsid w:val="00C6312A"/>
    <w:rsid w:val="00C65F7E"/>
    <w:rsid w:val="00C7221D"/>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4FD9"/>
    <w:rsid w:val="00C97775"/>
    <w:rsid w:val="00CA3449"/>
    <w:rsid w:val="00CA7121"/>
    <w:rsid w:val="00CA7859"/>
    <w:rsid w:val="00CB1160"/>
    <w:rsid w:val="00CB5A5B"/>
    <w:rsid w:val="00CB67B2"/>
    <w:rsid w:val="00CB6F87"/>
    <w:rsid w:val="00CC3035"/>
    <w:rsid w:val="00CC3849"/>
    <w:rsid w:val="00CD00F0"/>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35B"/>
    <w:rsid w:val="00D334B0"/>
    <w:rsid w:val="00D3557F"/>
    <w:rsid w:val="00D37654"/>
    <w:rsid w:val="00D42FA1"/>
    <w:rsid w:val="00D46BB0"/>
    <w:rsid w:val="00D51C03"/>
    <w:rsid w:val="00D52465"/>
    <w:rsid w:val="00D62DC9"/>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1169"/>
    <w:rsid w:val="00E32337"/>
    <w:rsid w:val="00E33C5A"/>
    <w:rsid w:val="00E3775C"/>
    <w:rsid w:val="00E4067B"/>
    <w:rsid w:val="00E46529"/>
    <w:rsid w:val="00E46C48"/>
    <w:rsid w:val="00E51F76"/>
    <w:rsid w:val="00E52EEE"/>
    <w:rsid w:val="00E64FA8"/>
    <w:rsid w:val="00E75FD9"/>
    <w:rsid w:val="00E7768B"/>
    <w:rsid w:val="00E8179E"/>
    <w:rsid w:val="00E85B22"/>
    <w:rsid w:val="00E90178"/>
    <w:rsid w:val="00E95F23"/>
    <w:rsid w:val="00E96E92"/>
    <w:rsid w:val="00EA1085"/>
    <w:rsid w:val="00EA40AC"/>
    <w:rsid w:val="00EB082E"/>
    <w:rsid w:val="00EB134B"/>
    <w:rsid w:val="00EB4577"/>
    <w:rsid w:val="00EB7290"/>
    <w:rsid w:val="00EC1D8C"/>
    <w:rsid w:val="00ED14CD"/>
    <w:rsid w:val="00ED47A9"/>
    <w:rsid w:val="00ED7930"/>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3DF0"/>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character" w:styleId="FollowedHyperlink">
    <w:name w:val="FollowedHyperlink"/>
    <w:basedOn w:val="DefaultParagraphFont"/>
    <w:semiHidden/>
    <w:unhideWhenUsed/>
    <w:rsid w:val="00CB67B2"/>
    <w:rPr>
      <w:color w:val="8ACED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24406">
      <w:bodyDiv w:val="1"/>
      <w:marLeft w:val="0"/>
      <w:marRight w:val="0"/>
      <w:marTop w:val="0"/>
      <w:marBottom w:val="0"/>
      <w:divBdr>
        <w:top w:val="none" w:sz="0" w:space="0" w:color="auto"/>
        <w:left w:val="none" w:sz="0" w:space="0" w:color="auto"/>
        <w:bottom w:val="none" w:sz="0" w:space="0" w:color="auto"/>
        <w:right w:val="none" w:sz="0" w:space="0" w:color="auto"/>
      </w:divBdr>
    </w:div>
    <w:div w:id="686294058">
      <w:bodyDiv w:val="1"/>
      <w:marLeft w:val="0"/>
      <w:marRight w:val="0"/>
      <w:marTop w:val="0"/>
      <w:marBottom w:val="0"/>
      <w:divBdr>
        <w:top w:val="none" w:sz="0" w:space="0" w:color="auto"/>
        <w:left w:val="none" w:sz="0" w:space="0" w:color="auto"/>
        <w:bottom w:val="none" w:sz="0" w:space="0" w:color="auto"/>
        <w:right w:val="none" w:sz="0" w:space="0" w:color="auto"/>
      </w:divBdr>
    </w:div>
    <w:div w:id="694581029">
      <w:bodyDiv w:val="1"/>
      <w:marLeft w:val="0"/>
      <w:marRight w:val="0"/>
      <w:marTop w:val="0"/>
      <w:marBottom w:val="0"/>
      <w:divBdr>
        <w:top w:val="none" w:sz="0" w:space="0" w:color="auto"/>
        <w:left w:val="none" w:sz="0" w:space="0" w:color="auto"/>
        <w:bottom w:val="none" w:sz="0" w:space="0" w:color="auto"/>
        <w:right w:val="none" w:sz="0" w:space="0" w:color="auto"/>
      </w:divBdr>
    </w:div>
    <w:div w:id="747844337">
      <w:bodyDiv w:val="1"/>
      <w:marLeft w:val="0"/>
      <w:marRight w:val="0"/>
      <w:marTop w:val="0"/>
      <w:marBottom w:val="0"/>
      <w:divBdr>
        <w:top w:val="none" w:sz="0" w:space="0" w:color="auto"/>
        <w:left w:val="none" w:sz="0" w:space="0" w:color="auto"/>
        <w:bottom w:val="none" w:sz="0" w:space="0" w:color="auto"/>
        <w:right w:val="none" w:sz="0" w:space="0" w:color="auto"/>
      </w:divBdr>
    </w:div>
    <w:div w:id="795179608">
      <w:bodyDiv w:val="1"/>
      <w:marLeft w:val="0"/>
      <w:marRight w:val="0"/>
      <w:marTop w:val="0"/>
      <w:marBottom w:val="0"/>
      <w:divBdr>
        <w:top w:val="none" w:sz="0" w:space="0" w:color="auto"/>
        <w:left w:val="none" w:sz="0" w:space="0" w:color="auto"/>
        <w:bottom w:val="none" w:sz="0" w:space="0" w:color="auto"/>
        <w:right w:val="none" w:sz="0" w:space="0" w:color="auto"/>
      </w:divBdr>
    </w:div>
    <w:div w:id="827289702">
      <w:bodyDiv w:val="1"/>
      <w:marLeft w:val="0"/>
      <w:marRight w:val="0"/>
      <w:marTop w:val="0"/>
      <w:marBottom w:val="0"/>
      <w:divBdr>
        <w:top w:val="none" w:sz="0" w:space="0" w:color="auto"/>
        <w:left w:val="none" w:sz="0" w:space="0" w:color="auto"/>
        <w:bottom w:val="none" w:sz="0" w:space="0" w:color="auto"/>
        <w:right w:val="none" w:sz="0" w:space="0" w:color="auto"/>
      </w:divBdr>
    </w:div>
    <w:div w:id="997417624">
      <w:bodyDiv w:val="1"/>
      <w:marLeft w:val="0"/>
      <w:marRight w:val="0"/>
      <w:marTop w:val="0"/>
      <w:marBottom w:val="0"/>
      <w:divBdr>
        <w:top w:val="none" w:sz="0" w:space="0" w:color="auto"/>
        <w:left w:val="none" w:sz="0" w:space="0" w:color="auto"/>
        <w:bottom w:val="none" w:sz="0" w:space="0" w:color="auto"/>
        <w:right w:val="none" w:sz="0" w:space="0" w:color="auto"/>
      </w:divBdr>
    </w:div>
    <w:div w:id="1248231334">
      <w:bodyDiv w:val="1"/>
      <w:marLeft w:val="0"/>
      <w:marRight w:val="0"/>
      <w:marTop w:val="0"/>
      <w:marBottom w:val="0"/>
      <w:divBdr>
        <w:top w:val="none" w:sz="0" w:space="0" w:color="auto"/>
        <w:left w:val="none" w:sz="0" w:space="0" w:color="auto"/>
        <w:bottom w:val="none" w:sz="0" w:space="0" w:color="auto"/>
        <w:right w:val="none" w:sz="0" w:space="0" w:color="auto"/>
      </w:divBdr>
    </w:div>
    <w:div w:id="1268611103">
      <w:bodyDiv w:val="1"/>
      <w:marLeft w:val="0"/>
      <w:marRight w:val="0"/>
      <w:marTop w:val="0"/>
      <w:marBottom w:val="0"/>
      <w:divBdr>
        <w:top w:val="none" w:sz="0" w:space="0" w:color="auto"/>
        <w:left w:val="none" w:sz="0" w:space="0" w:color="auto"/>
        <w:bottom w:val="none" w:sz="0" w:space="0" w:color="auto"/>
        <w:right w:val="none" w:sz="0" w:space="0" w:color="auto"/>
      </w:divBdr>
    </w:div>
    <w:div w:id="1296644875">
      <w:bodyDiv w:val="1"/>
      <w:marLeft w:val="0"/>
      <w:marRight w:val="0"/>
      <w:marTop w:val="0"/>
      <w:marBottom w:val="0"/>
      <w:divBdr>
        <w:top w:val="none" w:sz="0" w:space="0" w:color="auto"/>
        <w:left w:val="none" w:sz="0" w:space="0" w:color="auto"/>
        <w:bottom w:val="none" w:sz="0" w:space="0" w:color="auto"/>
        <w:right w:val="none" w:sz="0" w:space="0" w:color="auto"/>
      </w:divBdr>
    </w:div>
    <w:div w:id="1392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0.sv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4D05046D-6882-4AD3-B0DD-29B272E4BA2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33</TotalTime>
  <Pages>2</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Rhiannon Tanner</cp:lastModifiedBy>
  <cp:revision>6</cp:revision>
  <cp:lastPrinted>2017-03-27T12:03:00Z</cp:lastPrinted>
  <dcterms:created xsi:type="dcterms:W3CDTF">2022-03-29T04:36:00Z</dcterms:created>
  <dcterms:modified xsi:type="dcterms:W3CDTF">2022-04-21T05:34:00Z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D22-147116</vt:lpwstr>
  </property>
</Properties>
</file>