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horzAnchor="page" w:tblpX="4981" w:tblpY="-1050"/>
        <w:tblW w:w="0" w:type="auto"/>
        <w:tblLook w:val="04A0" w:firstRow="1" w:lastRow="0" w:firstColumn="1" w:lastColumn="0" w:noHBand="0" w:noVBand="1"/>
      </w:tblPr>
      <w:tblGrid>
        <w:gridCol w:w="5904"/>
      </w:tblGrid>
      <w:tr w:rsidR="002A7D53" w14:paraId="1484CB1A" w14:textId="77777777" w:rsidTr="00CF48C7">
        <w:trPr>
          <w:trHeight w:val="1054"/>
        </w:trPr>
        <w:tc>
          <w:tcPr>
            <w:tcW w:w="5904" w:type="dxa"/>
          </w:tcPr>
          <w:p w14:paraId="5BC7D869" w14:textId="77777777" w:rsidR="00CF48C7" w:rsidRDefault="00CF48C7" w:rsidP="00CF48C7">
            <w:pPr>
              <w:pStyle w:val="TitleLeadin"/>
            </w:pPr>
          </w:p>
          <w:p w14:paraId="1CC6224B" w14:textId="77777777" w:rsidR="00CF48C7" w:rsidRDefault="00CF48C7" w:rsidP="00CF48C7">
            <w:pPr>
              <w:pStyle w:val="TitleLeadin"/>
            </w:pPr>
          </w:p>
          <w:p w14:paraId="781E4B2B" w14:textId="77777777" w:rsidR="00CF48C7" w:rsidRDefault="00CF48C7" w:rsidP="00CF48C7">
            <w:pPr>
              <w:pStyle w:val="TitleLeadin"/>
            </w:pPr>
          </w:p>
          <w:p w14:paraId="3D36AC1A" w14:textId="77777777" w:rsidR="00CF48C7" w:rsidRDefault="00CF48C7" w:rsidP="00CF48C7">
            <w:pPr>
              <w:pStyle w:val="TitleLeadin"/>
            </w:pPr>
          </w:p>
          <w:p w14:paraId="75754878" w14:textId="77777777" w:rsidR="002A7D53" w:rsidRDefault="002A7D53" w:rsidP="00CF48C7">
            <w:pPr>
              <w:pStyle w:val="TitleLeadin"/>
            </w:pPr>
            <w:r>
              <w:t>The City Of</w:t>
            </w:r>
          </w:p>
          <w:p w14:paraId="2F6A1A6E" w14:textId="77777777" w:rsidR="002A7D53" w:rsidRDefault="002A7D53" w:rsidP="00CF48C7">
            <w:pPr>
              <w:pStyle w:val="TitleLeadin"/>
            </w:pPr>
            <w:r>
              <w:t>Greater Geelong</w:t>
            </w:r>
          </w:p>
        </w:tc>
      </w:tr>
      <w:tr w:rsidR="002E25F8" w14:paraId="61EAEE46" w14:textId="77777777" w:rsidTr="00CF48C7">
        <w:trPr>
          <w:trHeight w:val="1110"/>
        </w:trPr>
        <w:tc>
          <w:tcPr>
            <w:tcW w:w="5904" w:type="dxa"/>
          </w:tcPr>
          <w:p w14:paraId="1EBFA21B" w14:textId="77777777" w:rsidR="008F7094" w:rsidRPr="00CF109D" w:rsidRDefault="008F7094" w:rsidP="008F7094">
            <w:pPr>
              <w:pStyle w:val="Title"/>
              <w:rPr>
                <w:sz w:val="72"/>
                <w:szCs w:val="52"/>
              </w:rPr>
            </w:pPr>
            <w:r w:rsidRPr="00CF109D">
              <w:rPr>
                <w:sz w:val="72"/>
                <w:szCs w:val="52"/>
              </w:rPr>
              <w:t xml:space="preserve">Portarlington Recreation Reserve Master Plan </w:t>
            </w:r>
          </w:p>
          <w:p w14:paraId="7BA49F65" w14:textId="77777777" w:rsidR="002E25F8" w:rsidRPr="00236CCB" w:rsidRDefault="002E25F8" w:rsidP="002E25F8"/>
          <w:p w14:paraId="7583D183" w14:textId="741289E8" w:rsidR="002E25F8" w:rsidRDefault="002E25F8" w:rsidP="002E25F8">
            <w:pPr>
              <w:spacing w:before="120" w:after="200"/>
            </w:pPr>
          </w:p>
          <w:p w14:paraId="06417841" w14:textId="77777777" w:rsidR="008F7094" w:rsidRDefault="008F7094" w:rsidP="002E25F8">
            <w:pPr>
              <w:spacing w:before="120" w:after="200"/>
            </w:pPr>
          </w:p>
          <w:p w14:paraId="2AED0524" w14:textId="77777777" w:rsidR="002E25F8" w:rsidRPr="00236CCB" w:rsidRDefault="002E25F8" w:rsidP="002E25F8"/>
        </w:tc>
      </w:tr>
      <w:tr w:rsidR="002E25F8" w14:paraId="09380708" w14:textId="77777777" w:rsidTr="00CF48C7">
        <w:trPr>
          <w:trHeight w:val="1110"/>
        </w:trPr>
        <w:tc>
          <w:tcPr>
            <w:tcW w:w="5904" w:type="dxa"/>
          </w:tcPr>
          <w:p w14:paraId="21515C09" w14:textId="695727DD" w:rsidR="003742B7" w:rsidRPr="008F7094" w:rsidRDefault="005A447E" w:rsidP="008F7094">
            <w:pPr>
              <w:pStyle w:val="Subtitle"/>
              <w:spacing w:line="240" w:lineRule="auto"/>
              <w:rPr>
                <w:sz w:val="36"/>
                <w:szCs w:val="28"/>
              </w:rPr>
            </w:pPr>
            <w:r w:rsidRPr="008F7094">
              <w:rPr>
                <w:sz w:val="36"/>
                <w:szCs w:val="28"/>
              </w:rPr>
              <w:t xml:space="preserve">final </w:t>
            </w:r>
            <w:r w:rsidR="003742B7" w:rsidRPr="008F7094">
              <w:rPr>
                <w:sz w:val="36"/>
                <w:szCs w:val="28"/>
              </w:rPr>
              <w:t xml:space="preserve">Engagement report </w:t>
            </w:r>
          </w:p>
          <w:p w14:paraId="45727BDF" w14:textId="673E7000" w:rsidR="002E25F8" w:rsidRPr="008F7094" w:rsidRDefault="0063708C" w:rsidP="008F7094">
            <w:pPr>
              <w:pStyle w:val="Subtitle"/>
              <w:spacing w:line="240" w:lineRule="auto"/>
              <w:rPr>
                <w:sz w:val="36"/>
                <w:szCs w:val="28"/>
              </w:rPr>
            </w:pPr>
            <w:r>
              <w:rPr>
                <w:sz w:val="36"/>
                <w:szCs w:val="28"/>
              </w:rPr>
              <w:t>december</w:t>
            </w:r>
            <w:r w:rsidR="002E25F8" w:rsidRPr="008F7094">
              <w:rPr>
                <w:sz w:val="36"/>
                <w:szCs w:val="28"/>
              </w:rPr>
              <w:t xml:space="preserve"> 2021</w:t>
            </w:r>
          </w:p>
          <w:p w14:paraId="30500762" w14:textId="77777777" w:rsidR="002E25F8" w:rsidRPr="00852BE4" w:rsidRDefault="002E25F8" w:rsidP="002E25F8">
            <w:pPr>
              <w:pStyle w:val="Title"/>
            </w:pPr>
          </w:p>
        </w:tc>
      </w:tr>
    </w:tbl>
    <w:p w14:paraId="0CC3D61D" w14:textId="77777777" w:rsidR="002A7D53" w:rsidRDefault="002A7D53" w:rsidP="0032135D"/>
    <w:p w14:paraId="4FF9D27A" w14:textId="77777777" w:rsidR="002A7D53" w:rsidRDefault="002A7D53" w:rsidP="002A7D53">
      <w:pPr>
        <w:sectPr w:rsidR="002A7D53" w:rsidSect="002A7D53">
          <w:headerReference w:type="even" r:id="rId12"/>
          <w:headerReference w:type="default" r:id="rId13"/>
          <w:footerReference w:type="even" r:id="rId14"/>
          <w:footerReference w:type="default" r:id="rId15"/>
          <w:headerReference w:type="first" r:id="rId16"/>
          <w:footerReference w:type="first" r:id="rId17"/>
          <w:pgSz w:w="11907" w:h="16840" w:code="9"/>
          <w:pgMar w:top="2353" w:right="794" w:bottom="794" w:left="794" w:header="567" w:footer="340" w:gutter="0"/>
          <w:cols w:space="284"/>
          <w:titlePg/>
          <w:docGrid w:linePitch="360"/>
        </w:sectPr>
      </w:pPr>
    </w:p>
    <w:sdt>
      <w:sdtPr>
        <w:rPr>
          <w:rFonts w:asciiTheme="minorHAnsi" w:eastAsia="Times New Roman" w:hAnsiTheme="minorHAnsi" w:cs="Times New Roman"/>
          <w:b w:val="0"/>
          <w:color w:val="auto"/>
          <w:spacing w:val="2"/>
          <w:sz w:val="19"/>
          <w:szCs w:val="19"/>
          <w:lang w:val="en-AU" w:eastAsia="en-AU"/>
        </w:rPr>
        <w:id w:val="-2118892847"/>
        <w:docPartObj>
          <w:docPartGallery w:val="Table of Contents"/>
          <w:docPartUnique/>
        </w:docPartObj>
      </w:sdtPr>
      <w:sdtEndPr>
        <w:rPr>
          <w:bCs/>
          <w:noProof/>
        </w:rPr>
      </w:sdtEndPr>
      <w:sdtContent>
        <w:p w14:paraId="32617E2F" w14:textId="4AD74E11" w:rsidR="00050579" w:rsidRDefault="00050579">
          <w:pPr>
            <w:pStyle w:val="TOCHeading"/>
            <w:framePr w:wrap="around"/>
          </w:pPr>
          <w:r>
            <w:t>Contents</w:t>
          </w:r>
        </w:p>
        <w:p w14:paraId="37883630" w14:textId="5CF9565B" w:rsidR="00F44423" w:rsidRDefault="00050579">
          <w:pPr>
            <w:pStyle w:val="TOC1"/>
            <w:rPr>
              <w:rFonts w:eastAsiaTheme="minorEastAsia" w:cstheme="minorBidi"/>
              <w:b w:val="0"/>
              <w:color w:val="auto"/>
              <w:spacing w:val="0"/>
              <w:sz w:val="22"/>
              <w:szCs w:val="22"/>
            </w:rPr>
          </w:pPr>
          <w:r>
            <w:fldChar w:fldCharType="begin"/>
          </w:r>
          <w:r>
            <w:instrText xml:space="preserve"> TOC \o "1-3" \h \z \u </w:instrText>
          </w:r>
          <w:r>
            <w:fldChar w:fldCharType="separate"/>
          </w:r>
          <w:hyperlink w:anchor="_Toc90300618" w:history="1">
            <w:r w:rsidR="00F44423" w:rsidRPr="000409E5">
              <w:rPr>
                <w:rStyle w:val="Hyperlink"/>
              </w:rPr>
              <w:t>Introduction</w:t>
            </w:r>
            <w:r w:rsidR="00F44423">
              <w:rPr>
                <w:webHidden/>
              </w:rPr>
              <w:tab/>
            </w:r>
            <w:r w:rsidR="00F44423">
              <w:rPr>
                <w:webHidden/>
              </w:rPr>
              <w:fldChar w:fldCharType="begin"/>
            </w:r>
            <w:r w:rsidR="00F44423">
              <w:rPr>
                <w:webHidden/>
              </w:rPr>
              <w:instrText xml:space="preserve"> PAGEREF _Toc90300618 \h </w:instrText>
            </w:r>
            <w:r w:rsidR="00F44423">
              <w:rPr>
                <w:webHidden/>
              </w:rPr>
            </w:r>
            <w:r w:rsidR="00F44423">
              <w:rPr>
                <w:webHidden/>
              </w:rPr>
              <w:fldChar w:fldCharType="separate"/>
            </w:r>
            <w:r w:rsidR="00F44423">
              <w:rPr>
                <w:webHidden/>
              </w:rPr>
              <w:t>3</w:t>
            </w:r>
            <w:r w:rsidR="00F44423">
              <w:rPr>
                <w:webHidden/>
              </w:rPr>
              <w:fldChar w:fldCharType="end"/>
            </w:r>
          </w:hyperlink>
        </w:p>
        <w:p w14:paraId="7F93AEF8" w14:textId="25322DE8" w:rsidR="00F44423" w:rsidRDefault="00216721">
          <w:pPr>
            <w:pStyle w:val="TOC2"/>
            <w:rPr>
              <w:rFonts w:eastAsiaTheme="minorEastAsia" w:cstheme="minorBidi"/>
              <w:spacing w:val="0"/>
              <w:sz w:val="22"/>
              <w:szCs w:val="22"/>
            </w:rPr>
          </w:pPr>
          <w:hyperlink w:anchor="_Toc90300619" w:history="1">
            <w:r w:rsidR="00F44423" w:rsidRPr="000409E5">
              <w:rPr>
                <w:rStyle w:val="Hyperlink"/>
              </w:rPr>
              <w:t>Engagement Purpose</w:t>
            </w:r>
            <w:r w:rsidR="00F44423">
              <w:rPr>
                <w:webHidden/>
              </w:rPr>
              <w:tab/>
            </w:r>
            <w:r w:rsidR="00F44423">
              <w:rPr>
                <w:webHidden/>
              </w:rPr>
              <w:fldChar w:fldCharType="begin"/>
            </w:r>
            <w:r w:rsidR="00F44423">
              <w:rPr>
                <w:webHidden/>
              </w:rPr>
              <w:instrText xml:space="preserve"> PAGEREF _Toc90300619 \h </w:instrText>
            </w:r>
            <w:r w:rsidR="00F44423">
              <w:rPr>
                <w:webHidden/>
              </w:rPr>
            </w:r>
            <w:r w:rsidR="00F44423">
              <w:rPr>
                <w:webHidden/>
              </w:rPr>
              <w:fldChar w:fldCharType="separate"/>
            </w:r>
            <w:r w:rsidR="00F44423">
              <w:rPr>
                <w:webHidden/>
              </w:rPr>
              <w:t>3</w:t>
            </w:r>
            <w:r w:rsidR="00F44423">
              <w:rPr>
                <w:webHidden/>
              </w:rPr>
              <w:fldChar w:fldCharType="end"/>
            </w:r>
          </w:hyperlink>
        </w:p>
        <w:p w14:paraId="5FAC50A2" w14:textId="5F3B01A7" w:rsidR="00F44423" w:rsidRDefault="00216721">
          <w:pPr>
            <w:pStyle w:val="TOC2"/>
            <w:rPr>
              <w:rFonts w:eastAsiaTheme="minorEastAsia" w:cstheme="minorBidi"/>
              <w:spacing w:val="0"/>
              <w:sz w:val="22"/>
              <w:szCs w:val="22"/>
            </w:rPr>
          </w:pPr>
          <w:hyperlink w:anchor="_Toc90300620" w:history="1">
            <w:r w:rsidR="00F44423" w:rsidRPr="000409E5">
              <w:rPr>
                <w:rStyle w:val="Hyperlink"/>
              </w:rPr>
              <w:t>About this Report</w:t>
            </w:r>
            <w:r w:rsidR="00F44423">
              <w:rPr>
                <w:webHidden/>
              </w:rPr>
              <w:tab/>
            </w:r>
            <w:r w:rsidR="00F44423">
              <w:rPr>
                <w:webHidden/>
              </w:rPr>
              <w:fldChar w:fldCharType="begin"/>
            </w:r>
            <w:r w:rsidR="00F44423">
              <w:rPr>
                <w:webHidden/>
              </w:rPr>
              <w:instrText xml:space="preserve"> PAGEREF _Toc90300620 \h </w:instrText>
            </w:r>
            <w:r w:rsidR="00F44423">
              <w:rPr>
                <w:webHidden/>
              </w:rPr>
            </w:r>
            <w:r w:rsidR="00F44423">
              <w:rPr>
                <w:webHidden/>
              </w:rPr>
              <w:fldChar w:fldCharType="separate"/>
            </w:r>
            <w:r w:rsidR="00F44423">
              <w:rPr>
                <w:webHidden/>
              </w:rPr>
              <w:t>3</w:t>
            </w:r>
            <w:r w:rsidR="00F44423">
              <w:rPr>
                <w:webHidden/>
              </w:rPr>
              <w:fldChar w:fldCharType="end"/>
            </w:r>
          </w:hyperlink>
        </w:p>
        <w:p w14:paraId="709E5075" w14:textId="0416367D" w:rsidR="00F44423" w:rsidRDefault="00216721">
          <w:pPr>
            <w:pStyle w:val="TOC1"/>
            <w:rPr>
              <w:rFonts w:eastAsiaTheme="minorEastAsia" w:cstheme="minorBidi"/>
              <w:b w:val="0"/>
              <w:color w:val="auto"/>
              <w:spacing w:val="0"/>
              <w:sz w:val="22"/>
              <w:szCs w:val="22"/>
            </w:rPr>
          </w:pPr>
          <w:hyperlink w:anchor="_Toc90300621" w:history="1">
            <w:r w:rsidR="00F44423" w:rsidRPr="000409E5">
              <w:rPr>
                <w:rStyle w:val="Hyperlink"/>
              </w:rPr>
              <w:t>How we engaged</w:t>
            </w:r>
            <w:r w:rsidR="00F44423">
              <w:rPr>
                <w:webHidden/>
              </w:rPr>
              <w:tab/>
            </w:r>
            <w:r w:rsidR="00F44423">
              <w:rPr>
                <w:webHidden/>
              </w:rPr>
              <w:fldChar w:fldCharType="begin"/>
            </w:r>
            <w:r w:rsidR="00F44423">
              <w:rPr>
                <w:webHidden/>
              </w:rPr>
              <w:instrText xml:space="preserve"> PAGEREF _Toc90300621 \h </w:instrText>
            </w:r>
            <w:r w:rsidR="00F44423">
              <w:rPr>
                <w:webHidden/>
              </w:rPr>
            </w:r>
            <w:r w:rsidR="00F44423">
              <w:rPr>
                <w:webHidden/>
              </w:rPr>
              <w:fldChar w:fldCharType="separate"/>
            </w:r>
            <w:r w:rsidR="00F44423">
              <w:rPr>
                <w:webHidden/>
              </w:rPr>
              <w:t>4</w:t>
            </w:r>
            <w:r w:rsidR="00F44423">
              <w:rPr>
                <w:webHidden/>
              </w:rPr>
              <w:fldChar w:fldCharType="end"/>
            </w:r>
          </w:hyperlink>
        </w:p>
        <w:p w14:paraId="04819124" w14:textId="261C89FF" w:rsidR="00F44423" w:rsidRDefault="00216721">
          <w:pPr>
            <w:pStyle w:val="TOC1"/>
            <w:rPr>
              <w:rFonts w:eastAsiaTheme="minorEastAsia" w:cstheme="minorBidi"/>
              <w:b w:val="0"/>
              <w:color w:val="auto"/>
              <w:spacing w:val="0"/>
              <w:sz w:val="22"/>
              <w:szCs w:val="22"/>
            </w:rPr>
          </w:pPr>
          <w:hyperlink w:anchor="_Toc90300622" w:history="1">
            <w:r w:rsidR="00F44423" w:rsidRPr="000409E5">
              <w:rPr>
                <w:rStyle w:val="Hyperlink"/>
              </w:rPr>
              <w:t>Who we engaged</w:t>
            </w:r>
            <w:r w:rsidR="00F44423">
              <w:rPr>
                <w:webHidden/>
              </w:rPr>
              <w:tab/>
            </w:r>
            <w:r w:rsidR="00F44423">
              <w:rPr>
                <w:webHidden/>
              </w:rPr>
              <w:fldChar w:fldCharType="begin"/>
            </w:r>
            <w:r w:rsidR="00F44423">
              <w:rPr>
                <w:webHidden/>
              </w:rPr>
              <w:instrText xml:space="preserve"> PAGEREF _Toc90300622 \h </w:instrText>
            </w:r>
            <w:r w:rsidR="00F44423">
              <w:rPr>
                <w:webHidden/>
              </w:rPr>
            </w:r>
            <w:r w:rsidR="00F44423">
              <w:rPr>
                <w:webHidden/>
              </w:rPr>
              <w:fldChar w:fldCharType="separate"/>
            </w:r>
            <w:r w:rsidR="00F44423">
              <w:rPr>
                <w:webHidden/>
              </w:rPr>
              <w:t>6</w:t>
            </w:r>
            <w:r w:rsidR="00F44423">
              <w:rPr>
                <w:webHidden/>
              </w:rPr>
              <w:fldChar w:fldCharType="end"/>
            </w:r>
          </w:hyperlink>
        </w:p>
        <w:p w14:paraId="79A9D6A2" w14:textId="219DC87C" w:rsidR="00F44423" w:rsidRDefault="00216721">
          <w:pPr>
            <w:pStyle w:val="TOC2"/>
            <w:rPr>
              <w:rFonts w:eastAsiaTheme="minorEastAsia" w:cstheme="minorBidi"/>
              <w:spacing w:val="0"/>
              <w:sz w:val="22"/>
              <w:szCs w:val="22"/>
            </w:rPr>
          </w:pPr>
          <w:hyperlink w:anchor="_Toc90300623" w:history="1">
            <w:r w:rsidR="00F44423" w:rsidRPr="000409E5">
              <w:rPr>
                <w:rStyle w:val="Hyperlink"/>
              </w:rPr>
              <w:t>Survey respondent breakdown</w:t>
            </w:r>
            <w:r w:rsidR="00F44423">
              <w:rPr>
                <w:webHidden/>
              </w:rPr>
              <w:tab/>
            </w:r>
            <w:r w:rsidR="00F44423">
              <w:rPr>
                <w:webHidden/>
              </w:rPr>
              <w:fldChar w:fldCharType="begin"/>
            </w:r>
            <w:r w:rsidR="00F44423">
              <w:rPr>
                <w:webHidden/>
              </w:rPr>
              <w:instrText xml:space="preserve"> PAGEREF _Toc90300623 \h </w:instrText>
            </w:r>
            <w:r w:rsidR="00F44423">
              <w:rPr>
                <w:webHidden/>
              </w:rPr>
            </w:r>
            <w:r w:rsidR="00F44423">
              <w:rPr>
                <w:webHidden/>
              </w:rPr>
              <w:fldChar w:fldCharType="separate"/>
            </w:r>
            <w:r w:rsidR="00F44423">
              <w:rPr>
                <w:webHidden/>
              </w:rPr>
              <w:t>6</w:t>
            </w:r>
            <w:r w:rsidR="00F44423">
              <w:rPr>
                <w:webHidden/>
              </w:rPr>
              <w:fldChar w:fldCharType="end"/>
            </w:r>
          </w:hyperlink>
        </w:p>
        <w:p w14:paraId="039C0CC7" w14:textId="77DBD029" w:rsidR="00F44423" w:rsidRDefault="00216721">
          <w:pPr>
            <w:pStyle w:val="TOC1"/>
            <w:rPr>
              <w:rFonts w:eastAsiaTheme="minorEastAsia" w:cstheme="minorBidi"/>
              <w:b w:val="0"/>
              <w:color w:val="auto"/>
              <w:spacing w:val="0"/>
              <w:sz w:val="22"/>
              <w:szCs w:val="22"/>
            </w:rPr>
          </w:pPr>
          <w:hyperlink w:anchor="_Toc90300624" w:history="1">
            <w:r w:rsidR="00F44423" w:rsidRPr="000409E5">
              <w:rPr>
                <w:rStyle w:val="Hyperlink"/>
              </w:rPr>
              <w:t>What we heard</w:t>
            </w:r>
            <w:r w:rsidR="00F44423">
              <w:rPr>
                <w:webHidden/>
              </w:rPr>
              <w:tab/>
            </w:r>
            <w:r w:rsidR="00F44423">
              <w:rPr>
                <w:webHidden/>
              </w:rPr>
              <w:fldChar w:fldCharType="begin"/>
            </w:r>
            <w:r w:rsidR="00F44423">
              <w:rPr>
                <w:webHidden/>
              </w:rPr>
              <w:instrText xml:space="preserve"> PAGEREF _Toc90300624 \h </w:instrText>
            </w:r>
            <w:r w:rsidR="00F44423">
              <w:rPr>
                <w:webHidden/>
              </w:rPr>
            </w:r>
            <w:r w:rsidR="00F44423">
              <w:rPr>
                <w:webHidden/>
              </w:rPr>
              <w:fldChar w:fldCharType="separate"/>
            </w:r>
            <w:r w:rsidR="00F44423">
              <w:rPr>
                <w:webHidden/>
              </w:rPr>
              <w:t>7</w:t>
            </w:r>
            <w:r w:rsidR="00F44423">
              <w:rPr>
                <w:webHidden/>
              </w:rPr>
              <w:fldChar w:fldCharType="end"/>
            </w:r>
          </w:hyperlink>
        </w:p>
        <w:p w14:paraId="14A2CE97" w14:textId="53011169" w:rsidR="00F44423" w:rsidRDefault="00216721">
          <w:pPr>
            <w:pStyle w:val="TOC2"/>
            <w:rPr>
              <w:rFonts w:eastAsiaTheme="minorEastAsia" w:cstheme="minorBidi"/>
              <w:spacing w:val="0"/>
              <w:sz w:val="22"/>
              <w:szCs w:val="22"/>
            </w:rPr>
          </w:pPr>
          <w:hyperlink w:anchor="_Toc90300625" w:history="1">
            <w:r w:rsidR="00F44423" w:rsidRPr="000409E5">
              <w:rPr>
                <w:rStyle w:val="Hyperlink"/>
              </w:rPr>
              <w:t>Breakdown of findings</w:t>
            </w:r>
            <w:r w:rsidR="00F44423">
              <w:rPr>
                <w:webHidden/>
              </w:rPr>
              <w:tab/>
            </w:r>
            <w:r w:rsidR="00F44423">
              <w:rPr>
                <w:webHidden/>
              </w:rPr>
              <w:fldChar w:fldCharType="begin"/>
            </w:r>
            <w:r w:rsidR="00F44423">
              <w:rPr>
                <w:webHidden/>
              </w:rPr>
              <w:instrText xml:space="preserve"> PAGEREF _Toc90300625 \h </w:instrText>
            </w:r>
            <w:r w:rsidR="00F44423">
              <w:rPr>
                <w:webHidden/>
              </w:rPr>
            </w:r>
            <w:r w:rsidR="00F44423">
              <w:rPr>
                <w:webHidden/>
              </w:rPr>
              <w:fldChar w:fldCharType="separate"/>
            </w:r>
            <w:r w:rsidR="00F44423">
              <w:rPr>
                <w:webHidden/>
              </w:rPr>
              <w:t>7</w:t>
            </w:r>
            <w:r w:rsidR="00F44423">
              <w:rPr>
                <w:webHidden/>
              </w:rPr>
              <w:fldChar w:fldCharType="end"/>
            </w:r>
          </w:hyperlink>
        </w:p>
        <w:p w14:paraId="44DC3558" w14:textId="4BB2683F" w:rsidR="00F44423" w:rsidRDefault="00216721">
          <w:pPr>
            <w:pStyle w:val="TOC3"/>
            <w:rPr>
              <w:rFonts w:eastAsiaTheme="minorEastAsia" w:cstheme="minorBidi"/>
              <w:spacing w:val="0"/>
              <w:sz w:val="22"/>
              <w:szCs w:val="22"/>
            </w:rPr>
          </w:pPr>
          <w:hyperlink w:anchor="_Toc90300626" w:history="1">
            <w:r w:rsidR="00F44423" w:rsidRPr="000409E5">
              <w:rPr>
                <w:rStyle w:val="Hyperlink"/>
              </w:rPr>
              <w:t>Overall support of Master Plan</w:t>
            </w:r>
            <w:r w:rsidR="00F44423">
              <w:rPr>
                <w:webHidden/>
              </w:rPr>
              <w:tab/>
            </w:r>
            <w:r w:rsidR="00F44423">
              <w:rPr>
                <w:webHidden/>
              </w:rPr>
              <w:fldChar w:fldCharType="begin"/>
            </w:r>
            <w:r w:rsidR="00F44423">
              <w:rPr>
                <w:webHidden/>
              </w:rPr>
              <w:instrText xml:space="preserve"> PAGEREF _Toc90300626 \h </w:instrText>
            </w:r>
            <w:r w:rsidR="00F44423">
              <w:rPr>
                <w:webHidden/>
              </w:rPr>
            </w:r>
            <w:r w:rsidR="00F44423">
              <w:rPr>
                <w:webHidden/>
              </w:rPr>
              <w:fldChar w:fldCharType="separate"/>
            </w:r>
            <w:r w:rsidR="00F44423">
              <w:rPr>
                <w:webHidden/>
              </w:rPr>
              <w:t>7</w:t>
            </w:r>
            <w:r w:rsidR="00F44423">
              <w:rPr>
                <w:webHidden/>
              </w:rPr>
              <w:fldChar w:fldCharType="end"/>
            </w:r>
          </w:hyperlink>
        </w:p>
        <w:p w14:paraId="4EF75D8A" w14:textId="3F669B6B" w:rsidR="00F44423" w:rsidRDefault="00216721">
          <w:pPr>
            <w:pStyle w:val="TOC3"/>
            <w:rPr>
              <w:rFonts w:eastAsiaTheme="minorEastAsia" w:cstheme="minorBidi"/>
              <w:spacing w:val="0"/>
              <w:sz w:val="22"/>
              <w:szCs w:val="22"/>
            </w:rPr>
          </w:pPr>
          <w:hyperlink w:anchor="_Toc90300627" w:history="1">
            <w:r w:rsidR="00F44423" w:rsidRPr="000409E5">
              <w:rPr>
                <w:rStyle w:val="Hyperlink"/>
              </w:rPr>
              <w:t>Visions and Goals</w:t>
            </w:r>
            <w:r w:rsidR="00F44423">
              <w:rPr>
                <w:webHidden/>
              </w:rPr>
              <w:tab/>
            </w:r>
            <w:r w:rsidR="00F44423">
              <w:rPr>
                <w:webHidden/>
              </w:rPr>
              <w:fldChar w:fldCharType="begin"/>
            </w:r>
            <w:r w:rsidR="00F44423">
              <w:rPr>
                <w:webHidden/>
              </w:rPr>
              <w:instrText xml:space="preserve"> PAGEREF _Toc90300627 \h </w:instrText>
            </w:r>
            <w:r w:rsidR="00F44423">
              <w:rPr>
                <w:webHidden/>
              </w:rPr>
            </w:r>
            <w:r w:rsidR="00F44423">
              <w:rPr>
                <w:webHidden/>
              </w:rPr>
              <w:fldChar w:fldCharType="separate"/>
            </w:r>
            <w:r w:rsidR="00F44423">
              <w:rPr>
                <w:webHidden/>
              </w:rPr>
              <w:t>7</w:t>
            </w:r>
            <w:r w:rsidR="00F44423">
              <w:rPr>
                <w:webHidden/>
              </w:rPr>
              <w:fldChar w:fldCharType="end"/>
            </w:r>
          </w:hyperlink>
        </w:p>
        <w:p w14:paraId="02CC588B" w14:textId="7AAD41F0" w:rsidR="00F44423" w:rsidRDefault="00216721">
          <w:pPr>
            <w:pStyle w:val="TOC3"/>
            <w:rPr>
              <w:rFonts w:eastAsiaTheme="minorEastAsia" w:cstheme="minorBidi"/>
              <w:spacing w:val="0"/>
              <w:sz w:val="22"/>
              <w:szCs w:val="22"/>
            </w:rPr>
          </w:pPr>
          <w:hyperlink w:anchor="_Toc90300628" w:history="1">
            <w:r w:rsidR="00F44423" w:rsidRPr="000409E5">
              <w:rPr>
                <w:rStyle w:val="Hyperlink"/>
              </w:rPr>
              <w:t>Recommendations</w:t>
            </w:r>
            <w:r w:rsidR="00F44423">
              <w:rPr>
                <w:webHidden/>
              </w:rPr>
              <w:tab/>
            </w:r>
            <w:r w:rsidR="00F44423">
              <w:rPr>
                <w:webHidden/>
              </w:rPr>
              <w:fldChar w:fldCharType="begin"/>
            </w:r>
            <w:r w:rsidR="00F44423">
              <w:rPr>
                <w:webHidden/>
              </w:rPr>
              <w:instrText xml:space="preserve"> PAGEREF _Toc90300628 \h </w:instrText>
            </w:r>
            <w:r w:rsidR="00F44423">
              <w:rPr>
                <w:webHidden/>
              </w:rPr>
            </w:r>
            <w:r w:rsidR="00F44423">
              <w:rPr>
                <w:webHidden/>
              </w:rPr>
              <w:fldChar w:fldCharType="separate"/>
            </w:r>
            <w:r w:rsidR="00F44423">
              <w:rPr>
                <w:webHidden/>
              </w:rPr>
              <w:t>7</w:t>
            </w:r>
            <w:r w:rsidR="00F44423">
              <w:rPr>
                <w:webHidden/>
              </w:rPr>
              <w:fldChar w:fldCharType="end"/>
            </w:r>
          </w:hyperlink>
        </w:p>
        <w:p w14:paraId="746D8510" w14:textId="7EE1CAF4" w:rsidR="00F44423" w:rsidRDefault="00216721">
          <w:pPr>
            <w:pStyle w:val="TOC2"/>
            <w:rPr>
              <w:rFonts w:eastAsiaTheme="minorEastAsia" w:cstheme="minorBidi"/>
              <w:spacing w:val="0"/>
              <w:sz w:val="22"/>
              <w:szCs w:val="22"/>
            </w:rPr>
          </w:pPr>
          <w:hyperlink w:anchor="_Toc90300629" w:history="1">
            <w:r w:rsidR="00F44423" w:rsidRPr="000409E5">
              <w:rPr>
                <w:rStyle w:val="Hyperlink"/>
              </w:rPr>
              <w:t>Key Themes</w:t>
            </w:r>
            <w:r w:rsidR="00F44423">
              <w:rPr>
                <w:webHidden/>
              </w:rPr>
              <w:tab/>
            </w:r>
            <w:r w:rsidR="00F44423">
              <w:rPr>
                <w:webHidden/>
              </w:rPr>
              <w:fldChar w:fldCharType="begin"/>
            </w:r>
            <w:r w:rsidR="00F44423">
              <w:rPr>
                <w:webHidden/>
              </w:rPr>
              <w:instrText xml:space="preserve"> PAGEREF _Toc90300629 \h </w:instrText>
            </w:r>
            <w:r w:rsidR="00F44423">
              <w:rPr>
                <w:webHidden/>
              </w:rPr>
            </w:r>
            <w:r w:rsidR="00F44423">
              <w:rPr>
                <w:webHidden/>
              </w:rPr>
              <w:fldChar w:fldCharType="separate"/>
            </w:r>
            <w:r w:rsidR="00F44423">
              <w:rPr>
                <w:webHidden/>
              </w:rPr>
              <w:t>8</w:t>
            </w:r>
            <w:r w:rsidR="00F44423">
              <w:rPr>
                <w:webHidden/>
              </w:rPr>
              <w:fldChar w:fldCharType="end"/>
            </w:r>
          </w:hyperlink>
        </w:p>
        <w:p w14:paraId="2896BC57" w14:textId="45116B5A" w:rsidR="00F44423" w:rsidRDefault="00216721">
          <w:pPr>
            <w:pStyle w:val="TOC2"/>
            <w:rPr>
              <w:rFonts w:eastAsiaTheme="minorEastAsia" w:cstheme="minorBidi"/>
              <w:spacing w:val="0"/>
              <w:sz w:val="22"/>
              <w:szCs w:val="22"/>
            </w:rPr>
          </w:pPr>
          <w:hyperlink w:anchor="_Toc90300630" w:history="1">
            <w:r w:rsidR="00F44423" w:rsidRPr="000409E5">
              <w:rPr>
                <w:rStyle w:val="Hyperlink"/>
              </w:rPr>
              <w:t>Key theme 1 – Upgrading existing facilities within recreation area</w:t>
            </w:r>
            <w:r w:rsidR="00F44423">
              <w:rPr>
                <w:webHidden/>
              </w:rPr>
              <w:tab/>
            </w:r>
            <w:r w:rsidR="00F44423">
              <w:rPr>
                <w:webHidden/>
              </w:rPr>
              <w:fldChar w:fldCharType="begin"/>
            </w:r>
            <w:r w:rsidR="00F44423">
              <w:rPr>
                <w:webHidden/>
              </w:rPr>
              <w:instrText xml:space="preserve"> PAGEREF _Toc90300630 \h </w:instrText>
            </w:r>
            <w:r w:rsidR="00F44423">
              <w:rPr>
                <w:webHidden/>
              </w:rPr>
            </w:r>
            <w:r w:rsidR="00F44423">
              <w:rPr>
                <w:webHidden/>
              </w:rPr>
              <w:fldChar w:fldCharType="separate"/>
            </w:r>
            <w:r w:rsidR="00F44423">
              <w:rPr>
                <w:webHidden/>
              </w:rPr>
              <w:t>8</w:t>
            </w:r>
            <w:r w:rsidR="00F44423">
              <w:rPr>
                <w:webHidden/>
              </w:rPr>
              <w:fldChar w:fldCharType="end"/>
            </w:r>
          </w:hyperlink>
        </w:p>
        <w:p w14:paraId="39C41405" w14:textId="4F197B0B" w:rsidR="00F44423" w:rsidRDefault="00216721">
          <w:pPr>
            <w:pStyle w:val="TOC3"/>
            <w:rPr>
              <w:rFonts w:eastAsiaTheme="minorEastAsia" w:cstheme="minorBidi"/>
              <w:spacing w:val="0"/>
              <w:sz w:val="22"/>
              <w:szCs w:val="22"/>
            </w:rPr>
          </w:pPr>
          <w:hyperlink w:anchor="_Toc90300631" w:history="1">
            <w:r w:rsidR="00F44423" w:rsidRPr="000409E5">
              <w:rPr>
                <w:rStyle w:val="Hyperlink"/>
              </w:rPr>
              <w:t>Sub-Theme – General Upgrade</w:t>
            </w:r>
            <w:r w:rsidR="00F44423">
              <w:rPr>
                <w:webHidden/>
              </w:rPr>
              <w:tab/>
            </w:r>
            <w:r w:rsidR="00F44423">
              <w:rPr>
                <w:webHidden/>
              </w:rPr>
              <w:fldChar w:fldCharType="begin"/>
            </w:r>
            <w:r w:rsidR="00F44423">
              <w:rPr>
                <w:webHidden/>
              </w:rPr>
              <w:instrText xml:space="preserve"> PAGEREF _Toc90300631 \h </w:instrText>
            </w:r>
            <w:r w:rsidR="00F44423">
              <w:rPr>
                <w:webHidden/>
              </w:rPr>
            </w:r>
            <w:r w:rsidR="00F44423">
              <w:rPr>
                <w:webHidden/>
              </w:rPr>
              <w:fldChar w:fldCharType="separate"/>
            </w:r>
            <w:r w:rsidR="00F44423">
              <w:rPr>
                <w:webHidden/>
              </w:rPr>
              <w:t>8</w:t>
            </w:r>
            <w:r w:rsidR="00F44423">
              <w:rPr>
                <w:webHidden/>
              </w:rPr>
              <w:fldChar w:fldCharType="end"/>
            </w:r>
          </w:hyperlink>
        </w:p>
        <w:p w14:paraId="3240E96C" w14:textId="729B15F3" w:rsidR="00F44423" w:rsidRDefault="00216721">
          <w:pPr>
            <w:pStyle w:val="TOC3"/>
            <w:rPr>
              <w:rFonts w:eastAsiaTheme="minorEastAsia" w:cstheme="minorBidi"/>
              <w:spacing w:val="0"/>
              <w:sz w:val="22"/>
              <w:szCs w:val="22"/>
            </w:rPr>
          </w:pPr>
          <w:hyperlink w:anchor="_Toc90300632" w:history="1">
            <w:r w:rsidR="00F44423" w:rsidRPr="000409E5">
              <w:rPr>
                <w:rStyle w:val="Hyperlink"/>
              </w:rPr>
              <w:t>Sub-Theme – Expanding active recreation area</w:t>
            </w:r>
            <w:r w:rsidR="00F44423">
              <w:rPr>
                <w:webHidden/>
              </w:rPr>
              <w:tab/>
            </w:r>
            <w:r w:rsidR="00F44423">
              <w:rPr>
                <w:webHidden/>
              </w:rPr>
              <w:fldChar w:fldCharType="begin"/>
            </w:r>
            <w:r w:rsidR="00F44423">
              <w:rPr>
                <w:webHidden/>
              </w:rPr>
              <w:instrText xml:space="preserve"> PAGEREF _Toc90300632 \h </w:instrText>
            </w:r>
            <w:r w:rsidR="00F44423">
              <w:rPr>
                <w:webHidden/>
              </w:rPr>
            </w:r>
            <w:r w:rsidR="00F44423">
              <w:rPr>
                <w:webHidden/>
              </w:rPr>
              <w:fldChar w:fldCharType="separate"/>
            </w:r>
            <w:r w:rsidR="00F44423">
              <w:rPr>
                <w:webHidden/>
              </w:rPr>
              <w:t>8</w:t>
            </w:r>
            <w:r w:rsidR="00F44423">
              <w:rPr>
                <w:webHidden/>
              </w:rPr>
              <w:fldChar w:fldCharType="end"/>
            </w:r>
          </w:hyperlink>
        </w:p>
        <w:p w14:paraId="7F479365" w14:textId="12A04A1B" w:rsidR="00F44423" w:rsidRDefault="00216721">
          <w:pPr>
            <w:pStyle w:val="TOC3"/>
            <w:rPr>
              <w:rFonts w:eastAsiaTheme="minorEastAsia" w:cstheme="minorBidi"/>
              <w:spacing w:val="0"/>
              <w:sz w:val="22"/>
              <w:szCs w:val="22"/>
            </w:rPr>
          </w:pPr>
          <w:hyperlink w:anchor="_Toc90300633" w:history="1">
            <w:r w:rsidR="00F44423" w:rsidRPr="000409E5">
              <w:rPr>
                <w:rStyle w:val="Hyperlink"/>
              </w:rPr>
              <w:t>Sub-Theme – Netball Courts</w:t>
            </w:r>
            <w:r w:rsidR="00F44423">
              <w:rPr>
                <w:webHidden/>
              </w:rPr>
              <w:tab/>
            </w:r>
            <w:r w:rsidR="00F44423">
              <w:rPr>
                <w:webHidden/>
              </w:rPr>
              <w:fldChar w:fldCharType="begin"/>
            </w:r>
            <w:r w:rsidR="00F44423">
              <w:rPr>
                <w:webHidden/>
              </w:rPr>
              <w:instrText xml:space="preserve"> PAGEREF _Toc90300633 \h </w:instrText>
            </w:r>
            <w:r w:rsidR="00F44423">
              <w:rPr>
                <w:webHidden/>
              </w:rPr>
            </w:r>
            <w:r w:rsidR="00F44423">
              <w:rPr>
                <w:webHidden/>
              </w:rPr>
              <w:fldChar w:fldCharType="separate"/>
            </w:r>
            <w:r w:rsidR="00F44423">
              <w:rPr>
                <w:webHidden/>
              </w:rPr>
              <w:t>8</w:t>
            </w:r>
            <w:r w:rsidR="00F44423">
              <w:rPr>
                <w:webHidden/>
              </w:rPr>
              <w:fldChar w:fldCharType="end"/>
            </w:r>
          </w:hyperlink>
        </w:p>
        <w:p w14:paraId="77EE8E9C" w14:textId="32DAA4D0" w:rsidR="00F44423" w:rsidRDefault="00216721">
          <w:pPr>
            <w:pStyle w:val="TOC2"/>
            <w:rPr>
              <w:rFonts w:eastAsiaTheme="minorEastAsia" w:cstheme="minorBidi"/>
              <w:spacing w:val="0"/>
              <w:sz w:val="22"/>
              <w:szCs w:val="22"/>
            </w:rPr>
          </w:pPr>
          <w:hyperlink w:anchor="_Toc90300634" w:history="1">
            <w:r w:rsidR="00F44423" w:rsidRPr="000409E5">
              <w:rPr>
                <w:rStyle w:val="Hyperlink"/>
              </w:rPr>
              <w:t>Key theme 2 – Environmental protection and cultural heritage</w:t>
            </w:r>
            <w:r w:rsidR="00F44423">
              <w:rPr>
                <w:webHidden/>
              </w:rPr>
              <w:tab/>
            </w:r>
            <w:r w:rsidR="00F44423">
              <w:rPr>
                <w:webHidden/>
              </w:rPr>
              <w:fldChar w:fldCharType="begin"/>
            </w:r>
            <w:r w:rsidR="00F44423">
              <w:rPr>
                <w:webHidden/>
              </w:rPr>
              <w:instrText xml:space="preserve"> PAGEREF _Toc90300634 \h </w:instrText>
            </w:r>
            <w:r w:rsidR="00F44423">
              <w:rPr>
                <w:webHidden/>
              </w:rPr>
            </w:r>
            <w:r w:rsidR="00F44423">
              <w:rPr>
                <w:webHidden/>
              </w:rPr>
              <w:fldChar w:fldCharType="separate"/>
            </w:r>
            <w:r w:rsidR="00F44423">
              <w:rPr>
                <w:webHidden/>
              </w:rPr>
              <w:t>8</w:t>
            </w:r>
            <w:r w:rsidR="00F44423">
              <w:rPr>
                <w:webHidden/>
              </w:rPr>
              <w:fldChar w:fldCharType="end"/>
            </w:r>
          </w:hyperlink>
        </w:p>
        <w:p w14:paraId="15E1FFDE" w14:textId="2457EF1F" w:rsidR="00F44423" w:rsidRDefault="00216721">
          <w:pPr>
            <w:pStyle w:val="TOC3"/>
            <w:rPr>
              <w:rFonts w:eastAsiaTheme="minorEastAsia" w:cstheme="minorBidi"/>
              <w:spacing w:val="0"/>
              <w:sz w:val="22"/>
              <w:szCs w:val="22"/>
            </w:rPr>
          </w:pPr>
          <w:hyperlink w:anchor="_Toc90300635" w:history="1">
            <w:r w:rsidR="00F44423" w:rsidRPr="000409E5">
              <w:rPr>
                <w:rStyle w:val="Hyperlink"/>
              </w:rPr>
              <w:t>Sub-Theme – Protecting the passive recreation area</w:t>
            </w:r>
            <w:r w:rsidR="00F44423">
              <w:rPr>
                <w:webHidden/>
              </w:rPr>
              <w:tab/>
            </w:r>
            <w:r w:rsidR="00F44423">
              <w:rPr>
                <w:webHidden/>
              </w:rPr>
              <w:fldChar w:fldCharType="begin"/>
            </w:r>
            <w:r w:rsidR="00F44423">
              <w:rPr>
                <w:webHidden/>
              </w:rPr>
              <w:instrText xml:space="preserve"> PAGEREF _Toc90300635 \h </w:instrText>
            </w:r>
            <w:r w:rsidR="00F44423">
              <w:rPr>
                <w:webHidden/>
              </w:rPr>
            </w:r>
            <w:r w:rsidR="00F44423">
              <w:rPr>
                <w:webHidden/>
              </w:rPr>
              <w:fldChar w:fldCharType="separate"/>
            </w:r>
            <w:r w:rsidR="00F44423">
              <w:rPr>
                <w:webHidden/>
              </w:rPr>
              <w:t>9</w:t>
            </w:r>
            <w:r w:rsidR="00F44423">
              <w:rPr>
                <w:webHidden/>
              </w:rPr>
              <w:fldChar w:fldCharType="end"/>
            </w:r>
          </w:hyperlink>
        </w:p>
        <w:p w14:paraId="1A21B19B" w14:textId="7EF1E817" w:rsidR="00F44423" w:rsidRDefault="00216721">
          <w:pPr>
            <w:pStyle w:val="TOC3"/>
            <w:rPr>
              <w:rFonts w:eastAsiaTheme="minorEastAsia" w:cstheme="minorBidi"/>
              <w:spacing w:val="0"/>
              <w:sz w:val="22"/>
              <w:szCs w:val="22"/>
            </w:rPr>
          </w:pPr>
          <w:hyperlink w:anchor="_Toc90300636" w:history="1">
            <w:r w:rsidR="00F44423" w:rsidRPr="000409E5">
              <w:rPr>
                <w:rStyle w:val="Hyperlink"/>
              </w:rPr>
              <w:t>Sub-Theme – Native flora and fauna</w:t>
            </w:r>
            <w:r w:rsidR="00F44423">
              <w:rPr>
                <w:webHidden/>
              </w:rPr>
              <w:tab/>
            </w:r>
            <w:r w:rsidR="00F44423">
              <w:rPr>
                <w:webHidden/>
              </w:rPr>
              <w:fldChar w:fldCharType="begin"/>
            </w:r>
            <w:r w:rsidR="00F44423">
              <w:rPr>
                <w:webHidden/>
              </w:rPr>
              <w:instrText xml:space="preserve"> PAGEREF _Toc90300636 \h </w:instrText>
            </w:r>
            <w:r w:rsidR="00F44423">
              <w:rPr>
                <w:webHidden/>
              </w:rPr>
            </w:r>
            <w:r w:rsidR="00F44423">
              <w:rPr>
                <w:webHidden/>
              </w:rPr>
              <w:fldChar w:fldCharType="separate"/>
            </w:r>
            <w:r w:rsidR="00F44423">
              <w:rPr>
                <w:webHidden/>
              </w:rPr>
              <w:t>9</w:t>
            </w:r>
            <w:r w:rsidR="00F44423">
              <w:rPr>
                <w:webHidden/>
              </w:rPr>
              <w:fldChar w:fldCharType="end"/>
            </w:r>
          </w:hyperlink>
        </w:p>
        <w:p w14:paraId="19A74580" w14:textId="5692F217" w:rsidR="00F44423" w:rsidRDefault="00216721">
          <w:pPr>
            <w:pStyle w:val="TOC3"/>
            <w:rPr>
              <w:rFonts w:eastAsiaTheme="minorEastAsia" w:cstheme="minorBidi"/>
              <w:spacing w:val="0"/>
              <w:sz w:val="22"/>
              <w:szCs w:val="22"/>
            </w:rPr>
          </w:pPr>
          <w:hyperlink w:anchor="_Toc90300637" w:history="1">
            <w:r w:rsidR="00F44423" w:rsidRPr="000409E5">
              <w:rPr>
                <w:rStyle w:val="Hyperlink"/>
              </w:rPr>
              <w:t>Sub-Theme – Walking trails</w:t>
            </w:r>
            <w:r w:rsidR="00F44423">
              <w:rPr>
                <w:webHidden/>
              </w:rPr>
              <w:tab/>
            </w:r>
            <w:r w:rsidR="00F44423">
              <w:rPr>
                <w:webHidden/>
              </w:rPr>
              <w:fldChar w:fldCharType="begin"/>
            </w:r>
            <w:r w:rsidR="00F44423">
              <w:rPr>
                <w:webHidden/>
              </w:rPr>
              <w:instrText xml:space="preserve"> PAGEREF _Toc90300637 \h </w:instrText>
            </w:r>
            <w:r w:rsidR="00F44423">
              <w:rPr>
                <w:webHidden/>
              </w:rPr>
            </w:r>
            <w:r w:rsidR="00F44423">
              <w:rPr>
                <w:webHidden/>
              </w:rPr>
              <w:fldChar w:fldCharType="separate"/>
            </w:r>
            <w:r w:rsidR="00F44423">
              <w:rPr>
                <w:webHidden/>
              </w:rPr>
              <w:t>9</w:t>
            </w:r>
            <w:r w:rsidR="00F44423">
              <w:rPr>
                <w:webHidden/>
              </w:rPr>
              <w:fldChar w:fldCharType="end"/>
            </w:r>
          </w:hyperlink>
        </w:p>
        <w:p w14:paraId="41221033" w14:textId="3AE3FA06" w:rsidR="00F44423" w:rsidRDefault="00216721">
          <w:pPr>
            <w:pStyle w:val="TOC2"/>
            <w:rPr>
              <w:rFonts w:eastAsiaTheme="minorEastAsia" w:cstheme="minorBidi"/>
              <w:spacing w:val="0"/>
              <w:sz w:val="22"/>
              <w:szCs w:val="22"/>
            </w:rPr>
          </w:pPr>
          <w:hyperlink w:anchor="_Toc90300638" w:history="1">
            <w:r w:rsidR="00F44423" w:rsidRPr="000409E5">
              <w:rPr>
                <w:rStyle w:val="Hyperlink"/>
              </w:rPr>
              <w:t>Key theme 3 – Spaces for the community to gather</w:t>
            </w:r>
            <w:r w:rsidR="00F44423">
              <w:rPr>
                <w:webHidden/>
              </w:rPr>
              <w:tab/>
            </w:r>
            <w:r w:rsidR="00F44423">
              <w:rPr>
                <w:webHidden/>
              </w:rPr>
              <w:fldChar w:fldCharType="begin"/>
            </w:r>
            <w:r w:rsidR="00F44423">
              <w:rPr>
                <w:webHidden/>
              </w:rPr>
              <w:instrText xml:space="preserve"> PAGEREF _Toc90300638 \h </w:instrText>
            </w:r>
            <w:r w:rsidR="00F44423">
              <w:rPr>
                <w:webHidden/>
              </w:rPr>
            </w:r>
            <w:r w:rsidR="00F44423">
              <w:rPr>
                <w:webHidden/>
              </w:rPr>
              <w:fldChar w:fldCharType="separate"/>
            </w:r>
            <w:r w:rsidR="00F44423">
              <w:rPr>
                <w:webHidden/>
              </w:rPr>
              <w:t>9</w:t>
            </w:r>
            <w:r w:rsidR="00F44423">
              <w:rPr>
                <w:webHidden/>
              </w:rPr>
              <w:fldChar w:fldCharType="end"/>
            </w:r>
          </w:hyperlink>
        </w:p>
        <w:p w14:paraId="52D4400E" w14:textId="4EFFA8ED" w:rsidR="00F44423" w:rsidRDefault="00216721">
          <w:pPr>
            <w:pStyle w:val="TOC3"/>
            <w:rPr>
              <w:rFonts w:eastAsiaTheme="minorEastAsia" w:cstheme="minorBidi"/>
              <w:spacing w:val="0"/>
              <w:sz w:val="22"/>
              <w:szCs w:val="22"/>
            </w:rPr>
          </w:pPr>
          <w:hyperlink w:anchor="_Toc90300639" w:history="1">
            <w:r w:rsidR="00F44423" w:rsidRPr="000409E5">
              <w:rPr>
                <w:rStyle w:val="Hyperlink"/>
              </w:rPr>
              <w:t>Sub-Theme – Community Garden</w:t>
            </w:r>
            <w:r w:rsidR="00F44423">
              <w:rPr>
                <w:webHidden/>
              </w:rPr>
              <w:tab/>
            </w:r>
            <w:r w:rsidR="00F44423">
              <w:rPr>
                <w:webHidden/>
              </w:rPr>
              <w:fldChar w:fldCharType="begin"/>
            </w:r>
            <w:r w:rsidR="00F44423">
              <w:rPr>
                <w:webHidden/>
              </w:rPr>
              <w:instrText xml:space="preserve"> PAGEREF _Toc90300639 \h </w:instrText>
            </w:r>
            <w:r w:rsidR="00F44423">
              <w:rPr>
                <w:webHidden/>
              </w:rPr>
            </w:r>
            <w:r w:rsidR="00F44423">
              <w:rPr>
                <w:webHidden/>
              </w:rPr>
              <w:fldChar w:fldCharType="separate"/>
            </w:r>
            <w:r w:rsidR="00F44423">
              <w:rPr>
                <w:webHidden/>
              </w:rPr>
              <w:t>9</w:t>
            </w:r>
            <w:r w:rsidR="00F44423">
              <w:rPr>
                <w:webHidden/>
              </w:rPr>
              <w:fldChar w:fldCharType="end"/>
            </w:r>
          </w:hyperlink>
        </w:p>
        <w:p w14:paraId="33AA3686" w14:textId="4191CA9C" w:rsidR="00F44423" w:rsidRDefault="00216721">
          <w:pPr>
            <w:pStyle w:val="TOC2"/>
            <w:rPr>
              <w:rFonts w:eastAsiaTheme="minorEastAsia" w:cstheme="minorBidi"/>
              <w:spacing w:val="0"/>
              <w:sz w:val="22"/>
              <w:szCs w:val="22"/>
            </w:rPr>
          </w:pPr>
          <w:hyperlink w:anchor="_Toc90300640" w:history="1">
            <w:r w:rsidR="00F44423" w:rsidRPr="000409E5">
              <w:rPr>
                <w:rStyle w:val="Hyperlink"/>
              </w:rPr>
              <w:t>Key theme 4 – Safety</w:t>
            </w:r>
            <w:r w:rsidR="00F44423">
              <w:rPr>
                <w:webHidden/>
              </w:rPr>
              <w:tab/>
            </w:r>
            <w:r w:rsidR="00F44423">
              <w:rPr>
                <w:webHidden/>
              </w:rPr>
              <w:fldChar w:fldCharType="begin"/>
            </w:r>
            <w:r w:rsidR="00F44423">
              <w:rPr>
                <w:webHidden/>
              </w:rPr>
              <w:instrText xml:space="preserve"> PAGEREF _Toc90300640 \h </w:instrText>
            </w:r>
            <w:r w:rsidR="00F44423">
              <w:rPr>
                <w:webHidden/>
              </w:rPr>
            </w:r>
            <w:r w:rsidR="00F44423">
              <w:rPr>
                <w:webHidden/>
              </w:rPr>
              <w:fldChar w:fldCharType="separate"/>
            </w:r>
            <w:r w:rsidR="00F44423">
              <w:rPr>
                <w:webHidden/>
              </w:rPr>
              <w:t>10</w:t>
            </w:r>
            <w:r w:rsidR="00F44423">
              <w:rPr>
                <w:webHidden/>
              </w:rPr>
              <w:fldChar w:fldCharType="end"/>
            </w:r>
          </w:hyperlink>
        </w:p>
        <w:p w14:paraId="23FA7990" w14:textId="5EA558BB" w:rsidR="00F44423" w:rsidRDefault="00216721">
          <w:pPr>
            <w:pStyle w:val="TOC3"/>
            <w:rPr>
              <w:rFonts w:eastAsiaTheme="minorEastAsia" w:cstheme="minorBidi"/>
              <w:spacing w:val="0"/>
              <w:sz w:val="22"/>
              <w:szCs w:val="22"/>
            </w:rPr>
          </w:pPr>
          <w:hyperlink w:anchor="_Toc90300641" w:history="1">
            <w:r w:rsidR="00F44423" w:rsidRPr="000409E5">
              <w:rPr>
                <w:rStyle w:val="Hyperlink"/>
              </w:rPr>
              <w:t>Sub-Theme – Oval buffer zone</w:t>
            </w:r>
            <w:r w:rsidR="00F44423">
              <w:rPr>
                <w:webHidden/>
              </w:rPr>
              <w:tab/>
            </w:r>
            <w:r w:rsidR="00F44423">
              <w:rPr>
                <w:webHidden/>
              </w:rPr>
              <w:fldChar w:fldCharType="begin"/>
            </w:r>
            <w:r w:rsidR="00F44423">
              <w:rPr>
                <w:webHidden/>
              </w:rPr>
              <w:instrText xml:space="preserve"> PAGEREF _Toc90300641 \h </w:instrText>
            </w:r>
            <w:r w:rsidR="00F44423">
              <w:rPr>
                <w:webHidden/>
              </w:rPr>
            </w:r>
            <w:r w:rsidR="00F44423">
              <w:rPr>
                <w:webHidden/>
              </w:rPr>
              <w:fldChar w:fldCharType="separate"/>
            </w:r>
            <w:r w:rsidR="00F44423">
              <w:rPr>
                <w:webHidden/>
              </w:rPr>
              <w:t>10</w:t>
            </w:r>
            <w:r w:rsidR="00F44423">
              <w:rPr>
                <w:webHidden/>
              </w:rPr>
              <w:fldChar w:fldCharType="end"/>
            </w:r>
          </w:hyperlink>
        </w:p>
        <w:p w14:paraId="5B165CB5" w14:textId="52EA9400" w:rsidR="00F44423" w:rsidRDefault="00216721">
          <w:pPr>
            <w:pStyle w:val="TOC3"/>
            <w:rPr>
              <w:rFonts w:eastAsiaTheme="minorEastAsia" w:cstheme="minorBidi"/>
              <w:spacing w:val="0"/>
              <w:sz w:val="22"/>
              <w:szCs w:val="22"/>
            </w:rPr>
          </w:pPr>
          <w:hyperlink w:anchor="_Toc90300642" w:history="1">
            <w:r w:rsidR="00F44423" w:rsidRPr="000409E5">
              <w:rPr>
                <w:rStyle w:val="Hyperlink"/>
              </w:rPr>
              <w:t>Sub-Theme – Overall safety of active recreation area</w:t>
            </w:r>
            <w:r w:rsidR="00F44423">
              <w:rPr>
                <w:webHidden/>
              </w:rPr>
              <w:tab/>
            </w:r>
            <w:r w:rsidR="00F44423">
              <w:rPr>
                <w:webHidden/>
              </w:rPr>
              <w:fldChar w:fldCharType="begin"/>
            </w:r>
            <w:r w:rsidR="00F44423">
              <w:rPr>
                <w:webHidden/>
              </w:rPr>
              <w:instrText xml:space="preserve"> PAGEREF _Toc90300642 \h </w:instrText>
            </w:r>
            <w:r w:rsidR="00F44423">
              <w:rPr>
                <w:webHidden/>
              </w:rPr>
            </w:r>
            <w:r w:rsidR="00F44423">
              <w:rPr>
                <w:webHidden/>
              </w:rPr>
              <w:fldChar w:fldCharType="separate"/>
            </w:r>
            <w:r w:rsidR="00F44423">
              <w:rPr>
                <w:webHidden/>
              </w:rPr>
              <w:t>10</w:t>
            </w:r>
            <w:r w:rsidR="00F44423">
              <w:rPr>
                <w:webHidden/>
              </w:rPr>
              <w:fldChar w:fldCharType="end"/>
            </w:r>
          </w:hyperlink>
        </w:p>
        <w:p w14:paraId="03EF6BF7" w14:textId="229F2AD9" w:rsidR="00F44423" w:rsidRDefault="00216721">
          <w:pPr>
            <w:pStyle w:val="TOC3"/>
            <w:rPr>
              <w:rFonts w:eastAsiaTheme="minorEastAsia" w:cstheme="minorBidi"/>
              <w:spacing w:val="0"/>
              <w:sz w:val="22"/>
              <w:szCs w:val="22"/>
            </w:rPr>
          </w:pPr>
          <w:hyperlink w:anchor="_Toc90300643" w:history="1">
            <w:r w:rsidR="00F44423" w:rsidRPr="000409E5">
              <w:rPr>
                <w:rStyle w:val="Hyperlink"/>
              </w:rPr>
              <w:t>Sub-Theme – Children’s play area</w:t>
            </w:r>
            <w:r w:rsidR="00F44423">
              <w:rPr>
                <w:webHidden/>
              </w:rPr>
              <w:tab/>
            </w:r>
            <w:r w:rsidR="00F44423">
              <w:rPr>
                <w:webHidden/>
              </w:rPr>
              <w:fldChar w:fldCharType="begin"/>
            </w:r>
            <w:r w:rsidR="00F44423">
              <w:rPr>
                <w:webHidden/>
              </w:rPr>
              <w:instrText xml:space="preserve"> PAGEREF _Toc90300643 \h </w:instrText>
            </w:r>
            <w:r w:rsidR="00F44423">
              <w:rPr>
                <w:webHidden/>
              </w:rPr>
            </w:r>
            <w:r w:rsidR="00F44423">
              <w:rPr>
                <w:webHidden/>
              </w:rPr>
              <w:fldChar w:fldCharType="separate"/>
            </w:r>
            <w:r w:rsidR="00F44423">
              <w:rPr>
                <w:webHidden/>
              </w:rPr>
              <w:t>10</w:t>
            </w:r>
            <w:r w:rsidR="00F44423">
              <w:rPr>
                <w:webHidden/>
              </w:rPr>
              <w:fldChar w:fldCharType="end"/>
            </w:r>
          </w:hyperlink>
        </w:p>
        <w:p w14:paraId="130D9EE7" w14:textId="4061EDD8" w:rsidR="00F44423" w:rsidRDefault="00216721">
          <w:pPr>
            <w:pStyle w:val="TOC2"/>
            <w:rPr>
              <w:rFonts w:eastAsiaTheme="minorEastAsia" w:cstheme="minorBidi"/>
              <w:spacing w:val="0"/>
              <w:sz w:val="22"/>
              <w:szCs w:val="22"/>
            </w:rPr>
          </w:pPr>
          <w:hyperlink w:anchor="_Toc90300644" w:history="1">
            <w:r w:rsidR="00F44423" w:rsidRPr="000409E5">
              <w:rPr>
                <w:rStyle w:val="Hyperlink"/>
              </w:rPr>
              <w:t>Key theme 5 – Flexibility in the use of different spaces</w:t>
            </w:r>
            <w:r w:rsidR="00F44423">
              <w:rPr>
                <w:webHidden/>
              </w:rPr>
              <w:tab/>
            </w:r>
            <w:r w:rsidR="00F44423">
              <w:rPr>
                <w:webHidden/>
              </w:rPr>
              <w:fldChar w:fldCharType="begin"/>
            </w:r>
            <w:r w:rsidR="00F44423">
              <w:rPr>
                <w:webHidden/>
              </w:rPr>
              <w:instrText xml:space="preserve"> PAGEREF _Toc90300644 \h </w:instrText>
            </w:r>
            <w:r w:rsidR="00F44423">
              <w:rPr>
                <w:webHidden/>
              </w:rPr>
            </w:r>
            <w:r w:rsidR="00F44423">
              <w:rPr>
                <w:webHidden/>
              </w:rPr>
              <w:fldChar w:fldCharType="separate"/>
            </w:r>
            <w:r w:rsidR="00F44423">
              <w:rPr>
                <w:webHidden/>
              </w:rPr>
              <w:t>10</w:t>
            </w:r>
            <w:r w:rsidR="00F44423">
              <w:rPr>
                <w:webHidden/>
              </w:rPr>
              <w:fldChar w:fldCharType="end"/>
            </w:r>
          </w:hyperlink>
          <w:r w:rsidR="00937C84" w:rsidRPr="00937C84">
            <w:rPr>
              <w:b/>
              <w:bCs/>
            </w:rPr>
            <w:t xml:space="preserve"> </w:t>
          </w:r>
          <w:r w:rsidR="00937C84" w:rsidRPr="00050579">
            <w:rPr>
              <w:b/>
              <w:bCs/>
            </w:rPr>
            <mc:AlternateContent>
              <mc:Choice Requires="wps">
                <w:drawing>
                  <wp:anchor distT="45720" distB="45720" distL="114300" distR="114300" simplePos="0" relativeHeight="251758592" behindDoc="0" locked="0" layoutInCell="1" allowOverlap="1" wp14:anchorId="7AE79CF5" wp14:editId="227D6A40">
                    <wp:simplePos x="0" y="0"/>
                    <wp:positionH relativeFrom="column">
                      <wp:posOffset>3721100</wp:posOffset>
                    </wp:positionH>
                    <wp:positionV relativeFrom="paragraph">
                      <wp:posOffset>-1370330</wp:posOffset>
                    </wp:positionV>
                    <wp:extent cx="2360930" cy="1404620"/>
                    <wp:effectExtent l="0" t="0" r="762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tx2"/>
                            </a:solidFill>
                            <a:ln w="9525">
                              <a:noFill/>
                              <a:miter lim="800000"/>
                              <a:headEnd/>
                              <a:tailEnd/>
                            </a:ln>
                          </wps:spPr>
                          <wps:txbx>
                            <w:txbxContent>
                              <w:p w14:paraId="58581D46" w14:textId="77777777" w:rsidR="00B36950" w:rsidRPr="00FB7DAE" w:rsidRDefault="00B36950" w:rsidP="00937C84">
                                <w:pPr>
                                  <w:pStyle w:val="BodyText"/>
                                  <w:rPr>
                                    <w:bCs/>
                                  </w:rPr>
                                </w:pPr>
                                <w:r w:rsidRPr="00BE544B">
                                  <w:rPr>
                                    <w:b/>
                                    <w:bCs/>
                                  </w:rPr>
                                  <w:t>ACKNOWLEDGEMENT OF COUNTRY</w:t>
                                </w:r>
                              </w:p>
                              <w:p w14:paraId="4767EF1B" w14:textId="77777777" w:rsidR="00B36950" w:rsidRPr="00BE544B" w:rsidRDefault="00B36950" w:rsidP="00937C84">
                                <w:pPr>
                                  <w:pStyle w:val="BodyText"/>
                                </w:pPr>
                                <w:r w:rsidRPr="00BE544B">
                                  <w:t>The City of Greater Geelong acknowledges the Wadawurrung People as the Traditional Owners of this land.</w:t>
                                </w:r>
                              </w:p>
                              <w:p w14:paraId="794CAF21" w14:textId="77777777" w:rsidR="00B36950" w:rsidRPr="00BE544B" w:rsidRDefault="00B36950" w:rsidP="00937C84">
                                <w:pPr>
                                  <w:pStyle w:val="BodyText"/>
                                </w:pPr>
                                <w:r w:rsidRPr="00BE544B">
                                  <w:t>It also acknowledges all other Aboriginal and Torres Strait Islander People who are part of the Greater Geelong community today.</w:t>
                                </w:r>
                              </w:p>
                              <w:p w14:paraId="0DE77A68" w14:textId="77777777" w:rsidR="00B36950" w:rsidRDefault="00B36950" w:rsidP="00937C84"/>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AE79CF5" id="_x0000_t202" coordsize="21600,21600" o:spt="202" path="m,l,21600r21600,l21600,xe">
                    <v:stroke joinstyle="miter"/>
                    <v:path gradientshapeok="t" o:connecttype="rect"/>
                  </v:shapetype>
                  <v:shape id="Text Box 2" o:spid="_x0000_s1026" type="#_x0000_t202" style="position:absolute;margin-left:293pt;margin-top:-107.9pt;width:185.9pt;height:110.6pt;z-index:2517585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" fillcolor="#003263 [3215]" stroked="f">
                    <v:textbox style="mso-fit-shape-to-text:t">
                      <w:txbxContent>
                        <w:p w14:paraId="58581D46" w14:textId="77777777" w:rsidR="00B36950" w:rsidRPr="00FB7DAE" w:rsidRDefault="00B36950" w:rsidP="00937C84">
                          <w:pPr>
                            <w:pStyle w:val="BodyText"/>
                            <w:rPr>
                              <w:bCs/>
                            </w:rPr>
                          </w:pPr>
                          <w:r w:rsidRPr="00BE544B">
                            <w:rPr>
                              <w:b/>
                              <w:bCs/>
                            </w:rPr>
                            <w:t>ACKNOWLEDGEMENT OF COUNTRY</w:t>
                          </w:r>
                        </w:p>
                        <w:p w14:paraId="4767EF1B" w14:textId="77777777" w:rsidR="00B36950" w:rsidRPr="00BE544B" w:rsidRDefault="00B36950" w:rsidP="00937C84">
                          <w:pPr>
                            <w:pStyle w:val="BodyText"/>
                          </w:pPr>
                          <w:r w:rsidRPr="00BE544B">
                            <w:t>The City of Greater Geelong acknowledges the Wadawurrung People as the Traditional Owners of this land.</w:t>
                          </w:r>
                        </w:p>
                        <w:p w14:paraId="794CAF21" w14:textId="77777777" w:rsidR="00B36950" w:rsidRPr="00BE544B" w:rsidRDefault="00B36950" w:rsidP="00937C84">
                          <w:pPr>
                            <w:pStyle w:val="BodyText"/>
                          </w:pPr>
                          <w:r w:rsidRPr="00BE544B">
                            <w:t>It also acknowledges all other Aboriginal and Torres Strait Islander People who are part of the Greater Geelong community today.</w:t>
                          </w:r>
                        </w:p>
                        <w:p w14:paraId="0DE77A68" w14:textId="77777777" w:rsidR="00B36950" w:rsidRDefault="00B36950" w:rsidP="00937C84"/>
                      </w:txbxContent>
                    </v:textbox>
                    <w10:wrap type="square"/>
                  </v:shape>
                </w:pict>
              </mc:Fallback>
            </mc:AlternateContent>
          </w:r>
        </w:p>
        <w:p w14:paraId="0C95B1ED" w14:textId="4649B224" w:rsidR="00F44423" w:rsidRDefault="00216721">
          <w:pPr>
            <w:pStyle w:val="TOC3"/>
            <w:rPr>
              <w:rFonts w:eastAsiaTheme="minorEastAsia" w:cstheme="minorBidi"/>
              <w:spacing w:val="0"/>
              <w:sz w:val="22"/>
              <w:szCs w:val="22"/>
            </w:rPr>
          </w:pPr>
          <w:hyperlink w:anchor="_Toc90300645" w:history="1">
            <w:r w:rsidR="00F44423" w:rsidRPr="000409E5">
              <w:rPr>
                <w:rStyle w:val="Hyperlink"/>
              </w:rPr>
              <w:drawing>
                <wp:inline distT="0" distB="0" distL="0" distR="0" wp14:anchorId="28672EE7" wp14:editId="197F1063">
                  <wp:extent cx="2973788" cy="164020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76374" cy="1641631"/>
                          </a:xfrm>
                          <a:prstGeom prst="rect">
                            <a:avLst/>
                          </a:prstGeom>
                        </pic:spPr>
                      </pic:pic>
                    </a:graphicData>
                  </a:graphic>
                </wp:inline>
              </w:drawing>
            </w:r>
            <w:r w:rsidR="00F44423">
              <w:rPr>
                <w:webHidden/>
              </w:rPr>
              <w:tab/>
            </w:r>
            <w:r w:rsidR="00F44423">
              <w:rPr>
                <w:webHidden/>
              </w:rPr>
              <w:fldChar w:fldCharType="begin"/>
            </w:r>
            <w:r w:rsidR="00F44423">
              <w:rPr>
                <w:webHidden/>
              </w:rPr>
              <w:instrText xml:space="preserve"> PAGEREF _Toc90300645 \h </w:instrText>
            </w:r>
            <w:r w:rsidR="00F44423">
              <w:rPr>
                <w:webHidden/>
              </w:rPr>
            </w:r>
            <w:r w:rsidR="00F44423">
              <w:rPr>
                <w:webHidden/>
              </w:rPr>
              <w:fldChar w:fldCharType="separate"/>
            </w:r>
            <w:r w:rsidR="00F44423">
              <w:rPr>
                <w:webHidden/>
              </w:rPr>
              <w:t>11</w:t>
            </w:r>
            <w:r w:rsidR="00F44423">
              <w:rPr>
                <w:webHidden/>
              </w:rPr>
              <w:fldChar w:fldCharType="end"/>
            </w:r>
          </w:hyperlink>
        </w:p>
        <w:p w14:paraId="65D798CD" w14:textId="487F88EB" w:rsidR="00F44423" w:rsidRDefault="00216721">
          <w:pPr>
            <w:pStyle w:val="TOC3"/>
            <w:rPr>
              <w:rFonts w:eastAsiaTheme="minorEastAsia" w:cstheme="minorBidi"/>
              <w:spacing w:val="0"/>
              <w:sz w:val="22"/>
              <w:szCs w:val="22"/>
            </w:rPr>
          </w:pPr>
          <w:hyperlink w:anchor="_Toc90300646" w:history="1">
            <w:r w:rsidR="00F44423" w:rsidRPr="000409E5">
              <w:rPr>
                <w:rStyle w:val="Hyperlink"/>
              </w:rPr>
              <w:t>Sub-Theme – Multi-use spaces and pavilions</w:t>
            </w:r>
            <w:r w:rsidR="00F44423">
              <w:rPr>
                <w:webHidden/>
              </w:rPr>
              <w:tab/>
            </w:r>
            <w:r w:rsidR="00F44423">
              <w:rPr>
                <w:webHidden/>
              </w:rPr>
              <w:fldChar w:fldCharType="begin"/>
            </w:r>
            <w:r w:rsidR="00F44423">
              <w:rPr>
                <w:webHidden/>
              </w:rPr>
              <w:instrText xml:space="preserve"> PAGEREF _Toc90300646 \h </w:instrText>
            </w:r>
            <w:r w:rsidR="00F44423">
              <w:rPr>
                <w:webHidden/>
              </w:rPr>
            </w:r>
            <w:r w:rsidR="00F44423">
              <w:rPr>
                <w:webHidden/>
              </w:rPr>
              <w:fldChar w:fldCharType="separate"/>
            </w:r>
            <w:r w:rsidR="00F44423">
              <w:rPr>
                <w:webHidden/>
              </w:rPr>
              <w:t>11</w:t>
            </w:r>
            <w:r w:rsidR="00F44423">
              <w:rPr>
                <w:webHidden/>
              </w:rPr>
              <w:fldChar w:fldCharType="end"/>
            </w:r>
          </w:hyperlink>
        </w:p>
        <w:p w14:paraId="1B0DEA29" w14:textId="5D3906FE" w:rsidR="00F44423" w:rsidRDefault="00216721">
          <w:pPr>
            <w:pStyle w:val="TOC2"/>
            <w:rPr>
              <w:rFonts w:eastAsiaTheme="minorEastAsia" w:cstheme="minorBidi"/>
              <w:spacing w:val="0"/>
              <w:sz w:val="22"/>
              <w:szCs w:val="22"/>
            </w:rPr>
          </w:pPr>
          <w:hyperlink w:anchor="_Toc90300647" w:history="1">
            <w:r w:rsidR="00F44423" w:rsidRPr="000409E5">
              <w:rPr>
                <w:rStyle w:val="Hyperlink"/>
              </w:rPr>
              <w:t>Other feedback</w:t>
            </w:r>
            <w:r w:rsidR="00F44423">
              <w:rPr>
                <w:webHidden/>
              </w:rPr>
              <w:tab/>
            </w:r>
            <w:r w:rsidR="00F44423">
              <w:rPr>
                <w:webHidden/>
              </w:rPr>
              <w:fldChar w:fldCharType="begin"/>
            </w:r>
            <w:r w:rsidR="00F44423">
              <w:rPr>
                <w:webHidden/>
              </w:rPr>
              <w:instrText xml:space="preserve"> PAGEREF _Toc90300647 \h </w:instrText>
            </w:r>
            <w:r w:rsidR="00F44423">
              <w:rPr>
                <w:webHidden/>
              </w:rPr>
            </w:r>
            <w:r w:rsidR="00F44423">
              <w:rPr>
                <w:webHidden/>
              </w:rPr>
              <w:fldChar w:fldCharType="separate"/>
            </w:r>
            <w:r w:rsidR="00F44423">
              <w:rPr>
                <w:webHidden/>
              </w:rPr>
              <w:t>11</w:t>
            </w:r>
            <w:r w:rsidR="00F44423">
              <w:rPr>
                <w:webHidden/>
              </w:rPr>
              <w:fldChar w:fldCharType="end"/>
            </w:r>
          </w:hyperlink>
        </w:p>
        <w:p w14:paraId="7FDCD9C4" w14:textId="5E68A783" w:rsidR="00F44423" w:rsidRDefault="00216721">
          <w:pPr>
            <w:pStyle w:val="TOC3"/>
            <w:rPr>
              <w:rFonts w:eastAsiaTheme="minorEastAsia" w:cstheme="minorBidi"/>
              <w:spacing w:val="0"/>
              <w:sz w:val="22"/>
              <w:szCs w:val="22"/>
            </w:rPr>
          </w:pPr>
          <w:hyperlink w:anchor="_Toc90300648" w:history="1">
            <w:r w:rsidR="00F44423" w:rsidRPr="000409E5">
              <w:rPr>
                <w:rStyle w:val="Hyperlink"/>
              </w:rPr>
              <w:t>CFA Training Areas</w:t>
            </w:r>
            <w:r w:rsidR="00F44423">
              <w:rPr>
                <w:webHidden/>
              </w:rPr>
              <w:tab/>
            </w:r>
            <w:r w:rsidR="00F44423">
              <w:rPr>
                <w:webHidden/>
              </w:rPr>
              <w:fldChar w:fldCharType="begin"/>
            </w:r>
            <w:r w:rsidR="00F44423">
              <w:rPr>
                <w:webHidden/>
              </w:rPr>
              <w:instrText xml:space="preserve"> PAGEREF _Toc90300648 \h </w:instrText>
            </w:r>
            <w:r w:rsidR="00F44423">
              <w:rPr>
                <w:webHidden/>
              </w:rPr>
            </w:r>
            <w:r w:rsidR="00F44423">
              <w:rPr>
                <w:webHidden/>
              </w:rPr>
              <w:fldChar w:fldCharType="separate"/>
            </w:r>
            <w:r w:rsidR="00F44423">
              <w:rPr>
                <w:webHidden/>
              </w:rPr>
              <w:t>11</w:t>
            </w:r>
            <w:r w:rsidR="00F44423">
              <w:rPr>
                <w:webHidden/>
              </w:rPr>
              <w:fldChar w:fldCharType="end"/>
            </w:r>
          </w:hyperlink>
        </w:p>
        <w:p w14:paraId="569B4138" w14:textId="7697F53B" w:rsidR="00F44423" w:rsidRDefault="00216721">
          <w:pPr>
            <w:pStyle w:val="TOC3"/>
            <w:rPr>
              <w:rFonts w:eastAsiaTheme="minorEastAsia" w:cstheme="minorBidi"/>
              <w:spacing w:val="0"/>
              <w:sz w:val="22"/>
              <w:szCs w:val="22"/>
            </w:rPr>
          </w:pPr>
          <w:hyperlink w:anchor="_Toc90300649" w:history="1">
            <w:r w:rsidR="00F44423" w:rsidRPr="000409E5">
              <w:rPr>
                <w:rStyle w:val="Hyperlink"/>
              </w:rPr>
              <w:t>Dog Walking</w:t>
            </w:r>
            <w:r w:rsidR="00F44423">
              <w:rPr>
                <w:webHidden/>
              </w:rPr>
              <w:tab/>
            </w:r>
            <w:r w:rsidR="00F44423">
              <w:rPr>
                <w:webHidden/>
              </w:rPr>
              <w:fldChar w:fldCharType="begin"/>
            </w:r>
            <w:r w:rsidR="00F44423">
              <w:rPr>
                <w:webHidden/>
              </w:rPr>
              <w:instrText xml:space="preserve"> PAGEREF _Toc90300649 \h </w:instrText>
            </w:r>
            <w:r w:rsidR="00F44423">
              <w:rPr>
                <w:webHidden/>
              </w:rPr>
            </w:r>
            <w:r w:rsidR="00F44423">
              <w:rPr>
                <w:webHidden/>
              </w:rPr>
              <w:fldChar w:fldCharType="separate"/>
            </w:r>
            <w:r w:rsidR="00F44423">
              <w:rPr>
                <w:webHidden/>
              </w:rPr>
              <w:t>11</w:t>
            </w:r>
            <w:r w:rsidR="00F44423">
              <w:rPr>
                <w:webHidden/>
              </w:rPr>
              <w:fldChar w:fldCharType="end"/>
            </w:r>
          </w:hyperlink>
        </w:p>
        <w:p w14:paraId="1D21D57E" w14:textId="1BE53136" w:rsidR="00F44423" w:rsidRDefault="00216721">
          <w:pPr>
            <w:pStyle w:val="TOC1"/>
            <w:rPr>
              <w:rFonts w:eastAsiaTheme="minorEastAsia" w:cstheme="minorBidi"/>
              <w:b w:val="0"/>
              <w:color w:val="auto"/>
              <w:spacing w:val="0"/>
              <w:sz w:val="22"/>
              <w:szCs w:val="22"/>
            </w:rPr>
          </w:pPr>
          <w:hyperlink w:anchor="_Toc90300650" w:history="1">
            <w:r w:rsidR="00F44423" w:rsidRPr="000409E5">
              <w:rPr>
                <w:rStyle w:val="Hyperlink"/>
              </w:rPr>
              <w:t>How we are responding</w:t>
            </w:r>
            <w:r w:rsidR="00F44423">
              <w:rPr>
                <w:webHidden/>
              </w:rPr>
              <w:tab/>
            </w:r>
            <w:r w:rsidR="00F44423">
              <w:rPr>
                <w:webHidden/>
              </w:rPr>
              <w:fldChar w:fldCharType="begin"/>
            </w:r>
            <w:r w:rsidR="00F44423">
              <w:rPr>
                <w:webHidden/>
              </w:rPr>
              <w:instrText xml:space="preserve"> PAGEREF _Toc90300650 \h </w:instrText>
            </w:r>
            <w:r w:rsidR="00F44423">
              <w:rPr>
                <w:webHidden/>
              </w:rPr>
            </w:r>
            <w:r w:rsidR="00F44423">
              <w:rPr>
                <w:webHidden/>
              </w:rPr>
              <w:fldChar w:fldCharType="separate"/>
            </w:r>
            <w:r w:rsidR="00F44423">
              <w:rPr>
                <w:webHidden/>
              </w:rPr>
              <w:t>12</w:t>
            </w:r>
            <w:r w:rsidR="00F44423">
              <w:rPr>
                <w:webHidden/>
              </w:rPr>
              <w:fldChar w:fldCharType="end"/>
            </w:r>
          </w:hyperlink>
        </w:p>
        <w:p w14:paraId="3607F593" w14:textId="70F90AD9" w:rsidR="00F44423" w:rsidRDefault="00216721">
          <w:pPr>
            <w:pStyle w:val="TOC2"/>
            <w:rPr>
              <w:rFonts w:eastAsiaTheme="minorEastAsia" w:cstheme="minorBidi"/>
              <w:spacing w:val="0"/>
              <w:sz w:val="22"/>
              <w:szCs w:val="22"/>
            </w:rPr>
          </w:pPr>
          <w:hyperlink w:anchor="_Toc90300651" w:history="1">
            <w:r w:rsidR="00F44423" w:rsidRPr="000409E5">
              <w:rPr>
                <w:rStyle w:val="Hyperlink"/>
              </w:rPr>
              <w:t>Key theme 1 – Upgrading exisiting facilities within recreation area</w:t>
            </w:r>
            <w:r w:rsidR="00F44423">
              <w:rPr>
                <w:webHidden/>
              </w:rPr>
              <w:tab/>
            </w:r>
            <w:r w:rsidR="00F44423">
              <w:rPr>
                <w:webHidden/>
              </w:rPr>
              <w:fldChar w:fldCharType="begin"/>
            </w:r>
            <w:r w:rsidR="00F44423">
              <w:rPr>
                <w:webHidden/>
              </w:rPr>
              <w:instrText xml:space="preserve"> PAGEREF _Toc90300651 \h </w:instrText>
            </w:r>
            <w:r w:rsidR="00F44423">
              <w:rPr>
                <w:webHidden/>
              </w:rPr>
            </w:r>
            <w:r w:rsidR="00F44423">
              <w:rPr>
                <w:webHidden/>
              </w:rPr>
              <w:fldChar w:fldCharType="separate"/>
            </w:r>
            <w:r w:rsidR="00F44423">
              <w:rPr>
                <w:webHidden/>
              </w:rPr>
              <w:t>12</w:t>
            </w:r>
            <w:r w:rsidR="00F44423">
              <w:rPr>
                <w:webHidden/>
              </w:rPr>
              <w:fldChar w:fldCharType="end"/>
            </w:r>
          </w:hyperlink>
        </w:p>
        <w:p w14:paraId="6A64E815" w14:textId="5F102AE6" w:rsidR="00F44423" w:rsidRDefault="00216721">
          <w:pPr>
            <w:pStyle w:val="TOC2"/>
            <w:rPr>
              <w:rFonts w:eastAsiaTheme="minorEastAsia" w:cstheme="minorBidi"/>
              <w:spacing w:val="0"/>
              <w:sz w:val="22"/>
              <w:szCs w:val="22"/>
            </w:rPr>
          </w:pPr>
          <w:hyperlink w:anchor="_Toc90300652" w:history="1">
            <w:r w:rsidR="00F44423" w:rsidRPr="000409E5">
              <w:rPr>
                <w:rStyle w:val="Hyperlink"/>
              </w:rPr>
              <w:t>Key theme 2 – environmental protection and cultural heritage</w:t>
            </w:r>
            <w:r w:rsidR="00F44423">
              <w:rPr>
                <w:webHidden/>
              </w:rPr>
              <w:tab/>
            </w:r>
            <w:r w:rsidR="00F44423">
              <w:rPr>
                <w:webHidden/>
              </w:rPr>
              <w:fldChar w:fldCharType="begin"/>
            </w:r>
            <w:r w:rsidR="00F44423">
              <w:rPr>
                <w:webHidden/>
              </w:rPr>
              <w:instrText xml:space="preserve"> PAGEREF _Toc90300652 \h </w:instrText>
            </w:r>
            <w:r w:rsidR="00F44423">
              <w:rPr>
                <w:webHidden/>
              </w:rPr>
            </w:r>
            <w:r w:rsidR="00F44423">
              <w:rPr>
                <w:webHidden/>
              </w:rPr>
              <w:fldChar w:fldCharType="separate"/>
            </w:r>
            <w:r w:rsidR="00F44423">
              <w:rPr>
                <w:webHidden/>
              </w:rPr>
              <w:t>12</w:t>
            </w:r>
            <w:r w:rsidR="00F44423">
              <w:rPr>
                <w:webHidden/>
              </w:rPr>
              <w:fldChar w:fldCharType="end"/>
            </w:r>
          </w:hyperlink>
        </w:p>
        <w:p w14:paraId="3C286C1C" w14:textId="24351A89" w:rsidR="00F44423" w:rsidRDefault="00216721">
          <w:pPr>
            <w:pStyle w:val="TOC2"/>
            <w:rPr>
              <w:rFonts w:eastAsiaTheme="minorEastAsia" w:cstheme="minorBidi"/>
              <w:spacing w:val="0"/>
              <w:sz w:val="22"/>
              <w:szCs w:val="22"/>
            </w:rPr>
          </w:pPr>
          <w:hyperlink w:anchor="_Toc90300653" w:history="1">
            <w:r w:rsidR="00F44423" w:rsidRPr="000409E5">
              <w:rPr>
                <w:rStyle w:val="Hyperlink"/>
              </w:rPr>
              <w:t>Key theme 3 – Spaces for community to gather</w:t>
            </w:r>
            <w:r w:rsidR="00F44423">
              <w:rPr>
                <w:webHidden/>
              </w:rPr>
              <w:tab/>
            </w:r>
            <w:r w:rsidR="00F44423">
              <w:rPr>
                <w:webHidden/>
              </w:rPr>
              <w:fldChar w:fldCharType="begin"/>
            </w:r>
            <w:r w:rsidR="00F44423">
              <w:rPr>
                <w:webHidden/>
              </w:rPr>
              <w:instrText xml:space="preserve"> PAGEREF _Toc90300653 \h </w:instrText>
            </w:r>
            <w:r w:rsidR="00F44423">
              <w:rPr>
                <w:webHidden/>
              </w:rPr>
            </w:r>
            <w:r w:rsidR="00F44423">
              <w:rPr>
                <w:webHidden/>
              </w:rPr>
              <w:fldChar w:fldCharType="separate"/>
            </w:r>
            <w:r w:rsidR="00F44423">
              <w:rPr>
                <w:webHidden/>
              </w:rPr>
              <w:t>12</w:t>
            </w:r>
            <w:r w:rsidR="00F44423">
              <w:rPr>
                <w:webHidden/>
              </w:rPr>
              <w:fldChar w:fldCharType="end"/>
            </w:r>
          </w:hyperlink>
        </w:p>
        <w:p w14:paraId="75C83906" w14:textId="274F3E94" w:rsidR="00F44423" w:rsidRDefault="00216721">
          <w:pPr>
            <w:pStyle w:val="TOC2"/>
            <w:rPr>
              <w:rFonts w:eastAsiaTheme="minorEastAsia" w:cstheme="minorBidi"/>
              <w:spacing w:val="0"/>
              <w:sz w:val="22"/>
              <w:szCs w:val="22"/>
            </w:rPr>
          </w:pPr>
          <w:hyperlink w:anchor="_Toc90300654" w:history="1">
            <w:r w:rsidR="00F44423" w:rsidRPr="000409E5">
              <w:rPr>
                <w:rStyle w:val="Hyperlink"/>
              </w:rPr>
              <w:t>Key theme 4 – Safety</w:t>
            </w:r>
            <w:r w:rsidR="00F44423">
              <w:rPr>
                <w:webHidden/>
              </w:rPr>
              <w:tab/>
            </w:r>
            <w:r w:rsidR="00F44423">
              <w:rPr>
                <w:webHidden/>
              </w:rPr>
              <w:fldChar w:fldCharType="begin"/>
            </w:r>
            <w:r w:rsidR="00F44423">
              <w:rPr>
                <w:webHidden/>
              </w:rPr>
              <w:instrText xml:space="preserve"> PAGEREF _Toc90300654 \h </w:instrText>
            </w:r>
            <w:r w:rsidR="00F44423">
              <w:rPr>
                <w:webHidden/>
              </w:rPr>
            </w:r>
            <w:r w:rsidR="00F44423">
              <w:rPr>
                <w:webHidden/>
              </w:rPr>
              <w:fldChar w:fldCharType="separate"/>
            </w:r>
            <w:r w:rsidR="00F44423">
              <w:rPr>
                <w:webHidden/>
              </w:rPr>
              <w:t>12</w:t>
            </w:r>
            <w:r w:rsidR="00F44423">
              <w:rPr>
                <w:webHidden/>
              </w:rPr>
              <w:fldChar w:fldCharType="end"/>
            </w:r>
          </w:hyperlink>
        </w:p>
        <w:p w14:paraId="1D4086A1" w14:textId="6F6E358E" w:rsidR="00F44423" w:rsidRDefault="00216721">
          <w:pPr>
            <w:pStyle w:val="TOC2"/>
            <w:rPr>
              <w:rFonts w:eastAsiaTheme="minorEastAsia" w:cstheme="minorBidi"/>
              <w:spacing w:val="0"/>
              <w:sz w:val="22"/>
              <w:szCs w:val="22"/>
            </w:rPr>
          </w:pPr>
          <w:hyperlink w:anchor="_Toc90300655" w:history="1">
            <w:r w:rsidR="00F44423" w:rsidRPr="000409E5">
              <w:rPr>
                <w:rStyle w:val="Hyperlink"/>
              </w:rPr>
              <w:t>Key theme 5 – Flexibility in the use of different spaces</w:t>
            </w:r>
            <w:r w:rsidR="00F44423">
              <w:rPr>
                <w:webHidden/>
              </w:rPr>
              <w:tab/>
            </w:r>
            <w:r w:rsidR="00F44423">
              <w:rPr>
                <w:webHidden/>
              </w:rPr>
              <w:fldChar w:fldCharType="begin"/>
            </w:r>
            <w:r w:rsidR="00F44423">
              <w:rPr>
                <w:webHidden/>
              </w:rPr>
              <w:instrText xml:space="preserve"> PAGEREF _Toc90300655 \h </w:instrText>
            </w:r>
            <w:r w:rsidR="00F44423">
              <w:rPr>
                <w:webHidden/>
              </w:rPr>
            </w:r>
            <w:r w:rsidR="00F44423">
              <w:rPr>
                <w:webHidden/>
              </w:rPr>
              <w:fldChar w:fldCharType="separate"/>
            </w:r>
            <w:r w:rsidR="00F44423">
              <w:rPr>
                <w:webHidden/>
              </w:rPr>
              <w:t>12</w:t>
            </w:r>
            <w:r w:rsidR="00F44423">
              <w:rPr>
                <w:webHidden/>
              </w:rPr>
              <w:fldChar w:fldCharType="end"/>
            </w:r>
          </w:hyperlink>
        </w:p>
        <w:p w14:paraId="4F79943F" w14:textId="3E3391CD" w:rsidR="00F44423" w:rsidRDefault="00216721">
          <w:pPr>
            <w:pStyle w:val="TOC1"/>
            <w:rPr>
              <w:rFonts w:eastAsiaTheme="minorEastAsia" w:cstheme="minorBidi"/>
              <w:b w:val="0"/>
              <w:color w:val="auto"/>
              <w:spacing w:val="0"/>
              <w:sz w:val="22"/>
              <w:szCs w:val="22"/>
            </w:rPr>
          </w:pPr>
          <w:hyperlink w:anchor="_Toc90300656" w:history="1">
            <w:r w:rsidR="00F44423" w:rsidRPr="000409E5">
              <w:rPr>
                <w:rStyle w:val="Hyperlink"/>
              </w:rPr>
              <w:t>Conclusion</w:t>
            </w:r>
            <w:r w:rsidR="00F44423">
              <w:rPr>
                <w:webHidden/>
              </w:rPr>
              <w:tab/>
            </w:r>
            <w:r w:rsidR="00F44423">
              <w:rPr>
                <w:webHidden/>
              </w:rPr>
              <w:fldChar w:fldCharType="begin"/>
            </w:r>
            <w:r w:rsidR="00F44423">
              <w:rPr>
                <w:webHidden/>
              </w:rPr>
              <w:instrText xml:space="preserve"> PAGEREF _Toc90300656 \h </w:instrText>
            </w:r>
            <w:r w:rsidR="00F44423">
              <w:rPr>
                <w:webHidden/>
              </w:rPr>
            </w:r>
            <w:r w:rsidR="00F44423">
              <w:rPr>
                <w:webHidden/>
              </w:rPr>
              <w:fldChar w:fldCharType="separate"/>
            </w:r>
            <w:r w:rsidR="00F44423">
              <w:rPr>
                <w:webHidden/>
              </w:rPr>
              <w:t>13</w:t>
            </w:r>
            <w:r w:rsidR="00F44423">
              <w:rPr>
                <w:webHidden/>
              </w:rPr>
              <w:fldChar w:fldCharType="end"/>
            </w:r>
          </w:hyperlink>
        </w:p>
        <w:p w14:paraId="063912DA" w14:textId="2595FD2B" w:rsidR="00F44423" w:rsidRDefault="00216721">
          <w:pPr>
            <w:pStyle w:val="TOC1"/>
            <w:rPr>
              <w:rFonts w:eastAsiaTheme="minorEastAsia" w:cstheme="minorBidi"/>
              <w:b w:val="0"/>
              <w:color w:val="auto"/>
              <w:spacing w:val="0"/>
              <w:sz w:val="22"/>
              <w:szCs w:val="22"/>
            </w:rPr>
          </w:pPr>
          <w:hyperlink w:anchor="_Toc90300657" w:history="1">
            <w:r w:rsidR="00F44423" w:rsidRPr="000409E5">
              <w:rPr>
                <w:rStyle w:val="Hyperlink"/>
              </w:rPr>
              <w:t>Appendix A</w:t>
            </w:r>
            <w:r w:rsidR="00F44423">
              <w:rPr>
                <w:webHidden/>
              </w:rPr>
              <w:tab/>
            </w:r>
            <w:r w:rsidR="00F44423">
              <w:rPr>
                <w:webHidden/>
              </w:rPr>
              <w:fldChar w:fldCharType="begin"/>
            </w:r>
            <w:r w:rsidR="00F44423">
              <w:rPr>
                <w:webHidden/>
              </w:rPr>
              <w:instrText xml:space="preserve"> PAGEREF _Toc90300657 \h </w:instrText>
            </w:r>
            <w:r w:rsidR="00F44423">
              <w:rPr>
                <w:webHidden/>
              </w:rPr>
            </w:r>
            <w:r w:rsidR="00F44423">
              <w:rPr>
                <w:webHidden/>
              </w:rPr>
              <w:fldChar w:fldCharType="separate"/>
            </w:r>
            <w:r w:rsidR="00F44423">
              <w:rPr>
                <w:webHidden/>
              </w:rPr>
              <w:t>14</w:t>
            </w:r>
            <w:r w:rsidR="00F44423">
              <w:rPr>
                <w:webHidden/>
              </w:rPr>
              <w:fldChar w:fldCharType="end"/>
            </w:r>
          </w:hyperlink>
        </w:p>
        <w:p w14:paraId="61329C01" w14:textId="5694E021" w:rsidR="00050579" w:rsidRDefault="00050579">
          <w:r>
            <w:rPr>
              <w:b/>
              <w:bCs/>
              <w:noProof/>
            </w:rPr>
            <w:fldChar w:fldCharType="end"/>
          </w:r>
        </w:p>
      </w:sdtContent>
    </w:sdt>
    <w:p w14:paraId="29C87919" w14:textId="77777777" w:rsidR="00050579" w:rsidRPr="00050579" w:rsidRDefault="00050579" w:rsidP="00050579">
      <w:pPr>
        <w:pStyle w:val="BodyText"/>
      </w:pPr>
    </w:p>
    <w:p w14:paraId="02682142" w14:textId="66641092" w:rsidR="002A7D53" w:rsidRPr="00ED0909" w:rsidRDefault="00697FD7" w:rsidP="0067296A">
      <w:pPr>
        <w:pStyle w:val="Heading1"/>
        <w:framePr w:wrap="around"/>
      </w:pPr>
      <w:bookmarkStart w:id="0" w:name="_Toc90300618"/>
      <w:r>
        <w:lastRenderedPageBreak/>
        <w:t>Introduction</w:t>
      </w:r>
      <w:bookmarkEnd w:id="0"/>
      <w:r w:rsidR="007A0ECC">
        <w:t xml:space="preserve"> </w:t>
      </w:r>
    </w:p>
    <w:p w14:paraId="7A939D8E" w14:textId="38B88689" w:rsidR="008072F6" w:rsidRDefault="00FE45B9" w:rsidP="008B6DED">
      <w:pPr>
        <w:pStyle w:val="BodyText"/>
        <w:rPr>
          <w:rFonts w:asciiTheme="majorHAnsi" w:hAnsiTheme="majorHAnsi"/>
          <w:b/>
          <w:color w:val="8ACED7" w:themeColor="accent1"/>
          <w:sz w:val="24"/>
          <w:szCs w:val="24"/>
          <w:highlight w:val="yellow"/>
        </w:rPr>
      </w:pPr>
      <w:r w:rsidRPr="001B6B46">
        <w:rPr>
          <w:noProof/>
        </w:rPr>
        <w:drawing>
          <wp:anchor distT="0" distB="0" distL="114300" distR="114300" simplePos="0" relativeHeight="251729920" behindDoc="0" locked="0" layoutInCell="1" allowOverlap="1" wp14:anchorId="25369586" wp14:editId="1C31927C">
            <wp:simplePos x="0" y="0"/>
            <wp:positionH relativeFrom="margin">
              <wp:align>right</wp:align>
            </wp:positionH>
            <wp:positionV relativeFrom="paragraph">
              <wp:posOffset>193</wp:posOffset>
            </wp:positionV>
            <wp:extent cx="3185795" cy="2202815"/>
            <wp:effectExtent l="0" t="0" r="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85795" cy="2202815"/>
                    </a:xfrm>
                    <a:prstGeom prst="rect">
                      <a:avLst/>
                    </a:prstGeom>
                  </pic:spPr>
                </pic:pic>
              </a:graphicData>
            </a:graphic>
            <wp14:sizeRelH relativeFrom="page">
              <wp14:pctWidth>0</wp14:pctWidth>
            </wp14:sizeRelH>
            <wp14:sizeRelV relativeFrom="page">
              <wp14:pctHeight>0</wp14:pctHeight>
            </wp14:sizeRelV>
          </wp:anchor>
        </w:drawing>
      </w:r>
      <w:r w:rsidR="008072F6" w:rsidRPr="008072F6">
        <w:rPr>
          <w:rFonts w:asciiTheme="majorHAnsi" w:hAnsiTheme="majorHAnsi"/>
          <w:b/>
          <w:color w:val="8ACED7" w:themeColor="accent1"/>
          <w:sz w:val="24"/>
          <w:szCs w:val="24"/>
        </w:rPr>
        <w:t xml:space="preserve">In late 2019, we started a project to refresh the </w:t>
      </w:r>
      <w:r w:rsidR="008072F6">
        <w:rPr>
          <w:rFonts w:asciiTheme="majorHAnsi" w:hAnsiTheme="majorHAnsi"/>
          <w:b/>
          <w:color w:val="8ACED7" w:themeColor="accent1"/>
          <w:sz w:val="24"/>
          <w:szCs w:val="24"/>
        </w:rPr>
        <w:t>Portarlington Recreation Reserve</w:t>
      </w:r>
      <w:r w:rsidR="008072F6" w:rsidRPr="008072F6">
        <w:rPr>
          <w:rFonts w:asciiTheme="majorHAnsi" w:hAnsiTheme="majorHAnsi"/>
          <w:b/>
          <w:color w:val="8ACED7" w:themeColor="accent1"/>
          <w:sz w:val="24"/>
          <w:szCs w:val="24"/>
        </w:rPr>
        <w:t xml:space="preserve"> Master Plan and provide a consolidated new vision for the reserve over the next 10 years</w:t>
      </w:r>
      <w:r w:rsidR="008072F6" w:rsidRPr="008072F6">
        <w:rPr>
          <w:rFonts w:asciiTheme="majorHAnsi" w:hAnsiTheme="majorHAnsi"/>
          <w:b/>
          <w:color w:val="8ACED7" w:themeColor="accent1"/>
          <w:sz w:val="24"/>
          <w:szCs w:val="24"/>
          <w:highlight w:val="yellow"/>
        </w:rPr>
        <w:t xml:space="preserve"> </w:t>
      </w:r>
    </w:p>
    <w:p w14:paraId="73DEC21E" w14:textId="14BDD0D8" w:rsidR="008072F6" w:rsidRDefault="008072F6" w:rsidP="008072F6">
      <w:r>
        <w:rPr>
          <w:iCs/>
        </w:rPr>
        <w:t xml:space="preserve">The existing plan was outdated and no longer reflected the needs and uses of the park by the changing community of </w:t>
      </w:r>
      <w:r w:rsidR="00103710">
        <w:rPr>
          <w:iCs/>
        </w:rPr>
        <w:t>Portarlington</w:t>
      </w:r>
      <w:r>
        <w:rPr>
          <w:iCs/>
        </w:rPr>
        <w:t xml:space="preserve">. Ageing facilities, changes in sporting and building guidelines balanced with the need to protect the parks significant environmental, cultural values and open space all highlighted the need for a new plan.  </w:t>
      </w:r>
    </w:p>
    <w:p w14:paraId="43CA0191" w14:textId="7F8181FC" w:rsidR="008072F6" w:rsidRDefault="008072F6" w:rsidP="008072F6">
      <w:pPr>
        <w:pStyle w:val="BodyText"/>
      </w:pPr>
      <w:r>
        <w:t xml:space="preserve">The planned project would involve an assessment of current conditions, issues and opportunities, stakeholder input and broad community consultation to develop the new plan for the park. </w:t>
      </w:r>
    </w:p>
    <w:p w14:paraId="5D3192D9" w14:textId="7259714B" w:rsidR="008072F6" w:rsidRDefault="008072F6" w:rsidP="008072F6">
      <w:pPr>
        <w:pStyle w:val="BodyText"/>
        <w:rPr>
          <w:iCs/>
        </w:rPr>
      </w:pPr>
      <w:r>
        <w:t xml:space="preserve">To oversee the project </w:t>
      </w:r>
      <w:r w:rsidR="008B7CBC">
        <w:t>development,</w:t>
      </w:r>
      <w:r>
        <w:t xml:space="preserve"> we also invited the local clubs and groups who use the space</w:t>
      </w:r>
      <w:r w:rsidR="00103710">
        <w:t xml:space="preserve"> </w:t>
      </w:r>
      <w:r w:rsidRPr="00EB1684">
        <w:rPr>
          <w:iCs/>
        </w:rPr>
        <w:t>to be part of a Project Reference Group</w:t>
      </w:r>
    </w:p>
    <w:p w14:paraId="2D7089D0" w14:textId="01F98A0C" w:rsidR="00EB1684" w:rsidRDefault="00EB1684" w:rsidP="008072F6">
      <w:pPr>
        <w:pStyle w:val="Heading2"/>
      </w:pPr>
      <w:bookmarkStart w:id="1" w:name="_Toc90300619"/>
      <w:r>
        <w:t>Engagement Purpose</w:t>
      </w:r>
      <w:bookmarkEnd w:id="1"/>
    </w:p>
    <w:p w14:paraId="3F15E398" w14:textId="41A94374" w:rsidR="00EB1684" w:rsidRDefault="00900DBC" w:rsidP="00536B3D">
      <w:pPr>
        <w:pStyle w:val="BodyText"/>
      </w:pPr>
      <w:r w:rsidRPr="00D32AE8">
        <w:t>The</w:t>
      </w:r>
      <w:r w:rsidR="00D63ECF" w:rsidRPr="00D32AE8">
        <w:t xml:space="preserve"> </w:t>
      </w:r>
      <w:r w:rsidR="00776F8F" w:rsidRPr="00D32AE8">
        <w:t xml:space="preserve">key </w:t>
      </w:r>
      <w:r w:rsidR="00D63ECF" w:rsidRPr="00D32AE8">
        <w:t xml:space="preserve">aim </w:t>
      </w:r>
      <w:r w:rsidR="00A64D5C" w:rsidRPr="00D32AE8">
        <w:t>of th</w:t>
      </w:r>
      <w:r w:rsidRPr="00D32AE8">
        <w:t>is</w:t>
      </w:r>
      <w:r w:rsidR="00A64D5C" w:rsidRPr="00D32AE8">
        <w:t xml:space="preserve"> engagement </w:t>
      </w:r>
      <w:r w:rsidR="00D63ECF" w:rsidRPr="00D32AE8">
        <w:t xml:space="preserve">was </w:t>
      </w:r>
      <w:r w:rsidR="00EB1684" w:rsidRPr="00D32AE8">
        <w:t>to gain</w:t>
      </w:r>
      <w:r w:rsidR="00D63ECF" w:rsidRPr="00D32AE8">
        <w:t xml:space="preserve"> insight into</w:t>
      </w:r>
      <w:r w:rsidR="00EB1684" w:rsidRPr="00D32AE8">
        <w:t xml:space="preserve"> </w:t>
      </w:r>
      <w:r w:rsidR="00D63ECF" w:rsidRPr="00D32AE8">
        <w:t>community</w:t>
      </w:r>
      <w:r w:rsidR="00EB1684" w:rsidRPr="00D32AE8">
        <w:t xml:space="preserve"> </w:t>
      </w:r>
      <w:r w:rsidR="00D63ECF" w:rsidRPr="00D32AE8">
        <w:t>views about</w:t>
      </w:r>
      <w:r w:rsidR="00EB1684" w:rsidRPr="00D32AE8">
        <w:t xml:space="preserve"> </w:t>
      </w:r>
      <w:r w:rsidR="00CF2D52" w:rsidRPr="00D32AE8">
        <w:t xml:space="preserve">the draft plan, </w:t>
      </w:r>
      <w:r w:rsidR="00A64D5C" w:rsidRPr="00D32AE8">
        <w:t xml:space="preserve">existing </w:t>
      </w:r>
      <w:r w:rsidR="00EB1684" w:rsidRPr="00D32AE8">
        <w:t>use</w:t>
      </w:r>
      <w:r w:rsidR="00C87438" w:rsidRPr="00D32AE8">
        <w:t>s</w:t>
      </w:r>
      <w:r w:rsidR="00A64D5C" w:rsidRPr="00D32AE8">
        <w:t xml:space="preserve"> of the park</w:t>
      </w:r>
      <w:r w:rsidR="00CF2D52" w:rsidRPr="00D32AE8">
        <w:t xml:space="preserve"> and</w:t>
      </w:r>
      <w:r w:rsidR="00200094" w:rsidRPr="00D32AE8">
        <w:t xml:space="preserve"> </w:t>
      </w:r>
      <w:r w:rsidR="00EB1684" w:rsidRPr="00D32AE8">
        <w:t>future needs</w:t>
      </w:r>
      <w:r w:rsidR="00200094" w:rsidRPr="00D32AE8">
        <w:t>.</w:t>
      </w:r>
      <w:r w:rsidR="00372931" w:rsidRPr="00D32AE8">
        <w:t xml:space="preserve"> </w:t>
      </w:r>
      <w:r w:rsidR="00776F8F" w:rsidRPr="00D32AE8">
        <w:t xml:space="preserve">We </w:t>
      </w:r>
      <w:r w:rsidR="00FA7E9E" w:rsidRPr="00D32AE8">
        <w:t xml:space="preserve">also wanted to </w:t>
      </w:r>
      <w:r w:rsidR="00EB1684" w:rsidRPr="00D32AE8">
        <w:t xml:space="preserve">build </w:t>
      </w:r>
      <w:r w:rsidR="006C3970" w:rsidRPr="00D32AE8">
        <w:t xml:space="preserve">community </w:t>
      </w:r>
      <w:r w:rsidR="00EB1684" w:rsidRPr="00D32AE8">
        <w:t>awareness</w:t>
      </w:r>
      <w:r w:rsidR="00536B3D" w:rsidRPr="00D32AE8">
        <w:t xml:space="preserve"> of the project</w:t>
      </w:r>
      <w:r w:rsidR="00933139" w:rsidRPr="00D32AE8">
        <w:t xml:space="preserve"> and </w:t>
      </w:r>
      <w:r w:rsidR="006C3970" w:rsidRPr="00D32AE8">
        <w:t xml:space="preserve">strengthen </w:t>
      </w:r>
      <w:r w:rsidR="00EB1684" w:rsidRPr="00D32AE8">
        <w:t>relationshi</w:t>
      </w:r>
      <w:r w:rsidR="00536B3D" w:rsidRPr="00D32AE8">
        <w:t>p</w:t>
      </w:r>
      <w:r w:rsidR="00933139" w:rsidRPr="00D32AE8">
        <w:t>s</w:t>
      </w:r>
      <w:r w:rsidR="00816667" w:rsidRPr="00D32AE8">
        <w:t xml:space="preserve"> with</w:t>
      </w:r>
      <w:r w:rsidR="00FF5A02" w:rsidRPr="00D32AE8">
        <w:t>, and between,</w:t>
      </w:r>
      <w:r w:rsidR="006C3970" w:rsidRPr="00D32AE8">
        <w:t xml:space="preserve"> all</w:t>
      </w:r>
      <w:r w:rsidR="00FF5A02" w:rsidRPr="00D32AE8">
        <w:t xml:space="preserve"> key</w:t>
      </w:r>
      <w:r w:rsidR="006C3970" w:rsidRPr="00D32AE8">
        <w:t xml:space="preserve"> stakeholder</w:t>
      </w:r>
      <w:r w:rsidR="00A2356A" w:rsidRPr="00D32AE8">
        <w:t xml:space="preserve"> groups</w:t>
      </w:r>
      <w:r w:rsidR="006C3970" w:rsidRPr="00D32AE8">
        <w:t>.</w:t>
      </w:r>
      <w:r w:rsidR="006C3970">
        <w:t xml:space="preserve"> </w:t>
      </w:r>
    </w:p>
    <w:p w14:paraId="0A4449CA" w14:textId="1FC5A5C8" w:rsidR="00536B3D" w:rsidRDefault="00536B3D" w:rsidP="00536B3D">
      <w:pPr>
        <w:pStyle w:val="Heading2"/>
      </w:pPr>
      <w:bookmarkStart w:id="2" w:name="_Toc90300620"/>
      <w:r>
        <w:t>About this Report</w:t>
      </w:r>
      <w:bookmarkEnd w:id="2"/>
    </w:p>
    <w:p w14:paraId="417145E7" w14:textId="6CD62677" w:rsidR="000D4F1D" w:rsidRPr="00D32AE8" w:rsidRDefault="000D4F1D" w:rsidP="000D4F1D">
      <w:pPr>
        <w:pStyle w:val="BodyText"/>
      </w:pPr>
      <w:r w:rsidRPr="00D32AE8">
        <w:t>This report summaries the community engagement process we used to seek feedback on the draft master plan and how that feedback has influenced the final plan.</w:t>
      </w:r>
    </w:p>
    <w:p w14:paraId="08FD29AC" w14:textId="57C57098" w:rsidR="007F5FB0" w:rsidRPr="008B7CBC" w:rsidRDefault="007F5FB0" w:rsidP="007F5FB0">
      <w:pPr>
        <w:pStyle w:val="BodyText"/>
      </w:pPr>
      <w:r w:rsidRPr="00D32AE8">
        <w:t>This report consolidates the feedback received from the community through the engagement process, as well as feedback received from the Project Reference Group</w:t>
      </w:r>
      <w:r w:rsidRPr="008B7CBC">
        <w:t xml:space="preserve">. The report also highlights how this feedback has been incorporated into the final plan.  </w:t>
      </w:r>
    </w:p>
    <w:p w14:paraId="2352B31B" w14:textId="49C4CA88" w:rsidR="00961F0C" w:rsidRDefault="000D4F1D" w:rsidP="006A23D1">
      <w:pPr>
        <w:pStyle w:val="BodyText"/>
      </w:pPr>
      <w:r w:rsidRPr="00D32AE8">
        <w:t xml:space="preserve">The information contained in this report </w:t>
      </w:r>
      <w:r w:rsidR="00826D79" w:rsidRPr="00D32AE8">
        <w:t xml:space="preserve">is intended to ‘close the loop’ with community members </w:t>
      </w:r>
      <w:r w:rsidR="00083794" w:rsidRPr="00D32AE8">
        <w:t xml:space="preserve">and </w:t>
      </w:r>
      <w:r w:rsidR="00083794" w:rsidRPr="006A23D1">
        <w:t>stakeholders</w:t>
      </w:r>
      <w:r w:rsidR="00826D79" w:rsidRPr="00D32AE8">
        <w:t xml:space="preserve"> that contributed to the engagement process. It will</w:t>
      </w:r>
      <w:r w:rsidRPr="00D32AE8">
        <w:t xml:space="preserve"> also be used </w:t>
      </w:r>
      <w:r w:rsidR="00A0444B" w:rsidRPr="00D32AE8">
        <w:t xml:space="preserve">by </w:t>
      </w:r>
      <w:r w:rsidRPr="00D32AE8">
        <w:t>councillors</w:t>
      </w:r>
      <w:r w:rsidR="00A0444B" w:rsidRPr="00D32AE8">
        <w:t xml:space="preserve"> who will be endors</w:t>
      </w:r>
      <w:r w:rsidR="00EE3EA1" w:rsidRPr="00D32AE8">
        <w:t>ing</w:t>
      </w:r>
      <w:r w:rsidR="00A0444B" w:rsidRPr="00D32AE8">
        <w:t xml:space="preserve"> the final master plan.</w:t>
      </w:r>
      <w:r w:rsidR="00A0444B">
        <w:t xml:space="preserve"> </w:t>
      </w:r>
    </w:p>
    <w:p w14:paraId="2467576C" w14:textId="3589AF25" w:rsidR="008F7094" w:rsidRDefault="00FE45B9" w:rsidP="00984411">
      <w:pPr>
        <w:pStyle w:val="BodyText"/>
        <w:keepNext/>
      </w:pPr>
      <w:r>
        <w:rPr>
          <w:noProof/>
        </w:rPr>
        <mc:AlternateContent>
          <mc:Choice Requires="wps">
            <w:drawing>
              <wp:anchor distT="0" distB="0" distL="114300" distR="114300" simplePos="0" relativeHeight="251735040" behindDoc="0" locked="0" layoutInCell="1" allowOverlap="1" wp14:anchorId="49094FA6" wp14:editId="34CD6734">
                <wp:simplePos x="0" y="0"/>
                <wp:positionH relativeFrom="column">
                  <wp:align>left</wp:align>
                </wp:positionH>
                <wp:positionV relativeFrom="paragraph">
                  <wp:posOffset>2264631</wp:posOffset>
                </wp:positionV>
                <wp:extent cx="3336290" cy="294005"/>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336290" cy="294005"/>
                        </a:xfrm>
                        <a:prstGeom prst="rect">
                          <a:avLst/>
                        </a:prstGeom>
                        <a:solidFill>
                          <a:schemeClr val="lt1"/>
                        </a:solidFill>
                        <a:ln w="6350">
                          <a:noFill/>
                        </a:ln>
                      </wps:spPr>
                      <wps:txbx>
                        <w:txbxContent>
                          <w:p w14:paraId="01A23648" w14:textId="77777777" w:rsidR="00B36950" w:rsidRPr="008072F6" w:rsidRDefault="00B36950" w:rsidP="008072F6">
                            <w:pPr>
                              <w:rPr>
                                <w:b/>
                                <w:iCs/>
                                <w:color w:val="003263" w:themeColor="text2"/>
                                <w:sz w:val="17"/>
                                <w:szCs w:val="18"/>
                              </w:rPr>
                            </w:pPr>
                            <w:r w:rsidRPr="00FE45B9">
                              <w:rPr>
                                <w:b/>
                                <w:iCs/>
                                <w:color w:val="003263" w:themeColor="text2"/>
                                <w:sz w:val="17"/>
                                <w:szCs w:val="18"/>
                              </w:rPr>
                              <w:t xml:space="preserve">Image </w:t>
                            </w:r>
                            <w:r w:rsidRPr="00FE45B9">
                              <w:rPr>
                                <w:b/>
                                <w:iCs/>
                                <w:color w:val="003263" w:themeColor="text2"/>
                                <w:sz w:val="17"/>
                                <w:szCs w:val="18"/>
                              </w:rPr>
                              <w:fldChar w:fldCharType="begin"/>
                            </w:r>
                            <w:r w:rsidRPr="00FE45B9">
                              <w:rPr>
                                <w:b/>
                                <w:iCs/>
                                <w:color w:val="003263" w:themeColor="text2"/>
                                <w:sz w:val="17"/>
                                <w:szCs w:val="18"/>
                              </w:rPr>
                              <w:instrText xml:space="preserve"> SEQ Image \* ARABIC </w:instrText>
                            </w:r>
                            <w:r w:rsidRPr="00FE45B9">
                              <w:rPr>
                                <w:b/>
                                <w:iCs/>
                                <w:color w:val="003263" w:themeColor="text2"/>
                                <w:sz w:val="17"/>
                                <w:szCs w:val="18"/>
                              </w:rPr>
                              <w:fldChar w:fldCharType="separate"/>
                            </w:r>
                            <w:r w:rsidRPr="00FE45B9">
                              <w:rPr>
                                <w:b/>
                                <w:iCs/>
                                <w:color w:val="003263" w:themeColor="text2"/>
                                <w:sz w:val="17"/>
                                <w:szCs w:val="18"/>
                              </w:rPr>
                              <w:t>1</w:t>
                            </w:r>
                            <w:r w:rsidRPr="00FE45B9">
                              <w:rPr>
                                <w:b/>
                                <w:iCs/>
                                <w:color w:val="003263" w:themeColor="text2"/>
                                <w:sz w:val="17"/>
                                <w:szCs w:val="18"/>
                              </w:rPr>
                              <w:fldChar w:fldCharType="end"/>
                            </w:r>
                            <w:r w:rsidRPr="00FE45B9">
                              <w:rPr>
                                <w:b/>
                                <w:iCs/>
                                <w:color w:val="003263" w:themeColor="text2"/>
                                <w:sz w:val="17"/>
                                <w:szCs w:val="18"/>
                              </w:rPr>
                              <w:t>: Aerial</w:t>
                            </w:r>
                            <w:r w:rsidRPr="008072F6">
                              <w:rPr>
                                <w:b/>
                                <w:iCs/>
                                <w:color w:val="003263" w:themeColor="text2"/>
                                <w:sz w:val="17"/>
                                <w:szCs w:val="18"/>
                              </w:rPr>
                              <w:t xml:space="preserve"> views of </w:t>
                            </w:r>
                            <w:r>
                              <w:rPr>
                                <w:b/>
                                <w:iCs/>
                                <w:color w:val="003263" w:themeColor="text2"/>
                                <w:sz w:val="17"/>
                                <w:szCs w:val="18"/>
                              </w:rPr>
                              <w:t>Portarlington Recreation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094FA6" id="Text Box 28" o:spid="_x0000_s1027" type="#_x0000_t202" style="position:absolute;margin-left:0;margin-top:178.3pt;width:262.7pt;height:23.15pt;z-index:251735040;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" fillcolor="white [3201]" stroked="f" strokeweight=".5pt">
                <v:textbox>
                  <w:txbxContent>
                    <w:p w14:paraId="01A23648" w14:textId="77777777" w:rsidR="00B36950" w:rsidRPr="008072F6" w:rsidRDefault="00B36950" w:rsidP="008072F6">
                      <w:pPr>
                        <w:rPr>
                          <w:b/>
                          <w:iCs/>
                          <w:color w:val="003263" w:themeColor="text2"/>
                          <w:sz w:val="17"/>
                          <w:szCs w:val="18"/>
                        </w:rPr>
                      </w:pPr>
                      <w:r w:rsidRPr="00FE45B9">
                        <w:rPr>
                          <w:b/>
                          <w:iCs/>
                          <w:color w:val="003263" w:themeColor="text2"/>
                          <w:sz w:val="17"/>
                          <w:szCs w:val="18"/>
                        </w:rPr>
                        <w:t xml:space="preserve">Image </w:t>
                      </w:r>
                      <w:r w:rsidRPr="00FE45B9">
                        <w:rPr>
                          <w:b/>
                          <w:iCs/>
                          <w:color w:val="003263" w:themeColor="text2"/>
                          <w:sz w:val="17"/>
                          <w:szCs w:val="18"/>
                        </w:rPr>
                        <w:fldChar w:fldCharType="begin"/>
                      </w:r>
                      <w:r w:rsidRPr="00FE45B9">
                        <w:rPr>
                          <w:b/>
                          <w:iCs/>
                          <w:color w:val="003263" w:themeColor="text2"/>
                          <w:sz w:val="17"/>
                          <w:szCs w:val="18"/>
                        </w:rPr>
                        <w:instrText xml:space="preserve"> SEQ Image \* ARABIC </w:instrText>
                      </w:r>
                      <w:r w:rsidRPr="00FE45B9">
                        <w:rPr>
                          <w:b/>
                          <w:iCs/>
                          <w:color w:val="003263" w:themeColor="text2"/>
                          <w:sz w:val="17"/>
                          <w:szCs w:val="18"/>
                        </w:rPr>
                        <w:fldChar w:fldCharType="separate"/>
                      </w:r>
                      <w:r w:rsidRPr="00FE45B9">
                        <w:rPr>
                          <w:b/>
                          <w:iCs/>
                          <w:color w:val="003263" w:themeColor="text2"/>
                          <w:sz w:val="17"/>
                          <w:szCs w:val="18"/>
                        </w:rPr>
                        <w:t>1</w:t>
                      </w:r>
                      <w:r w:rsidRPr="00FE45B9">
                        <w:rPr>
                          <w:b/>
                          <w:iCs/>
                          <w:color w:val="003263" w:themeColor="text2"/>
                          <w:sz w:val="17"/>
                          <w:szCs w:val="18"/>
                        </w:rPr>
                        <w:fldChar w:fldCharType="end"/>
                      </w:r>
                      <w:r w:rsidRPr="00FE45B9">
                        <w:rPr>
                          <w:b/>
                          <w:iCs/>
                          <w:color w:val="003263" w:themeColor="text2"/>
                          <w:sz w:val="17"/>
                          <w:szCs w:val="18"/>
                        </w:rPr>
                        <w:t>: Aerial</w:t>
                      </w:r>
                      <w:r w:rsidRPr="008072F6">
                        <w:rPr>
                          <w:b/>
                          <w:iCs/>
                          <w:color w:val="003263" w:themeColor="text2"/>
                          <w:sz w:val="17"/>
                          <w:szCs w:val="18"/>
                        </w:rPr>
                        <w:t xml:space="preserve"> views of </w:t>
                      </w:r>
                      <w:r>
                        <w:rPr>
                          <w:b/>
                          <w:iCs/>
                          <w:color w:val="003263" w:themeColor="text2"/>
                          <w:sz w:val="17"/>
                          <w:szCs w:val="18"/>
                        </w:rPr>
                        <w:t>Portarlington Recreation Reserve</w:t>
                      </w:r>
                    </w:p>
                  </w:txbxContent>
                </v:textbox>
              </v:shape>
            </w:pict>
          </mc:Fallback>
        </mc:AlternateContent>
      </w:r>
      <w:r w:rsidRPr="00FE45B9">
        <w:rPr>
          <w:noProof/>
        </w:rPr>
        <w:drawing>
          <wp:anchor distT="0" distB="0" distL="114300" distR="114300" simplePos="0" relativeHeight="251736064" behindDoc="0" locked="0" layoutInCell="1" allowOverlap="1" wp14:anchorId="20109EAB" wp14:editId="46FD0CA8">
            <wp:simplePos x="0" y="0"/>
            <wp:positionH relativeFrom="margin">
              <wp:align>right</wp:align>
            </wp:positionH>
            <wp:positionV relativeFrom="paragraph">
              <wp:posOffset>2621142</wp:posOffset>
            </wp:positionV>
            <wp:extent cx="3185795" cy="2091690"/>
            <wp:effectExtent l="0" t="0" r="0" b="381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185795" cy="2091690"/>
                    </a:xfrm>
                    <a:prstGeom prst="rect">
                      <a:avLst/>
                    </a:prstGeom>
                  </pic:spPr>
                </pic:pic>
              </a:graphicData>
            </a:graphic>
            <wp14:sizeRelH relativeFrom="page">
              <wp14:pctWidth>0</wp14:pctWidth>
            </wp14:sizeRelH>
            <wp14:sizeRelV relativeFrom="page">
              <wp14:pctHeight>0</wp14:pctHeight>
            </wp14:sizeRelV>
          </wp:anchor>
        </w:drawing>
      </w:r>
    </w:p>
    <w:p w14:paraId="0A5C4097" w14:textId="3C1A39CA" w:rsidR="008F7094" w:rsidRDefault="00FE45B9" w:rsidP="00984411">
      <w:pPr>
        <w:pStyle w:val="BodyText"/>
        <w:keepNext/>
      </w:pPr>
      <w:r>
        <w:rPr>
          <w:noProof/>
        </w:rPr>
        <mc:AlternateContent>
          <mc:Choice Requires="wps">
            <w:drawing>
              <wp:anchor distT="0" distB="0" distL="114300" distR="114300" simplePos="0" relativeHeight="251738112" behindDoc="0" locked="0" layoutInCell="1" allowOverlap="1" wp14:anchorId="0076A6CB" wp14:editId="74DB6FE8">
                <wp:simplePos x="0" y="0"/>
                <wp:positionH relativeFrom="column">
                  <wp:align>left</wp:align>
                </wp:positionH>
                <wp:positionV relativeFrom="paragraph">
                  <wp:posOffset>2259248</wp:posOffset>
                </wp:positionV>
                <wp:extent cx="3336870" cy="294198"/>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3336870" cy="294198"/>
                        </a:xfrm>
                        <a:prstGeom prst="rect">
                          <a:avLst/>
                        </a:prstGeom>
                        <a:solidFill>
                          <a:schemeClr val="lt1"/>
                        </a:solidFill>
                        <a:ln w="6350">
                          <a:noFill/>
                        </a:ln>
                      </wps:spPr>
                      <wps:txbx>
                        <w:txbxContent>
                          <w:p w14:paraId="409DF8E2" w14:textId="7BF303D6" w:rsidR="00B36950" w:rsidRPr="008072F6" w:rsidRDefault="00B36950" w:rsidP="00FE45B9">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2</w:t>
                            </w:r>
                            <w:r w:rsidRPr="008072F6">
                              <w:rPr>
                                <w:b/>
                                <w:iCs/>
                                <w:color w:val="003263" w:themeColor="text2"/>
                                <w:sz w:val="17"/>
                                <w:szCs w:val="18"/>
                              </w:rPr>
                              <w:t xml:space="preserve">: Aerial views of </w:t>
                            </w:r>
                            <w:r>
                              <w:rPr>
                                <w:b/>
                                <w:iCs/>
                                <w:color w:val="003263" w:themeColor="text2"/>
                                <w:sz w:val="17"/>
                                <w:szCs w:val="18"/>
                              </w:rPr>
                              <w:t>Portarlington Recreation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076A6CB" id="Text Box 225" o:spid="_x0000_s1028" type="#_x0000_t202" style="position:absolute;margin-left:0;margin-top:177.9pt;width:262.75pt;height:23.15pt;z-index:251738112;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" fillcolor="white [3201]" stroked="f" strokeweight=".5pt">
                <v:textbox>
                  <w:txbxContent>
                    <w:p w14:paraId="409DF8E2" w14:textId="7BF303D6" w:rsidR="00B36950" w:rsidRPr="008072F6" w:rsidRDefault="00B36950" w:rsidP="00FE45B9">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2</w:t>
                      </w:r>
                      <w:r w:rsidRPr="008072F6">
                        <w:rPr>
                          <w:b/>
                          <w:iCs/>
                          <w:color w:val="003263" w:themeColor="text2"/>
                          <w:sz w:val="17"/>
                          <w:szCs w:val="18"/>
                        </w:rPr>
                        <w:t xml:space="preserve">: Aerial views of </w:t>
                      </w:r>
                      <w:r>
                        <w:rPr>
                          <w:b/>
                          <w:iCs/>
                          <w:color w:val="003263" w:themeColor="text2"/>
                          <w:sz w:val="17"/>
                          <w:szCs w:val="18"/>
                        </w:rPr>
                        <w:t>Portarlington Recreation Reserve</w:t>
                      </w:r>
                    </w:p>
                  </w:txbxContent>
                </v:textbox>
              </v:shape>
            </w:pict>
          </mc:Fallback>
        </mc:AlternateContent>
      </w:r>
    </w:p>
    <w:p w14:paraId="3476E2A5" w14:textId="4D9DF646" w:rsidR="008F7094" w:rsidRDefault="00FE45B9" w:rsidP="00984411">
      <w:pPr>
        <w:pStyle w:val="BodyText"/>
        <w:keepNext/>
      </w:pPr>
      <w:r w:rsidRPr="006A23D1">
        <w:rPr>
          <w:noProof/>
        </w:rPr>
        <w:drawing>
          <wp:anchor distT="0" distB="0" distL="114300" distR="114300" simplePos="0" relativeHeight="251731968" behindDoc="0" locked="0" layoutInCell="1" allowOverlap="1" wp14:anchorId="35A36C8D" wp14:editId="2161002F">
            <wp:simplePos x="0" y="0"/>
            <wp:positionH relativeFrom="margin">
              <wp:posOffset>3437890</wp:posOffset>
            </wp:positionH>
            <wp:positionV relativeFrom="paragraph">
              <wp:posOffset>283183</wp:posOffset>
            </wp:positionV>
            <wp:extent cx="3185795" cy="2014220"/>
            <wp:effectExtent l="0" t="0" r="0"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85795" cy="201422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2992" behindDoc="0" locked="0" layoutInCell="1" allowOverlap="1" wp14:anchorId="46147D90" wp14:editId="2150C9F1">
                <wp:simplePos x="0" y="0"/>
                <wp:positionH relativeFrom="column">
                  <wp:align>left</wp:align>
                </wp:positionH>
                <wp:positionV relativeFrom="paragraph">
                  <wp:posOffset>2230285</wp:posOffset>
                </wp:positionV>
                <wp:extent cx="3336870" cy="294198"/>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336870" cy="294198"/>
                        </a:xfrm>
                        <a:prstGeom prst="rect">
                          <a:avLst/>
                        </a:prstGeom>
                        <a:solidFill>
                          <a:schemeClr val="lt1"/>
                        </a:solidFill>
                        <a:ln w="6350">
                          <a:noFill/>
                        </a:ln>
                      </wps:spPr>
                      <wps:txbx>
                        <w:txbxContent>
                          <w:p w14:paraId="7A6E32EC" w14:textId="76806316" w:rsidR="00B36950" w:rsidRPr="008072F6" w:rsidRDefault="00B36950">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3</w:t>
                            </w:r>
                            <w:r w:rsidRPr="008072F6">
                              <w:rPr>
                                <w:b/>
                                <w:iCs/>
                                <w:color w:val="003263" w:themeColor="text2"/>
                                <w:sz w:val="17"/>
                                <w:szCs w:val="18"/>
                              </w:rPr>
                              <w:t xml:space="preserve">: Aerial views of </w:t>
                            </w:r>
                            <w:r>
                              <w:rPr>
                                <w:b/>
                                <w:iCs/>
                                <w:color w:val="003263" w:themeColor="text2"/>
                                <w:sz w:val="17"/>
                                <w:szCs w:val="18"/>
                              </w:rPr>
                              <w:t>Portarlington Recreation Reserve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147D90" id="Text Box 21" o:spid="_x0000_s1029" type="#_x0000_t202" style="position:absolute;margin-left:0;margin-top:175.6pt;width:262.75pt;height:23.15pt;z-index:251732992;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" fillcolor="white [3201]" stroked="f" strokeweight=".5pt">
                <v:textbox>
                  <w:txbxContent>
                    <w:p w14:paraId="7A6E32EC" w14:textId="76806316" w:rsidR="00B36950" w:rsidRPr="008072F6" w:rsidRDefault="00B36950">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3</w:t>
                      </w:r>
                      <w:r w:rsidRPr="008072F6">
                        <w:rPr>
                          <w:b/>
                          <w:iCs/>
                          <w:color w:val="003263" w:themeColor="text2"/>
                          <w:sz w:val="17"/>
                          <w:szCs w:val="18"/>
                        </w:rPr>
                        <w:t xml:space="preserve">: Aerial views of </w:t>
                      </w:r>
                      <w:r>
                        <w:rPr>
                          <w:b/>
                          <w:iCs/>
                          <w:color w:val="003263" w:themeColor="text2"/>
                          <w:sz w:val="17"/>
                          <w:szCs w:val="18"/>
                        </w:rPr>
                        <w:t>Portarlington Recreation Reserve</w:t>
                      </w:r>
                    </w:p>
                  </w:txbxContent>
                </v:textbox>
              </v:shape>
            </w:pict>
          </mc:Fallback>
        </mc:AlternateContent>
      </w:r>
    </w:p>
    <w:p w14:paraId="1E8A1234" w14:textId="0C34D898" w:rsidR="008F7094" w:rsidRDefault="008F7094" w:rsidP="00984411">
      <w:pPr>
        <w:pStyle w:val="BodyText"/>
        <w:keepNext/>
      </w:pPr>
    </w:p>
    <w:p w14:paraId="55E9D930" w14:textId="46EFFDE6" w:rsidR="008F7094" w:rsidRDefault="008F7094" w:rsidP="00984411">
      <w:pPr>
        <w:pStyle w:val="BodyText"/>
        <w:keepNext/>
      </w:pPr>
    </w:p>
    <w:p w14:paraId="6C98BACF" w14:textId="7B1DAA46" w:rsidR="008F7094" w:rsidRDefault="008F7094" w:rsidP="00984411">
      <w:pPr>
        <w:pStyle w:val="BodyText"/>
        <w:keepNext/>
      </w:pPr>
    </w:p>
    <w:p w14:paraId="18CC344E" w14:textId="7A53815C" w:rsidR="00AA125A" w:rsidRDefault="00AA125A" w:rsidP="00697FD7">
      <w:pPr>
        <w:pStyle w:val="BodyText"/>
      </w:pPr>
    </w:p>
    <w:p w14:paraId="7AEA01F3" w14:textId="326A3019" w:rsidR="000D1087" w:rsidRDefault="0092041B" w:rsidP="00697FD7">
      <w:pPr>
        <w:pStyle w:val="Heading1"/>
        <w:framePr w:wrap="around"/>
      </w:pPr>
      <w:bookmarkStart w:id="3" w:name="_Toc90300621"/>
      <w:r>
        <w:lastRenderedPageBreak/>
        <w:t>How we engaged</w:t>
      </w:r>
      <w:bookmarkEnd w:id="3"/>
    </w:p>
    <w:p w14:paraId="5D51D12B" w14:textId="784A27A2" w:rsidR="007F4812" w:rsidRDefault="006E4D3E" w:rsidP="00984411">
      <w:pPr>
        <w:pStyle w:val="Introduction"/>
      </w:pPr>
      <w:bookmarkStart w:id="4" w:name="_Hlk96088883"/>
      <w:r w:rsidRPr="00A863F5">
        <w:t xml:space="preserve">The </w:t>
      </w:r>
      <w:r w:rsidR="00DB5300" w:rsidRPr="00A863F5">
        <w:t>c</w:t>
      </w:r>
      <w:r w:rsidRPr="00A863F5">
        <w:t xml:space="preserve">ommunity engagement </w:t>
      </w:r>
      <w:r w:rsidR="00DB5300" w:rsidRPr="00A863F5">
        <w:t xml:space="preserve">period was </w:t>
      </w:r>
      <w:r w:rsidR="00A2356A" w:rsidRPr="00A863F5">
        <w:t xml:space="preserve">conducted over </w:t>
      </w:r>
      <w:r w:rsidR="00F05A0B" w:rsidRPr="00A863F5">
        <w:t>six</w:t>
      </w:r>
      <w:r w:rsidRPr="00A863F5">
        <w:t xml:space="preserve"> weeks</w:t>
      </w:r>
      <w:r w:rsidR="00440F53" w:rsidRPr="00A863F5">
        <w:t>, from</w:t>
      </w:r>
      <w:r w:rsidRPr="00A863F5">
        <w:t xml:space="preserve"> </w:t>
      </w:r>
      <w:r w:rsidR="00F05A0B" w:rsidRPr="00A863F5">
        <w:t>June</w:t>
      </w:r>
      <w:r w:rsidR="00A2356A" w:rsidRPr="00A863F5">
        <w:t xml:space="preserve"> </w:t>
      </w:r>
      <w:r w:rsidR="00440F53" w:rsidRPr="00A863F5">
        <w:t>to mid-</w:t>
      </w:r>
      <w:r w:rsidR="00F05A0B" w:rsidRPr="00A863F5">
        <w:t>September</w:t>
      </w:r>
      <w:r w:rsidRPr="00A863F5">
        <w:t xml:space="preserve"> </w:t>
      </w:r>
      <w:r w:rsidR="00893A2E" w:rsidRPr="00A863F5">
        <w:t xml:space="preserve">in </w:t>
      </w:r>
      <w:r w:rsidRPr="00A863F5">
        <w:t>2021</w:t>
      </w:r>
      <w:r w:rsidR="000F42C1" w:rsidRPr="00A863F5">
        <w:t>.</w:t>
      </w:r>
      <w:r w:rsidR="00D1374D">
        <w:t xml:space="preserve"> </w:t>
      </w:r>
    </w:p>
    <w:bookmarkEnd w:id="4"/>
    <w:p w14:paraId="3DA1DDDF" w14:textId="7A59A2E7" w:rsidR="00DB5300" w:rsidRDefault="001E5B0F" w:rsidP="00334968">
      <w:pPr>
        <w:pStyle w:val="BodyText"/>
      </w:pPr>
      <w:r w:rsidRPr="00A863F5">
        <w:t>Our</w:t>
      </w:r>
      <w:r w:rsidR="00DB5300" w:rsidRPr="00A863F5">
        <w:t xml:space="preserve"> core </w:t>
      </w:r>
      <w:r w:rsidR="00D1374D" w:rsidRPr="00A863F5">
        <w:t xml:space="preserve">engagement </w:t>
      </w:r>
      <w:r w:rsidR="00DB5300" w:rsidRPr="00A863F5">
        <w:t>was</w:t>
      </w:r>
      <w:r w:rsidRPr="00A863F5">
        <w:t xml:space="preserve"> conducted via</w:t>
      </w:r>
      <w:r w:rsidR="00DB5300" w:rsidRPr="00A863F5">
        <w:t xml:space="preserve"> the Have Your Say</w:t>
      </w:r>
      <w:r w:rsidRPr="00A863F5">
        <w:t xml:space="preserve"> online platform,</w:t>
      </w:r>
      <w:r w:rsidR="00DB5300" w:rsidRPr="00A863F5">
        <w:t xml:space="preserve"> </w:t>
      </w:r>
      <w:r w:rsidR="00595209" w:rsidRPr="00A863F5">
        <w:t>which was supplemented by</w:t>
      </w:r>
      <w:r w:rsidR="000C3908" w:rsidRPr="00A863F5">
        <w:t xml:space="preserve"> </w:t>
      </w:r>
      <w:r w:rsidR="00A863F5" w:rsidRPr="00A863F5">
        <w:t>a</w:t>
      </w:r>
      <w:r w:rsidR="00D1374D" w:rsidRPr="00A863F5">
        <w:t xml:space="preserve"> f</w:t>
      </w:r>
      <w:r w:rsidR="00DB5300" w:rsidRPr="00A863F5">
        <w:t>ace</w:t>
      </w:r>
      <w:r w:rsidR="00D1374D" w:rsidRPr="00A863F5">
        <w:t>-</w:t>
      </w:r>
      <w:r w:rsidR="00DB5300" w:rsidRPr="00A863F5">
        <w:t>to</w:t>
      </w:r>
      <w:r w:rsidR="00D1374D" w:rsidRPr="00A863F5">
        <w:t>-</w:t>
      </w:r>
      <w:r w:rsidR="00DB5300" w:rsidRPr="00A863F5">
        <w:t xml:space="preserve">face </w:t>
      </w:r>
      <w:r w:rsidR="00D1374D" w:rsidRPr="00A863F5">
        <w:t>drop-in session</w:t>
      </w:r>
      <w:r w:rsidR="007F4812" w:rsidRPr="00A863F5">
        <w:t xml:space="preserve"> when COVID-related restrictions allowed.</w:t>
      </w:r>
      <w:r w:rsidR="007F4812">
        <w:t xml:space="preserve"> </w:t>
      </w:r>
      <w:r w:rsidR="00D1374D">
        <w:t xml:space="preserve"> </w:t>
      </w:r>
    </w:p>
    <w:p w14:paraId="1F1096C5" w14:textId="0DBC6A5A" w:rsidR="001104B4" w:rsidRDefault="00D1374D" w:rsidP="006E4D3E">
      <w:pPr>
        <w:pStyle w:val="BodyText"/>
      </w:pPr>
      <w:r w:rsidRPr="00A863F5">
        <w:t xml:space="preserve">The engagement was promoted </w:t>
      </w:r>
      <w:r w:rsidR="00595209" w:rsidRPr="00A863F5">
        <w:t>via o</w:t>
      </w:r>
      <w:r w:rsidR="00F94072" w:rsidRPr="00A863F5">
        <w:t xml:space="preserve">ur many channels, including </w:t>
      </w:r>
      <w:r w:rsidR="00500270" w:rsidRPr="00A863F5">
        <w:t>our</w:t>
      </w:r>
      <w:r w:rsidR="009045EA" w:rsidRPr="00A863F5">
        <w:t xml:space="preserve"> direct mail</w:t>
      </w:r>
      <w:r w:rsidR="00984411" w:rsidRPr="00A863F5">
        <w:t>out</w:t>
      </w:r>
      <w:r w:rsidR="009045EA" w:rsidRPr="00A863F5">
        <w:t xml:space="preserve">, </w:t>
      </w:r>
      <w:r w:rsidR="00652C4C" w:rsidRPr="00A863F5">
        <w:t xml:space="preserve">posters in the park, </w:t>
      </w:r>
      <w:r w:rsidR="0049635D" w:rsidRPr="00A863F5">
        <w:t xml:space="preserve">a media </w:t>
      </w:r>
      <w:r w:rsidR="00083794" w:rsidRPr="00A863F5">
        <w:t>release,</w:t>
      </w:r>
      <w:r w:rsidR="0049635D" w:rsidRPr="00A863F5">
        <w:t xml:space="preserve"> and our</w:t>
      </w:r>
      <w:r w:rsidRPr="00A863F5">
        <w:t xml:space="preserve"> Facebook </w:t>
      </w:r>
      <w:r w:rsidR="009045EA" w:rsidRPr="00A863F5">
        <w:t>page. A targeted post</w:t>
      </w:r>
      <w:r w:rsidR="0049635D" w:rsidRPr="00A863F5">
        <w:t xml:space="preserve"> on Facebook</w:t>
      </w:r>
      <w:r w:rsidRPr="00A863F5">
        <w:t xml:space="preserve"> creat</w:t>
      </w:r>
      <w:r w:rsidR="009045EA" w:rsidRPr="00A863F5">
        <w:t>ed</w:t>
      </w:r>
      <w:r w:rsidRPr="00A863F5">
        <w:t xml:space="preserve"> a reach of over </w:t>
      </w:r>
      <w:r w:rsidR="00F05A0B" w:rsidRPr="00A863F5">
        <w:t>11,500</w:t>
      </w:r>
      <w:r w:rsidRPr="00A863F5">
        <w:t xml:space="preserve"> and 2</w:t>
      </w:r>
      <w:r w:rsidR="00F05A0B" w:rsidRPr="00A863F5">
        <w:t>00</w:t>
      </w:r>
      <w:r w:rsidRPr="00A863F5">
        <w:t xml:space="preserve"> actions</w:t>
      </w:r>
      <w:r w:rsidR="0049635D" w:rsidRPr="00A863F5">
        <w:t>.</w:t>
      </w:r>
      <w:r>
        <w:t xml:space="preserve"> </w:t>
      </w:r>
    </w:p>
    <w:p w14:paraId="6C2D928B" w14:textId="170EB461" w:rsidR="004B5C04" w:rsidRDefault="0049635D" w:rsidP="006E4D3E">
      <w:pPr>
        <w:pStyle w:val="BodyText"/>
      </w:pPr>
      <w:bookmarkStart w:id="5" w:name="_Hlk96088803"/>
      <w:r w:rsidRPr="00A863F5">
        <w:t xml:space="preserve">In total, there were </w:t>
      </w:r>
      <w:r w:rsidR="00F042EC" w:rsidRPr="00A863F5">
        <w:t xml:space="preserve">over </w:t>
      </w:r>
      <w:r w:rsidR="00A863F5" w:rsidRPr="00086C86">
        <w:t>3350</w:t>
      </w:r>
      <w:r w:rsidR="00F042EC" w:rsidRPr="00A863F5">
        <w:t xml:space="preserve"> views of the Have Your Say project page</w:t>
      </w:r>
      <w:r w:rsidRPr="00A863F5">
        <w:t>, which</w:t>
      </w:r>
      <w:r w:rsidR="00F042EC" w:rsidRPr="00A863F5">
        <w:t xml:space="preserve"> convert</w:t>
      </w:r>
      <w:r w:rsidRPr="00A863F5">
        <w:t>ed</w:t>
      </w:r>
      <w:r w:rsidR="00F042EC" w:rsidRPr="00A863F5">
        <w:t xml:space="preserve"> to </w:t>
      </w:r>
      <w:r w:rsidR="00086C86" w:rsidRPr="00086C86">
        <w:t>289</w:t>
      </w:r>
      <w:r w:rsidR="00F042EC" w:rsidRPr="00A863F5">
        <w:t xml:space="preserve"> contributions. </w:t>
      </w:r>
      <w:r w:rsidR="007F4812" w:rsidRPr="00A863F5">
        <w:t>To encourage contributions, t</w:t>
      </w:r>
      <w:r w:rsidR="00816677" w:rsidRPr="00A863F5">
        <w:t xml:space="preserve">he platform offered </w:t>
      </w:r>
      <w:r w:rsidR="00A863F5" w:rsidRPr="00A863F5">
        <w:t>social maps</w:t>
      </w:r>
      <w:r w:rsidR="004B5C04" w:rsidRPr="00A863F5">
        <w:t xml:space="preserve">, </w:t>
      </w:r>
      <w:r w:rsidR="00083794" w:rsidRPr="00A863F5">
        <w:t>survey,</w:t>
      </w:r>
      <w:r w:rsidR="004B5C04" w:rsidRPr="00A863F5">
        <w:t xml:space="preserve"> and submission form</w:t>
      </w:r>
      <w:r w:rsidR="007F4812" w:rsidRPr="00A863F5">
        <w:t>. This was also</w:t>
      </w:r>
      <w:r w:rsidR="009B3821" w:rsidRPr="00A863F5">
        <w:t xml:space="preserve"> supported</w:t>
      </w:r>
      <w:r w:rsidR="00816677" w:rsidRPr="00A863F5">
        <w:t xml:space="preserve"> </w:t>
      </w:r>
      <w:r w:rsidR="004B5C04" w:rsidRPr="00A863F5">
        <w:t xml:space="preserve">by phone and email </w:t>
      </w:r>
      <w:r w:rsidR="009B3821" w:rsidRPr="00A863F5">
        <w:t>contacts</w:t>
      </w:r>
      <w:r w:rsidR="00A863F5" w:rsidRPr="00A863F5">
        <w:t xml:space="preserve"> and a</w:t>
      </w:r>
      <w:r w:rsidR="00A863F5">
        <w:t>n onsite</w:t>
      </w:r>
      <w:r w:rsidR="00A863F5" w:rsidRPr="00A863F5">
        <w:t xml:space="preserve"> drop</w:t>
      </w:r>
      <w:r w:rsidR="00A863F5">
        <w:t>-</w:t>
      </w:r>
      <w:r w:rsidR="00A863F5" w:rsidRPr="00A863F5">
        <w:t>in session</w:t>
      </w:r>
      <w:r w:rsidR="004821A3" w:rsidRPr="00A863F5">
        <w:t>.</w:t>
      </w:r>
    </w:p>
    <w:bookmarkEnd w:id="5"/>
    <w:p w14:paraId="3CDFEF74" w14:textId="1B4B8495" w:rsidR="00C91981" w:rsidRDefault="00C91981" w:rsidP="00C91981">
      <w:pPr>
        <w:pStyle w:val="BodyText"/>
      </w:pPr>
    </w:p>
    <w:tbl>
      <w:tblPr>
        <w:tblStyle w:val="TableGrid"/>
        <w:tblW w:w="0" w:type="auto"/>
        <w:jc w:val="center"/>
        <w:tblLook w:val="0480" w:firstRow="0" w:lastRow="0" w:firstColumn="1" w:lastColumn="0" w:noHBand="0" w:noVBand="1"/>
      </w:tblPr>
      <w:tblGrid>
        <w:gridCol w:w="2508"/>
        <w:gridCol w:w="44"/>
        <w:gridCol w:w="2383"/>
        <w:gridCol w:w="82"/>
      </w:tblGrid>
      <w:tr w:rsidR="00195658" w14:paraId="4BCD14AF" w14:textId="77777777" w:rsidTr="005C47CE">
        <w:trPr>
          <w:trHeight w:val="1532"/>
          <w:jc w:val="center"/>
        </w:trPr>
        <w:tc>
          <w:tcPr>
            <w:tcW w:w="2508" w:type="dxa"/>
            <w:tcBorders>
              <w:top w:val="nil"/>
              <w:bottom w:val="nil"/>
            </w:tcBorders>
            <w:vAlign w:val="center"/>
          </w:tcPr>
          <w:p w14:paraId="464CC574" w14:textId="76848F45" w:rsidR="00195658" w:rsidRDefault="00195658" w:rsidP="00984411">
            <w:pPr>
              <w:pStyle w:val="BodyText"/>
              <w:jc w:val="center"/>
            </w:pPr>
          </w:p>
        </w:tc>
        <w:tc>
          <w:tcPr>
            <w:tcW w:w="2509" w:type="dxa"/>
            <w:gridSpan w:val="3"/>
            <w:tcBorders>
              <w:top w:val="nil"/>
              <w:bottom w:val="nil"/>
            </w:tcBorders>
            <w:vAlign w:val="center"/>
          </w:tcPr>
          <w:p w14:paraId="0A3FC74A" w14:textId="5B205316" w:rsidR="00195658" w:rsidRDefault="004821A3" w:rsidP="00984411">
            <w:pPr>
              <w:pStyle w:val="BodyText"/>
              <w:jc w:val="center"/>
            </w:pPr>
            <w:r>
              <w:rPr>
                <w:noProof/>
              </w:rPr>
              <mc:AlternateContent>
                <mc:Choice Requires="wpg">
                  <w:drawing>
                    <wp:anchor distT="0" distB="0" distL="114300" distR="114300" simplePos="0" relativeHeight="251644928" behindDoc="0" locked="0" layoutInCell="1" allowOverlap="1" wp14:anchorId="45781B42" wp14:editId="335FE53D">
                      <wp:simplePos x="0" y="0"/>
                      <wp:positionH relativeFrom="column">
                        <wp:posOffset>-1475105</wp:posOffset>
                      </wp:positionH>
                      <wp:positionV relativeFrom="paragraph">
                        <wp:posOffset>351155</wp:posOffset>
                      </wp:positionV>
                      <wp:extent cx="2952750" cy="1671320"/>
                      <wp:effectExtent l="0" t="0" r="0" b="0"/>
                      <wp:wrapNone/>
                      <wp:docPr id="61" name="Group 61"/>
                      <wp:cNvGraphicFramePr/>
                      <a:graphic xmlns:a="http://schemas.openxmlformats.org/drawingml/2006/main">
                        <a:graphicData uri="http://schemas.microsoft.com/office/word/2010/wordprocessingGroup">
                          <wpg:wgp>
                            <wpg:cNvGrpSpPr/>
                            <wpg:grpSpPr>
                              <a:xfrm>
                                <a:off x="0" y="0"/>
                                <a:ext cx="2952750" cy="1671320"/>
                                <a:chOff x="0" y="0"/>
                                <a:chExt cx="2953152" cy="1671899"/>
                              </a:xfrm>
                            </wpg:grpSpPr>
                            <wpg:grpSp>
                              <wpg:cNvPr id="32" name="Group 32"/>
                              <wpg:cNvGrpSpPr/>
                              <wpg:grpSpPr>
                                <a:xfrm>
                                  <a:off x="0" y="0"/>
                                  <a:ext cx="1193800" cy="1663700"/>
                                  <a:chOff x="0" y="0"/>
                                  <a:chExt cx="1193800" cy="1663700"/>
                                </a:xfrm>
                              </wpg:grpSpPr>
                              <wps:wsp>
                                <wps:cNvPr id="8" name="Text Box 8"/>
                                <wps:cNvSpPr txBox="1"/>
                                <wps:spPr>
                                  <a:xfrm>
                                    <a:off x="0" y="685800"/>
                                    <a:ext cx="1193800" cy="977900"/>
                                  </a:xfrm>
                                  <a:prstGeom prst="rect">
                                    <a:avLst/>
                                  </a:prstGeom>
                                  <a:noFill/>
                                  <a:ln w="6350">
                                    <a:noFill/>
                                  </a:ln>
                                </wps:spPr>
                                <wps:txbx>
                                  <w:txbxContent>
                                    <w:p w14:paraId="714ADE2B" w14:textId="08E01B39"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515</w:t>
                                      </w:r>
                                    </w:p>
                                    <w:p w14:paraId="18811E58" w14:textId="213EA292" w:rsidR="00B36950" w:rsidRDefault="00B36950" w:rsidP="006D371F">
                                      <w:pPr>
                                        <w:jc w:val="center"/>
                                      </w:pPr>
                                      <w:r w:rsidRPr="00984411">
                                        <w:rPr>
                                          <w:color w:val="003263" w:themeColor="text2"/>
                                          <w:w w:val="105"/>
                                        </w:rPr>
                                        <w:t>Flyers delivered to residents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Freeform: Shape 3"/>
                                <wps:cNvSpPr>
                                  <a:spLocks/>
                                </wps:cNvSpPr>
                                <wps:spPr bwMode="auto">
                                  <a:xfrm>
                                    <a:off x="241300" y="0"/>
                                    <a:ext cx="711200" cy="700405"/>
                                  </a:xfrm>
                                  <a:custGeom>
                                    <a:avLst/>
                                    <a:gdLst>
                                      <a:gd name="T0" fmla="*/ 121334 w 975"/>
                                      <a:gd name="T1" fmla="*/ 677887 h 978"/>
                                      <a:gd name="T2" fmla="*/ 200992 w 975"/>
                                      <a:gd name="T3" fmla="*/ 487973 h 978"/>
                                      <a:gd name="T4" fmla="*/ 179363 w 975"/>
                                      <a:gd name="T5" fmla="*/ 673140 h 978"/>
                                      <a:gd name="T6" fmla="*/ 200992 w 975"/>
                                      <a:gd name="T7" fmla="*/ 487973 h 978"/>
                                      <a:gd name="T8" fmla="*/ 249526 w 975"/>
                                      <a:gd name="T9" fmla="*/ 487973 h 978"/>
                                      <a:gd name="T10" fmla="*/ 60667 w 975"/>
                                      <a:gd name="T11" fmla="*/ 249526 h 978"/>
                                      <a:gd name="T12" fmla="*/ 0 w 975"/>
                                      <a:gd name="T13" fmla="*/ 483226 h 978"/>
                                      <a:gd name="T14" fmla="*/ 388796 w 975"/>
                                      <a:gd name="T15" fmla="*/ 487973 h 978"/>
                                      <a:gd name="T16" fmla="*/ 21629 w 975"/>
                                      <a:gd name="T17" fmla="*/ 341318 h 978"/>
                                      <a:gd name="T18" fmla="*/ 99705 w 975"/>
                                      <a:gd name="T19" fmla="*/ 263242 h 978"/>
                                      <a:gd name="T20" fmla="*/ 331294 w 975"/>
                                      <a:gd name="T21" fmla="*/ 243195 h 978"/>
                                      <a:gd name="T22" fmla="*/ 258494 w 975"/>
                                      <a:gd name="T23" fmla="*/ 267990 h 978"/>
                                      <a:gd name="T24" fmla="*/ 246888 w 975"/>
                                      <a:gd name="T25" fmla="*/ 284871 h 978"/>
                                      <a:gd name="T26" fmla="*/ 238975 w 975"/>
                                      <a:gd name="T27" fmla="*/ 314941 h 978"/>
                                      <a:gd name="T28" fmla="*/ 393544 w 975"/>
                                      <a:gd name="T29" fmla="*/ 466344 h 978"/>
                                      <a:gd name="T30" fmla="*/ 494831 w 975"/>
                                      <a:gd name="T31" fmla="*/ 450518 h 978"/>
                                      <a:gd name="T32" fmla="*/ 260076 w 975"/>
                                      <a:gd name="T33" fmla="*/ 431527 h 978"/>
                                      <a:gd name="T34" fmla="*/ 260076 w 975"/>
                                      <a:gd name="T35" fmla="*/ 335515 h 978"/>
                                      <a:gd name="T36" fmla="*/ 262714 w 975"/>
                                      <a:gd name="T37" fmla="*/ 303335 h 978"/>
                                      <a:gd name="T38" fmla="*/ 504854 w 975"/>
                                      <a:gd name="T39" fmla="*/ 287509 h 978"/>
                                      <a:gd name="T40" fmla="*/ 286453 w 975"/>
                                      <a:gd name="T41" fmla="*/ 272210 h 978"/>
                                      <a:gd name="T42" fmla="*/ 369277 w 975"/>
                                      <a:gd name="T43" fmla="*/ 263242 h 978"/>
                                      <a:gd name="T44" fmla="*/ 372442 w 975"/>
                                      <a:gd name="T45" fmla="*/ 466344 h 978"/>
                                      <a:gd name="T46" fmla="*/ 382993 w 975"/>
                                      <a:gd name="T47" fmla="*/ 431527 h 978"/>
                                      <a:gd name="T48" fmla="*/ 429944 w 975"/>
                                      <a:gd name="T49" fmla="*/ 371915 h 978"/>
                                      <a:gd name="T50" fmla="*/ 513822 w 975"/>
                                      <a:gd name="T51" fmla="*/ 422031 h 978"/>
                                      <a:gd name="T52" fmla="*/ 513822 w 975"/>
                                      <a:gd name="T53" fmla="*/ 309138 h 978"/>
                                      <a:gd name="T54" fmla="*/ 492721 w 975"/>
                                      <a:gd name="T55" fmla="*/ 420448 h 978"/>
                                      <a:gd name="T56" fmla="*/ 159844 w 975"/>
                                      <a:gd name="T57" fmla="*/ 263242 h 978"/>
                                      <a:gd name="T58" fmla="*/ 119751 w 975"/>
                                      <a:gd name="T59" fmla="*/ 359781 h 978"/>
                                      <a:gd name="T60" fmla="*/ 123444 w 975"/>
                                      <a:gd name="T61" fmla="*/ 406732 h 978"/>
                                      <a:gd name="T62" fmla="*/ 174615 w 975"/>
                                      <a:gd name="T63" fmla="*/ 406732 h 978"/>
                                      <a:gd name="T64" fmla="*/ 133995 w 975"/>
                                      <a:gd name="T65" fmla="*/ 373498 h 978"/>
                                      <a:gd name="T66" fmla="*/ 169867 w 975"/>
                                      <a:gd name="T67" fmla="*/ 351868 h 978"/>
                                      <a:gd name="T68" fmla="*/ 157206 w 975"/>
                                      <a:gd name="T69" fmla="*/ 366640 h 978"/>
                                      <a:gd name="T70" fmla="*/ 182001 w 975"/>
                                      <a:gd name="T71" fmla="*/ 396182 h 978"/>
                                      <a:gd name="T72" fmla="*/ 181473 w 975"/>
                                      <a:gd name="T73" fmla="*/ 366640 h 978"/>
                                      <a:gd name="T74" fmla="*/ 346593 w 975"/>
                                      <a:gd name="T75" fmla="*/ 391434 h 978"/>
                                      <a:gd name="T76" fmla="*/ 394599 w 975"/>
                                      <a:gd name="T77" fmla="*/ 371915 h 978"/>
                                      <a:gd name="T78" fmla="*/ 260076 w 975"/>
                                      <a:gd name="T79" fmla="*/ 388796 h 978"/>
                                      <a:gd name="T80" fmla="*/ 395126 w 975"/>
                                      <a:gd name="T81" fmla="*/ 371915 h 978"/>
                                      <a:gd name="T82" fmla="*/ 354506 w 975"/>
                                      <a:gd name="T83" fmla="*/ 370860 h 978"/>
                                      <a:gd name="T84" fmla="*/ 356088 w 975"/>
                                      <a:gd name="T85" fmla="*/ 371387 h 978"/>
                                      <a:gd name="T86" fmla="*/ 492193 w 975"/>
                                      <a:gd name="T87" fmla="*/ 309138 h 978"/>
                                      <a:gd name="T88" fmla="*/ 315996 w 975"/>
                                      <a:gd name="T89" fmla="*/ 263242 h 978"/>
                                      <a:gd name="T90" fmla="*/ 354506 w 975"/>
                                      <a:gd name="T91" fmla="*/ 278541 h 978"/>
                                      <a:gd name="T92" fmla="*/ 370860 w 975"/>
                                      <a:gd name="T93" fmla="*/ 264297 h 978"/>
                                      <a:gd name="T94" fmla="*/ 75438 w 975"/>
                                      <a:gd name="T95" fmla="*/ 167230 h 978"/>
                                      <a:gd name="T96" fmla="*/ 138215 w 975"/>
                                      <a:gd name="T97" fmla="*/ 241613 h 978"/>
                                      <a:gd name="T98" fmla="*/ 97067 w 975"/>
                                      <a:gd name="T99" fmla="*/ 184111 h 978"/>
                                      <a:gd name="T100" fmla="*/ 159844 w 975"/>
                                      <a:gd name="T101" fmla="*/ 184111 h 978"/>
                                      <a:gd name="T102" fmla="*/ 159844 w 975"/>
                                      <a:gd name="T103" fmla="*/ 184111 h 978"/>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975" h="978">
                                        <a:moveTo>
                                          <a:pt x="381" y="617"/>
                                        </a:moveTo>
                                        <a:lnTo>
                                          <a:pt x="221" y="617"/>
                                        </a:lnTo>
                                        <a:lnTo>
                                          <a:pt x="221" y="968"/>
                                        </a:lnTo>
                                        <a:lnTo>
                                          <a:pt x="230" y="977"/>
                                        </a:lnTo>
                                        <a:lnTo>
                                          <a:pt x="252" y="977"/>
                                        </a:lnTo>
                                        <a:lnTo>
                                          <a:pt x="261" y="968"/>
                                        </a:lnTo>
                                        <a:lnTo>
                                          <a:pt x="261" y="617"/>
                                        </a:lnTo>
                                        <a:lnTo>
                                          <a:pt x="381" y="617"/>
                                        </a:lnTo>
                                        <a:close/>
                                        <a:moveTo>
                                          <a:pt x="381" y="617"/>
                                        </a:moveTo>
                                        <a:lnTo>
                                          <a:pt x="340" y="617"/>
                                        </a:lnTo>
                                        <a:lnTo>
                                          <a:pt x="340" y="968"/>
                                        </a:lnTo>
                                        <a:lnTo>
                                          <a:pt x="349" y="977"/>
                                        </a:lnTo>
                                        <a:lnTo>
                                          <a:pt x="372" y="977"/>
                                        </a:lnTo>
                                        <a:lnTo>
                                          <a:pt x="381" y="968"/>
                                        </a:lnTo>
                                        <a:lnTo>
                                          <a:pt x="381" y="617"/>
                                        </a:lnTo>
                                        <a:close/>
                                        <a:moveTo>
                                          <a:pt x="473" y="617"/>
                                        </a:moveTo>
                                        <a:lnTo>
                                          <a:pt x="473" y="617"/>
                                        </a:lnTo>
                                        <a:close/>
                                        <a:moveTo>
                                          <a:pt x="599" y="150"/>
                                        </a:moveTo>
                                        <a:lnTo>
                                          <a:pt x="189" y="150"/>
                                        </a:lnTo>
                                        <a:lnTo>
                                          <a:pt x="115" y="165"/>
                                        </a:lnTo>
                                        <a:lnTo>
                                          <a:pt x="55" y="206"/>
                                        </a:lnTo>
                                        <a:lnTo>
                                          <a:pt x="15" y="266"/>
                                        </a:lnTo>
                                        <a:lnTo>
                                          <a:pt x="0" y="339"/>
                                        </a:lnTo>
                                        <a:lnTo>
                                          <a:pt x="0" y="608"/>
                                        </a:lnTo>
                                        <a:lnTo>
                                          <a:pt x="9" y="617"/>
                                        </a:lnTo>
                                        <a:lnTo>
                                          <a:pt x="726" y="617"/>
                                        </a:lnTo>
                                        <a:lnTo>
                                          <a:pt x="737" y="617"/>
                                        </a:lnTo>
                                        <a:lnTo>
                                          <a:pt x="746" y="608"/>
                                        </a:lnTo>
                                        <a:lnTo>
                                          <a:pt x="746" y="576"/>
                                        </a:lnTo>
                                        <a:lnTo>
                                          <a:pt x="41" y="576"/>
                                        </a:lnTo>
                                        <a:lnTo>
                                          <a:pt x="41" y="339"/>
                                        </a:lnTo>
                                        <a:lnTo>
                                          <a:pt x="52" y="281"/>
                                        </a:lnTo>
                                        <a:lnTo>
                                          <a:pt x="84" y="234"/>
                                        </a:lnTo>
                                        <a:lnTo>
                                          <a:pt x="131" y="203"/>
                                        </a:lnTo>
                                        <a:lnTo>
                                          <a:pt x="189" y="191"/>
                                        </a:lnTo>
                                        <a:lnTo>
                                          <a:pt x="700" y="191"/>
                                        </a:lnTo>
                                        <a:lnTo>
                                          <a:pt x="681" y="175"/>
                                        </a:lnTo>
                                        <a:lnTo>
                                          <a:pt x="656" y="162"/>
                                        </a:lnTo>
                                        <a:lnTo>
                                          <a:pt x="628" y="153"/>
                                        </a:lnTo>
                                        <a:lnTo>
                                          <a:pt x="599" y="150"/>
                                        </a:lnTo>
                                        <a:close/>
                                        <a:moveTo>
                                          <a:pt x="700" y="191"/>
                                        </a:moveTo>
                                        <a:lnTo>
                                          <a:pt x="498" y="191"/>
                                        </a:lnTo>
                                        <a:lnTo>
                                          <a:pt x="490" y="200"/>
                                        </a:lnTo>
                                        <a:lnTo>
                                          <a:pt x="482" y="210"/>
                                        </a:lnTo>
                                        <a:lnTo>
                                          <a:pt x="475" y="220"/>
                                        </a:lnTo>
                                        <a:lnTo>
                                          <a:pt x="468" y="231"/>
                                        </a:lnTo>
                                        <a:lnTo>
                                          <a:pt x="468" y="232"/>
                                        </a:lnTo>
                                        <a:lnTo>
                                          <a:pt x="462" y="246"/>
                                        </a:lnTo>
                                        <a:lnTo>
                                          <a:pt x="457" y="260"/>
                                        </a:lnTo>
                                        <a:lnTo>
                                          <a:pt x="454" y="274"/>
                                        </a:lnTo>
                                        <a:lnTo>
                                          <a:pt x="453" y="289"/>
                                        </a:lnTo>
                                        <a:lnTo>
                                          <a:pt x="453" y="291"/>
                                        </a:lnTo>
                                        <a:lnTo>
                                          <a:pt x="452" y="576"/>
                                        </a:lnTo>
                                        <a:lnTo>
                                          <a:pt x="746" y="576"/>
                                        </a:lnTo>
                                        <a:lnTo>
                                          <a:pt x="493" y="576"/>
                                        </a:lnTo>
                                        <a:lnTo>
                                          <a:pt x="493" y="551"/>
                                        </a:lnTo>
                                        <a:lnTo>
                                          <a:pt x="915" y="551"/>
                                        </a:lnTo>
                                        <a:lnTo>
                                          <a:pt x="938" y="546"/>
                                        </a:lnTo>
                                        <a:lnTo>
                                          <a:pt x="957" y="534"/>
                                        </a:lnTo>
                                        <a:lnTo>
                                          <a:pt x="970" y="515"/>
                                        </a:lnTo>
                                        <a:lnTo>
                                          <a:pt x="970" y="510"/>
                                        </a:lnTo>
                                        <a:lnTo>
                                          <a:pt x="493" y="510"/>
                                        </a:lnTo>
                                        <a:lnTo>
                                          <a:pt x="493" y="480"/>
                                        </a:lnTo>
                                        <a:lnTo>
                                          <a:pt x="560" y="429"/>
                                        </a:lnTo>
                                        <a:lnTo>
                                          <a:pt x="493" y="429"/>
                                        </a:lnTo>
                                        <a:lnTo>
                                          <a:pt x="493" y="328"/>
                                        </a:lnTo>
                                        <a:lnTo>
                                          <a:pt x="568" y="328"/>
                                        </a:lnTo>
                                        <a:lnTo>
                                          <a:pt x="495" y="281"/>
                                        </a:lnTo>
                                        <a:lnTo>
                                          <a:pt x="496" y="274"/>
                                        </a:lnTo>
                                        <a:lnTo>
                                          <a:pt x="498" y="267"/>
                                        </a:lnTo>
                                        <a:lnTo>
                                          <a:pt x="500" y="261"/>
                                        </a:lnTo>
                                        <a:lnTo>
                                          <a:pt x="970" y="261"/>
                                        </a:lnTo>
                                        <a:lnTo>
                                          <a:pt x="970" y="256"/>
                                        </a:lnTo>
                                        <a:lnTo>
                                          <a:pt x="957" y="237"/>
                                        </a:lnTo>
                                        <a:lnTo>
                                          <a:pt x="938" y="224"/>
                                        </a:lnTo>
                                        <a:lnTo>
                                          <a:pt x="915" y="220"/>
                                        </a:lnTo>
                                        <a:lnTo>
                                          <a:pt x="527" y="220"/>
                                        </a:lnTo>
                                        <a:lnTo>
                                          <a:pt x="543" y="208"/>
                                        </a:lnTo>
                                        <a:lnTo>
                                          <a:pt x="560" y="199"/>
                                        </a:lnTo>
                                        <a:lnTo>
                                          <a:pt x="579" y="193"/>
                                        </a:lnTo>
                                        <a:lnTo>
                                          <a:pt x="599" y="191"/>
                                        </a:lnTo>
                                        <a:lnTo>
                                          <a:pt x="700" y="191"/>
                                        </a:lnTo>
                                        <a:close/>
                                        <a:moveTo>
                                          <a:pt x="746" y="551"/>
                                        </a:moveTo>
                                        <a:lnTo>
                                          <a:pt x="706" y="551"/>
                                        </a:lnTo>
                                        <a:lnTo>
                                          <a:pt x="706" y="576"/>
                                        </a:lnTo>
                                        <a:lnTo>
                                          <a:pt x="746" y="576"/>
                                        </a:lnTo>
                                        <a:lnTo>
                                          <a:pt x="746" y="551"/>
                                        </a:lnTo>
                                        <a:close/>
                                        <a:moveTo>
                                          <a:pt x="726" y="510"/>
                                        </a:moveTo>
                                        <a:lnTo>
                                          <a:pt x="726" y="510"/>
                                        </a:lnTo>
                                        <a:close/>
                                        <a:moveTo>
                                          <a:pt x="815" y="397"/>
                                        </a:moveTo>
                                        <a:lnTo>
                                          <a:pt x="749" y="397"/>
                                        </a:lnTo>
                                        <a:lnTo>
                                          <a:pt x="895" y="510"/>
                                        </a:lnTo>
                                        <a:lnTo>
                                          <a:pt x="970" y="510"/>
                                        </a:lnTo>
                                        <a:lnTo>
                                          <a:pt x="974" y="492"/>
                                        </a:lnTo>
                                        <a:lnTo>
                                          <a:pt x="974" y="489"/>
                                        </a:lnTo>
                                        <a:lnTo>
                                          <a:pt x="934" y="489"/>
                                        </a:lnTo>
                                        <a:lnTo>
                                          <a:pt x="815" y="397"/>
                                        </a:lnTo>
                                        <a:close/>
                                        <a:moveTo>
                                          <a:pt x="974" y="278"/>
                                        </a:moveTo>
                                        <a:lnTo>
                                          <a:pt x="933" y="278"/>
                                        </a:lnTo>
                                        <a:lnTo>
                                          <a:pt x="934" y="279"/>
                                        </a:lnTo>
                                        <a:lnTo>
                                          <a:pt x="934" y="489"/>
                                        </a:lnTo>
                                        <a:lnTo>
                                          <a:pt x="974" y="489"/>
                                        </a:lnTo>
                                        <a:lnTo>
                                          <a:pt x="974" y="278"/>
                                        </a:lnTo>
                                        <a:close/>
                                        <a:moveTo>
                                          <a:pt x="303" y="191"/>
                                        </a:moveTo>
                                        <a:lnTo>
                                          <a:pt x="262" y="191"/>
                                        </a:lnTo>
                                        <a:lnTo>
                                          <a:pt x="262" y="350"/>
                                        </a:lnTo>
                                        <a:lnTo>
                                          <a:pt x="243" y="359"/>
                                        </a:lnTo>
                                        <a:lnTo>
                                          <a:pt x="227" y="374"/>
                                        </a:lnTo>
                                        <a:lnTo>
                                          <a:pt x="217" y="393"/>
                                        </a:lnTo>
                                        <a:lnTo>
                                          <a:pt x="214" y="415"/>
                                        </a:lnTo>
                                        <a:lnTo>
                                          <a:pt x="219" y="442"/>
                                        </a:lnTo>
                                        <a:lnTo>
                                          <a:pt x="234" y="463"/>
                                        </a:lnTo>
                                        <a:lnTo>
                                          <a:pt x="256" y="478"/>
                                        </a:lnTo>
                                        <a:lnTo>
                                          <a:pt x="282" y="484"/>
                                        </a:lnTo>
                                        <a:lnTo>
                                          <a:pt x="309" y="478"/>
                                        </a:lnTo>
                                        <a:lnTo>
                                          <a:pt x="331" y="463"/>
                                        </a:lnTo>
                                        <a:lnTo>
                                          <a:pt x="345" y="443"/>
                                        </a:lnTo>
                                        <a:lnTo>
                                          <a:pt x="267" y="443"/>
                                        </a:lnTo>
                                        <a:lnTo>
                                          <a:pt x="254" y="430"/>
                                        </a:lnTo>
                                        <a:lnTo>
                                          <a:pt x="254" y="400"/>
                                        </a:lnTo>
                                        <a:lnTo>
                                          <a:pt x="267" y="387"/>
                                        </a:lnTo>
                                        <a:lnTo>
                                          <a:pt x="344" y="387"/>
                                        </a:lnTo>
                                        <a:lnTo>
                                          <a:pt x="337" y="374"/>
                                        </a:lnTo>
                                        <a:lnTo>
                                          <a:pt x="322" y="359"/>
                                        </a:lnTo>
                                        <a:lnTo>
                                          <a:pt x="303" y="350"/>
                                        </a:lnTo>
                                        <a:lnTo>
                                          <a:pt x="303" y="191"/>
                                        </a:lnTo>
                                        <a:close/>
                                        <a:moveTo>
                                          <a:pt x="344" y="387"/>
                                        </a:moveTo>
                                        <a:lnTo>
                                          <a:pt x="298" y="387"/>
                                        </a:lnTo>
                                        <a:lnTo>
                                          <a:pt x="310" y="400"/>
                                        </a:lnTo>
                                        <a:lnTo>
                                          <a:pt x="310" y="430"/>
                                        </a:lnTo>
                                        <a:lnTo>
                                          <a:pt x="298" y="443"/>
                                        </a:lnTo>
                                        <a:lnTo>
                                          <a:pt x="345" y="443"/>
                                        </a:lnTo>
                                        <a:lnTo>
                                          <a:pt x="346" y="442"/>
                                        </a:lnTo>
                                        <a:lnTo>
                                          <a:pt x="351" y="415"/>
                                        </a:lnTo>
                                        <a:lnTo>
                                          <a:pt x="347" y="393"/>
                                        </a:lnTo>
                                        <a:lnTo>
                                          <a:pt x="344" y="387"/>
                                        </a:lnTo>
                                        <a:close/>
                                        <a:moveTo>
                                          <a:pt x="748" y="397"/>
                                        </a:moveTo>
                                        <a:lnTo>
                                          <a:pt x="601" y="397"/>
                                        </a:lnTo>
                                        <a:lnTo>
                                          <a:pt x="650" y="429"/>
                                        </a:lnTo>
                                        <a:lnTo>
                                          <a:pt x="657" y="434"/>
                                        </a:lnTo>
                                        <a:lnTo>
                                          <a:pt x="666" y="436"/>
                                        </a:lnTo>
                                        <a:lnTo>
                                          <a:pt x="683" y="436"/>
                                        </a:lnTo>
                                        <a:lnTo>
                                          <a:pt x="692" y="434"/>
                                        </a:lnTo>
                                        <a:lnTo>
                                          <a:pt x="748" y="397"/>
                                        </a:lnTo>
                                        <a:close/>
                                        <a:moveTo>
                                          <a:pt x="568" y="328"/>
                                        </a:moveTo>
                                        <a:lnTo>
                                          <a:pt x="493" y="328"/>
                                        </a:lnTo>
                                        <a:lnTo>
                                          <a:pt x="564" y="374"/>
                                        </a:lnTo>
                                        <a:lnTo>
                                          <a:pt x="493" y="429"/>
                                        </a:lnTo>
                                        <a:lnTo>
                                          <a:pt x="560" y="429"/>
                                        </a:lnTo>
                                        <a:lnTo>
                                          <a:pt x="601" y="397"/>
                                        </a:lnTo>
                                        <a:lnTo>
                                          <a:pt x="748" y="397"/>
                                        </a:lnTo>
                                        <a:lnTo>
                                          <a:pt x="749" y="397"/>
                                        </a:lnTo>
                                        <a:lnTo>
                                          <a:pt x="815" y="397"/>
                                        </a:lnTo>
                                        <a:lnTo>
                                          <a:pt x="814" y="396"/>
                                        </a:lnTo>
                                        <a:lnTo>
                                          <a:pt x="673" y="396"/>
                                        </a:lnTo>
                                        <a:lnTo>
                                          <a:pt x="672" y="395"/>
                                        </a:lnTo>
                                        <a:lnTo>
                                          <a:pt x="568" y="328"/>
                                        </a:lnTo>
                                        <a:close/>
                                        <a:moveTo>
                                          <a:pt x="970" y="261"/>
                                        </a:moveTo>
                                        <a:lnTo>
                                          <a:pt x="885" y="261"/>
                                        </a:lnTo>
                                        <a:lnTo>
                                          <a:pt x="675" y="396"/>
                                        </a:lnTo>
                                        <a:lnTo>
                                          <a:pt x="673" y="396"/>
                                        </a:lnTo>
                                        <a:lnTo>
                                          <a:pt x="814" y="396"/>
                                        </a:lnTo>
                                        <a:lnTo>
                                          <a:pt x="785" y="373"/>
                                        </a:lnTo>
                                        <a:lnTo>
                                          <a:pt x="933" y="278"/>
                                        </a:lnTo>
                                        <a:lnTo>
                                          <a:pt x="974" y="278"/>
                                        </a:lnTo>
                                        <a:lnTo>
                                          <a:pt x="970" y="261"/>
                                        </a:lnTo>
                                        <a:close/>
                                        <a:moveTo>
                                          <a:pt x="700" y="191"/>
                                        </a:moveTo>
                                        <a:lnTo>
                                          <a:pt x="599" y="191"/>
                                        </a:lnTo>
                                        <a:lnTo>
                                          <a:pt x="619" y="193"/>
                                        </a:lnTo>
                                        <a:lnTo>
                                          <a:pt x="638" y="199"/>
                                        </a:lnTo>
                                        <a:lnTo>
                                          <a:pt x="656" y="208"/>
                                        </a:lnTo>
                                        <a:lnTo>
                                          <a:pt x="672" y="220"/>
                                        </a:lnTo>
                                        <a:lnTo>
                                          <a:pt x="724" y="220"/>
                                        </a:lnTo>
                                        <a:lnTo>
                                          <a:pt x="718" y="210"/>
                                        </a:lnTo>
                                        <a:lnTo>
                                          <a:pt x="711" y="201"/>
                                        </a:lnTo>
                                        <a:lnTo>
                                          <a:pt x="703" y="193"/>
                                        </a:lnTo>
                                        <a:lnTo>
                                          <a:pt x="700" y="191"/>
                                        </a:lnTo>
                                        <a:close/>
                                        <a:moveTo>
                                          <a:pt x="294" y="0"/>
                                        </a:moveTo>
                                        <a:lnTo>
                                          <a:pt x="152" y="0"/>
                                        </a:lnTo>
                                        <a:lnTo>
                                          <a:pt x="143" y="9"/>
                                        </a:lnTo>
                                        <a:lnTo>
                                          <a:pt x="143" y="109"/>
                                        </a:lnTo>
                                        <a:lnTo>
                                          <a:pt x="152" y="118"/>
                                        </a:lnTo>
                                        <a:lnTo>
                                          <a:pt x="262" y="118"/>
                                        </a:lnTo>
                                        <a:lnTo>
                                          <a:pt x="262" y="150"/>
                                        </a:lnTo>
                                        <a:lnTo>
                                          <a:pt x="303" y="150"/>
                                        </a:lnTo>
                                        <a:lnTo>
                                          <a:pt x="303" y="77"/>
                                        </a:lnTo>
                                        <a:lnTo>
                                          <a:pt x="184" y="77"/>
                                        </a:lnTo>
                                        <a:lnTo>
                                          <a:pt x="184" y="41"/>
                                        </a:lnTo>
                                        <a:lnTo>
                                          <a:pt x="303" y="41"/>
                                        </a:lnTo>
                                        <a:lnTo>
                                          <a:pt x="303" y="9"/>
                                        </a:lnTo>
                                        <a:lnTo>
                                          <a:pt x="294" y="0"/>
                                        </a:lnTo>
                                        <a:close/>
                                        <a:moveTo>
                                          <a:pt x="303" y="41"/>
                                        </a:moveTo>
                                        <a:lnTo>
                                          <a:pt x="262" y="41"/>
                                        </a:lnTo>
                                        <a:lnTo>
                                          <a:pt x="262" y="77"/>
                                        </a:lnTo>
                                        <a:lnTo>
                                          <a:pt x="303" y="77"/>
                                        </a:lnTo>
                                        <a:lnTo>
                                          <a:pt x="303" y="41"/>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 name="Group 33"/>
                              <wpg:cNvGrpSpPr/>
                              <wpg:grpSpPr>
                                <a:xfrm>
                                  <a:off x="1759352" y="46299"/>
                                  <a:ext cx="1193800" cy="1625600"/>
                                  <a:chOff x="0" y="0"/>
                                  <a:chExt cx="1193800" cy="1625600"/>
                                </a:xfrm>
                              </wpg:grpSpPr>
                              <wpg:grpSp>
                                <wpg:cNvPr id="17" name="Group 17"/>
                                <wpg:cNvGrpSpPr/>
                                <wpg:grpSpPr>
                                  <a:xfrm>
                                    <a:off x="215900" y="0"/>
                                    <a:ext cx="624205" cy="624205"/>
                                    <a:chOff x="0" y="0"/>
                                    <a:chExt cx="624205" cy="624205"/>
                                  </a:xfrm>
                                </wpg:grpSpPr>
                                <wps:wsp>
                                  <wps:cNvPr id="219" name="AutoShape 46"/>
                                  <wps:cNvSpPr>
                                    <a:spLocks/>
                                  </wps:cNvSpPr>
                                  <wps:spPr bwMode="auto">
                                    <a:xfrm>
                                      <a:off x="0" y="0"/>
                                      <a:ext cx="624205" cy="624205"/>
                                    </a:xfrm>
                                    <a:custGeom>
                                      <a:avLst/>
                                      <a:gdLst>
                                        <a:gd name="T0" fmla="+- 0 8145 7956"/>
                                        <a:gd name="T1" fmla="*/ T0 w 983"/>
                                        <a:gd name="T2" fmla="+- 0 -1959 -1969"/>
                                        <a:gd name="T3" fmla="*/ -1959 h 983"/>
                                        <a:gd name="T4" fmla="+- 0 7998 7956"/>
                                        <a:gd name="T5" fmla="*/ T4 w 983"/>
                                        <a:gd name="T6" fmla="+- 0 -1770 -1969"/>
                                        <a:gd name="T7" fmla="*/ -1770 h 983"/>
                                        <a:gd name="T8" fmla="+- 0 7956 7956"/>
                                        <a:gd name="T9" fmla="*/ T8 w 983"/>
                                        <a:gd name="T10" fmla="+- 0 -1708 -1969"/>
                                        <a:gd name="T11" fmla="*/ -1708 h 983"/>
                                        <a:gd name="T12" fmla="+- 0 7990 7956"/>
                                        <a:gd name="T13" fmla="*/ T12 w 983"/>
                                        <a:gd name="T14" fmla="+- 0 -1020 -1969"/>
                                        <a:gd name="T15" fmla="*/ -1020 h 983"/>
                                        <a:gd name="T16" fmla="+- 0 8824 7956"/>
                                        <a:gd name="T17" fmla="*/ T16 w 983"/>
                                        <a:gd name="T18" fmla="+- 0 -987 -1969"/>
                                        <a:gd name="T19" fmla="*/ -987 h 983"/>
                                        <a:gd name="T20" fmla="+- 0 8910 7956"/>
                                        <a:gd name="T21" fmla="*/ T20 w 983"/>
                                        <a:gd name="T22" fmla="+- 0 -1028 -1969"/>
                                        <a:gd name="T23" fmla="*/ -1028 h 983"/>
                                        <a:gd name="T24" fmla="+- 0 8020 7956"/>
                                        <a:gd name="T25" fmla="*/ T24 w 983"/>
                                        <a:gd name="T26" fmla="+- 0 -1050 -1969"/>
                                        <a:gd name="T27" fmla="*/ -1050 h 983"/>
                                        <a:gd name="T28" fmla="+- 0 7998 7956"/>
                                        <a:gd name="T29" fmla="*/ T28 w 983"/>
                                        <a:gd name="T30" fmla="+- 0 -1722 -1969"/>
                                        <a:gd name="T31" fmla="*/ -1722 h 983"/>
                                        <a:gd name="T32" fmla="+- 0 8186 7956"/>
                                        <a:gd name="T33" fmla="*/ T32 w 983"/>
                                        <a:gd name="T34" fmla="+- 0 -1927 -1969"/>
                                        <a:gd name="T35" fmla="*/ -1927 h 983"/>
                                        <a:gd name="T36" fmla="+- 0 8929 7956"/>
                                        <a:gd name="T37" fmla="*/ T36 w 983"/>
                                        <a:gd name="T38" fmla="+- 0 -1969 -1969"/>
                                        <a:gd name="T39" fmla="*/ -1969 h 983"/>
                                        <a:gd name="T40" fmla="+- 0 8145 7956"/>
                                        <a:gd name="T41" fmla="*/ T40 w 983"/>
                                        <a:gd name="T42" fmla="+- 0 -1102 -1969"/>
                                        <a:gd name="T43" fmla="*/ -1102 h 983"/>
                                        <a:gd name="T44" fmla="+- 0 8100 7956"/>
                                        <a:gd name="T45" fmla="*/ T44 w 983"/>
                                        <a:gd name="T46" fmla="+- 0 -1034 -1969"/>
                                        <a:gd name="T47" fmla="*/ -1034 h 983"/>
                                        <a:gd name="T48" fmla="+- 0 8171 7956"/>
                                        <a:gd name="T49" fmla="*/ T48 w 983"/>
                                        <a:gd name="T50" fmla="+- 0 -1044 -1969"/>
                                        <a:gd name="T51" fmla="*/ -1044 h 983"/>
                                        <a:gd name="T52" fmla="+- 0 8186 7956"/>
                                        <a:gd name="T53" fmla="*/ T52 w 983"/>
                                        <a:gd name="T54" fmla="+- 0 -1102 -1969"/>
                                        <a:gd name="T55" fmla="*/ -1102 h 983"/>
                                        <a:gd name="T56" fmla="+- 0 8897 7956"/>
                                        <a:gd name="T57" fmla="*/ T56 w 983"/>
                                        <a:gd name="T58" fmla="+- 0 -1927 -1969"/>
                                        <a:gd name="T59" fmla="*/ -1927 h 983"/>
                                        <a:gd name="T60" fmla="+- 0 8875 7956"/>
                                        <a:gd name="T61" fmla="*/ T60 w 983"/>
                                        <a:gd name="T62" fmla="+- 0 -1050 -1969"/>
                                        <a:gd name="T63" fmla="*/ -1050 h 983"/>
                                        <a:gd name="T64" fmla="+- 0 8910 7956"/>
                                        <a:gd name="T65" fmla="*/ T64 w 983"/>
                                        <a:gd name="T66" fmla="+- 0 -1028 -1969"/>
                                        <a:gd name="T67" fmla="*/ -1028 h 983"/>
                                        <a:gd name="T68" fmla="+- 0 8939 7956"/>
                                        <a:gd name="T69" fmla="*/ T68 w 983"/>
                                        <a:gd name="T70" fmla="+- 0 -1927 -1969"/>
                                        <a:gd name="T71" fmla="*/ -1927 h 983"/>
                                        <a:gd name="T72" fmla="+- 0 8239 7956"/>
                                        <a:gd name="T73" fmla="*/ T72 w 983"/>
                                        <a:gd name="T74" fmla="+- 0 -1160 -1969"/>
                                        <a:gd name="T75" fmla="*/ -1160 h 983"/>
                                        <a:gd name="T76" fmla="+- 0 8506 7956"/>
                                        <a:gd name="T77" fmla="*/ T76 w 983"/>
                                        <a:gd name="T78" fmla="+- 0 -1128 -1969"/>
                                        <a:gd name="T79" fmla="*/ -1128 h 983"/>
                                        <a:gd name="T80" fmla="+- 0 8506 7956"/>
                                        <a:gd name="T81" fmla="*/ T80 w 983"/>
                                        <a:gd name="T82" fmla="+- 0 -1169 -1969"/>
                                        <a:gd name="T83" fmla="*/ -1169 h 983"/>
                                        <a:gd name="T84" fmla="+- 0 8568 7956"/>
                                        <a:gd name="T85" fmla="*/ T84 w 983"/>
                                        <a:gd name="T86" fmla="+- 0 -1160 -1969"/>
                                        <a:gd name="T87" fmla="*/ -1160 h 983"/>
                                        <a:gd name="T88" fmla="+- 0 8835 7956"/>
                                        <a:gd name="T89" fmla="*/ T88 w 983"/>
                                        <a:gd name="T90" fmla="+- 0 -1128 -1969"/>
                                        <a:gd name="T91" fmla="*/ -1128 h 983"/>
                                        <a:gd name="T92" fmla="+- 0 8835 7956"/>
                                        <a:gd name="T93" fmla="*/ T92 w 983"/>
                                        <a:gd name="T94" fmla="+- 0 -1169 -1969"/>
                                        <a:gd name="T95" fmla="*/ -1169 h 983"/>
                                        <a:gd name="T96" fmla="+- 0 8051 7956"/>
                                        <a:gd name="T97" fmla="*/ T96 w 983"/>
                                        <a:gd name="T98" fmla="+- 0 -1722 -1969"/>
                                        <a:gd name="T99" fmla="*/ -1722 h 983"/>
                                        <a:gd name="T100" fmla="+- 0 8083 7956"/>
                                        <a:gd name="T101" fmla="*/ T100 w 983"/>
                                        <a:gd name="T102" fmla="+- 0 -1175 -1969"/>
                                        <a:gd name="T103" fmla="*/ -1175 h 983"/>
                                        <a:gd name="T104" fmla="+- 0 8090 7956"/>
                                        <a:gd name="T105" fmla="*/ T104 w 983"/>
                                        <a:gd name="T106" fmla="+- 0 -1726 -1969"/>
                                        <a:gd name="T107" fmla="*/ -1726 h 983"/>
                                        <a:gd name="T108" fmla="+- 0 8186 7956"/>
                                        <a:gd name="T109" fmla="*/ T108 w 983"/>
                                        <a:gd name="T110" fmla="+- 0 -1734 -1969"/>
                                        <a:gd name="T111" fmla="*/ -1734 h 983"/>
                                        <a:gd name="T112" fmla="+- 0 8239 7956"/>
                                        <a:gd name="T113" fmla="*/ T112 w 983"/>
                                        <a:gd name="T114" fmla="+- 0 -1254 -1969"/>
                                        <a:gd name="T115" fmla="*/ -1254 h 983"/>
                                        <a:gd name="T116" fmla="+- 0 8506 7956"/>
                                        <a:gd name="T117" fmla="*/ T116 w 983"/>
                                        <a:gd name="T118" fmla="+- 0 -1222 -1969"/>
                                        <a:gd name="T119" fmla="*/ -1222 h 983"/>
                                        <a:gd name="T120" fmla="+- 0 8506 7956"/>
                                        <a:gd name="T121" fmla="*/ T120 w 983"/>
                                        <a:gd name="T122" fmla="+- 0 -1264 -1969"/>
                                        <a:gd name="T123" fmla="*/ -1264 h 983"/>
                                        <a:gd name="T124" fmla="+- 0 8568 7956"/>
                                        <a:gd name="T125" fmla="*/ T124 w 983"/>
                                        <a:gd name="T126" fmla="+- 0 -1254 -1969"/>
                                        <a:gd name="T127" fmla="*/ -1254 h 983"/>
                                        <a:gd name="T128" fmla="+- 0 8835 7956"/>
                                        <a:gd name="T129" fmla="*/ T128 w 983"/>
                                        <a:gd name="T130" fmla="+- 0 -1222 -1969"/>
                                        <a:gd name="T131" fmla="*/ -1222 h 983"/>
                                        <a:gd name="T132" fmla="+- 0 8835 7956"/>
                                        <a:gd name="T133" fmla="*/ T132 w 983"/>
                                        <a:gd name="T134" fmla="+- 0 -1264 -1969"/>
                                        <a:gd name="T135" fmla="*/ -1264 h 983"/>
                                        <a:gd name="T136" fmla="+- 0 8239 7956"/>
                                        <a:gd name="T137" fmla="*/ T136 w 983"/>
                                        <a:gd name="T138" fmla="+- 0 -1348 -1969"/>
                                        <a:gd name="T139" fmla="*/ -1348 h 983"/>
                                        <a:gd name="T140" fmla="+- 0 8506 7956"/>
                                        <a:gd name="T141" fmla="*/ T140 w 983"/>
                                        <a:gd name="T142" fmla="+- 0 -1316 -1969"/>
                                        <a:gd name="T143" fmla="*/ -1316 h 983"/>
                                        <a:gd name="T144" fmla="+- 0 8506 7956"/>
                                        <a:gd name="T145" fmla="*/ T144 w 983"/>
                                        <a:gd name="T146" fmla="+- 0 -1358 -1969"/>
                                        <a:gd name="T147" fmla="*/ -1358 h 983"/>
                                        <a:gd name="T148" fmla="+- 0 8568 7956"/>
                                        <a:gd name="T149" fmla="*/ T148 w 983"/>
                                        <a:gd name="T150" fmla="+- 0 -1348 -1969"/>
                                        <a:gd name="T151" fmla="*/ -1348 h 983"/>
                                        <a:gd name="T152" fmla="+- 0 8835 7956"/>
                                        <a:gd name="T153" fmla="*/ T152 w 983"/>
                                        <a:gd name="T154" fmla="+- 0 -1316 -1969"/>
                                        <a:gd name="T155" fmla="*/ -1316 h 983"/>
                                        <a:gd name="T156" fmla="+- 0 8835 7956"/>
                                        <a:gd name="T157" fmla="*/ T156 w 983"/>
                                        <a:gd name="T158" fmla="+- 0 -1358 -1969"/>
                                        <a:gd name="T159" fmla="*/ -1358 h 983"/>
                                        <a:gd name="T160" fmla="+- 0 8239 7956"/>
                                        <a:gd name="T161" fmla="*/ T160 w 983"/>
                                        <a:gd name="T162" fmla="+- 0 -1443 -1969"/>
                                        <a:gd name="T163" fmla="*/ -1443 h 983"/>
                                        <a:gd name="T164" fmla="+- 0 8506 7956"/>
                                        <a:gd name="T165" fmla="*/ T164 w 983"/>
                                        <a:gd name="T166" fmla="+- 0 -1410 -1969"/>
                                        <a:gd name="T167" fmla="*/ -1410 h 983"/>
                                        <a:gd name="T168" fmla="+- 0 8506 7956"/>
                                        <a:gd name="T169" fmla="*/ T168 w 983"/>
                                        <a:gd name="T170" fmla="+- 0 -1452 -1969"/>
                                        <a:gd name="T171" fmla="*/ -1452 h 983"/>
                                        <a:gd name="T172" fmla="+- 0 8568 7956"/>
                                        <a:gd name="T173" fmla="*/ T172 w 983"/>
                                        <a:gd name="T174" fmla="+- 0 -1631 -1969"/>
                                        <a:gd name="T175" fmla="*/ -1631 h 983"/>
                                        <a:gd name="T176" fmla="+- 0 8835 7956"/>
                                        <a:gd name="T177" fmla="*/ T176 w 983"/>
                                        <a:gd name="T178" fmla="+- 0 -1410 -1969"/>
                                        <a:gd name="T179" fmla="*/ -1410 h 983"/>
                                        <a:gd name="T180" fmla="+- 0 8609 7956"/>
                                        <a:gd name="T181" fmla="*/ T180 w 983"/>
                                        <a:gd name="T182" fmla="+- 0 -1452 -1969"/>
                                        <a:gd name="T183" fmla="*/ -1452 h 983"/>
                                        <a:gd name="T184" fmla="+- 0 8845 7956"/>
                                        <a:gd name="T185" fmla="*/ T184 w 983"/>
                                        <a:gd name="T186" fmla="+- 0 -1631 -1969"/>
                                        <a:gd name="T187" fmla="*/ -1631 h 983"/>
                                        <a:gd name="T188" fmla="+- 0 8803 7956"/>
                                        <a:gd name="T189" fmla="*/ T188 w 983"/>
                                        <a:gd name="T190" fmla="+- 0 -1599 -1969"/>
                                        <a:gd name="T191" fmla="*/ -1599 h 983"/>
                                        <a:gd name="T192" fmla="+- 0 8845 7956"/>
                                        <a:gd name="T193" fmla="*/ T192 w 983"/>
                                        <a:gd name="T194" fmla="+- 0 -1599 -1969"/>
                                        <a:gd name="T195" fmla="*/ -1599 h 983"/>
                                        <a:gd name="T196" fmla="+- 0 8239 7956"/>
                                        <a:gd name="T197" fmla="*/ T196 w 983"/>
                                        <a:gd name="T198" fmla="+- 0 -1537 -1969"/>
                                        <a:gd name="T199" fmla="*/ -1537 h 983"/>
                                        <a:gd name="T200" fmla="+- 0 8506 7956"/>
                                        <a:gd name="T201" fmla="*/ T200 w 983"/>
                                        <a:gd name="T202" fmla="+- 0 -1504 -1969"/>
                                        <a:gd name="T203" fmla="*/ -1504 h 983"/>
                                        <a:gd name="T204" fmla="+- 0 8506 7956"/>
                                        <a:gd name="T205" fmla="*/ T204 w 983"/>
                                        <a:gd name="T206" fmla="+- 0 -1546 -1969"/>
                                        <a:gd name="T207" fmla="*/ -1546 h 983"/>
                                        <a:gd name="T208" fmla="+- 0 8239 7956"/>
                                        <a:gd name="T209" fmla="*/ T208 w 983"/>
                                        <a:gd name="T210" fmla="+- 0 -1631 -1969"/>
                                        <a:gd name="T211" fmla="*/ -1631 h 983"/>
                                        <a:gd name="T212" fmla="+- 0 8506 7956"/>
                                        <a:gd name="T213" fmla="*/ T212 w 983"/>
                                        <a:gd name="T214" fmla="+- 0 -1599 -1969"/>
                                        <a:gd name="T215" fmla="*/ -1599 h 983"/>
                                        <a:gd name="T216" fmla="+- 0 8506 7956"/>
                                        <a:gd name="T217" fmla="*/ T216 w 983"/>
                                        <a:gd name="T218" fmla="+- 0 -1640 -1969"/>
                                        <a:gd name="T219" fmla="*/ -1640 h 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983" h="983">
                                          <a:moveTo>
                                            <a:pt x="973" y="0"/>
                                          </a:moveTo>
                                          <a:lnTo>
                                            <a:pt x="198" y="0"/>
                                          </a:lnTo>
                                          <a:lnTo>
                                            <a:pt x="189" y="10"/>
                                          </a:lnTo>
                                          <a:lnTo>
                                            <a:pt x="189" y="194"/>
                                          </a:lnTo>
                                          <a:lnTo>
                                            <a:pt x="68" y="194"/>
                                          </a:lnTo>
                                          <a:lnTo>
                                            <a:pt x="42" y="199"/>
                                          </a:lnTo>
                                          <a:lnTo>
                                            <a:pt x="20" y="213"/>
                                          </a:lnTo>
                                          <a:lnTo>
                                            <a:pt x="6" y="235"/>
                                          </a:lnTo>
                                          <a:lnTo>
                                            <a:pt x="0" y="261"/>
                                          </a:lnTo>
                                          <a:lnTo>
                                            <a:pt x="0" y="867"/>
                                          </a:lnTo>
                                          <a:lnTo>
                                            <a:pt x="10" y="912"/>
                                          </a:lnTo>
                                          <a:lnTo>
                                            <a:pt x="34" y="949"/>
                                          </a:lnTo>
                                          <a:lnTo>
                                            <a:pt x="71" y="973"/>
                                          </a:lnTo>
                                          <a:lnTo>
                                            <a:pt x="115" y="982"/>
                                          </a:lnTo>
                                          <a:lnTo>
                                            <a:pt x="868" y="982"/>
                                          </a:lnTo>
                                          <a:lnTo>
                                            <a:pt x="912" y="973"/>
                                          </a:lnTo>
                                          <a:lnTo>
                                            <a:pt x="949" y="949"/>
                                          </a:lnTo>
                                          <a:lnTo>
                                            <a:pt x="954" y="941"/>
                                          </a:lnTo>
                                          <a:lnTo>
                                            <a:pt x="115" y="941"/>
                                          </a:lnTo>
                                          <a:lnTo>
                                            <a:pt x="87" y="935"/>
                                          </a:lnTo>
                                          <a:lnTo>
                                            <a:pt x="64" y="919"/>
                                          </a:lnTo>
                                          <a:lnTo>
                                            <a:pt x="48" y="896"/>
                                          </a:lnTo>
                                          <a:lnTo>
                                            <a:pt x="42" y="867"/>
                                          </a:lnTo>
                                          <a:lnTo>
                                            <a:pt x="42" y="247"/>
                                          </a:lnTo>
                                          <a:lnTo>
                                            <a:pt x="54" y="235"/>
                                          </a:lnTo>
                                          <a:lnTo>
                                            <a:pt x="230" y="235"/>
                                          </a:lnTo>
                                          <a:lnTo>
                                            <a:pt x="230" y="42"/>
                                          </a:lnTo>
                                          <a:lnTo>
                                            <a:pt x="983" y="42"/>
                                          </a:lnTo>
                                          <a:lnTo>
                                            <a:pt x="983" y="10"/>
                                          </a:lnTo>
                                          <a:lnTo>
                                            <a:pt x="973" y="0"/>
                                          </a:lnTo>
                                          <a:close/>
                                          <a:moveTo>
                                            <a:pt x="230" y="235"/>
                                          </a:moveTo>
                                          <a:lnTo>
                                            <a:pt x="189" y="235"/>
                                          </a:lnTo>
                                          <a:lnTo>
                                            <a:pt x="189" y="867"/>
                                          </a:lnTo>
                                          <a:lnTo>
                                            <a:pt x="183" y="896"/>
                                          </a:lnTo>
                                          <a:lnTo>
                                            <a:pt x="167" y="919"/>
                                          </a:lnTo>
                                          <a:lnTo>
                                            <a:pt x="144" y="935"/>
                                          </a:lnTo>
                                          <a:lnTo>
                                            <a:pt x="115" y="941"/>
                                          </a:lnTo>
                                          <a:lnTo>
                                            <a:pt x="204" y="941"/>
                                          </a:lnTo>
                                          <a:lnTo>
                                            <a:pt x="215" y="925"/>
                                          </a:lnTo>
                                          <a:lnTo>
                                            <a:pt x="223" y="907"/>
                                          </a:lnTo>
                                          <a:lnTo>
                                            <a:pt x="229" y="888"/>
                                          </a:lnTo>
                                          <a:lnTo>
                                            <a:pt x="230" y="867"/>
                                          </a:lnTo>
                                          <a:lnTo>
                                            <a:pt x="230" y="235"/>
                                          </a:lnTo>
                                          <a:close/>
                                          <a:moveTo>
                                            <a:pt x="983" y="42"/>
                                          </a:moveTo>
                                          <a:lnTo>
                                            <a:pt x="941" y="42"/>
                                          </a:lnTo>
                                          <a:lnTo>
                                            <a:pt x="941" y="867"/>
                                          </a:lnTo>
                                          <a:lnTo>
                                            <a:pt x="935" y="896"/>
                                          </a:lnTo>
                                          <a:lnTo>
                                            <a:pt x="919" y="919"/>
                                          </a:lnTo>
                                          <a:lnTo>
                                            <a:pt x="896" y="935"/>
                                          </a:lnTo>
                                          <a:lnTo>
                                            <a:pt x="868" y="941"/>
                                          </a:lnTo>
                                          <a:lnTo>
                                            <a:pt x="954" y="941"/>
                                          </a:lnTo>
                                          <a:lnTo>
                                            <a:pt x="974" y="912"/>
                                          </a:lnTo>
                                          <a:lnTo>
                                            <a:pt x="983" y="867"/>
                                          </a:lnTo>
                                          <a:lnTo>
                                            <a:pt x="983" y="42"/>
                                          </a:lnTo>
                                          <a:close/>
                                          <a:moveTo>
                                            <a:pt x="550" y="800"/>
                                          </a:moveTo>
                                          <a:lnTo>
                                            <a:pt x="292" y="800"/>
                                          </a:lnTo>
                                          <a:lnTo>
                                            <a:pt x="283" y="809"/>
                                          </a:lnTo>
                                          <a:lnTo>
                                            <a:pt x="283" y="832"/>
                                          </a:lnTo>
                                          <a:lnTo>
                                            <a:pt x="292" y="841"/>
                                          </a:lnTo>
                                          <a:lnTo>
                                            <a:pt x="550" y="841"/>
                                          </a:lnTo>
                                          <a:lnTo>
                                            <a:pt x="559" y="832"/>
                                          </a:lnTo>
                                          <a:lnTo>
                                            <a:pt x="559" y="809"/>
                                          </a:lnTo>
                                          <a:lnTo>
                                            <a:pt x="550" y="800"/>
                                          </a:lnTo>
                                          <a:close/>
                                          <a:moveTo>
                                            <a:pt x="879" y="800"/>
                                          </a:moveTo>
                                          <a:lnTo>
                                            <a:pt x="621" y="800"/>
                                          </a:lnTo>
                                          <a:lnTo>
                                            <a:pt x="612" y="809"/>
                                          </a:lnTo>
                                          <a:lnTo>
                                            <a:pt x="612" y="832"/>
                                          </a:lnTo>
                                          <a:lnTo>
                                            <a:pt x="621" y="841"/>
                                          </a:lnTo>
                                          <a:lnTo>
                                            <a:pt x="879" y="841"/>
                                          </a:lnTo>
                                          <a:lnTo>
                                            <a:pt x="889" y="832"/>
                                          </a:lnTo>
                                          <a:lnTo>
                                            <a:pt x="889" y="809"/>
                                          </a:lnTo>
                                          <a:lnTo>
                                            <a:pt x="879" y="800"/>
                                          </a:lnTo>
                                          <a:close/>
                                          <a:moveTo>
                                            <a:pt x="230" y="235"/>
                                          </a:moveTo>
                                          <a:lnTo>
                                            <a:pt x="83" y="235"/>
                                          </a:lnTo>
                                          <a:lnTo>
                                            <a:pt x="95" y="247"/>
                                          </a:lnTo>
                                          <a:lnTo>
                                            <a:pt x="95" y="785"/>
                                          </a:lnTo>
                                          <a:lnTo>
                                            <a:pt x="104" y="794"/>
                                          </a:lnTo>
                                          <a:lnTo>
                                            <a:pt x="127" y="794"/>
                                          </a:lnTo>
                                          <a:lnTo>
                                            <a:pt x="136" y="785"/>
                                          </a:lnTo>
                                          <a:lnTo>
                                            <a:pt x="136" y="252"/>
                                          </a:lnTo>
                                          <a:lnTo>
                                            <a:pt x="134" y="243"/>
                                          </a:lnTo>
                                          <a:lnTo>
                                            <a:pt x="131" y="235"/>
                                          </a:lnTo>
                                          <a:lnTo>
                                            <a:pt x="230" y="235"/>
                                          </a:lnTo>
                                          <a:close/>
                                          <a:moveTo>
                                            <a:pt x="550" y="705"/>
                                          </a:moveTo>
                                          <a:lnTo>
                                            <a:pt x="292" y="705"/>
                                          </a:lnTo>
                                          <a:lnTo>
                                            <a:pt x="283" y="715"/>
                                          </a:lnTo>
                                          <a:lnTo>
                                            <a:pt x="283" y="738"/>
                                          </a:lnTo>
                                          <a:lnTo>
                                            <a:pt x="292" y="747"/>
                                          </a:lnTo>
                                          <a:lnTo>
                                            <a:pt x="550" y="747"/>
                                          </a:lnTo>
                                          <a:lnTo>
                                            <a:pt x="559" y="738"/>
                                          </a:lnTo>
                                          <a:lnTo>
                                            <a:pt x="559" y="715"/>
                                          </a:lnTo>
                                          <a:lnTo>
                                            <a:pt x="550" y="705"/>
                                          </a:lnTo>
                                          <a:close/>
                                          <a:moveTo>
                                            <a:pt x="879" y="705"/>
                                          </a:moveTo>
                                          <a:lnTo>
                                            <a:pt x="621" y="705"/>
                                          </a:lnTo>
                                          <a:lnTo>
                                            <a:pt x="612" y="715"/>
                                          </a:lnTo>
                                          <a:lnTo>
                                            <a:pt x="612" y="738"/>
                                          </a:lnTo>
                                          <a:lnTo>
                                            <a:pt x="621" y="747"/>
                                          </a:lnTo>
                                          <a:lnTo>
                                            <a:pt x="879" y="747"/>
                                          </a:lnTo>
                                          <a:lnTo>
                                            <a:pt x="889" y="738"/>
                                          </a:lnTo>
                                          <a:lnTo>
                                            <a:pt x="889" y="715"/>
                                          </a:lnTo>
                                          <a:lnTo>
                                            <a:pt x="879" y="705"/>
                                          </a:lnTo>
                                          <a:close/>
                                          <a:moveTo>
                                            <a:pt x="550" y="611"/>
                                          </a:moveTo>
                                          <a:lnTo>
                                            <a:pt x="292" y="611"/>
                                          </a:lnTo>
                                          <a:lnTo>
                                            <a:pt x="283" y="621"/>
                                          </a:lnTo>
                                          <a:lnTo>
                                            <a:pt x="283" y="644"/>
                                          </a:lnTo>
                                          <a:lnTo>
                                            <a:pt x="292" y="653"/>
                                          </a:lnTo>
                                          <a:lnTo>
                                            <a:pt x="550" y="653"/>
                                          </a:lnTo>
                                          <a:lnTo>
                                            <a:pt x="559" y="644"/>
                                          </a:lnTo>
                                          <a:lnTo>
                                            <a:pt x="559" y="621"/>
                                          </a:lnTo>
                                          <a:lnTo>
                                            <a:pt x="550" y="611"/>
                                          </a:lnTo>
                                          <a:close/>
                                          <a:moveTo>
                                            <a:pt x="879" y="611"/>
                                          </a:moveTo>
                                          <a:lnTo>
                                            <a:pt x="621" y="611"/>
                                          </a:lnTo>
                                          <a:lnTo>
                                            <a:pt x="612" y="621"/>
                                          </a:lnTo>
                                          <a:lnTo>
                                            <a:pt x="612" y="644"/>
                                          </a:lnTo>
                                          <a:lnTo>
                                            <a:pt x="621" y="653"/>
                                          </a:lnTo>
                                          <a:lnTo>
                                            <a:pt x="879" y="653"/>
                                          </a:lnTo>
                                          <a:lnTo>
                                            <a:pt x="889" y="644"/>
                                          </a:lnTo>
                                          <a:lnTo>
                                            <a:pt x="889" y="621"/>
                                          </a:lnTo>
                                          <a:lnTo>
                                            <a:pt x="879" y="611"/>
                                          </a:lnTo>
                                          <a:close/>
                                          <a:moveTo>
                                            <a:pt x="550" y="517"/>
                                          </a:moveTo>
                                          <a:lnTo>
                                            <a:pt x="292" y="517"/>
                                          </a:lnTo>
                                          <a:lnTo>
                                            <a:pt x="283" y="526"/>
                                          </a:lnTo>
                                          <a:lnTo>
                                            <a:pt x="283" y="549"/>
                                          </a:lnTo>
                                          <a:lnTo>
                                            <a:pt x="292" y="559"/>
                                          </a:lnTo>
                                          <a:lnTo>
                                            <a:pt x="550" y="559"/>
                                          </a:lnTo>
                                          <a:lnTo>
                                            <a:pt x="559" y="549"/>
                                          </a:lnTo>
                                          <a:lnTo>
                                            <a:pt x="559" y="526"/>
                                          </a:lnTo>
                                          <a:lnTo>
                                            <a:pt x="550" y="517"/>
                                          </a:lnTo>
                                          <a:close/>
                                          <a:moveTo>
                                            <a:pt x="879" y="329"/>
                                          </a:moveTo>
                                          <a:lnTo>
                                            <a:pt x="621" y="329"/>
                                          </a:lnTo>
                                          <a:lnTo>
                                            <a:pt x="612" y="338"/>
                                          </a:lnTo>
                                          <a:lnTo>
                                            <a:pt x="612" y="549"/>
                                          </a:lnTo>
                                          <a:lnTo>
                                            <a:pt x="621" y="559"/>
                                          </a:lnTo>
                                          <a:lnTo>
                                            <a:pt x="879" y="559"/>
                                          </a:lnTo>
                                          <a:lnTo>
                                            <a:pt x="889" y="549"/>
                                          </a:lnTo>
                                          <a:lnTo>
                                            <a:pt x="889" y="517"/>
                                          </a:lnTo>
                                          <a:lnTo>
                                            <a:pt x="653" y="517"/>
                                          </a:lnTo>
                                          <a:lnTo>
                                            <a:pt x="653" y="370"/>
                                          </a:lnTo>
                                          <a:lnTo>
                                            <a:pt x="889" y="370"/>
                                          </a:lnTo>
                                          <a:lnTo>
                                            <a:pt x="889" y="338"/>
                                          </a:lnTo>
                                          <a:lnTo>
                                            <a:pt x="879" y="329"/>
                                          </a:lnTo>
                                          <a:close/>
                                          <a:moveTo>
                                            <a:pt x="889" y="370"/>
                                          </a:moveTo>
                                          <a:lnTo>
                                            <a:pt x="847" y="370"/>
                                          </a:lnTo>
                                          <a:lnTo>
                                            <a:pt x="847" y="517"/>
                                          </a:lnTo>
                                          <a:lnTo>
                                            <a:pt x="889" y="517"/>
                                          </a:lnTo>
                                          <a:lnTo>
                                            <a:pt x="889" y="370"/>
                                          </a:lnTo>
                                          <a:close/>
                                          <a:moveTo>
                                            <a:pt x="550" y="423"/>
                                          </a:moveTo>
                                          <a:lnTo>
                                            <a:pt x="292" y="423"/>
                                          </a:lnTo>
                                          <a:lnTo>
                                            <a:pt x="283" y="432"/>
                                          </a:lnTo>
                                          <a:lnTo>
                                            <a:pt x="283" y="455"/>
                                          </a:lnTo>
                                          <a:lnTo>
                                            <a:pt x="292" y="465"/>
                                          </a:lnTo>
                                          <a:lnTo>
                                            <a:pt x="550" y="465"/>
                                          </a:lnTo>
                                          <a:lnTo>
                                            <a:pt x="559" y="455"/>
                                          </a:lnTo>
                                          <a:lnTo>
                                            <a:pt x="559" y="432"/>
                                          </a:lnTo>
                                          <a:lnTo>
                                            <a:pt x="550" y="423"/>
                                          </a:lnTo>
                                          <a:close/>
                                          <a:moveTo>
                                            <a:pt x="550" y="329"/>
                                          </a:moveTo>
                                          <a:lnTo>
                                            <a:pt x="292" y="329"/>
                                          </a:lnTo>
                                          <a:lnTo>
                                            <a:pt x="283" y="338"/>
                                          </a:lnTo>
                                          <a:lnTo>
                                            <a:pt x="283" y="361"/>
                                          </a:lnTo>
                                          <a:lnTo>
                                            <a:pt x="292" y="370"/>
                                          </a:lnTo>
                                          <a:lnTo>
                                            <a:pt x="550" y="370"/>
                                          </a:lnTo>
                                          <a:lnTo>
                                            <a:pt x="559" y="361"/>
                                          </a:lnTo>
                                          <a:lnTo>
                                            <a:pt x="559" y="338"/>
                                          </a:lnTo>
                                          <a:lnTo>
                                            <a:pt x="550" y="329"/>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Text Box 47"/>
                                  <wps:cNvSpPr txBox="1">
                                    <a:spLocks noChangeArrowheads="1"/>
                                  </wps:cNvSpPr>
                                  <wps:spPr bwMode="auto">
                                    <a:xfrm>
                                      <a:off x="190500" y="50800"/>
                                      <a:ext cx="370840" cy="137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77BAD" w14:textId="77777777" w:rsidR="00B36950" w:rsidRDefault="00B36950" w:rsidP="00492C5D">
                                        <w:pPr>
                                          <w:spacing w:before="7"/>
                                          <w:rPr>
                                            <w:rFonts w:ascii="Brandon Grotesque Black"/>
                                          </w:rPr>
                                        </w:pPr>
                                        <w:r>
                                          <w:rPr>
                                            <w:rFonts w:ascii="Brandon Grotesque Black"/>
                                            <w:color w:val="003263"/>
                                            <w:w w:val="105"/>
                                          </w:rPr>
                                          <w:t>NEWS</w:t>
                                        </w:r>
                                      </w:p>
                                    </w:txbxContent>
                                  </wps:txbx>
                                  <wps:bodyPr rot="0" vert="horz" wrap="square" lIns="0" tIns="0" rIns="0" bIns="0" anchor="t" anchorCtr="0" upright="1">
                                    <a:noAutofit/>
                                  </wps:bodyPr>
                                </wps:wsp>
                              </wpg:grpSp>
                              <wps:wsp>
                                <wps:cNvPr id="16" name="Text Box 16"/>
                                <wps:cNvSpPr txBox="1"/>
                                <wps:spPr>
                                  <a:xfrm>
                                    <a:off x="0" y="647700"/>
                                    <a:ext cx="1193800" cy="977900"/>
                                  </a:xfrm>
                                  <a:prstGeom prst="rect">
                                    <a:avLst/>
                                  </a:prstGeom>
                                  <a:noFill/>
                                  <a:ln w="6350">
                                    <a:noFill/>
                                  </a:ln>
                                </wps:spPr>
                                <wps:txbx>
                                  <w:txbxContent>
                                    <w:p w14:paraId="4CE0F207" w14:textId="1BE283AD"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3</w:t>
                                      </w:r>
                                    </w:p>
                                    <w:p w14:paraId="6CB1C271" w14:textId="42E54D8F" w:rsidR="00B36950" w:rsidRDefault="00B36950" w:rsidP="006D371F">
                                      <w:pPr>
                                        <w:jc w:val="center"/>
                                      </w:pPr>
                                      <w:r>
                                        <w:rPr>
                                          <w:color w:val="003263" w:themeColor="text2"/>
                                          <w:w w:val="105"/>
                                        </w:rPr>
                                        <w:t>P</w:t>
                                      </w:r>
                                      <w:r w:rsidRPr="0036663C">
                                        <w:rPr>
                                          <w:color w:val="003263" w:themeColor="text2"/>
                                          <w:w w:val="105"/>
                                        </w:rPr>
                                        <w:t>rint adverts in local newspaper</w:t>
                                      </w:r>
                                      <w:r>
                                        <w:rPr>
                                          <w:color w:val="003263" w:themeColor="text2"/>
                                          <w:w w:val="105"/>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5781B42" id="Group 61" o:spid="_x0000_s1030" style="position:absolute;left:0;text-align:left;margin-left:-116.15pt;margin-top:27.65pt;width:232.5pt;height:131.6pt;z-index:251644928;mso-width-relative:margin;mso-height-relative:margin" coordsize="29531,16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">
                      <v:group id="Group 32" o:spid="_x0000_s1031" style="position:absolute;width:11938;height:16637" coordsize="11938,16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Text Box 8" o:spid="_x0000_s1032" type="#_x0000_t202" style="position:absolute;top:6858;width:11938;height:9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14:paraId="714ADE2B" w14:textId="08E01B39"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515</w:t>
                                </w:r>
                              </w:p>
                              <w:p w14:paraId="18811E58" w14:textId="213EA292" w:rsidR="00B36950" w:rsidRDefault="00B36950" w:rsidP="006D371F">
                                <w:pPr>
                                  <w:jc w:val="center"/>
                                </w:pPr>
                                <w:r w:rsidRPr="00984411">
                                  <w:rPr>
                                    <w:color w:val="003263" w:themeColor="text2"/>
                                    <w:w w:val="105"/>
                                  </w:rPr>
                                  <w:t>Flyers delivered to residents</w:t>
                                </w:r>
                              </w:p>
                            </w:txbxContent>
                          </v:textbox>
                        </v:shape>
                        <v:shape id="Freeform: Shape 3" o:spid="_x0000_s1033" style="position:absolute;left:2413;width:7112;height:7004;visibility:visible;mso-wrap-style:square;v-text-anchor:top" coordsize="975,9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" path="m381,617r-160,l221,968r9,9l252,977r9,-9l261,617r120,xm381,617r-41,l340,968r9,9l372,977r9,-9l381,617xm473,617r,xm599,150r-410,l115,165,55,206,15,266,,339,,608r9,9l726,617r11,l746,608r,-32l41,576r,-237l52,281,84,234r47,-31l189,191r511,l681,175,656,162r-28,-9l599,150xm700,191r-202,l490,200r-8,10l475,220r-7,11l468,232r-6,14l457,260r-3,14l453,289r,2l452,576r294,l493,576r,-25l915,551r23,-5l957,534r13,-19l970,510r-477,l493,480r67,-51l493,429r,-101l568,328,495,281r1,-7l498,267r2,-6l970,261r,-5l957,237,938,224r-23,-4l527,220r16,-12l560,199r19,-6l599,191r101,xm746,551r-40,l706,576r40,l746,551xm726,510r,xm815,397r-66,l895,510r75,l974,492r,-3l934,489,815,397xm974,278r-41,l934,279r,210l974,489r,-211xm303,191r-41,l262,350r-19,9l227,374r-10,19l214,415r5,27l234,463r22,15l282,484r27,-6l331,463r14,-20l267,443,254,430r,-30l267,387r77,l337,374,322,359r-19,-9l303,191xm344,387r-46,l310,400r,30l298,443r47,l346,442r5,-27l347,393r-3,-6xm748,397r-147,l650,429r7,5l666,436r17,l692,434r56,-37xm568,328r-75,l564,374r-71,55l560,429r41,-32l748,397r1,l815,397r-1,-1l673,396r-1,-1l568,328xm970,261r-85,l675,396r-2,l814,396,785,373,933,278r41,l970,261xm700,191r-101,l619,193r19,6l656,208r16,12l724,220r-6,-10l711,201r-8,-8l700,191xm294,l152,r-9,9l143,109r9,9l262,118r,32l303,150r,-73l184,77r,-36l303,41r,-32l294,xm303,41r-41,l262,77r41,l303,41xe" fillcolor="#003263" stroked="f">
                          <v:path arrowok="t" o:connecttype="custom" o:connectlocs="88505375,485475914;146610780,349467003;130833811,482076300;146610780,349467003;182013222,349467003;44252688,178700673;0,346067389;283601759,349467003;15776969,244438480;72728406,188523531;241657736,174166661;188554803,191923861;180088970,204013367;174316944,225548314;287065121,333977167;360947495,322643210;189708770,309042606;189708770,240282601;191633022,217236555;368258631,205902598;208949101,194946058;269363900,188523531;271672565,333977167;279368843,309042606;313616587,266350844;374800212,302241945;374800212,221392434;359408385,301108263;116595952,188523531;87350678,257660952;90044485,291285405;127370449,291285405;97740763,267484526;123907088,251993974;114671700,262573097;132758063,283729912;132372921,262573097;252817376,280329582;287834676,266350844;189708770,278440350;288219088,266350844;258589402,265595295;259743370,265972711;359023243,221392434;230498826,188523531;258589402,199480071;270518597,189279080;55027185,119763526;100818983,173033695;70804154,131853032;116595952,131853032;116595952,131853032" o:connectangles="0,0,0,0,0,0,0,0,0,0,0,0,0,0,0,0,0,0,0,0,0,0,0,0,0,0,0,0,0,0,0,0,0,0,0,0,0,0,0,0,0,0,0,0,0,0,0,0,0,0,0,0"/>
                        </v:shape>
                      </v:group>
                      <v:group id="Group 33" o:spid="_x0000_s1034" style="position:absolute;left:17593;top:462;width:11938;height:16256" coordsize="11938,1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group id="Group 17" o:spid="_x0000_s1035" style="position:absolute;left:2159;width:6242;height:6242" coordsize="6242,6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AutoShape 46" o:spid="_x0000_s1036" style="position:absolute;width:6242;height:6242;visibility:visible;mso-wrap-style:square;v-text-anchor:top" coordsize="983,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" path="m973,l198,r-9,10l189,194r-121,l42,199,20,213,6,235,,261,,867r10,45l34,949r37,24l115,982r753,l912,973r37,-24l954,941r-839,l87,935,64,919,48,896,42,867r,-620l54,235r176,l230,42r753,l983,10,973,xm230,235r-41,l189,867r-6,29l167,919r-23,16l115,941r89,l215,925r8,-18l229,888r1,-21l230,235xm983,42r-42,l941,867r-6,29l919,919r-23,16l868,941r86,l974,912r9,-45l983,42xm550,800r-258,l283,809r,23l292,841r258,l559,832r,-23l550,800xm879,800r-258,l612,809r,23l621,841r258,l889,832r,-23l879,800xm230,235r-147,l95,247r,538l104,794r23,l136,785r,-533l134,243r-3,-8l230,235xm550,705r-258,l283,715r,23l292,747r258,l559,738r,-23l550,705xm879,705r-258,l612,715r,23l621,747r258,l889,738r,-23l879,705xm550,611r-258,l283,621r,23l292,653r258,l559,644r,-23l550,611xm879,611r-258,l612,621r,23l621,653r258,l889,644r,-23l879,611xm550,517r-258,l283,526r,23l292,559r258,l559,549r,-23l550,517xm879,329r-258,l612,338r,211l621,559r258,l889,549r,-32l653,517r,-147l889,370r,-32l879,329xm889,370r-42,l847,517r42,l889,370xm550,423r-258,l283,432r,23l292,465r258,l559,455r,-23l550,423xm550,329r-258,l283,338r,23l292,370r258,l559,361r,-23l550,329xe" fillcolor="#003263" stroked="f">
                            <v:path arrowok="t" o:connecttype="custom" o:connectlocs="120015,-1243965;26670,-1123950;0,-1084580;21590,-647700;551180,-626745;605790,-652780;40640,-666750;26670,-1093470;146050,-1223645;617855,-1250315;120015,-699770;91440,-656590;136525,-662940;146050,-699770;597535,-1223645;583565,-666750;605790,-652780;624205,-1223645;179705,-736600;349250,-716280;349250,-742315;388620,-736600;558165,-716280;558165,-742315;60325,-1093470;80645,-746125;85090,-1096010;146050,-1101090;179705,-796290;349250,-775970;349250,-802640;388620,-796290;558165,-775970;558165,-802640;179705,-855980;349250,-835660;349250,-862330;388620,-855980;558165,-835660;558165,-862330;179705,-916305;349250,-895350;349250,-922020;388620,-1035685;558165,-895350;414655,-922020;564515,-1035685;537845,-1015365;564515,-1015365;179705,-975995;349250,-955040;349250,-981710;179705,-1035685;349250,-1015365;349250,-1041400" o:connectangles="0,0,0,0,0,0,0,0,0,0,0,0,0,0,0,0,0,0,0,0,0,0,0,0,0,0,0,0,0,0,0,0,0,0,0,0,0,0,0,0,0,0,0,0,0,0,0,0,0,0,0,0,0,0,0"/>
                          </v:shape>
                          <v:shape id="Text Box 47" o:spid="_x0000_s1037" type="#_x0000_t202" style="position:absolute;left:1905;top:508;width:3708;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14:paraId="16A77BAD" w14:textId="77777777" w:rsidR="00B36950" w:rsidRDefault="00B36950" w:rsidP="00492C5D">
                                  <w:pPr>
                                    <w:spacing w:before="7"/>
                                    <w:rPr>
                                      <w:rFonts w:ascii="Brandon Grotesque Black"/>
                                    </w:rPr>
                                  </w:pPr>
                                  <w:r>
                                    <w:rPr>
                                      <w:rFonts w:ascii="Brandon Grotesque Black"/>
                                      <w:color w:val="003263"/>
                                      <w:w w:val="105"/>
                                    </w:rPr>
                                    <w:t>NEWS</w:t>
                                  </w:r>
                                </w:p>
                              </w:txbxContent>
                            </v:textbox>
                          </v:shape>
                        </v:group>
                        <v:shape id="Text Box 16" o:spid="_x0000_s1038" type="#_x0000_t202" style="position:absolute;top:6477;width:11938;height:9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4CE0F207" w14:textId="1BE283AD"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3</w:t>
                                </w:r>
                              </w:p>
                              <w:p w14:paraId="6CB1C271" w14:textId="42E54D8F" w:rsidR="00B36950" w:rsidRDefault="00B36950" w:rsidP="006D371F">
                                <w:pPr>
                                  <w:jc w:val="center"/>
                                </w:pPr>
                                <w:r>
                                  <w:rPr>
                                    <w:color w:val="003263" w:themeColor="text2"/>
                                    <w:w w:val="105"/>
                                  </w:rPr>
                                  <w:t>P</w:t>
                                </w:r>
                                <w:r w:rsidRPr="0036663C">
                                  <w:rPr>
                                    <w:color w:val="003263" w:themeColor="text2"/>
                                    <w:w w:val="105"/>
                                  </w:rPr>
                                  <w:t>rint adverts in local newspaper</w:t>
                                </w:r>
                                <w:r>
                                  <w:rPr>
                                    <w:color w:val="003263" w:themeColor="text2"/>
                                    <w:w w:val="105"/>
                                  </w:rPr>
                                  <w:t>s</w:t>
                                </w:r>
                              </w:p>
                            </w:txbxContent>
                          </v:textbox>
                        </v:shape>
                      </v:group>
                    </v:group>
                  </w:pict>
                </mc:Fallback>
              </mc:AlternateContent>
            </w:r>
          </w:p>
        </w:tc>
      </w:tr>
      <w:tr w:rsidR="00195658" w14:paraId="5703B492" w14:textId="77777777" w:rsidTr="005C47CE">
        <w:trPr>
          <w:jc w:val="center"/>
        </w:trPr>
        <w:tc>
          <w:tcPr>
            <w:tcW w:w="2508" w:type="dxa"/>
            <w:tcBorders>
              <w:top w:val="nil"/>
              <w:bottom w:val="nil"/>
            </w:tcBorders>
            <w:vAlign w:val="center"/>
          </w:tcPr>
          <w:p w14:paraId="159F5D43" w14:textId="31F3B014" w:rsidR="00195658" w:rsidRDefault="00195658" w:rsidP="00984411">
            <w:pPr>
              <w:pStyle w:val="BodyText"/>
              <w:jc w:val="center"/>
            </w:pPr>
          </w:p>
        </w:tc>
        <w:tc>
          <w:tcPr>
            <w:tcW w:w="2509" w:type="dxa"/>
            <w:gridSpan w:val="3"/>
            <w:tcBorders>
              <w:top w:val="nil"/>
              <w:bottom w:val="nil"/>
            </w:tcBorders>
            <w:vAlign w:val="center"/>
          </w:tcPr>
          <w:p w14:paraId="1DC98518" w14:textId="24D35994" w:rsidR="00195658" w:rsidRDefault="00195658" w:rsidP="00984411">
            <w:pPr>
              <w:pStyle w:val="BodyText"/>
              <w:jc w:val="center"/>
            </w:pPr>
          </w:p>
        </w:tc>
      </w:tr>
      <w:tr w:rsidR="00C00B68" w14:paraId="5666DD1B" w14:textId="77777777" w:rsidTr="005C47CE">
        <w:trPr>
          <w:jc w:val="center"/>
        </w:trPr>
        <w:tc>
          <w:tcPr>
            <w:tcW w:w="2508" w:type="dxa"/>
            <w:tcBorders>
              <w:top w:val="nil"/>
              <w:bottom w:val="nil"/>
            </w:tcBorders>
            <w:vAlign w:val="center"/>
          </w:tcPr>
          <w:p w14:paraId="1A70AA4D" w14:textId="4B807AA2" w:rsidR="00C00B68" w:rsidRPr="00984411" w:rsidRDefault="00C00B68" w:rsidP="00984411">
            <w:pPr>
              <w:pStyle w:val="BodyText"/>
              <w:jc w:val="center"/>
              <w:rPr>
                <w:color w:val="003263" w:themeColor="text2"/>
                <w:w w:val="105"/>
              </w:rPr>
            </w:pPr>
          </w:p>
        </w:tc>
        <w:tc>
          <w:tcPr>
            <w:tcW w:w="2509" w:type="dxa"/>
            <w:gridSpan w:val="3"/>
            <w:tcBorders>
              <w:top w:val="nil"/>
              <w:bottom w:val="nil"/>
            </w:tcBorders>
            <w:vAlign w:val="center"/>
          </w:tcPr>
          <w:p w14:paraId="6F421D31" w14:textId="7E61A7EA" w:rsidR="00C00B68" w:rsidRDefault="00C00B68" w:rsidP="00984411">
            <w:pPr>
              <w:pStyle w:val="BodyText"/>
              <w:jc w:val="center"/>
            </w:pPr>
          </w:p>
        </w:tc>
      </w:tr>
      <w:tr w:rsidR="00816DF8" w14:paraId="35ED0721" w14:textId="77777777" w:rsidTr="005C47CE">
        <w:trPr>
          <w:jc w:val="center"/>
        </w:trPr>
        <w:tc>
          <w:tcPr>
            <w:tcW w:w="2508" w:type="dxa"/>
            <w:tcBorders>
              <w:top w:val="nil"/>
              <w:bottom w:val="nil"/>
            </w:tcBorders>
            <w:vAlign w:val="center"/>
          </w:tcPr>
          <w:p w14:paraId="149EC4AC" w14:textId="45F7E123" w:rsidR="006D371F" w:rsidRDefault="006D371F" w:rsidP="00984411">
            <w:pPr>
              <w:spacing w:line="168" w:lineRule="auto"/>
              <w:jc w:val="center"/>
              <w:rPr>
                <w:rFonts w:asciiTheme="majorHAnsi" w:hAnsiTheme="majorHAnsi" w:cstheme="majorHAnsi"/>
                <w:b/>
                <w:bCs/>
                <w:color w:val="003263" w:themeColor="text2"/>
                <w:sz w:val="36"/>
                <w:szCs w:val="36"/>
              </w:rPr>
            </w:pPr>
          </w:p>
          <w:p w14:paraId="518627A6" w14:textId="64219149" w:rsidR="006D371F" w:rsidRDefault="006D371F" w:rsidP="00984411">
            <w:pPr>
              <w:spacing w:line="168" w:lineRule="auto"/>
              <w:jc w:val="center"/>
              <w:rPr>
                <w:rFonts w:asciiTheme="majorHAnsi" w:hAnsiTheme="majorHAnsi" w:cstheme="majorHAnsi"/>
                <w:b/>
                <w:bCs/>
                <w:color w:val="003263" w:themeColor="text2"/>
                <w:sz w:val="36"/>
                <w:szCs w:val="36"/>
              </w:rPr>
            </w:pPr>
          </w:p>
          <w:p w14:paraId="3B56C204" w14:textId="029C4E56" w:rsidR="006D371F" w:rsidRDefault="006D371F" w:rsidP="00984411">
            <w:pPr>
              <w:spacing w:line="168" w:lineRule="auto"/>
              <w:jc w:val="center"/>
              <w:rPr>
                <w:rFonts w:asciiTheme="majorHAnsi" w:hAnsiTheme="majorHAnsi" w:cstheme="majorHAnsi"/>
                <w:b/>
                <w:bCs/>
                <w:color w:val="003263" w:themeColor="text2"/>
                <w:sz w:val="36"/>
                <w:szCs w:val="36"/>
              </w:rPr>
            </w:pPr>
          </w:p>
          <w:p w14:paraId="49B4E347" w14:textId="6C5A82A6" w:rsidR="00816DF8" w:rsidRPr="00334968" w:rsidRDefault="00816DF8" w:rsidP="00984411">
            <w:pPr>
              <w:spacing w:line="168" w:lineRule="auto"/>
              <w:jc w:val="center"/>
              <w:rPr>
                <w:color w:val="003263" w:themeColor="text2"/>
                <w:w w:val="105"/>
              </w:rPr>
            </w:pPr>
          </w:p>
        </w:tc>
        <w:tc>
          <w:tcPr>
            <w:tcW w:w="2509" w:type="dxa"/>
            <w:gridSpan w:val="3"/>
            <w:tcBorders>
              <w:top w:val="nil"/>
              <w:bottom w:val="nil"/>
            </w:tcBorders>
            <w:vAlign w:val="center"/>
          </w:tcPr>
          <w:p w14:paraId="3B7FEE7D" w14:textId="153B4688" w:rsidR="00816DF8" w:rsidRDefault="00816DF8" w:rsidP="00334968">
            <w:pPr>
              <w:pStyle w:val="BodyText"/>
              <w:jc w:val="center"/>
              <w:rPr>
                <w:noProof/>
              </w:rPr>
            </w:pPr>
          </w:p>
        </w:tc>
      </w:tr>
      <w:tr w:rsidR="003A6065" w14:paraId="5BA606BD" w14:textId="77777777" w:rsidTr="005C47CE">
        <w:trPr>
          <w:jc w:val="center"/>
        </w:trPr>
        <w:tc>
          <w:tcPr>
            <w:tcW w:w="2508" w:type="dxa"/>
            <w:tcBorders>
              <w:top w:val="nil"/>
              <w:bottom w:val="nil"/>
            </w:tcBorders>
            <w:vAlign w:val="center"/>
          </w:tcPr>
          <w:p w14:paraId="601257CE" w14:textId="549FCFCF" w:rsidR="003A6065" w:rsidRDefault="003A6065" w:rsidP="00984411">
            <w:pPr>
              <w:spacing w:line="240" w:lineRule="auto"/>
              <w:jc w:val="center"/>
              <w:rPr>
                <w:rFonts w:asciiTheme="majorHAnsi" w:hAnsiTheme="majorHAnsi" w:cstheme="majorHAnsi"/>
                <w:b/>
                <w:bCs/>
                <w:color w:val="003263" w:themeColor="text2"/>
                <w:sz w:val="36"/>
                <w:szCs w:val="36"/>
              </w:rPr>
            </w:pPr>
          </w:p>
        </w:tc>
        <w:tc>
          <w:tcPr>
            <w:tcW w:w="2509" w:type="dxa"/>
            <w:gridSpan w:val="3"/>
            <w:tcBorders>
              <w:top w:val="nil"/>
              <w:bottom w:val="nil"/>
            </w:tcBorders>
            <w:vAlign w:val="center"/>
          </w:tcPr>
          <w:p w14:paraId="3ABF6582" w14:textId="76CF9387" w:rsidR="003A6065" w:rsidRPr="00984411" w:rsidRDefault="004821A3" w:rsidP="00984411">
            <w:pPr>
              <w:spacing w:line="240" w:lineRule="auto"/>
              <w:jc w:val="center"/>
              <w:rPr>
                <w:color w:val="003263" w:themeColor="text2"/>
              </w:rPr>
            </w:pPr>
            <w:r>
              <w:rPr>
                <w:rFonts w:asciiTheme="majorHAnsi" w:hAnsiTheme="majorHAnsi" w:cstheme="majorHAnsi"/>
                <w:b/>
                <w:bCs/>
                <w:noProof/>
                <w:color w:val="003263" w:themeColor="text2"/>
                <w:sz w:val="36"/>
                <w:szCs w:val="36"/>
              </w:rPr>
              <mc:AlternateContent>
                <mc:Choice Requires="wpg">
                  <w:drawing>
                    <wp:anchor distT="0" distB="0" distL="114300" distR="114300" simplePos="0" relativeHeight="251660288" behindDoc="0" locked="0" layoutInCell="1" allowOverlap="1" wp14:anchorId="0B13E46E" wp14:editId="00EA21F7">
                      <wp:simplePos x="0" y="0"/>
                      <wp:positionH relativeFrom="column">
                        <wp:posOffset>-1475105</wp:posOffset>
                      </wp:positionH>
                      <wp:positionV relativeFrom="paragraph">
                        <wp:posOffset>-112395</wp:posOffset>
                      </wp:positionV>
                      <wp:extent cx="2971800" cy="1892300"/>
                      <wp:effectExtent l="0" t="0" r="0" b="0"/>
                      <wp:wrapNone/>
                      <wp:docPr id="39" name="Group 39"/>
                      <wp:cNvGraphicFramePr/>
                      <a:graphic xmlns:a="http://schemas.openxmlformats.org/drawingml/2006/main">
                        <a:graphicData uri="http://schemas.microsoft.com/office/word/2010/wordprocessingGroup">
                          <wpg:wgp>
                            <wpg:cNvGrpSpPr/>
                            <wpg:grpSpPr>
                              <a:xfrm>
                                <a:off x="0" y="0"/>
                                <a:ext cx="2971800" cy="1892300"/>
                                <a:chOff x="0" y="0"/>
                                <a:chExt cx="2971800" cy="1892300"/>
                              </a:xfrm>
                            </wpg:grpSpPr>
                            <wps:wsp>
                              <wps:cNvPr id="18" name="Text Box 18"/>
                              <wps:cNvSpPr txBox="1"/>
                              <wps:spPr>
                                <a:xfrm>
                                  <a:off x="0" y="800100"/>
                                  <a:ext cx="1257300" cy="1092200"/>
                                </a:xfrm>
                                <a:prstGeom prst="rect">
                                  <a:avLst/>
                                </a:prstGeom>
                                <a:noFill/>
                                <a:ln w="6350">
                                  <a:noFill/>
                                </a:ln>
                              </wps:spPr>
                              <wps:txbx>
                                <w:txbxContent>
                                  <w:p w14:paraId="1F625894" w14:textId="531C41A3"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211</w:t>
                                    </w:r>
                                  </w:p>
                                  <w:p w14:paraId="1AECF844" w14:textId="77777777" w:rsidR="00B36950" w:rsidRDefault="00B36950" w:rsidP="006D371F">
                                    <w:pPr>
                                      <w:jc w:val="center"/>
                                    </w:pPr>
                                    <w:r w:rsidRPr="0089692E">
                                      <w:rPr>
                                        <w:color w:val="003263" w:themeColor="text2"/>
                                        <w:w w:val="105"/>
                                      </w:rPr>
                                      <w:t>Actions (Clicks, reactions,</w:t>
                                    </w:r>
                                    <w:r w:rsidRPr="0089692E">
                                      <w:rPr>
                                        <w:color w:val="003263" w:themeColor="text2"/>
                                        <w:w w:val="105"/>
                                      </w:rPr>
                                      <w:br/>
                                      <w:t>shares, comments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1714500" y="774700"/>
                                  <a:ext cx="1257300" cy="1092200"/>
                                </a:xfrm>
                                <a:prstGeom prst="rect">
                                  <a:avLst/>
                                </a:prstGeom>
                                <a:noFill/>
                                <a:ln w="6350">
                                  <a:noFill/>
                                </a:ln>
                              </wps:spPr>
                              <wps:txbx>
                                <w:txbxContent>
                                  <w:p w14:paraId="303DD79D" w14:textId="2685F5BD"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11,533</w:t>
                                    </w:r>
                                  </w:p>
                                  <w:p w14:paraId="68560C24" w14:textId="77777777" w:rsidR="00B36950" w:rsidRDefault="00B36950" w:rsidP="006D371F">
                                    <w:pPr>
                                      <w:jc w:val="center"/>
                                      <w:rPr>
                                        <w:color w:val="003263" w:themeColor="text2"/>
                                        <w:w w:val="105"/>
                                      </w:rPr>
                                    </w:pPr>
                                    <w:r w:rsidRPr="0089692E">
                                      <w:rPr>
                                        <w:color w:val="003263" w:themeColor="text2"/>
                                        <w:w w:val="105"/>
                                      </w:rPr>
                                      <w:t>Reach/</w:t>
                                    </w:r>
                                  </w:p>
                                  <w:p w14:paraId="4F857355" w14:textId="263D6217" w:rsidR="00B36950" w:rsidRDefault="00B36950" w:rsidP="006D371F">
                                    <w:pPr>
                                      <w:jc w:val="center"/>
                                    </w:pPr>
                                    <w:r w:rsidRPr="0089692E">
                                      <w:rPr>
                                        <w:color w:val="003263" w:themeColor="text2"/>
                                        <w:w w:val="105"/>
                                      </w:rPr>
                                      <w:t>Impressions etc</w:t>
                                    </w:r>
                                    <w:r>
                                      <w:rPr>
                                        <w:color w:val="003263" w:themeColor="text2"/>
                                        <w:w w:val="105"/>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8" name="Group 38"/>
                              <wpg:cNvGrpSpPr/>
                              <wpg:grpSpPr>
                                <a:xfrm>
                                  <a:off x="152400" y="0"/>
                                  <a:ext cx="2654300" cy="647700"/>
                                  <a:chOff x="0" y="0"/>
                                  <a:chExt cx="2654300" cy="647700"/>
                                </a:xfrm>
                              </wpg:grpSpPr>
                              <wps:wsp>
                                <wps:cNvPr id="1" name="Text Box 1"/>
                                <wps:cNvSpPr txBox="1"/>
                                <wps:spPr>
                                  <a:xfrm>
                                    <a:off x="0" y="203200"/>
                                    <a:ext cx="1591310" cy="369570"/>
                                  </a:xfrm>
                                  <a:prstGeom prst="rect">
                                    <a:avLst/>
                                  </a:prstGeom>
                                  <a:noFill/>
                                  <a:ln w="6350">
                                    <a:noFill/>
                                  </a:ln>
                                </wps:spPr>
                                <wps:txbx>
                                  <w:txbxContent>
                                    <w:p w14:paraId="77E1BFE9" w14:textId="77777777" w:rsidR="00B36950" w:rsidRPr="00592CA0" w:rsidRDefault="00B36950" w:rsidP="00D32AE8">
                                      <w:pPr>
                                        <w:spacing w:before="40" w:after="80" w:line="168" w:lineRule="auto"/>
                                        <w:jc w:val="center"/>
                                        <w:rPr>
                                          <w:rFonts w:asciiTheme="majorHAnsi" w:hAnsiTheme="majorHAnsi" w:cstheme="majorHAnsi"/>
                                          <w:b/>
                                          <w:bCs/>
                                          <w:color w:val="003263" w:themeColor="text2"/>
                                          <w:sz w:val="36"/>
                                          <w:szCs w:val="36"/>
                                        </w:rPr>
                                      </w:pPr>
                                      <w:r>
                                        <w:rPr>
                                          <w:rFonts w:asciiTheme="majorHAnsi" w:hAnsiTheme="majorHAnsi" w:cstheme="majorHAnsi"/>
                                          <w:b/>
                                          <w:bCs/>
                                          <w:color w:val="003263" w:themeColor="text2"/>
                                          <w:sz w:val="36"/>
                                          <w:szCs w:val="36"/>
                                        </w:rPr>
                                        <w:t>SOCIAL MEDIA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pic:pic xmlns:pic="http://schemas.openxmlformats.org/drawingml/2006/picture">
                                <pic:nvPicPr>
                                  <pic:cNvPr id="4" name="Picture 229"/>
                                  <pic:cNvPicPr>
                                    <a:picLocks noChangeAspect="1"/>
                                  </pic:cNvPicPr>
                                </pic:nvPicPr>
                                <pic:blipFill rotWithShape="1">
                                  <a:blip r:embed="rId22" cstate="print">
                                    <a:extLst>
                                      <a:ext uri="{28A0092B-C50C-407E-A947-70E740481C1C}">
                                        <a14:useLocalDpi xmlns:a14="http://schemas.microsoft.com/office/drawing/2010/main"/>
                                      </a:ext>
                                    </a:extLst>
                                  </a:blip>
                                  <a:srcRect/>
                                  <a:stretch/>
                                </pic:blipFill>
                                <pic:spPr bwMode="auto">
                                  <a:xfrm>
                                    <a:off x="1943100" y="101600"/>
                                    <a:ext cx="444500" cy="454660"/>
                                  </a:xfrm>
                                  <a:prstGeom prst="rect">
                                    <a:avLst/>
                                  </a:prstGeom>
                                  <a:noFill/>
                                </pic:spPr>
                              </pic:pic>
                              <wps:wsp>
                                <wps:cNvPr id="37" name="Rounded Rectangle 37"/>
                                <wps:cNvSpPr/>
                                <wps:spPr>
                                  <a:xfrm>
                                    <a:off x="0" y="0"/>
                                    <a:ext cx="2654300" cy="647700"/>
                                  </a:xfrm>
                                  <a:prstGeom prst="roundRect">
                                    <a:avLst/>
                                  </a:prstGeom>
                                  <a:noFill/>
                                  <a:ln>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B13E46E" id="Group 39" o:spid="_x0000_s1039" style="position:absolute;left:0;text-align:left;margin-left:-116.15pt;margin-top:-8.85pt;width:234pt;height:149pt;z-index:251660288;mso-width-relative:margin;mso-height-relative:margin" coordsize="29718,18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">
                      <v:shape id="Text Box 18" o:spid="_x0000_s1040" type="#_x0000_t202" style="position:absolute;top:8001;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1F625894" w14:textId="531C41A3"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211</w:t>
                              </w:r>
                            </w:p>
                            <w:p w14:paraId="1AECF844" w14:textId="77777777" w:rsidR="00B36950" w:rsidRDefault="00B36950" w:rsidP="006D371F">
                              <w:pPr>
                                <w:jc w:val="center"/>
                              </w:pPr>
                              <w:r w:rsidRPr="0089692E">
                                <w:rPr>
                                  <w:color w:val="003263" w:themeColor="text2"/>
                                  <w:w w:val="105"/>
                                </w:rPr>
                                <w:t>Actions (Clicks, reactions,</w:t>
                              </w:r>
                              <w:r w:rsidRPr="0089692E">
                                <w:rPr>
                                  <w:color w:val="003263" w:themeColor="text2"/>
                                  <w:w w:val="105"/>
                                </w:rPr>
                                <w:br/>
                                <w:t>shares, comments etc.)</w:t>
                              </w:r>
                            </w:p>
                          </w:txbxContent>
                        </v:textbox>
                      </v:shape>
                      <v:shape id="Text Box 35" o:spid="_x0000_s1041" type="#_x0000_t202" style="position:absolute;left:17145;top:7747;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303DD79D" w14:textId="2685F5BD" w:rsidR="00B36950" w:rsidRDefault="00B36950" w:rsidP="006D371F">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11,533</w:t>
                              </w:r>
                            </w:p>
                            <w:p w14:paraId="68560C24" w14:textId="77777777" w:rsidR="00B36950" w:rsidRDefault="00B36950" w:rsidP="006D371F">
                              <w:pPr>
                                <w:jc w:val="center"/>
                                <w:rPr>
                                  <w:color w:val="003263" w:themeColor="text2"/>
                                  <w:w w:val="105"/>
                                </w:rPr>
                              </w:pPr>
                              <w:r w:rsidRPr="0089692E">
                                <w:rPr>
                                  <w:color w:val="003263" w:themeColor="text2"/>
                                  <w:w w:val="105"/>
                                </w:rPr>
                                <w:t>Reach/</w:t>
                              </w:r>
                            </w:p>
                            <w:p w14:paraId="4F857355" w14:textId="263D6217" w:rsidR="00B36950" w:rsidRDefault="00B36950" w:rsidP="006D371F">
                              <w:pPr>
                                <w:jc w:val="center"/>
                              </w:pPr>
                              <w:r w:rsidRPr="0089692E">
                                <w:rPr>
                                  <w:color w:val="003263" w:themeColor="text2"/>
                                  <w:w w:val="105"/>
                                </w:rPr>
                                <w:t>Impressions etc</w:t>
                              </w:r>
                              <w:r>
                                <w:rPr>
                                  <w:color w:val="003263" w:themeColor="text2"/>
                                  <w:w w:val="105"/>
                                </w:rPr>
                                <w:t>.</w:t>
                              </w:r>
                            </w:p>
                          </w:txbxContent>
                        </v:textbox>
                      </v:shape>
                      <v:group id="Group 38" o:spid="_x0000_s1042" style="position:absolute;left:1524;width:26543;height:6477" coordsize="26543,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Text Box 1" o:spid="_x0000_s1043" type="#_x0000_t202" style="position:absolute;top:2032;width:15913;height:36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" filled="f" stroked="f" strokeweight=".5pt">
                          <v:textbox style="mso-fit-shape-to-text:t">
                            <w:txbxContent>
                              <w:p w14:paraId="77E1BFE9" w14:textId="77777777" w:rsidR="00B36950" w:rsidRPr="00592CA0" w:rsidRDefault="00B36950" w:rsidP="00D32AE8">
                                <w:pPr>
                                  <w:spacing w:before="40" w:after="80" w:line="168" w:lineRule="auto"/>
                                  <w:jc w:val="center"/>
                                  <w:rPr>
                                    <w:rFonts w:asciiTheme="majorHAnsi" w:hAnsiTheme="majorHAnsi" w:cstheme="majorHAnsi"/>
                                    <w:b/>
                                    <w:bCs/>
                                    <w:color w:val="003263" w:themeColor="text2"/>
                                    <w:sz w:val="36"/>
                                    <w:szCs w:val="36"/>
                                  </w:rPr>
                                </w:pPr>
                                <w:r>
                                  <w:rPr>
                                    <w:rFonts w:asciiTheme="majorHAnsi" w:hAnsiTheme="majorHAnsi" w:cstheme="majorHAnsi"/>
                                    <w:b/>
                                    <w:bCs/>
                                    <w:color w:val="003263" w:themeColor="text2"/>
                                    <w:sz w:val="36"/>
                                    <w:szCs w:val="36"/>
                                  </w:rPr>
                                  <w:t>SOCIAL MEDIA</w:t>
                                </w:r>
                              </w:p>
                            </w:txbxContent>
                          </v:textbox>
                        </v:shape>
                        <v:shape id="Picture 229" o:spid="_x0000_s1044" type="#_x0000_t75" style="position:absolute;left:19431;top:1016;width:4445;height:4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">
                          <v:imagedata r:id="rId23" o:title=""/>
                        </v:shape>
                        <v:roundrect id="Rounded Rectangle 37" o:spid="_x0000_s1045" style="position:absolute;width:26543;height:647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" filled="f" strokecolor="#003263 [3215]" strokeweight="2pt"/>
                      </v:group>
                    </v:group>
                  </w:pict>
                </mc:Fallback>
              </mc:AlternateContent>
            </w:r>
          </w:p>
        </w:tc>
      </w:tr>
      <w:tr w:rsidR="00AA121D" w14:paraId="17F81DEB" w14:textId="77777777" w:rsidTr="005C47CE">
        <w:trPr>
          <w:jc w:val="center"/>
        </w:trPr>
        <w:tc>
          <w:tcPr>
            <w:tcW w:w="2508" w:type="dxa"/>
            <w:tcBorders>
              <w:top w:val="nil"/>
              <w:bottom w:val="nil"/>
            </w:tcBorders>
            <w:vAlign w:val="center"/>
          </w:tcPr>
          <w:p w14:paraId="07D4ACFE" w14:textId="402025CE" w:rsidR="00AA121D" w:rsidRDefault="00AA121D" w:rsidP="00334968">
            <w:pPr>
              <w:spacing w:line="240" w:lineRule="auto"/>
              <w:jc w:val="center"/>
              <w:rPr>
                <w:rFonts w:asciiTheme="majorHAnsi" w:hAnsiTheme="majorHAnsi" w:cstheme="majorHAnsi"/>
                <w:b/>
                <w:bCs/>
                <w:color w:val="003263" w:themeColor="text2"/>
                <w:sz w:val="56"/>
                <w:szCs w:val="56"/>
              </w:rPr>
            </w:pPr>
          </w:p>
          <w:p w14:paraId="4223C6BA" w14:textId="209178D1" w:rsidR="00A034BA" w:rsidRPr="0089692E" w:rsidRDefault="00A034BA" w:rsidP="00334968">
            <w:pPr>
              <w:spacing w:line="240" w:lineRule="auto"/>
              <w:jc w:val="center"/>
              <w:rPr>
                <w:rFonts w:asciiTheme="majorHAnsi" w:hAnsiTheme="majorHAnsi" w:cstheme="majorHAnsi"/>
                <w:b/>
                <w:bCs/>
                <w:color w:val="003263" w:themeColor="text2"/>
                <w:sz w:val="56"/>
                <w:szCs w:val="56"/>
              </w:rPr>
            </w:pPr>
          </w:p>
        </w:tc>
        <w:tc>
          <w:tcPr>
            <w:tcW w:w="2509" w:type="dxa"/>
            <w:gridSpan w:val="3"/>
            <w:tcBorders>
              <w:top w:val="nil"/>
              <w:bottom w:val="nil"/>
            </w:tcBorders>
            <w:vAlign w:val="center"/>
          </w:tcPr>
          <w:p w14:paraId="718BB6FE" w14:textId="3BC02880" w:rsidR="00AA121D" w:rsidRPr="00984411" w:rsidRDefault="00AA121D" w:rsidP="00334968">
            <w:pPr>
              <w:spacing w:line="240" w:lineRule="auto"/>
              <w:jc w:val="center"/>
              <w:rPr>
                <w:color w:val="003263" w:themeColor="text2"/>
              </w:rPr>
            </w:pPr>
          </w:p>
        </w:tc>
      </w:tr>
      <w:tr w:rsidR="005C47CE" w14:paraId="2F3AF729" w14:textId="77777777" w:rsidTr="005C47CE">
        <w:trPr>
          <w:jc w:val="center"/>
        </w:trPr>
        <w:tc>
          <w:tcPr>
            <w:tcW w:w="2508" w:type="dxa"/>
            <w:tcBorders>
              <w:top w:val="nil"/>
              <w:bottom w:val="nil"/>
            </w:tcBorders>
            <w:vAlign w:val="center"/>
          </w:tcPr>
          <w:p w14:paraId="52373576" w14:textId="691195D8" w:rsidR="00A034BA" w:rsidRDefault="00A034BA" w:rsidP="004821A3">
            <w:pPr>
              <w:spacing w:line="240" w:lineRule="auto"/>
              <w:rPr>
                <w:rFonts w:asciiTheme="majorHAnsi" w:hAnsiTheme="majorHAnsi" w:cstheme="majorHAnsi"/>
                <w:b/>
                <w:bCs/>
                <w:color w:val="003263" w:themeColor="text2"/>
                <w:sz w:val="24"/>
                <w:szCs w:val="24"/>
              </w:rPr>
            </w:pPr>
          </w:p>
          <w:p w14:paraId="62AE7002" w14:textId="77777777" w:rsidR="004821A3" w:rsidRDefault="004821A3" w:rsidP="004821A3">
            <w:pPr>
              <w:spacing w:line="240" w:lineRule="auto"/>
              <w:rPr>
                <w:rFonts w:asciiTheme="majorHAnsi" w:hAnsiTheme="majorHAnsi" w:cstheme="majorHAnsi"/>
                <w:b/>
                <w:bCs/>
                <w:color w:val="003263" w:themeColor="text2"/>
                <w:sz w:val="24"/>
                <w:szCs w:val="24"/>
              </w:rPr>
            </w:pPr>
          </w:p>
          <w:p w14:paraId="57857A73" w14:textId="73A0070A" w:rsidR="00A034BA" w:rsidRDefault="00417831" w:rsidP="005C47CE">
            <w:pPr>
              <w:spacing w:line="240" w:lineRule="auto"/>
              <w:jc w:val="center"/>
              <w:rPr>
                <w:rFonts w:asciiTheme="majorHAnsi" w:hAnsiTheme="majorHAnsi" w:cstheme="majorHAnsi"/>
                <w:b/>
                <w:bCs/>
                <w:color w:val="003263" w:themeColor="text2"/>
                <w:sz w:val="24"/>
                <w:szCs w:val="24"/>
              </w:rPr>
            </w:pPr>
            <w:r>
              <w:rPr>
                <w:noProof/>
              </w:rPr>
              <mc:AlternateContent>
                <mc:Choice Requires="wpg">
                  <w:drawing>
                    <wp:anchor distT="0" distB="0" distL="114300" distR="114300" simplePos="0" relativeHeight="251668480" behindDoc="0" locked="0" layoutInCell="1" allowOverlap="1" wp14:anchorId="72ED346C" wp14:editId="1DF573C1">
                      <wp:simplePos x="0" y="0"/>
                      <wp:positionH relativeFrom="column">
                        <wp:posOffset>203835</wp:posOffset>
                      </wp:positionH>
                      <wp:positionV relativeFrom="paragraph">
                        <wp:posOffset>-159385</wp:posOffset>
                      </wp:positionV>
                      <wp:extent cx="2819400" cy="1803400"/>
                      <wp:effectExtent l="0" t="0" r="0" b="0"/>
                      <wp:wrapNone/>
                      <wp:docPr id="62" name="Group 62"/>
                      <wp:cNvGraphicFramePr/>
                      <a:graphic xmlns:a="http://schemas.openxmlformats.org/drawingml/2006/main">
                        <a:graphicData uri="http://schemas.microsoft.com/office/word/2010/wordprocessingGroup">
                          <wpg:wgp>
                            <wpg:cNvGrpSpPr/>
                            <wpg:grpSpPr>
                              <a:xfrm>
                                <a:off x="0" y="0"/>
                                <a:ext cx="2819400" cy="1803400"/>
                                <a:chOff x="0" y="0"/>
                                <a:chExt cx="2819882" cy="1803400"/>
                              </a:xfrm>
                            </wpg:grpSpPr>
                            <wpg:grpSp>
                              <wpg:cNvPr id="44" name="Group 44"/>
                              <wpg:cNvGrpSpPr/>
                              <wpg:grpSpPr>
                                <a:xfrm>
                                  <a:off x="0" y="0"/>
                                  <a:ext cx="1257300" cy="1803400"/>
                                  <a:chOff x="0" y="0"/>
                                  <a:chExt cx="1257300" cy="1803400"/>
                                </a:xfrm>
                              </wpg:grpSpPr>
                              <pic:pic xmlns:pic="http://schemas.openxmlformats.org/drawingml/2006/picture">
                                <pic:nvPicPr>
                                  <pic:cNvPr id="259" name="Picture 259" descr="Icon&#10;&#10;Description automatically generated"/>
                                  <pic:cNvPicPr>
                                    <a:picLocks noChangeAspect="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152400" y="0"/>
                                    <a:ext cx="927100" cy="805815"/>
                                  </a:xfrm>
                                  <a:prstGeom prst="rect">
                                    <a:avLst/>
                                  </a:prstGeom>
                                  <a:noFill/>
                                  <a:ln>
                                    <a:noFill/>
                                  </a:ln>
                                </pic:spPr>
                              </pic:pic>
                              <wps:wsp>
                                <wps:cNvPr id="40" name="Text Box 40"/>
                                <wps:cNvSpPr txBox="1"/>
                                <wps:spPr>
                                  <a:xfrm>
                                    <a:off x="0" y="711200"/>
                                    <a:ext cx="1257300" cy="1092200"/>
                                  </a:xfrm>
                                  <a:prstGeom prst="rect">
                                    <a:avLst/>
                                  </a:prstGeom>
                                  <a:noFill/>
                                  <a:ln w="6350">
                                    <a:noFill/>
                                  </a:ln>
                                </wps:spPr>
                                <wps:txbx>
                                  <w:txbxContent>
                                    <w:p w14:paraId="7D7EEEFA" w14:textId="7F194EA6"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8</w:t>
                                      </w:r>
                                    </w:p>
                                    <w:p w14:paraId="475DF41A" w14:textId="4F8387A5" w:rsidR="00B36950" w:rsidRDefault="00B36950" w:rsidP="00A034BA">
                                      <w:pPr>
                                        <w:jc w:val="center"/>
                                      </w:pPr>
                                      <w:r>
                                        <w:rPr>
                                          <w:color w:val="003263" w:themeColor="text2"/>
                                          <w:w w:val="105"/>
                                        </w:rPr>
                                        <w:t>Posters installed across the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5" name="Group 45"/>
                              <wpg:cNvGrpSpPr/>
                              <wpg:grpSpPr>
                                <a:xfrm>
                                  <a:off x="1562582" y="11574"/>
                                  <a:ext cx="1257300" cy="1790700"/>
                                  <a:chOff x="0" y="0"/>
                                  <a:chExt cx="1257300" cy="1790700"/>
                                </a:xfrm>
                              </wpg:grpSpPr>
                              <wps:wsp>
                                <wps:cNvPr id="42" name="Text Box 42"/>
                                <wps:cNvSpPr txBox="1"/>
                                <wps:spPr>
                                  <a:xfrm>
                                    <a:off x="0" y="698500"/>
                                    <a:ext cx="1257300" cy="1092200"/>
                                  </a:xfrm>
                                  <a:prstGeom prst="rect">
                                    <a:avLst/>
                                  </a:prstGeom>
                                  <a:noFill/>
                                  <a:ln w="6350">
                                    <a:noFill/>
                                  </a:ln>
                                </wps:spPr>
                                <wps:txbx>
                                  <w:txbxContent>
                                    <w:p w14:paraId="4CFCCE0B" w14:textId="3AC096B3"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111</w:t>
                                      </w:r>
                                    </w:p>
                                    <w:p w14:paraId="197955C3" w14:textId="0CF4330B" w:rsidR="00B36950" w:rsidRDefault="00B36950" w:rsidP="00A034BA">
                                      <w:pPr>
                                        <w:jc w:val="center"/>
                                      </w:pPr>
                                      <w:r>
                                        <w:rPr>
                                          <w:color w:val="003263" w:themeColor="text2"/>
                                          <w:w w:val="105"/>
                                        </w:rPr>
                                        <w:t>Posts</w:t>
                                      </w:r>
                                      <w:r w:rsidRPr="00334968">
                                        <w:rPr>
                                          <w:color w:val="003263" w:themeColor="text2"/>
                                          <w:w w:val="105"/>
                                        </w:rPr>
                                        <w:t xml:space="preserve"> </w:t>
                                      </w:r>
                                      <w:r>
                                        <w:rPr>
                                          <w:color w:val="003263" w:themeColor="text2"/>
                                          <w:w w:val="105"/>
                                        </w:rPr>
                                        <w:t>on the social maps.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 name="Picture 6"/>
                                  <pic:cNvPicPr>
                                    <a:picLocks noChangeAspect="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152400" y="0"/>
                                    <a:ext cx="876300" cy="8763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72ED346C" id="Group 62" o:spid="_x0000_s1046" style="position:absolute;left:0;text-align:left;margin-left:16.05pt;margin-top:-12.55pt;width:222pt;height:142pt;z-index:251668480;mso-width-relative:margin;mso-height-relative:margin" coordsize="28198,1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">
                      <v:group id="Group 44" o:spid="_x0000_s1047" style="position:absolute;width:12573;height:18034" coordsize="12573,18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259" o:spid="_x0000_s1048" type="#_x0000_t75" alt="Icon&#10;&#10;Description automatically generated" style="position:absolute;left:1524;width:9271;height:8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">
                          <v:imagedata r:id="rId26" o:title="Icon&#10;&#10;Description automatically generated"/>
                        </v:shape>
                        <v:shape id="Text Box 40" o:spid="_x0000_s1049" type="#_x0000_t202" style="position:absolute;top:7112;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14:paraId="7D7EEEFA" w14:textId="7F194EA6"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8</w:t>
                                </w:r>
                              </w:p>
                              <w:p w14:paraId="475DF41A" w14:textId="4F8387A5" w:rsidR="00B36950" w:rsidRDefault="00B36950" w:rsidP="00A034BA">
                                <w:pPr>
                                  <w:jc w:val="center"/>
                                </w:pPr>
                                <w:r>
                                  <w:rPr>
                                    <w:color w:val="003263" w:themeColor="text2"/>
                                    <w:w w:val="105"/>
                                  </w:rPr>
                                  <w:t>Posters installed across the park</w:t>
                                </w:r>
                              </w:p>
                            </w:txbxContent>
                          </v:textbox>
                        </v:shape>
                      </v:group>
                      <v:group id="Group 45" o:spid="_x0000_s1050" style="position:absolute;left:15625;top:115;width:12573;height:17907" coordsize="12573,17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Text Box 42" o:spid="_x0000_s1051" type="#_x0000_t202" style="position:absolute;top:6985;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4CFCCE0B" w14:textId="3AC096B3"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111</w:t>
                                </w:r>
                              </w:p>
                              <w:p w14:paraId="197955C3" w14:textId="0CF4330B" w:rsidR="00B36950" w:rsidRDefault="00B36950" w:rsidP="00A034BA">
                                <w:pPr>
                                  <w:jc w:val="center"/>
                                </w:pPr>
                                <w:r>
                                  <w:rPr>
                                    <w:color w:val="003263" w:themeColor="text2"/>
                                    <w:w w:val="105"/>
                                  </w:rPr>
                                  <w:t>Posts</w:t>
                                </w:r>
                                <w:r w:rsidRPr="00334968">
                                  <w:rPr>
                                    <w:color w:val="003263" w:themeColor="text2"/>
                                    <w:w w:val="105"/>
                                  </w:rPr>
                                  <w:t xml:space="preserve"> </w:t>
                                </w:r>
                                <w:r>
                                  <w:rPr>
                                    <w:color w:val="003263" w:themeColor="text2"/>
                                    <w:w w:val="105"/>
                                  </w:rPr>
                                  <w:t>on the social maps.</w:t>
                                </w:r>
                              </w:p>
                            </w:txbxContent>
                          </v:textbox>
                        </v:shape>
                        <v:shape id="Picture 6" o:spid="_x0000_s1052" type="#_x0000_t75" style="position:absolute;left:1524;width:8763;height: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">
                          <v:imagedata r:id="rId27" o:title=""/>
                        </v:shape>
                      </v:group>
                    </v:group>
                  </w:pict>
                </mc:Fallback>
              </mc:AlternateContent>
            </w:r>
          </w:p>
          <w:p w14:paraId="3608FED2" w14:textId="77777777" w:rsidR="00A034BA" w:rsidRDefault="00A034BA" w:rsidP="005C47CE">
            <w:pPr>
              <w:spacing w:line="240" w:lineRule="auto"/>
              <w:jc w:val="center"/>
              <w:rPr>
                <w:rFonts w:asciiTheme="majorHAnsi" w:hAnsiTheme="majorHAnsi" w:cstheme="majorHAnsi"/>
                <w:b/>
                <w:bCs/>
                <w:color w:val="003263" w:themeColor="text2"/>
                <w:sz w:val="24"/>
                <w:szCs w:val="24"/>
              </w:rPr>
            </w:pPr>
          </w:p>
          <w:p w14:paraId="2E6A7639" w14:textId="3DA2B3B3" w:rsidR="005C47CE" w:rsidRPr="005C47CE" w:rsidRDefault="005C47CE" w:rsidP="005C47CE">
            <w:pPr>
              <w:spacing w:line="240" w:lineRule="auto"/>
              <w:jc w:val="center"/>
              <w:rPr>
                <w:rFonts w:asciiTheme="majorHAnsi" w:hAnsiTheme="majorHAnsi" w:cstheme="majorHAnsi"/>
                <w:b/>
                <w:bCs/>
                <w:color w:val="003263" w:themeColor="text2"/>
                <w:sz w:val="24"/>
                <w:szCs w:val="24"/>
              </w:rPr>
            </w:pPr>
          </w:p>
        </w:tc>
        <w:tc>
          <w:tcPr>
            <w:tcW w:w="2509" w:type="dxa"/>
            <w:gridSpan w:val="3"/>
            <w:tcBorders>
              <w:top w:val="nil"/>
              <w:bottom w:val="nil"/>
            </w:tcBorders>
            <w:vAlign w:val="center"/>
          </w:tcPr>
          <w:p w14:paraId="4546265F" w14:textId="05C1AD47" w:rsidR="005C47CE" w:rsidRPr="005C47CE" w:rsidRDefault="005C47CE" w:rsidP="006D371F">
            <w:pPr>
              <w:pStyle w:val="BodyText"/>
              <w:rPr>
                <w:rFonts w:asciiTheme="majorHAnsi" w:hAnsiTheme="majorHAnsi" w:cstheme="majorHAnsi"/>
                <w:b/>
                <w:bCs/>
                <w:w w:val="105"/>
                <w:sz w:val="56"/>
                <w:szCs w:val="56"/>
              </w:rPr>
            </w:pPr>
          </w:p>
        </w:tc>
      </w:tr>
      <w:tr w:rsidR="00AD78A1" w14:paraId="508F5B36" w14:textId="77777777" w:rsidTr="005C47CE">
        <w:trPr>
          <w:jc w:val="center"/>
        </w:trPr>
        <w:tc>
          <w:tcPr>
            <w:tcW w:w="2508" w:type="dxa"/>
            <w:tcBorders>
              <w:top w:val="nil"/>
              <w:bottom w:val="nil"/>
            </w:tcBorders>
            <w:vAlign w:val="center"/>
          </w:tcPr>
          <w:p w14:paraId="29847EE1" w14:textId="07521944" w:rsidR="00AD78A1" w:rsidRPr="0089692E" w:rsidRDefault="00AD78A1" w:rsidP="00A034BA">
            <w:pPr>
              <w:spacing w:line="240" w:lineRule="auto"/>
              <w:rPr>
                <w:rFonts w:asciiTheme="majorHAnsi" w:hAnsiTheme="majorHAnsi" w:cstheme="majorHAnsi"/>
                <w:b/>
                <w:bCs/>
                <w:color w:val="003263" w:themeColor="text2"/>
                <w:sz w:val="56"/>
                <w:szCs w:val="56"/>
              </w:rPr>
            </w:pPr>
          </w:p>
        </w:tc>
        <w:tc>
          <w:tcPr>
            <w:tcW w:w="2509" w:type="dxa"/>
            <w:gridSpan w:val="3"/>
            <w:tcBorders>
              <w:top w:val="nil"/>
              <w:bottom w:val="nil"/>
            </w:tcBorders>
            <w:vAlign w:val="center"/>
          </w:tcPr>
          <w:p w14:paraId="5B045720" w14:textId="675DC3A7" w:rsidR="00AD78A1" w:rsidRPr="0089692E" w:rsidRDefault="00AD78A1" w:rsidP="00AA121D">
            <w:pPr>
              <w:spacing w:line="240" w:lineRule="auto"/>
              <w:jc w:val="center"/>
              <w:rPr>
                <w:color w:val="003263" w:themeColor="text2"/>
                <w:w w:val="105"/>
              </w:rPr>
            </w:pPr>
          </w:p>
        </w:tc>
      </w:tr>
      <w:tr w:rsidR="00915768" w14:paraId="121BDF33" w14:textId="77777777" w:rsidTr="005C47CE">
        <w:tblPrEx>
          <w:tblBorders>
            <w:top w:val="none" w:sz="0" w:space="0" w:color="auto"/>
            <w:bottom w:val="none" w:sz="0" w:space="0" w:color="auto"/>
            <w:insideH w:val="none" w:sz="0" w:space="0" w:color="auto"/>
          </w:tblBorders>
        </w:tblPrEx>
        <w:trPr>
          <w:gridAfter w:val="1"/>
          <w:wAfter w:w="82" w:type="dxa"/>
          <w:trHeight w:val="1566"/>
          <w:jc w:val="center"/>
        </w:trPr>
        <w:tc>
          <w:tcPr>
            <w:tcW w:w="2552" w:type="dxa"/>
            <w:gridSpan w:val="2"/>
          </w:tcPr>
          <w:p w14:paraId="7EC33DB3" w14:textId="21AB2ACF" w:rsidR="00915768" w:rsidRDefault="00915768" w:rsidP="008B57AF">
            <w:pPr>
              <w:pStyle w:val="BodyText"/>
              <w:spacing w:after="0" w:line="240" w:lineRule="auto"/>
              <w:jc w:val="center"/>
              <w:rPr>
                <w:noProof/>
              </w:rPr>
            </w:pPr>
          </w:p>
        </w:tc>
        <w:tc>
          <w:tcPr>
            <w:tcW w:w="2383" w:type="dxa"/>
          </w:tcPr>
          <w:p w14:paraId="232308F8" w14:textId="3390FCA6" w:rsidR="00915768" w:rsidRDefault="00915768" w:rsidP="008B57AF">
            <w:pPr>
              <w:pStyle w:val="BodyText"/>
              <w:spacing w:after="0" w:line="240" w:lineRule="auto"/>
              <w:jc w:val="center"/>
              <w:rPr>
                <w:rFonts w:ascii="Times New Roman" w:hAnsi="Times New Roman"/>
                <w:noProof/>
                <w:sz w:val="24"/>
                <w:szCs w:val="24"/>
              </w:rPr>
            </w:pPr>
          </w:p>
        </w:tc>
      </w:tr>
      <w:tr w:rsidR="00492C5D" w14:paraId="1BAFB018" w14:textId="77777777" w:rsidTr="005C47CE">
        <w:tblPrEx>
          <w:tblBorders>
            <w:top w:val="none" w:sz="0" w:space="0" w:color="auto"/>
            <w:bottom w:val="none" w:sz="0" w:space="0" w:color="auto"/>
            <w:insideH w:val="none" w:sz="0" w:space="0" w:color="auto"/>
          </w:tblBorders>
        </w:tblPrEx>
        <w:trPr>
          <w:gridAfter w:val="1"/>
          <w:wAfter w:w="82" w:type="dxa"/>
          <w:trHeight w:val="1037"/>
          <w:jc w:val="center"/>
        </w:trPr>
        <w:tc>
          <w:tcPr>
            <w:tcW w:w="2552" w:type="dxa"/>
            <w:gridSpan w:val="2"/>
            <w:vAlign w:val="center"/>
          </w:tcPr>
          <w:p w14:paraId="1BAE2832" w14:textId="0D60754C" w:rsidR="00492C5D" w:rsidRPr="00984411" w:rsidRDefault="00623025" w:rsidP="00A034BA">
            <w:pPr>
              <w:pStyle w:val="BodyText"/>
              <w:rPr>
                <w:rFonts w:asciiTheme="majorHAnsi" w:hAnsiTheme="majorHAnsi" w:cstheme="majorHAnsi"/>
                <w:b/>
                <w:bCs/>
                <w:color w:val="003263" w:themeColor="text2"/>
                <w:sz w:val="56"/>
                <w:szCs w:val="56"/>
              </w:rPr>
            </w:pPr>
            <w:r>
              <w:rPr>
                <w:noProof/>
              </w:rPr>
              <mc:AlternateContent>
                <mc:Choice Requires="wpg">
                  <w:drawing>
                    <wp:anchor distT="0" distB="0" distL="114300" distR="114300" simplePos="0" relativeHeight="251677696" behindDoc="0" locked="0" layoutInCell="1" allowOverlap="1" wp14:anchorId="0F1380D0" wp14:editId="0F8A7AE7">
                      <wp:simplePos x="0" y="0"/>
                      <wp:positionH relativeFrom="column">
                        <wp:posOffset>226060</wp:posOffset>
                      </wp:positionH>
                      <wp:positionV relativeFrom="paragraph">
                        <wp:posOffset>-312420</wp:posOffset>
                      </wp:positionV>
                      <wp:extent cx="2738755" cy="1886585"/>
                      <wp:effectExtent l="0" t="0" r="0" b="0"/>
                      <wp:wrapNone/>
                      <wp:docPr id="63" name="Group 63"/>
                      <wp:cNvGraphicFramePr/>
                      <a:graphic xmlns:a="http://schemas.openxmlformats.org/drawingml/2006/main">
                        <a:graphicData uri="http://schemas.microsoft.com/office/word/2010/wordprocessingGroup">
                          <wpg:wgp>
                            <wpg:cNvGrpSpPr/>
                            <wpg:grpSpPr>
                              <a:xfrm>
                                <a:off x="0" y="0"/>
                                <a:ext cx="2738755" cy="1886585"/>
                                <a:chOff x="0" y="0"/>
                                <a:chExt cx="2738859" cy="1886673"/>
                              </a:xfrm>
                            </wpg:grpSpPr>
                            <wpg:grpSp>
                              <wpg:cNvPr id="47" name="Group 47"/>
                              <wpg:cNvGrpSpPr/>
                              <wpg:grpSpPr>
                                <a:xfrm>
                                  <a:off x="0" y="57873"/>
                                  <a:ext cx="1257300" cy="1828800"/>
                                  <a:chOff x="0" y="0"/>
                                  <a:chExt cx="1257300" cy="1828800"/>
                                </a:xfrm>
                              </wpg:grpSpPr>
                              <wpg:grpSp>
                                <wpg:cNvPr id="7" name="Group 7"/>
                                <wpg:cNvGrpSpPr>
                                  <a:grpSpLocks/>
                                </wpg:cNvGrpSpPr>
                                <wpg:grpSpPr bwMode="auto">
                                  <a:xfrm>
                                    <a:off x="317500" y="0"/>
                                    <a:ext cx="606425" cy="607695"/>
                                    <a:chOff x="0" y="0"/>
                                    <a:chExt cx="1300" cy="968"/>
                                  </a:xfrm>
                                </wpg:grpSpPr>
                                <wps:wsp>
                                  <wps:cNvPr id="10" name="AutoShape 75"/>
                                  <wps:cNvSpPr>
                                    <a:spLocks/>
                                  </wps:cNvSpPr>
                                  <wps:spPr bwMode="auto">
                                    <a:xfrm>
                                      <a:off x="10" y="10"/>
                                      <a:ext cx="903" cy="947"/>
                                    </a:xfrm>
                                    <a:custGeom>
                                      <a:avLst/>
                                      <a:gdLst>
                                        <a:gd name="T0" fmla="*/ 73 w 903"/>
                                        <a:gd name="T1" fmla="*/ 732 h 947"/>
                                        <a:gd name="T2" fmla="*/ 148 w 903"/>
                                        <a:gd name="T3" fmla="*/ 711 h 947"/>
                                        <a:gd name="T4" fmla="*/ 148 w 903"/>
                                        <a:gd name="T5" fmla="*/ 732 h 947"/>
                                        <a:gd name="T6" fmla="*/ 179 w 903"/>
                                        <a:gd name="T7" fmla="*/ 711 h 947"/>
                                        <a:gd name="T8" fmla="*/ 201 w 903"/>
                                        <a:gd name="T9" fmla="*/ 711 h 947"/>
                                        <a:gd name="T10" fmla="*/ 73 w 903"/>
                                        <a:gd name="T11" fmla="*/ 456 h 947"/>
                                        <a:gd name="T12" fmla="*/ 253 w 903"/>
                                        <a:gd name="T13" fmla="*/ 711 h 947"/>
                                        <a:gd name="T14" fmla="*/ 253 w 903"/>
                                        <a:gd name="T15" fmla="*/ 732 h 947"/>
                                        <a:gd name="T16" fmla="*/ 73 w 903"/>
                                        <a:gd name="T17" fmla="*/ 527 h 947"/>
                                        <a:gd name="T18" fmla="*/ 300 w 903"/>
                                        <a:gd name="T19" fmla="*/ 527 h 947"/>
                                        <a:gd name="T20" fmla="*/ 284 w 903"/>
                                        <a:gd name="T21" fmla="*/ 732 h 947"/>
                                        <a:gd name="T22" fmla="*/ 355 w 903"/>
                                        <a:gd name="T23" fmla="*/ 619 h 947"/>
                                        <a:gd name="T24" fmla="*/ 355 w 903"/>
                                        <a:gd name="T25" fmla="*/ 640 h 947"/>
                                        <a:gd name="T26" fmla="*/ 335 w 903"/>
                                        <a:gd name="T27" fmla="*/ 711 h 947"/>
                                        <a:gd name="T28" fmla="*/ 358 w 903"/>
                                        <a:gd name="T29" fmla="*/ 711 h 947"/>
                                        <a:gd name="T30" fmla="*/ 70 w 903"/>
                                        <a:gd name="T31" fmla="*/ 195 h 947"/>
                                        <a:gd name="T32" fmla="*/ 366 w 903"/>
                                        <a:gd name="T33" fmla="*/ 343 h 947"/>
                                        <a:gd name="T34" fmla="*/ 93 w 903"/>
                                        <a:gd name="T35" fmla="*/ 195 h 947"/>
                                        <a:gd name="T36" fmla="*/ 366 w 903"/>
                                        <a:gd name="T37" fmla="*/ 321 h 947"/>
                                        <a:gd name="T38" fmla="*/ 366 w 903"/>
                                        <a:gd name="T39" fmla="*/ 173 h 947"/>
                                        <a:gd name="T40" fmla="*/ 389 w 903"/>
                                        <a:gd name="T41" fmla="*/ 732 h 947"/>
                                        <a:gd name="T42" fmla="*/ 465 w 903"/>
                                        <a:gd name="T43" fmla="*/ 711 h 947"/>
                                        <a:gd name="T44" fmla="*/ 465 w 903"/>
                                        <a:gd name="T45" fmla="*/ 732 h 947"/>
                                        <a:gd name="T46" fmla="*/ 879 w 903"/>
                                        <a:gd name="T47" fmla="*/ 815 h 947"/>
                                        <a:gd name="T48" fmla="*/ 874 w 903"/>
                                        <a:gd name="T49" fmla="*/ 890 h 947"/>
                                        <a:gd name="T50" fmla="*/ 806 w 903"/>
                                        <a:gd name="T51" fmla="*/ 936 h 947"/>
                                        <a:gd name="T52" fmla="*/ 211 w 903"/>
                                        <a:gd name="T53" fmla="*/ 899 h 947"/>
                                        <a:gd name="T54" fmla="*/ 223 w 903"/>
                                        <a:gd name="T55" fmla="*/ 842 h 947"/>
                                        <a:gd name="T56" fmla="*/ 879 w 903"/>
                                        <a:gd name="T57" fmla="*/ 815 h 947"/>
                                        <a:gd name="T58" fmla="*/ 773 w 903"/>
                                        <a:gd name="T59" fmla="*/ 286 h 947"/>
                                        <a:gd name="T60" fmla="*/ 751 w 903"/>
                                        <a:gd name="T61" fmla="*/ 89 h 947"/>
                                        <a:gd name="T62" fmla="*/ 748 w 903"/>
                                        <a:gd name="T63" fmla="*/ 815 h 947"/>
                                        <a:gd name="T64" fmla="*/ 200 w 903"/>
                                        <a:gd name="T65" fmla="*/ 836 h 947"/>
                                        <a:gd name="T66" fmla="*/ 194 w 903"/>
                                        <a:gd name="T67" fmla="*/ 885 h 947"/>
                                        <a:gd name="T68" fmla="*/ 111 w 903"/>
                                        <a:gd name="T69" fmla="*/ 936 h 947"/>
                                        <a:gd name="T70" fmla="*/ 30 w 903"/>
                                        <a:gd name="T71" fmla="*/ 885 h 947"/>
                                        <a:gd name="T72" fmla="*/ 75 w 903"/>
                                        <a:gd name="T73" fmla="*/ 41 h 947"/>
                                        <a:gd name="T74" fmla="*/ 200 w 903"/>
                                        <a:gd name="T75" fmla="*/ 41 h 947"/>
                                        <a:gd name="T76" fmla="*/ 325 w 903"/>
                                        <a:gd name="T77" fmla="*/ 41 h 947"/>
                                        <a:gd name="T78" fmla="*/ 450 w 903"/>
                                        <a:gd name="T79" fmla="*/ 41 h 947"/>
                                        <a:gd name="T80" fmla="*/ 575 w 903"/>
                                        <a:gd name="T81" fmla="*/ 41 h 947"/>
                                        <a:gd name="T82" fmla="*/ 700 w 903"/>
                                        <a:gd name="T83" fmla="*/ 41 h 947"/>
                                        <a:gd name="T84" fmla="*/ 732 w 903"/>
                                        <a:gd name="T85" fmla="*/ 41 h 947"/>
                                        <a:gd name="T86" fmla="*/ 607 w 903"/>
                                        <a:gd name="T87" fmla="*/ 41 h 947"/>
                                        <a:gd name="T88" fmla="*/ 483 w 903"/>
                                        <a:gd name="T89" fmla="*/ 41 h 947"/>
                                        <a:gd name="T90" fmla="*/ 358 w 903"/>
                                        <a:gd name="T91" fmla="*/ 41 h 947"/>
                                        <a:gd name="T92" fmla="*/ 231 w 903"/>
                                        <a:gd name="T93" fmla="*/ 41 h 947"/>
                                        <a:gd name="T94" fmla="*/ 106 w 903"/>
                                        <a:gd name="T95" fmla="*/ 41 h 947"/>
                                        <a:gd name="T96" fmla="*/ 0 w 903"/>
                                        <a:gd name="T97" fmla="*/ 850 h 947"/>
                                        <a:gd name="T98" fmla="*/ 68 w 903"/>
                                        <a:gd name="T99" fmla="*/ 948 h 947"/>
                                        <a:gd name="T100" fmla="*/ 844 w 903"/>
                                        <a:gd name="T101" fmla="*/ 949 h 947"/>
                                        <a:gd name="T102" fmla="*/ 895 w 903"/>
                                        <a:gd name="T103" fmla="*/ 898 h 947"/>
                                        <a:gd name="T104" fmla="*/ 902 w 903"/>
                                        <a:gd name="T105" fmla="*/ 815 h 94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903" h="947">
                                          <a:moveTo>
                                            <a:pt x="96" y="701"/>
                                          </a:moveTo>
                                          <a:lnTo>
                                            <a:pt x="73" y="701"/>
                                          </a:lnTo>
                                          <a:lnTo>
                                            <a:pt x="73" y="722"/>
                                          </a:lnTo>
                                          <a:lnTo>
                                            <a:pt x="96" y="722"/>
                                          </a:lnTo>
                                          <a:lnTo>
                                            <a:pt x="96" y="701"/>
                                          </a:lnTo>
                                          <a:close/>
                                          <a:moveTo>
                                            <a:pt x="148" y="701"/>
                                          </a:moveTo>
                                          <a:lnTo>
                                            <a:pt x="125" y="701"/>
                                          </a:lnTo>
                                          <a:lnTo>
                                            <a:pt x="125" y="722"/>
                                          </a:lnTo>
                                          <a:lnTo>
                                            <a:pt x="148" y="722"/>
                                          </a:lnTo>
                                          <a:lnTo>
                                            <a:pt x="148" y="701"/>
                                          </a:lnTo>
                                          <a:close/>
                                          <a:moveTo>
                                            <a:pt x="201" y="701"/>
                                          </a:moveTo>
                                          <a:lnTo>
                                            <a:pt x="179" y="701"/>
                                          </a:lnTo>
                                          <a:lnTo>
                                            <a:pt x="179" y="722"/>
                                          </a:lnTo>
                                          <a:lnTo>
                                            <a:pt x="201" y="722"/>
                                          </a:lnTo>
                                          <a:lnTo>
                                            <a:pt x="201" y="701"/>
                                          </a:lnTo>
                                          <a:close/>
                                          <a:moveTo>
                                            <a:pt x="239" y="425"/>
                                          </a:moveTo>
                                          <a:lnTo>
                                            <a:pt x="73" y="425"/>
                                          </a:lnTo>
                                          <a:lnTo>
                                            <a:pt x="73" y="446"/>
                                          </a:lnTo>
                                          <a:lnTo>
                                            <a:pt x="239" y="446"/>
                                          </a:lnTo>
                                          <a:lnTo>
                                            <a:pt x="239" y="425"/>
                                          </a:lnTo>
                                          <a:close/>
                                          <a:moveTo>
                                            <a:pt x="253" y="701"/>
                                          </a:moveTo>
                                          <a:lnTo>
                                            <a:pt x="230" y="701"/>
                                          </a:lnTo>
                                          <a:lnTo>
                                            <a:pt x="230" y="722"/>
                                          </a:lnTo>
                                          <a:lnTo>
                                            <a:pt x="253" y="722"/>
                                          </a:lnTo>
                                          <a:lnTo>
                                            <a:pt x="253" y="701"/>
                                          </a:lnTo>
                                          <a:close/>
                                          <a:moveTo>
                                            <a:pt x="300" y="517"/>
                                          </a:moveTo>
                                          <a:lnTo>
                                            <a:pt x="73" y="517"/>
                                          </a:lnTo>
                                          <a:lnTo>
                                            <a:pt x="73" y="538"/>
                                          </a:lnTo>
                                          <a:lnTo>
                                            <a:pt x="300" y="538"/>
                                          </a:lnTo>
                                          <a:lnTo>
                                            <a:pt x="300" y="517"/>
                                          </a:lnTo>
                                          <a:close/>
                                          <a:moveTo>
                                            <a:pt x="307" y="701"/>
                                          </a:moveTo>
                                          <a:lnTo>
                                            <a:pt x="284" y="701"/>
                                          </a:lnTo>
                                          <a:lnTo>
                                            <a:pt x="284" y="722"/>
                                          </a:lnTo>
                                          <a:lnTo>
                                            <a:pt x="307" y="722"/>
                                          </a:lnTo>
                                          <a:lnTo>
                                            <a:pt x="307" y="701"/>
                                          </a:lnTo>
                                          <a:close/>
                                          <a:moveTo>
                                            <a:pt x="355" y="609"/>
                                          </a:moveTo>
                                          <a:lnTo>
                                            <a:pt x="73" y="609"/>
                                          </a:lnTo>
                                          <a:lnTo>
                                            <a:pt x="73" y="630"/>
                                          </a:lnTo>
                                          <a:lnTo>
                                            <a:pt x="355" y="630"/>
                                          </a:lnTo>
                                          <a:lnTo>
                                            <a:pt x="355" y="609"/>
                                          </a:lnTo>
                                          <a:close/>
                                          <a:moveTo>
                                            <a:pt x="358" y="701"/>
                                          </a:moveTo>
                                          <a:lnTo>
                                            <a:pt x="335" y="701"/>
                                          </a:lnTo>
                                          <a:lnTo>
                                            <a:pt x="335" y="722"/>
                                          </a:lnTo>
                                          <a:lnTo>
                                            <a:pt x="358" y="722"/>
                                          </a:lnTo>
                                          <a:lnTo>
                                            <a:pt x="358" y="701"/>
                                          </a:lnTo>
                                          <a:close/>
                                          <a:moveTo>
                                            <a:pt x="366" y="163"/>
                                          </a:moveTo>
                                          <a:lnTo>
                                            <a:pt x="70" y="163"/>
                                          </a:lnTo>
                                          <a:lnTo>
                                            <a:pt x="70" y="185"/>
                                          </a:lnTo>
                                          <a:lnTo>
                                            <a:pt x="70" y="311"/>
                                          </a:lnTo>
                                          <a:lnTo>
                                            <a:pt x="70" y="333"/>
                                          </a:lnTo>
                                          <a:lnTo>
                                            <a:pt x="366" y="333"/>
                                          </a:lnTo>
                                          <a:lnTo>
                                            <a:pt x="366" y="311"/>
                                          </a:lnTo>
                                          <a:lnTo>
                                            <a:pt x="93" y="311"/>
                                          </a:lnTo>
                                          <a:lnTo>
                                            <a:pt x="93" y="185"/>
                                          </a:lnTo>
                                          <a:lnTo>
                                            <a:pt x="343" y="185"/>
                                          </a:lnTo>
                                          <a:lnTo>
                                            <a:pt x="343" y="311"/>
                                          </a:lnTo>
                                          <a:lnTo>
                                            <a:pt x="366" y="311"/>
                                          </a:lnTo>
                                          <a:lnTo>
                                            <a:pt x="366" y="185"/>
                                          </a:lnTo>
                                          <a:lnTo>
                                            <a:pt x="366" y="184"/>
                                          </a:lnTo>
                                          <a:lnTo>
                                            <a:pt x="366" y="163"/>
                                          </a:lnTo>
                                          <a:close/>
                                          <a:moveTo>
                                            <a:pt x="412" y="701"/>
                                          </a:moveTo>
                                          <a:lnTo>
                                            <a:pt x="389" y="701"/>
                                          </a:lnTo>
                                          <a:lnTo>
                                            <a:pt x="389" y="722"/>
                                          </a:lnTo>
                                          <a:lnTo>
                                            <a:pt x="412" y="722"/>
                                          </a:lnTo>
                                          <a:lnTo>
                                            <a:pt x="412" y="701"/>
                                          </a:lnTo>
                                          <a:close/>
                                          <a:moveTo>
                                            <a:pt x="465" y="701"/>
                                          </a:moveTo>
                                          <a:lnTo>
                                            <a:pt x="442" y="701"/>
                                          </a:lnTo>
                                          <a:lnTo>
                                            <a:pt x="442" y="722"/>
                                          </a:lnTo>
                                          <a:lnTo>
                                            <a:pt x="465" y="722"/>
                                          </a:lnTo>
                                          <a:lnTo>
                                            <a:pt x="465" y="701"/>
                                          </a:lnTo>
                                          <a:close/>
                                          <a:moveTo>
                                            <a:pt x="902" y="805"/>
                                          </a:moveTo>
                                          <a:lnTo>
                                            <a:pt x="879" y="805"/>
                                          </a:lnTo>
                                          <a:lnTo>
                                            <a:pt x="879" y="826"/>
                                          </a:lnTo>
                                          <a:lnTo>
                                            <a:pt x="879" y="849"/>
                                          </a:lnTo>
                                          <a:lnTo>
                                            <a:pt x="874" y="880"/>
                                          </a:lnTo>
                                          <a:lnTo>
                                            <a:pt x="859" y="905"/>
                                          </a:lnTo>
                                          <a:lnTo>
                                            <a:pt x="836" y="921"/>
                                          </a:lnTo>
                                          <a:lnTo>
                                            <a:pt x="806" y="926"/>
                                          </a:lnTo>
                                          <a:lnTo>
                                            <a:pt x="179" y="926"/>
                                          </a:lnTo>
                                          <a:lnTo>
                                            <a:pt x="197" y="910"/>
                                          </a:lnTo>
                                          <a:lnTo>
                                            <a:pt x="211" y="889"/>
                                          </a:lnTo>
                                          <a:lnTo>
                                            <a:pt x="220" y="866"/>
                                          </a:lnTo>
                                          <a:lnTo>
                                            <a:pt x="223" y="842"/>
                                          </a:lnTo>
                                          <a:lnTo>
                                            <a:pt x="223" y="832"/>
                                          </a:lnTo>
                                          <a:lnTo>
                                            <a:pt x="221" y="826"/>
                                          </a:lnTo>
                                          <a:lnTo>
                                            <a:pt x="879" y="826"/>
                                          </a:lnTo>
                                          <a:lnTo>
                                            <a:pt x="879" y="805"/>
                                          </a:lnTo>
                                          <a:lnTo>
                                            <a:pt x="774" y="805"/>
                                          </a:lnTo>
                                          <a:lnTo>
                                            <a:pt x="774" y="646"/>
                                          </a:lnTo>
                                          <a:lnTo>
                                            <a:pt x="773" y="276"/>
                                          </a:lnTo>
                                          <a:lnTo>
                                            <a:pt x="773" y="69"/>
                                          </a:lnTo>
                                          <a:lnTo>
                                            <a:pt x="751" y="49"/>
                                          </a:lnTo>
                                          <a:lnTo>
                                            <a:pt x="751" y="79"/>
                                          </a:lnTo>
                                          <a:lnTo>
                                            <a:pt x="751" y="276"/>
                                          </a:lnTo>
                                          <a:lnTo>
                                            <a:pt x="748" y="646"/>
                                          </a:lnTo>
                                          <a:lnTo>
                                            <a:pt x="748" y="805"/>
                                          </a:lnTo>
                                          <a:lnTo>
                                            <a:pt x="212" y="805"/>
                                          </a:lnTo>
                                          <a:lnTo>
                                            <a:pt x="195" y="808"/>
                                          </a:lnTo>
                                          <a:lnTo>
                                            <a:pt x="200" y="826"/>
                                          </a:lnTo>
                                          <a:lnTo>
                                            <a:pt x="201" y="836"/>
                                          </a:lnTo>
                                          <a:lnTo>
                                            <a:pt x="201" y="842"/>
                                          </a:lnTo>
                                          <a:lnTo>
                                            <a:pt x="194" y="875"/>
                                          </a:lnTo>
                                          <a:lnTo>
                                            <a:pt x="174" y="902"/>
                                          </a:lnTo>
                                          <a:lnTo>
                                            <a:pt x="146" y="920"/>
                                          </a:lnTo>
                                          <a:lnTo>
                                            <a:pt x="111" y="926"/>
                                          </a:lnTo>
                                          <a:lnTo>
                                            <a:pt x="77" y="920"/>
                                          </a:lnTo>
                                          <a:lnTo>
                                            <a:pt x="49" y="902"/>
                                          </a:lnTo>
                                          <a:lnTo>
                                            <a:pt x="30" y="875"/>
                                          </a:lnTo>
                                          <a:lnTo>
                                            <a:pt x="23" y="842"/>
                                          </a:lnTo>
                                          <a:lnTo>
                                            <a:pt x="23" y="79"/>
                                          </a:lnTo>
                                          <a:lnTo>
                                            <a:pt x="75" y="31"/>
                                          </a:lnTo>
                                          <a:lnTo>
                                            <a:pt x="137" y="89"/>
                                          </a:lnTo>
                                          <a:lnTo>
                                            <a:pt x="170" y="59"/>
                                          </a:lnTo>
                                          <a:lnTo>
                                            <a:pt x="200" y="31"/>
                                          </a:lnTo>
                                          <a:lnTo>
                                            <a:pt x="262" y="89"/>
                                          </a:lnTo>
                                          <a:lnTo>
                                            <a:pt x="295" y="59"/>
                                          </a:lnTo>
                                          <a:lnTo>
                                            <a:pt x="325" y="31"/>
                                          </a:lnTo>
                                          <a:lnTo>
                                            <a:pt x="387" y="89"/>
                                          </a:lnTo>
                                          <a:lnTo>
                                            <a:pt x="420" y="59"/>
                                          </a:lnTo>
                                          <a:lnTo>
                                            <a:pt x="450" y="31"/>
                                          </a:lnTo>
                                          <a:lnTo>
                                            <a:pt x="512" y="89"/>
                                          </a:lnTo>
                                          <a:lnTo>
                                            <a:pt x="545" y="59"/>
                                          </a:lnTo>
                                          <a:lnTo>
                                            <a:pt x="575" y="31"/>
                                          </a:lnTo>
                                          <a:lnTo>
                                            <a:pt x="637" y="89"/>
                                          </a:lnTo>
                                          <a:lnTo>
                                            <a:pt x="670" y="59"/>
                                          </a:lnTo>
                                          <a:lnTo>
                                            <a:pt x="700" y="31"/>
                                          </a:lnTo>
                                          <a:lnTo>
                                            <a:pt x="751" y="79"/>
                                          </a:lnTo>
                                          <a:lnTo>
                                            <a:pt x="751" y="49"/>
                                          </a:lnTo>
                                          <a:lnTo>
                                            <a:pt x="732" y="31"/>
                                          </a:lnTo>
                                          <a:lnTo>
                                            <a:pt x="700" y="0"/>
                                          </a:lnTo>
                                          <a:lnTo>
                                            <a:pt x="637" y="59"/>
                                          </a:lnTo>
                                          <a:lnTo>
                                            <a:pt x="607" y="31"/>
                                          </a:lnTo>
                                          <a:lnTo>
                                            <a:pt x="575" y="0"/>
                                          </a:lnTo>
                                          <a:lnTo>
                                            <a:pt x="512" y="59"/>
                                          </a:lnTo>
                                          <a:lnTo>
                                            <a:pt x="483" y="31"/>
                                          </a:lnTo>
                                          <a:lnTo>
                                            <a:pt x="450" y="0"/>
                                          </a:lnTo>
                                          <a:lnTo>
                                            <a:pt x="387" y="59"/>
                                          </a:lnTo>
                                          <a:lnTo>
                                            <a:pt x="358" y="31"/>
                                          </a:lnTo>
                                          <a:lnTo>
                                            <a:pt x="325" y="0"/>
                                          </a:lnTo>
                                          <a:lnTo>
                                            <a:pt x="261" y="59"/>
                                          </a:lnTo>
                                          <a:lnTo>
                                            <a:pt x="231" y="31"/>
                                          </a:lnTo>
                                          <a:lnTo>
                                            <a:pt x="198" y="0"/>
                                          </a:lnTo>
                                          <a:lnTo>
                                            <a:pt x="136" y="59"/>
                                          </a:lnTo>
                                          <a:lnTo>
                                            <a:pt x="106" y="31"/>
                                          </a:lnTo>
                                          <a:lnTo>
                                            <a:pt x="73" y="0"/>
                                          </a:lnTo>
                                          <a:lnTo>
                                            <a:pt x="0" y="69"/>
                                          </a:lnTo>
                                          <a:lnTo>
                                            <a:pt x="0" y="840"/>
                                          </a:lnTo>
                                          <a:lnTo>
                                            <a:pt x="9" y="882"/>
                                          </a:lnTo>
                                          <a:lnTo>
                                            <a:pt x="33" y="916"/>
                                          </a:lnTo>
                                          <a:lnTo>
                                            <a:pt x="68" y="938"/>
                                          </a:lnTo>
                                          <a:lnTo>
                                            <a:pt x="111" y="947"/>
                                          </a:lnTo>
                                          <a:lnTo>
                                            <a:pt x="806" y="947"/>
                                          </a:lnTo>
                                          <a:lnTo>
                                            <a:pt x="844" y="939"/>
                                          </a:lnTo>
                                          <a:lnTo>
                                            <a:pt x="864" y="926"/>
                                          </a:lnTo>
                                          <a:lnTo>
                                            <a:pt x="875" y="919"/>
                                          </a:lnTo>
                                          <a:lnTo>
                                            <a:pt x="895" y="888"/>
                                          </a:lnTo>
                                          <a:lnTo>
                                            <a:pt x="902" y="849"/>
                                          </a:lnTo>
                                          <a:lnTo>
                                            <a:pt x="902" y="826"/>
                                          </a:lnTo>
                                          <a:lnTo>
                                            <a:pt x="902" y="805"/>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AutoShape 76"/>
                                  <wps:cNvSpPr>
                                    <a:spLocks/>
                                  </wps:cNvSpPr>
                                  <wps:spPr bwMode="auto">
                                    <a:xfrm>
                                      <a:off x="10" y="10"/>
                                      <a:ext cx="903" cy="947"/>
                                    </a:xfrm>
                                    <a:custGeom>
                                      <a:avLst/>
                                      <a:gdLst>
                                        <a:gd name="T0" fmla="*/ 773 w 903"/>
                                        <a:gd name="T1" fmla="*/ 79 h 947"/>
                                        <a:gd name="T2" fmla="*/ 637 w 903"/>
                                        <a:gd name="T3" fmla="*/ 69 h 947"/>
                                        <a:gd name="T4" fmla="*/ 512 w 903"/>
                                        <a:gd name="T5" fmla="*/ 69 h 947"/>
                                        <a:gd name="T6" fmla="*/ 387 w 903"/>
                                        <a:gd name="T7" fmla="*/ 69 h 947"/>
                                        <a:gd name="T8" fmla="*/ 261 w 903"/>
                                        <a:gd name="T9" fmla="*/ 69 h 947"/>
                                        <a:gd name="T10" fmla="*/ 136 w 903"/>
                                        <a:gd name="T11" fmla="*/ 69 h 947"/>
                                        <a:gd name="T12" fmla="*/ 0 w 903"/>
                                        <a:gd name="T13" fmla="*/ 79 h 947"/>
                                        <a:gd name="T14" fmla="*/ 9 w 903"/>
                                        <a:gd name="T15" fmla="*/ 892 h 947"/>
                                        <a:gd name="T16" fmla="*/ 68 w 903"/>
                                        <a:gd name="T17" fmla="*/ 948 h 947"/>
                                        <a:gd name="T18" fmla="*/ 113 w 903"/>
                                        <a:gd name="T19" fmla="*/ 957 h 947"/>
                                        <a:gd name="T20" fmla="*/ 762 w 903"/>
                                        <a:gd name="T21" fmla="*/ 957 h 947"/>
                                        <a:gd name="T22" fmla="*/ 844 w 903"/>
                                        <a:gd name="T23" fmla="*/ 949 h 947"/>
                                        <a:gd name="T24" fmla="*/ 895 w 903"/>
                                        <a:gd name="T25" fmla="*/ 898 h 947"/>
                                        <a:gd name="T26" fmla="*/ 902 w 903"/>
                                        <a:gd name="T27" fmla="*/ 826 h 947"/>
                                        <a:gd name="T28" fmla="*/ 774 w 903"/>
                                        <a:gd name="T29" fmla="*/ 815 h 947"/>
                                        <a:gd name="T30" fmla="*/ 748 w 903"/>
                                        <a:gd name="T31" fmla="*/ 656 h 947"/>
                                        <a:gd name="T32" fmla="*/ 212 w 903"/>
                                        <a:gd name="T33" fmla="*/ 815 h 947"/>
                                        <a:gd name="T34" fmla="*/ 198 w 903"/>
                                        <a:gd name="T35" fmla="*/ 830 h 947"/>
                                        <a:gd name="T36" fmla="*/ 201 w 903"/>
                                        <a:gd name="T37" fmla="*/ 846 h 947"/>
                                        <a:gd name="T38" fmla="*/ 194 w 903"/>
                                        <a:gd name="T39" fmla="*/ 885 h 947"/>
                                        <a:gd name="T40" fmla="*/ 146 w 903"/>
                                        <a:gd name="T41" fmla="*/ 930 h 947"/>
                                        <a:gd name="T42" fmla="*/ 77 w 903"/>
                                        <a:gd name="T43" fmla="*/ 930 h 947"/>
                                        <a:gd name="T44" fmla="*/ 30 w 903"/>
                                        <a:gd name="T45" fmla="*/ 885 h 947"/>
                                        <a:gd name="T46" fmla="*/ 23 w 903"/>
                                        <a:gd name="T47" fmla="*/ 89 h 947"/>
                                        <a:gd name="T48" fmla="*/ 137 w 903"/>
                                        <a:gd name="T49" fmla="*/ 99 h 947"/>
                                        <a:gd name="T50" fmla="*/ 262 w 903"/>
                                        <a:gd name="T51" fmla="*/ 99 h 947"/>
                                        <a:gd name="T52" fmla="*/ 387 w 903"/>
                                        <a:gd name="T53" fmla="*/ 99 h 947"/>
                                        <a:gd name="T54" fmla="*/ 512 w 903"/>
                                        <a:gd name="T55" fmla="*/ 99 h 947"/>
                                        <a:gd name="T56" fmla="*/ 637 w 903"/>
                                        <a:gd name="T57" fmla="*/ 99 h 947"/>
                                        <a:gd name="T58" fmla="*/ 751 w 903"/>
                                        <a:gd name="T59" fmla="*/ 89 h 947"/>
                                        <a:gd name="T60" fmla="*/ 806 w 903"/>
                                        <a:gd name="T61" fmla="*/ 936 h 947"/>
                                        <a:gd name="T62" fmla="*/ 197 w 903"/>
                                        <a:gd name="T63" fmla="*/ 920 h 947"/>
                                        <a:gd name="T64" fmla="*/ 220 w 903"/>
                                        <a:gd name="T65" fmla="*/ 876 h 947"/>
                                        <a:gd name="T66" fmla="*/ 223 w 903"/>
                                        <a:gd name="T67" fmla="*/ 846 h 947"/>
                                        <a:gd name="T68" fmla="*/ 221 w 903"/>
                                        <a:gd name="T69" fmla="*/ 836 h 947"/>
                                        <a:gd name="T70" fmla="*/ 879 w 903"/>
                                        <a:gd name="T71" fmla="*/ 859 h 947"/>
                                        <a:gd name="T72" fmla="*/ 859 w 903"/>
                                        <a:gd name="T73" fmla="*/ 915 h 947"/>
                                        <a:gd name="T74" fmla="*/ 806 w 903"/>
                                        <a:gd name="T75" fmla="*/ 936 h 947"/>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03" h="947">
                                          <a:moveTo>
                                            <a:pt x="773" y="276"/>
                                          </a:moveTo>
                                          <a:lnTo>
                                            <a:pt x="773" y="69"/>
                                          </a:lnTo>
                                          <a:lnTo>
                                            <a:pt x="700" y="0"/>
                                          </a:lnTo>
                                          <a:lnTo>
                                            <a:pt x="637" y="59"/>
                                          </a:lnTo>
                                          <a:lnTo>
                                            <a:pt x="575" y="0"/>
                                          </a:lnTo>
                                          <a:lnTo>
                                            <a:pt x="512" y="59"/>
                                          </a:lnTo>
                                          <a:lnTo>
                                            <a:pt x="450" y="0"/>
                                          </a:lnTo>
                                          <a:lnTo>
                                            <a:pt x="387" y="59"/>
                                          </a:lnTo>
                                          <a:lnTo>
                                            <a:pt x="325" y="0"/>
                                          </a:lnTo>
                                          <a:lnTo>
                                            <a:pt x="261" y="59"/>
                                          </a:lnTo>
                                          <a:lnTo>
                                            <a:pt x="198" y="0"/>
                                          </a:lnTo>
                                          <a:lnTo>
                                            <a:pt x="136" y="59"/>
                                          </a:lnTo>
                                          <a:lnTo>
                                            <a:pt x="73" y="0"/>
                                          </a:lnTo>
                                          <a:lnTo>
                                            <a:pt x="0" y="69"/>
                                          </a:lnTo>
                                          <a:lnTo>
                                            <a:pt x="0" y="840"/>
                                          </a:lnTo>
                                          <a:lnTo>
                                            <a:pt x="9" y="882"/>
                                          </a:lnTo>
                                          <a:lnTo>
                                            <a:pt x="33" y="916"/>
                                          </a:lnTo>
                                          <a:lnTo>
                                            <a:pt x="68" y="938"/>
                                          </a:lnTo>
                                          <a:lnTo>
                                            <a:pt x="111" y="947"/>
                                          </a:lnTo>
                                          <a:lnTo>
                                            <a:pt x="113" y="947"/>
                                          </a:lnTo>
                                          <a:lnTo>
                                            <a:pt x="125" y="947"/>
                                          </a:lnTo>
                                          <a:lnTo>
                                            <a:pt x="762" y="947"/>
                                          </a:lnTo>
                                          <a:lnTo>
                                            <a:pt x="806" y="947"/>
                                          </a:lnTo>
                                          <a:lnTo>
                                            <a:pt x="844" y="939"/>
                                          </a:lnTo>
                                          <a:lnTo>
                                            <a:pt x="875" y="919"/>
                                          </a:lnTo>
                                          <a:lnTo>
                                            <a:pt x="895" y="888"/>
                                          </a:lnTo>
                                          <a:lnTo>
                                            <a:pt x="902" y="849"/>
                                          </a:lnTo>
                                          <a:lnTo>
                                            <a:pt x="902" y="816"/>
                                          </a:lnTo>
                                          <a:lnTo>
                                            <a:pt x="902" y="805"/>
                                          </a:lnTo>
                                          <a:lnTo>
                                            <a:pt x="774" y="805"/>
                                          </a:lnTo>
                                          <a:lnTo>
                                            <a:pt x="774" y="646"/>
                                          </a:lnTo>
                                          <a:moveTo>
                                            <a:pt x="748" y="646"/>
                                          </a:moveTo>
                                          <a:lnTo>
                                            <a:pt x="748" y="805"/>
                                          </a:lnTo>
                                          <a:lnTo>
                                            <a:pt x="212" y="805"/>
                                          </a:lnTo>
                                          <a:lnTo>
                                            <a:pt x="195" y="808"/>
                                          </a:lnTo>
                                          <a:lnTo>
                                            <a:pt x="198" y="820"/>
                                          </a:lnTo>
                                          <a:lnTo>
                                            <a:pt x="200" y="826"/>
                                          </a:lnTo>
                                          <a:lnTo>
                                            <a:pt x="201" y="836"/>
                                          </a:lnTo>
                                          <a:lnTo>
                                            <a:pt x="201" y="842"/>
                                          </a:lnTo>
                                          <a:lnTo>
                                            <a:pt x="194" y="875"/>
                                          </a:lnTo>
                                          <a:lnTo>
                                            <a:pt x="174" y="902"/>
                                          </a:lnTo>
                                          <a:lnTo>
                                            <a:pt x="146" y="920"/>
                                          </a:lnTo>
                                          <a:lnTo>
                                            <a:pt x="111" y="926"/>
                                          </a:lnTo>
                                          <a:lnTo>
                                            <a:pt x="77" y="920"/>
                                          </a:lnTo>
                                          <a:lnTo>
                                            <a:pt x="49" y="902"/>
                                          </a:lnTo>
                                          <a:lnTo>
                                            <a:pt x="30" y="875"/>
                                          </a:lnTo>
                                          <a:lnTo>
                                            <a:pt x="23" y="842"/>
                                          </a:lnTo>
                                          <a:lnTo>
                                            <a:pt x="23" y="79"/>
                                          </a:lnTo>
                                          <a:lnTo>
                                            <a:pt x="75" y="31"/>
                                          </a:lnTo>
                                          <a:lnTo>
                                            <a:pt x="137" y="89"/>
                                          </a:lnTo>
                                          <a:lnTo>
                                            <a:pt x="200" y="31"/>
                                          </a:lnTo>
                                          <a:lnTo>
                                            <a:pt x="262" y="89"/>
                                          </a:lnTo>
                                          <a:lnTo>
                                            <a:pt x="325" y="31"/>
                                          </a:lnTo>
                                          <a:lnTo>
                                            <a:pt x="387" y="89"/>
                                          </a:lnTo>
                                          <a:lnTo>
                                            <a:pt x="450" y="31"/>
                                          </a:lnTo>
                                          <a:lnTo>
                                            <a:pt x="512" y="89"/>
                                          </a:lnTo>
                                          <a:lnTo>
                                            <a:pt x="575" y="31"/>
                                          </a:lnTo>
                                          <a:lnTo>
                                            <a:pt x="637" y="89"/>
                                          </a:lnTo>
                                          <a:lnTo>
                                            <a:pt x="700" y="31"/>
                                          </a:lnTo>
                                          <a:lnTo>
                                            <a:pt x="751" y="79"/>
                                          </a:lnTo>
                                          <a:lnTo>
                                            <a:pt x="751" y="258"/>
                                          </a:lnTo>
                                          <a:moveTo>
                                            <a:pt x="806" y="926"/>
                                          </a:moveTo>
                                          <a:lnTo>
                                            <a:pt x="179" y="926"/>
                                          </a:lnTo>
                                          <a:lnTo>
                                            <a:pt x="197" y="910"/>
                                          </a:lnTo>
                                          <a:lnTo>
                                            <a:pt x="211" y="889"/>
                                          </a:lnTo>
                                          <a:lnTo>
                                            <a:pt x="220" y="866"/>
                                          </a:lnTo>
                                          <a:lnTo>
                                            <a:pt x="223" y="840"/>
                                          </a:lnTo>
                                          <a:lnTo>
                                            <a:pt x="223" y="836"/>
                                          </a:lnTo>
                                          <a:lnTo>
                                            <a:pt x="223" y="832"/>
                                          </a:lnTo>
                                          <a:lnTo>
                                            <a:pt x="221" y="826"/>
                                          </a:lnTo>
                                          <a:lnTo>
                                            <a:pt x="879" y="826"/>
                                          </a:lnTo>
                                          <a:lnTo>
                                            <a:pt x="879" y="849"/>
                                          </a:lnTo>
                                          <a:lnTo>
                                            <a:pt x="874" y="880"/>
                                          </a:lnTo>
                                          <a:lnTo>
                                            <a:pt x="859" y="905"/>
                                          </a:lnTo>
                                          <a:lnTo>
                                            <a:pt x="836" y="921"/>
                                          </a:lnTo>
                                          <a:lnTo>
                                            <a:pt x="806" y="926"/>
                                          </a:lnTo>
                                          <a:close/>
                                        </a:path>
                                      </a:pathLst>
                                    </a:custGeom>
                                    <a:noFill/>
                                    <a:ln w="13018">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Freeform 77"/>
                                  <wps:cNvSpPr>
                                    <a:spLocks/>
                                  </wps:cNvSpPr>
                                  <wps:spPr bwMode="auto">
                                    <a:xfrm>
                                      <a:off x="711" y="105"/>
                                      <a:ext cx="182" cy="651"/>
                                    </a:xfrm>
                                    <a:custGeom>
                                      <a:avLst/>
                                      <a:gdLst>
                                        <a:gd name="T0" fmla="*/ 139 w 182"/>
                                        <a:gd name="T1" fmla="*/ 105 h 651"/>
                                        <a:gd name="T2" fmla="*/ 20 w 182"/>
                                        <a:gd name="T3" fmla="*/ 172 h 651"/>
                                        <a:gd name="T4" fmla="*/ 0 w 182"/>
                                        <a:gd name="T5" fmla="*/ 756 h 651"/>
                                        <a:gd name="T6" fmla="*/ 181 w 182"/>
                                        <a:gd name="T7" fmla="*/ 756 h 651"/>
                                        <a:gd name="T8" fmla="*/ 139 w 182"/>
                                        <a:gd name="T9" fmla="*/ 105 h 65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82" h="651">
                                          <a:moveTo>
                                            <a:pt x="139" y="0"/>
                                          </a:moveTo>
                                          <a:lnTo>
                                            <a:pt x="20" y="67"/>
                                          </a:lnTo>
                                          <a:lnTo>
                                            <a:pt x="0" y="651"/>
                                          </a:lnTo>
                                          <a:lnTo>
                                            <a:pt x="181" y="651"/>
                                          </a:lnTo>
                                          <a:lnTo>
                                            <a:pt x="1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AutoShape 78"/>
                                  <wps:cNvSpPr>
                                    <a:spLocks/>
                                  </wps:cNvSpPr>
                                  <wps:spPr bwMode="auto">
                                    <a:xfrm>
                                      <a:off x="567" y="12"/>
                                      <a:ext cx="732" cy="749"/>
                                    </a:xfrm>
                                    <a:custGeom>
                                      <a:avLst/>
                                      <a:gdLst>
                                        <a:gd name="T0" fmla="*/ 309 w 732"/>
                                        <a:gd name="T1" fmla="*/ 655 h 749"/>
                                        <a:gd name="T2" fmla="*/ 345 w 732"/>
                                        <a:gd name="T3" fmla="*/ 689 h 749"/>
                                        <a:gd name="T4" fmla="*/ 421 w 732"/>
                                        <a:gd name="T5" fmla="*/ 655 h 749"/>
                                        <a:gd name="T6" fmla="*/ 385 w 732"/>
                                        <a:gd name="T7" fmla="*/ 689 h 749"/>
                                        <a:gd name="T8" fmla="*/ 421 w 732"/>
                                        <a:gd name="T9" fmla="*/ 655 h 749"/>
                                        <a:gd name="T10" fmla="*/ 730 w 732"/>
                                        <a:gd name="T11" fmla="*/ 307 h 749"/>
                                        <a:gd name="T12" fmla="*/ 720 w 732"/>
                                        <a:gd name="T13" fmla="*/ 297 h 749"/>
                                        <a:gd name="T14" fmla="*/ 697 w 732"/>
                                        <a:gd name="T15" fmla="*/ 350 h 749"/>
                                        <a:gd name="T16" fmla="*/ 666 w 732"/>
                                        <a:gd name="T17" fmla="*/ 681 h 749"/>
                                        <a:gd name="T18" fmla="*/ 67 w 732"/>
                                        <a:gd name="T19" fmla="*/ 728 h 749"/>
                                        <a:gd name="T20" fmla="*/ 293 w 732"/>
                                        <a:gd name="T21" fmla="*/ 532 h 749"/>
                                        <a:gd name="T22" fmla="*/ 666 w 732"/>
                                        <a:gd name="T23" fmla="*/ 728 h 749"/>
                                        <a:gd name="T24" fmla="*/ 492 w 732"/>
                                        <a:gd name="T25" fmla="*/ 532 h 749"/>
                                        <a:gd name="T26" fmla="*/ 498 w 732"/>
                                        <a:gd name="T27" fmla="*/ 498 h 749"/>
                                        <a:gd name="T28" fmla="*/ 697 w 732"/>
                                        <a:gd name="T29" fmla="*/ 278 h 749"/>
                                        <a:gd name="T30" fmla="*/ 666 w 732"/>
                                        <a:gd name="T31" fmla="*/ 297 h 749"/>
                                        <a:gd name="T32" fmla="*/ 663 w 732"/>
                                        <a:gd name="T33" fmla="*/ 332 h 749"/>
                                        <a:gd name="T34" fmla="*/ 293 w 732"/>
                                        <a:gd name="T35" fmla="*/ 498 h 749"/>
                                        <a:gd name="T36" fmla="*/ 262 w 732"/>
                                        <a:gd name="T37" fmla="*/ 516 h 749"/>
                                        <a:gd name="T38" fmla="*/ 38 w 732"/>
                                        <a:gd name="T39" fmla="*/ 350 h 749"/>
                                        <a:gd name="T40" fmla="*/ 262 w 732"/>
                                        <a:gd name="T41" fmla="*/ 474 h 749"/>
                                        <a:gd name="T42" fmla="*/ 72 w 732"/>
                                        <a:gd name="T43" fmla="*/ 332 h 749"/>
                                        <a:gd name="T44" fmla="*/ 663 w 732"/>
                                        <a:gd name="T45" fmla="*/ 297 h 749"/>
                                        <a:gd name="T46" fmla="*/ 355 w 732"/>
                                        <a:gd name="T47" fmla="*/ 57 h 749"/>
                                        <a:gd name="T48" fmla="*/ 666 w 732"/>
                                        <a:gd name="T49" fmla="*/ 253 h 749"/>
                                        <a:gd name="T50" fmla="*/ 400 w 732"/>
                                        <a:gd name="T51" fmla="*/ 47 h 749"/>
                                        <a:gd name="T52" fmla="*/ 8 w 732"/>
                                        <a:gd name="T53" fmla="*/ 302 h 749"/>
                                        <a:gd name="T54" fmla="*/ 0 w 732"/>
                                        <a:gd name="T55" fmla="*/ 309 h 749"/>
                                        <a:gd name="T56" fmla="*/ 8 w 732"/>
                                        <a:gd name="T57" fmla="*/ 762 h 749"/>
                                        <a:gd name="T58" fmla="*/ 732 w 732"/>
                                        <a:gd name="T59" fmla="*/ 755 h 749"/>
                                        <a:gd name="T60" fmla="*/ 732 w 732"/>
                                        <a:gd name="T61" fmla="*/ 707 h 749"/>
                                        <a:gd name="T62" fmla="*/ 732 w 732"/>
                                        <a:gd name="T63" fmla="*/ 332 h 74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732" h="749">
                                          <a:moveTo>
                                            <a:pt x="345" y="642"/>
                                          </a:moveTo>
                                          <a:lnTo>
                                            <a:pt x="309" y="642"/>
                                          </a:lnTo>
                                          <a:lnTo>
                                            <a:pt x="309" y="676"/>
                                          </a:lnTo>
                                          <a:lnTo>
                                            <a:pt x="345" y="676"/>
                                          </a:lnTo>
                                          <a:lnTo>
                                            <a:pt x="345" y="642"/>
                                          </a:lnTo>
                                          <a:close/>
                                          <a:moveTo>
                                            <a:pt x="421" y="642"/>
                                          </a:moveTo>
                                          <a:lnTo>
                                            <a:pt x="385" y="642"/>
                                          </a:lnTo>
                                          <a:lnTo>
                                            <a:pt x="385" y="676"/>
                                          </a:lnTo>
                                          <a:lnTo>
                                            <a:pt x="421" y="676"/>
                                          </a:lnTo>
                                          <a:lnTo>
                                            <a:pt x="421" y="642"/>
                                          </a:lnTo>
                                          <a:close/>
                                          <a:moveTo>
                                            <a:pt x="732" y="298"/>
                                          </a:moveTo>
                                          <a:lnTo>
                                            <a:pt x="730" y="294"/>
                                          </a:lnTo>
                                          <a:lnTo>
                                            <a:pt x="725" y="289"/>
                                          </a:lnTo>
                                          <a:lnTo>
                                            <a:pt x="720" y="284"/>
                                          </a:lnTo>
                                          <a:lnTo>
                                            <a:pt x="697" y="265"/>
                                          </a:lnTo>
                                          <a:lnTo>
                                            <a:pt x="697" y="337"/>
                                          </a:lnTo>
                                          <a:lnTo>
                                            <a:pt x="697" y="694"/>
                                          </a:lnTo>
                                          <a:lnTo>
                                            <a:pt x="666" y="668"/>
                                          </a:lnTo>
                                          <a:lnTo>
                                            <a:pt x="666" y="715"/>
                                          </a:lnTo>
                                          <a:lnTo>
                                            <a:pt x="67" y="715"/>
                                          </a:lnTo>
                                          <a:lnTo>
                                            <a:pt x="91" y="694"/>
                                          </a:lnTo>
                                          <a:lnTo>
                                            <a:pt x="293" y="519"/>
                                          </a:lnTo>
                                          <a:lnTo>
                                            <a:pt x="438" y="519"/>
                                          </a:lnTo>
                                          <a:lnTo>
                                            <a:pt x="666" y="715"/>
                                          </a:lnTo>
                                          <a:lnTo>
                                            <a:pt x="666" y="668"/>
                                          </a:lnTo>
                                          <a:lnTo>
                                            <a:pt x="492" y="519"/>
                                          </a:lnTo>
                                          <a:lnTo>
                                            <a:pt x="473" y="503"/>
                                          </a:lnTo>
                                          <a:lnTo>
                                            <a:pt x="498" y="485"/>
                                          </a:lnTo>
                                          <a:lnTo>
                                            <a:pt x="697" y="337"/>
                                          </a:lnTo>
                                          <a:lnTo>
                                            <a:pt x="697" y="265"/>
                                          </a:lnTo>
                                          <a:lnTo>
                                            <a:pt x="666" y="240"/>
                                          </a:lnTo>
                                          <a:lnTo>
                                            <a:pt x="666" y="284"/>
                                          </a:lnTo>
                                          <a:lnTo>
                                            <a:pt x="663" y="284"/>
                                          </a:lnTo>
                                          <a:lnTo>
                                            <a:pt x="663" y="319"/>
                                          </a:lnTo>
                                          <a:lnTo>
                                            <a:pt x="440" y="485"/>
                                          </a:lnTo>
                                          <a:lnTo>
                                            <a:pt x="293" y="485"/>
                                          </a:lnTo>
                                          <a:lnTo>
                                            <a:pt x="262" y="461"/>
                                          </a:lnTo>
                                          <a:lnTo>
                                            <a:pt x="262" y="503"/>
                                          </a:lnTo>
                                          <a:lnTo>
                                            <a:pt x="38" y="694"/>
                                          </a:lnTo>
                                          <a:lnTo>
                                            <a:pt x="38" y="337"/>
                                          </a:lnTo>
                                          <a:lnTo>
                                            <a:pt x="262" y="503"/>
                                          </a:lnTo>
                                          <a:lnTo>
                                            <a:pt x="262" y="461"/>
                                          </a:lnTo>
                                          <a:lnTo>
                                            <a:pt x="96" y="337"/>
                                          </a:lnTo>
                                          <a:lnTo>
                                            <a:pt x="72" y="319"/>
                                          </a:lnTo>
                                          <a:lnTo>
                                            <a:pt x="663" y="319"/>
                                          </a:lnTo>
                                          <a:lnTo>
                                            <a:pt x="663" y="284"/>
                                          </a:lnTo>
                                          <a:lnTo>
                                            <a:pt x="67" y="284"/>
                                          </a:lnTo>
                                          <a:lnTo>
                                            <a:pt x="355" y="44"/>
                                          </a:lnTo>
                                          <a:lnTo>
                                            <a:pt x="666" y="284"/>
                                          </a:lnTo>
                                          <a:lnTo>
                                            <a:pt x="666" y="240"/>
                                          </a:lnTo>
                                          <a:lnTo>
                                            <a:pt x="582" y="171"/>
                                          </a:lnTo>
                                          <a:lnTo>
                                            <a:pt x="400" y="34"/>
                                          </a:lnTo>
                                          <a:lnTo>
                                            <a:pt x="354" y="0"/>
                                          </a:lnTo>
                                          <a:lnTo>
                                            <a:pt x="8" y="289"/>
                                          </a:lnTo>
                                          <a:lnTo>
                                            <a:pt x="3" y="291"/>
                                          </a:lnTo>
                                          <a:lnTo>
                                            <a:pt x="0" y="296"/>
                                          </a:lnTo>
                                          <a:lnTo>
                                            <a:pt x="0" y="742"/>
                                          </a:lnTo>
                                          <a:lnTo>
                                            <a:pt x="8" y="749"/>
                                          </a:lnTo>
                                          <a:lnTo>
                                            <a:pt x="725" y="749"/>
                                          </a:lnTo>
                                          <a:lnTo>
                                            <a:pt x="732" y="742"/>
                                          </a:lnTo>
                                          <a:lnTo>
                                            <a:pt x="732" y="715"/>
                                          </a:lnTo>
                                          <a:lnTo>
                                            <a:pt x="732" y="694"/>
                                          </a:lnTo>
                                          <a:lnTo>
                                            <a:pt x="732" y="337"/>
                                          </a:lnTo>
                                          <a:lnTo>
                                            <a:pt x="732" y="319"/>
                                          </a:lnTo>
                                          <a:lnTo>
                                            <a:pt x="732" y="298"/>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3" name="Text Box 43"/>
                                <wps:cNvSpPr txBox="1"/>
                                <wps:spPr>
                                  <a:xfrm>
                                    <a:off x="0" y="736600"/>
                                    <a:ext cx="1257300" cy="1092200"/>
                                  </a:xfrm>
                                  <a:prstGeom prst="rect">
                                    <a:avLst/>
                                  </a:prstGeom>
                                  <a:noFill/>
                                  <a:ln w="6350">
                                    <a:noFill/>
                                  </a:ln>
                                </wps:spPr>
                                <wps:txbx>
                                  <w:txbxContent>
                                    <w:p w14:paraId="4C7E7A97" w14:textId="24749995"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50</w:t>
                                      </w:r>
                                    </w:p>
                                    <w:p w14:paraId="2B31E0DA" w14:textId="64F6F63F" w:rsidR="00B36950" w:rsidRDefault="00B36950" w:rsidP="00A034BA">
                                      <w:pPr>
                                        <w:jc w:val="center"/>
                                      </w:pPr>
                                      <w:r w:rsidRPr="00334968">
                                        <w:rPr>
                                          <w:color w:val="003263" w:themeColor="text2"/>
                                          <w:w w:val="105"/>
                                        </w:rPr>
                                        <w:t>Online written submissions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3" name="Group 53"/>
                              <wpg:cNvGrpSpPr/>
                              <wpg:grpSpPr>
                                <a:xfrm>
                                  <a:off x="1481559" y="0"/>
                                  <a:ext cx="1257300" cy="1879278"/>
                                  <a:chOff x="0" y="0"/>
                                  <a:chExt cx="1257300" cy="1879278"/>
                                </a:xfrm>
                              </wpg:grpSpPr>
                              <wpg:grpSp>
                                <wpg:cNvPr id="386" name="Group 386"/>
                                <wpg:cNvGrpSpPr>
                                  <a:grpSpLocks/>
                                </wpg:cNvGrpSpPr>
                                <wpg:grpSpPr bwMode="auto">
                                  <a:xfrm>
                                    <a:off x="324092" y="0"/>
                                    <a:ext cx="559902" cy="658663"/>
                                    <a:chOff x="10" y="0"/>
                                    <a:chExt cx="532" cy="599"/>
                                  </a:xfrm>
                                </wpg:grpSpPr>
                                <wps:wsp>
                                  <wps:cNvPr id="387" name="Freeform 157"/>
                                  <wps:cNvSpPr>
                                    <a:spLocks/>
                                  </wps:cNvSpPr>
                                  <wps:spPr bwMode="auto">
                                    <a:xfrm>
                                      <a:off x="10" y="16"/>
                                      <a:ext cx="532" cy="583"/>
                                    </a:xfrm>
                                    <a:custGeom>
                                      <a:avLst/>
                                      <a:gdLst>
                                        <a:gd name="T0" fmla="+- 0 374 10"/>
                                        <a:gd name="T1" fmla="*/ T0 w 532"/>
                                        <a:gd name="T2" fmla="+- 0 569 16"/>
                                        <a:gd name="T3" fmla="*/ 569 h 583"/>
                                        <a:gd name="T4" fmla="+- 0 362 10"/>
                                        <a:gd name="T5" fmla="*/ T4 w 532"/>
                                        <a:gd name="T6" fmla="+- 0 586 16"/>
                                        <a:gd name="T7" fmla="*/ 586 h 583"/>
                                        <a:gd name="T8" fmla="+- 0 345 10"/>
                                        <a:gd name="T9" fmla="*/ T8 w 532"/>
                                        <a:gd name="T10" fmla="+- 0 596 16"/>
                                        <a:gd name="T11" fmla="*/ 596 h 583"/>
                                        <a:gd name="T12" fmla="+- 0 325 10"/>
                                        <a:gd name="T13" fmla="*/ T12 w 532"/>
                                        <a:gd name="T14" fmla="+- 0 599 16"/>
                                        <a:gd name="T15" fmla="*/ 599 h 583"/>
                                        <a:gd name="T16" fmla="+- 0 305 10"/>
                                        <a:gd name="T17" fmla="*/ T16 w 532"/>
                                        <a:gd name="T18" fmla="+- 0 595 16"/>
                                        <a:gd name="T19" fmla="*/ 595 h 583"/>
                                        <a:gd name="T20" fmla="+- 0 40 10"/>
                                        <a:gd name="T21" fmla="*/ T20 w 532"/>
                                        <a:gd name="T22" fmla="+- 0 474 16"/>
                                        <a:gd name="T23" fmla="*/ 474 h 583"/>
                                        <a:gd name="T24" fmla="+- 0 24 10"/>
                                        <a:gd name="T25" fmla="*/ T24 w 532"/>
                                        <a:gd name="T26" fmla="+- 0 462 16"/>
                                        <a:gd name="T27" fmla="*/ 462 h 583"/>
                                        <a:gd name="T28" fmla="+- 0 13 10"/>
                                        <a:gd name="T29" fmla="*/ T28 w 532"/>
                                        <a:gd name="T30" fmla="+- 0 445 16"/>
                                        <a:gd name="T31" fmla="*/ 445 h 583"/>
                                        <a:gd name="T32" fmla="+- 0 10 10"/>
                                        <a:gd name="T33" fmla="*/ T32 w 532"/>
                                        <a:gd name="T34" fmla="+- 0 425 16"/>
                                        <a:gd name="T35" fmla="*/ 425 h 583"/>
                                        <a:gd name="T36" fmla="+- 0 15 10"/>
                                        <a:gd name="T37" fmla="*/ T36 w 532"/>
                                        <a:gd name="T38" fmla="+- 0 405 16"/>
                                        <a:gd name="T39" fmla="*/ 405 h 583"/>
                                        <a:gd name="T40" fmla="+- 0 178 10"/>
                                        <a:gd name="T41" fmla="*/ T40 w 532"/>
                                        <a:gd name="T42" fmla="+- 0 46 16"/>
                                        <a:gd name="T43" fmla="*/ 46 h 583"/>
                                        <a:gd name="T44" fmla="+- 0 190 10"/>
                                        <a:gd name="T45" fmla="*/ T44 w 532"/>
                                        <a:gd name="T46" fmla="+- 0 30 16"/>
                                        <a:gd name="T47" fmla="*/ 30 h 583"/>
                                        <a:gd name="T48" fmla="+- 0 207 10"/>
                                        <a:gd name="T49" fmla="*/ T48 w 532"/>
                                        <a:gd name="T50" fmla="+- 0 19 16"/>
                                        <a:gd name="T51" fmla="*/ 19 h 583"/>
                                        <a:gd name="T52" fmla="+- 0 227 10"/>
                                        <a:gd name="T53" fmla="*/ T52 w 532"/>
                                        <a:gd name="T54" fmla="+- 0 16 16"/>
                                        <a:gd name="T55" fmla="*/ 16 h 583"/>
                                        <a:gd name="T56" fmla="+- 0 246 10"/>
                                        <a:gd name="T57" fmla="*/ T56 w 532"/>
                                        <a:gd name="T58" fmla="+- 0 21 16"/>
                                        <a:gd name="T59" fmla="*/ 21 h 583"/>
                                        <a:gd name="T60" fmla="+- 0 512 10"/>
                                        <a:gd name="T61" fmla="*/ T60 w 532"/>
                                        <a:gd name="T62" fmla="+- 0 142 16"/>
                                        <a:gd name="T63" fmla="*/ 142 h 583"/>
                                        <a:gd name="T64" fmla="+- 0 528 10"/>
                                        <a:gd name="T65" fmla="*/ T64 w 532"/>
                                        <a:gd name="T66" fmla="+- 0 154 16"/>
                                        <a:gd name="T67" fmla="*/ 154 h 583"/>
                                        <a:gd name="T68" fmla="+- 0 539 10"/>
                                        <a:gd name="T69" fmla="*/ T68 w 532"/>
                                        <a:gd name="T70" fmla="+- 0 171 16"/>
                                        <a:gd name="T71" fmla="*/ 171 h 583"/>
                                        <a:gd name="T72" fmla="+- 0 542 10"/>
                                        <a:gd name="T73" fmla="*/ T72 w 532"/>
                                        <a:gd name="T74" fmla="+- 0 190 16"/>
                                        <a:gd name="T75" fmla="*/ 190 h 583"/>
                                        <a:gd name="T76" fmla="+- 0 537 10"/>
                                        <a:gd name="T77" fmla="*/ T76 w 532"/>
                                        <a:gd name="T78" fmla="+- 0 210 16"/>
                                        <a:gd name="T79" fmla="*/ 210 h 583"/>
                                        <a:gd name="T80" fmla="+- 0 374 10"/>
                                        <a:gd name="T81" fmla="*/ T80 w 532"/>
                                        <a:gd name="T82" fmla="+- 0 569 16"/>
                                        <a:gd name="T83" fmla="*/ 569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32" h="583">
                                          <a:moveTo>
                                            <a:pt x="364" y="553"/>
                                          </a:moveTo>
                                          <a:lnTo>
                                            <a:pt x="352" y="570"/>
                                          </a:lnTo>
                                          <a:lnTo>
                                            <a:pt x="335" y="580"/>
                                          </a:lnTo>
                                          <a:lnTo>
                                            <a:pt x="315" y="583"/>
                                          </a:lnTo>
                                          <a:lnTo>
                                            <a:pt x="295" y="579"/>
                                          </a:lnTo>
                                          <a:lnTo>
                                            <a:pt x="30" y="458"/>
                                          </a:lnTo>
                                          <a:lnTo>
                                            <a:pt x="14" y="446"/>
                                          </a:lnTo>
                                          <a:lnTo>
                                            <a:pt x="3" y="429"/>
                                          </a:lnTo>
                                          <a:lnTo>
                                            <a:pt x="0" y="409"/>
                                          </a:lnTo>
                                          <a:lnTo>
                                            <a:pt x="5" y="389"/>
                                          </a:lnTo>
                                          <a:lnTo>
                                            <a:pt x="168" y="30"/>
                                          </a:lnTo>
                                          <a:lnTo>
                                            <a:pt x="180" y="14"/>
                                          </a:lnTo>
                                          <a:lnTo>
                                            <a:pt x="197" y="3"/>
                                          </a:lnTo>
                                          <a:lnTo>
                                            <a:pt x="217" y="0"/>
                                          </a:lnTo>
                                          <a:lnTo>
                                            <a:pt x="236" y="5"/>
                                          </a:lnTo>
                                          <a:lnTo>
                                            <a:pt x="502" y="126"/>
                                          </a:lnTo>
                                          <a:lnTo>
                                            <a:pt x="518" y="138"/>
                                          </a:lnTo>
                                          <a:lnTo>
                                            <a:pt x="529" y="155"/>
                                          </a:lnTo>
                                          <a:lnTo>
                                            <a:pt x="532" y="174"/>
                                          </a:lnTo>
                                          <a:lnTo>
                                            <a:pt x="527" y="194"/>
                                          </a:lnTo>
                                          <a:lnTo>
                                            <a:pt x="364" y="553"/>
                                          </a:lnTo>
                                          <a:close/>
                                        </a:path>
                                      </a:pathLst>
                                    </a:custGeom>
                                    <a:noFill/>
                                    <a:ln w="12700">
                                      <a:solidFill>
                                        <a:srgbClr val="003263"/>
                                      </a:solidFill>
                                      <a:prstDash val="solid"/>
                                      <a:round/>
                                      <a:headEnd/>
                                      <a:tailEnd/>
                                    </a:ln>
                                  </wps:spPr>
                                  <wps:bodyPr rot="0" vert="horz" wrap="square" lIns="91440" tIns="45720" rIns="91440" bIns="45720" anchor="t" anchorCtr="0" upright="1">
                                    <a:noAutofit/>
                                  </wps:bodyPr>
                                </wps:wsp>
                                <pic:pic xmlns:pic="http://schemas.openxmlformats.org/drawingml/2006/picture">
                                  <pic:nvPicPr>
                                    <pic:cNvPr id="388" name="Picture 158"/>
                                    <pic:cNvPicPr>
                                      <a:picLocks noChangeAspect="1" noChangeArrowheads="1"/>
                                    </pic:cNvPicPr>
                                  </pic:nvPicPr>
                                  <pic:blipFill>
                                    <a:blip r:embed="rId28"/>
                                    <a:srcRect/>
                                    <a:stretch>
                                      <a:fillRect/>
                                    </a:stretch>
                                  </pic:blipFill>
                                  <pic:spPr bwMode="auto">
                                    <a:xfrm>
                                      <a:off x="57" y="0"/>
                                      <a:ext cx="464" cy="546"/>
                                    </a:xfrm>
                                    <a:prstGeom prst="rect">
                                      <a:avLst/>
                                    </a:prstGeom>
                                    <a:noFill/>
                                    <a:ln>
                                      <a:noFill/>
                                    </a:ln>
                                  </pic:spPr>
                                </pic:pic>
                              </wpg:grpSp>
                              <wps:wsp>
                                <wps:cNvPr id="46" name="Text Box 46"/>
                                <wps:cNvSpPr txBox="1"/>
                                <wps:spPr>
                                  <a:xfrm>
                                    <a:off x="0" y="787078"/>
                                    <a:ext cx="1257300" cy="1092200"/>
                                  </a:xfrm>
                                  <a:prstGeom prst="rect">
                                    <a:avLst/>
                                  </a:prstGeom>
                                  <a:noFill/>
                                  <a:ln w="6350">
                                    <a:noFill/>
                                  </a:ln>
                                </wps:spPr>
                                <wps:txbx>
                                  <w:txbxContent>
                                    <w:p w14:paraId="4D91FCD9" w14:textId="627198BE"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68</w:t>
                                      </w:r>
                                    </w:p>
                                    <w:p w14:paraId="749DE247" w14:textId="64BA78CA" w:rsidR="00B36950" w:rsidRDefault="00B36950" w:rsidP="002F125E">
                                      <w:pPr>
                                        <w:jc w:val="center"/>
                                      </w:pPr>
                                      <w:r>
                                        <w:rPr>
                                          <w:rStyle w:val="BodyTextChar"/>
                                          <w:color w:val="003263" w:themeColor="text2"/>
                                          <w:szCs w:val="20"/>
                                        </w:rPr>
                                        <w:t>S</w:t>
                                      </w:r>
                                      <w:r w:rsidRPr="001B24F5">
                                        <w:rPr>
                                          <w:rStyle w:val="BodyTextChar"/>
                                          <w:color w:val="003263" w:themeColor="text2"/>
                                          <w:szCs w:val="20"/>
                                        </w:rPr>
                                        <w:t>urveys completed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F1380D0" id="Group 63" o:spid="_x0000_s1053" style="position:absolute;margin-left:17.8pt;margin-top:-24.6pt;width:215.65pt;height:148.55pt;z-index:251677696;mso-width-relative:margin;mso-height-relative:margin" coordsize="27388,188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">
                      <v:group id="Group 47" o:spid="_x0000_s1054" style="position:absolute;top:578;width:12573;height:18288" coordsize="12573,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7" o:spid="_x0000_s1055" style="position:absolute;left:3175;width:6064;height:6076" coordsize="1300,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AutoShape 75" o:spid="_x0000_s1056" style="position:absolute;left:10;top:10;width:903;height:947;visibility:visible;mso-wrap-style:square;v-text-anchor:top" coordsize="90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" path="m96,701r-23,l73,722r23,l96,701xm148,701r-23,l125,722r23,l148,701xm201,701r-22,l179,722r22,l201,701xm239,425r-166,l73,446r166,l239,425xm253,701r-23,l230,722r23,l253,701xm300,517r-227,l73,538r227,l300,517xm307,701r-23,l284,722r23,l307,701xm355,609r-282,l73,630r282,l355,609xm358,701r-23,l335,722r23,l358,701xm366,163r-296,l70,185r,126l70,333r296,l366,311r-273,l93,185r250,l343,311r23,l366,185r,-1l366,163xm412,701r-23,l389,722r23,l412,701xm465,701r-23,l442,722r23,l465,701xm902,805r-23,l879,826r,23l874,880r-15,25l836,921r-30,5l179,926r18,-16l211,889r9,-23l223,842r,-10l221,826r658,l879,805r-105,l774,646,773,276r,-207l751,49r,30l751,276r-3,370l748,805r-536,l195,808r5,18l201,836r,6l194,875r-20,27l146,920r-35,6l77,920,49,902,30,875,23,842,23,79,75,31r62,58l170,59,200,31r62,58l295,59,325,31r62,58l420,59,450,31r62,58l545,59,575,31r62,58l670,59,700,31r51,48l751,49,732,31,700,,637,59,607,31,575,,512,59,483,31,450,,387,59,358,31,325,,261,59,231,31,198,,136,59,106,31,73,,,69,,840r9,42l33,916r35,22l111,947r695,l844,939r20,-13l875,919r20,-31l902,849r,-23l902,805xe" fillcolor="#003263" stroked="f">
                            <v:path arrowok="t" o:connecttype="custom" o:connectlocs="73,732;148,711;148,732;179,711;201,711;73,456;253,711;253,732;73,527;300,527;284,732;355,619;355,640;335,711;358,711;70,195;366,343;93,195;366,321;366,173;389,732;465,711;465,732;879,815;874,890;806,936;211,899;223,842;879,815;773,286;751,89;748,815;200,836;194,885;111,936;30,885;75,41;200,41;325,41;450,41;575,41;700,41;732,41;607,41;483,41;358,41;231,41;106,41;0,850;68,948;844,949;895,898;902,815" o:connectangles="0,0,0,0,0,0,0,0,0,0,0,0,0,0,0,0,0,0,0,0,0,0,0,0,0,0,0,0,0,0,0,0,0,0,0,0,0,0,0,0,0,0,0,0,0,0,0,0,0,0,0,0,0"/>
                          </v:shape>
                          <v:shape id="AutoShape 76" o:spid="_x0000_s1057" style="position:absolute;left:10;top:10;width:903;height:947;visibility:visible;mso-wrap-style:square;v-text-anchor:top" coordsize="903,9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" path="m773,276r,-207l700,,637,59,575,,512,59,450,,387,59,325,,261,59,198,,136,59,73,,,69,,840r9,42l33,916r35,22l111,947r2,l125,947r637,l806,947r38,-8l875,919r20,-31l902,849r,-33l902,805r-128,l774,646t-26,l748,805r-536,l195,808r3,12l200,826r1,10l201,842r-7,33l174,902r-28,18l111,926,77,920,49,902,30,875,23,842,23,79,75,31r62,58l200,31r62,58l325,31r62,58l450,31r62,58l575,31r62,58l700,31r51,48l751,258t55,668l179,926r18,-16l211,889r9,-23l223,840r,-4l223,832r-2,-6l879,826r,23l874,880r-15,25l836,921r-30,5xe" filled="f" strokecolor="#003263" strokeweight=".36161mm">
                            <v:path arrowok="t" o:connecttype="custom" o:connectlocs="773,79;637,69;512,69;387,69;261,69;136,69;0,79;9,892;68,948;113,957;762,957;844,949;895,898;902,826;774,815;748,656;212,815;198,830;201,846;194,885;146,930;77,930;30,885;23,89;137,99;262,99;387,99;512,99;637,99;751,89;806,936;197,920;220,876;223,846;221,836;879,859;859,915;806,936" o:connectangles="0,0,0,0,0,0,0,0,0,0,0,0,0,0,0,0,0,0,0,0,0,0,0,0,0,0,0,0,0,0,0,0,0,0,0,0,0,0"/>
                          </v:shape>
                          <v:shape id="Freeform 77" o:spid="_x0000_s1058" style="position:absolute;left:711;top:105;width:182;height:651;visibility:visible;mso-wrap-style:square;v-text-anchor:top" coordsize="18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" path="m139,l20,67,,651r181,l139,xe" stroked="f">
                            <v:path arrowok="t" o:connecttype="custom" o:connectlocs="139,105;20,172;0,756;181,756;139,105" o:connectangles="0,0,0,0,0"/>
                          </v:shape>
                          <v:shape id="AutoShape 78" o:spid="_x0000_s1059" style="position:absolute;left:567;top:12;width:732;height:749;visibility:visible;mso-wrap-style:square;v-text-anchor:top" coordsize="73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" path="m345,642r-36,l309,676r36,l345,642xm421,642r-36,l385,676r36,l421,642xm732,298r-2,-4l725,289r-5,-5l697,265r,72l697,694,666,668r,47l67,715,91,694,293,519r145,l666,715r,-47l492,519,473,503r25,-18l697,337r,-72l666,240r,44l663,284r,35l440,485r-147,l262,461r,42l38,694r,-357l262,503r,-42l96,337,72,319r591,l663,284r-596,l355,44,666,284r,-44l582,171,400,34,354,,8,289r-5,2l,296,,742r8,7l725,749r7,-7l732,715r,-21l732,337r,-18l732,298xe" fillcolor="#003263" stroked="f">
                            <v:path arrowok="t" o:connecttype="custom" o:connectlocs="309,655;345,689;421,655;385,689;421,655;730,307;720,297;697,350;666,681;67,728;293,532;666,728;492,532;498,498;697,278;666,297;663,332;293,498;262,516;38,350;262,474;72,332;663,297;355,57;666,253;400,47;8,302;0,309;8,762;732,755;732,707;732,332" o:connectangles="0,0,0,0,0,0,0,0,0,0,0,0,0,0,0,0,0,0,0,0,0,0,0,0,0,0,0,0,0,0,0,0"/>
                          </v:shape>
                        </v:group>
                        <v:shape id="Text Box 43" o:spid="_x0000_s1060" type="#_x0000_t202" style="position:absolute;top:7366;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4C7E7A97" w14:textId="24749995" w:rsidR="00B36950" w:rsidRDefault="00B36950" w:rsidP="00A034BA">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50</w:t>
                                </w:r>
                              </w:p>
                              <w:p w14:paraId="2B31E0DA" w14:textId="64F6F63F" w:rsidR="00B36950" w:rsidRDefault="00B36950" w:rsidP="00A034BA">
                                <w:pPr>
                                  <w:jc w:val="center"/>
                                </w:pPr>
                                <w:r w:rsidRPr="00334968">
                                  <w:rPr>
                                    <w:color w:val="003263" w:themeColor="text2"/>
                                    <w:w w:val="105"/>
                                  </w:rPr>
                                  <w:t>Online written submissions</w:t>
                                </w:r>
                              </w:p>
                            </w:txbxContent>
                          </v:textbox>
                        </v:shape>
                      </v:group>
                      <v:group id="Group 53" o:spid="_x0000_s1061" style="position:absolute;left:14815;width:12573;height:18792" coordsize="12573,18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group id="Group 386" o:spid="_x0000_s1062" style="position:absolute;left:3240;width:5599;height:6586" coordorigin="10" coordsize="532,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shape id="Freeform 157" o:spid="_x0000_s1063" style="position:absolute;left:10;top:16;width:532;height:583;visibility:visible;mso-wrap-style:square;v-text-anchor:top" coordsize="532,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" path="m364,553r-12,17l335,580r-20,3l295,579,30,458,14,446,3,429,,409,5,389,168,30,180,14,197,3,217,r19,5l502,126r16,12l529,155r3,19l527,194,364,553xe" filled="f" strokecolor="#003263" strokeweight="1pt">
                            <v:path arrowok="t" o:connecttype="custom" o:connectlocs="364,569;352,586;335,596;315,599;295,595;30,474;14,462;3,445;0,425;5,405;168,46;180,30;197,19;217,16;236,21;502,142;518,154;529,171;532,190;527,210;364,569" o:connectangles="0,0,0,0,0,0,0,0,0,0,0,0,0,0,0,0,0,0,0,0,0"/>
                          </v:shape>
                          <v:shape id="Picture 158" o:spid="_x0000_s1064" type="#_x0000_t75" style="position:absolute;left:57;width:464;height: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">
                            <v:imagedata r:id="rId29" o:title=""/>
                          </v:shape>
                        </v:group>
                        <v:shape id="Text Box 46" o:spid="_x0000_s1065" type="#_x0000_t202" style="position:absolute;top:7870;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4D91FCD9" w14:textId="627198BE"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68</w:t>
                                </w:r>
                              </w:p>
                              <w:p w14:paraId="749DE247" w14:textId="64BA78CA" w:rsidR="00B36950" w:rsidRDefault="00B36950" w:rsidP="002F125E">
                                <w:pPr>
                                  <w:jc w:val="center"/>
                                </w:pPr>
                                <w:r>
                                  <w:rPr>
                                    <w:rStyle w:val="BodyTextChar"/>
                                    <w:color w:val="003263" w:themeColor="text2"/>
                                    <w:szCs w:val="20"/>
                                  </w:rPr>
                                  <w:t>S</w:t>
                                </w:r>
                                <w:r w:rsidRPr="001B24F5">
                                  <w:rPr>
                                    <w:rStyle w:val="BodyTextChar"/>
                                    <w:color w:val="003263" w:themeColor="text2"/>
                                    <w:szCs w:val="20"/>
                                  </w:rPr>
                                  <w:t>urveys completed</w:t>
                                </w:r>
                              </w:p>
                            </w:txbxContent>
                          </v:textbox>
                        </v:shape>
                      </v:group>
                    </v:group>
                  </w:pict>
                </mc:Fallback>
              </mc:AlternateContent>
            </w:r>
          </w:p>
        </w:tc>
        <w:tc>
          <w:tcPr>
            <w:tcW w:w="2383" w:type="dxa"/>
            <w:vAlign w:val="center"/>
          </w:tcPr>
          <w:p w14:paraId="0348D212" w14:textId="66275122" w:rsidR="00492C5D" w:rsidRPr="00984411" w:rsidRDefault="00492C5D" w:rsidP="00984411">
            <w:pPr>
              <w:pStyle w:val="BodyText"/>
              <w:jc w:val="center"/>
              <w:rPr>
                <w:rFonts w:asciiTheme="majorHAnsi" w:hAnsiTheme="majorHAnsi" w:cstheme="majorHAnsi"/>
                <w:b/>
                <w:bCs/>
                <w:color w:val="003263" w:themeColor="text2"/>
                <w:sz w:val="56"/>
                <w:szCs w:val="56"/>
              </w:rPr>
            </w:pPr>
          </w:p>
        </w:tc>
      </w:tr>
      <w:tr w:rsidR="008B57AF" w:rsidRPr="008B57AF" w14:paraId="1E16D30C" w14:textId="77777777" w:rsidTr="005C47CE">
        <w:tblPrEx>
          <w:tblBorders>
            <w:top w:val="none" w:sz="0" w:space="0" w:color="auto"/>
            <w:bottom w:val="none" w:sz="0" w:space="0" w:color="auto"/>
            <w:insideH w:val="none" w:sz="0" w:space="0" w:color="auto"/>
          </w:tblBorders>
        </w:tblPrEx>
        <w:trPr>
          <w:gridAfter w:val="1"/>
          <w:wAfter w:w="82" w:type="dxa"/>
          <w:trHeight w:val="1037"/>
          <w:jc w:val="center"/>
        </w:trPr>
        <w:tc>
          <w:tcPr>
            <w:tcW w:w="2552" w:type="dxa"/>
            <w:gridSpan w:val="2"/>
          </w:tcPr>
          <w:p w14:paraId="5189E9CD" w14:textId="279E0DF3" w:rsidR="008B57AF" w:rsidRPr="00984411" w:rsidRDefault="008B57AF" w:rsidP="00984411">
            <w:pPr>
              <w:pStyle w:val="BodyText"/>
              <w:jc w:val="center"/>
              <w:rPr>
                <w:color w:val="003263" w:themeColor="text2"/>
                <w:w w:val="105"/>
              </w:rPr>
            </w:pPr>
          </w:p>
        </w:tc>
        <w:tc>
          <w:tcPr>
            <w:tcW w:w="2383" w:type="dxa"/>
          </w:tcPr>
          <w:p w14:paraId="32DB31EB" w14:textId="337C9A58" w:rsidR="008B57AF" w:rsidRPr="00984411" w:rsidRDefault="008B57AF" w:rsidP="00984411">
            <w:pPr>
              <w:pStyle w:val="BodyText"/>
              <w:jc w:val="center"/>
              <w:rPr>
                <w:color w:val="003263" w:themeColor="text2"/>
                <w:w w:val="105"/>
              </w:rPr>
            </w:pPr>
          </w:p>
        </w:tc>
      </w:tr>
      <w:tr w:rsidR="00C91981" w14:paraId="24CFBA07" w14:textId="77777777" w:rsidTr="005C47CE">
        <w:trPr>
          <w:gridAfter w:val="1"/>
          <w:wAfter w:w="82" w:type="dxa"/>
          <w:trHeight w:val="1612"/>
          <w:jc w:val="center"/>
        </w:trPr>
        <w:tc>
          <w:tcPr>
            <w:tcW w:w="2552" w:type="dxa"/>
            <w:gridSpan w:val="2"/>
            <w:tcBorders>
              <w:top w:val="nil"/>
              <w:bottom w:val="nil"/>
            </w:tcBorders>
            <w:vAlign w:val="center"/>
          </w:tcPr>
          <w:p w14:paraId="18B1CB36" w14:textId="0D3808D3" w:rsidR="00C91981" w:rsidRDefault="00F4792C" w:rsidP="00334968">
            <w:pPr>
              <w:pStyle w:val="BodyText"/>
              <w:spacing w:after="0" w:line="240" w:lineRule="auto"/>
              <w:jc w:val="center"/>
            </w:pPr>
            <w:r>
              <w:rPr>
                <w:noProof/>
              </w:rPr>
              <mc:AlternateContent>
                <mc:Choice Requires="wpg">
                  <w:drawing>
                    <wp:anchor distT="0" distB="0" distL="114300" distR="114300" simplePos="0" relativeHeight="251695104" behindDoc="0" locked="0" layoutInCell="1" allowOverlap="1" wp14:anchorId="39B74A8A" wp14:editId="4E99AED2">
                      <wp:simplePos x="0" y="0"/>
                      <wp:positionH relativeFrom="column">
                        <wp:posOffset>283515</wp:posOffset>
                      </wp:positionH>
                      <wp:positionV relativeFrom="paragraph">
                        <wp:posOffset>517019</wp:posOffset>
                      </wp:positionV>
                      <wp:extent cx="2773340" cy="1716929"/>
                      <wp:effectExtent l="0" t="0" r="0" b="0"/>
                      <wp:wrapNone/>
                      <wp:docPr id="69" name="Group 69"/>
                      <wp:cNvGraphicFramePr/>
                      <a:graphic xmlns:a="http://schemas.openxmlformats.org/drawingml/2006/main">
                        <a:graphicData uri="http://schemas.microsoft.com/office/word/2010/wordprocessingGroup">
                          <wpg:wgp>
                            <wpg:cNvGrpSpPr/>
                            <wpg:grpSpPr>
                              <a:xfrm>
                                <a:off x="0" y="0"/>
                                <a:ext cx="2773340" cy="1716929"/>
                                <a:chOff x="0" y="0"/>
                                <a:chExt cx="2773340" cy="1716929"/>
                              </a:xfrm>
                            </wpg:grpSpPr>
                            <wpg:grpSp>
                              <wpg:cNvPr id="68" name="Group 68"/>
                              <wpg:cNvGrpSpPr/>
                              <wpg:grpSpPr>
                                <a:xfrm>
                                  <a:off x="0" y="0"/>
                                  <a:ext cx="1257056" cy="1716929"/>
                                  <a:chOff x="0" y="0"/>
                                  <a:chExt cx="1257056" cy="1716929"/>
                                </a:xfrm>
                              </wpg:grpSpPr>
                              <wpg:grpSp>
                                <wpg:cNvPr id="23" name="Group 23"/>
                                <wpg:cNvGrpSpPr>
                                  <a:grpSpLocks/>
                                </wpg:cNvGrpSpPr>
                                <wpg:grpSpPr bwMode="auto">
                                  <a:xfrm>
                                    <a:off x="312517" y="0"/>
                                    <a:ext cx="572135" cy="582295"/>
                                    <a:chOff x="5" y="5"/>
                                    <a:chExt cx="902" cy="918"/>
                                  </a:xfrm>
                                </wpg:grpSpPr>
                                <wps:wsp>
                                  <wps:cNvPr id="25" name="AutoShape 93"/>
                                  <wps:cNvSpPr>
                                    <a:spLocks/>
                                  </wps:cNvSpPr>
                                  <wps:spPr bwMode="auto">
                                    <a:xfrm>
                                      <a:off x="5" y="5"/>
                                      <a:ext cx="902" cy="900"/>
                                    </a:xfrm>
                                    <a:custGeom>
                                      <a:avLst/>
                                      <a:gdLst>
                                        <a:gd name="T0" fmla="*/ 163 w 902"/>
                                        <a:gd name="T1" fmla="*/ 793 h 900"/>
                                        <a:gd name="T2" fmla="*/ 158 w 902"/>
                                        <a:gd name="T3" fmla="*/ 900 h 900"/>
                                        <a:gd name="T4" fmla="*/ 739 w 902"/>
                                        <a:gd name="T5" fmla="*/ 905 h 900"/>
                                        <a:gd name="T6" fmla="*/ 744 w 902"/>
                                        <a:gd name="T7" fmla="*/ 883 h 900"/>
                                        <a:gd name="T8" fmla="*/ 180 w 902"/>
                                        <a:gd name="T9" fmla="*/ 815 h 900"/>
                                        <a:gd name="T10" fmla="*/ 744 w 902"/>
                                        <a:gd name="T11" fmla="*/ 798 h 900"/>
                                        <a:gd name="T12" fmla="*/ 744 w 902"/>
                                        <a:gd name="T13" fmla="*/ 815 h 900"/>
                                        <a:gd name="T14" fmla="*/ 721 w 902"/>
                                        <a:gd name="T15" fmla="*/ 883 h 900"/>
                                        <a:gd name="T16" fmla="*/ 744 w 902"/>
                                        <a:gd name="T17" fmla="*/ 815 h 900"/>
                                        <a:gd name="T18" fmla="*/ 381 w 902"/>
                                        <a:gd name="T19" fmla="*/ 680 h 900"/>
                                        <a:gd name="T20" fmla="*/ 385 w 902"/>
                                        <a:gd name="T21" fmla="*/ 793 h 900"/>
                                        <a:gd name="T22" fmla="*/ 521 w 902"/>
                                        <a:gd name="T23" fmla="*/ 680 h 900"/>
                                        <a:gd name="T24" fmla="*/ 516 w 902"/>
                                        <a:gd name="T25" fmla="*/ 793 h 900"/>
                                        <a:gd name="T26" fmla="*/ 521 w 902"/>
                                        <a:gd name="T27" fmla="*/ 680 h 900"/>
                                        <a:gd name="T28" fmla="*/ 34 w 902"/>
                                        <a:gd name="T29" fmla="*/ 5 h 900"/>
                                        <a:gd name="T30" fmla="*/ 10 w 902"/>
                                        <a:gd name="T31" fmla="*/ 15 h 900"/>
                                        <a:gd name="T32" fmla="*/ 0 w 902"/>
                                        <a:gd name="T33" fmla="*/ 39 h 900"/>
                                        <a:gd name="T34" fmla="*/ 3 w 902"/>
                                        <a:gd name="T35" fmla="*/ 659 h 900"/>
                                        <a:gd name="T36" fmla="*/ 21 w 902"/>
                                        <a:gd name="T37" fmla="*/ 677 h 900"/>
                                        <a:gd name="T38" fmla="*/ 868 w 902"/>
                                        <a:gd name="T39" fmla="*/ 680 h 900"/>
                                        <a:gd name="T40" fmla="*/ 892 w 902"/>
                                        <a:gd name="T41" fmla="*/ 670 h 900"/>
                                        <a:gd name="T42" fmla="*/ 899 w 902"/>
                                        <a:gd name="T43" fmla="*/ 658 h 900"/>
                                        <a:gd name="T44" fmla="*/ 23 w 902"/>
                                        <a:gd name="T45" fmla="*/ 652 h 900"/>
                                        <a:gd name="T46" fmla="*/ 902 w 902"/>
                                        <a:gd name="T47" fmla="*/ 590 h 900"/>
                                        <a:gd name="T48" fmla="*/ 23 w 902"/>
                                        <a:gd name="T49" fmla="*/ 568 h 900"/>
                                        <a:gd name="T50" fmla="*/ 28 w 902"/>
                                        <a:gd name="T51" fmla="*/ 28 h 900"/>
                                        <a:gd name="T52" fmla="*/ 899 w 902"/>
                                        <a:gd name="T53" fmla="*/ 26 h 900"/>
                                        <a:gd name="T54" fmla="*/ 881 w 902"/>
                                        <a:gd name="T55" fmla="*/ 8 h 900"/>
                                        <a:gd name="T56" fmla="*/ 902 w 902"/>
                                        <a:gd name="T57" fmla="*/ 590 h 900"/>
                                        <a:gd name="T58" fmla="*/ 879 w 902"/>
                                        <a:gd name="T59" fmla="*/ 652 h 900"/>
                                        <a:gd name="T60" fmla="*/ 899 w 902"/>
                                        <a:gd name="T61" fmla="*/ 658 h 900"/>
                                        <a:gd name="T62" fmla="*/ 902 w 902"/>
                                        <a:gd name="T63" fmla="*/ 590 h 900"/>
                                        <a:gd name="T64" fmla="*/ 874 w 902"/>
                                        <a:gd name="T65" fmla="*/ 28 h 900"/>
                                        <a:gd name="T66" fmla="*/ 879 w 902"/>
                                        <a:gd name="T67" fmla="*/ 568 h 900"/>
                                        <a:gd name="T68" fmla="*/ 902 w 902"/>
                                        <a:gd name="T69" fmla="*/ 39 h 900"/>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02" h="900">
                                          <a:moveTo>
                                            <a:pt x="739" y="788"/>
                                          </a:moveTo>
                                          <a:lnTo>
                                            <a:pt x="163" y="788"/>
                                          </a:lnTo>
                                          <a:lnTo>
                                            <a:pt x="158" y="793"/>
                                          </a:lnTo>
                                          <a:lnTo>
                                            <a:pt x="158" y="895"/>
                                          </a:lnTo>
                                          <a:lnTo>
                                            <a:pt x="163" y="900"/>
                                          </a:lnTo>
                                          <a:lnTo>
                                            <a:pt x="739" y="900"/>
                                          </a:lnTo>
                                          <a:lnTo>
                                            <a:pt x="744" y="895"/>
                                          </a:lnTo>
                                          <a:lnTo>
                                            <a:pt x="744" y="878"/>
                                          </a:lnTo>
                                          <a:lnTo>
                                            <a:pt x="180" y="878"/>
                                          </a:lnTo>
                                          <a:lnTo>
                                            <a:pt x="180" y="810"/>
                                          </a:lnTo>
                                          <a:lnTo>
                                            <a:pt x="744" y="810"/>
                                          </a:lnTo>
                                          <a:lnTo>
                                            <a:pt x="744" y="793"/>
                                          </a:lnTo>
                                          <a:lnTo>
                                            <a:pt x="739" y="788"/>
                                          </a:lnTo>
                                          <a:close/>
                                          <a:moveTo>
                                            <a:pt x="744" y="810"/>
                                          </a:moveTo>
                                          <a:lnTo>
                                            <a:pt x="721" y="810"/>
                                          </a:lnTo>
                                          <a:lnTo>
                                            <a:pt x="721" y="878"/>
                                          </a:lnTo>
                                          <a:lnTo>
                                            <a:pt x="744" y="878"/>
                                          </a:lnTo>
                                          <a:lnTo>
                                            <a:pt x="744" y="810"/>
                                          </a:lnTo>
                                          <a:close/>
                                          <a:moveTo>
                                            <a:pt x="404" y="675"/>
                                          </a:moveTo>
                                          <a:lnTo>
                                            <a:pt x="381" y="675"/>
                                          </a:lnTo>
                                          <a:lnTo>
                                            <a:pt x="362" y="788"/>
                                          </a:lnTo>
                                          <a:lnTo>
                                            <a:pt x="385" y="788"/>
                                          </a:lnTo>
                                          <a:lnTo>
                                            <a:pt x="404" y="675"/>
                                          </a:lnTo>
                                          <a:close/>
                                          <a:moveTo>
                                            <a:pt x="521" y="675"/>
                                          </a:moveTo>
                                          <a:lnTo>
                                            <a:pt x="498" y="675"/>
                                          </a:lnTo>
                                          <a:lnTo>
                                            <a:pt x="516" y="788"/>
                                          </a:lnTo>
                                          <a:lnTo>
                                            <a:pt x="539" y="788"/>
                                          </a:lnTo>
                                          <a:lnTo>
                                            <a:pt x="521" y="675"/>
                                          </a:lnTo>
                                          <a:close/>
                                          <a:moveTo>
                                            <a:pt x="868" y="0"/>
                                          </a:moveTo>
                                          <a:lnTo>
                                            <a:pt x="34" y="0"/>
                                          </a:lnTo>
                                          <a:lnTo>
                                            <a:pt x="21" y="3"/>
                                          </a:lnTo>
                                          <a:lnTo>
                                            <a:pt x="10" y="10"/>
                                          </a:lnTo>
                                          <a:lnTo>
                                            <a:pt x="3" y="21"/>
                                          </a:lnTo>
                                          <a:lnTo>
                                            <a:pt x="0" y="34"/>
                                          </a:lnTo>
                                          <a:lnTo>
                                            <a:pt x="0" y="641"/>
                                          </a:lnTo>
                                          <a:lnTo>
                                            <a:pt x="3" y="654"/>
                                          </a:lnTo>
                                          <a:lnTo>
                                            <a:pt x="10" y="665"/>
                                          </a:lnTo>
                                          <a:lnTo>
                                            <a:pt x="21" y="672"/>
                                          </a:lnTo>
                                          <a:lnTo>
                                            <a:pt x="34" y="675"/>
                                          </a:lnTo>
                                          <a:lnTo>
                                            <a:pt x="868" y="675"/>
                                          </a:lnTo>
                                          <a:lnTo>
                                            <a:pt x="881" y="672"/>
                                          </a:lnTo>
                                          <a:lnTo>
                                            <a:pt x="892" y="665"/>
                                          </a:lnTo>
                                          <a:lnTo>
                                            <a:pt x="899" y="654"/>
                                          </a:lnTo>
                                          <a:lnTo>
                                            <a:pt x="899" y="653"/>
                                          </a:lnTo>
                                          <a:lnTo>
                                            <a:pt x="28" y="653"/>
                                          </a:lnTo>
                                          <a:lnTo>
                                            <a:pt x="23" y="647"/>
                                          </a:lnTo>
                                          <a:lnTo>
                                            <a:pt x="23" y="585"/>
                                          </a:lnTo>
                                          <a:lnTo>
                                            <a:pt x="902" y="585"/>
                                          </a:lnTo>
                                          <a:lnTo>
                                            <a:pt x="902" y="563"/>
                                          </a:lnTo>
                                          <a:lnTo>
                                            <a:pt x="23" y="563"/>
                                          </a:lnTo>
                                          <a:lnTo>
                                            <a:pt x="23" y="28"/>
                                          </a:lnTo>
                                          <a:lnTo>
                                            <a:pt x="28" y="23"/>
                                          </a:lnTo>
                                          <a:lnTo>
                                            <a:pt x="899" y="23"/>
                                          </a:lnTo>
                                          <a:lnTo>
                                            <a:pt x="899" y="21"/>
                                          </a:lnTo>
                                          <a:lnTo>
                                            <a:pt x="892" y="10"/>
                                          </a:lnTo>
                                          <a:lnTo>
                                            <a:pt x="881" y="3"/>
                                          </a:lnTo>
                                          <a:lnTo>
                                            <a:pt x="868" y="0"/>
                                          </a:lnTo>
                                          <a:close/>
                                          <a:moveTo>
                                            <a:pt x="902" y="585"/>
                                          </a:moveTo>
                                          <a:lnTo>
                                            <a:pt x="879" y="585"/>
                                          </a:lnTo>
                                          <a:lnTo>
                                            <a:pt x="879" y="647"/>
                                          </a:lnTo>
                                          <a:lnTo>
                                            <a:pt x="874" y="653"/>
                                          </a:lnTo>
                                          <a:lnTo>
                                            <a:pt x="899" y="653"/>
                                          </a:lnTo>
                                          <a:lnTo>
                                            <a:pt x="902" y="641"/>
                                          </a:lnTo>
                                          <a:lnTo>
                                            <a:pt x="902" y="585"/>
                                          </a:lnTo>
                                          <a:close/>
                                          <a:moveTo>
                                            <a:pt x="899" y="23"/>
                                          </a:moveTo>
                                          <a:lnTo>
                                            <a:pt x="874" y="23"/>
                                          </a:lnTo>
                                          <a:lnTo>
                                            <a:pt x="879" y="28"/>
                                          </a:lnTo>
                                          <a:lnTo>
                                            <a:pt x="879" y="563"/>
                                          </a:lnTo>
                                          <a:lnTo>
                                            <a:pt x="902" y="563"/>
                                          </a:lnTo>
                                          <a:lnTo>
                                            <a:pt x="902" y="34"/>
                                          </a:lnTo>
                                          <a:lnTo>
                                            <a:pt x="899" y="23"/>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AutoShape 94"/>
                                  <wps:cNvSpPr>
                                    <a:spLocks/>
                                  </wps:cNvSpPr>
                                  <wps:spPr bwMode="auto">
                                    <a:xfrm>
                                      <a:off x="5" y="23"/>
                                      <a:ext cx="902" cy="900"/>
                                    </a:xfrm>
                                    <a:custGeom>
                                      <a:avLst/>
                                      <a:gdLst>
                                        <a:gd name="T0" fmla="*/ 34 w 902"/>
                                        <a:gd name="T1" fmla="*/ 5 h 900"/>
                                        <a:gd name="T2" fmla="*/ 10 w 902"/>
                                        <a:gd name="T3" fmla="*/ 15 h 900"/>
                                        <a:gd name="T4" fmla="*/ 0 w 902"/>
                                        <a:gd name="T5" fmla="*/ 39 h 900"/>
                                        <a:gd name="T6" fmla="*/ 0 w 902"/>
                                        <a:gd name="T7" fmla="*/ 646 h 900"/>
                                        <a:gd name="T8" fmla="*/ 10 w 902"/>
                                        <a:gd name="T9" fmla="*/ 670 h 900"/>
                                        <a:gd name="T10" fmla="*/ 34 w 902"/>
                                        <a:gd name="T11" fmla="*/ 680 h 900"/>
                                        <a:gd name="T12" fmla="*/ 362 w 902"/>
                                        <a:gd name="T13" fmla="*/ 793 h 900"/>
                                        <a:gd name="T14" fmla="*/ 163 w 902"/>
                                        <a:gd name="T15" fmla="*/ 793 h 900"/>
                                        <a:gd name="T16" fmla="*/ 158 w 902"/>
                                        <a:gd name="T17" fmla="*/ 804 h 900"/>
                                        <a:gd name="T18" fmla="*/ 158 w 902"/>
                                        <a:gd name="T19" fmla="*/ 900 h 900"/>
                                        <a:gd name="T20" fmla="*/ 169 w 902"/>
                                        <a:gd name="T21" fmla="*/ 905 h 900"/>
                                        <a:gd name="T22" fmla="*/ 739 w 902"/>
                                        <a:gd name="T23" fmla="*/ 905 h 900"/>
                                        <a:gd name="T24" fmla="*/ 744 w 902"/>
                                        <a:gd name="T25" fmla="*/ 894 h 900"/>
                                        <a:gd name="T26" fmla="*/ 744 w 902"/>
                                        <a:gd name="T27" fmla="*/ 798 h 900"/>
                                        <a:gd name="T28" fmla="*/ 733 w 902"/>
                                        <a:gd name="T29" fmla="*/ 793 h 900"/>
                                        <a:gd name="T30" fmla="*/ 521 w 902"/>
                                        <a:gd name="T31" fmla="*/ 680 h 900"/>
                                        <a:gd name="T32" fmla="*/ 881 w 902"/>
                                        <a:gd name="T33" fmla="*/ 677 h 900"/>
                                        <a:gd name="T34" fmla="*/ 899 w 902"/>
                                        <a:gd name="T35" fmla="*/ 659 h 900"/>
                                        <a:gd name="T36" fmla="*/ 902 w 902"/>
                                        <a:gd name="T37" fmla="*/ 579 h 900"/>
                                        <a:gd name="T38" fmla="*/ 899 w 902"/>
                                        <a:gd name="T39" fmla="*/ 26 h 900"/>
                                        <a:gd name="T40" fmla="*/ 881 w 902"/>
                                        <a:gd name="T41" fmla="*/ 8 h 900"/>
                                        <a:gd name="T42" fmla="*/ 530 w 902"/>
                                        <a:gd name="T43" fmla="*/ 815 h 900"/>
                                        <a:gd name="T44" fmla="*/ 721 w 902"/>
                                        <a:gd name="T45" fmla="*/ 883 h 900"/>
                                        <a:gd name="T46" fmla="*/ 180 w 902"/>
                                        <a:gd name="T47" fmla="*/ 815 h 900"/>
                                        <a:gd name="T48" fmla="*/ 530 w 902"/>
                                        <a:gd name="T49" fmla="*/ 815 h 900"/>
                                        <a:gd name="T50" fmla="*/ 404 w 902"/>
                                        <a:gd name="T51" fmla="*/ 680 h 900"/>
                                        <a:gd name="T52" fmla="*/ 516 w 902"/>
                                        <a:gd name="T53" fmla="*/ 793 h 900"/>
                                        <a:gd name="T54" fmla="*/ 879 w 902"/>
                                        <a:gd name="T55" fmla="*/ 646 h 900"/>
                                        <a:gd name="T56" fmla="*/ 874 w 902"/>
                                        <a:gd name="T57" fmla="*/ 658 h 900"/>
                                        <a:gd name="T58" fmla="*/ 507 w 902"/>
                                        <a:gd name="T59" fmla="*/ 658 h 900"/>
                                        <a:gd name="T60" fmla="*/ 34 w 902"/>
                                        <a:gd name="T61" fmla="*/ 658 h 900"/>
                                        <a:gd name="T62" fmla="*/ 23 w 902"/>
                                        <a:gd name="T63" fmla="*/ 652 h 900"/>
                                        <a:gd name="T64" fmla="*/ 23 w 902"/>
                                        <a:gd name="T65" fmla="*/ 590 h 900"/>
                                        <a:gd name="T66" fmla="*/ 879 w 902"/>
                                        <a:gd name="T67" fmla="*/ 646 h 900"/>
                                        <a:gd name="T68" fmla="*/ 23 w 902"/>
                                        <a:gd name="T69" fmla="*/ 568 h 900"/>
                                        <a:gd name="T70" fmla="*/ 23 w 902"/>
                                        <a:gd name="T71" fmla="*/ 33 h 900"/>
                                        <a:gd name="T72" fmla="*/ 34 w 902"/>
                                        <a:gd name="T73" fmla="*/ 28 h 900"/>
                                        <a:gd name="T74" fmla="*/ 874 w 902"/>
                                        <a:gd name="T75" fmla="*/ 28 h 900"/>
                                        <a:gd name="T76" fmla="*/ 879 w 902"/>
                                        <a:gd name="T77" fmla="*/ 39 h 90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902" h="900">
                                          <a:moveTo>
                                            <a:pt x="868" y="0"/>
                                          </a:moveTo>
                                          <a:lnTo>
                                            <a:pt x="34" y="0"/>
                                          </a:lnTo>
                                          <a:lnTo>
                                            <a:pt x="21" y="3"/>
                                          </a:lnTo>
                                          <a:lnTo>
                                            <a:pt x="10" y="10"/>
                                          </a:lnTo>
                                          <a:lnTo>
                                            <a:pt x="3" y="21"/>
                                          </a:lnTo>
                                          <a:lnTo>
                                            <a:pt x="0" y="34"/>
                                          </a:lnTo>
                                          <a:lnTo>
                                            <a:pt x="0" y="574"/>
                                          </a:lnTo>
                                          <a:lnTo>
                                            <a:pt x="0" y="641"/>
                                          </a:lnTo>
                                          <a:lnTo>
                                            <a:pt x="3" y="654"/>
                                          </a:lnTo>
                                          <a:lnTo>
                                            <a:pt x="10" y="665"/>
                                          </a:lnTo>
                                          <a:lnTo>
                                            <a:pt x="21" y="672"/>
                                          </a:lnTo>
                                          <a:lnTo>
                                            <a:pt x="34" y="675"/>
                                          </a:lnTo>
                                          <a:lnTo>
                                            <a:pt x="381" y="675"/>
                                          </a:lnTo>
                                          <a:lnTo>
                                            <a:pt x="362" y="788"/>
                                          </a:lnTo>
                                          <a:lnTo>
                                            <a:pt x="169" y="788"/>
                                          </a:lnTo>
                                          <a:lnTo>
                                            <a:pt x="163" y="788"/>
                                          </a:lnTo>
                                          <a:lnTo>
                                            <a:pt x="158" y="793"/>
                                          </a:lnTo>
                                          <a:lnTo>
                                            <a:pt x="158" y="799"/>
                                          </a:lnTo>
                                          <a:lnTo>
                                            <a:pt x="158" y="889"/>
                                          </a:lnTo>
                                          <a:lnTo>
                                            <a:pt x="158" y="895"/>
                                          </a:lnTo>
                                          <a:lnTo>
                                            <a:pt x="163" y="900"/>
                                          </a:lnTo>
                                          <a:lnTo>
                                            <a:pt x="169" y="900"/>
                                          </a:lnTo>
                                          <a:lnTo>
                                            <a:pt x="733" y="900"/>
                                          </a:lnTo>
                                          <a:lnTo>
                                            <a:pt x="739" y="900"/>
                                          </a:lnTo>
                                          <a:lnTo>
                                            <a:pt x="744" y="895"/>
                                          </a:lnTo>
                                          <a:lnTo>
                                            <a:pt x="744" y="889"/>
                                          </a:lnTo>
                                          <a:lnTo>
                                            <a:pt x="744" y="799"/>
                                          </a:lnTo>
                                          <a:lnTo>
                                            <a:pt x="744" y="793"/>
                                          </a:lnTo>
                                          <a:lnTo>
                                            <a:pt x="739" y="788"/>
                                          </a:lnTo>
                                          <a:lnTo>
                                            <a:pt x="733" y="788"/>
                                          </a:lnTo>
                                          <a:lnTo>
                                            <a:pt x="539" y="788"/>
                                          </a:lnTo>
                                          <a:lnTo>
                                            <a:pt x="521" y="675"/>
                                          </a:lnTo>
                                          <a:lnTo>
                                            <a:pt x="868" y="675"/>
                                          </a:lnTo>
                                          <a:lnTo>
                                            <a:pt x="881" y="672"/>
                                          </a:lnTo>
                                          <a:lnTo>
                                            <a:pt x="892" y="665"/>
                                          </a:lnTo>
                                          <a:lnTo>
                                            <a:pt x="899" y="654"/>
                                          </a:lnTo>
                                          <a:lnTo>
                                            <a:pt x="902" y="641"/>
                                          </a:lnTo>
                                          <a:lnTo>
                                            <a:pt x="902" y="574"/>
                                          </a:lnTo>
                                          <a:lnTo>
                                            <a:pt x="902" y="34"/>
                                          </a:lnTo>
                                          <a:lnTo>
                                            <a:pt x="899" y="21"/>
                                          </a:lnTo>
                                          <a:lnTo>
                                            <a:pt x="892" y="10"/>
                                          </a:lnTo>
                                          <a:lnTo>
                                            <a:pt x="881" y="3"/>
                                          </a:lnTo>
                                          <a:lnTo>
                                            <a:pt x="868" y="0"/>
                                          </a:lnTo>
                                          <a:close/>
                                          <a:moveTo>
                                            <a:pt x="530" y="810"/>
                                          </a:moveTo>
                                          <a:lnTo>
                                            <a:pt x="721" y="810"/>
                                          </a:lnTo>
                                          <a:lnTo>
                                            <a:pt x="721" y="878"/>
                                          </a:lnTo>
                                          <a:lnTo>
                                            <a:pt x="180" y="878"/>
                                          </a:lnTo>
                                          <a:lnTo>
                                            <a:pt x="180" y="810"/>
                                          </a:lnTo>
                                          <a:lnTo>
                                            <a:pt x="372" y="810"/>
                                          </a:lnTo>
                                          <a:lnTo>
                                            <a:pt x="530" y="810"/>
                                          </a:lnTo>
                                          <a:close/>
                                          <a:moveTo>
                                            <a:pt x="385" y="788"/>
                                          </a:moveTo>
                                          <a:lnTo>
                                            <a:pt x="404" y="675"/>
                                          </a:lnTo>
                                          <a:lnTo>
                                            <a:pt x="498" y="675"/>
                                          </a:lnTo>
                                          <a:lnTo>
                                            <a:pt x="516" y="788"/>
                                          </a:lnTo>
                                          <a:lnTo>
                                            <a:pt x="385" y="788"/>
                                          </a:lnTo>
                                          <a:close/>
                                          <a:moveTo>
                                            <a:pt x="879" y="641"/>
                                          </a:moveTo>
                                          <a:lnTo>
                                            <a:pt x="879" y="647"/>
                                          </a:lnTo>
                                          <a:lnTo>
                                            <a:pt x="874" y="653"/>
                                          </a:lnTo>
                                          <a:lnTo>
                                            <a:pt x="868" y="653"/>
                                          </a:lnTo>
                                          <a:lnTo>
                                            <a:pt x="507" y="653"/>
                                          </a:lnTo>
                                          <a:lnTo>
                                            <a:pt x="395" y="653"/>
                                          </a:lnTo>
                                          <a:lnTo>
                                            <a:pt x="34" y="653"/>
                                          </a:lnTo>
                                          <a:lnTo>
                                            <a:pt x="28" y="653"/>
                                          </a:lnTo>
                                          <a:lnTo>
                                            <a:pt x="23" y="647"/>
                                          </a:lnTo>
                                          <a:lnTo>
                                            <a:pt x="23" y="641"/>
                                          </a:lnTo>
                                          <a:lnTo>
                                            <a:pt x="23" y="585"/>
                                          </a:lnTo>
                                          <a:lnTo>
                                            <a:pt x="879" y="585"/>
                                          </a:lnTo>
                                          <a:lnTo>
                                            <a:pt x="879" y="641"/>
                                          </a:lnTo>
                                          <a:close/>
                                          <a:moveTo>
                                            <a:pt x="879" y="563"/>
                                          </a:moveTo>
                                          <a:lnTo>
                                            <a:pt x="23" y="563"/>
                                          </a:lnTo>
                                          <a:lnTo>
                                            <a:pt x="23" y="34"/>
                                          </a:lnTo>
                                          <a:lnTo>
                                            <a:pt x="23" y="28"/>
                                          </a:lnTo>
                                          <a:lnTo>
                                            <a:pt x="28" y="23"/>
                                          </a:lnTo>
                                          <a:lnTo>
                                            <a:pt x="34" y="23"/>
                                          </a:lnTo>
                                          <a:lnTo>
                                            <a:pt x="868" y="23"/>
                                          </a:lnTo>
                                          <a:lnTo>
                                            <a:pt x="874" y="23"/>
                                          </a:lnTo>
                                          <a:lnTo>
                                            <a:pt x="879" y="28"/>
                                          </a:lnTo>
                                          <a:lnTo>
                                            <a:pt x="879" y="34"/>
                                          </a:lnTo>
                                          <a:lnTo>
                                            <a:pt x="879" y="563"/>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 name="Freeform 95"/>
                                  <wps:cNvSpPr>
                                    <a:spLocks/>
                                  </wps:cNvSpPr>
                                  <wps:spPr bwMode="auto">
                                    <a:xfrm>
                                      <a:off x="416" y="612"/>
                                      <a:ext cx="79" cy="23"/>
                                    </a:xfrm>
                                    <a:custGeom>
                                      <a:avLst/>
                                      <a:gdLst>
                                        <a:gd name="T0" fmla="*/ 74 w 79"/>
                                        <a:gd name="T1" fmla="*/ 613 h 23"/>
                                        <a:gd name="T2" fmla="*/ 5 w 79"/>
                                        <a:gd name="T3" fmla="*/ 613 h 23"/>
                                        <a:gd name="T4" fmla="*/ 0 w 79"/>
                                        <a:gd name="T5" fmla="*/ 618 h 23"/>
                                        <a:gd name="T6" fmla="*/ 0 w 79"/>
                                        <a:gd name="T7" fmla="*/ 630 h 23"/>
                                        <a:gd name="T8" fmla="*/ 5 w 79"/>
                                        <a:gd name="T9" fmla="*/ 635 h 23"/>
                                        <a:gd name="T10" fmla="*/ 12 w 79"/>
                                        <a:gd name="T11" fmla="*/ 635 h 23"/>
                                        <a:gd name="T12" fmla="*/ 74 w 79"/>
                                        <a:gd name="T13" fmla="*/ 635 h 23"/>
                                        <a:gd name="T14" fmla="*/ 79 w 79"/>
                                        <a:gd name="T15" fmla="*/ 630 h 23"/>
                                        <a:gd name="T16" fmla="*/ 79 w 79"/>
                                        <a:gd name="T17" fmla="*/ 618 h 23"/>
                                        <a:gd name="T18" fmla="*/ 74 w 79"/>
                                        <a:gd name="T19" fmla="*/ 613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9" h="23">
                                          <a:moveTo>
                                            <a:pt x="74" y="0"/>
                                          </a:moveTo>
                                          <a:lnTo>
                                            <a:pt x="5" y="0"/>
                                          </a:lnTo>
                                          <a:lnTo>
                                            <a:pt x="0" y="5"/>
                                          </a:lnTo>
                                          <a:lnTo>
                                            <a:pt x="0" y="17"/>
                                          </a:lnTo>
                                          <a:lnTo>
                                            <a:pt x="5" y="22"/>
                                          </a:lnTo>
                                          <a:lnTo>
                                            <a:pt x="12" y="22"/>
                                          </a:lnTo>
                                          <a:lnTo>
                                            <a:pt x="74" y="22"/>
                                          </a:lnTo>
                                          <a:lnTo>
                                            <a:pt x="79" y="17"/>
                                          </a:lnTo>
                                          <a:lnTo>
                                            <a:pt x="79" y="5"/>
                                          </a:lnTo>
                                          <a:lnTo>
                                            <a:pt x="7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96"/>
                                  <wps:cNvSpPr>
                                    <a:spLocks/>
                                  </wps:cNvSpPr>
                                  <wps:spPr bwMode="auto">
                                    <a:xfrm>
                                      <a:off x="416" y="612"/>
                                      <a:ext cx="79" cy="23"/>
                                    </a:xfrm>
                                    <a:custGeom>
                                      <a:avLst/>
                                      <a:gdLst>
                                        <a:gd name="T0" fmla="*/ 12 w 79"/>
                                        <a:gd name="T1" fmla="*/ 635 h 23"/>
                                        <a:gd name="T2" fmla="*/ 68 w 79"/>
                                        <a:gd name="T3" fmla="*/ 635 h 23"/>
                                        <a:gd name="T4" fmla="*/ 74 w 79"/>
                                        <a:gd name="T5" fmla="*/ 635 h 23"/>
                                        <a:gd name="T6" fmla="*/ 79 w 79"/>
                                        <a:gd name="T7" fmla="*/ 630 h 23"/>
                                        <a:gd name="T8" fmla="*/ 79 w 79"/>
                                        <a:gd name="T9" fmla="*/ 624 h 23"/>
                                        <a:gd name="T10" fmla="*/ 79 w 79"/>
                                        <a:gd name="T11" fmla="*/ 618 h 23"/>
                                        <a:gd name="T12" fmla="*/ 74 w 79"/>
                                        <a:gd name="T13" fmla="*/ 613 h 23"/>
                                        <a:gd name="T14" fmla="*/ 68 w 79"/>
                                        <a:gd name="T15" fmla="*/ 613 h 23"/>
                                        <a:gd name="T16" fmla="*/ 12 w 79"/>
                                        <a:gd name="T17" fmla="*/ 613 h 23"/>
                                        <a:gd name="T18" fmla="*/ 5 w 79"/>
                                        <a:gd name="T19" fmla="*/ 613 h 23"/>
                                        <a:gd name="T20" fmla="*/ 0 w 79"/>
                                        <a:gd name="T21" fmla="*/ 618 h 23"/>
                                        <a:gd name="T22" fmla="*/ 0 w 79"/>
                                        <a:gd name="T23" fmla="*/ 624 h 23"/>
                                        <a:gd name="T24" fmla="*/ 0 w 79"/>
                                        <a:gd name="T25" fmla="*/ 630 h 23"/>
                                        <a:gd name="T26" fmla="*/ 5 w 79"/>
                                        <a:gd name="T27" fmla="*/ 635 h 23"/>
                                        <a:gd name="T28" fmla="*/ 12 w 79"/>
                                        <a:gd name="T29" fmla="*/ 635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9" h="23">
                                          <a:moveTo>
                                            <a:pt x="12" y="22"/>
                                          </a:moveTo>
                                          <a:lnTo>
                                            <a:pt x="68" y="22"/>
                                          </a:lnTo>
                                          <a:lnTo>
                                            <a:pt x="74" y="22"/>
                                          </a:lnTo>
                                          <a:lnTo>
                                            <a:pt x="79" y="17"/>
                                          </a:lnTo>
                                          <a:lnTo>
                                            <a:pt x="79" y="11"/>
                                          </a:lnTo>
                                          <a:lnTo>
                                            <a:pt x="79" y="5"/>
                                          </a:lnTo>
                                          <a:lnTo>
                                            <a:pt x="74" y="0"/>
                                          </a:lnTo>
                                          <a:lnTo>
                                            <a:pt x="68" y="0"/>
                                          </a:lnTo>
                                          <a:lnTo>
                                            <a:pt x="12" y="0"/>
                                          </a:lnTo>
                                          <a:lnTo>
                                            <a:pt x="5" y="0"/>
                                          </a:lnTo>
                                          <a:lnTo>
                                            <a:pt x="0" y="5"/>
                                          </a:lnTo>
                                          <a:lnTo>
                                            <a:pt x="0" y="11"/>
                                          </a:lnTo>
                                          <a:lnTo>
                                            <a:pt x="0" y="17"/>
                                          </a:lnTo>
                                          <a:lnTo>
                                            <a:pt x="5" y="22"/>
                                          </a:lnTo>
                                          <a:lnTo>
                                            <a:pt x="12" y="22"/>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AutoShape 97"/>
                                  <wps:cNvSpPr>
                                    <a:spLocks/>
                                  </wps:cNvSpPr>
                                  <wps:spPr bwMode="auto">
                                    <a:xfrm>
                                      <a:off x="140" y="117"/>
                                      <a:ext cx="91" cy="90"/>
                                    </a:xfrm>
                                    <a:custGeom>
                                      <a:avLst/>
                                      <a:gdLst>
                                        <a:gd name="T0" fmla="*/ 85 w 91"/>
                                        <a:gd name="T1" fmla="*/ 118 h 90"/>
                                        <a:gd name="T2" fmla="*/ 5 w 91"/>
                                        <a:gd name="T3" fmla="*/ 118 h 90"/>
                                        <a:gd name="T4" fmla="*/ 0 w 91"/>
                                        <a:gd name="T5" fmla="*/ 123 h 90"/>
                                        <a:gd name="T6" fmla="*/ 0 w 91"/>
                                        <a:gd name="T7" fmla="*/ 202 h 90"/>
                                        <a:gd name="T8" fmla="*/ 5 w 91"/>
                                        <a:gd name="T9" fmla="*/ 208 h 90"/>
                                        <a:gd name="T10" fmla="*/ 85 w 91"/>
                                        <a:gd name="T11" fmla="*/ 208 h 90"/>
                                        <a:gd name="T12" fmla="*/ 90 w 91"/>
                                        <a:gd name="T13" fmla="*/ 202 h 90"/>
                                        <a:gd name="T14" fmla="*/ 90 w 91"/>
                                        <a:gd name="T15" fmla="*/ 185 h 90"/>
                                        <a:gd name="T16" fmla="*/ 23 w 91"/>
                                        <a:gd name="T17" fmla="*/ 185 h 90"/>
                                        <a:gd name="T18" fmla="*/ 23 w 91"/>
                                        <a:gd name="T19" fmla="*/ 140 h 90"/>
                                        <a:gd name="T20" fmla="*/ 90 w 91"/>
                                        <a:gd name="T21" fmla="*/ 140 h 90"/>
                                        <a:gd name="T22" fmla="*/ 90 w 91"/>
                                        <a:gd name="T23" fmla="*/ 123 h 90"/>
                                        <a:gd name="T24" fmla="*/ 85 w 91"/>
                                        <a:gd name="T25" fmla="*/ 118 h 90"/>
                                        <a:gd name="T26" fmla="*/ 90 w 91"/>
                                        <a:gd name="T27" fmla="*/ 140 h 90"/>
                                        <a:gd name="T28" fmla="*/ 68 w 91"/>
                                        <a:gd name="T29" fmla="*/ 140 h 90"/>
                                        <a:gd name="T30" fmla="*/ 68 w 91"/>
                                        <a:gd name="T31" fmla="*/ 185 h 90"/>
                                        <a:gd name="T32" fmla="*/ 90 w 91"/>
                                        <a:gd name="T33" fmla="*/ 185 h 90"/>
                                        <a:gd name="T34" fmla="*/ 90 w 91"/>
                                        <a:gd name="T35" fmla="*/ 140 h 9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91" h="90">
                                          <a:moveTo>
                                            <a:pt x="85" y="0"/>
                                          </a:moveTo>
                                          <a:lnTo>
                                            <a:pt x="5" y="0"/>
                                          </a:lnTo>
                                          <a:lnTo>
                                            <a:pt x="0" y="5"/>
                                          </a:lnTo>
                                          <a:lnTo>
                                            <a:pt x="0" y="84"/>
                                          </a:lnTo>
                                          <a:lnTo>
                                            <a:pt x="5" y="90"/>
                                          </a:lnTo>
                                          <a:lnTo>
                                            <a:pt x="85" y="90"/>
                                          </a:lnTo>
                                          <a:lnTo>
                                            <a:pt x="90" y="84"/>
                                          </a:lnTo>
                                          <a:lnTo>
                                            <a:pt x="90" y="67"/>
                                          </a:lnTo>
                                          <a:lnTo>
                                            <a:pt x="23" y="67"/>
                                          </a:lnTo>
                                          <a:lnTo>
                                            <a:pt x="23" y="22"/>
                                          </a:lnTo>
                                          <a:lnTo>
                                            <a:pt x="90" y="22"/>
                                          </a:lnTo>
                                          <a:lnTo>
                                            <a:pt x="90" y="5"/>
                                          </a:lnTo>
                                          <a:lnTo>
                                            <a:pt x="85" y="0"/>
                                          </a:lnTo>
                                          <a:close/>
                                          <a:moveTo>
                                            <a:pt x="90" y="22"/>
                                          </a:moveTo>
                                          <a:lnTo>
                                            <a:pt x="68" y="22"/>
                                          </a:lnTo>
                                          <a:lnTo>
                                            <a:pt x="68" y="67"/>
                                          </a:lnTo>
                                          <a:lnTo>
                                            <a:pt x="90" y="67"/>
                                          </a:lnTo>
                                          <a:lnTo>
                                            <a:pt x="90" y="22"/>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AutoShape 98"/>
                                  <wps:cNvSpPr>
                                    <a:spLocks/>
                                  </wps:cNvSpPr>
                                  <wps:spPr bwMode="auto">
                                    <a:xfrm>
                                      <a:off x="140" y="117"/>
                                      <a:ext cx="91" cy="90"/>
                                    </a:xfrm>
                                    <a:custGeom>
                                      <a:avLst/>
                                      <a:gdLst>
                                        <a:gd name="T0" fmla="*/ 12 w 91"/>
                                        <a:gd name="T1" fmla="*/ 208 h 90"/>
                                        <a:gd name="T2" fmla="*/ 79 w 91"/>
                                        <a:gd name="T3" fmla="*/ 208 h 90"/>
                                        <a:gd name="T4" fmla="*/ 85 w 91"/>
                                        <a:gd name="T5" fmla="*/ 208 h 90"/>
                                        <a:gd name="T6" fmla="*/ 90 w 91"/>
                                        <a:gd name="T7" fmla="*/ 202 h 90"/>
                                        <a:gd name="T8" fmla="*/ 90 w 91"/>
                                        <a:gd name="T9" fmla="*/ 196 h 90"/>
                                        <a:gd name="T10" fmla="*/ 90 w 91"/>
                                        <a:gd name="T11" fmla="*/ 129 h 90"/>
                                        <a:gd name="T12" fmla="*/ 90 w 91"/>
                                        <a:gd name="T13" fmla="*/ 123 h 90"/>
                                        <a:gd name="T14" fmla="*/ 85 w 91"/>
                                        <a:gd name="T15" fmla="*/ 118 h 90"/>
                                        <a:gd name="T16" fmla="*/ 79 w 91"/>
                                        <a:gd name="T17" fmla="*/ 118 h 90"/>
                                        <a:gd name="T18" fmla="*/ 12 w 91"/>
                                        <a:gd name="T19" fmla="*/ 118 h 90"/>
                                        <a:gd name="T20" fmla="*/ 5 w 91"/>
                                        <a:gd name="T21" fmla="*/ 118 h 90"/>
                                        <a:gd name="T22" fmla="*/ 0 w 91"/>
                                        <a:gd name="T23" fmla="*/ 123 h 90"/>
                                        <a:gd name="T24" fmla="*/ 0 w 91"/>
                                        <a:gd name="T25" fmla="*/ 129 h 90"/>
                                        <a:gd name="T26" fmla="*/ 0 w 91"/>
                                        <a:gd name="T27" fmla="*/ 196 h 90"/>
                                        <a:gd name="T28" fmla="*/ 0 w 91"/>
                                        <a:gd name="T29" fmla="*/ 202 h 90"/>
                                        <a:gd name="T30" fmla="*/ 5 w 91"/>
                                        <a:gd name="T31" fmla="*/ 208 h 90"/>
                                        <a:gd name="T32" fmla="*/ 12 w 91"/>
                                        <a:gd name="T33" fmla="*/ 208 h 90"/>
                                        <a:gd name="T34" fmla="*/ 23 w 91"/>
                                        <a:gd name="T35" fmla="*/ 140 h 90"/>
                                        <a:gd name="T36" fmla="*/ 68 w 91"/>
                                        <a:gd name="T37" fmla="*/ 140 h 90"/>
                                        <a:gd name="T38" fmla="*/ 68 w 91"/>
                                        <a:gd name="T39" fmla="*/ 185 h 90"/>
                                        <a:gd name="T40" fmla="*/ 23 w 91"/>
                                        <a:gd name="T41" fmla="*/ 185 h 90"/>
                                        <a:gd name="T42" fmla="*/ 23 w 91"/>
                                        <a:gd name="T43" fmla="*/ 140 h 9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1" h="90">
                                          <a:moveTo>
                                            <a:pt x="12" y="90"/>
                                          </a:moveTo>
                                          <a:lnTo>
                                            <a:pt x="79" y="90"/>
                                          </a:lnTo>
                                          <a:lnTo>
                                            <a:pt x="85" y="90"/>
                                          </a:lnTo>
                                          <a:lnTo>
                                            <a:pt x="90" y="84"/>
                                          </a:lnTo>
                                          <a:lnTo>
                                            <a:pt x="90" y="78"/>
                                          </a:lnTo>
                                          <a:lnTo>
                                            <a:pt x="90" y="11"/>
                                          </a:lnTo>
                                          <a:lnTo>
                                            <a:pt x="90" y="5"/>
                                          </a:lnTo>
                                          <a:lnTo>
                                            <a:pt x="85" y="0"/>
                                          </a:lnTo>
                                          <a:lnTo>
                                            <a:pt x="79" y="0"/>
                                          </a:lnTo>
                                          <a:lnTo>
                                            <a:pt x="12" y="0"/>
                                          </a:lnTo>
                                          <a:lnTo>
                                            <a:pt x="5" y="0"/>
                                          </a:lnTo>
                                          <a:lnTo>
                                            <a:pt x="0" y="5"/>
                                          </a:lnTo>
                                          <a:lnTo>
                                            <a:pt x="0" y="11"/>
                                          </a:lnTo>
                                          <a:lnTo>
                                            <a:pt x="0" y="78"/>
                                          </a:lnTo>
                                          <a:lnTo>
                                            <a:pt x="0" y="84"/>
                                          </a:lnTo>
                                          <a:lnTo>
                                            <a:pt x="5" y="90"/>
                                          </a:lnTo>
                                          <a:lnTo>
                                            <a:pt x="12" y="90"/>
                                          </a:lnTo>
                                          <a:close/>
                                          <a:moveTo>
                                            <a:pt x="23" y="22"/>
                                          </a:moveTo>
                                          <a:lnTo>
                                            <a:pt x="68" y="22"/>
                                          </a:lnTo>
                                          <a:lnTo>
                                            <a:pt x="68" y="67"/>
                                          </a:lnTo>
                                          <a:lnTo>
                                            <a:pt x="23" y="67"/>
                                          </a:lnTo>
                                          <a:lnTo>
                                            <a:pt x="23" y="22"/>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AutoShape 99"/>
                                  <wps:cNvSpPr>
                                    <a:spLocks/>
                                  </wps:cNvSpPr>
                                  <wps:spPr bwMode="auto">
                                    <a:xfrm>
                                      <a:off x="140" y="387"/>
                                      <a:ext cx="91" cy="90"/>
                                    </a:xfrm>
                                    <a:custGeom>
                                      <a:avLst/>
                                      <a:gdLst>
                                        <a:gd name="T0" fmla="*/ 85 w 91"/>
                                        <a:gd name="T1" fmla="*/ 388 h 90"/>
                                        <a:gd name="T2" fmla="*/ 5 w 91"/>
                                        <a:gd name="T3" fmla="*/ 388 h 90"/>
                                        <a:gd name="T4" fmla="*/ 0 w 91"/>
                                        <a:gd name="T5" fmla="*/ 393 h 90"/>
                                        <a:gd name="T6" fmla="*/ 0 w 91"/>
                                        <a:gd name="T7" fmla="*/ 472 h 90"/>
                                        <a:gd name="T8" fmla="*/ 5 w 91"/>
                                        <a:gd name="T9" fmla="*/ 478 h 90"/>
                                        <a:gd name="T10" fmla="*/ 85 w 91"/>
                                        <a:gd name="T11" fmla="*/ 478 h 90"/>
                                        <a:gd name="T12" fmla="*/ 90 w 91"/>
                                        <a:gd name="T13" fmla="*/ 472 h 90"/>
                                        <a:gd name="T14" fmla="*/ 90 w 91"/>
                                        <a:gd name="T15" fmla="*/ 455 h 90"/>
                                        <a:gd name="T16" fmla="*/ 23 w 91"/>
                                        <a:gd name="T17" fmla="*/ 455 h 90"/>
                                        <a:gd name="T18" fmla="*/ 23 w 91"/>
                                        <a:gd name="T19" fmla="*/ 410 h 90"/>
                                        <a:gd name="T20" fmla="*/ 90 w 91"/>
                                        <a:gd name="T21" fmla="*/ 410 h 90"/>
                                        <a:gd name="T22" fmla="*/ 90 w 91"/>
                                        <a:gd name="T23" fmla="*/ 393 h 90"/>
                                        <a:gd name="T24" fmla="*/ 85 w 91"/>
                                        <a:gd name="T25" fmla="*/ 388 h 90"/>
                                        <a:gd name="T26" fmla="*/ 90 w 91"/>
                                        <a:gd name="T27" fmla="*/ 410 h 90"/>
                                        <a:gd name="T28" fmla="*/ 68 w 91"/>
                                        <a:gd name="T29" fmla="*/ 410 h 90"/>
                                        <a:gd name="T30" fmla="*/ 68 w 91"/>
                                        <a:gd name="T31" fmla="*/ 455 h 90"/>
                                        <a:gd name="T32" fmla="*/ 90 w 91"/>
                                        <a:gd name="T33" fmla="*/ 455 h 90"/>
                                        <a:gd name="T34" fmla="*/ 90 w 91"/>
                                        <a:gd name="T35" fmla="*/ 410 h 90"/>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91" h="90">
                                          <a:moveTo>
                                            <a:pt x="85" y="0"/>
                                          </a:moveTo>
                                          <a:lnTo>
                                            <a:pt x="5" y="0"/>
                                          </a:lnTo>
                                          <a:lnTo>
                                            <a:pt x="0" y="5"/>
                                          </a:lnTo>
                                          <a:lnTo>
                                            <a:pt x="0" y="84"/>
                                          </a:lnTo>
                                          <a:lnTo>
                                            <a:pt x="5" y="90"/>
                                          </a:lnTo>
                                          <a:lnTo>
                                            <a:pt x="85" y="90"/>
                                          </a:lnTo>
                                          <a:lnTo>
                                            <a:pt x="90" y="84"/>
                                          </a:lnTo>
                                          <a:lnTo>
                                            <a:pt x="90" y="67"/>
                                          </a:lnTo>
                                          <a:lnTo>
                                            <a:pt x="23" y="67"/>
                                          </a:lnTo>
                                          <a:lnTo>
                                            <a:pt x="23" y="22"/>
                                          </a:lnTo>
                                          <a:lnTo>
                                            <a:pt x="90" y="22"/>
                                          </a:lnTo>
                                          <a:lnTo>
                                            <a:pt x="90" y="5"/>
                                          </a:lnTo>
                                          <a:lnTo>
                                            <a:pt x="85" y="0"/>
                                          </a:lnTo>
                                          <a:close/>
                                          <a:moveTo>
                                            <a:pt x="90" y="22"/>
                                          </a:moveTo>
                                          <a:lnTo>
                                            <a:pt x="68" y="22"/>
                                          </a:lnTo>
                                          <a:lnTo>
                                            <a:pt x="68" y="67"/>
                                          </a:lnTo>
                                          <a:lnTo>
                                            <a:pt x="90" y="67"/>
                                          </a:lnTo>
                                          <a:lnTo>
                                            <a:pt x="90" y="22"/>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AutoShape 100"/>
                                  <wps:cNvSpPr>
                                    <a:spLocks/>
                                  </wps:cNvSpPr>
                                  <wps:spPr bwMode="auto">
                                    <a:xfrm>
                                      <a:off x="140" y="387"/>
                                      <a:ext cx="91" cy="90"/>
                                    </a:xfrm>
                                    <a:custGeom>
                                      <a:avLst/>
                                      <a:gdLst>
                                        <a:gd name="T0" fmla="*/ 79 w 91"/>
                                        <a:gd name="T1" fmla="*/ 388 h 90"/>
                                        <a:gd name="T2" fmla="*/ 12 w 91"/>
                                        <a:gd name="T3" fmla="*/ 388 h 90"/>
                                        <a:gd name="T4" fmla="*/ 5 w 91"/>
                                        <a:gd name="T5" fmla="*/ 388 h 90"/>
                                        <a:gd name="T6" fmla="*/ 0 w 91"/>
                                        <a:gd name="T7" fmla="*/ 393 h 90"/>
                                        <a:gd name="T8" fmla="*/ 0 w 91"/>
                                        <a:gd name="T9" fmla="*/ 399 h 90"/>
                                        <a:gd name="T10" fmla="*/ 0 w 91"/>
                                        <a:gd name="T11" fmla="*/ 466 h 90"/>
                                        <a:gd name="T12" fmla="*/ 0 w 91"/>
                                        <a:gd name="T13" fmla="*/ 472 h 90"/>
                                        <a:gd name="T14" fmla="*/ 5 w 91"/>
                                        <a:gd name="T15" fmla="*/ 478 h 90"/>
                                        <a:gd name="T16" fmla="*/ 12 w 91"/>
                                        <a:gd name="T17" fmla="*/ 478 h 90"/>
                                        <a:gd name="T18" fmla="*/ 79 w 91"/>
                                        <a:gd name="T19" fmla="*/ 478 h 90"/>
                                        <a:gd name="T20" fmla="*/ 85 w 91"/>
                                        <a:gd name="T21" fmla="*/ 478 h 90"/>
                                        <a:gd name="T22" fmla="*/ 90 w 91"/>
                                        <a:gd name="T23" fmla="*/ 472 h 90"/>
                                        <a:gd name="T24" fmla="*/ 90 w 91"/>
                                        <a:gd name="T25" fmla="*/ 466 h 90"/>
                                        <a:gd name="T26" fmla="*/ 90 w 91"/>
                                        <a:gd name="T27" fmla="*/ 399 h 90"/>
                                        <a:gd name="T28" fmla="*/ 90 w 91"/>
                                        <a:gd name="T29" fmla="*/ 393 h 90"/>
                                        <a:gd name="T30" fmla="*/ 85 w 91"/>
                                        <a:gd name="T31" fmla="*/ 388 h 90"/>
                                        <a:gd name="T32" fmla="*/ 79 w 91"/>
                                        <a:gd name="T33" fmla="*/ 388 h 90"/>
                                        <a:gd name="T34" fmla="*/ 68 w 91"/>
                                        <a:gd name="T35" fmla="*/ 455 h 90"/>
                                        <a:gd name="T36" fmla="*/ 23 w 91"/>
                                        <a:gd name="T37" fmla="*/ 455 h 90"/>
                                        <a:gd name="T38" fmla="*/ 23 w 91"/>
                                        <a:gd name="T39" fmla="*/ 410 h 90"/>
                                        <a:gd name="T40" fmla="*/ 68 w 91"/>
                                        <a:gd name="T41" fmla="*/ 410 h 90"/>
                                        <a:gd name="T42" fmla="*/ 68 w 91"/>
                                        <a:gd name="T43" fmla="*/ 455 h 90"/>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91" h="90">
                                          <a:moveTo>
                                            <a:pt x="79" y="0"/>
                                          </a:moveTo>
                                          <a:lnTo>
                                            <a:pt x="12" y="0"/>
                                          </a:lnTo>
                                          <a:lnTo>
                                            <a:pt x="5" y="0"/>
                                          </a:lnTo>
                                          <a:lnTo>
                                            <a:pt x="0" y="5"/>
                                          </a:lnTo>
                                          <a:lnTo>
                                            <a:pt x="0" y="11"/>
                                          </a:lnTo>
                                          <a:lnTo>
                                            <a:pt x="0" y="78"/>
                                          </a:lnTo>
                                          <a:lnTo>
                                            <a:pt x="0" y="84"/>
                                          </a:lnTo>
                                          <a:lnTo>
                                            <a:pt x="5" y="90"/>
                                          </a:lnTo>
                                          <a:lnTo>
                                            <a:pt x="12" y="90"/>
                                          </a:lnTo>
                                          <a:lnTo>
                                            <a:pt x="79" y="90"/>
                                          </a:lnTo>
                                          <a:lnTo>
                                            <a:pt x="85" y="90"/>
                                          </a:lnTo>
                                          <a:lnTo>
                                            <a:pt x="90" y="84"/>
                                          </a:lnTo>
                                          <a:lnTo>
                                            <a:pt x="90" y="78"/>
                                          </a:lnTo>
                                          <a:lnTo>
                                            <a:pt x="90" y="11"/>
                                          </a:lnTo>
                                          <a:lnTo>
                                            <a:pt x="90" y="5"/>
                                          </a:lnTo>
                                          <a:lnTo>
                                            <a:pt x="85" y="0"/>
                                          </a:lnTo>
                                          <a:lnTo>
                                            <a:pt x="79" y="0"/>
                                          </a:lnTo>
                                          <a:close/>
                                          <a:moveTo>
                                            <a:pt x="68" y="67"/>
                                          </a:moveTo>
                                          <a:lnTo>
                                            <a:pt x="23" y="67"/>
                                          </a:lnTo>
                                          <a:lnTo>
                                            <a:pt x="23" y="22"/>
                                          </a:lnTo>
                                          <a:lnTo>
                                            <a:pt x="68" y="22"/>
                                          </a:lnTo>
                                          <a:lnTo>
                                            <a:pt x="68" y="67"/>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 name="Freeform 101"/>
                                  <wps:cNvSpPr>
                                    <a:spLocks/>
                                  </wps:cNvSpPr>
                                  <wps:spPr bwMode="auto">
                                    <a:xfrm>
                                      <a:off x="354" y="117"/>
                                      <a:ext cx="429" cy="23"/>
                                    </a:xfrm>
                                    <a:custGeom>
                                      <a:avLst/>
                                      <a:gdLst>
                                        <a:gd name="T0" fmla="*/ 424 w 429"/>
                                        <a:gd name="T1" fmla="*/ 118 h 23"/>
                                        <a:gd name="T2" fmla="*/ 417 w 429"/>
                                        <a:gd name="T3" fmla="*/ 118 h 23"/>
                                        <a:gd name="T4" fmla="*/ 5 w 429"/>
                                        <a:gd name="T5" fmla="*/ 118 h 23"/>
                                        <a:gd name="T6" fmla="*/ 0 w 429"/>
                                        <a:gd name="T7" fmla="*/ 123 h 23"/>
                                        <a:gd name="T8" fmla="*/ 0 w 429"/>
                                        <a:gd name="T9" fmla="*/ 135 h 23"/>
                                        <a:gd name="T10" fmla="*/ 5 w 429"/>
                                        <a:gd name="T11" fmla="*/ 140 h 23"/>
                                        <a:gd name="T12" fmla="*/ 424 w 429"/>
                                        <a:gd name="T13" fmla="*/ 140 h 23"/>
                                        <a:gd name="T14" fmla="*/ 429 w 429"/>
                                        <a:gd name="T15" fmla="*/ 135 h 23"/>
                                        <a:gd name="T16" fmla="*/ 429 w 429"/>
                                        <a:gd name="T17" fmla="*/ 123 h 23"/>
                                        <a:gd name="T18" fmla="*/ 424 w 429"/>
                                        <a:gd name="T19" fmla="*/ 118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29" h="23">
                                          <a:moveTo>
                                            <a:pt x="424" y="0"/>
                                          </a:moveTo>
                                          <a:lnTo>
                                            <a:pt x="417" y="0"/>
                                          </a:lnTo>
                                          <a:lnTo>
                                            <a:pt x="5" y="0"/>
                                          </a:lnTo>
                                          <a:lnTo>
                                            <a:pt x="0" y="5"/>
                                          </a:lnTo>
                                          <a:lnTo>
                                            <a:pt x="0" y="17"/>
                                          </a:lnTo>
                                          <a:lnTo>
                                            <a:pt x="5" y="22"/>
                                          </a:lnTo>
                                          <a:lnTo>
                                            <a:pt x="424" y="22"/>
                                          </a:lnTo>
                                          <a:lnTo>
                                            <a:pt x="429" y="17"/>
                                          </a:lnTo>
                                          <a:lnTo>
                                            <a:pt x="429" y="5"/>
                                          </a:lnTo>
                                          <a:lnTo>
                                            <a:pt x="42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Freeform 102"/>
                                  <wps:cNvSpPr>
                                    <a:spLocks/>
                                  </wps:cNvSpPr>
                                  <wps:spPr bwMode="auto">
                                    <a:xfrm>
                                      <a:off x="354" y="117"/>
                                      <a:ext cx="429" cy="23"/>
                                    </a:xfrm>
                                    <a:custGeom>
                                      <a:avLst/>
                                      <a:gdLst>
                                        <a:gd name="T0" fmla="*/ 417 w 429"/>
                                        <a:gd name="T1" fmla="*/ 118 h 23"/>
                                        <a:gd name="T2" fmla="*/ 12 w 429"/>
                                        <a:gd name="T3" fmla="*/ 118 h 23"/>
                                        <a:gd name="T4" fmla="*/ 5 w 429"/>
                                        <a:gd name="T5" fmla="*/ 118 h 23"/>
                                        <a:gd name="T6" fmla="*/ 0 w 429"/>
                                        <a:gd name="T7" fmla="*/ 123 h 23"/>
                                        <a:gd name="T8" fmla="*/ 0 w 429"/>
                                        <a:gd name="T9" fmla="*/ 129 h 23"/>
                                        <a:gd name="T10" fmla="*/ 0 w 429"/>
                                        <a:gd name="T11" fmla="*/ 135 h 23"/>
                                        <a:gd name="T12" fmla="*/ 5 w 429"/>
                                        <a:gd name="T13" fmla="*/ 140 h 23"/>
                                        <a:gd name="T14" fmla="*/ 12 w 429"/>
                                        <a:gd name="T15" fmla="*/ 140 h 23"/>
                                        <a:gd name="T16" fmla="*/ 417 w 429"/>
                                        <a:gd name="T17" fmla="*/ 140 h 23"/>
                                        <a:gd name="T18" fmla="*/ 424 w 429"/>
                                        <a:gd name="T19" fmla="*/ 140 h 23"/>
                                        <a:gd name="T20" fmla="*/ 429 w 429"/>
                                        <a:gd name="T21" fmla="*/ 135 h 23"/>
                                        <a:gd name="T22" fmla="*/ 429 w 429"/>
                                        <a:gd name="T23" fmla="*/ 129 h 23"/>
                                        <a:gd name="T24" fmla="*/ 429 w 429"/>
                                        <a:gd name="T25" fmla="*/ 123 h 23"/>
                                        <a:gd name="T26" fmla="*/ 424 w 429"/>
                                        <a:gd name="T27" fmla="*/ 118 h 23"/>
                                        <a:gd name="T28" fmla="*/ 417 w 429"/>
                                        <a:gd name="T29" fmla="*/ 118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29" h="23">
                                          <a:moveTo>
                                            <a:pt x="417" y="0"/>
                                          </a:moveTo>
                                          <a:lnTo>
                                            <a:pt x="12" y="0"/>
                                          </a:lnTo>
                                          <a:lnTo>
                                            <a:pt x="5" y="0"/>
                                          </a:lnTo>
                                          <a:lnTo>
                                            <a:pt x="0" y="5"/>
                                          </a:lnTo>
                                          <a:lnTo>
                                            <a:pt x="0" y="11"/>
                                          </a:lnTo>
                                          <a:lnTo>
                                            <a:pt x="0" y="17"/>
                                          </a:lnTo>
                                          <a:lnTo>
                                            <a:pt x="5" y="22"/>
                                          </a:lnTo>
                                          <a:lnTo>
                                            <a:pt x="12" y="22"/>
                                          </a:lnTo>
                                          <a:lnTo>
                                            <a:pt x="417" y="22"/>
                                          </a:lnTo>
                                          <a:lnTo>
                                            <a:pt x="424" y="22"/>
                                          </a:lnTo>
                                          <a:lnTo>
                                            <a:pt x="429" y="17"/>
                                          </a:lnTo>
                                          <a:lnTo>
                                            <a:pt x="429" y="11"/>
                                          </a:lnTo>
                                          <a:lnTo>
                                            <a:pt x="429" y="5"/>
                                          </a:lnTo>
                                          <a:lnTo>
                                            <a:pt x="424" y="0"/>
                                          </a:lnTo>
                                          <a:lnTo>
                                            <a:pt x="417" y="0"/>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Freeform 103"/>
                                  <wps:cNvSpPr>
                                    <a:spLocks/>
                                  </wps:cNvSpPr>
                                  <wps:spPr bwMode="auto">
                                    <a:xfrm>
                                      <a:off x="354" y="185"/>
                                      <a:ext cx="339" cy="23"/>
                                    </a:xfrm>
                                    <a:custGeom>
                                      <a:avLst/>
                                      <a:gdLst>
                                        <a:gd name="T0" fmla="*/ 334 w 339"/>
                                        <a:gd name="T1" fmla="*/ 185 h 23"/>
                                        <a:gd name="T2" fmla="*/ 5 w 339"/>
                                        <a:gd name="T3" fmla="*/ 185 h 23"/>
                                        <a:gd name="T4" fmla="*/ 0 w 339"/>
                                        <a:gd name="T5" fmla="*/ 190 h 23"/>
                                        <a:gd name="T6" fmla="*/ 0 w 339"/>
                                        <a:gd name="T7" fmla="*/ 202 h 23"/>
                                        <a:gd name="T8" fmla="*/ 5 w 339"/>
                                        <a:gd name="T9" fmla="*/ 208 h 23"/>
                                        <a:gd name="T10" fmla="*/ 12 w 339"/>
                                        <a:gd name="T11" fmla="*/ 208 h 23"/>
                                        <a:gd name="T12" fmla="*/ 334 w 339"/>
                                        <a:gd name="T13" fmla="*/ 208 h 23"/>
                                        <a:gd name="T14" fmla="*/ 339 w 339"/>
                                        <a:gd name="T15" fmla="*/ 202 h 23"/>
                                        <a:gd name="T16" fmla="*/ 339 w 339"/>
                                        <a:gd name="T17" fmla="*/ 190 h 23"/>
                                        <a:gd name="T18" fmla="*/ 334 w 339"/>
                                        <a:gd name="T19" fmla="*/ 185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39" h="23">
                                          <a:moveTo>
                                            <a:pt x="334" y="0"/>
                                          </a:moveTo>
                                          <a:lnTo>
                                            <a:pt x="5" y="0"/>
                                          </a:lnTo>
                                          <a:lnTo>
                                            <a:pt x="0" y="5"/>
                                          </a:lnTo>
                                          <a:lnTo>
                                            <a:pt x="0" y="17"/>
                                          </a:lnTo>
                                          <a:lnTo>
                                            <a:pt x="5" y="23"/>
                                          </a:lnTo>
                                          <a:lnTo>
                                            <a:pt x="12" y="23"/>
                                          </a:lnTo>
                                          <a:lnTo>
                                            <a:pt x="334" y="23"/>
                                          </a:lnTo>
                                          <a:lnTo>
                                            <a:pt x="339" y="17"/>
                                          </a:lnTo>
                                          <a:lnTo>
                                            <a:pt x="339" y="5"/>
                                          </a:lnTo>
                                          <a:lnTo>
                                            <a:pt x="33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Freeform 104"/>
                                  <wps:cNvSpPr>
                                    <a:spLocks/>
                                  </wps:cNvSpPr>
                                  <wps:spPr bwMode="auto">
                                    <a:xfrm>
                                      <a:off x="354" y="185"/>
                                      <a:ext cx="339" cy="23"/>
                                    </a:xfrm>
                                    <a:custGeom>
                                      <a:avLst/>
                                      <a:gdLst>
                                        <a:gd name="T0" fmla="*/ 12 w 339"/>
                                        <a:gd name="T1" fmla="*/ 208 h 23"/>
                                        <a:gd name="T2" fmla="*/ 327 w 339"/>
                                        <a:gd name="T3" fmla="*/ 208 h 23"/>
                                        <a:gd name="T4" fmla="*/ 334 w 339"/>
                                        <a:gd name="T5" fmla="*/ 208 h 23"/>
                                        <a:gd name="T6" fmla="*/ 339 w 339"/>
                                        <a:gd name="T7" fmla="*/ 202 h 23"/>
                                        <a:gd name="T8" fmla="*/ 339 w 339"/>
                                        <a:gd name="T9" fmla="*/ 196 h 23"/>
                                        <a:gd name="T10" fmla="*/ 339 w 339"/>
                                        <a:gd name="T11" fmla="*/ 190 h 23"/>
                                        <a:gd name="T12" fmla="*/ 334 w 339"/>
                                        <a:gd name="T13" fmla="*/ 185 h 23"/>
                                        <a:gd name="T14" fmla="*/ 327 w 339"/>
                                        <a:gd name="T15" fmla="*/ 185 h 23"/>
                                        <a:gd name="T16" fmla="*/ 12 w 339"/>
                                        <a:gd name="T17" fmla="*/ 185 h 23"/>
                                        <a:gd name="T18" fmla="*/ 5 w 339"/>
                                        <a:gd name="T19" fmla="*/ 185 h 23"/>
                                        <a:gd name="T20" fmla="*/ 0 w 339"/>
                                        <a:gd name="T21" fmla="*/ 190 h 23"/>
                                        <a:gd name="T22" fmla="*/ 0 w 339"/>
                                        <a:gd name="T23" fmla="*/ 196 h 23"/>
                                        <a:gd name="T24" fmla="*/ 0 w 339"/>
                                        <a:gd name="T25" fmla="*/ 202 h 23"/>
                                        <a:gd name="T26" fmla="*/ 5 w 339"/>
                                        <a:gd name="T27" fmla="*/ 208 h 23"/>
                                        <a:gd name="T28" fmla="*/ 12 w 339"/>
                                        <a:gd name="T29" fmla="*/ 208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39" h="23">
                                          <a:moveTo>
                                            <a:pt x="12" y="23"/>
                                          </a:moveTo>
                                          <a:lnTo>
                                            <a:pt x="327" y="23"/>
                                          </a:lnTo>
                                          <a:lnTo>
                                            <a:pt x="334" y="23"/>
                                          </a:lnTo>
                                          <a:lnTo>
                                            <a:pt x="339" y="17"/>
                                          </a:lnTo>
                                          <a:lnTo>
                                            <a:pt x="339" y="11"/>
                                          </a:lnTo>
                                          <a:lnTo>
                                            <a:pt x="339" y="5"/>
                                          </a:lnTo>
                                          <a:lnTo>
                                            <a:pt x="334" y="0"/>
                                          </a:lnTo>
                                          <a:lnTo>
                                            <a:pt x="327" y="0"/>
                                          </a:lnTo>
                                          <a:lnTo>
                                            <a:pt x="12" y="0"/>
                                          </a:lnTo>
                                          <a:lnTo>
                                            <a:pt x="5" y="0"/>
                                          </a:lnTo>
                                          <a:lnTo>
                                            <a:pt x="0" y="5"/>
                                          </a:lnTo>
                                          <a:lnTo>
                                            <a:pt x="0" y="11"/>
                                          </a:lnTo>
                                          <a:lnTo>
                                            <a:pt x="0" y="17"/>
                                          </a:lnTo>
                                          <a:lnTo>
                                            <a:pt x="5" y="23"/>
                                          </a:lnTo>
                                          <a:lnTo>
                                            <a:pt x="12" y="23"/>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Freeform 105"/>
                                  <wps:cNvSpPr>
                                    <a:spLocks/>
                                  </wps:cNvSpPr>
                                  <wps:spPr bwMode="auto">
                                    <a:xfrm>
                                      <a:off x="354" y="252"/>
                                      <a:ext cx="429" cy="23"/>
                                    </a:xfrm>
                                    <a:custGeom>
                                      <a:avLst/>
                                      <a:gdLst>
                                        <a:gd name="T0" fmla="*/ 424 w 429"/>
                                        <a:gd name="T1" fmla="*/ 253 h 23"/>
                                        <a:gd name="T2" fmla="*/ 417 w 429"/>
                                        <a:gd name="T3" fmla="*/ 253 h 23"/>
                                        <a:gd name="T4" fmla="*/ 5 w 429"/>
                                        <a:gd name="T5" fmla="*/ 253 h 23"/>
                                        <a:gd name="T6" fmla="*/ 0 w 429"/>
                                        <a:gd name="T7" fmla="*/ 258 h 23"/>
                                        <a:gd name="T8" fmla="*/ 0 w 429"/>
                                        <a:gd name="T9" fmla="*/ 270 h 23"/>
                                        <a:gd name="T10" fmla="*/ 5 w 429"/>
                                        <a:gd name="T11" fmla="*/ 275 h 23"/>
                                        <a:gd name="T12" fmla="*/ 424 w 429"/>
                                        <a:gd name="T13" fmla="*/ 275 h 23"/>
                                        <a:gd name="T14" fmla="*/ 429 w 429"/>
                                        <a:gd name="T15" fmla="*/ 270 h 23"/>
                                        <a:gd name="T16" fmla="*/ 429 w 429"/>
                                        <a:gd name="T17" fmla="*/ 258 h 23"/>
                                        <a:gd name="T18" fmla="*/ 424 w 429"/>
                                        <a:gd name="T19" fmla="*/ 253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29" h="23">
                                          <a:moveTo>
                                            <a:pt x="424" y="0"/>
                                          </a:moveTo>
                                          <a:lnTo>
                                            <a:pt x="417" y="0"/>
                                          </a:lnTo>
                                          <a:lnTo>
                                            <a:pt x="5" y="0"/>
                                          </a:lnTo>
                                          <a:lnTo>
                                            <a:pt x="0" y="5"/>
                                          </a:lnTo>
                                          <a:lnTo>
                                            <a:pt x="0" y="17"/>
                                          </a:lnTo>
                                          <a:lnTo>
                                            <a:pt x="5" y="22"/>
                                          </a:lnTo>
                                          <a:lnTo>
                                            <a:pt x="424" y="22"/>
                                          </a:lnTo>
                                          <a:lnTo>
                                            <a:pt x="429" y="17"/>
                                          </a:lnTo>
                                          <a:lnTo>
                                            <a:pt x="429" y="5"/>
                                          </a:lnTo>
                                          <a:lnTo>
                                            <a:pt x="42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Freeform 106"/>
                                  <wps:cNvSpPr>
                                    <a:spLocks/>
                                  </wps:cNvSpPr>
                                  <wps:spPr bwMode="auto">
                                    <a:xfrm>
                                      <a:off x="354" y="252"/>
                                      <a:ext cx="429" cy="23"/>
                                    </a:xfrm>
                                    <a:custGeom>
                                      <a:avLst/>
                                      <a:gdLst>
                                        <a:gd name="T0" fmla="*/ 417 w 429"/>
                                        <a:gd name="T1" fmla="*/ 253 h 23"/>
                                        <a:gd name="T2" fmla="*/ 12 w 429"/>
                                        <a:gd name="T3" fmla="*/ 253 h 23"/>
                                        <a:gd name="T4" fmla="*/ 5 w 429"/>
                                        <a:gd name="T5" fmla="*/ 253 h 23"/>
                                        <a:gd name="T6" fmla="*/ 0 w 429"/>
                                        <a:gd name="T7" fmla="*/ 258 h 23"/>
                                        <a:gd name="T8" fmla="*/ 0 w 429"/>
                                        <a:gd name="T9" fmla="*/ 264 h 23"/>
                                        <a:gd name="T10" fmla="*/ 0 w 429"/>
                                        <a:gd name="T11" fmla="*/ 270 h 23"/>
                                        <a:gd name="T12" fmla="*/ 5 w 429"/>
                                        <a:gd name="T13" fmla="*/ 275 h 23"/>
                                        <a:gd name="T14" fmla="*/ 12 w 429"/>
                                        <a:gd name="T15" fmla="*/ 275 h 23"/>
                                        <a:gd name="T16" fmla="*/ 417 w 429"/>
                                        <a:gd name="T17" fmla="*/ 275 h 23"/>
                                        <a:gd name="T18" fmla="*/ 424 w 429"/>
                                        <a:gd name="T19" fmla="*/ 275 h 23"/>
                                        <a:gd name="T20" fmla="*/ 429 w 429"/>
                                        <a:gd name="T21" fmla="*/ 270 h 23"/>
                                        <a:gd name="T22" fmla="*/ 429 w 429"/>
                                        <a:gd name="T23" fmla="*/ 264 h 23"/>
                                        <a:gd name="T24" fmla="*/ 429 w 429"/>
                                        <a:gd name="T25" fmla="*/ 258 h 23"/>
                                        <a:gd name="T26" fmla="*/ 424 w 429"/>
                                        <a:gd name="T27" fmla="*/ 253 h 23"/>
                                        <a:gd name="T28" fmla="*/ 417 w 429"/>
                                        <a:gd name="T29" fmla="*/ 253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29" h="23">
                                          <a:moveTo>
                                            <a:pt x="417" y="0"/>
                                          </a:moveTo>
                                          <a:lnTo>
                                            <a:pt x="12" y="0"/>
                                          </a:lnTo>
                                          <a:lnTo>
                                            <a:pt x="5" y="0"/>
                                          </a:lnTo>
                                          <a:lnTo>
                                            <a:pt x="0" y="5"/>
                                          </a:lnTo>
                                          <a:lnTo>
                                            <a:pt x="0" y="11"/>
                                          </a:lnTo>
                                          <a:lnTo>
                                            <a:pt x="0" y="17"/>
                                          </a:lnTo>
                                          <a:lnTo>
                                            <a:pt x="5" y="22"/>
                                          </a:lnTo>
                                          <a:lnTo>
                                            <a:pt x="12" y="22"/>
                                          </a:lnTo>
                                          <a:lnTo>
                                            <a:pt x="417" y="22"/>
                                          </a:lnTo>
                                          <a:lnTo>
                                            <a:pt x="424" y="22"/>
                                          </a:lnTo>
                                          <a:lnTo>
                                            <a:pt x="429" y="17"/>
                                          </a:lnTo>
                                          <a:lnTo>
                                            <a:pt x="429" y="11"/>
                                          </a:lnTo>
                                          <a:lnTo>
                                            <a:pt x="429" y="5"/>
                                          </a:lnTo>
                                          <a:lnTo>
                                            <a:pt x="424" y="0"/>
                                          </a:lnTo>
                                          <a:lnTo>
                                            <a:pt x="417" y="0"/>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107"/>
                                  <wps:cNvSpPr>
                                    <a:spLocks/>
                                  </wps:cNvSpPr>
                                  <wps:spPr bwMode="auto">
                                    <a:xfrm>
                                      <a:off x="354" y="320"/>
                                      <a:ext cx="339" cy="23"/>
                                    </a:xfrm>
                                    <a:custGeom>
                                      <a:avLst/>
                                      <a:gdLst>
                                        <a:gd name="T0" fmla="*/ 334 w 339"/>
                                        <a:gd name="T1" fmla="*/ 320 h 23"/>
                                        <a:gd name="T2" fmla="*/ 5 w 339"/>
                                        <a:gd name="T3" fmla="*/ 320 h 23"/>
                                        <a:gd name="T4" fmla="*/ 0 w 339"/>
                                        <a:gd name="T5" fmla="*/ 325 h 23"/>
                                        <a:gd name="T6" fmla="*/ 0 w 339"/>
                                        <a:gd name="T7" fmla="*/ 337 h 23"/>
                                        <a:gd name="T8" fmla="*/ 5 w 339"/>
                                        <a:gd name="T9" fmla="*/ 343 h 23"/>
                                        <a:gd name="T10" fmla="*/ 12 w 339"/>
                                        <a:gd name="T11" fmla="*/ 343 h 23"/>
                                        <a:gd name="T12" fmla="*/ 334 w 339"/>
                                        <a:gd name="T13" fmla="*/ 343 h 23"/>
                                        <a:gd name="T14" fmla="*/ 339 w 339"/>
                                        <a:gd name="T15" fmla="*/ 337 h 23"/>
                                        <a:gd name="T16" fmla="*/ 339 w 339"/>
                                        <a:gd name="T17" fmla="*/ 325 h 23"/>
                                        <a:gd name="T18" fmla="*/ 334 w 339"/>
                                        <a:gd name="T19" fmla="*/ 320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39" h="23">
                                          <a:moveTo>
                                            <a:pt x="334" y="0"/>
                                          </a:moveTo>
                                          <a:lnTo>
                                            <a:pt x="5" y="0"/>
                                          </a:lnTo>
                                          <a:lnTo>
                                            <a:pt x="0" y="5"/>
                                          </a:lnTo>
                                          <a:lnTo>
                                            <a:pt x="0" y="17"/>
                                          </a:lnTo>
                                          <a:lnTo>
                                            <a:pt x="5" y="23"/>
                                          </a:lnTo>
                                          <a:lnTo>
                                            <a:pt x="12" y="23"/>
                                          </a:lnTo>
                                          <a:lnTo>
                                            <a:pt x="334" y="23"/>
                                          </a:lnTo>
                                          <a:lnTo>
                                            <a:pt x="339" y="17"/>
                                          </a:lnTo>
                                          <a:lnTo>
                                            <a:pt x="339" y="5"/>
                                          </a:lnTo>
                                          <a:lnTo>
                                            <a:pt x="33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108"/>
                                  <wps:cNvSpPr>
                                    <a:spLocks/>
                                  </wps:cNvSpPr>
                                  <wps:spPr bwMode="auto">
                                    <a:xfrm>
                                      <a:off x="354" y="320"/>
                                      <a:ext cx="339" cy="23"/>
                                    </a:xfrm>
                                    <a:custGeom>
                                      <a:avLst/>
                                      <a:gdLst>
                                        <a:gd name="T0" fmla="*/ 12 w 339"/>
                                        <a:gd name="T1" fmla="*/ 343 h 23"/>
                                        <a:gd name="T2" fmla="*/ 327 w 339"/>
                                        <a:gd name="T3" fmla="*/ 343 h 23"/>
                                        <a:gd name="T4" fmla="*/ 334 w 339"/>
                                        <a:gd name="T5" fmla="*/ 343 h 23"/>
                                        <a:gd name="T6" fmla="*/ 339 w 339"/>
                                        <a:gd name="T7" fmla="*/ 337 h 23"/>
                                        <a:gd name="T8" fmla="*/ 339 w 339"/>
                                        <a:gd name="T9" fmla="*/ 331 h 23"/>
                                        <a:gd name="T10" fmla="*/ 339 w 339"/>
                                        <a:gd name="T11" fmla="*/ 325 h 23"/>
                                        <a:gd name="T12" fmla="*/ 334 w 339"/>
                                        <a:gd name="T13" fmla="*/ 320 h 23"/>
                                        <a:gd name="T14" fmla="*/ 327 w 339"/>
                                        <a:gd name="T15" fmla="*/ 320 h 23"/>
                                        <a:gd name="T16" fmla="*/ 12 w 339"/>
                                        <a:gd name="T17" fmla="*/ 320 h 23"/>
                                        <a:gd name="T18" fmla="*/ 5 w 339"/>
                                        <a:gd name="T19" fmla="*/ 320 h 23"/>
                                        <a:gd name="T20" fmla="*/ 0 w 339"/>
                                        <a:gd name="T21" fmla="*/ 325 h 23"/>
                                        <a:gd name="T22" fmla="*/ 0 w 339"/>
                                        <a:gd name="T23" fmla="*/ 331 h 23"/>
                                        <a:gd name="T24" fmla="*/ 0 w 339"/>
                                        <a:gd name="T25" fmla="*/ 337 h 23"/>
                                        <a:gd name="T26" fmla="*/ 5 w 339"/>
                                        <a:gd name="T27" fmla="*/ 343 h 23"/>
                                        <a:gd name="T28" fmla="*/ 12 w 339"/>
                                        <a:gd name="T29" fmla="*/ 343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39" h="23">
                                          <a:moveTo>
                                            <a:pt x="12" y="23"/>
                                          </a:moveTo>
                                          <a:lnTo>
                                            <a:pt x="327" y="23"/>
                                          </a:lnTo>
                                          <a:lnTo>
                                            <a:pt x="334" y="23"/>
                                          </a:lnTo>
                                          <a:lnTo>
                                            <a:pt x="339" y="17"/>
                                          </a:lnTo>
                                          <a:lnTo>
                                            <a:pt x="339" y="11"/>
                                          </a:lnTo>
                                          <a:lnTo>
                                            <a:pt x="339" y="5"/>
                                          </a:lnTo>
                                          <a:lnTo>
                                            <a:pt x="334" y="0"/>
                                          </a:lnTo>
                                          <a:lnTo>
                                            <a:pt x="327" y="0"/>
                                          </a:lnTo>
                                          <a:lnTo>
                                            <a:pt x="12" y="0"/>
                                          </a:lnTo>
                                          <a:lnTo>
                                            <a:pt x="5" y="0"/>
                                          </a:lnTo>
                                          <a:lnTo>
                                            <a:pt x="0" y="5"/>
                                          </a:lnTo>
                                          <a:lnTo>
                                            <a:pt x="0" y="11"/>
                                          </a:lnTo>
                                          <a:lnTo>
                                            <a:pt x="0" y="17"/>
                                          </a:lnTo>
                                          <a:lnTo>
                                            <a:pt x="5" y="23"/>
                                          </a:lnTo>
                                          <a:lnTo>
                                            <a:pt x="12" y="23"/>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9" name="Freeform 109"/>
                                  <wps:cNvSpPr>
                                    <a:spLocks/>
                                  </wps:cNvSpPr>
                                  <wps:spPr bwMode="auto">
                                    <a:xfrm>
                                      <a:off x="354" y="387"/>
                                      <a:ext cx="429" cy="23"/>
                                    </a:xfrm>
                                    <a:custGeom>
                                      <a:avLst/>
                                      <a:gdLst>
                                        <a:gd name="T0" fmla="*/ 424 w 429"/>
                                        <a:gd name="T1" fmla="*/ 388 h 23"/>
                                        <a:gd name="T2" fmla="*/ 417 w 429"/>
                                        <a:gd name="T3" fmla="*/ 388 h 23"/>
                                        <a:gd name="T4" fmla="*/ 5 w 429"/>
                                        <a:gd name="T5" fmla="*/ 388 h 23"/>
                                        <a:gd name="T6" fmla="*/ 0 w 429"/>
                                        <a:gd name="T7" fmla="*/ 393 h 23"/>
                                        <a:gd name="T8" fmla="*/ 0 w 429"/>
                                        <a:gd name="T9" fmla="*/ 405 h 23"/>
                                        <a:gd name="T10" fmla="*/ 5 w 429"/>
                                        <a:gd name="T11" fmla="*/ 410 h 23"/>
                                        <a:gd name="T12" fmla="*/ 424 w 429"/>
                                        <a:gd name="T13" fmla="*/ 410 h 23"/>
                                        <a:gd name="T14" fmla="*/ 429 w 429"/>
                                        <a:gd name="T15" fmla="*/ 405 h 23"/>
                                        <a:gd name="T16" fmla="*/ 429 w 429"/>
                                        <a:gd name="T17" fmla="*/ 393 h 23"/>
                                        <a:gd name="T18" fmla="*/ 424 w 429"/>
                                        <a:gd name="T19" fmla="*/ 388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29" h="23">
                                          <a:moveTo>
                                            <a:pt x="424" y="0"/>
                                          </a:moveTo>
                                          <a:lnTo>
                                            <a:pt x="417" y="0"/>
                                          </a:lnTo>
                                          <a:lnTo>
                                            <a:pt x="5" y="0"/>
                                          </a:lnTo>
                                          <a:lnTo>
                                            <a:pt x="0" y="5"/>
                                          </a:lnTo>
                                          <a:lnTo>
                                            <a:pt x="0" y="17"/>
                                          </a:lnTo>
                                          <a:lnTo>
                                            <a:pt x="5" y="22"/>
                                          </a:lnTo>
                                          <a:lnTo>
                                            <a:pt x="424" y="22"/>
                                          </a:lnTo>
                                          <a:lnTo>
                                            <a:pt x="429" y="17"/>
                                          </a:lnTo>
                                          <a:lnTo>
                                            <a:pt x="429" y="5"/>
                                          </a:lnTo>
                                          <a:lnTo>
                                            <a:pt x="42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Freeform 110"/>
                                  <wps:cNvSpPr>
                                    <a:spLocks/>
                                  </wps:cNvSpPr>
                                  <wps:spPr bwMode="auto">
                                    <a:xfrm>
                                      <a:off x="354" y="387"/>
                                      <a:ext cx="429" cy="23"/>
                                    </a:xfrm>
                                    <a:custGeom>
                                      <a:avLst/>
                                      <a:gdLst>
                                        <a:gd name="T0" fmla="*/ 417 w 429"/>
                                        <a:gd name="T1" fmla="*/ 388 h 23"/>
                                        <a:gd name="T2" fmla="*/ 12 w 429"/>
                                        <a:gd name="T3" fmla="*/ 388 h 23"/>
                                        <a:gd name="T4" fmla="*/ 5 w 429"/>
                                        <a:gd name="T5" fmla="*/ 388 h 23"/>
                                        <a:gd name="T6" fmla="*/ 0 w 429"/>
                                        <a:gd name="T7" fmla="*/ 393 h 23"/>
                                        <a:gd name="T8" fmla="*/ 0 w 429"/>
                                        <a:gd name="T9" fmla="*/ 399 h 23"/>
                                        <a:gd name="T10" fmla="*/ 0 w 429"/>
                                        <a:gd name="T11" fmla="*/ 405 h 23"/>
                                        <a:gd name="T12" fmla="*/ 5 w 429"/>
                                        <a:gd name="T13" fmla="*/ 410 h 23"/>
                                        <a:gd name="T14" fmla="*/ 12 w 429"/>
                                        <a:gd name="T15" fmla="*/ 410 h 23"/>
                                        <a:gd name="T16" fmla="*/ 417 w 429"/>
                                        <a:gd name="T17" fmla="*/ 410 h 23"/>
                                        <a:gd name="T18" fmla="*/ 424 w 429"/>
                                        <a:gd name="T19" fmla="*/ 410 h 23"/>
                                        <a:gd name="T20" fmla="*/ 429 w 429"/>
                                        <a:gd name="T21" fmla="*/ 405 h 23"/>
                                        <a:gd name="T22" fmla="*/ 429 w 429"/>
                                        <a:gd name="T23" fmla="*/ 399 h 23"/>
                                        <a:gd name="T24" fmla="*/ 429 w 429"/>
                                        <a:gd name="T25" fmla="*/ 393 h 23"/>
                                        <a:gd name="T26" fmla="*/ 424 w 429"/>
                                        <a:gd name="T27" fmla="*/ 388 h 23"/>
                                        <a:gd name="T28" fmla="*/ 417 w 429"/>
                                        <a:gd name="T29" fmla="*/ 388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429" h="23">
                                          <a:moveTo>
                                            <a:pt x="417" y="0"/>
                                          </a:moveTo>
                                          <a:lnTo>
                                            <a:pt x="12" y="0"/>
                                          </a:lnTo>
                                          <a:lnTo>
                                            <a:pt x="5" y="0"/>
                                          </a:lnTo>
                                          <a:lnTo>
                                            <a:pt x="0" y="5"/>
                                          </a:lnTo>
                                          <a:lnTo>
                                            <a:pt x="0" y="11"/>
                                          </a:lnTo>
                                          <a:lnTo>
                                            <a:pt x="0" y="17"/>
                                          </a:lnTo>
                                          <a:lnTo>
                                            <a:pt x="5" y="22"/>
                                          </a:lnTo>
                                          <a:lnTo>
                                            <a:pt x="12" y="22"/>
                                          </a:lnTo>
                                          <a:lnTo>
                                            <a:pt x="417" y="22"/>
                                          </a:lnTo>
                                          <a:lnTo>
                                            <a:pt x="424" y="22"/>
                                          </a:lnTo>
                                          <a:lnTo>
                                            <a:pt x="429" y="17"/>
                                          </a:lnTo>
                                          <a:lnTo>
                                            <a:pt x="429" y="11"/>
                                          </a:lnTo>
                                          <a:lnTo>
                                            <a:pt x="429" y="5"/>
                                          </a:lnTo>
                                          <a:lnTo>
                                            <a:pt x="424" y="0"/>
                                          </a:lnTo>
                                          <a:lnTo>
                                            <a:pt x="417" y="0"/>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1" name="Freeform 111"/>
                                  <wps:cNvSpPr>
                                    <a:spLocks/>
                                  </wps:cNvSpPr>
                                  <wps:spPr bwMode="auto">
                                    <a:xfrm>
                                      <a:off x="354" y="455"/>
                                      <a:ext cx="339" cy="23"/>
                                    </a:xfrm>
                                    <a:custGeom>
                                      <a:avLst/>
                                      <a:gdLst>
                                        <a:gd name="T0" fmla="*/ 334 w 339"/>
                                        <a:gd name="T1" fmla="*/ 455 h 23"/>
                                        <a:gd name="T2" fmla="*/ 327 w 339"/>
                                        <a:gd name="T3" fmla="*/ 455 h 23"/>
                                        <a:gd name="T4" fmla="*/ 5 w 339"/>
                                        <a:gd name="T5" fmla="*/ 455 h 23"/>
                                        <a:gd name="T6" fmla="*/ 0 w 339"/>
                                        <a:gd name="T7" fmla="*/ 460 h 23"/>
                                        <a:gd name="T8" fmla="*/ 0 w 339"/>
                                        <a:gd name="T9" fmla="*/ 472 h 23"/>
                                        <a:gd name="T10" fmla="*/ 5 w 339"/>
                                        <a:gd name="T11" fmla="*/ 478 h 23"/>
                                        <a:gd name="T12" fmla="*/ 334 w 339"/>
                                        <a:gd name="T13" fmla="*/ 478 h 23"/>
                                        <a:gd name="T14" fmla="*/ 339 w 339"/>
                                        <a:gd name="T15" fmla="*/ 472 h 23"/>
                                        <a:gd name="T16" fmla="*/ 339 w 339"/>
                                        <a:gd name="T17" fmla="*/ 460 h 23"/>
                                        <a:gd name="T18" fmla="*/ 334 w 339"/>
                                        <a:gd name="T19" fmla="*/ 455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39" h="23">
                                          <a:moveTo>
                                            <a:pt x="334" y="0"/>
                                          </a:moveTo>
                                          <a:lnTo>
                                            <a:pt x="327" y="0"/>
                                          </a:lnTo>
                                          <a:lnTo>
                                            <a:pt x="5" y="0"/>
                                          </a:lnTo>
                                          <a:lnTo>
                                            <a:pt x="0" y="5"/>
                                          </a:lnTo>
                                          <a:lnTo>
                                            <a:pt x="0" y="17"/>
                                          </a:lnTo>
                                          <a:lnTo>
                                            <a:pt x="5" y="23"/>
                                          </a:lnTo>
                                          <a:lnTo>
                                            <a:pt x="334" y="23"/>
                                          </a:lnTo>
                                          <a:lnTo>
                                            <a:pt x="339" y="17"/>
                                          </a:lnTo>
                                          <a:lnTo>
                                            <a:pt x="339" y="5"/>
                                          </a:lnTo>
                                          <a:lnTo>
                                            <a:pt x="334" y="0"/>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Freeform 112"/>
                                  <wps:cNvSpPr>
                                    <a:spLocks/>
                                  </wps:cNvSpPr>
                                  <wps:spPr bwMode="auto">
                                    <a:xfrm>
                                      <a:off x="354" y="455"/>
                                      <a:ext cx="339" cy="23"/>
                                    </a:xfrm>
                                    <a:custGeom>
                                      <a:avLst/>
                                      <a:gdLst>
                                        <a:gd name="T0" fmla="*/ 327 w 339"/>
                                        <a:gd name="T1" fmla="*/ 455 h 23"/>
                                        <a:gd name="T2" fmla="*/ 12 w 339"/>
                                        <a:gd name="T3" fmla="*/ 455 h 23"/>
                                        <a:gd name="T4" fmla="*/ 5 w 339"/>
                                        <a:gd name="T5" fmla="*/ 455 h 23"/>
                                        <a:gd name="T6" fmla="*/ 0 w 339"/>
                                        <a:gd name="T7" fmla="*/ 460 h 23"/>
                                        <a:gd name="T8" fmla="*/ 0 w 339"/>
                                        <a:gd name="T9" fmla="*/ 466 h 23"/>
                                        <a:gd name="T10" fmla="*/ 0 w 339"/>
                                        <a:gd name="T11" fmla="*/ 472 h 23"/>
                                        <a:gd name="T12" fmla="*/ 5 w 339"/>
                                        <a:gd name="T13" fmla="*/ 478 h 23"/>
                                        <a:gd name="T14" fmla="*/ 12 w 339"/>
                                        <a:gd name="T15" fmla="*/ 478 h 23"/>
                                        <a:gd name="T16" fmla="*/ 327 w 339"/>
                                        <a:gd name="T17" fmla="*/ 478 h 23"/>
                                        <a:gd name="T18" fmla="*/ 334 w 339"/>
                                        <a:gd name="T19" fmla="*/ 478 h 23"/>
                                        <a:gd name="T20" fmla="*/ 339 w 339"/>
                                        <a:gd name="T21" fmla="*/ 472 h 23"/>
                                        <a:gd name="T22" fmla="*/ 339 w 339"/>
                                        <a:gd name="T23" fmla="*/ 466 h 23"/>
                                        <a:gd name="T24" fmla="*/ 339 w 339"/>
                                        <a:gd name="T25" fmla="*/ 460 h 23"/>
                                        <a:gd name="T26" fmla="*/ 334 w 339"/>
                                        <a:gd name="T27" fmla="*/ 455 h 23"/>
                                        <a:gd name="T28" fmla="*/ 327 w 339"/>
                                        <a:gd name="T29" fmla="*/ 455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39" h="23">
                                          <a:moveTo>
                                            <a:pt x="327" y="0"/>
                                          </a:moveTo>
                                          <a:lnTo>
                                            <a:pt x="12" y="0"/>
                                          </a:lnTo>
                                          <a:lnTo>
                                            <a:pt x="5" y="0"/>
                                          </a:lnTo>
                                          <a:lnTo>
                                            <a:pt x="0" y="5"/>
                                          </a:lnTo>
                                          <a:lnTo>
                                            <a:pt x="0" y="11"/>
                                          </a:lnTo>
                                          <a:lnTo>
                                            <a:pt x="0" y="17"/>
                                          </a:lnTo>
                                          <a:lnTo>
                                            <a:pt x="5" y="23"/>
                                          </a:lnTo>
                                          <a:lnTo>
                                            <a:pt x="12" y="23"/>
                                          </a:lnTo>
                                          <a:lnTo>
                                            <a:pt x="327" y="23"/>
                                          </a:lnTo>
                                          <a:lnTo>
                                            <a:pt x="334" y="23"/>
                                          </a:lnTo>
                                          <a:lnTo>
                                            <a:pt x="339" y="17"/>
                                          </a:lnTo>
                                          <a:lnTo>
                                            <a:pt x="339" y="11"/>
                                          </a:lnTo>
                                          <a:lnTo>
                                            <a:pt x="339" y="5"/>
                                          </a:lnTo>
                                          <a:lnTo>
                                            <a:pt x="334" y="0"/>
                                          </a:lnTo>
                                          <a:lnTo>
                                            <a:pt x="327" y="0"/>
                                          </a:lnTo>
                                          <a:close/>
                                        </a:path>
                                      </a:pathLst>
                                    </a:custGeom>
                                    <a:noFill/>
                                    <a:ln w="6350">
                                      <a:solidFill>
                                        <a:srgbClr val="00326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7" name="Picture 11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122" y="246"/>
                                      <a:ext cx="126" cy="102"/>
                                    </a:xfrm>
                                    <a:prstGeom prst="rect">
                                      <a:avLst/>
                                    </a:prstGeom>
                                    <a:noFill/>
                                    <a:extLst>
                                      <a:ext uri="{909E8E84-426E-40DD-AFC4-6F175D3DCCD1}">
                                        <a14:hiddenFill xmlns:a14="http://schemas.microsoft.com/office/drawing/2010/main">
                                          <a:solidFill>
                                            <a:srgbClr val="FFFFFF"/>
                                          </a:solidFill>
                                        </a14:hiddenFill>
                                      </a:ext>
                                    </a:extLst>
                                  </pic:spPr>
                                </pic:pic>
                              </wpg:grpSp>
                              <wps:wsp>
                                <wps:cNvPr id="48" name="Text Box 48"/>
                                <wps:cNvSpPr txBox="1"/>
                                <wps:spPr>
                                  <a:xfrm>
                                    <a:off x="0" y="625033"/>
                                    <a:ext cx="1257056" cy="1091896"/>
                                  </a:xfrm>
                                  <a:prstGeom prst="rect">
                                    <a:avLst/>
                                  </a:prstGeom>
                                  <a:noFill/>
                                  <a:ln w="6350">
                                    <a:noFill/>
                                  </a:ln>
                                </wps:spPr>
                                <wps:txbx>
                                  <w:txbxContent>
                                    <w:p w14:paraId="3B29F441" w14:textId="05B18989"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3,358</w:t>
                                      </w:r>
                                    </w:p>
                                    <w:p w14:paraId="538C2366" w14:textId="03272A19" w:rsidR="00B36950" w:rsidRDefault="00B36950" w:rsidP="002F125E">
                                      <w:pPr>
                                        <w:jc w:val="center"/>
                                      </w:pPr>
                                      <w:r>
                                        <w:rPr>
                                          <w:color w:val="003263" w:themeColor="text2"/>
                                          <w:w w:val="105"/>
                                        </w:rPr>
                                        <w:t>Have Your Say website views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7" name="Group 67"/>
                              <wpg:cNvGrpSpPr/>
                              <wpg:grpSpPr>
                                <a:xfrm>
                                  <a:off x="1516284" y="23149"/>
                                  <a:ext cx="1257056" cy="1693780"/>
                                  <a:chOff x="0" y="0"/>
                                  <a:chExt cx="1257056" cy="1693780"/>
                                </a:xfrm>
                              </wpg:grpSpPr>
                              <wpg:grpSp>
                                <wpg:cNvPr id="51" name="Group 51"/>
                                <wpg:cNvGrpSpPr/>
                                <wpg:grpSpPr>
                                  <a:xfrm>
                                    <a:off x="358815" y="0"/>
                                    <a:ext cx="564515" cy="633730"/>
                                    <a:chOff x="0" y="0"/>
                                    <a:chExt cx="466099" cy="523240"/>
                                  </a:xfrm>
                                </wpg:grpSpPr>
                                <wps:wsp>
                                  <wps:cNvPr id="332" name="AutoShape 40"/>
                                  <wps:cNvSpPr>
                                    <a:spLocks/>
                                  </wps:cNvSpPr>
                                  <wps:spPr bwMode="auto">
                                    <a:xfrm>
                                      <a:off x="0" y="0"/>
                                      <a:ext cx="466099" cy="523240"/>
                                    </a:xfrm>
                                    <a:custGeom>
                                      <a:avLst/>
                                      <a:gdLst>
                                        <a:gd name="T0" fmla="+- 0 5616 5455"/>
                                        <a:gd name="T1" fmla="*/ T0 w 589"/>
                                        <a:gd name="T2" fmla="+- 0 346 334"/>
                                        <a:gd name="T3" fmla="*/ 346 h 749"/>
                                        <a:gd name="T4" fmla="+- 0 5535 5455"/>
                                        <a:gd name="T5" fmla="*/ T4 w 589"/>
                                        <a:gd name="T6" fmla="+- 0 427 334"/>
                                        <a:gd name="T7" fmla="*/ 427 h 749"/>
                                        <a:gd name="T8" fmla="+- 0 5526 5455"/>
                                        <a:gd name="T9" fmla="*/ T8 w 589"/>
                                        <a:gd name="T10" fmla="+- 0 519 334"/>
                                        <a:gd name="T11" fmla="*/ 519 h 749"/>
                                        <a:gd name="T12" fmla="+- 0 5552 5455"/>
                                        <a:gd name="T13" fmla="*/ T12 w 589"/>
                                        <a:gd name="T14" fmla="+- 0 576 334"/>
                                        <a:gd name="T15" fmla="*/ 576 h 749"/>
                                        <a:gd name="T16" fmla="+- 0 5534 5455"/>
                                        <a:gd name="T17" fmla="*/ T16 w 589"/>
                                        <a:gd name="T18" fmla="+- 0 620 334"/>
                                        <a:gd name="T19" fmla="*/ 620 h 749"/>
                                        <a:gd name="T20" fmla="+- 0 5480 5455"/>
                                        <a:gd name="T21" fmla="*/ T20 w 589"/>
                                        <a:gd name="T22" fmla="+- 0 687 334"/>
                                        <a:gd name="T23" fmla="*/ 687 h 749"/>
                                        <a:gd name="T24" fmla="+- 0 5455 5455"/>
                                        <a:gd name="T25" fmla="*/ T24 w 589"/>
                                        <a:gd name="T26" fmla="+- 0 833 334"/>
                                        <a:gd name="T27" fmla="*/ 833 h 749"/>
                                        <a:gd name="T28" fmla="+- 0 5467 5455"/>
                                        <a:gd name="T29" fmla="*/ T28 w 589"/>
                                        <a:gd name="T30" fmla="+- 0 878 334"/>
                                        <a:gd name="T31" fmla="*/ 878 h 749"/>
                                        <a:gd name="T32" fmla="+- 0 5505 5455"/>
                                        <a:gd name="T33" fmla="*/ T32 w 589"/>
                                        <a:gd name="T34" fmla="+- 0 903 334"/>
                                        <a:gd name="T35" fmla="*/ 903 h 749"/>
                                        <a:gd name="T36" fmla="+- 0 5585 5455"/>
                                        <a:gd name="T37" fmla="*/ T36 w 589"/>
                                        <a:gd name="T38" fmla="+- 0 914 334"/>
                                        <a:gd name="T39" fmla="*/ 914 h 749"/>
                                        <a:gd name="T40" fmla="+- 0 5668 5455"/>
                                        <a:gd name="T41" fmla="*/ T40 w 589"/>
                                        <a:gd name="T42" fmla="+- 0 919 334"/>
                                        <a:gd name="T43" fmla="*/ 919 h 749"/>
                                        <a:gd name="T44" fmla="+- 0 5730 5455"/>
                                        <a:gd name="T45" fmla="*/ T44 w 589"/>
                                        <a:gd name="T46" fmla="+- 0 1035 334"/>
                                        <a:gd name="T47" fmla="*/ 1035 h 749"/>
                                        <a:gd name="T48" fmla="+- 0 5855 5455"/>
                                        <a:gd name="T49" fmla="*/ T48 w 589"/>
                                        <a:gd name="T50" fmla="+- 0 1082 334"/>
                                        <a:gd name="T51" fmla="*/ 1082 h 749"/>
                                        <a:gd name="T52" fmla="+- 0 5981 5455"/>
                                        <a:gd name="T53" fmla="*/ T52 w 589"/>
                                        <a:gd name="T54" fmla="+- 0 1032 334"/>
                                        <a:gd name="T55" fmla="*/ 1032 h 749"/>
                                        <a:gd name="T56" fmla="+- 0 5800 5455"/>
                                        <a:gd name="T57" fmla="*/ T56 w 589"/>
                                        <a:gd name="T58" fmla="+- 0 1021 334"/>
                                        <a:gd name="T59" fmla="*/ 1021 h 749"/>
                                        <a:gd name="T60" fmla="+- 0 5726 5455"/>
                                        <a:gd name="T61" fmla="*/ T60 w 589"/>
                                        <a:gd name="T62" fmla="+- 0 948 334"/>
                                        <a:gd name="T63" fmla="*/ 948 h 749"/>
                                        <a:gd name="T64" fmla="+- 0 5715 5455"/>
                                        <a:gd name="T65" fmla="*/ T64 w 589"/>
                                        <a:gd name="T66" fmla="+- 0 894 334"/>
                                        <a:gd name="T67" fmla="*/ 894 h 749"/>
                                        <a:gd name="T68" fmla="+- 0 5668 5455"/>
                                        <a:gd name="T69" fmla="*/ T68 w 589"/>
                                        <a:gd name="T70" fmla="+- 0 868 334"/>
                                        <a:gd name="T71" fmla="*/ 868 h 749"/>
                                        <a:gd name="T72" fmla="+- 0 5590 5455"/>
                                        <a:gd name="T73" fmla="*/ T72 w 589"/>
                                        <a:gd name="T74" fmla="+- 0 864 334"/>
                                        <a:gd name="T75" fmla="*/ 864 h 749"/>
                                        <a:gd name="T76" fmla="+- 0 5514 5455"/>
                                        <a:gd name="T77" fmla="*/ T76 w 589"/>
                                        <a:gd name="T78" fmla="+- 0 853 334"/>
                                        <a:gd name="T79" fmla="*/ 853 h 749"/>
                                        <a:gd name="T80" fmla="+- 0 5503 5455"/>
                                        <a:gd name="T81" fmla="*/ T80 w 589"/>
                                        <a:gd name="T82" fmla="+- 0 846 334"/>
                                        <a:gd name="T83" fmla="*/ 846 h 749"/>
                                        <a:gd name="T84" fmla="+- 0 5517 5455"/>
                                        <a:gd name="T85" fmla="*/ T84 w 589"/>
                                        <a:gd name="T86" fmla="+- 0 736 334"/>
                                        <a:gd name="T87" fmla="*/ 736 h 749"/>
                                        <a:gd name="T88" fmla="+- 0 5554 5455"/>
                                        <a:gd name="T89" fmla="*/ T88 w 589"/>
                                        <a:gd name="T90" fmla="+- 0 666 334"/>
                                        <a:gd name="T91" fmla="*/ 666 h 749"/>
                                        <a:gd name="T92" fmla="+- 0 5628 5455"/>
                                        <a:gd name="T93" fmla="*/ T92 w 589"/>
                                        <a:gd name="T94" fmla="+- 0 639 334"/>
                                        <a:gd name="T95" fmla="*/ 639 h 749"/>
                                        <a:gd name="T96" fmla="+- 0 5814 5455"/>
                                        <a:gd name="T97" fmla="*/ T96 w 589"/>
                                        <a:gd name="T98" fmla="+- 0 617 334"/>
                                        <a:gd name="T99" fmla="*/ 617 h 749"/>
                                        <a:gd name="T100" fmla="+- 0 5789 5455"/>
                                        <a:gd name="T101" fmla="*/ T100 w 589"/>
                                        <a:gd name="T102" fmla="+- 0 589 334"/>
                                        <a:gd name="T103" fmla="*/ 589 h 749"/>
                                        <a:gd name="T104" fmla="+- 0 5635 5455"/>
                                        <a:gd name="T105" fmla="*/ T104 w 589"/>
                                        <a:gd name="T106" fmla="+- 0 581 334"/>
                                        <a:gd name="T107" fmla="*/ 581 h 749"/>
                                        <a:gd name="T108" fmla="+- 0 5580 5455"/>
                                        <a:gd name="T109" fmla="*/ T108 w 589"/>
                                        <a:gd name="T110" fmla="+- 0 526 334"/>
                                        <a:gd name="T111" fmla="*/ 526 h 749"/>
                                        <a:gd name="T112" fmla="+- 0 5580 5455"/>
                                        <a:gd name="T113" fmla="*/ T112 w 589"/>
                                        <a:gd name="T114" fmla="+- 0 446 334"/>
                                        <a:gd name="T115" fmla="*/ 446 h 749"/>
                                        <a:gd name="T116" fmla="+- 0 5635 5455"/>
                                        <a:gd name="T117" fmla="*/ T116 w 589"/>
                                        <a:gd name="T118" fmla="+- 0 391 334"/>
                                        <a:gd name="T119" fmla="*/ 391 h 749"/>
                                        <a:gd name="T120" fmla="+- 0 5788 5455"/>
                                        <a:gd name="T121" fmla="*/ T120 w 589"/>
                                        <a:gd name="T122" fmla="+- 0 382 334"/>
                                        <a:gd name="T123" fmla="*/ 382 h 749"/>
                                        <a:gd name="T124" fmla="+- 0 5736 5455"/>
                                        <a:gd name="T125" fmla="*/ T124 w 589"/>
                                        <a:gd name="T126" fmla="+- 0 346 334"/>
                                        <a:gd name="T127" fmla="*/ 346 h 749"/>
                                        <a:gd name="T128" fmla="+- 0 5978 5455"/>
                                        <a:gd name="T129" fmla="*/ T128 w 589"/>
                                        <a:gd name="T130" fmla="+- 0 756 334"/>
                                        <a:gd name="T131" fmla="*/ 756 h 749"/>
                                        <a:gd name="T132" fmla="+- 0 5908 5455"/>
                                        <a:gd name="T133" fmla="*/ T132 w 589"/>
                                        <a:gd name="T134" fmla="+- 0 767 334"/>
                                        <a:gd name="T135" fmla="*/ 767 h 749"/>
                                        <a:gd name="T136" fmla="+- 0 5982 5455"/>
                                        <a:gd name="T137" fmla="*/ T136 w 589"/>
                                        <a:gd name="T138" fmla="+- 0 840 334"/>
                                        <a:gd name="T139" fmla="*/ 840 h 749"/>
                                        <a:gd name="T140" fmla="+- 0 5993 5455"/>
                                        <a:gd name="T141" fmla="*/ T140 w 589"/>
                                        <a:gd name="T142" fmla="+- 0 895 334"/>
                                        <a:gd name="T143" fmla="*/ 895 h 749"/>
                                        <a:gd name="T144" fmla="+- 0 5952 5455"/>
                                        <a:gd name="T145" fmla="*/ T144 w 589"/>
                                        <a:gd name="T146" fmla="+- 0 992 334"/>
                                        <a:gd name="T147" fmla="*/ 992 h 749"/>
                                        <a:gd name="T148" fmla="+- 0 5854 5455"/>
                                        <a:gd name="T149" fmla="*/ T148 w 589"/>
                                        <a:gd name="T150" fmla="+- 0 1032 334"/>
                                        <a:gd name="T151" fmla="*/ 1032 h 749"/>
                                        <a:gd name="T152" fmla="+- 0 5988 5455"/>
                                        <a:gd name="T153" fmla="*/ T152 w 589"/>
                                        <a:gd name="T154" fmla="+- 0 1027 334"/>
                                        <a:gd name="T155" fmla="*/ 1027 h 749"/>
                                        <a:gd name="T156" fmla="+- 0 6044 5455"/>
                                        <a:gd name="T157" fmla="*/ T156 w 589"/>
                                        <a:gd name="T158" fmla="+- 0 895 334"/>
                                        <a:gd name="T159" fmla="*/ 895 h 749"/>
                                        <a:gd name="T160" fmla="+- 0 5996 5455"/>
                                        <a:gd name="T161" fmla="*/ T160 w 589"/>
                                        <a:gd name="T162" fmla="+- 0 771 334"/>
                                        <a:gd name="T163" fmla="*/ 771 h 749"/>
                                        <a:gd name="T164" fmla="+- 0 5840 5455"/>
                                        <a:gd name="T165" fmla="*/ T164 w 589"/>
                                        <a:gd name="T166" fmla="+- 0 639 334"/>
                                        <a:gd name="T167" fmla="*/ 639 h 749"/>
                                        <a:gd name="T168" fmla="+- 0 5757 5455"/>
                                        <a:gd name="T169" fmla="*/ T168 w 589"/>
                                        <a:gd name="T170" fmla="+- 0 644 334"/>
                                        <a:gd name="T171" fmla="*/ 644 h 749"/>
                                        <a:gd name="T172" fmla="+- 0 5810 5455"/>
                                        <a:gd name="T173" fmla="*/ T172 w 589"/>
                                        <a:gd name="T174" fmla="+- 0 680 334"/>
                                        <a:gd name="T175" fmla="*/ 680 h 749"/>
                                        <a:gd name="T176" fmla="+- 0 5769 5455"/>
                                        <a:gd name="T177" fmla="*/ T176 w 589"/>
                                        <a:gd name="T178" fmla="+- 0 727 334"/>
                                        <a:gd name="T179" fmla="*/ 727 h 749"/>
                                        <a:gd name="T180" fmla="+- 0 5685 5455"/>
                                        <a:gd name="T181" fmla="*/ T180 w 589"/>
                                        <a:gd name="T182" fmla="+- 0 810 334"/>
                                        <a:gd name="T183" fmla="*/ 810 h 749"/>
                                        <a:gd name="T184" fmla="+- 0 5720 5455"/>
                                        <a:gd name="T185" fmla="*/ T184 w 589"/>
                                        <a:gd name="T186" fmla="+- 0 868 334"/>
                                        <a:gd name="T187" fmla="*/ 868 h 749"/>
                                        <a:gd name="T188" fmla="+- 0 5756 5455"/>
                                        <a:gd name="T189" fmla="*/ T188 w 589"/>
                                        <a:gd name="T190" fmla="+- 0 796 334"/>
                                        <a:gd name="T191" fmla="*/ 796 h 749"/>
                                        <a:gd name="T192" fmla="+- 0 5854 5455"/>
                                        <a:gd name="T193" fmla="*/ T192 w 589"/>
                                        <a:gd name="T194" fmla="+- 0 756 334"/>
                                        <a:gd name="T195" fmla="*/ 756 h 749"/>
                                        <a:gd name="T196" fmla="+- 0 5944 5455"/>
                                        <a:gd name="T197" fmla="*/ T196 w 589"/>
                                        <a:gd name="T198" fmla="+- 0 730 334"/>
                                        <a:gd name="T199" fmla="*/ 730 h 749"/>
                                        <a:gd name="T200" fmla="+- 0 5866 5455"/>
                                        <a:gd name="T201" fmla="*/ T200 w 589"/>
                                        <a:gd name="T202" fmla="+- 0 673 334"/>
                                        <a:gd name="T203" fmla="*/ 673 h 749"/>
                                        <a:gd name="T204" fmla="+- 0 5840 5455"/>
                                        <a:gd name="T205" fmla="*/ T204 w 589"/>
                                        <a:gd name="T206" fmla="+- 0 639 334"/>
                                        <a:gd name="T207" fmla="*/ 639 h 749"/>
                                        <a:gd name="T208" fmla="+- 0 5676 5455"/>
                                        <a:gd name="T209" fmla="*/ T208 w 589"/>
                                        <a:gd name="T210" fmla="+- 0 382 334"/>
                                        <a:gd name="T211" fmla="*/ 382 h 749"/>
                                        <a:gd name="T212" fmla="+- 0 5749 5455"/>
                                        <a:gd name="T213" fmla="*/ T212 w 589"/>
                                        <a:gd name="T214" fmla="+- 0 413 334"/>
                                        <a:gd name="T215" fmla="*/ 413 h 749"/>
                                        <a:gd name="T216" fmla="+- 0 5779 5455"/>
                                        <a:gd name="T217" fmla="*/ T216 w 589"/>
                                        <a:gd name="T218" fmla="+- 0 486 334"/>
                                        <a:gd name="T219" fmla="*/ 486 h 749"/>
                                        <a:gd name="T220" fmla="+- 0 5749 5455"/>
                                        <a:gd name="T221" fmla="*/ T220 w 589"/>
                                        <a:gd name="T222" fmla="+- 0 559 334"/>
                                        <a:gd name="T223" fmla="*/ 559 h 749"/>
                                        <a:gd name="T224" fmla="+- 0 5676 5455"/>
                                        <a:gd name="T225" fmla="*/ T224 w 589"/>
                                        <a:gd name="T226" fmla="+- 0 589 334"/>
                                        <a:gd name="T227" fmla="*/ 589 h 749"/>
                                        <a:gd name="T228" fmla="+- 0 5800 5455"/>
                                        <a:gd name="T229" fmla="*/ T228 w 589"/>
                                        <a:gd name="T230" fmla="+- 0 576 334"/>
                                        <a:gd name="T231" fmla="*/ 576 h 749"/>
                                        <a:gd name="T232" fmla="+- 0 5827 5455"/>
                                        <a:gd name="T233" fmla="*/ T232 w 589"/>
                                        <a:gd name="T234" fmla="+- 0 519 334"/>
                                        <a:gd name="T235" fmla="*/ 519 h 749"/>
                                        <a:gd name="T236" fmla="+- 0 5818 5455"/>
                                        <a:gd name="T237" fmla="*/ T236 w 589"/>
                                        <a:gd name="T238" fmla="+- 0 427 334"/>
                                        <a:gd name="T239" fmla="*/ 427 h 7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89" h="749">
                                          <a:moveTo>
                                            <a:pt x="221" y="0"/>
                                          </a:moveTo>
                                          <a:lnTo>
                                            <a:pt x="161" y="12"/>
                                          </a:lnTo>
                                          <a:lnTo>
                                            <a:pt x="113" y="44"/>
                                          </a:lnTo>
                                          <a:lnTo>
                                            <a:pt x="80" y="93"/>
                                          </a:lnTo>
                                          <a:lnTo>
                                            <a:pt x="67" y="152"/>
                                          </a:lnTo>
                                          <a:lnTo>
                                            <a:pt x="71" y="185"/>
                                          </a:lnTo>
                                          <a:lnTo>
                                            <a:pt x="81" y="215"/>
                                          </a:lnTo>
                                          <a:lnTo>
                                            <a:pt x="97" y="242"/>
                                          </a:lnTo>
                                          <a:lnTo>
                                            <a:pt x="118" y="265"/>
                                          </a:lnTo>
                                          <a:lnTo>
                                            <a:pt x="79" y="286"/>
                                          </a:lnTo>
                                          <a:lnTo>
                                            <a:pt x="48" y="316"/>
                                          </a:lnTo>
                                          <a:lnTo>
                                            <a:pt x="25" y="353"/>
                                          </a:lnTo>
                                          <a:lnTo>
                                            <a:pt x="13" y="397"/>
                                          </a:lnTo>
                                          <a:lnTo>
                                            <a:pt x="0" y="499"/>
                                          </a:lnTo>
                                          <a:lnTo>
                                            <a:pt x="2" y="523"/>
                                          </a:lnTo>
                                          <a:lnTo>
                                            <a:pt x="12" y="544"/>
                                          </a:lnTo>
                                          <a:lnTo>
                                            <a:pt x="28" y="560"/>
                                          </a:lnTo>
                                          <a:lnTo>
                                            <a:pt x="50" y="569"/>
                                          </a:lnTo>
                                          <a:lnTo>
                                            <a:pt x="90" y="575"/>
                                          </a:lnTo>
                                          <a:lnTo>
                                            <a:pt x="130" y="580"/>
                                          </a:lnTo>
                                          <a:lnTo>
                                            <a:pt x="171" y="584"/>
                                          </a:lnTo>
                                          <a:lnTo>
                                            <a:pt x="213" y="585"/>
                                          </a:lnTo>
                                          <a:lnTo>
                                            <a:pt x="233" y="649"/>
                                          </a:lnTo>
                                          <a:lnTo>
                                            <a:pt x="275" y="701"/>
                                          </a:lnTo>
                                          <a:lnTo>
                                            <a:pt x="332" y="736"/>
                                          </a:lnTo>
                                          <a:lnTo>
                                            <a:pt x="400" y="748"/>
                                          </a:lnTo>
                                          <a:lnTo>
                                            <a:pt x="473" y="734"/>
                                          </a:lnTo>
                                          <a:lnTo>
                                            <a:pt x="526" y="698"/>
                                          </a:lnTo>
                                          <a:lnTo>
                                            <a:pt x="399" y="698"/>
                                          </a:lnTo>
                                          <a:lnTo>
                                            <a:pt x="345" y="687"/>
                                          </a:lnTo>
                                          <a:lnTo>
                                            <a:pt x="301" y="658"/>
                                          </a:lnTo>
                                          <a:lnTo>
                                            <a:pt x="271" y="614"/>
                                          </a:lnTo>
                                          <a:lnTo>
                                            <a:pt x="260" y="561"/>
                                          </a:lnTo>
                                          <a:lnTo>
                                            <a:pt x="260" y="560"/>
                                          </a:lnTo>
                                          <a:lnTo>
                                            <a:pt x="265" y="534"/>
                                          </a:lnTo>
                                          <a:lnTo>
                                            <a:pt x="213" y="534"/>
                                          </a:lnTo>
                                          <a:lnTo>
                                            <a:pt x="174" y="533"/>
                                          </a:lnTo>
                                          <a:lnTo>
                                            <a:pt x="135" y="530"/>
                                          </a:lnTo>
                                          <a:lnTo>
                                            <a:pt x="97" y="525"/>
                                          </a:lnTo>
                                          <a:lnTo>
                                            <a:pt x="59" y="519"/>
                                          </a:lnTo>
                                          <a:lnTo>
                                            <a:pt x="53" y="518"/>
                                          </a:lnTo>
                                          <a:lnTo>
                                            <a:pt x="48" y="512"/>
                                          </a:lnTo>
                                          <a:lnTo>
                                            <a:pt x="49" y="505"/>
                                          </a:lnTo>
                                          <a:lnTo>
                                            <a:pt x="62" y="402"/>
                                          </a:lnTo>
                                          <a:lnTo>
                                            <a:pt x="74" y="363"/>
                                          </a:lnTo>
                                          <a:lnTo>
                                            <a:pt x="99" y="332"/>
                                          </a:lnTo>
                                          <a:lnTo>
                                            <a:pt x="133" y="312"/>
                                          </a:lnTo>
                                          <a:lnTo>
                                            <a:pt x="173" y="305"/>
                                          </a:lnTo>
                                          <a:lnTo>
                                            <a:pt x="385" y="305"/>
                                          </a:lnTo>
                                          <a:lnTo>
                                            <a:pt x="359" y="283"/>
                                          </a:lnTo>
                                          <a:lnTo>
                                            <a:pt x="324" y="265"/>
                                          </a:lnTo>
                                          <a:lnTo>
                                            <a:pt x="334" y="255"/>
                                          </a:lnTo>
                                          <a:lnTo>
                                            <a:pt x="221" y="255"/>
                                          </a:lnTo>
                                          <a:lnTo>
                                            <a:pt x="180" y="247"/>
                                          </a:lnTo>
                                          <a:lnTo>
                                            <a:pt x="147" y="225"/>
                                          </a:lnTo>
                                          <a:lnTo>
                                            <a:pt x="125" y="192"/>
                                          </a:lnTo>
                                          <a:lnTo>
                                            <a:pt x="117" y="152"/>
                                          </a:lnTo>
                                          <a:lnTo>
                                            <a:pt x="125" y="112"/>
                                          </a:lnTo>
                                          <a:lnTo>
                                            <a:pt x="147" y="79"/>
                                          </a:lnTo>
                                          <a:lnTo>
                                            <a:pt x="180" y="57"/>
                                          </a:lnTo>
                                          <a:lnTo>
                                            <a:pt x="221" y="48"/>
                                          </a:lnTo>
                                          <a:lnTo>
                                            <a:pt x="333" y="48"/>
                                          </a:lnTo>
                                          <a:lnTo>
                                            <a:pt x="330" y="44"/>
                                          </a:lnTo>
                                          <a:lnTo>
                                            <a:pt x="281" y="12"/>
                                          </a:lnTo>
                                          <a:lnTo>
                                            <a:pt x="221" y="0"/>
                                          </a:lnTo>
                                          <a:close/>
                                          <a:moveTo>
                                            <a:pt x="523" y="422"/>
                                          </a:moveTo>
                                          <a:lnTo>
                                            <a:pt x="399" y="422"/>
                                          </a:lnTo>
                                          <a:lnTo>
                                            <a:pt x="453" y="433"/>
                                          </a:lnTo>
                                          <a:lnTo>
                                            <a:pt x="497" y="462"/>
                                          </a:lnTo>
                                          <a:lnTo>
                                            <a:pt x="527" y="506"/>
                                          </a:lnTo>
                                          <a:lnTo>
                                            <a:pt x="538" y="560"/>
                                          </a:lnTo>
                                          <a:lnTo>
                                            <a:pt x="538" y="561"/>
                                          </a:lnTo>
                                          <a:lnTo>
                                            <a:pt x="527" y="614"/>
                                          </a:lnTo>
                                          <a:lnTo>
                                            <a:pt x="497" y="658"/>
                                          </a:lnTo>
                                          <a:lnTo>
                                            <a:pt x="453" y="687"/>
                                          </a:lnTo>
                                          <a:lnTo>
                                            <a:pt x="399" y="698"/>
                                          </a:lnTo>
                                          <a:lnTo>
                                            <a:pt x="526" y="698"/>
                                          </a:lnTo>
                                          <a:lnTo>
                                            <a:pt x="533" y="693"/>
                                          </a:lnTo>
                                          <a:lnTo>
                                            <a:pt x="574" y="634"/>
                                          </a:lnTo>
                                          <a:lnTo>
                                            <a:pt x="589" y="561"/>
                                          </a:lnTo>
                                          <a:lnTo>
                                            <a:pt x="576" y="493"/>
                                          </a:lnTo>
                                          <a:lnTo>
                                            <a:pt x="541" y="437"/>
                                          </a:lnTo>
                                          <a:lnTo>
                                            <a:pt x="523" y="422"/>
                                          </a:lnTo>
                                          <a:close/>
                                          <a:moveTo>
                                            <a:pt x="385" y="305"/>
                                          </a:moveTo>
                                          <a:lnTo>
                                            <a:pt x="269" y="305"/>
                                          </a:lnTo>
                                          <a:lnTo>
                                            <a:pt x="302" y="310"/>
                                          </a:lnTo>
                                          <a:lnTo>
                                            <a:pt x="331" y="324"/>
                                          </a:lnTo>
                                          <a:lnTo>
                                            <a:pt x="355" y="346"/>
                                          </a:lnTo>
                                          <a:lnTo>
                                            <a:pt x="372" y="374"/>
                                          </a:lnTo>
                                          <a:lnTo>
                                            <a:pt x="314" y="393"/>
                                          </a:lnTo>
                                          <a:lnTo>
                                            <a:pt x="265" y="428"/>
                                          </a:lnTo>
                                          <a:lnTo>
                                            <a:pt x="230" y="476"/>
                                          </a:lnTo>
                                          <a:lnTo>
                                            <a:pt x="213" y="534"/>
                                          </a:lnTo>
                                          <a:lnTo>
                                            <a:pt x="265" y="534"/>
                                          </a:lnTo>
                                          <a:lnTo>
                                            <a:pt x="271" y="506"/>
                                          </a:lnTo>
                                          <a:lnTo>
                                            <a:pt x="301" y="462"/>
                                          </a:lnTo>
                                          <a:lnTo>
                                            <a:pt x="345" y="433"/>
                                          </a:lnTo>
                                          <a:lnTo>
                                            <a:pt x="399" y="422"/>
                                          </a:lnTo>
                                          <a:lnTo>
                                            <a:pt x="523" y="422"/>
                                          </a:lnTo>
                                          <a:lnTo>
                                            <a:pt x="489" y="396"/>
                                          </a:lnTo>
                                          <a:lnTo>
                                            <a:pt x="425" y="375"/>
                                          </a:lnTo>
                                          <a:lnTo>
                                            <a:pt x="411" y="339"/>
                                          </a:lnTo>
                                          <a:lnTo>
                                            <a:pt x="388" y="308"/>
                                          </a:lnTo>
                                          <a:lnTo>
                                            <a:pt x="385" y="305"/>
                                          </a:lnTo>
                                          <a:close/>
                                          <a:moveTo>
                                            <a:pt x="333" y="48"/>
                                          </a:moveTo>
                                          <a:lnTo>
                                            <a:pt x="221" y="48"/>
                                          </a:lnTo>
                                          <a:lnTo>
                                            <a:pt x="261" y="57"/>
                                          </a:lnTo>
                                          <a:lnTo>
                                            <a:pt x="294" y="79"/>
                                          </a:lnTo>
                                          <a:lnTo>
                                            <a:pt x="316" y="112"/>
                                          </a:lnTo>
                                          <a:lnTo>
                                            <a:pt x="324" y="152"/>
                                          </a:lnTo>
                                          <a:lnTo>
                                            <a:pt x="316" y="192"/>
                                          </a:lnTo>
                                          <a:lnTo>
                                            <a:pt x="294" y="225"/>
                                          </a:lnTo>
                                          <a:lnTo>
                                            <a:pt x="261" y="247"/>
                                          </a:lnTo>
                                          <a:lnTo>
                                            <a:pt x="221" y="255"/>
                                          </a:lnTo>
                                          <a:lnTo>
                                            <a:pt x="334" y="255"/>
                                          </a:lnTo>
                                          <a:lnTo>
                                            <a:pt x="345" y="242"/>
                                          </a:lnTo>
                                          <a:lnTo>
                                            <a:pt x="361" y="215"/>
                                          </a:lnTo>
                                          <a:lnTo>
                                            <a:pt x="372" y="185"/>
                                          </a:lnTo>
                                          <a:lnTo>
                                            <a:pt x="375" y="152"/>
                                          </a:lnTo>
                                          <a:lnTo>
                                            <a:pt x="363" y="93"/>
                                          </a:lnTo>
                                          <a:lnTo>
                                            <a:pt x="333" y="48"/>
                                          </a:lnTo>
                                          <a:close/>
                                        </a:path>
                                      </a:pathLst>
                                    </a:custGeom>
                                    <a:solidFill>
                                      <a:srgbClr val="003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41"/>
                                    <pic:cNvPicPr>
                                      <a:picLocks noChangeAspect="1"/>
                                    </pic:cNvPicPr>
                                  </pic:nvPicPr>
                                  <pic:blipFill>
                                    <a:blip r:embed="rId31">
                                      <a:extLst>
                                        <a:ext uri="{28A0092B-C50C-407E-A947-70E740481C1C}">
                                          <a14:useLocalDpi xmlns:a14="http://schemas.microsoft.com/office/drawing/2010/main"/>
                                        </a:ext>
                                      </a:extLst>
                                    </a:blip>
                                    <a:srcRect/>
                                    <a:stretch>
                                      <a:fillRect/>
                                    </a:stretch>
                                  </pic:blipFill>
                                  <pic:spPr bwMode="auto">
                                    <a:xfrm>
                                      <a:off x="233680" y="309880"/>
                                      <a:ext cx="169545" cy="152400"/>
                                    </a:xfrm>
                                    <a:prstGeom prst="rect">
                                      <a:avLst/>
                                    </a:prstGeom>
                                    <a:noFill/>
                                    <a:ln>
                                      <a:noFill/>
                                    </a:ln>
                                  </pic:spPr>
                                </pic:pic>
                              </wpg:grpSp>
                              <wps:wsp>
                                <wps:cNvPr id="52" name="Text Box 52"/>
                                <wps:cNvSpPr txBox="1"/>
                                <wps:spPr>
                                  <a:xfrm>
                                    <a:off x="0" y="601884"/>
                                    <a:ext cx="1257056" cy="1091896"/>
                                  </a:xfrm>
                                  <a:prstGeom prst="rect">
                                    <a:avLst/>
                                  </a:prstGeom>
                                  <a:noFill/>
                                  <a:ln w="6350">
                                    <a:noFill/>
                                  </a:ln>
                                </wps:spPr>
                                <wps:txbx>
                                  <w:txbxContent>
                                    <w:p w14:paraId="5D75499C" w14:textId="01BF95D8"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110</w:t>
                                      </w:r>
                                    </w:p>
                                    <w:p w14:paraId="7795C9FF" w14:textId="0195F001" w:rsidR="00B36950" w:rsidRDefault="00B36950" w:rsidP="002F125E">
                                      <w:pPr>
                                        <w:jc w:val="center"/>
                                      </w:pPr>
                                      <w:r w:rsidRPr="004740AD">
                                        <w:rPr>
                                          <w:bCs/>
                                          <w:color w:val="003263" w:themeColor="text2"/>
                                          <w:w w:val="105"/>
                                          <w:szCs w:val="20"/>
                                        </w:rPr>
                                        <w:t>People</w:t>
                                      </w:r>
                                      <w:r>
                                        <w:rPr>
                                          <w:bCs/>
                                          <w:color w:val="003263" w:themeColor="text2"/>
                                          <w:w w:val="105"/>
                                          <w:szCs w:val="20"/>
                                        </w:rPr>
                                        <w:t xml:space="preserve"> </w:t>
                                      </w:r>
                                      <w:r w:rsidRPr="004740AD">
                                        <w:rPr>
                                          <w:bCs/>
                                          <w:color w:val="003263" w:themeColor="text2"/>
                                          <w:w w:val="105"/>
                                          <w:szCs w:val="20"/>
                                        </w:rPr>
                                        <w:t>follow</w:t>
                                      </w:r>
                                      <w:r>
                                        <w:rPr>
                                          <w:bCs/>
                                          <w:color w:val="003263" w:themeColor="text2"/>
                                          <w:w w:val="105"/>
                                          <w:szCs w:val="20"/>
                                        </w:rPr>
                                        <w:t>ing</w:t>
                                      </w:r>
                                      <w:r w:rsidRPr="004740AD">
                                        <w:rPr>
                                          <w:bCs/>
                                          <w:color w:val="003263" w:themeColor="text2"/>
                                          <w:w w:val="105"/>
                                          <w:szCs w:val="20"/>
                                        </w:rPr>
                                        <w:t xml:space="preserve"> the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9B74A8A" id="Group 69" o:spid="_x0000_s1066" style="position:absolute;left:0;text-align:left;margin-left:22.3pt;margin-top:40.7pt;width:218.35pt;height:135.2pt;z-index:251695104" coordsize="27733,17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">
                      <v:group id="Group 68" o:spid="_x0000_s1067" style="position:absolute;width:12570;height:17169" coordsize="12570,17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group id="Group 23" o:spid="_x0000_s1068" style="position:absolute;left:3125;width:5721;height:5822" coordorigin="5,5" coordsize="902,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AutoShape 93" o:spid="_x0000_s1069" style="position:absolute;left:5;top:5;width:902;height:900;visibility:visible;mso-wrap-style:square;v-text-anchor:top" coordsize="90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" path="m739,788r-576,l158,793r,102l163,900r576,l744,895r,-17l180,878r,-68l744,810r,-17l739,788xm744,810r-23,l721,878r23,l744,810xm404,675r-23,l362,788r23,l404,675xm521,675r-23,l516,788r23,l521,675xm868,l34,,21,3,10,10,3,21,,34,,641r3,13l10,665r11,7l34,675r834,l881,672r11,-7l899,654r,-1l28,653r-5,-6l23,585r879,l902,563r-879,l23,28r5,-5l899,23r,-2l892,10,881,3,868,xm902,585r-23,l879,647r-5,6l899,653r3,-12l902,585xm899,23r-25,l879,28r,535l902,563r,-529l899,23xe" fillcolor="#003263" stroked="f">
                            <v:path arrowok="t" o:connecttype="custom" o:connectlocs="163,793;158,900;739,905;744,883;180,815;744,798;744,815;721,883;744,815;381,680;385,793;521,680;516,793;521,680;34,5;10,15;0,39;3,659;21,677;868,680;892,670;899,658;23,652;902,590;23,568;28,28;899,26;881,8;902,590;879,652;899,658;902,590;874,28;879,568;902,39" o:connectangles="0,0,0,0,0,0,0,0,0,0,0,0,0,0,0,0,0,0,0,0,0,0,0,0,0,0,0,0,0,0,0,0,0,0,0"/>
                          </v:shape>
                          <v:shape id="AutoShape 94" o:spid="_x0000_s1070" style="position:absolute;left:5;top:23;width:902;height:900;visibility:visible;mso-wrap-style:square;v-text-anchor:top" coordsize="90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" path="m868,l34,,21,3,10,10,3,21,,34,,574r,67l3,654r7,11l21,672r13,3l381,675,362,788r-193,l163,788r-5,5l158,799r,90l158,895r5,5l169,900r564,l739,900r5,-5l744,889r,-90l744,793r-5,-5l733,788r-194,l521,675r347,l881,672r11,-7l899,654r3,-13l902,574r,-540l899,21,892,10,881,3,868,xm530,810r191,l721,878r-541,l180,810r192,l530,810xm385,788l404,675r94,l516,788r-131,xm879,641r,6l874,653r-6,l507,653r-112,l34,653r-6,l23,647r,-6l23,585r856,l879,641xm879,563r-856,l23,34r,-6l28,23r6,l868,23r6,l879,28r,6l879,563xe" filled="f" strokecolor="#003263" strokeweight=".5pt">
                            <v:path arrowok="t" o:connecttype="custom" o:connectlocs="34,5;10,15;0,39;0,646;10,670;34,680;362,793;163,793;158,804;158,900;169,905;739,905;744,894;744,798;733,793;521,680;881,677;899,659;902,579;899,26;881,8;530,815;721,883;180,815;530,815;404,680;516,793;879,646;874,658;507,658;34,658;23,652;23,590;879,646;23,568;23,33;34,28;874,28;879,39" o:connectangles="0,0,0,0,0,0,0,0,0,0,0,0,0,0,0,0,0,0,0,0,0,0,0,0,0,0,0,0,0,0,0,0,0,0,0,0,0,0,0"/>
                          </v:shape>
                          <v:shape id="Freeform 95" o:spid="_x0000_s1071" style="position:absolute;left:416;top:612;width:79;height:23;visibility:visible;mso-wrap-style:square;v-text-anchor:top" coordsize="7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" path="m74,l5,,,5,,17r5,5l12,22r62,l79,17,79,5,74,xe" fillcolor="#003263" stroked="f">
                            <v:path arrowok="t" o:connecttype="custom" o:connectlocs="74,613;5,613;0,618;0,630;5,635;12,635;74,635;79,630;79,618;74,613" o:connectangles="0,0,0,0,0,0,0,0,0,0"/>
                          </v:shape>
                          <v:shape id="Freeform 96" o:spid="_x0000_s1072" style="position:absolute;left:416;top:612;width:79;height:23;visibility:visible;mso-wrap-style:square;v-text-anchor:top" coordsize="7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" path="m12,22r56,l74,22r5,-5l79,11r,-6l74,,68,,12,,5,,,5r,6l,17r5,5l12,22xe" filled="f" strokecolor="#003263" strokeweight=".5pt">
                            <v:path arrowok="t" o:connecttype="custom" o:connectlocs="12,635;68,635;74,635;79,630;79,624;79,618;74,613;68,613;12,613;5,613;0,618;0,624;0,630;5,635;12,635" o:connectangles="0,0,0,0,0,0,0,0,0,0,0,0,0,0,0"/>
                          </v:shape>
                          <v:shape id="AutoShape 97" o:spid="_x0000_s1073" style="position:absolute;left:140;top:117;width:91;height:90;visibility:visible;mso-wrap-style:square;v-text-anchor:top" coordsize="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" path="m85,l5,,,5,,84r5,6l85,90r5,-6l90,67r-67,l23,22r67,l90,5,85,xm90,22r-22,l68,67r22,l90,22xe" fillcolor="#003263" stroked="f">
                            <v:path arrowok="t" o:connecttype="custom" o:connectlocs="85,118;5,118;0,123;0,202;5,208;85,208;90,202;90,185;23,185;23,140;90,140;90,123;85,118;90,140;68,140;68,185;90,185;90,140" o:connectangles="0,0,0,0,0,0,0,0,0,0,0,0,0,0,0,0,0,0"/>
                          </v:shape>
                          <v:shape id="AutoShape 98" o:spid="_x0000_s1074" style="position:absolute;left:140;top:117;width:91;height:90;visibility:visible;mso-wrap-style:square;v-text-anchor:top" coordsize="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" path="m12,90r67,l85,90r5,-6l90,78r,-67l90,5,85,,79,,12,,5,,,5r,6l,78r,6l5,90r7,xm23,22r45,l68,67r-45,l23,22xe" filled="f" strokecolor="#003263" strokeweight=".5pt">
                            <v:path arrowok="t" o:connecttype="custom" o:connectlocs="12,208;79,208;85,208;90,202;90,196;90,129;90,123;85,118;79,118;12,118;5,118;0,123;0,129;0,196;0,202;5,208;12,208;23,140;68,140;68,185;23,185;23,140" o:connectangles="0,0,0,0,0,0,0,0,0,0,0,0,0,0,0,0,0,0,0,0,0,0"/>
                          </v:shape>
                          <v:shape id="AutoShape 99" o:spid="_x0000_s1075" style="position:absolute;left:140;top:387;width:91;height:90;visibility:visible;mso-wrap-style:square;v-text-anchor:top" coordsize="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" path="m85,l5,,,5,,84r5,6l85,90r5,-6l90,67r-67,l23,22r67,l90,5,85,xm90,22r-22,l68,67r22,l90,22xe" fillcolor="#003263" stroked="f">
                            <v:path arrowok="t" o:connecttype="custom" o:connectlocs="85,388;5,388;0,393;0,472;5,478;85,478;90,472;90,455;23,455;23,410;90,410;90,393;85,388;90,410;68,410;68,455;90,455;90,410" o:connectangles="0,0,0,0,0,0,0,0,0,0,0,0,0,0,0,0,0,0"/>
                          </v:shape>
                          <v:shape id="AutoShape 100" o:spid="_x0000_s1076" style="position:absolute;left:140;top:387;width:91;height:90;visibility:visible;mso-wrap-style:square;v-text-anchor:top" coordsize="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" path="m79,l12,,5,,,5r,6l,78r,6l5,90r7,l79,90r6,l90,84r,-6l90,11r,-6l85,,79,xm68,67r-45,l23,22r45,l68,67xe" filled="f" strokecolor="#003263" strokeweight=".5pt">
                            <v:path arrowok="t" o:connecttype="custom" o:connectlocs="79,388;12,388;5,388;0,393;0,399;0,466;0,472;5,478;12,478;79,478;85,478;90,472;90,466;90,399;90,393;85,388;79,388;68,455;23,455;23,410;68,410;68,455" o:connectangles="0,0,0,0,0,0,0,0,0,0,0,0,0,0,0,0,0,0,0,0,0,0"/>
                          </v:shape>
                          <v:shape id="Freeform 101" o:spid="_x0000_s1077" style="position:absolute;left:354;top:117;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" path="m424,r-7,l5,,,5,,17r5,5l424,22r5,-5l429,5,424,xe" fillcolor="#003263" stroked="f">
                            <v:path arrowok="t" o:connecttype="custom" o:connectlocs="424,118;417,118;5,118;0,123;0,135;5,140;424,140;429,135;429,123;424,118" o:connectangles="0,0,0,0,0,0,0,0,0,0"/>
                          </v:shape>
                          <v:shape id="Freeform 102" o:spid="_x0000_s1078" style="position:absolute;left:354;top:117;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" path="m417,l12,,5,,,5r,6l,17r5,5l12,22r405,l424,22r5,-5l429,11r,-6l424,r-7,xe" filled="f" strokecolor="#003263" strokeweight=".5pt">
                            <v:path arrowok="t" o:connecttype="custom" o:connectlocs="417,118;12,118;5,118;0,123;0,129;0,135;5,140;12,140;417,140;424,140;429,135;429,129;429,123;424,118;417,118" o:connectangles="0,0,0,0,0,0,0,0,0,0,0,0,0,0,0"/>
                          </v:shape>
                          <v:shape id="Freeform 103" o:spid="_x0000_s1079" style="position:absolute;left:354;top:185;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" path="m334,l5,,,5,,17r5,6l12,23r322,l339,17r,-12l334,xe" fillcolor="#003263" stroked="f">
                            <v:path arrowok="t" o:connecttype="custom" o:connectlocs="334,185;5,185;0,190;0,202;5,208;12,208;334,208;339,202;339,190;334,185" o:connectangles="0,0,0,0,0,0,0,0,0,0"/>
                          </v:shape>
                          <v:shape id="Freeform 104" o:spid="_x0000_s1080" style="position:absolute;left:354;top:185;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" path="m12,23r315,l334,23r5,-6l339,11r,-6l334,r-7,l12,,5,,,5r,6l,17r5,6l12,23xe" filled="f" strokecolor="#003263" strokeweight=".5pt">
                            <v:path arrowok="t" o:connecttype="custom" o:connectlocs="12,208;327,208;334,208;339,202;339,196;339,190;334,185;327,185;12,185;5,185;0,190;0,196;0,202;5,208;12,208" o:connectangles="0,0,0,0,0,0,0,0,0,0,0,0,0,0,0"/>
                          </v:shape>
                          <v:shape id="Freeform 105" o:spid="_x0000_s1081" style="position:absolute;left:354;top:252;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" path="m424,r-7,l5,,,5,,17r5,5l424,22r5,-5l429,5,424,xe" fillcolor="#003263" stroked="f">
                            <v:path arrowok="t" o:connecttype="custom" o:connectlocs="424,253;417,253;5,253;0,258;0,270;5,275;424,275;429,270;429,258;424,253" o:connectangles="0,0,0,0,0,0,0,0,0,0"/>
                          </v:shape>
                          <v:shape id="Freeform 106" o:spid="_x0000_s1082" style="position:absolute;left:354;top:252;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" path="m417,l12,,5,,,5r,6l,17r5,5l12,22r405,l424,22r5,-5l429,11r,-6l424,r-7,xe" filled="f" strokecolor="#003263" strokeweight=".5pt">
                            <v:path arrowok="t" o:connecttype="custom" o:connectlocs="417,253;12,253;5,253;0,258;0,264;0,270;5,275;12,275;417,275;424,275;429,270;429,264;429,258;424,253;417,253" o:connectangles="0,0,0,0,0,0,0,0,0,0,0,0,0,0,0"/>
                          </v:shape>
                          <v:shape id="Freeform 107" o:spid="_x0000_s1083" style="position:absolute;left:354;top:320;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" path="m334,l5,,,5,,17r5,6l12,23r322,l339,17r,-12l334,xe" fillcolor="#003263" stroked="f">
                            <v:path arrowok="t" o:connecttype="custom" o:connectlocs="334,320;5,320;0,325;0,337;5,343;12,343;334,343;339,337;339,325;334,320" o:connectangles="0,0,0,0,0,0,0,0,0,0"/>
                          </v:shape>
                          <v:shape id="Freeform 108" o:spid="_x0000_s1084" style="position:absolute;left:354;top:320;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" path="m12,23r315,l334,23r5,-6l339,11r,-6l334,r-7,l12,,5,,,5r,6l,17r5,6l12,23xe" filled="f" strokecolor="#003263" strokeweight=".5pt">
                            <v:path arrowok="t" o:connecttype="custom" o:connectlocs="12,343;327,343;334,343;339,337;339,331;339,325;334,320;327,320;12,320;5,320;0,325;0,331;0,337;5,343;12,343" o:connectangles="0,0,0,0,0,0,0,0,0,0,0,0,0,0,0"/>
                          </v:shape>
                          <v:shape id="Freeform 109" o:spid="_x0000_s1085" style="position:absolute;left:354;top:387;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" path="m424,r-7,l5,,,5,,17r5,5l424,22r5,-5l429,5,424,xe" fillcolor="#003263" stroked="f">
                            <v:path arrowok="t" o:connecttype="custom" o:connectlocs="424,388;417,388;5,388;0,393;0,405;5,410;424,410;429,405;429,393;424,388" o:connectangles="0,0,0,0,0,0,0,0,0,0"/>
                          </v:shape>
                          <v:shape id="Freeform 110" o:spid="_x0000_s1086" style="position:absolute;left:354;top:387;width:429;height:23;visibility:visible;mso-wrap-style:square;v-text-anchor:top" coordsize="42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" path="m417,l12,,5,,,5r,6l,17r5,5l12,22r405,l424,22r5,-5l429,11r,-6l424,r-7,xe" filled="f" strokecolor="#003263" strokeweight=".5pt">
                            <v:path arrowok="t" o:connecttype="custom" o:connectlocs="417,388;12,388;5,388;0,393;0,399;0,405;5,410;12,410;417,410;424,410;429,405;429,399;429,393;424,388;417,388" o:connectangles="0,0,0,0,0,0,0,0,0,0,0,0,0,0,0"/>
                          </v:shape>
                          <v:shape id="Freeform 111" o:spid="_x0000_s1087" style="position:absolute;left:354;top:455;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" path="m334,r-7,l5,,,5,,17r5,6l334,23r5,-6l339,5,334,xe" fillcolor="#003263" stroked="f">
                            <v:path arrowok="t" o:connecttype="custom" o:connectlocs="334,455;327,455;5,455;0,460;0,472;5,478;334,478;339,472;339,460;334,455" o:connectangles="0,0,0,0,0,0,0,0,0,0"/>
                          </v:shape>
                          <v:shape id="Freeform 112" o:spid="_x0000_s1088" style="position:absolute;left:354;top:455;width:339;height:23;visibility:visible;mso-wrap-style:square;v-text-anchor:top" coordsize="33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" path="m327,l12,,5,,,5r,6l,17r5,6l12,23r315,l334,23r5,-6l339,11r,-6l334,r-7,xe" filled="f" strokecolor="#003263" strokeweight=".5pt">
                            <v:path arrowok="t" o:connecttype="custom" o:connectlocs="327,455;12,455;5,455;0,460;0,466;0,472;5,478;12,478;327,478;334,478;339,472;339,466;339,460;334,455;327,455" o:connectangles="0,0,0,0,0,0,0,0,0,0,0,0,0,0,0"/>
                          </v:shape>
                          <v:shape id="Picture 113" o:spid="_x0000_s1089" type="#_x0000_t75" style="position:absolute;left:122;top:246;width:126;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">
                            <v:imagedata r:id="rId32" o:title=""/>
                          </v:shape>
                        </v:group>
                        <v:shape id="Text Box 48" o:spid="_x0000_s1090" type="#_x0000_t202" style="position:absolute;top:6250;width:12570;height:10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jmUwwAAANsAAAAPAAAAZHJzL2Rvd25yZXYueG1sRE/LasJA&#10;FN0X/IfhFrqrk0oV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OdI5lMMAAADbAAAADwAA&#10;AAAAAAAAAAAAAAAHAgAAZHJzL2Rvd25yZXYueG1sUEsFBgAAAAADAAMAtwAAAPcCAAAAAA==&#10;" filled="f" stroked="f" strokeweight=".5pt">
                          <v:textbox>
                            <w:txbxContent>
                              <w:p w14:paraId="3B29F441" w14:textId="05B18989"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3,358</w:t>
                                </w:r>
                              </w:p>
                              <w:p w14:paraId="538C2366" w14:textId="03272A19" w:rsidR="00B36950" w:rsidRDefault="00B36950" w:rsidP="002F125E">
                                <w:pPr>
                                  <w:jc w:val="center"/>
                                </w:pPr>
                                <w:r>
                                  <w:rPr>
                                    <w:color w:val="003263" w:themeColor="text2"/>
                                    <w:w w:val="105"/>
                                  </w:rPr>
                                  <w:t>Have Your Say website views</w:t>
                                </w:r>
                              </w:p>
                            </w:txbxContent>
                          </v:textbox>
                        </v:shape>
                      </v:group>
                      <v:group id="Group 67" o:spid="_x0000_s1091" style="position:absolute;left:15162;top:231;width:12571;height:16938" coordsize="12570,16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group id="Group 51" o:spid="_x0000_s1092" style="position:absolute;left:3588;width:5645;height:6337" coordsize="466099,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AutoShape 40" o:spid="_x0000_s1093" style="position:absolute;width:466099;height:523240;visibility:visible;mso-wrap-style:square;v-text-anchor:top" coordsize="589,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" path="m221,l161,12,113,44,80,93,67,152r4,33l81,215r16,27l118,265,79,286,48,316,25,353,13,397,,499r2,24l12,544r16,16l50,569r40,6l130,580r41,4l213,585r20,64l275,701r57,35l400,748r73,-14l526,698r-127,l345,687,301,658,271,614,260,561r,-1l265,534r-52,l174,533r-39,-3l97,525,59,519r-6,-1l48,512r1,-7l62,402,74,363,99,332r34,-20l173,305r212,l359,283,324,265r10,-10l221,255r-41,-8l147,225,125,192r-8,-40l125,112,147,79,180,57r41,-9l333,48r-3,-4l281,12,221,xm523,422r-124,l453,433r44,29l527,506r11,54l538,561r-11,53l497,658r-44,29l399,698r127,l533,693r41,-59l589,561,576,493,541,437,523,422xm385,305r-116,l302,310r29,14l355,346r17,28l314,393r-49,35l230,476r-17,58l265,534r6,-28l301,462r44,-29l399,422r124,l489,396,425,375,411,339,388,308r-3,-3xm333,48r-112,l261,57r33,22l316,112r8,40l316,192r-22,33l261,247r-40,8l334,255r11,-13l361,215r11,-30l375,152,363,93,333,48xe" fillcolor="#003263" stroked="f">
                            <v:path arrowok="t" o:connecttype="custom" o:connectlocs="127406,241710;63307,298296;56185,362566;76760,402385;62516,433123;19783,479928;0,581921;9496,613357;39567,630822;102874,638506;168555,641999;217618,723035;316536,755869;416245,720939;273012,713255;214453,662258;205748,624535;168555,606372;106831,603577;46689,595893;37984,591003;49063,514158;78343,465257;136902,446396;284091,431027;264307,411466;142441,405878;98917,367456;98917,311569;142441,273147;263516,266859;222366,241710;413871,528130;358477,535815;417036,586811;425741,625233;393296,692996;315744,720939;421784,717447;466099,625233;428115,538609;304666,446396;238985,449889;280926,475038;248481,507871;182008,565854;209705,606372;238193,556073;315744,528130;386965,509967;325241,470148;304666,446396;174886,266859;232654,288516;256394,339512;232654,390509;174886,411466;273012,402385;294378,362566;287256,298296" o:connectangles="0,0,0,0,0,0,0,0,0,0,0,0,0,0,0,0,0,0,0,0,0,0,0,0,0,0,0,0,0,0,0,0,0,0,0,0,0,0,0,0,0,0,0,0,0,0,0,0,0,0,0,0,0,0,0,0,0,0,0,0"/>
                          </v:shape>
                          <v:shape id="Picture 41" o:spid="_x0000_s1094" type="#_x0000_t75" style="position:absolute;left:233680;top:309880;width:169545;height:15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">
                            <v:imagedata r:id="rId33" o:title=""/>
                          </v:shape>
                        </v:group>
                        <v:shape id="Text Box 52" o:spid="_x0000_s1095" type="#_x0000_t202" style="position:absolute;top:6018;width:12570;height:10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5D75499C" w14:textId="01BF95D8" w:rsidR="00B36950" w:rsidRDefault="00B36950" w:rsidP="002F125E">
                                <w:pPr>
                                  <w:jc w:val="center"/>
                                  <w:rPr>
                                    <w:rFonts w:asciiTheme="majorHAnsi" w:hAnsiTheme="majorHAnsi" w:cstheme="majorHAnsi"/>
                                    <w:b/>
                                    <w:bCs/>
                                    <w:color w:val="003263" w:themeColor="text2"/>
                                    <w:sz w:val="56"/>
                                    <w:szCs w:val="56"/>
                                  </w:rPr>
                                </w:pPr>
                                <w:r>
                                  <w:rPr>
                                    <w:rFonts w:asciiTheme="majorHAnsi" w:hAnsiTheme="majorHAnsi" w:cstheme="majorHAnsi"/>
                                    <w:b/>
                                    <w:bCs/>
                                    <w:color w:val="003263" w:themeColor="text2"/>
                                    <w:sz w:val="56"/>
                                    <w:szCs w:val="56"/>
                                  </w:rPr>
                                  <w:t>110</w:t>
                                </w:r>
                              </w:p>
                              <w:p w14:paraId="7795C9FF" w14:textId="0195F001" w:rsidR="00B36950" w:rsidRDefault="00B36950" w:rsidP="002F125E">
                                <w:pPr>
                                  <w:jc w:val="center"/>
                                </w:pPr>
                                <w:r w:rsidRPr="004740AD">
                                  <w:rPr>
                                    <w:bCs/>
                                    <w:color w:val="003263" w:themeColor="text2"/>
                                    <w:w w:val="105"/>
                                    <w:szCs w:val="20"/>
                                  </w:rPr>
                                  <w:t>People</w:t>
                                </w:r>
                                <w:r>
                                  <w:rPr>
                                    <w:bCs/>
                                    <w:color w:val="003263" w:themeColor="text2"/>
                                    <w:w w:val="105"/>
                                    <w:szCs w:val="20"/>
                                  </w:rPr>
                                  <w:t xml:space="preserve"> </w:t>
                                </w:r>
                                <w:r w:rsidRPr="004740AD">
                                  <w:rPr>
                                    <w:bCs/>
                                    <w:color w:val="003263" w:themeColor="text2"/>
                                    <w:w w:val="105"/>
                                    <w:szCs w:val="20"/>
                                  </w:rPr>
                                  <w:t>follow</w:t>
                                </w:r>
                                <w:r>
                                  <w:rPr>
                                    <w:bCs/>
                                    <w:color w:val="003263" w:themeColor="text2"/>
                                    <w:w w:val="105"/>
                                    <w:szCs w:val="20"/>
                                  </w:rPr>
                                  <w:t>ing</w:t>
                                </w:r>
                                <w:r w:rsidRPr="004740AD">
                                  <w:rPr>
                                    <w:bCs/>
                                    <w:color w:val="003263" w:themeColor="text2"/>
                                    <w:w w:val="105"/>
                                    <w:szCs w:val="20"/>
                                  </w:rPr>
                                  <w:t xml:space="preserve"> the project</w:t>
                                </w:r>
                              </w:p>
                            </w:txbxContent>
                          </v:textbox>
                        </v:shape>
                      </v:group>
                    </v:group>
                  </w:pict>
                </mc:Fallback>
              </mc:AlternateContent>
            </w:r>
          </w:p>
        </w:tc>
        <w:tc>
          <w:tcPr>
            <w:tcW w:w="2383" w:type="dxa"/>
            <w:tcBorders>
              <w:top w:val="nil"/>
              <w:bottom w:val="nil"/>
            </w:tcBorders>
            <w:vAlign w:val="center"/>
          </w:tcPr>
          <w:p w14:paraId="77CD94BB" w14:textId="1E241192" w:rsidR="00C91981" w:rsidRDefault="00C91981" w:rsidP="00984411">
            <w:pPr>
              <w:pStyle w:val="BodyText"/>
              <w:spacing w:after="0" w:line="240" w:lineRule="auto"/>
              <w:jc w:val="center"/>
            </w:pPr>
          </w:p>
        </w:tc>
      </w:tr>
      <w:tr w:rsidR="00C91981" w:rsidRPr="00017D8A" w14:paraId="5DE92AB0" w14:textId="77777777" w:rsidTr="005C47CE">
        <w:trPr>
          <w:gridAfter w:val="1"/>
          <w:wAfter w:w="82" w:type="dxa"/>
          <w:jc w:val="center"/>
        </w:trPr>
        <w:tc>
          <w:tcPr>
            <w:tcW w:w="2552" w:type="dxa"/>
            <w:gridSpan w:val="2"/>
            <w:tcBorders>
              <w:top w:val="nil"/>
              <w:bottom w:val="nil"/>
            </w:tcBorders>
          </w:tcPr>
          <w:p w14:paraId="50206E31" w14:textId="0D791177" w:rsidR="00C91981" w:rsidRPr="00017D8A" w:rsidRDefault="00C91981" w:rsidP="0047568B">
            <w:pPr>
              <w:jc w:val="center"/>
              <w:rPr>
                <w:color w:val="003263" w:themeColor="text2"/>
              </w:rPr>
            </w:pPr>
          </w:p>
        </w:tc>
        <w:tc>
          <w:tcPr>
            <w:tcW w:w="2383" w:type="dxa"/>
            <w:tcBorders>
              <w:top w:val="nil"/>
              <w:bottom w:val="nil"/>
            </w:tcBorders>
          </w:tcPr>
          <w:p w14:paraId="07302ADE" w14:textId="33A92F57" w:rsidR="00C91981" w:rsidRPr="00017D8A" w:rsidRDefault="00C91981" w:rsidP="0047568B">
            <w:pPr>
              <w:jc w:val="center"/>
              <w:rPr>
                <w:color w:val="003263" w:themeColor="text2"/>
              </w:rPr>
            </w:pPr>
          </w:p>
        </w:tc>
      </w:tr>
      <w:tr w:rsidR="00915768" w:rsidRPr="00017D8A" w14:paraId="725454D5" w14:textId="77777777" w:rsidTr="005C47CE">
        <w:trPr>
          <w:gridAfter w:val="1"/>
          <w:wAfter w:w="82" w:type="dxa"/>
          <w:jc w:val="center"/>
        </w:trPr>
        <w:tc>
          <w:tcPr>
            <w:tcW w:w="2552" w:type="dxa"/>
            <w:gridSpan w:val="2"/>
            <w:tcBorders>
              <w:top w:val="nil"/>
              <w:bottom w:val="nil"/>
            </w:tcBorders>
          </w:tcPr>
          <w:p w14:paraId="33557D6C" w14:textId="51AF05BF" w:rsidR="00915768" w:rsidRPr="00C91981" w:rsidRDefault="00915768" w:rsidP="0047568B">
            <w:pPr>
              <w:jc w:val="center"/>
              <w:rPr>
                <w:rFonts w:asciiTheme="majorHAnsi" w:hAnsiTheme="majorHAnsi" w:cstheme="majorHAnsi"/>
                <w:b/>
                <w:bCs/>
                <w:color w:val="003263" w:themeColor="text2"/>
                <w:sz w:val="48"/>
                <w:szCs w:val="48"/>
              </w:rPr>
            </w:pPr>
          </w:p>
        </w:tc>
        <w:tc>
          <w:tcPr>
            <w:tcW w:w="2383" w:type="dxa"/>
            <w:tcBorders>
              <w:top w:val="nil"/>
              <w:bottom w:val="nil"/>
            </w:tcBorders>
          </w:tcPr>
          <w:p w14:paraId="71B971EC" w14:textId="1729CFAE" w:rsidR="00915768" w:rsidRPr="00C91981" w:rsidRDefault="00915768" w:rsidP="0047568B">
            <w:pPr>
              <w:jc w:val="center"/>
              <w:rPr>
                <w:rFonts w:asciiTheme="majorHAnsi" w:hAnsiTheme="majorHAnsi" w:cstheme="majorHAnsi"/>
                <w:b/>
                <w:bCs/>
                <w:color w:val="003263" w:themeColor="text2"/>
                <w:sz w:val="48"/>
                <w:szCs w:val="48"/>
              </w:rPr>
            </w:pPr>
          </w:p>
        </w:tc>
      </w:tr>
      <w:tr w:rsidR="00C91981" w14:paraId="49F02961" w14:textId="77777777" w:rsidTr="005C47CE">
        <w:trPr>
          <w:gridAfter w:val="1"/>
          <w:wAfter w:w="82" w:type="dxa"/>
          <w:trHeight w:val="1484"/>
          <w:jc w:val="center"/>
        </w:trPr>
        <w:tc>
          <w:tcPr>
            <w:tcW w:w="2552" w:type="dxa"/>
            <w:gridSpan w:val="2"/>
            <w:tcBorders>
              <w:top w:val="nil"/>
              <w:bottom w:val="nil"/>
            </w:tcBorders>
          </w:tcPr>
          <w:p w14:paraId="59097C86" w14:textId="648F30EA" w:rsidR="00C91981" w:rsidRPr="00984411" w:rsidRDefault="001A0C57" w:rsidP="00984411">
            <w:pPr>
              <w:pStyle w:val="BodyText"/>
              <w:spacing w:after="0" w:line="240" w:lineRule="auto"/>
              <w:jc w:val="center"/>
              <w:rPr>
                <w:rFonts w:ascii="Times New Roman" w:hAnsi="Times New Roman"/>
                <w:noProof/>
                <w:sz w:val="24"/>
                <w:szCs w:val="24"/>
              </w:rPr>
            </w:pPr>
            <w:r>
              <w:rPr>
                <w:rFonts w:ascii="Times New Roman" w:hAnsi="Times New Roman"/>
                <w:noProof/>
                <w:sz w:val="24"/>
                <w:szCs w:val="24"/>
              </w:rPr>
              <mc:AlternateContent>
                <mc:Choice Requires="wpg">
                  <w:drawing>
                    <wp:anchor distT="0" distB="0" distL="114300" distR="114300" simplePos="0" relativeHeight="251728896" behindDoc="0" locked="0" layoutInCell="1" allowOverlap="1" wp14:anchorId="64546B54" wp14:editId="4168FD85">
                      <wp:simplePos x="0" y="0"/>
                      <wp:positionH relativeFrom="column">
                        <wp:posOffset>233680</wp:posOffset>
                      </wp:positionH>
                      <wp:positionV relativeFrom="paragraph">
                        <wp:posOffset>861060</wp:posOffset>
                      </wp:positionV>
                      <wp:extent cx="2925445" cy="1831975"/>
                      <wp:effectExtent l="0" t="0" r="0" b="0"/>
                      <wp:wrapNone/>
                      <wp:docPr id="75" name="Group 75"/>
                      <wp:cNvGraphicFramePr/>
                      <a:graphic xmlns:a="http://schemas.openxmlformats.org/drawingml/2006/main">
                        <a:graphicData uri="http://schemas.microsoft.com/office/word/2010/wordprocessingGroup">
                          <wpg:wgp>
                            <wpg:cNvGrpSpPr/>
                            <wpg:grpSpPr>
                              <a:xfrm>
                                <a:off x="0" y="0"/>
                                <a:ext cx="2925445" cy="1831975"/>
                                <a:chOff x="0" y="0"/>
                                <a:chExt cx="2925445" cy="1831975"/>
                              </a:xfrm>
                            </wpg:grpSpPr>
                            <wpg:grpSp>
                              <wpg:cNvPr id="58" name="Group 58"/>
                              <wpg:cNvGrpSpPr/>
                              <wpg:grpSpPr>
                                <a:xfrm>
                                  <a:off x="0" y="0"/>
                                  <a:ext cx="1256665" cy="1831975"/>
                                  <a:chOff x="0" y="0"/>
                                  <a:chExt cx="1257300" cy="1832980"/>
                                </a:xfrm>
                              </wpg:grpSpPr>
                              <pic:pic xmlns:pic="http://schemas.openxmlformats.org/drawingml/2006/picture">
                                <pic:nvPicPr>
                                  <pic:cNvPr id="249" name="image2.png"/>
                                  <pic:cNvPicPr>
                                    <a:picLocks noChangeAspect="1"/>
                                  </pic:cNvPicPr>
                                </pic:nvPicPr>
                                <pic:blipFill>
                                  <a:blip r:embed="rId34" cstate="print"/>
                                  <a:stretch>
                                    <a:fillRect/>
                                  </a:stretch>
                                </pic:blipFill>
                                <pic:spPr>
                                  <a:xfrm>
                                    <a:off x="219919" y="0"/>
                                    <a:ext cx="745490" cy="737870"/>
                                  </a:xfrm>
                                  <a:prstGeom prst="rect">
                                    <a:avLst/>
                                  </a:prstGeom>
                                </pic:spPr>
                              </pic:pic>
                              <wps:wsp>
                                <wps:cNvPr id="54" name="Text Box 54"/>
                                <wps:cNvSpPr txBox="1"/>
                                <wps:spPr>
                                  <a:xfrm>
                                    <a:off x="0" y="740780"/>
                                    <a:ext cx="1257300" cy="1092200"/>
                                  </a:xfrm>
                                  <a:prstGeom prst="rect">
                                    <a:avLst/>
                                  </a:prstGeom>
                                  <a:noFill/>
                                  <a:ln w="6350">
                                    <a:noFill/>
                                  </a:ln>
                                </wps:spPr>
                                <wps:txbx>
                                  <w:txbxContent>
                                    <w:p w14:paraId="19B5BCDA" w14:textId="3A0F25B2" w:rsidR="00B36950" w:rsidRDefault="00B36950" w:rsidP="00C5624E">
                                      <w:pPr>
                                        <w:jc w:val="center"/>
                                        <w:rPr>
                                          <w:rFonts w:asciiTheme="majorHAnsi" w:hAnsiTheme="majorHAnsi" w:cstheme="majorHAnsi"/>
                                          <w:b/>
                                          <w:bCs/>
                                          <w:color w:val="003263" w:themeColor="text2"/>
                                          <w:sz w:val="56"/>
                                          <w:szCs w:val="56"/>
                                        </w:rPr>
                                      </w:pPr>
                                      <w:r w:rsidRPr="00086C86">
                                        <w:rPr>
                                          <w:rFonts w:asciiTheme="majorHAnsi" w:hAnsiTheme="majorHAnsi" w:cstheme="majorHAnsi"/>
                                          <w:b/>
                                          <w:bCs/>
                                          <w:color w:val="003263" w:themeColor="text2"/>
                                          <w:sz w:val="56"/>
                                          <w:szCs w:val="56"/>
                                        </w:rPr>
                                        <w:t>289</w:t>
                                      </w:r>
                                    </w:p>
                                    <w:p w14:paraId="6FAB64E1" w14:textId="77777777" w:rsidR="00B36950" w:rsidRPr="00984411" w:rsidRDefault="00B36950" w:rsidP="00C5624E">
                                      <w:pPr>
                                        <w:jc w:val="center"/>
                                        <w:rPr>
                                          <w:bCs/>
                                          <w:color w:val="003263" w:themeColor="text2"/>
                                          <w:w w:val="105"/>
                                          <w:szCs w:val="20"/>
                                        </w:rPr>
                                      </w:pPr>
                                      <w:r w:rsidRPr="004740AD">
                                        <w:rPr>
                                          <w:bCs/>
                                          <w:color w:val="003263" w:themeColor="text2"/>
                                          <w:w w:val="105"/>
                                          <w:szCs w:val="20"/>
                                        </w:rPr>
                                        <w:t>Number of contributions</w:t>
                                      </w:r>
                                    </w:p>
                                    <w:p w14:paraId="6C1AA546" w14:textId="57EE6527" w:rsidR="00B36950" w:rsidRDefault="00B36950" w:rsidP="00C5624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5" name="Group 15"/>
                              <wpg:cNvGrpSpPr/>
                              <wpg:grpSpPr>
                                <a:xfrm>
                                  <a:off x="1435100" y="12700"/>
                                  <a:ext cx="1490345" cy="1762760"/>
                                  <a:chOff x="0" y="0"/>
                                  <a:chExt cx="1490345" cy="1763174"/>
                                </a:xfrm>
                              </wpg:grpSpPr>
                              <pic:pic xmlns:pic="http://schemas.openxmlformats.org/drawingml/2006/picture">
                                <pic:nvPicPr>
                                  <pic:cNvPr id="336" name="Picture 336" descr="Icon&#10;&#10;Description automatically generated"/>
                                  <pic:cNvPicPr>
                                    <a:picLocks noChangeAspect="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368300" y="0"/>
                                    <a:ext cx="695325" cy="695325"/>
                                  </a:xfrm>
                                  <a:prstGeom prst="rect">
                                    <a:avLst/>
                                  </a:prstGeom>
                                  <a:noFill/>
                                  <a:ln>
                                    <a:noFill/>
                                  </a:ln>
                                </pic:spPr>
                              </pic:pic>
                              <wps:wsp>
                                <wps:cNvPr id="2" name="Text Box 2"/>
                                <wps:cNvSpPr txBox="1"/>
                                <wps:spPr>
                                  <a:xfrm>
                                    <a:off x="457200" y="723900"/>
                                    <a:ext cx="547055" cy="477078"/>
                                  </a:xfrm>
                                  <a:prstGeom prst="rect">
                                    <a:avLst/>
                                  </a:prstGeom>
                                  <a:noFill/>
                                  <a:ln w="6350">
                                    <a:noFill/>
                                  </a:ln>
                                </wps:spPr>
                                <wps:txbx>
                                  <w:txbxContent>
                                    <w:p w14:paraId="4637D698" w14:textId="54264A8A" w:rsidR="00B36950" w:rsidRPr="00086C86" w:rsidRDefault="00B36950" w:rsidP="001A0C57">
                                      <w:pPr>
                                        <w:tabs>
                                          <w:tab w:val="left" w:pos="709"/>
                                        </w:tabs>
                                        <w:ind w:right="-13"/>
                                        <w:rPr>
                                          <w:rFonts w:asciiTheme="majorHAnsi" w:hAnsiTheme="majorHAnsi" w:cstheme="majorHAnsi"/>
                                          <w:b/>
                                          <w:bCs/>
                                          <w:color w:val="003263" w:themeColor="text2"/>
                                          <w:sz w:val="56"/>
                                          <w:szCs w:val="56"/>
                                        </w:rPr>
                                      </w:pPr>
                                      <w:r w:rsidRPr="00086C86">
                                        <w:rPr>
                                          <w:rFonts w:asciiTheme="majorHAnsi" w:hAnsiTheme="majorHAnsi" w:cstheme="majorHAnsi"/>
                                          <w:b/>
                                          <w:bCs/>
                                          <w:color w:val="003263" w:themeColor="text2"/>
                                          <w:sz w:val="56"/>
                                          <w:szCs w:val="56"/>
                                        </w:rPr>
                                        <w:t>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3"/>
                                <wps:cNvSpPr txBox="1"/>
                                <wps:spPr>
                                  <a:xfrm>
                                    <a:off x="0" y="1155700"/>
                                    <a:ext cx="1490345" cy="607474"/>
                                  </a:xfrm>
                                  <a:prstGeom prst="rect">
                                    <a:avLst/>
                                  </a:prstGeom>
                                  <a:noFill/>
                                  <a:ln w="6350">
                                    <a:noFill/>
                                  </a:ln>
                                </wps:spPr>
                                <wps:txbx>
                                  <w:txbxContent>
                                    <w:p w14:paraId="5079E79C" w14:textId="77777777" w:rsidR="00B36950" w:rsidRDefault="00B36950" w:rsidP="00E6686E">
                                      <w:pPr>
                                        <w:jc w:val="center"/>
                                        <w:rPr>
                                          <w:bCs/>
                                          <w:color w:val="003263" w:themeColor="text2"/>
                                          <w:w w:val="105"/>
                                          <w:szCs w:val="20"/>
                                        </w:rPr>
                                      </w:pPr>
                                      <w:r w:rsidRPr="00AB41B9">
                                        <w:rPr>
                                          <w:bCs/>
                                          <w:color w:val="003263" w:themeColor="text2"/>
                                          <w:w w:val="105"/>
                                          <w:szCs w:val="20"/>
                                        </w:rPr>
                                        <w:t>Contributions received</w:t>
                                      </w:r>
                                    </w:p>
                                    <w:p w14:paraId="0A63033E" w14:textId="278911BA" w:rsidR="00B36950" w:rsidRDefault="00B36950" w:rsidP="00E6686E">
                                      <w:pPr>
                                        <w:jc w:val="center"/>
                                      </w:pPr>
                                      <w:r w:rsidRPr="00AB41B9">
                                        <w:rPr>
                                          <w:bCs/>
                                          <w:color w:val="003263" w:themeColor="text2"/>
                                          <w:w w:val="105"/>
                                          <w:szCs w:val="20"/>
                                        </w:rPr>
                                        <w:t xml:space="preserve"> at drop</w:t>
                                      </w:r>
                                      <w:r>
                                        <w:rPr>
                                          <w:bCs/>
                                          <w:color w:val="003263" w:themeColor="text2"/>
                                          <w:w w:val="105"/>
                                          <w:szCs w:val="20"/>
                                        </w:rPr>
                                        <w:t>-</w:t>
                                      </w:r>
                                      <w:r w:rsidRPr="00AB41B9">
                                        <w:rPr>
                                          <w:bCs/>
                                          <w:color w:val="003263" w:themeColor="text2"/>
                                          <w:w w:val="105"/>
                                          <w:szCs w:val="20"/>
                                        </w:rPr>
                                        <w:t>in session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4546B54" id="Group 75" o:spid="_x0000_s1096" style="position:absolute;left:0;text-align:left;margin-left:18.4pt;margin-top:67.8pt;width:230.35pt;height:144.25pt;z-index:251728896" coordsize="29254,18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">
                      <v:group id="Group 58" o:spid="_x0000_s1097" style="position:absolute;width:12566;height:18319" coordsize="12573,1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image2.png" o:spid="_x0000_s1098" type="#_x0000_t75" style="position:absolute;left:2199;width:7455;height:7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">
                          <v:imagedata r:id="rId36" o:title=""/>
                        </v:shape>
                        <v:shape id="Text Box 54" o:spid="_x0000_s1099" type="#_x0000_t202" style="position:absolute;top:7407;width:12573;height:10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19B5BCDA" w14:textId="3A0F25B2" w:rsidR="00B36950" w:rsidRDefault="00B36950" w:rsidP="00C5624E">
                                <w:pPr>
                                  <w:jc w:val="center"/>
                                  <w:rPr>
                                    <w:rFonts w:asciiTheme="majorHAnsi" w:hAnsiTheme="majorHAnsi" w:cstheme="majorHAnsi"/>
                                    <w:b/>
                                    <w:bCs/>
                                    <w:color w:val="003263" w:themeColor="text2"/>
                                    <w:sz w:val="56"/>
                                    <w:szCs w:val="56"/>
                                  </w:rPr>
                                </w:pPr>
                                <w:r w:rsidRPr="00086C86">
                                  <w:rPr>
                                    <w:rFonts w:asciiTheme="majorHAnsi" w:hAnsiTheme="majorHAnsi" w:cstheme="majorHAnsi"/>
                                    <w:b/>
                                    <w:bCs/>
                                    <w:color w:val="003263" w:themeColor="text2"/>
                                    <w:sz w:val="56"/>
                                    <w:szCs w:val="56"/>
                                  </w:rPr>
                                  <w:t>289</w:t>
                                </w:r>
                              </w:p>
                              <w:p w14:paraId="6FAB64E1" w14:textId="77777777" w:rsidR="00B36950" w:rsidRPr="00984411" w:rsidRDefault="00B36950" w:rsidP="00C5624E">
                                <w:pPr>
                                  <w:jc w:val="center"/>
                                  <w:rPr>
                                    <w:bCs/>
                                    <w:color w:val="003263" w:themeColor="text2"/>
                                    <w:w w:val="105"/>
                                    <w:szCs w:val="20"/>
                                  </w:rPr>
                                </w:pPr>
                                <w:r w:rsidRPr="004740AD">
                                  <w:rPr>
                                    <w:bCs/>
                                    <w:color w:val="003263" w:themeColor="text2"/>
                                    <w:w w:val="105"/>
                                    <w:szCs w:val="20"/>
                                  </w:rPr>
                                  <w:t>Number of contributions</w:t>
                                </w:r>
                              </w:p>
                              <w:p w14:paraId="6C1AA546" w14:textId="57EE6527" w:rsidR="00B36950" w:rsidRDefault="00B36950" w:rsidP="00C5624E">
                                <w:pPr>
                                  <w:jc w:val="center"/>
                                </w:pPr>
                              </w:p>
                            </w:txbxContent>
                          </v:textbox>
                        </v:shape>
                      </v:group>
                      <v:group id="Group 15" o:spid="_x0000_s1100" style="position:absolute;left:14351;top:127;width:14903;height:17627" coordsize="14903,17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Picture 336" o:spid="_x0000_s1101" type="#_x0000_t75" alt="Icon&#10;&#10;Description automatically generated" style="position:absolute;left:3683;width:6953;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">
                          <v:imagedata r:id="rId37" o:title="Icon&#10;&#10;Description automatically generated"/>
                        </v:shape>
                        <v:shape id="_x0000_s1102" type="#_x0000_t202" style="position:absolute;left:4572;top:7239;width:5470;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4637D698" w14:textId="54264A8A" w:rsidR="00B36950" w:rsidRPr="00086C86" w:rsidRDefault="00B36950" w:rsidP="001A0C57">
                                <w:pPr>
                                  <w:tabs>
                                    <w:tab w:val="left" w:pos="709"/>
                                  </w:tabs>
                                  <w:ind w:right="-13"/>
                                  <w:rPr>
                                    <w:rFonts w:asciiTheme="majorHAnsi" w:hAnsiTheme="majorHAnsi" w:cstheme="majorHAnsi"/>
                                    <w:b/>
                                    <w:bCs/>
                                    <w:color w:val="003263" w:themeColor="text2"/>
                                    <w:sz w:val="56"/>
                                    <w:szCs w:val="56"/>
                                  </w:rPr>
                                </w:pPr>
                                <w:r w:rsidRPr="00086C86">
                                  <w:rPr>
                                    <w:rFonts w:asciiTheme="majorHAnsi" w:hAnsiTheme="majorHAnsi" w:cstheme="majorHAnsi"/>
                                    <w:b/>
                                    <w:bCs/>
                                    <w:color w:val="003263" w:themeColor="text2"/>
                                    <w:sz w:val="56"/>
                                    <w:szCs w:val="56"/>
                                  </w:rPr>
                                  <w:t>60</w:t>
                                </w:r>
                              </w:p>
                            </w:txbxContent>
                          </v:textbox>
                        </v:shape>
                        <v:shape id="Text Box 13" o:spid="_x0000_s1103" type="#_x0000_t202" style="position:absolute;top:11557;width:14903;height:6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" filled="f" stroked="f" strokeweight=".5pt">
                          <v:textbox>
                            <w:txbxContent>
                              <w:p w14:paraId="5079E79C" w14:textId="77777777" w:rsidR="00B36950" w:rsidRDefault="00B36950" w:rsidP="00E6686E">
                                <w:pPr>
                                  <w:jc w:val="center"/>
                                  <w:rPr>
                                    <w:bCs/>
                                    <w:color w:val="003263" w:themeColor="text2"/>
                                    <w:w w:val="105"/>
                                    <w:szCs w:val="20"/>
                                  </w:rPr>
                                </w:pPr>
                                <w:r w:rsidRPr="00AB41B9">
                                  <w:rPr>
                                    <w:bCs/>
                                    <w:color w:val="003263" w:themeColor="text2"/>
                                    <w:w w:val="105"/>
                                    <w:szCs w:val="20"/>
                                  </w:rPr>
                                  <w:t>Contributions received</w:t>
                                </w:r>
                              </w:p>
                              <w:p w14:paraId="0A63033E" w14:textId="278911BA" w:rsidR="00B36950" w:rsidRDefault="00B36950" w:rsidP="00E6686E">
                                <w:pPr>
                                  <w:jc w:val="center"/>
                                </w:pPr>
                                <w:r w:rsidRPr="00AB41B9">
                                  <w:rPr>
                                    <w:bCs/>
                                    <w:color w:val="003263" w:themeColor="text2"/>
                                    <w:w w:val="105"/>
                                    <w:szCs w:val="20"/>
                                  </w:rPr>
                                  <w:t xml:space="preserve"> at drop</w:t>
                                </w:r>
                                <w:r>
                                  <w:rPr>
                                    <w:bCs/>
                                    <w:color w:val="003263" w:themeColor="text2"/>
                                    <w:w w:val="105"/>
                                    <w:szCs w:val="20"/>
                                  </w:rPr>
                                  <w:t>-</w:t>
                                </w:r>
                                <w:r w:rsidRPr="00AB41B9">
                                  <w:rPr>
                                    <w:bCs/>
                                    <w:color w:val="003263" w:themeColor="text2"/>
                                    <w:w w:val="105"/>
                                    <w:szCs w:val="20"/>
                                  </w:rPr>
                                  <w:t>in session</w:t>
                                </w:r>
                              </w:p>
                            </w:txbxContent>
                          </v:textbox>
                        </v:shape>
                      </v:group>
                    </v:group>
                  </w:pict>
                </mc:Fallback>
              </mc:AlternateContent>
            </w:r>
          </w:p>
        </w:tc>
        <w:tc>
          <w:tcPr>
            <w:tcW w:w="2383" w:type="dxa"/>
            <w:tcBorders>
              <w:top w:val="nil"/>
              <w:bottom w:val="nil"/>
            </w:tcBorders>
          </w:tcPr>
          <w:p w14:paraId="5BFB120B" w14:textId="2BA6C36B" w:rsidR="00C91981" w:rsidRPr="00984411" w:rsidRDefault="00C91981" w:rsidP="00334968">
            <w:pPr>
              <w:pStyle w:val="BodyText"/>
              <w:spacing w:after="0" w:line="240" w:lineRule="auto"/>
              <w:jc w:val="center"/>
              <w:rPr>
                <w:rFonts w:ascii="Times New Roman" w:hAnsi="Times New Roman"/>
                <w:noProof/>
                <w:sz w:val="24"/>
                <w:szCs w:val="24"/>
              </w:rPr>
            </w:pPr>
          </w:p>
        </w:tc>
      </w:tr>
      <w:tr w:rsidR="00C91981" w14:paraId="67D6490F" w14:textId="77777777" w:rsidTr="005C47CE">
        <w:trPr>
          <w:gridAfter w:val="1"/>
          <w:wAfter w:w="82" w:type="dxa"/>
          <w:jc w:val="center"/>
        </w:trPr>
        <w:tc>
          <w:tcPr>
            <w:tcW w:w="2552" w:type="dxa"/>
            <w:gridSpan w:val="2"/>
            <w:tcBorders>
              <w:top w:val="nil"/>
              <w:bottom w:val="nil"/>
            </w:tcBorders>
          </w:tcPr>
          <w:p w14:paraId="790567DD" w14:textId="4EE8B7F7" w:rsidR="00C91981" w:rsidRPr="00334968" w:rsidRDefault="00C91981" w:rsidP="00984411">
            <w:pPr>
              <w:spacing w:line="240" w:lineRule="auto"/>
              <w:jc w:val="center"/>
            </w:pPr>
          </w:p>
        </w:tc>
        <w:tc>
          <w:tcPr>
            <w:tcW w:w="2383" w:type="dxa"/>
            <w:tcBorders>
              <w:top w:val="nil"/>
              <w:bottom w:val="nil"/>
            </w:tcBorders>
          </w:tcPr>
          <w:p w14:paraId="2D711F9B" w14:textId="2D2E54B6" w:rsidR="00C91981" w:rsidRPr="00984411" w:rsidRDefault="00C91981" w:rsidP="00984411">
            <w:pPr>
              <w:spacing w:line="240" w:lineRule="auto"/>
              <w:jc w:val="center"/>
              <w:rPr>
                <w:rFonts w:asciiTheme="majorHAnsi" w:hAnsiTheme="majorHAnsi" w:cstheme="majorHAnsi"/>
                <w:b/>
                <w:bCs/>
                <w:color w:val="003263" w:themeColor="text2"/>
                <w:sz w:val="48"/>
                <w:szCs w:val="48"/>
              </w:rPr>
            </w:pPr>
          </w:p>
        </w:tc>
      </w:tr>
      <w:tr w:rsidR="00135DA1" w:rsidRPr="004740AD" w14:paraId="1B11EBCC" w14:textId="77777777" w:rsidTr="005C47CE">
        <w:trPr>
          <w:gridAfter w:val="1"/>
          <w:wAfter w:w="82" w:type="dxa"/>
          <w:jc w:val="center"/>
        </w:trPr>
        <w:tc>
          <w:tcPr>
            <w:tcW w:w="2552" w:type="dxa"/>
            <w:gridSpan w:val="2"/>
            <w:tcBorders>
              <w:top w:val="nil"/>
              <w:bottom w:val="nil"/>
            </w:tcBorders>
          </w:tcPr>
          <w:p w14:paraId="0118F1D2" w14:textId="4D76853D" w:rsidR="00135DA1" w:rsidRPr="00C91981" w:rsidRDefault="00135DA1" w:rsidP="004740AD">
            <w:pPr>
              <w:jc w:val="center"/>
              <w:rPr>
                <w:rFonts w:asciiTheme="majorHAnsi" w:hAnsiTheme="majorHAnsi" w:cstheme="majorHAnsi"/>
                <w:b/>
                <w:color w:val="003263" w:themeColor="text2"/>
                <w:sz w:val="48"/>
                <w:szCs w:val="48"/>
              </w:rPr>
            </w:pPr>
          </w:p>
        </w:tc>
        <w:tc>
          <w:tcPr>
            <w:tcW w:w="2383" w:type="dxa"/>
            <w:tcBorders>
              <w:top w:val="nil"/>
              <w:bottom w:val="nil"/>
            </w:tcBorders>
          </w:tcPr>
          <w:p w14:paraId="3501A489" w14:textId="65A8F2AA" w:rsidR="00135DA1" w:rsidRPr="00984411" w:rsidRDefault="00135DA1" w:rsidP="00C5624E">
            <w:pPr>
              <w:jc w:val="center"/>
              <w:rPr>
                <w:bCs/>
                <w:color w:val="003263" w:themeColor="text2"/>
                <w:w w:val="105"/>
                <w:szCs w:val="20"/>
              </w:rPr>
            </w:pPr>
          </w:p>
        </w:tc>
      </w:tr>
      <w:tr w:rsidR="00C91981" w14:paraId="202186B9" w14:textId="77777777" w:rsidTr="005C47CE">
        <w:trPr>
          <w:gridAfter w:val="1"/>
          <w:wAfter w:w="82" w:type="dxa"/>
          <w:jc w:val="center"/>
        </w:trPr>
        <w:tc>
          <w:tcPr>
            <w:tcW w:w="2552" w:type="dxa"/>
            <w:gridSpan w:val="2"/>
            <w:tcBorders>
              <w:top w:val="nil"/>
              <w:bottom w:val="nil"/>
            </w:tcBorders>
          </w:tcPr>
          <w:p w14:paraId="47C05A50" w14:textId="4F20367C" w:rsidR="00C91981" w:rsidRDefault="00C91981" w:rsidP="00984411">
            <w:pPr>
              <w:pStyle w:val="BodyText"/>
              <w:spacing w:after="0" w:line="240" w:lineRule="auto"/>
              <w:jc w:val="center"/>
            </w:pPr>
          </w:p>
        </w:tc>
        <w:tc>
          <w:tcPr>
            <w:tcW w:w="2383" w:type="dxa"/>
            <w:tcBorders>
              <w:top w:val="nil"/>
              <w:bottom w:val="nil"/>
            </w:tcBorders>
          </w:tcPr>
          <w:p w14:paraId="39558023" w14:textId="4BDBD671" w:rsidR="00C91981" w:rsidRDefault="00C91981" w:rsidP="00334968">
            <w:pPr>
              <w:pStyle w:val="BodyText"/>
              <w:spacing w:after="0" w:line="240" w:lineRule="auto"/>
              <w:jc w:val="center"/>
            </w:pPr>
          </w:p>
        </w:tc>
      </w:tr>
      <w:tr w:rsidR="00C91981" w14:paraId="74167D21" w14:textId="77777777" w:rsidTr="005C47CE">
        <w:trPr>
          <w:gridAfter w:val="1"/>
          <w:wAfter w:w="82" w:type="dxa"/>
          <w:jc w:val="center"/>
        </w:trPr>
        <w:tc>
          <w:tcPr>
            <w:tcW w:w="2552" w:type="dxa"/>
            <w:gridSpan w:val="2"/>
            <w:tcBorders>
              <w:top w:val="nil"/>
              <w:bottom w:val="nil"/>
            </w:tcBorders>
          </w:tcPr>
          <w:p w14:paraId="7051B863" w14:textId="363D2FC2" w:rsidR="00C91981" w:rsidRPr="00984411" w:rsidRDefault="00C91981" w:rsidP="00C5624E">
            <w:pPr>
              <w:jc w:val="center"/>
              <w:rPr>
                <w:bCs/>
                <w:color w:val="003263" w:themeColor="text2"/>
                <w:w w:val="105"/>
                <w:szCs w:val="20"/>
              </w:rPr>
            </w:pPr>
          </w:p>
        </w:tc>
        <w:tc>
          <w:tcPr>
            <w:tcW w:w="2383" w:type="dxa"/>
            <w:tcBorders>
              <w:top w:val="nil"/>
              <w:bottom w:val="nil"/>
            </w:tcBorders>
          </w:tcPr>
          <w:p w14:paraId="37F6047A" w14:textId="6FAF0934" w:rsidR="00C91981" w:rsidRPr="00984411" w:rsidRDefault="00C91981" w:rsidP="00C5624E">
            <w:pPr>
              <w:jc w:val="center"/>
              <w:rPr>
                <w:bCs/>
                <w:color w:val="003263" w:themeColor="text2"/>
                <w:w w:val="105"/>
                <w:szCs w:val="20"/>
              </w:rPr>
            </w:pPr>
          </w:p>
        </w:tc>
      </w:tr>
      <w:tr w:rsidR="00FD25C5" w14:paraId="6CE57C19" w14:textId="77777777" w:rsidTr="005C47CE">
        <w:trPr>
          <w:gridAfter w:val="1"/>
          <w:wAfter w:w="82" w:type="dxa"/>
          <w:jc w:val="center"/>
        </w:trPr>
        <w:tc>
          <w:tcPr>
            <w:tcW w:w="2552" w:type="dxa"/>
            <w:gridSpan w:val="2"/>
            <w:tcBorders>
              <w:top w:val="nil"/>
              <w:bottom w:val="nil"/>
            </w:tcBorders>
          </w:tcPr>
          <w:p w14:paraId="3AE046E1" w14:textId="741844C1" w:rsidR="00FD25C5" w:rsidRPr="00334968" w:rsidRDefault="00FD25C5" w:rsidP="00E3435C">
            <w:pPr>
              <w:jc w:val="center"/>
              <w:rPr>
                <w:rFonts w:asciiTheme="majorHAnsi" w:hAnsiTheme="majorHAnsi" w:cstheme="majorHAnsi"/>
                <w:b/>
                <w:bCs/>
                <w:color w:val="003263" w:themeColor="text2"/>
                <w:sz w:val="48"/>
                <w:szCs w:val="48"/>
              </w:rPr>
            </w:pPr>
          </w:p>
        </w:tc>
        <w:tc>
          <w:tcPr>
            <w:tcW w:w="2383" w:type="dxa"/>
            <w:tcBorders>
              <w:top w:val="nil"/>
              <w:bottom w:val="nil"/>
            </w:tcBorders>
          </w:tcPr>
          <w:p w14:paraId="490C0340" w14:textId="6926F72D" w:rsidR="00FD25C5" w:rsidRPr="00984411" w:rsidRDefault="00FD25C5" w:rsidP="00334968">
            <w:pPr>
              <w:jc w:val="center"/>
              <w:rPr>
                <w:bCs/>
                <w:color w:val="003263" w:themeColor="text2"/>
                <w:w w:val="105"/>
                <w:szCs w:val="20"/>
              </w:rPr>
            </w:pPr>
          </w:p>
        </w:tc>
      </w:tr>
    </w:tbl>
    <w:p w14:paraId="2795081E" w14:textId="3852CBF2" w:rsidR="00492C5D" w:rsidRDefault="00492C5D" w:rsidP="0047568B">
      <w:pPr>
        <w:rPr>
          <w:b/>
        </w:rPr>
        <w:sectPr w:rsidR="00492C5D" w:rsidSect="005F39EC">
          <w:pgSz w:w="11907" w:h="16840" w:code="9"/>
          <w:pgMar w:top="794" w:right="794" w:bottom="794" w:left="794" w:header="567" w:footer="340" w:gutter="0"/>
          <w:cols w:num="2" w:space="284"/>
          <w:docGrid w:linePitch="360"/>
          <w15:footnoteColumns w:val="1"/>
        </w:sectPr>
      </w:pPr>
    </w:p>
    <w:tbl>
      <w:tblPr>
        <w:tblStyle w:val="TableGrid"/>
        <w:tblW w:w="10206" w:type="dxa"/>
        <w:tblCellMar>
          <w:top w:w="85" w:type="dxa"/>
          <w:bottom w:w="85" w:type="dxa"/>
        </w:tblCellMar>
        <w:tblLook w:val="04A0" w:firstRow="1" w:lastRow="0" w:firstColumn="1" w:lastColumn="0" w:noHBand="0" w:noVBand="1"/>
      </w:tblPr>
      <w:tblGrid>
        <w:gridCol w:w="2268"/>
        <w:gridCol w:w="7938"/>
      </w:tblGrid>
      <w:tr w:rsidR="00492C5D" w14:paraId="06B3D607" w14:textId="77777777" w:rsidTr="0047568B">
        <w:trPr>
          <w:cnfStyle w:val="100000000000" w:firstRow="1" w:lastRow="0" w:firstColumn="0" w:lastColumn="0" w:oddVBand="0" w:evenVBand="0" w:oddHBand="0" w:evenHBand="0" w:firstRowFirstColumn="0" w:firstRowLastColumn="0" w:lastRowFirstColumn="0" w:lastRowLastColumn="0"/>
          <w:trHeight w:val="454"/>
        </w:trPr>
        <w:tc>
          <w:tcPr>
            <w:tcW w:w="10206" w:type="dxa"/>
            <w:gridSpan w:val="2"/>
            <w:tcMar>
              <w:top w:w="0" w:type="dxa"/>
            </w:tcMar>
          </w:tcPr>
          <w:p w14:paraId="6980A12B" w14:textId="2A803935" w:rsidR="00492C5D" w:rsidRPr="007F27F0" w:rsidRDefault="007F27F0" w:rsidP="00984411">
            <w:pPr>
              <w:pStyle w:val="TableText"/>
            </w:pPr>
            <w:r w:rsidRPr="007F27F0">
              <w:lastRenderedPageBreak/>
              <w:t>Engagement details</w:t>
            </w:r>
          </w:p>
        </w:tc>
      </w:tr>
      <w:tr w:rsidR="00492C5D" w14:paraId="7F848050" w14:textId="77777777" w:rsidTr="00EC73AB">
        <w:tc>
          <w:tcPr>
            <w:tcW w:w="2268" w:type="dxa"/>
            <w:tcBorders>
              <w:top w:val="nil"/>
              <w:bottom w:val="single" w:sz="4" w:space="0" w:color="auto"/>
            </w:tcBorders>
          </w:tcPr>
          <w:p w14:paraId="3C267122" w14:textId="13E4ED27" w:rsidR="00492C5D" w:rsidRPr="00984411" w:rsidRDefault="00492C5D" w:rsidP="0047568B">
            <w:pPr>
              <w:rPr>
                <w:rStyle w:val="IntenseEmphasis"/>
              </w:rPr>
            </w:pPr>
            <w:r w:rsidRPr="00984411">
              <w:rPr>
                <w:rStyle w:val="IntenseEmphasis"/>
              </w:rPr>
              <w:t xml:space="preserve">Have Your Say </w:t>
            </w:r>
            <w:r w:rsidR="001459B4" w:rsidRPr="00984411">
              <w:rPr>
                <w:rStyle w:val="IntenseEmphasis"/>
              </w:rPr>
              <w:t>o</w:t>
            </w:r>
            <w:r w:rsidRPr="00984411">
              <w:rPr>
                <w:rStyle w:val="IntenseEmphasis"/>
              </w:rPr>
              <w:t>nline</w:t>
            </w:r>
            <w:r w:rsidR="001459B4" w:rsidRPr="00984411">
              <w:rPr>
                <w:rStyle w:val="IntenseEmphasis"/>
              </w:rPr>
              <w:t xml:space="preserve"> platform</w:t>
            </w:r>
            <w:r w:rsidRPr="00984411">
              <w:rPr>
                <w:rStyle w:val="IntenseEmphasis"/>
              </w:rPr>
              <w:t xml:space="preserve"> </w:t>
            </w:r>
          </w:p>
          <w:p w14:paraId="29CEEDBC" w14:textId="686769DC" w:rsidR="00492C5D" w:rsidRPr="00984411" w:rsidRDefault="00492C5D" w:rsidP="0047568B">
            <w:pPr>
              <w:rPr>
                <w:rStyle w:val="IntenseEmphasis"/>
              </w:rPr>
            </w:pPr>
          </w:p>
        </w:tc>
        <w:tc>
          <w:tcPr>
            <w:tcW w:w="7938" w:type="dxa"/>
            <w:tcBorders>
              <w:top w:val="nil"/>
              <w:bottom w:val="single" w:sz="4" w:space="0" w:color="auto"/>
            </w:tcBorders>
          </w:tcPr>
          <w:p w14:paraId="6AC991C5" w14:textId="509DB80D" w:rsidR="00C5624E" w:rsidRPr="00F62B23" w:rsidRDefault="00C5624E" w:rsidP="00C5624E">
            <w:r w:rsidRPr="00F62B23">
              <w:t xml:space="preserve">An online </w:t>
            </w:r>
            <w:r w:rsidR="00EC73AB" w:rsidRPr="00F62B23">
              <w:t>‘</w:t>
            </w:r>
            <w:r w:rsidRPr="00F62B23">
              <w:t>H</w:t>
            </w:r>
            <w:r w:rsidR="00EC73AB" w:rsidRPr="00F62B23">
              <w:t xml:space="preserve">ave </w:t>
            </w:r>
            <w:r w:rsidRPr="00F62B23">
              <w:t>Y</w:t>
            </w:r>
            <w:r w:rsidR="00EC73AB" w:rsidRPr="00F62B23">
              <w:t xml:space="preserve">our </w:t>
            </w:r>
            <w:r w:rsidRPr="00F62B23">
              <w:t>S</w:t>
            </w:r>
            <w:r w:rsidR="00EC73AB" w:rsidRPr="00F62B23">
              <w:t>ay’</w:t>
            </w:r>
            <w:r w:rsidRPr="00F62B23">
              <w:t xml:space="preserve"> project page was designed to share relevant information to encourage community feedback.  The initial release for information occurred in May 2020 and the core feedback period was opened on 30</w:t>
            </w:r>
            <w:r w:rsidRPr="00F62B23">
              <w:rPr>
                <w:vertAlign w:val="superscript"/>
              </w:rPr>
              <w:t>th</w:t>
            </w:r>
            <w:r w:rsidRPr="00F62B23">
              <w:t xml:space="preserve"> June 2021 for 6 weeks closing on 10</w:t>
            </w:r>
            <w:r w:rsidRPr="00F62B23">
              <w:rPr>
                <w:strike/>
                <w:vertAlign w:val="superscript"/>
              </w:rPr>
              <w:t>th</w:t>
            </w:r>
            <w:r w:rsidRPr="00F62B23">
              <w:t xml:space="preserve"> September 2021.</w:t>
            </w:r>
          </w:p>
          <w:p w14:paraId="783AB6D2" w14:textId="25E3C2B5" w:rsidR="00492C5D" w:rsidRDefault="00C5624E" w:rsidP="00C5624E">
            <w:r w:rsidRPr="00F62B23">
              <w:t>Maps of the draft master plan were provided on the HYS page to allow respondents to post specific feedback on their areas of interest</w:t>
            </w:r>
            <w:r w:rsidR="00F62B23" w:rsidRPr="00F62B23">
              <w:t xml:space="preserve"> in addition to a survey and open submission option</w:t>
            </w:r>
            <w:r w:rsidRPr="00F62B23">
              <w:t>.</w:t>
            </w:r>
          </w:p>
        </w:tc>
      </w:tr>
      <w:tr w:rsidR="00492C5D" w14:paraId="7AC70079" w14:textId="77777777" w:rsidTr="00EC73AB">
        <w:tc>
          <w:tcPr>
            <w:tcW w:w="2268" w:type="dxa"/>
            <w:tcBorders>
              <w:top w:val="single" w:sz="4" w:space="0" w:color="auto"/>
            </w:tcBorders>
          </w:tcPr>
          <w:p w14:paraId="2BB1707C" w14:textId="57BDF9AC" w:rsidR="00492C5D" w:rsidRPr="00984411" w:rsidRDefault="00492C5D" w:rsidP="0047568B">
            <w:pPr>
              <w:rPr>
                <w:rStyle w:val="IntenseEmphasis"/>
              </w:rPr>
            </w:pPr>
            <w:r w:rsidRPr="00984411">
              <w:rPr>
                <w:rStyle w:val="IntenseEmphasis"/>
              </w:rPr>
              <w:t>Survey (online and hardcopy)</w:t>
            </w:r>
          </w:p>
        </w:tc>
        <w:tc>
          <w:tcPr>
            <w:tcW w:w="7938" w:type="dxa"/>
            <w:tcBorders>
              <w:top w:val="single" w:sz="4" w:space="0" w:color="auto"/>
            </w:tcBorders>
          </w:tcPr>
          <w:p w14:paraId="4F341C0E" w14:textId="77777777" w:rsidR="00C5624E" w:rsidRPr="00C117E6" w:rsidRDefault="00C5624E" w:rsidP="00C5624E">
            <w:r w:rsidRPr="00C117E6">
              <w:t>The survey was available on online and/or in hard copies if required.</w:t>
            </w:r>
          </w:p>
          <w:p w14:paraId="513509D5" w14:textId="29C19D4B" w:rsidR="00492C5D" w:rsidRPr="00C5624E" w:rsidRDefault="00C5624E" w:rsidP="0047568B">
            <w:pPr>
              <w:rPr>
                <w:rFonts w:ascii="Times New Roman" w:hAnsi="Times New Roman"/>
                <w:sz w:val="24"/>
                <w:szCs w:val="24"/>
              </w:rPr>
            </w:pPr>
            <w:r w:rsidRPr="00C117E6">
              <w:t xml:space="preserve">The online survey was the core feedback tool provided targeting people with 10-15 minutes of available time. 68 surveys were completed. The survey sought feedback on the vision and objectives, </w:t>
            </w:r>
            <w:r w:rsidR="00083794" w:rsidRPr="00C117E6">
              <w:t>recommendations,</w:t>
            </w:r>
            <w:r w:rsidRPr="00C117E6">
              <w:t xml:space="preserve"> and any issues that the community had with the future use and management of the park. The survey included some information and about peoples use and connection to the park.</w:t>
            </w:r>
            <w:r>
              <w:t xml:space="preserve">   </w:t>
            </w:r>
            <w:r>
              <w:rPr>
                <w:rFonts w:ascii="Times New Roman" w:hAnsi="Times New Roman"/>
                <w:sz w:val="24"/>
                <w:szCs w:val="24"/>
              </w:rPr>
              <w:t xml:space="preserve"> </w:t>
            </w:r>
          </w:p>
        </w:tc>
      </w:tr>
      <w:tr w:rsidR="00492C5D" w14:paraId="1B737456" w14:textId="77777777" w:rsidTr="00F52575">
        <w:tc>
          <w:tcPr>
            <w:tcW w:w="2268" w:type="dxa"/>
            <w:tcBorders>
              <w:top w:val="single" w:sz="4" w:space="0" w:color="D5E8F1"/>
            </w:tcBorders>
          </w:tcPr>
          <w:p w14:paraId="3F6A28D4" w14:textId="756A70A3" w:rsidR="00492C5D" w:rsidRPr="00C45293" w:rsidRDefault="007F27F0" w:rsidP="0047568B">
            <w:pPr>
              <w:rPr>
                <w:rStyle w:val="IntenseEmphasis"/>
              </w:rPr>
            </w:pPr>
            <w:r w:rsidRPr="00C45293">
              <w:rPr>
                <w:rStyle w:val="IntenseEmphasis"/>
              </w:rPr>
              <w:t>S</w:t>
            </w:r>
            <w:r w:rsidR="00492C5D" w:rsidRPr="00C45293">
              <w:rPr>
                <w:rStyle w:val="IntenseEmphasis"/>
              </w:rPr>
              <w:t>ubmission form</w:t>
            </w:r>
          </w:p>
        </w:tc>
        <w:tc>
          <w:tcPr>
            <w:tcW w:w="7938" w:type="dxa"/>
            <w:tcBorders>
              <w:top w:val="single" w:sz="4" w:space="0" w:color="D5E8F1"/>
            </w:tcBorders>
          </w:tcPr>
          <w:p w14:paraId="66AD250E" w14:textId="0E0B24CD" w:rsidR="00492C5D" w:rsidRDefault="00C5624E" w:rsidP="0047568B">
            <w:r w:rsidRPr="00C117E6">
              <w:t>The submission form enabled people to provide more detailed open-ended feedback on any aspect of the draft master plan. This tool also enabled people to add attachments. 48 submissions were made with 14 attachments.</w:t>
            </w:r>
          </w:p>
        </w:tc>
      </w:tr>
      <w:tr w:rsidR="00492C5D" w14:paraId="501EF3A2" w14:textId="77777777" w:rsidTr="00F52575">
        <w:tc>
          <w:tcPr>
            <w:tcW w:w="2268" w:type="dxa"/>
          </w:tcPr>
          <w:p w14:paraId="3742D073" w14:textId="615E8E1A" w:rsidR="00492C5D" w:rsidRPr="00C45293" w:rsidRDefault="007F27F0" w:rsidP="0047568B">
            <w:pPr>
              <w:rPr>
                <w:rStyle w:val="IntenseEmphasis"/>
              </w:rPr>
            </w:pPr>
            <w:r w:rsidRPr="00C45293">
              <w:rPr>
                <w:rStyle w:val="IntenseEmphasis"/>
              </w:rPr>
              <w:t>E</w:t>
            </w:r>
            <w:r w:rsidR="00492C5D" w:rsidRPr="00C45293">
              <w:rPr>
                <w:rStyle w:val="IntenseEmphasis"/>
              </w:rPr>
              <w:t xml:space="preserve">mail </w:t>
            </w:r>
          </w:p>
        </w:tc>
        <w:tc>
          <w:tcPr>
            <w:tcW w:w="7938" w:type="dxa"/>
          </w:tcPr>
          <w:p w14:paraId="19439104" w14:textId="4B6253EB" w:rsidR="00492C5D" w:rsidRDefault="00C5624E" w:rsidP="0047568B">
            <w:r w:rsidRPr="00C117E6">
              <w:t>A project specific email address was created enabling people to provide feedback through a fourth medium.  2 people provided email feedback about the plan.</w:t>
            </w:r>
            <w:r>
              <w:t xml:space="preserve">  </w:t>
            </w:r>
          </w:p>
        </w:tc>
      </w:tr>
      <w:tr w:rsidR="00492C5D" w14:paraId="2C29BC38" w14:textId="77777777" w:rsidTr="00F52575">
        <w:tc>
          <w:tcPr>
            <w:tcW w:w="2268" w:type="dxa"/>
          </w:tcPr>
          <w:p w14:paraId="4E757BFF" w14:textId="22A00BEA" w:rsidR="00492C5D" w:rsidRPr="00C45293" w:rsidRDefault="007F27F0" w:rsidP="0047568B">
            <w:pPr>
              <w:rPr>
                <w:rStyle w:val="IntenseEmphasis"/>
              </w:rPr>
            </w:pPr>
            <w:r w:rsidRPr="000C1102">
              <w:rPr>
                <w:rStyle w:val="IntenseEmphasis"/>
              </w:rPr>
              <w:t>P</w:t>
            </w:r>
            <w:r w:rsidR="00492C5D" w:rsidRPr="000C1102">
              <w:rPr>
                <w:rStyle w:val="IntenseEmphasis"/>
              </w:rPr>
              <w:t>hone calls</w:t>
            </w:r>
          </w:p>
        </w:tc>
        <w:tc>
          <w:tcPr>
            <w:tcW w:w="7938" w:type="dxa"/>
          </w:tcPr>
          <w:p w14:paraId="0C22BFEE" w14:textId="5FDB3396" w:rsidR="00492C5D" w:rsidRPr="00C5624E" w:rsidRDefault="000C1102" w:rsidP="0047568B">
            <w:pPr>
              <w:rPr>
                <w:highlight w:val="yellow"/>
              </w:rPr>
            </w:pPr>
            <w:r>
              <w:t>The project manager’s phone number was provided on all posters and flyers that went out with the mailout. This enabled people who may not access to the internet to provide feedback</w:t>
            </w:r>
            <w:r w:rsidRPr="000C1102">
              <w:t xml:space="preserve">. A call back option was also provided on the webpage for those wanting to speak to an officer at a suitable time. We did not receive any calls about the project.  </w:t>
            </w:r>
          </w:p>
        </w:tc>
      </w:tr>
      <w:tr w:rsidR="00492C5D" w14:paraId="6F766263" w14:textId="77777777" w:rsidTr="00F52575">
        <w:tc>
          <w:tcPr>
            <w:tcW w:w="2268" w:type="dxa"/>
          </w:tcPr>
          <w:p w14:paraId="58267101" w14:textId="23195287" w:rsidR="00492C5D" w:rsidRPr="00086C86" w:rsidRDefault="007F27F0" w:rsidP="0047568B">
            <w:pPr>
              <w:rPr>
                <w:rStyle w:val="IntenseEmphasis"/>
              </w:rPr>
            </w:pPr>
            <w:r w:rsidRPr="00086C86">
              <w:rPr>
                <w:rStyle w:val="IntenseEmphasis"/>
              </w:rPr>
              <w:t>D</w:t>
            </w:r>
            <w:r w:rsidR="00492C5D" w:rsidRPr="00086C86">
              <w:rPr>
                <w:rStyle w:val="IntenseEmphasis"/>
              </w:rPr>
              <w:t>rop-in sessions</w:t>
            </w:r>
          </w:p>
        </w:tc>
        <w:tc>
          <w:tcPr>
            <w:tcW w:w="7938" w:type="dxa"/>
          </w:tcPr>
          <w:p w14:paraId="47C1C383" w14:textId="5E11983F" w:rsidR="00492C5D" w:rsidRPr="00086C86" w:rsidRDefault="000C1102" w:rsidP="0047568B">
            <w:r w:rsidRPr="00086C86">
              <w:t>An onsite drop-in session was held on 10 November at the Reserve, following the easing of COVID 19 restrictions, to provide face-to-face engagement with our project team. Large format posters were displayed along with copies of the plan. Attendees were encouraged to discuss issues with our team and provide a sticky note comment</w:t>
            </w:r>
            <w:r w:rsidR="00086C86" w:rsidRPr="00086C86">
              <w:t xml:space="preserve"> on the maps</w:t>
            </w:r>
            <w:r w:rsidRPr="00086C86">
              <w:t xml:space="preserve"> about an area of interest. I</w:t>
            </w:r>
            <w:r w:rsidR="00083794">
              <w:t>P</w:t>
            </w:r>
            <w:r w:rsidRPr="00086C86">
              <w:t xml:space="preserve">ads were also provided for attended to submit </w:t>
            </w:r>
            <w:r w:rsidR="001E4591" w:rsidRPr="00086C86">
              <w:t xml:space="preserve">their feedback to our online tools. </w:t>
            </w:r>
            <w:r w:rsidRPr="00086C86">
              <w:t xml:space="preserve">In total </w:t>
            </w:r>
            <w:r w:rsidR="00086C86" w:rsidRPr="00086C86">
              <w:t xml:space="preserve">60 </w:t>
            </w:r>
            <w:r w:rsidRPr="00086C86">
              <w:t>individual comments</w:t>
            </w:r>
            <w:r w:rsidR="00086C86" w:rsidRPr="00086C86">
              <w:t xml:space="preserve"> were recorded</w:t>
            </w:r>
            <w:r w:rsidRPr="00086C86">
              <w:t>.</w:t>
            </w:r>
          </w:p>
        </w:tc>
      </w:tr>
      <w:tr w:rsidR="00F52575" w14:paraId="197BE788" w14:textId="77777777" w:rsidTr="00F52575">
        <w:tc>
          <w:tcPr>
            <w:tcW w:w="2268" w:type="dxa"/>
          </w:tcPr>
          <w:p w14:paraId="449270D3" w14:textId="1BF0839C" w:rsidR="00F52575" w:rsidRPr="00C45293" w:rsidRDefault="00647530" w:rsidP="0047568B">
            <w:pPr>
              <w:rPr>
                <w:rStyle w:val="IntenseEmphasis"/>
              </w:rPr>
            </w:pPr>
            <w:r>
              <w:rPr>
                <w:rStyle w:val="IntenseEmphasis"/>
              </w:rPr>
              <w:t>Draft landscape plan social map</w:t>
            </w:r>
          </w:p>
        </w:tc>
        <w:tc>
          <w:tcPr>
            <w:tcW w:w="7938" w:type="dxa"/>
          </w:tcPr>
          <w:p w14:paraId="40FF3408" w14:textId="46B7F95A" w:rsidR="00F52575" w:rsidRPr="00626F5E" w:rsidRDefault="00647530" w:rsidP="0047568B">
            <w:r w:rsidRPr="00626F5E">
              <w:t>The social map tool was designed as a quick means for respondents to post a note about their key areas of interest in the park. 111 responses were provided using this tool.</w:t>
            </w:r>
          </w:p>
        </w:tc>
      </w:tr>
    </w:tbl>
    <w:p w14:paraId="13861CF6" w14:textId="77777777" w:rsidR="00492C5D" w:rsidRDefault="00492C5D" w:rsidP="008F1520">
      <w:pPr>
        <w:pStyle w:val="BodyText"/>
        <w:rPr>
          <w:i/>
          <w:color w:val="0065CA" w:themeColor="accent2" w:themeTint="BF"/>
        </w:rPr>
        <w:sectPr w:rsidR="00492C5D" w:rsidSect="00492C5D">
          <w:type w:val="continuous"/>
          <w:pgSz w:w="11907" w:h="16840" w:code="9"/>
          <w:pgMar w:top="794" w:right="794" w:bottom="794" w:left="794" w:header="567" w:footer="340" w:gutter="0"/>
          <w:cols w:space="284"/>
          <w:docGrid w:linePitch="360"/>
          <w15:footnoteColumns w:val="1"/>
        </w:sectPr>
      </w:pPr>
    </w:p>
    <w:p w14:paraId="7F6DD5F9" w14:textId="05F589F2" w:rsidR="00C003FC" w:rsidRPr="00C003FC" w:rsidRDefault="00736723" w:rsidP="00C003FC">
      <w:pPr>
        <w:pStyle w:val="Heading1"/>
        <w:framePr w:wrap="around"/>
      </w:pPr>
      <w:bookmarkStart w:id="6" w:name="_Toc90300622"/>
      <w:r>
        <w:lastRenderedPageBreak/>
        <w:t xml:space="preserve">Who we </w:t>
      </w:r>
      <w:bookmarkEnd w:id="6"/>
      <w:r w:rsidR="007A11CE">
        <w:t>engaged</w:t>
      </w:r>
    </w:p>
    <w:p w14:paraId="3A1C179E" w14:textId="532F61F9" w:rsidR="00F449EA" w:rsidRDefault="00623025" w:rsidP="00E70A96">
      <w:pPr>
        <w:pStyle w:val="Introduction"/>
      </w:pPr>
      <w:r w:rsidRPr="00037E4D">
        <w:t>The Portarlington</w:t>
      </w:r>
      <w:r w:rsidR="00037E4D">
        <w:t xml:space="preserve"> Recreation</w:t>
      </w:r>
      <w:r w:rsidRPr="00037E4D">
        <w:t xml:space="preserve"> Reserve </w:t>
      </w:r>
      <w:r w:rsidR="00F449EA" w:rsidRPr="00037E4D">
        <w:t>is</w:t>
      </w:r>
      <w:r w:rsidR="00037E4D">
        <w:t xml:space="preserve"> an important community asset that is accessed by a wide range of</w:t>
      </w:r>
      <w:r w:rsidR="00F449EA" w:rsidRPr="00037E4D">
        <w:t xml:space="preserve"> community</w:t>
      </w:r>
      <w:r w:rsidR="00037E4D">
        <w:t xml:space="preserve"> users for many activities. Due to this w</w:t>
      </w:r>
      <w:r w:rsidR="00F449EA" w:rsidRPr="00037E4D">
        <w:t>e targeted local residents and groups, but also provided opportunities for the broader community to contribute their views.</w:t>
      </w:r>
    </w:p>
    <w:p w14:paraId="28D03B82" w14:textId="55850FBE" w:rsidR="00065D8A" w:rsidRPr="00037E4D" w:rsidRDefault="00B91148" w:rsidP="00065D8A">
      <w:pPr>
        <w:pStyle w:val="BodyText"/>
        <w:rPr>
          <w:color w:val="FF0000"/>
        </w:rPr>
      </w:pPr>
      <w:r w:rsidRPr="00C97AC2">
        <w:t xml:space="preserve">In total, </w:t>
      </w:r>
      <w:r w:rsidR="00113CE3" w:rsidRPr="00C97AC2">
        <w:t>289</w:t>
      </w:r>
      <w:r w:rsidR="00065D8A" w:rsidRPr="00C97AC2">
        <w:t xml:space="preserve"> people </w:t>
      </w:r>
      <w:r w:rsidRPr="00C97AC2">
        <w:t>participated in the</w:t>
      </w:r>
      <w:r w:rsidR="00065D8A" w:rsidRPr="00C97AC2">
        <w:t xml:space="preserve"> </w:t>
      </w:r>
      <w:r w:rsidR="00623025" w:rsidRPr="00C97AC2">
        <w:t>Portarlington</w:t>
      </w:r>
      <w:r w:rsidR="00065D8A" w:rsidRPr="00C97AC2">
        <w:t xml:space="preserve"> Draft Master Plan</w:t>
      </w:r>
      <w:r w:rsidRPr="00C97AC2">
        <w:t xml:space="preserve"> engagement process</w:t>
      </w:r>
      <w:r w:rsidR="00065D8A" w:rsidRPr="00C97AC2">
        <w:t xml:space="preserve">. </w:t>
      </w:r>
      <w:r w:rsidR="00C97AC2" w:rsidRPr="00C97AC2">
        <w:t>72</w:t>
      </w:r>
      <w:r w:rsidR="009621FE" w:rsidRPr="00C97AC2">
        <w:t xml:space="preserve"> </w:t>
      </w:r>
      <w:r w:rsidRPr="00C97AC2">
        <w:t>per cent e</w:t>
      </w:r>
      <w:r w:rsidR="00065D8A" w:rsidRPr="00C97AC2">
        <w:t>ngaged online</w:t>
      </w:r>
      <w:r w:rsidR="004F1B7F" w:rsidRPr="00C97AC2">
        <w:t>,</w:t>
      </w:r>
      <w:r w:rsidR="00113CE3" w:rsidRPr="00C97AC2">
        <w:t xml:space="preserve"> and</w:t>
      </w:r>
      <w:r w:rsidR="00065D8A" w:rsidRPr="00C97AC2">
        <w:t xml:space="preserve"> </w:t>
      </w:r>
      <w:r w:rsidR="00C97AC2" w:rsidRPr="00C97AC2">
        <w:t>28</w:t>
      </w:r>
      <w:r w:rsidR="009621FE" w:rsidRPr="00C97AC2">
        <w:t xml:space="preserve"> </w:t>
      </w:r>
      <w:r w:rsidR="004F1B7F" w:rsidRPr="00C97AC2">
        <w:t>per cent</w:t>
      </w:r>
      <w:r w:rsidR="00065D8A" w:rsidRPr="00C97AC2">
        <w:t xml:space="preserve"> engaged in</w:t>
      </w:r>
      <w:r w:rsidR="004F1B7F" w:rsidRPr="00C97AC2">
        <w:t>-</w:t>
      </w:r>
      <w:r w:rsidR="00065D8A" w:rsidRPr="00C97AC2">
        <w:t xml:space="preserve">person. </w:t>
      </w:r>
    </w:p>
    <w:p w14:paraId="20849543" w14:textId="5FA249B4" w:rsidR="0072463C" w:rsidRPr="00037E4D" w:rsidRDefault="00A712F6" w:rsidP="00065D8A">
      <w:pPr>
        <w:pStyle w:val="BodyText"/>
      </w:pPr>
      <w:r w:rsidRPr="00037E4D">
        <w:t xml:space="preserve">Additionally, the Project Reference Group represented all the stakeholder groups actively leasing or licensing space in the park, as well as community representatives. </w:t>
      </w:r>
    </w:p>
    <w:p w14:paraId="13DEA666" w14:textId="77777777" w:rsidR="0072463C" w:rsidRDefault="0072463C" w:rsidP="0072463C">
      <w:pPr>
        <w:pStyle w:val="BodyText"/>
      </w:pPr>
      <w:r w:rsidRPr="00037E4D">
        <w:t>As a whole the engagement reached a representative sample of the intended target audience and was a success in terms of its reach amongst the community.</w:t>
      </w:r>
      <w:r>
        <w:t xml:space="preserve">  </w:t>
      </w:r>
    </w:p>
    <w:p w14:paraId="68713FC4" w14:textId="77777777" w:rsidR="0072463C" w:rsidRDefault="0072463C" w:rsidP="00065D8A">
      <w:pPr>
        <w:pStyle w:val="BodyText"/>
      </w:pPr>
    </w:p>
    <w:p w14:paraId="38E43643" w14:textId="7812F269" w:rsidR="00492C5D" w:rsidRPr="00167FAD" w:rsidRDefault="0067296A" w:rsidP="00492C5D">
      <w:pPr>
        <w:pStyle w:val="Heading2"/>
      </w:pPr>
      <w:bookmarkStart w:id="7" w:name="_Toc90300623"/>
      <w:r>
        <w:t>Survey respondent breakdown</w:t>
      </w:r>
      <w:bookmarkEnd w:id="7"/>
    </w:p>
    <w:p w14:paraId="02351F2A" w14:textId="54140972" w:rsidR="00920DD2" w:rsidRPr="00FB1A34" w:rsidRDefault="00B33EFE" w:rsidP="004F0F4E">
      <w:pPr>
        <w:pStyle w:val="BodyText"/>
      </w:pPr>
      <w:r>
        <w:t xml:space="preserve">The online survey included a number of demographic questions. </w:t>
      </w:r>
      <w:r w:rsidR="006D183D">
        <w:t xml:space="preserve">As Figure 1 shows, </w:t>
      </w:r>
      <w:r>
        <w:t>44</w:t>
      </w:r>
      <w:r w:rsidR="00F449EA">
        <w:t xml:space="preserve"> per cent</w:t>
      </w:r>
      <w:r w:rsidR="00920DD2">
        <w:t xml:space="preserve"> </w:t>
      </w:r>
      <w:r w:rsidR="004F0F4E">
        <w:t xml:space="preserve">of respondents were general users of the park, </w:t>
      </w:r>
      <w:r>
        <w:t>17</w:t>
      </w:r>
      <w:r w:rsidR="00F449EA">
        <w:t xml:space="preserve"> per cent</w:t>
      </w:r>
      <w:r w:rsidR="004F0F4E">
        <w:t xml:space="preserve"> were part of a sporting club, 6</w:t>
      </w:r>
      <w:r w:rsidR="00F449EA">
        <w:t xml:space="preserve"> per cent were</w:t>
      </w:r>
      <w:r w:rsidR="004F0F4E">
        <w:t xml:space="preserve"> part of a community organisation and </w:t>
      </w:r>
      <w:r>
        <w:t>1</w:t>
      </w:r>
      <w:r w:rsidR="00F449EA">
        <w:t xml:space="preserve"> per cent were members</w:t>
      </w:r>
      <w:r w:rsidR="004F0F4E">
        <w:t xml:space="preserve"> of a service organisation.</w:t>
      </w:r>
      <w:r w:rsidR="00920DD2">
        <w:t xml:space="preserve"> </w:t>
      </w:r>
    </w:p>
    <w:p w14:paraId="3A3D8DDF" w14:textId="61CA62FA" w:rsidR="006D183D" w:rsidRDefault="00B33EFE" w:rsidP="006D183D">
      <w:pPr>
        <w:pStyle w:val="BodyText"/>
        <w:keepNext/>
      </w:pPr>
      <w:r w:rsidRPr="00B33EFE">
        <w:rPr>
          <w:noProof/>
        </w:rPr>
        <w:drawing>
          <wp:inline distT="0" distB="0" distL="0" distR="0" wp14:anchorId="2C43EAF6" wp14:editId="0C647C8B">
            <wp:extent cx="3185795" cy="2045335"/>
            <wp:effectExtent l="0" t="0" r="1905" b="0"/>
            <wp:docPr id="9" name="Picture 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bar chart&#10;&#10;Description automatically generated"/>
                    <pic:cNvPicPr/>
                  </pic:nvPicPr>
                  <pic:blipFill>
                    <a:blip r:embed="rId38"/>
                    <a:stretch>
                      <a:fillRect/>
                    </a:stretch>
                  </pic:blipFill>
                  <pic:spPr>
                    <a:xfrm>
                      <a:off x="0" y="0"/>
                      <a:ext cx="3185795" cy="2045335"/>
                    </a:xfrm>
                    <a:prstGeom prst="rect">
                      <a:avLst/>
                    </a:prstGeom>
                  </pic:spPr>
                </pic:pic>
              </a:graphicData>
            </a:graphic>
          </wp:inline>
        </w:drawing>
      </w:r>
    </w:p>
    <w:p w14:paraId="6678687F" w14:textId="66CB1785" w:rsidR="006D183D" w:rsidRDefault="006D183D" w:rsidP="006D183D">
      <w:pPr>
        <w:pStyle w:val="Caption"/>
      </w:pPr>
      <w:r>
        <w:t xml:space="preserve">Figure </w:t>
      </w:r>
      <w:r w:rsidR="00216721">
        <w:fldChar w:fldCharType="begin"/>
      </w:r>
      <w:r w:rsidR="00216721">
        <w:instrText xml:space="preserve"> SEQ Figure \* ARABIC </w:instrText>
      </w:r>
      <w:r w:rsidR="00216721">
        <w:fldChar w:fldCharType="separate"/>
      </w:r>
      <w:r w:rsidR="00703298">
        <w:rPr>
          <w:noProof/>
        </w:rPr>
        <w:t>1</w:t>
      </w:r>
      <w:r w:rsidR="00216721">
        <w:rPr>
          <w:noProof/>
        </w:rPr>
        <w:fldChar w:fldCharType="end"/>
      </w:r>
      <w:r>
        <w:t>: Survey respondents by type</w:t>
      </w:r>
    </w:p>
    <w:p w14:paraId="5D8DC168" w14:textId="77777777" w:rsidR="00B33EFE" w:rsidRDefault="00B33EFE" w:rsidP="00DD3E43">
      <w:pPr>
        <w:pStyle w:val="BodyText"/>
      </w:pPr>
    </w:p>
    <w:p w14:paraId="4937F05D" w14:textId="77777777" w:rsidR="00B33EFE" w:rsidRDefault="00B33EFE" w:rsidP="00DD3E43">
      <w:pPr>
        <w:pStyle w:val="BodyText"/>
      </w:pPr>
    </w:p>
    <w:p w14:paraId="45B78D79" w14:textId="77777777" w:rsidR="00B33EFE" w:rsidRDefault="00B33EFE" w:rsidP="00DD3E43">
      <w:pPr>
        <w:pStyle w:val="BodyText"/>
      </w:pPr>
    </w:p>
    <w:p w14:paraId="5317E98C" w14:textId="77777777" w:rsidR="00113CE3" w:rsidRDefault="00113CE3" w:rsidP="00DD3E43">
      <w:pPr>
        <w:pStyle w:val="BodyText"/>
      </w:pPr>
    </w:p>
    <w:p w14:paraId="302F9862" w14:textId="77777777" w:rsidR="00417831" w:rsidRDefault="00417831" w:rsidP="00DD3E43">
      <w:pPr>
        <w:pStyle w:val="BodyText"/>
      </w:pPr>
    </w:p>
    <w:p w14:paraId="3A3FC015" w14:textId="6C666B4F" w:rsidR="00DD3E43" w:rsidRDefault="00B33EFE" w:rsidP="00DD3E43">
      <w:pPr>
        <w:pStyle w:val="BodyText"/>
      </w:pPr>
      <w:r>
        <w:t>When asked how often they use the park, 40</w:t>
      </w:r>
      <w:r w:rsidR="00DD3E43">
        <w:t xml:space="preserve"> per cent of respondents indicated they use the park daily</w:t>
      </w:r>
      <w:r w:rsidR="00AC5777">
        <w:t xml:space="preserve"> (see Figure 2)</w:t>
      </w:r>
      <w:r w:rsidR="00DD3E43">
        <w:t>. This</w:t>
      </w:r>
      <w:r w:rsidR="00AC5777">
        <w:t xml:space="preserve"> </w:t>
      </w:r>
      <w:r>
        <w:t>sho</w:t>
      </w:r>
      <w:r w:rsidR="0072463C">
        <w:t>ws how</w:t>
      </w:r>
      <w:r w:rsidR="00DD3E43">
        <w:t xml:space="preserve"> highly engaged </w:t>
      </w:r>
      <w:r w:rsidR="0072463C">
        <w:t xml:space="preserve">the </w:t>
      </w:r>
      <w:r w:rsidR="00AC5777">
        <w:t xml:space="preserve">survey respondents are </w:t>
      </w:r>
      <w:r w:rsidR="00DD3E43">
        <w:t xml:space="preserve">with the </w:t>
      </w:r>
      <w:r w:rsidR="0072463C">
        <w:t>reserve</w:t>
      </w:r>
      <w:r w:rsidR="00DD3E43">
        <w:t>.</w:t>
      </w:r>
    </w:p>
    <w:p w14:paraId="4AA5EC56" w14:textId="225A5BC8" w:rsidR="007A0A96" w:rsidRDefault="00B33EFE" w:rsidP="00B33EFE">
      <w:pPr>
        <w:pStyle w:val="BodyTextAfterListTable"/>
      </w:pPr>
      <w:r w:rsidRPr="00987AC6">
        <w:rPr>
          <w:noProof/>
        </w:rPr>
        <w:drawing>
          <wp:inline distT="0" distB="0" distL="0" distR="0" wp14:anchorId="72997975" wp14:editId="060A8B95">
            <wp:extent cx="3185795" cy="2348865"/>
            <wp:effectExtent l="0" t="0" r="1905" b="635"/>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39"/>
                    <a:stretch>
                      <a:fillRect/>
                    </a:stretch>
                  </pic:blipFill>
                  <pic:spPr>
                    <a:xfrm>
                      <a:off x="0" y="0"/>
                      <a:ext cx="3185795" cy="2348865"/>
                    </a:xfrm>
                    <a:prstGeom prst="rect">
                      <a:avLst/>
                    </a:prstGeom>
                  </pic:spPr>
                </pic:pic>
              </a:graphicData>
            </a:graphic>
          </wp:inline>
        </w:drawing>
      </w:r>
    </w:p>
    <w:p w14:paraId="2B50AC4C" w14:textId="74AE9271" w:rsidR="00A645E5" w:rsidRDefault="007A0A96" w:rsidP="0072463C">
      <w:pPr>
        <w:pStyle w:val="Caption"/>
      </w:pPr>
      <w:r>
        <w:t xml:space="preserve">Figure </w:t>
      </w:r>
      <w:r w:rsidR="00216721">
        <w:fldChar w:fldCharType="begin"/>
      </w:r>
      <w:r w:rsidR="00216721">
        <w:instrText xml:space="preserve"> SEQ Figure \* ARABIC </w:instrText>
      </w:r>
      <w:r w:rsidR="00216721">
        <w:fldChar w:fldCharType="separate"/>
      </w:r>
      <w:r w:rsidR="00703298">
        <w:rPr>
          <w:noProof/>
        </w:rPr>
        <w:t>2</w:t>
      </w:r>
      <w:r w:rsidR="00216721">
        <w:rPr>
          <w:noProof/>
        </w:rPr>
        <w:fldChar w:fldCharType="end"/>
      </w:r>
      <w:r>
        <w:t>: Survey respondent use of the park</w:t>
      </w:r>
    </w:p>
    <w:p w14:paraId="43B8ECDC" w14:textId="77777777" w:rsidR="0072463C" w:rsidRDefault="0072463C" w:rsidP="00DD3E43">
      <w:pPr>
        <w:pStyle w:val="BodyText"/>
      </w:pPr>
    </w:p>
    <w:p w14:paraId="0D42FE44" w14:textId="6EC08CC5" w:rsidR="00A645E5" w:rsidRDefault="0072463C" w:rsidP="00DD3E43">
      <w:pPr>
        <w:pStyle w:val="BodyText"/>
      </w:pPr>
      <w:r>
        <w:t>Of the survey respondents the four top reasons for visiting the Portarlington Recreation Reserve were:</w:t>
      </w:r>
    </w:p>
    <w:p w14:paraId="3F708760" w14:textId="748B1765" w:rsidR="00DD3E43" w:rsidRDefault="00037E4D" w:rsidP="00DD3E43">
      <w:pPr>
        <w:pStyle w:val="BodyText"/>
      </w:pPr>
      <w:r w:rsidRPr="0072463C">
        <w:rPr>
          <w:noProof/>
        </w:rPr>
        <mc:AlternateContent>
          <mc:Choice Requires="wps">
            <w:drawing>
              <wp:anchor distT="0" distB="0" distL="114300" distR="114300" simplePos="0" relativeHeight="251711488" behindDoc="1" locked="0" layoutInCell="1" allowOverlap="1" wp14:anchorId="4D9F541D" wp14:editId="5D99979D">
                <wp:simplePos x="0" y="0"/>
                <wp:positionH relativeFrom="column">
                  <wp:posOffset>17863</wp:posOffset>
                </wp:positionH>
                <wp:positionV relativeFrom="paragraph">
                  <wp:posOffset>20487</wp:posOffset>
                </wp:positionV>
                <wp:extent cx="3023235" cy="3562184"/>
                <wp:effectExtent l="0" t="0" r="5715" b="635"/>
                <wp:wrapNone/>
                <wp:docPr id="76" name="Rectangle 76"/>
                <wp:cNvGraphicFramePr/>
                <a:graphic xmlns:a="http://schemas.openxmlformats.org/drawingml/2006/main">
                  <a:graphicData uri="http://schemas.microsoft.com/office/word/2010/wordprocessingShape">
                    <wps:wsp>
                      <wps:cNvSpPr/>
                      <wps:spPr>
                        <a:xfrm>
                          <a:off x="0" y="0"/>
                          <a:ext cx="3023235" cy="3562184"/>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dh="http://schemas.microsoft.com/office/word/2020/wordml/sdtdatahash">
            <w:pict>
              <v:rect w14:anchorId="0DAD9E91" id="Rectangle 76" o:spid="_x0000_s1026" style="position:absolute;margin-left:1.4pt;margin-top:1.6pt;width:238.05pt;height:280.5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" fillcolor="#8aced7 [3204]" stroked="f">
                <v:fill opacity="32896f"/>
              </v:rect>
            </w:pict>
          </mc:Fallback>
        </mc:AlternateContent>
      </w:r>
      <w:r w:rsidR="00DD3E43">
        <w:t xml:space="preserve">  </w:t>
      </w:r>
      <w:r w:rsidR="0072463C" w:rsidRPr="0072463C">
        <w:rPr>
          <w:noProof/>
        </w:rPr>
        <mc:AlternateContent>
          <mc:Choice Requires="wpg">
            <w:drawing>
              <wp:anchor distT="0" distB="0" distL="114300" distR="114300" simplePos="0" relativeHeight="251707392" behindDoc="0" locked="0" layoutInCell="1" allowOverlap="1" wp14:anchorId="5573120B" wp14:editId="685A3C9F">
                <wp:simplePos x="0" y="0"/>
                <wp:positionH relativeFrom="column">
                  <wp:posOffset>85090</wp:posOffset>
                </wp:positionH>
                <wp:positionV relativeFrom="paragraph">
                  <wp:posOffset>92710</wp:posOffset>
                </wp:positionV>
                <wp:extent cx="2765573" cy="606425"/>
                <wp:effectExtent l="0" t="0" r="0" b="0"/>
                <wp:wrapNone/>
                <wp:docPr id="22" name="Group 22"/>
                <wp:cNvGraphicFramePr/>
                <a:graphic xmlns:a="http://schemas.openxmlformats.org/drawingml/2006/main">
                  <a:graphicData uri="http://schemas.microsoft.com/office/word/2010/wordprocessingGroup">
                    <wpg:wgp>
                      <wpg:cNvGrpSpPr/>
                      <wpg:grpSpPr>
                        <a:xfrm>
                          <a:off x="0" y="0"/>
                          <a:ext cx="2765573" cy="606425"/>
                          <a:chOff x="0" y="0"/>
                          <a:chExt cx="2765573" cy="606425"/>
                        </a:xfrm>
                      </wpg:grpSpPr>
                      <pic:pic xmlns:pic="http://schemas.openxmlformats.org/drawingml/2006/picture">
                        <pic:nvPicPr>
                          <pic:cNvPr id="24" name="Picture 24" descr="A picture containing text&#10;&#10;Description automatically generated"/>
                          <pic:cNvPicPr>
                            <a:picLocks noChangeAspect="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12700"/>
                            <a:ext cx="564515" cy="593725"/>
                          </a:xfrm>
                          <a:prstGeom prst="rect">
                            <a:avLst/>
                          </a:prstGeom>
                          <a:noFill/>
                          <a:ln>
                            <a:noFill/>
                          </a:ln>
                        </pic:spPr>
                      </pic:pic>
                      <wpg:grpSp>
                        <wpg:cNvPr id="34" name="Group 34"/>
                        <wpg:cNvGrpSpPr/>
                        <wpg:grpSpPr>
                          <a:xfrm>
                            <a:off x="736600" y="0"/>
                            <a:ext cx="2028973" cy="600370"/>
                            <a:chOff x="0" y="0"/>
                            <a:chExt cx="2029034" cy="600702"/>
                          </a:xfrm>
                        </wpg:grpSpPr>
                        <wps:wsp>
                          <wps:cNvPr id="36" name="Text Box 36"/>
                          <wps:cNvSpPr txBox="1"/>
                          <wps:spPr>
                            <a:xfrm>
                              <a:off x="0" y="0"/>
                              <a:ext cx="1929144" cy="599074"/>
                            </a:xfrm>
                            <a:prstGeom prst="rect">
                              <a:avLst/>
                            </a:prstGeom>
                            <a:noFill/>
                            <a:ln w="6350">
                              <a:noFill/>
                            </a:ln>
                          </wps:spPr>
                          <wps:txbx>
                            <w:txbxContent>
                              <w:p w14:paraId="51957587" w14:textId="77777777" w:rsidR="00B36950" w:rsidRPr="00D80B63" w:rsidRDefault="00B36950" w:rsidP="0072463C">
                                <w:pPr>
                                  <w:rPr>
                                    <w:b/>
                                    <w:bCs/>
                                    <w:color w:val="003263" w:themeColor="text2"/>
                                  </w:rPr>
                                </w:pPr>
                                <w:r w:rsidRPr="00D80B63">
                                  <w:rPr>
                                    <w:b/>
                                    <w:bCs/>
                                    <w:color w:val="003263" w:themeColor="text2"/>
                                  </w:rPr>
                                  <w:t>Nature Appreciation</w:t>
                                </w:r>
                              </w:p>
                              <w:p w14:paraId="6DCAA970" w14:textId="77777777" w:rsidR="00B36950" w:rsidRPr="00324A3A" w:rsidRDefault="00B36950" w:rsidP="0072463C">
                                <w:pPr>
                                  <w:rPr>
                                    <w:b/>
                                    <w:bCs/>
                                    <w:color w:val="003263" w:themeColor="text2"/>
                                    <w:sz w:val="46"/>
                                    <w:szCs w:val="46"/>
                                  </w:rPr>
                                </w:pPr>
                                <w:r w:rsidRPr="00324A3A">
                                  <w:rPr>
                                    <w:b/>
                                    <w:bCs/>
                                    <w:color w:val="003263" w:themeColor="text2"/>
                                    <w:sz w:val="46"/>
                                    <w:szCs w:val="46"/>
                                  </w:rPr>
                                  <w:t>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41"/>
                          <wps:cNvSpPr txBox="1"/>
                          <wps:spPr>
                            <a:xfrm>
                              <a:off x="627399" y="133490"/>
                              <a:ext cx="1401635" cy="467212"/>
                            </a:xfrm>
                            <a:prstGeom prst="rect">
                              <a:avLst/>
                            </a:prstGeom>
                            <a:noFill/>
                            <a:ln w="6350">
                              <a:noFill/>
                            </a:ln>
                          </wps:spPr>
                          <wps:txbx>
                            <w:txbxContent>
                              <w:p w14:paraId="45F40ADB" w14:textId="77777777" w:rsidR="00B36950" w:rsidRPr="00815DE3" w:rsidRDefault="00B36950" w:rsidP="0072463C">
                                <w:pPr>
                                  <w:rPr>
                                    <w:color w:val="003263" w:themeColor="text2"/>
                                    <w:sz w:val="16"/>
                                    <w:szCs w:val="16"/>
                                  </w:rPr>
                                </w:pPr>
                                <w:r w:rsidRPr="00815DE3">
                                  <w:rPr>
                                    <w:color w:val="003263" w:themeColor="text2"/>
                                    <w:sz w:val="16"/>
                                    <w:szCs w:val="16"/>
                                  </w:rPr>
                                  <w:t>of people use the reserve to connect with nature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573120B" id="Group 22" o:spid="_x0000_s1104" style="position:absolute;margin-left:6.7pt;margin-top:7.3pt;width:217.75pt;height:47.75pt;z-index:251707392" coordsize="27655,6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">
                <v:shape id="Picture 24" o:spid="_x0000_s1105" type="#_x0000_t75" alt="A picture containing text&#10;&#10;Description automatically generated" style="position:absolute;top:127;width:5645;height:5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">
                  <v:imagedata r:id="rId41" o:title="A picture containing text&#10;&#10;Description automatically generated"/>
                </v:shape>
                <v:group id="Group 34" o:spid="_x0000_s1106" style="position:absolute;left:7366;width:20289;height:6003" coordsize="2029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36" o:spid="_x0000_s1107" type="#_x0000_t202" style="position:absolute;width:19291;height:5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51957587" w14:textId="77777777" w:rsidR="00B36950" w:rsidRPr="00D80B63" w:rsidRDefault="00B36950" w:rsidP="0072463C">
                          <w:pPr>
                            <w:rPr>
                              <w:b/>
                              <w:bCs/>
                              <w:color w:val="003263" w:themeColor="text2"/>
                            </w:rPr>
                          </w:pPr>
                          <w:r w:rsidRPr="00D80B63">
                            <w:rPr>
                              <w:b/>
                              <w:bCs/>
                              <w:color w:val="003263" w:themeColor="text2"/>
                            </w:rPr>
                            <w:t>Nature Appreciation</w:t>
                          </w:r>
                        </w:p>
                        <w:p w14:paraId="6DCAA970" w14:textId="77777777" w:rsidR="00B36950" w:rsidRPr="00324A3A" w:rsidRDefault="00B36950" w:rsidP="0072463C">
                          <w:pPr>
                            <w:rPr>
                              <w:b/>
                              <w:bCs/>
                              <w:color w:val="003263" w:themeColor="text2"/>
                              <w:sz w:val="46"/>
                              <w:szCs w:val="46"/>
                            </w:rPr>
                          </w:pPr>
                          <w:r w:rsidRPr="00324A3A">
                            <w:rPr>
                              <w:b/>
                              <w:bCs/>
                              <w:color w:val="003263" w:themeColor="text2"/>
                              <w:sz w:val="46"/>
                              <w:szCs w:val="46"/>
                            </w:rPr>
                            <w:t>25%</w:t>
                          </w:r>
                        </w:p>
                      </w:txbxContent>
                    </v:textbox>
                  </v:shape>
                  <v:shape id="Text Box 41" o:spid="_x0000_s1108" type="#_x0000_t202" style="position:absolute;left:6273;top:1334;width:14017;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45F40ADB" w14:textId="77777777" w:rsidR="00B36950" w:rsidRPr="00815DE3" w:rsidRDefault="00B36950" w:rsidP="0072463C">
                          <w:pPr>
                            <w:rPr>
                              <w:color w:val="003263" w:themeColor="text2"/>
                              <w:sz w:val="16"/>
                              <w:szCs w:val="16"/>
                            </w:rPr>
                          </w:pPr>
                          <w:r w:rsidRPr="00815DE3">
                            <w:rPr>
                              <w:color w:val="003263" w:themeColor="text2"/>
                              <w:sz w:val="16"/>
                              <w:szCs w:val="16"/>
                            </w:rPr>
                            <w:t>of people use the reserve to connect with nature</w:t>
                          </w:r>
                        </w:p>
                      </w:txbxContent>
                    </v:textbox>
                  </v:shape>
                </v:group>
              </v:group>
            </w:pict>
          </mc:Fallback>
        </mc:AlternateContent>
      </w:r>
      <w:r w:rsidR="0072463C" w:rsidRPr="0072463C">
        <w:rPr>
          <w:noProof/>
        </w:rPr>
        <mc:AlternateContent>
          <mc:Choice Requires="wpg">
            <w:drawing>
              <wp:anchor distT="0" distB="0" distL="114300" distR="114300" simplePos="0" relativeHeight="251708416" behindDoc="0" locked="0" layoutInCell="1" allowOverlap="1" wp14:anchorId="0F784DB8" wp14:editId="68D490C0">
                <wp:simplePos x="0" y="0"/>
                <wp:positionH relativeFrom="column">
                  <wp:posOffset>34290</wp:posOffset>
                </wp:positionH>
                <wp:positionV relativeFrom="paragraph">
                  <wp:posOffset>892810</wp:posOffset>
                </wp:positionV>
                <wp:extent cx="2816434" cy="719455"/>
                <wp:effectExtent l="0" t="0" r="0" b="0"/>
                <wp:wrapNone/>
                <wp:docPr id="49" name="Group 49"/>
                <wp:cNvGraphicFramePr/>
                <a:graphic xmlns:a="http://schemas.openxmlformats.org/drawingml/2006/main">
                  <a:graphicData uri="http://schemas.microsoft.com/office/word/2010/wordprocessingGroup">
                    <wpg:wgp>
                      <wpg:cNvGrpSpPr/>
                      <wpg:grpSpPr>
                        <a:xfrm>
                          <a:off x="0" y="0"/>
                          <a:ext cx="2816434" cy="719455"/>
                          <a:chOff x="0" y="0"/>
                          <a:chExt cx="2816434" cy="719455"/>
                        </a:xfrm>
                      </wpg:grpSpPr>
                      <pic:pic xmlns:pic="http://schemas.openxmlformats.org/drawingml/2006/picture">
                        <pic:nvPicPr>
                          <pic:cNvPr id="50" name="Graphic 50" descr="Basketball with solid fill"/>
                          <pic:cNvPicPr>
                            <a:picLocks noChangeAspect="1"/>
                          </pic:cNvPicPr>
                        </pic:nvPicPr>
                        <pic:blipFill>
                          <a:blip r:embed="rId42">
                            <a:extLst>
                              <a:ext uri="{96DAC541-7B7A-43D3-8B79-37D633B846F1}">
                                <asvg:svgBlip xmlns:asvg="http://schemas.microsoft.com/office/drawing/2016/SVG/main" r:embed="rId43"/>
                              </a:ext>
                            </a:extLst>
                          </a:blip>
                          <a:stretch>
                            <a:fillRect/>
                          </a:stretch>
                        </pic:blipFill>
                        <pic:spPr>
                          <a:xfrm>
                            <a:off x="0" y="0"/>
                            <a:ext cx="719455" cy="719455"/>
                          </a:xfrm>
                          <a:prstGeom prst="rect">
                            <a:avLst/>
                          </a:prstGeom>
                        </pic:spPr>
                      </pic:pic>
                      <wpg:grpSp>
                        <wpg:cNvPr id="55" name="Group 55"/>
                        <wpg:cNvGrpSpPr/>
                        <wpg:grpSpPr>
                          <a:xfrm>
                            <a:off x="787400" y="38100"/>
                            <a:ext cx="2029034" cy="600701"/>
                            <a:chOff x="0" y="0"/>
                            <a:chExt cx="2029034" cy="600701"/>
                          </a:xfrm>
                        </wpg:grpSpPr>
                        <wps:wsp>
                          <wps:cNvPr id="56" name="Text Box 56"/>
                          <wps:cNvSpPr txBox="1"/>
                          <wps:spPr>
                            <a:xfrm>
                              <a:off x="0" y="0"/>
                              <a:ext cx="1929130" cy="598805"/>
                            </a:xfrm>
                            <a:prstGeom prst="rect">
                              <a:avLst/>
                            </a:prstGeom>
                            <a:noFill/>
                            <a:ln w="6350">
                              <a:noFill/>
                            </a:ln>
                          </wps:spPr>
                          <wps:txbx>
                            <w:txbxContent>
                              <w:p w14:paraId="52889767" w14:textId="77777777" w:rsidR="00B36950" w:rsidRPr="00D80B63" w:rsidRDefault="00B36950" w:rsidP="0072463C">
                                <w:pPr>
                                  <w:rPr>
                                    <w:b/>
                                    <w:bCs/>
                                    <w:color w:val="003263" w:themeColor="text2"/>
                                  </w:rPr>
                                </w:pPr>
                                <w:r>
                                  <w:rPr>
                                    <w:b/>
                                    <w:bCs/>
                                    <w:color w:val="003263" w:themeColor="text2"/>
                                  </w:rPr>
                                  <w:t>Play Organised Sport</w:t>
                                </w:r>
                              </w:p>
                              <w:p w14:paraId="5D253603" w14:textId="77777777" w:rsidR="00B36950" w:rsidRPr="00324A3A" w:rsidRDefault="00B36950" w:rsidP="0072463C">
                                <w:pPr>
                                  <w:rPr>
                                    <w:b/>
                                    <w:bCs/>
                                    <w:color w:val="003263" w:themeColor="text2"/>
                                    <w:sz w:val="46"/>
                                    <w:szCs w:val="46"/>
                                  </w:rPr>
                                </w:pPr>
                                <w:r w:rsidRPr="00324A3A">
                                  <w:rPr>
                                    <w:b/>
                                    <w:bCs/>
                                    <w:color w:val="003263" w:themeColor="text2"/>
                                    <w:sz w:val="46"/>
                                    <w:szCs w:val="46"/>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627399" y="133489"/>
                              <a:ext cx="1401635" cy="467212"/>
                            </a:xfrm>
                            <a:prstGeom prst="rect">
                              <a:avLst/>
                            </a:prstGeom>
                            <a:noFill/>
                            <a:ln w="6350">
                              <a:noFill/>
                            </a:ln>
                          </wps:spPr>
                          <wps:txbx>
                            <w:txbxContent>
                              <w:p w14:paraId="5230C6C8" w14:textId="77777777" w:rsidR="00B36950" w:rsidRPr="00815DE3" w:rsidRDefault="00B36950" w:rsidP="0072463C">
                                <w:pPr>
                                  <w:rPr>
                                    <w:color w:val="003263" w:themeColor="text2"/>
                                    <w:sz w:val="16"/>
                                    <w:szCs w:val="16"/>
                                  </w:rPr>
                                </w:pPr>
                                <w:r w:rsidRPr="00815DE3">
                                  <w:rPr>
                                    <w:color w:val="003263" w:themeColor="text2"/>
                                    <w:sz w:val="16"/>
                                    <w:szCs w:val="16"/>
                                  </w:rPr>
                                  <w:t xml:space="preserve">of </w:t>
                                </w:r>
                                <w:r>
                                  <w:rPr>
                                    <w:color w:val="003263" w:themeColor="text2"/>
                                    <w:sz w:val="16"/>
                                    <w:szCs w:val="16"/>
                                  </w:rPr>
                                  <w:t>respondents participate in 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F784DB8" id="Group 49" o:spid="_x0000_s1109" style="position:absolute;margin-left:2.7pt;margin-top:70.3pt;width:221.75pt;height:56.65pt;z-index:251708416" coordsize="28164,7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">
                <v:shape id="Graphic 50" o:spid="_x0000_s1110" type="#_x0000_t75" alt="Basketball with solid fill" style="position:absolute;width:7194;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">
                  <v:imagedata r:id="rId44" o:title="Basketball with solid fill"/>
                </v:shape>
                <v:group id="Group 55" o:spid="_x0000_s1111" style="position:absolute;left:7874;top:381;width:20290;height:6007" coordsize="20290,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56" o:spid="_x0000_s1112" type="#_x0000_t202" style="position:absolute;width:19291;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14:paraId="52889767" w14:textId="77777777" w:rsidR="00B36950" w:rsidRPr="00D80B63" w:rsidRDefault="00B36950" w:rsidP="0072463C">
                          <w:pPr>
                            <w:rPr>
                              <w:b/>
                              <w:bCs/>
                              <w:color w:val="003263" w:themeColor="text2"/>
                            </w:rPr>
                          </w:pPr>
                          <w:r>
                            <w:rPr>
                              <w:b/>
                              <w:bCs/>
                              <w:color w:val="003263" w:themeColor="text2"/>
                            </w:rPr>
                            <w:t>Play Organised Sport</w:t>
                          </w:r>
                        </w:p>
                        <w:p w14:paraId="5D253603" w14:textId="77777777" w:rsidR="00B36950" w:rsidRPr="00324A3A" w:rsidRDefault="00B36950" w:rsidP="0072463C">
                          <w:pPr>
                            <w:rPr>
                              <w:b/>
                              <w:bCs/>
                              <w:color w:val="003263" w:themeColor="text2"/>
                              <w:sz w:val="46"/>
                              <w:szCs w:val="46"/>
                            </w:rPr>
                          </w:pPr>
                          <w:r w:rsidRPr="00324A3A">
                            <w:rPr>
                              <w:b/>
                              <w:bCs/>
                              <w:color w:val="003263" w:themeColor="text2"/>
                              <w:sz w:val="46"/>
                              <w:szCs w:val="46"/>
                            </w:rPr>
                            <w:t>21%</w:t>
                          </w:r>
                        </w:p>
                      </w:txbxContent>
                    </v:textbox>
                  </v:shape>
                  <v:shape id="Text Box 57" o:spid="_x0000_s1113" type="#_x0000_t202" style="position:absolute;left:6273;top:1334;width:14017;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" filled="f" stroked="f" strokeweight=".5pt">
                    <v:textbox>
                      <w:txbxContent>
                        <w:p w14:paraId="5230C6C8" w14:textId="77777777" w:rsidR="00B36950" w:rsidRPr="00815DE3" w:rsidRDefault="00B36950" w:rsidP="0072463C">
                          <w:pPr>
                            <w:rPr>
                              <w:color w:val="003263" w:themeColor="text2"/>
                              <w:sz w:val="16"/>
                              <w:szCs w:val="16"/>
                            </w:rPr>
                          </w:pPr>
                          <w:r w:rsidRPr="00815DE3">
                            <w:rPr>
                              <w:color w:val="003263" w:themeColor="text2"/>
                              <w:sz w:val="16"/>
                              <w:szCs w:val="16"/>
                            </w:rPr>
                            <w:t xml:space="preserve">of </w:t>
                          </w:r>
                          <w:r>
                            <w:rPr>
                              <w:color w:val="003263" w:themeColor="text2"/>
                              <w:sz w:val="16"/>
                              <w:szCs w:val="16"/>
                            </w:rPr>
                            <w:t>respondents participate in sport</w:t>
                          </w:r>
                        </w:p>
                      </w:txbxContent>
                    </v:textbox>
                  </v:shape>
                </v:group>
              </v:group>
            </w:pict>
          </mc:Fallback>
        </mc:AlternateContent>
      </w:r>
      <w:r w:rsidR="0072463C" w:rsidRPr="0072463C">
        <w:rPr>
          <w:noProof/>
        </w:rPr>
        <mc:AlternateContent>
          <mc:Choice Requires="wpg">
            <w:drawing>
              <wp:anchor distT="0" distB="0" distL="114300" distR="114300" simplePos="0" relativeHeight="251709440" behindDoc="0" locked="0" layoutInCell="1" allowOverlap="1" wp14:anchorId="5EADC477" wp14:editId="3DC212A8">
                <wp:simplePos x="0" y="0"/>
                <wp:positionH relativeFrom="column">
                  <wp:posOffset>8890</wp:posOffset>
                </wp:positionH>
                <wp:positionV relativeFrom="paragraph">
                  <wp:posOffset>1819910</wp:posOffset>
                </wp:positionV>
                <wp:extent cx="2854534" cy="787400"/>
                <wp:effectExtent l="0" t="0" r="0" b="0"/>
                <wp:wrapNone/>
                <wp:docPr id="59" name="Group 59"/>
                <wp:cNvGraphicFramePr/>
                <a:graphic xmlns:a="http://schemas.openxmlformats.org/drawingml/2006/main">
                  <a:graphicData uri="http://schemas.microsoft.com/office/word/2010/wordprocessingGroup">
                    <wpg:wgp>
                      <wpg:cNvGrpSpPr/>
                      <wpg:grpSpPr>
                        <a:xfrm>
                          <a:off x="0" y="0"/>
                          <a:ext cx="2854534" cy="787400"/>
                          <a:chOff x="0" y="0"/>
                          <a:chExt cx="2854534" cy="787400"/>
                        </a:xfrm>
                      </wpg:grpSpPr>
                      <pic:pic xmlns:pic="http://schemas.openxmlformats.org/drawingml/2006/picture">
                        <pic:nvPicPr>
                          <pic:cNvPr id="60" name="Graphic 60" descr="Walk with solid fill"/>
                          <pic:cNvPicPr>
                            <a:picLocks noChangeAspect="1"/>
                          </pic:cNvPicPr>
                        </pic:nvPicPr>
                        <pic:blipFill>
                          <a:blip r:embed="rId45">
                            <a:extLst>
                              <a:ext uri="{96DAC541-7B7A-43D3-8B79-37D633B846F1}">
                                <asvg:svgBlip xmlns:asvg="http://schemas.microsoft.com/office/drawing/2016/SVG/main" r:embed="rId46"/>
                              </a:ext>
                            </a:extLst>
                          </a:blip>
                          <a:stretch>
                            <a:fillRect/>
                          </a:stretch>
                        </pic:blipFill>
                        <pic:spPr>
                          <a:xfrm>
                            <a:off x="0" y="0"/>
                            <a:ext cx="788035" cy="787400"/>
                          </a:xfrm>
                          <a:prstGeom prst="rect">
                            <a:avLst/>
                          </a:prstGeom>
                        </pic:spPr>
                      </pic:pic>
                      <wpg:grpSp>
                        <wpg:cNvPr id="64" name="Group 64"/>
                        <wpg:cNvGrpSpPr/>
                        <wpg:grpSpPr>
                          <a:xfrm>
                            <a:off x="825500" y="63500"/>
                            <a:ext cx="2029034" cy="614034"/>
                            <a:chOff x="0" y="0"/>
                            <a:chExt cx="2029034" cy="614034"/>
                          </a:xfrm>
                        </wpg:grpSpPr>
                        <wps:wsp>
                          <wps:cNvPr id="65" name="Text Box 65"/>
                          <wps:cNvSpPr txBox="1"/>
                          <wps:spPr>
                            <a:xfrm>
                              <a:off x="0" y="0"/>
                              <a:ext cx="1929130" cy="598805"/>
                            </a:xfrm>
                            <a:prstGeom prst="rect">
                              <a:avLst/>
                            </a:prstGeom>
                            <a:noFill/>
                            <a:ln w="6350">
                              <a:noFill/>
                            </a:ln>
                          </wps:spPr>
                          <wps:txbx>
                            <w:txbxContent>
                              <w:p w14:paraId="196A98C7" w14:textId="77777777" w:rsidR="00B36950" w:rsidRPr="00D80B63" w:rsidRDefault="00B36950" w:rsidP="0072463C">
                                <w:pPr>
                                  <w:rPr>
                                    <w:b/>
                                    <w:bCs/>
                                    <w:color w:val="003263" w:themeColor="text2"/>
                                  </w:rPr>
                                </w:pPr>
                                <w:r>
                                  <w:rPr>
                                    <w:b/>
                                    <w:bCs/>
                                    <w:color w:val="003263" w:themeColor="text2"/>
                                  </w:rPr>
                                  <w:t>Walking / Dog Walking</w:t>
                                </w:r>
                              </w:p>
                              <w:p w14:paraId="2973C2B7" w14:textId="77777777" w:rsidR="00B36950" w:rsidRPr="00324A3A" w:rsidRDefault="00B36950" w:rsidP="0072463C">
                                <w:pPr>
                                  <w:rPr>
                                    <w:b/>
                                    <w:bCs/>
                                    <w:color w:val="003263" w:themeColor="text2"/>
                                    <w:sz w:val="46"/>
                                    <w:szCs w:val="46"/>
                                  </w:rPr>
                                </w:pPr>
                                <w:r w:rsidRPr="00324A3A">
                                  <w:rPr>
                                    <w:b/>
                                    <w:bCs/>
                                    <w:color w:val="003263" w:themeColor="text2"/>
                                    <w:sz w:val="46"/>
                                    <w:szCs w:val="46"/>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Text Box 66"/>
                          <wps:cNvSpPr txBox="1"/>
                          <wps:spPr>
                            <a:xfrm>
                              <a:off x="627399" y="146822"/>
                              <a:ext cx="1401635" cy="467212"/>
                            </a:xfrm>
                            <a:prstGeom prst="rect">
                              <a:avLst/>
                            </a:prstGeom>
                            <a:noFill/>
                            <a:ln w="6350">
                              <a:noFill/>
                            </a:ln>
                          </wps:spPr>
                          <wps:txbx>
                            <w:txbxContent>
                              <w:p w14:paraId="31F14A56" w14:textId="77777777" w:rsidR="00B36950" w:rsidRPr="00815DE3" w:rsidRDefault="00B36950" w:rsidP="0072463C">
                                <w:pPr>
                                  <w:rPr>
                                    <w:color w:val="003263" w:themeColor="text2"/>
                                    <w:sz w:val="16"/>
                                    <w:szCs w:val="16"/>
                                  </w:rPr>
                                </w:pPr>
                                <w:r>
                                  <w:rPr>
                                    <w:color w:val="003263" w:themeColor="text2"/>
                                    <w:sz w:val="16"/>
                                    <w:szCs w:val="16"/>
                                  </w:rPr>
                                  <w:t>of people visit to take a walk or walk their dog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5EADC477" id="Group 59" o:spid="_x0000_s1114" style="position:absolute;margin-left:.7pt;margin-top:143.3pt;width:224.75pt;height:62pt;z-index:251709440" coordsize="28545,7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&#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">
                <v:shape id="Graphic 60" o:spid="_x0000_s1115" type="#_x0000_t75" alt="Walk with solid fill" style="position:absolute;width:7880;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">
                  <v:imagedata r:id="rId47" o:title="Walk with solid fill"/>
                </v:shape>
                <v:group id="Group 64" o:spid="_x0000_s1116" style="position:absolute;left:8255;top:635;width:20290;height:6140" coordsize="20290,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 Box 65" o:spid="_x0000_s1117" type="#_x0000_t202" style="position:absolute;width:19291;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" filled="f" stroked="f" strokeweight=".5pt">
                    <v:textbox>
                      <w:txbxContent>
                        <w:p w14:paraId="196A98C7" w14:textId="77777777" w:rsidR="00B36950" w:rsidRPr="00D80B63" w:rsidRDefault="00B36950" w:rsidP="0072463C">
                          <w:pPr>
                            <w:rPr>
                              <w:b/>
                              <w:bCs/>
                              <w:color w:val="003263" w:themeColor="text2"/>
                            </w:rPr>
                          </w:pPr>
                          <w:r>
                            <w:rPr>
                              <w:b/>
                              <w:bCs/>
                              <w:color w:val="003263" w:themeColor="text2"/>
                            </w:rPr>
                            <w:t>Walking / Dog Walking</w:t>
                          </w:r>
                        </w:p>
                        <w:p w14:paraId="2973C2B7" w14:textId="77777777" w:rsidR="00B36950" w:rsidRPr="00324A3A" w:rsidRDefault="00B36950" w:rsidP="0072463C">
                          <w:pPr>
                            <w:rPr>
                              <w:b/>
                              <w:bCs/>
                              <w:color w:val="003263" w:themeColor="text2"/>
                              <w:sz w:val="46"/>
                              <w:szCs w:val="46"/>
                            </w:rPr>
                          </w:pPr>
                          <w:r w:rsidRPr="00324A3A">
                            <w:rPr>
                              <w:b/>
                              <w:bCs/>
                              <w:color w:val="003263" w:themeColor="text2"/>
                              <w:sz w:val="46"/>
                              <w:szCs w:val="46"/>
                            </w:rPr>
                            <w:t>15%</w:t>
                          </w:r>
                        </w:p>
                      </w:txbxContent>
                    </v:textbox>
                  </v:shape>
                  <v:shape id="Text Box 66" o:spid="_x0000_s1118" type="#_x0000_t202" style="position:absolute;left:6273;top:1468;width:14017;height:4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" filled="f" stroked="f" strokeweight=".5pt">
                    <v:textbox>
                      <w:txbxContent>
                        <w:p w14:paraId="31F14A56" w14:textId="77777777" w:rsidR="00B36950" w:rsidRPr="00815DE3" w:rsidRDefault="00B36950" w:rsidP="0072463C">
                          <w:pPr>
                            <w:rPr>
                              <w:color w:val="003263" w:themeColor="text2"/>
                              <w:sz w:val="16"/>
                              <w:szCs w:val="16"/>
                            </w:rPr>
                          </w:pPr>
                          <w:r>
                            <w:rPr>
                              <w:color w:val="003263" w:themeColor="text2"/>
                              <w:sz w:val="16"/>
                              <w:szCs w:val="16"/>
                            </w:rPr>
                            <w:t>of people visit to take a walk or walk their dog</w:t>
                          </w:r>
                        </w:p>
                      </w:txbxContent>
                    </v:textbox>
                  </v:shape>
                </v:group>
              </v:group>
            </w:pict>
          </mc:Fallback>
        </mc:AlternateContent>
      </w:r>
    </w:p>
    <w:p w14:paraId="000AB02C" w14:textId="50D45D0F" w:rsidR="007A0A96" w:rsidRDefault="007A0A96" w:rsidP="00C45293">
      <w:pPr>
        <w:pStyle w:val="BodyText"/>
        <w:keepNext/>
      </w:pPr>
    </w:p>
    <w:p w14:paraId="51C6F5BE" w14:textId="77777777" w:rsidR="0072463C" w:rsidRDefault="0072463C" w:rsidP="00C45293">
      <w:pPr>
        <w:pStyle w:val="Caption"/>
      </w:pPr>
    </w:p>
    <w:p w14:paraId="01459680" w14:textId="77777777" w:rsidR="0072463C" w:rsidRDefault="0072463C" w:rsidP="00C45293">
      <w:pPr>
        <w:pStyle w:val="Caption"/>
      </w:pPr>
    </w:p>
    <w:p w14:paraId="7AB329CF" w14:textId="77777777" w:rsidR="0072463C" w:rsidRDefault="0072463C" w:rsidP="00C45293">
      <w:pPr>
        <w:pStyle w:val="Caption"/>
      </w:pPr>
    </w:p>
    <w:p w14:paraId="35274A68" w14:textId="77777777" w:rsidR="0072463C" w:rsidRDefault="0072463C" w:rsidP="00C45293">
      <w:pPr>
        <w:pStyle w:val="Caption"/>
      </w:pPr>
    </w:p>
    <w:p w14:paraId="217F2626" w14:textId="77777777" w:rsidR="0072463C" w:rsidRDefault="0072463C" w:rsidP="00C45293">
      <w:pPr>
        <w:pStyle w:val="Caption"/>
      </w:pPr>
    </w:p>
    <w:p w14:paraId="3627CEF8" w14:textId="77777777" w:rsidR="0072463C" w:rsidRDefault="0072463C" w:rsidP="00C45293">
      <w:pPr>
        <w:pStyle w:val="Caption"/>
      </w:pPr>
    </w:p>
    <w:p w14:paraId="02A31D52" w14:textId="77777777" w:rsidR="0072463C" w:rsidRDefault="0072463C" w:rsidP="00C45293">
      <w:pPr>
        <w:pStyle w:val="Caption"/>
      </w:pPr>
    </w:p>
    <w:p w14:paraId="492E1C25" w14:textId="170D6685" w:rsidR="0072463C" w:rsidRDefault="00C97AC2" w:rsidP="00C45293">
      <w:pPr>
        <w:pStyle w:val="Caption"/>
      </w:pPr>
      <w:r w:rsidRPr="0072463C">
        <w:rPr>
          <w:noProof/>
        </w:rPr>
        <mc:AlternateContent>
          <mc:Choice Requires="wpg">
            <w:drawing>
              <wp:anchor distT="0" distB="0" distL="114300" distR="114300" simplePos="0" relativeHeight="251710464" behindDoc="0" locked="0" layoutInCell="1" allowOverlap="1" wp14:anchorId="619980F5" wp14:editId="797C02A6">
                <wp:simplePos x="0" y="0"/>
                <wp:positionH relativeFrom="column">
                  <wp:posOffset>34290</wp:posOffset>
                </wp:positionH>
                <wp:positionV relativeFrom="paragraph">
                  <wp:posOffset>196989</wp:posOffset>
                </wp:positionV>
                <wp:extent cx="2982873" cy="787400"/>
                <wp:effectExtent l="0" t="0" r="0" b="0"/>
                <wp:wrapNone/>
                <wp:docPr id="70" name="Group 70"/>
                <wp:cNvGraphicFramePr/>
                <a:graphic xmlns:a="http://schemas.openxmlformats.org/drawingml/2006/main">
                  <a:graphicData uri="http://schemas.microsoft.com/office/word/2010/wordprocessingGroup">
                    <wpg:wgp>
                      <wpg:cNvGrpSpPr/>
                      <wpg:grpSpPr>
                        <a:xfrm>
                          <a:off x="0" y="0"/>
                          <a:ext cx="2982873" cy="787400"/>
                          <a:chOff x="0" y="0"/>
                          <a:chExt cx="2982873" cy="787400"/>
                        </a:xfrm>
                      </wpg:grpSpPr>
                      <pic:pic xmlns:pic="http://schemas.openxmlformats.org/drawingml/2006/picture">
                        <pic:nvPicPr>
                          <pic:cNvPr id="71" name="Graphic 71" descr="Park scene with solid fill"/>
                          <pic:cNvPicPr>
                            <a:picLocks noChangeAspect="1"/>
                          </pic:cNvPicPr>
                        </pic:nvPicPr>
                        <pic:blipFill>
                          <a:blip r:embed="rId48">
                            <a:extLst>
                              <a:ext uri="{96DAC541-7B7A-43D3-8B79-37D633B846F1}">
                                <asvg:svgBlip xmlns:asvg="http://schemas.microsoft.com/office/drawing/2016/SVG/main" r:embed="rId49"/>
                              </a:ext>
                            </a:extLst>
                          </a:blip>
                          <a:stretch>
                            <a:fillRect/>
                          </a:stretch>
                        </pic:blipFill>
                        <pic:spPr>
                          <a:xfrm>
                            <a:off x="0" y="0"/>
                            <a:ext cx="786765" cy="787400"/>
                          </a:xfrm>
                          <a:prstGeom prst="rect">
                            <a:avLst/>
                          </a:prstGeom>
                        </pic:spPr>
                      </pic:pic>
                      <wpg:grpSp>
                        <wpg:cNvPr id="72" name="Group 72"/>
                        <wpg:cNvGrpSpPr/>
                        <wpg:grpSpPr>
                          <a:xfrm>
                            <a:off x="787400" y="76200"/>
                            <a:ext cx="2195473" cy="600701"/>
                            <a:chOff x="0" y="0"/>
                            <a:chExt cx="2195895" cy="600701"/>
                          </a:xfrm>
                        </wpg:grpSpPr>
                        <wps:wsp>
                          <wps:cNvPr id="73" name="Text Box 73"/>
                          <wps:cNvSpPr txBox="1"/>
                          <wps:spPr>
                            <a:xfrm>
                              <a:off x="0" y="0"/>
                              <a:ext cx="2195895" cy="598805"/>
                            </a:xfrm>
                            <a:prstGeom prst="rect">
                              <a:avLst/>
                            </a:prstGeom>
                            <a:noFill/>
                            <a:ln w="6350">
                              <a:noFill/>
                            </a:ln>
                          </wps:spPr>
                          <wps:txbx>
                            <w:txbxContent>
                              <w:p w14:paraId="51C405E2" w14:textId="77777777" w:rsidR="00B36950" w:rsidRPr="00D80B63" w:rsidRDefault="00B36950" w:rsidP="0072463C">
                                <w:pPr>
                                  <w:rPr>
                                    <w:b/>
                                    <w:bCs/>
                                    <w:color w:val="003263" w:themeColor="text2"/>
                                  </w:rPr>
                                </w:pPr>
                                <w:r>
                                  <w:rPr>
                                    <w:b/>
                                    <w:bCs/>
                                    <w:color w:val="003263" w:themeColor="text2"/>
                                  </w:rPr>
                                  <w:t>General Use / Passive Recreation</w:t>
                                </w:r>
                              </w:p>
                              <w:p w14:paraId="68229035" w14:textId="77777777" w:rsidR="00B36950" w:rsidRPr="00324A3A" w:rsidRDefault="00B36950" w:rsidP="0072463C">
                                <w:pPr>
                                  <w:rPr>
                                    <w:b/>
                                    <w:bCs/>
                                    <w:color w:val="003263" w:themeColor="text2"/>
                                    <w:sz w:val="46"/>
                                    <w:szCs w:val="46"/>
                                  </w:rPr>
                                </w:pPr>
                                <w:r w:rsidRPr="00324A3A">
                                  <w:rPr>
                                    <w:b/>
                                    <w:bCs/>
                                    <w:color w:val="003263" w:themeColor="text2"/>
                                    <w:sz w:val="46"/>
                                    <w:szCs w:val="4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627399" y="133489"/>
                              <a:ext cx="1401635" cy="467212"/>
                            </a:xfrm>
                            <a:prstGeom prst="rect">
                              <a:avLst/>
                            </a:prstGeom>
                            <a:noFill/>
                            <a:ln w="6350">
                              <a:noFill/>
                            </a:ln>
                          </wps:spPr>
                          <wps:txbx>
                            <w:txbxContent>
                              <w:p w14:paraId="41891E7E" w14:textId="77777777" w:rsidR="00B36950" w:rsidRPr="00815DE3" w:rsidRDefault="00B36950" w:rsidP="0072463C">
                                <w:pPr>
                                  <w:rPr>
                                    <w:color w:val="003263" w:themeColor="text2"/>
                                    <w:sz w:val="16"/>
                                    <w:szCs w:val="16"/>
                                  </w:rPr>
                                </w:pPr>
                                <w:r w:rsidRPr="00815DE3">
                                  <w:rPr>
                                    <w:color w:val="003263" w:themeColor="text2"/>
                                    <w:sz w:val="16"/>
                                    <w:szCs w:val="16"/>
                                  </w:rPr>
                                  <w:t xml:space="preserve">of </w:t>
                                </w:r>
                                <w:r>
                                  <w:rPr>
                                    <w:color w:val="003263" w:themeColor="text2"/>
                                    <w:sz w:val="16"/>
                                    <w:szCs w:val="16"/>
                                  </w:rPr>
                                  <w:t>people use the park for general outdoor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19980F5" id="Group 70" o:spid="_x0000_s1119" style="position:absolute;margin-left:2.7pt;margin-top:15.5pt;width:234.85pt;height:62pt;z-index:251710464;mso-width-relative:margin;mso-height-relative:margin" coordsize="29828,7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">
                <v:shape id="Graphic 71" o:spid="_x0000_s1120" type="#_x0000_t75" alt="Park scene with solid fill" style="position:absolute;width:7867;height:7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">
                  <v:imagedata r:id="rId50" o:title="Park scene with solid fill"/>
                </v:shape>
                <v:group id="Group 72" o:spid="_x0000_s1121" style="position:absolute;left:7874;top:762;width:21954;height:6007" coordsize="21958,6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">
                  <v:shape id="Text Box 73" o:spid="_x0000_s1122" type="#_x0000_t202" style="position:absolute;width:21958;height:5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51C405E2" w14:textId="77777777" w:rsidR="00B36950" w:rsidRPr="00D80B63" w:rsidRDefault="00B36950" w:rsidP="0072463C">
                          <w:pPr>
                            <w:rPr>
                              <w:b/>
                              <w:bCs/>
                              <w:color w:val="003263" w:themeColor="text2"/>
                            </w:rPr>
                          </w:pPr>
                          <w:r>
                            <w:rPr>
                              <w:b/>
                              <w:bCs/>
                              <w:color w:val="003263" w:themeColor="text2"/>
                            </w:rPr>
                            <w:t>General Use / Passive Recreation</w:t>
                          </w:r>
                        </w:p>
                        <w:p w14:paraId="68229035" w14:textId="77777777" w:rsidR="00B36950" w:rsidRPr="00324A3A" w:rsidRDefault="00B36950" w:rsidP="0072463C">
                          <w:pPr>
                            <w:rPr>
                              <w:b/>
                              <w:bCs/>
                              <w:color w:val="003263" w:themeColor="text2"/>
                              <w:sz w:val="46"/>
                              <w:szCs w:val="46"/>
                            </w:rPr>
                          </w:pPr>
                          <w:r w:rsidRPr="00324A3A">
                            <w:rPr>
                              <w:b/>
                              <w:bCs/>
                              <w:color w:val="003263" w:themeColor="text2"/>
                              <w:sz w:val="46"/>
                              <w:szCs w:val="46"/>
                            </w:rPr>
                            <w:t>10%</w:t>
                          </w:r>
                        </w:p>
                      </w:txbxContent>
                    </v:textbox>
                  </v:shape>
                  <v:shape id="Text Box 74" o:spid="_x0000_s1123" type="#_x0000_t202" style="position:absolute;left:6273;top:1334;width:14017;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ksxQAAANsAAAAPAAAAZHJzL2Rvd25yZXYueG1sRI9Pi8Iw&#10;FMTvC36H8ARva6qs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B28/ksxQAAANsAAAAP&#10;AAAAAAAAAAAAAAAAAAcCAABkcnMvZG93bnJldi54bWxQSwUGAAAAAAMAAwC3AAAA+QIAAAAA&#10;" filled="f" stroked="f" strokeweight=".5pt">
                    <v:textbox>
                      <w:txbxContent>
                        <w:p w14:paraId="41891E7E" w14:textId="77777777" w:rsidR="00B36950" w:rsidRPr="00815DE3" w:rsidRDefault="00B36950" w:rsidP="0072463C">
                          <w:pPr>
                            <w:rPr>
                              <w:color w:val="003263" w:themeColor="text2"/>
                              <w:sz w:val="16"/>
                              <w:szCs w:val="16"/>
                            </w:rPr>
                          </w:pPr>
                          <w:r w:rsidRPr="00815DE3">
                            <w:rPr>
                              <w:color w:val="003263" w:themeColor="text2"/>
                              <w:sz w:val="16"/>
                              <w:szCs w:val="16"/>
                            </w:rPr>
                            <w:t xml:space="preserve">of </w:t>
                          </w:r>
                          <w:r>
                            <w:rPr>
                              <w:color w:val="003263" w:themeColor="text2"/>
                              <w:sz w:val="16"/>
                              <w:szCs w:val="16"/>
                            </w:rPr>
                            <w:t>people use the park for general outdoor activity</w:t>
                          </w:r>
                        </w:p>
                      </w:txbxContent>
                    </v:textbox>
                  </v:shape>
                </v:group>
              </v:group>
            </w:pict>
          </mc:Fallback>
        </mc:AlternateContent>
      </w:r>
    </w:p>
    <w:p w14:paraId="11BAF0C7" w14:textId="6FC4BD65" w:rsidR="0072463C" w:rsidRDefault="0072463C" w:rsidP="00C45293">
      <w:pPr>
        <w:pStyle w:val="Caption"/>
      </w:pPr>
    </w:p>
    <w:p w14:paraId="485C97B9" w14:textId="77777777" w:rsidR="0072463C" w:rsidRDefault="0072463C" w:rsidP="00C45293">
      <w:pPr>
        <w:pStyle w:val="Caption"/>
      </w:pPr>
    </w:p>
    <w:p w14:paraId="5141F142" w14:textId="77777777" w:rsidR="0072463C" w:rsidRDefault="0072463C" w:rsidP="00C45293">
      <w:pPr>
        <w:pStyle w:val="Caption"/>
      </w:pPr>
    </w:p>
    <w:p w14:paraId="37FD571F" w14:textId="69D15501" w:rsidR="004F0F4E" w:rsidRDefault="007A0A96" w:rsidP="00C45293">
      <w:pPr>
        <w:pStyle w:val="Caption"/>
      </w:pPr>
      <w:r>
        <w:t xml:space="preserve">Figure </w:t>
      </w:r>
      <w:r w:rsidR="00216721">
        <w:fldChar w:fldCharType="begin"/>
      </w:r>
      <w:r w:rsidR="00216721">
        <w:instrText xml:space="preserve"> SEQ Figure \* ARABIC </w:instrText>
      </w:r>
      <w:r w:rsidR="00216721">
        <w:fldChar w:fldCharType="separate"/>
      </w:r>
      <w:r w:rsidR="00703298">
        <w:rPr>
          <w:noProof/>
        </w:rPr>
        <w:t>3</w:t>
      </w:r>
      <w:r w:rsidR="00216721">
        <w:rPr>
          <w:noProof/>
        </w:rPr>
        <w:fldChar w:fldCharType="end"/>
      </w:r>
      <w:r>
        <w:t>: Survey respondent reasons for visiting the park</w:t>
      </w:r>
    </w:p>
    <w:p w14:paraId="4C5F2FC2" w14:textId="5ED47627" w:rsidR="00861C52" w:rsidRDefault="00861C52" w:rsidP="00600FC4">
      <w:pPr>
        <w:pStyle w:val="BodyText"/>
      </w:pPr>
    </w:p>
    <w:p w14:paraId="1AA978A7" w14:textId="0FD42E1A" w:rsidR="0027030B" w:rsidRDefault="00736723" w:rsidP="00F327A8">
      <w:pPr>
        <w:pStyle w:val="Heading1"/>
        <w:framePr w:wrap="around"/>
      </w:pPr>
      <w:bookmarkStart w:id="8" w:name="_Toc90300624"/>
      <w:r>
        <w:lastRenderedPageBreak/>
        <w:t>What we heard</w:t>
      </w:r>
      <w:bookmarkEnd w:id="8"/>
    </w:p>
    <w:p w14:paraId="3BC2443C" w14:textId="1877B1D5" w:rsidR="00AA2454" w:rsidRDefault="00B42C30" w:rsidP="00E70A96">
      <w:pPr>
        <w:pStyle w:val="Introduction"/>
      </w:pPr>
      <w:r>
        <w:t xml:space="preserve">The level of engagement </w:t>
      </w:r>
      <w:r w:rsidR="00AA2454">
        <w:t xml:space="preserve">gives us </w:t>
      </w:r>
      <w:r>
        <w:t xml:space="preserve">a high degree of confidence </w:t>
      </w:r>
      <w:r w:rsidR="00AA2454">
        <w:t xml:space="preserve">that </w:t>
      </w:r>
      <w:r>
        <w:t xml:space="preserve">the feedback </w:t>
      </w:r>
      <w:r w:rsidR="00AA2454">
        <w:t>we received was</w:t>
      </w:r>
      <w:r>
        <w:t xml:space="preserve"> representative of the community’s views and aspirations for the park and</w:t>
      </w:r>
      <w:r w:rsidR="00AA2454">
        <w:t>,</w:t>
      </w:r>
      <w:r>
        <w:t xml:space="preserve"> importantly</w:t>
      </w:r>
      <w:r w:rsidR="00AA2454">
        <w:t>,</w:t>
      </w:r>
      <w:r>
        <w:t xml:space="preserve"> their views on the draft plan.  </w:t>
      </w:r>
    </w:p>
    <w:p w14:paraId="1FD5C115" w14:textId="38A330B9" w:rsidR="00B42C30" w:rsidRDefault="00B42C30" w:rsidP="00B42C30">
      <w:pPr>
        <w:pStyle w:val="BodyText"/>
      </w:pPr>
      <w:r>
        <w:t xml:space="preserve">All feedback </w:t>
      </w:r>
      <w:r w:rsidR="009210F6">
        <w:t>wa</w:t>
      </w:r>
      <w:r>
        <w:t xml:space="preserve">s analysed to tease out key themes </w:t>
      </w:r>
      <w:r w:rsidR="00C3764B">
        <w:t>and</w:t>
      </w:r>
      <w:r>
        <w:t xml:space="preserve"> specific issues that need</w:t>
      </w:r>
      <w:r w:rsidR="00C3764B">
        <w:t>ed</w:t>
      </w:r>
      <w:r>
        <w:t xml:space="preserve"> to be</w:t>
      </w:r>
      <w:r w:rsidR="00516D32">
        <w:t xml:space="preserve"> reflected on and, where appropriate,</w:t>
      </w:r>
      <w:r>
        <w:t xml:space="preserve"> </w:t>
      </w:r>
      <w:r w:rsidR="00516D32">
        <w:t>incorporated into the plan.</w:t>
      </w:r>
    </w:p>
    <w:p w14:paraId="7C8DD161" w14:textId="21A52B61" w:rsidR="0047568B" w:rsidRPr="00635253" w:rsidRDefault="00635253" w:rsidP="0047568B">
      <w:pPr>
        <w:pStyle w:val="BodyText"/>
      </w:pPr>
      <w:r>
        <w:t xml:space="preserve">There has been a very spirited response to the draft Master Plan, with respondents from all the different feedback areas showing how passionately they care about their reserve. Even with some contention over specific zones in the reserve, there is significant support overall for </w:t>
      </w:r>
      <w:r w:rsidR="00F0489D">
        <w:t>upgrading and investing in this important community resource.</w:t>
      </w:r>
      <w:r>
        <w:t xml:space="preserve">  </w:t>
      </w:r>
    </w:p>
    <w:p w14:paraId="0DADB261" w14:textId="32AC5926" w:rsidR="0047568B" w:rsidRDefault="0047568B" w:rsidP="0047568B">
      <w:pPr>
        <w:pStyle w:val="BodyText"/>
      </w:pPr>
      <w:r w:rsidRPr="00F0489D">
        <w:t xml:space="preserve">The </w:t>
      </w:r>
      <w:r w:rsidR="00F0489D" w:rsidRPr="00F0489D">
        <w:t xml:space="preserve">first questions in the survey revealed </w:t>
      </w:r>
      <w:r w:rsidRPr="00F0489D">
        <w:t xml:space="preserve">feedback </w:t>
      </w:r>
      <w:r w:rsidR="00F0489D" w:rsidRPr="00F0489D">
        <w:t xml:space="preserve">that </w:t>
      </w:r>
      <w:r w:rsidRPr="00F0489D">
        <w:t>was generally</w:t>
      </w:r>
      <w:r w:rsidR="0059249D" w:rsidRPr="00F0489D">
        <w:t xml:space="preserve"> very</w:t>
      </w:r>
      <w:r w:rsidRPr="00F0489D">
        <w:t xml:space="preserve"> positive with:</w:t>
      </w:r>
    </w:p>
    <w:p w14:paraId="102F00EC" w14:textId="58374BC4" w:rsidR="0047568B" w:rsidRPr="00F0489D" w:rsidRDefault="0059249D" w:rsidP="0047568B">
      <w:pPr>
        <w:pStyle w:val="ListBullet"/>
      </w:pPr>
      <w:r w:rsidRPr="00F0489D">
        <w:t>o</w:t>
      </w:r>
      <w:r w:rsidR="0047568B" w:rsidRPr="00F0489D">
        <w:t>ver 8</w:t>
      </w:r>
      <w:r w:rsidR="005C77DA">
        <w:t>5</w:t>
      </w:r>
      <w:r w:rsidRPr="00F0489D">
        <w:t xml:space="preserve"> per cent of </w:t>
      </w:r>
      <w:r w:rsidR="00E70A96" w:rsidRPr="00F0489D">
        <w:t xml:space="preserve">survey </w:t>
      </w:r>
      <w:r w:rsidRPr="00F0489D">
        <w:t>respondents</w:t>
      </w:r>
      <w:r w:rsidR="0047568B" w:rsidRPr="00F0489D">
        <w:t xml:space="preserve"> ‘very supportive’ or ‘supportive’ of the </w:t>
      </w:r>
      <w:r w:rsidR="00F0489D" w:rsidRPr="00F0489D">
        <w:t>overall draft master plan.</w:t>
      </w:r>
    </w:p>
    <w:p w14:paraId="7643194D" w14:textId="7635E617" w:rsidR="0047568B" w:rsidRPr="003B42BB" w:rsidRDefault="003B42BB" w:rsidP="0047568B">
      <w:pPr>
        <w:pStyle w:val="ListBullet"/>
      </w:pPr>
      <w:r w:rsidRPr="003B42BB">
        <w:t xml:space="preserve">90 </w:t>
      </w:r>
      <w:r w:rsidR="0059249D" w:rsidRPr="003B42BB">
        <w:t>per cent</w:t>
      </w:r>
      <w:r w:rsidR="0047568B" w:rsidRPr="003B42BB">
        <w:t xml:space="preserve"> of </w:t>
      </w:r>
      <w:r w:rsidR="00E70A96" w:rsidRPr="003B42BB">
        <w:t xml:space="preserve">survey </w:t>
      </w:r>
      <w:r w:rsidR="0047568B" w:rsidRPr="003B42BB">
        <w:t>respondents ’very supportive’ and ‘supportive’ of the</w:t>
      </w:r>
      <w:r w:rsidR="004A13C0" w:rsidRPr="003B42BB">
        <w:t xml:space="preserve"> </w:t>
      </w:r>
      <w:r w:rsidRPr="003B42BB">
        <w:t>vison and goals</w:t>
      </w:r>
      <w:r w:rsidR="0047568B" w:rsidRPr="003B42BB">
        <w:t xml:space="preserve"> and</w:t>
      </w:r>
    </w:p>
    <w:p w14:paraId="072E8853" w14:textId="7E5E52BA" w:rsidR="0047568B" w:rsidRPr="008F537C" w:rsidRDefault="008F537C" w:rsidP="0047568B">
      <w:pPr>
        <w:pStyle w:val="ListBullet"/>
      </w:pPr>
      <w:r w:rsidRPr="008F537C">
        <w:t xml:space="preserve">90 </w:t>
      </w:r>
      <w:r w:rsidR="004A13C0" w:rsidRPr="008F537C">
        <w:t>per cent</w:t>
      </w:r>
      <w:r w:rsidR="0047568B" w:rsidRPr="008F537C">
        <w:t xml:space="preserve"> of </w:t>
      </w:r>
      <w:r w:rsidR="00E70A96" w:rsidRPr="008F537C">
        <w:t xml:space="preserve">survey </w:t>
      </w:r>
      <w:r w:rsidR="0047568B" w:rsidRPr="008F537C">
        <w:t xml:space="preserve">respondents </w:t>
      </w:r>
      <w:r w:rsidR="004A13C0" w:rsidRPr="008F537C">
        <w:t>‘</w:t>
      </w:r>
      <w:r w:rsidR="0047568B" w:rsidRPr="008F537C">
        <w:t>very supportive</w:t>
      </w:r>
      <w:r w:rsidR="004A13C0" w:rsidRPr="008F537C">
        <w:t>’</w:t>
      </w:r>
      <w:r w:rsidR="0047568B" w:rsidRPr="008F537C">
        <w:t xml:space="preserve"> and </w:t>
      </w:r>
      <w:r w:rsidR="004A13C0" w:rsidRPr="008F537C">
        <w:t>‘</w:t>
      </w:r>
      <w:r w:rsidR="0047568B" w:rsidRPr="008F537C">
        <w:t>supportive</w:t>
      </w:r>
      <w:r w:rsidR="004A13C0" w:rsidRPr="008F537C">
        <w:t>’</w:t>
      </w:r>
      <w:r w:rsidR="0047568B" w:rsidRPr="008F537C">
        <w:t xml:space="preserve"> of the recommendations proposed.</w:t>
      </w:r>
    </w:p>
    <w:p w14:paraId="7EB9AC92" w14:textId="6108FFB1" w:rsidR="005F6AF2" w:rsidRPr="0047568B" w:rsidRDefault="005F6AF2" w:rsidP="005F6AF2">
      <w:pPr>
        <w:pStyle w:val="BodyText"/>
      </w:pPr>
      <w:r w:rsidRPr="0047568B">
        <w:t>The f</w:t>
      </w:r>
      <w:r w:rsidR="00B42C30">
        <w:t xml:space="preserve">eedback </w:t>
      </w:r>
      <w:r w:rsidR="009278BF">
        <w:t>was</w:t>
      </w:r>
      <w:r w:rsidR="00B42C30">
        <w:t xml:space="preserve"> grouped into five key themes</w:t>
      </w:r>
      <w:r w:rsidR="008E11E7">
        <w:t>,</w:t>
      </w:r>
      <w:r w:rsidR="00B42C30">
        <w:t xml:space="preserve"> ranked in terms of the level of feedback</w:t>
      </w:r>
      <w:r w:rsidR="008E11E7">
        <w:t>:</w:t>
      </w:r>
    </w:p>
    <w:p w14:paraId="74DAAA16" w14:textId="3BA33B83" w:rsidR="00A3333B" w:rsidRDefault="00061A35" w:rsidP="00B42C30">
      <w:pPr>
        <w:pStyle w:val="ListNumber"/>
      </w:pPr>
      <w:r>
        <w:t>Upgrading existing facilities within recreation area</w:t>
      </w:r>
    </w:p>
    <w:p w14:paraId="33A3250A" w14:textId="64811AE3" w:rsidR="00B42C30" w:rsidRPr="007B1EA3" w:rsidRDefault="00061A35" w:rsidP="00B42C30">
      <w:pPr>
        <w:pStyle w:val="ListNumber"/>
      </w:pPr>
      <w:r w:rsidRPr="007B1EA3">
        <w:t xml:space="preserve">Environmental protection and cultural </w:t>
      </w:r>
      <w:r w:rsidR="00E23BC4" w:rsidRPr="007B1EA3">
        <w:t>heritage</w:t>
      </w:r>
    </w:p>
    <w:p w14:paraId="10DFF62F" w14:textId="089EA7DD" w:rsidR="00B42C30" w:rsidRPr="007B1EA3" w:rsidRDefault="00E23BC4" w:rsidP="00B42C30">
      <w:pPr>
        <w:pStyle w:val="ListNumber"/>
      </w:pPr>
      <w:r w:rsidRPr="007B1EA3">
        <w:t>Spaces for the community to gather</w:t>
      </w:r>
    </w:p>
    <w:p w14:paraId="2F95598A" w14:textId="77777777" w:rsidR="00B42CBD" w:rsidRPr="007B1EA3" w:rsidRDefault="00B42CBD" w:rsidP="00B42CBD">
      <w:pPr>
        <w:pStyle w:val="ListNumber"/>
      </w:pPr>
      <w:r w:rsidRPr="007B1EA3">
        <w:t>Safety</w:t>
      </w:r>
    </w:p>
    <w:p w14:paraId="0AE22C6A" w14:textId="08AE3239" w:rsidR="00B42C30" w:rsidRPr="007B1EA3" w:rsidRDefault="00E23BC4" w:rsidP="00B42C30">
      <w:pPr>
        <w:pStyle w:val="ListNumber"/>
      </w:pPr>
      <w:r w:rsidRPr="007B1EA3">
        <w:t>Flexibility in the use of different spaces</w:t>
      </w:r>
    </w:p>
    <w:p w14:paraId="06470687" w14:textId="63D7835E" w:rsidR="00150709" w:rsidRDefault="00150709" w:rsidP="00150709">
      <w:pPr>
        <w:pStyle w:val="Heading2"/>
      </w:pPr>
      <w:bookmarkStart w:id="9" w:name="_Toc90300625"/>
      <w:r>
        <w:t>Breakdown of findings</w:t>
      </w:r>
      <w:bookmarkEnd w:id="9"/>
    </w:p>
    <w:p w14:paraId="3A4F35C6" w14:textId="437B1CA2" w:rsidR="00A85D39" w:rsidRDefault="00E23BC4" w:rsidP="00A85D39">
      <w:pPr>
        <w:pStyle w:val="Heading3"/>
      </w:pPr>
      <w:bookmarkStart w:id="10" w:name="_Toc90300626"/>
      <w:r>
        <w:t>Overall support of Master Plan</w:t>
      </w:r>
      <w:bookmarkEnd w:id="10"/>
    </w:p>
    <w:p w14:paraId="3F9B05AB" w14:textId="6900C6ED" w:rsidR="00A85D39" w:rsidRDefault="008E11E7" w:rsidP="00A85D39">
      <w:pPr>
        <w:pStyle w:val="BodyText"/>
      </w:pPr>
      <w:r>
        <w:t>As Figure 4 shows,</w:t>
      </w:r>
      <w:r w:rsidR="00A85D39" w:rsidRPr="00A85D39">
        <w:t xml:space="preserve"> more than 80</w:t>
      </w:r>
      <w:r>
        <w:t xml:space="preserve"> per cent</w:t>
      </w:r>
      <w:r w:rsidR="00A85D39" w:rsidRPr="00A85D39">
        <w:t xml:space="preserve"> of </w:t>
      </w:r>
      <w:r w:rsidR="0038332B">
        <w:t xml:space="preserve">survey </w:t>
      </w:r>
      <w:r w:rsidR="00A85D39" w:rsidRPr="00A85D39">
        <w:t>respondents support</w:t>
      </w:r>
      <w:r>
        <w:t>ed</w:t>
      </w:r>
      <w:r w:rsidR="00A85D39" w:rsidRPr="00A85D39">
        <w:t xml:space="preserve"> the </w:t>
      </w:r>
      <w:r w:rsidR="00E23BC4">
        <w:t>draft Master Plan overall</w:t>
      </w:r>
      <w:r w:rsidR="00A85D39" w:rsidRPr="00A85D39">
        <w:t xml:space="preserve">. This was further validated through </w:t>
      </w:r>
      <w:r w:rsidR="00E23BC4">
        <w:t>the open submissions and responses received through the social map.</w:t>
      </w:r>
    </w:p>
    <w:p w14:paraId="2992815D" w14:textId="77777777" w:rsidR="00D16348" w:rsidRDefault="00D16348" w:rsidP="00A85D39">
      <w:pPr>
        <w:pStyle w:val="BodyText"/>
        <w:rPr>
          <w:noProof/>
        </w:rPr>
      </w:pPr>
    </w:p>
    <w:p w14:paraId="5CF1C5DA" w14:textId="7FD74161" w:rsidR="00332F98" w:rsidRDefault="00E23BC4" w:rsidP="00E70A96">
      <w:pPr>
        <w:pStyle w:val="BodyText"/>
        <w:keepNext/>
      </w:pPr>
      <w:r w:rsidRPr="00E23BC4">
        <w:rPr>
          <w:noProof/>
        </w:rPr>
        <w:drawing>
          <wp:inline distT="0" distB="0" distL="0" distR="0" wp14:anchorId="7FF42769" wp14:editId="4E5EBA43">
            <wp:extent cx="3179437" cy="687600"/>
            <wp:effectExtent l="0" t="0" r="0" b="0"/>
            <wp:docPr id="80" name="Picture 80"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treemap chart&#10;&#10;Description automatically generated"/>
                    <pic:cNvPicPr/>
                  </pic:nvPicPr>
                  <pic:blipFill>
                    <a:blip r:embed="rId51"/>
                    <a:stretch>
                      <a:fillRect/>
                    </a:stretch>
                  </pic:blipFill>
                  <pic:spPr>
                    <a:xfrm>
                      <a:off x="0" y="0"/>
                      <a:ext cx="3179437" cy="687600"/>
                    </a:xfrm>
                    <a:prstGeom prst="rect">
                      <a:avLst/>
                    </a:prstGeom>
                  </pic:spPr>
                </pic:pic>
              </a:graphicData>
            </a:graphic>
          </wp:inline>
        </w:drawing>
      </w:r>
    </w:p>
    <w:p w14:paraId="092187E3" w14:textId="6B3DBD35" w:rsidR="00A85D39" w:rsidRDefault="00332F98" w:rsidP="00E70A96">
      <w:pPr>
        <w:pStyle w:val="Caption"/>
      </w:pPr>
      <w:r>
        <w:t xml:space="preserve">Figure </w:t>
      </w:r>
      <w:r w:rsidR="00216721">
        <w:fldChar w:fldCharType="begin"/>
      </w:r>
      <w:r w:rsidR="00216721">
        <w:instrText xml:space="preserve"> SEQ Figure \* ARABIC </w:instrText>
      </w:r>
      <w:r w:rsidR="00216721">
        <w:fldChar w:fldCharType="separate"/>
      </w:r>
      <w:r w:rsidR="00703298">
        <w:rPr>
          <w:noProof/>
        </w:rPr>
        <w:t>4</w:t>
      </w:r>
      <w:r w:rsidR="00216721">
        <w:rPr>
          <w:noProof/>
        </w:rPr>
        <w:fldChar w:fldCharType="end"/>
      </w:r>
      <w:r>
        <w:t xml:space="preserve">: </w:t>
      </w:r>
      <w:r w:rsidR="00E70A96">
        <w:t xml:space="preserve">Survey </w:t>
      </w:r>
      <w:r>
        <w:t>respondent support of draft plan</w:t>
      </w:r>
    </w:p>
    <w:p w14:paraId="3A908687" w14:textId="044509CD" w:rsidR="00D805D8" w:rsidRPr="00D805D8" w:rsidRDefault="00D805D8" w:rsidP="00D805D8">
      <w:pPr>
        <w:pStyle w:val="BodyText"/>
      </w:pPr>
      <w:r>
        <w:t xml:space="preserve">Of the </w:t>
      </w:r>
      <w:r w:rsidR="00FB757A">
        <w:t>5% of people who did not support the plan, the primary concern was the removal of CFA training areas, which will be discussed in more detail in the findings and key themes.</w:t>
      </w:r>
    </w:p>
    <w:p w14:paraId="1C14649C" w14:textId="77777777" w:rsidR="00505E6C" w:rsidRDefault="00505E6C" w:rsidP="00A85D39">
      <w:pPr>
        <w:pStyle w:val="Heading3"/>
      </w:pPr>
    </w:p>
    <w:p w14:paraId="24AAF27D" w14:textId="30BB4A0B" w:rsidR="00A85D39" w:rsidRPr="00455BCB" w:rsidRDefault="00455BCB" w:rsidP="00A85D39">
      <w:pPr>
        <w:pStyle w:val="Heading3"/>
      </w:pPr>
      <w:bookmarkStart w:id="11" w:name="_Toc90300627"/>
      <w:r w:rsidRPr="00455BCB">
        <w:t>Visions and Goals</w:t>
      </w:r>
      <w:bookmarkEnd w:id="11"/>
    </w:p>
    <w:p w14:paraId="5AFDE851" w14:textId="68555DAD" w:rsidR="00332F98" w:rsidRPr="002D5940" w:rsidRDefault="002D5940" w:rsidP="00A85D39">
      <w:pPr>
        <w:pStyle w:val="BodyText"/>
      </w:pPr>
      <w:r w:rsidRPr="002D5940">
        <w:t>The draft master plan outlined the vision for Portarlington</w:t>
      </w:r>
      <w:r w:rsidR="00F5743B">
        <w:t xml:space="preserve"> Recreation R</w:t>
      </w:r>
      <w:r w:rsidR="00F5743B" w:rsidRPr="002D5940">
        <w:t>eserve and</w:t>
      </w:r>
      <w:r w:rsidRPr="002D5940">
        <w:t xml:space="preserve"> detailed 6 key goals. 90 per cent of </w:t>
      </w:r>
      <w:r>
        <w:t xml:space="preserve">survey </w:t>
      </w:r>
      <w:r w:rsidRPr="002D5940">
        <w:t xml:space="preserve">respondents were either </w:t>
      </w:r>
      <w:r>
        <w:t xml:space="preserve">very </w:t>
      </w:r>
      <w:r w:rsidRPr="002D5940">
        <w:t>supportive or supportive of the visions and goals in the plan.</w:t>
      </w:r>
    </w:p>
    <w:p w14:paraId="5D98AA33" w14:textId="77777777" w:rsidR="00455BCB" w:rsidRDefault="00455BCB" w:rsidP="00A85D39">
      <w:pPr>
        <w:pStyle w:val="BodyText"/>
        <w:rPr>
          <w:noProof/>
        </w:rPr>
      </w:pPr>
    </w:p>
    <w:p w14:paraId="4C1E0747" w14:textId="63B5B779" w:rsidR="00E23BC4" w:rsidRDefault="00455BCB" w:rsidP="0038332B">
      <w:pPr>
        <w:pStyle w:val="BodyText"/>
        <w:keepNext/>
      </w:pPr>
      <w:r w:rsidRPr="00455BCB">
        <w:rPr>
          <w:noProof/>
        </w:rPr>
        <w:drawing>
          <wp:inline distT="0" distB="0" distL="0" distR="0" wp14:anchorId="7899CFF6" wp14:editId="231C8072">
            <wp:extent cx="3185795" cy="572135"/>
            <wp:effectExtent l="0" t="0" r="1905" b="0"/>
            <wp:docPr id="83" name="Picture 83"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treemap chart&#10;&#10;Description automatically generated"/>
                    <pic:cNvPicPr/>
                  </pic:nvPicPr>
                  <pic:blipFill>
                    <a:blip r:embed="rId52"/>
                    <a:stretch>
                      <a:fillRect/>
                    </a:stretch>
                  </pic:blipFill>
                  <pic:spPr>
                    <a:xfrm>
                      <a:off x="0" y="0"/>
                      <a:ext cx="3185795" cy="572135"/>
                    </a:xfrm>
                    <a:prstGeom prst="rect">
                      <a:avLst/>
                    </a:prstGeom>
                  </pic:spPr>
                </pic:pic>
              </a:graphicData>
            </a:graphic>
          </wp:inline>
        </w:drawing>
      </w:r>
    </w:p>
    <w:p w14:paraId="73DEEDE2" w14:textId="124CC38F" w:rsidR="00A85D39" w:rsidRPr="00A85D39" w:rsidRDefault="00332F98" w:rsidP="0038332B">
      <w:pPr>
        <w:pStyle w:val="Caption"/>
      </w:pPr>
      <w:r w:rsidRPr="00455BCB">
        <w:t xml:space="preserve">Figure </w:t>
      </w:r>
      <w:r w:rsidR="00216721">
        <w:fldChar w:fldCharType="begin"/>
      </w:r>
      <w:r w:rsidR="00216721">
        <w:instrText xml:space="preserve"> SEQ Figure \* ARABIC </w:instrText>
      </w:r>
      <w:r w:rsidR="00216721">
        <w:fldChar w:fldCharType="separate"/>
      </w:r>
      <w:r w:rsidR="00703298" w:rsidRPr="00455BCB">
        <w:rPr>
          <w:noProof/>
        </w:rPr>
        <w:t>5</w:t>
      </w:r>
      <w:r w:rsidR="00216721">
        <w:rPr>
          <w:noProof/>
        </w:rPr>
        <w:fldChar w:fldCharType="end"/>
      </w:r>
      <w:r w:rsidRPr="00455BCB">
        <w:t xml:space="preserve">: Survey respondent support for </w:t>
      </w:r>
      <w:r w:rsidR="00455BCB" w:rsidRPr="00455BCB">
        <w:t>Vision and Goals</w:t>
      </w:r>
    </w:p>
    <w:p w14:paraId="73B21517" w14:textId="77777777" w:rsidR="00455BCB" w:rsidRDefault="00455BCB" w:rsidP="00B42C30">
      <w:pPr>
        <w:pStyle w:val="Heading3"/>
      </w:pPr>
    </w:p>
    <w:p w14:paraId="6AB82D9A" w14:textId="7B89E20D" w:rsidR="00A85D39" w:rsidRDefault="00A85D39" w:rsidP="00B42C30">
      <w:pPr>
        <w:pStyle w:val="Heading3"/>
      </w:pPr>
      <w:bookmarkStart w:id="12" w:name="_Toc90300628"/>
      <w:r>
        <w:t>Recommendations</w:t>
      </w:r>
      <w:bookmarkEnd w:id="12"/>
    </w:p>
    <w:p w14:paraId="4296C7DA" w14:textId="759347B8" w:rsidR="00E23BC4" w:rsidRDefault="00703298" w:rsidP="00C022DB">
      <w:pPr>
        <w:pStyle w:val="BodyText"/>
      </w:pPr>
      <w:r w:rsidRPr="007B1EA3">
        <w:t xml:space="preserve">As Figure 6 shows, </w:t>
      </w:r>
      <w:r w:rsidR="00DF7FB4" w:rsidRPr="007B1EA3">
        <w:t xml:space="preserve">90 </w:t>
      </w:r>
      <w:r w:rsidRPr="007B1EA3">
        <w:t>per cent</w:t>
      </w:r>
      <w:r w:rsidR="00A85D39" w:rsidRPr="007B1EA3">
        <w:t xml:space="preserve"> of survey respondents supported the </w:t>
      </w:r>
      <w:r w:rsidRPr="007B1EA3">
        <w:t>4</w:t>
      </w:r>
      <w:r w:rsidR="00DF7FB4" w:rsidRPr="007B1EA3">
        <w:t>9</w:t>
      </w:r>
      <w:r w:rsidRPr="007B1EA3">
        <w:t xml:space="preserve"> </w:t>
      </w:r>
      <w:r w:rsidR="00A85D39" w:rsidRPr="007B1EA3">
        <w:t>recommendations</w:t>
      </w:r>
      <w:r w:rsidRPr="007B1EA3">
        <w:t xml:space="preserve"> included in the draft plan, which covered all themes and uses of the park.</w:t>
      </w:r>
      <w:r>
        <w:t xml:space="preserve"> </w:t>
      </w:r>
    </w:p>
    <w:p w14:paraId="2F6AF471" w14:textId="11E003AD" w:rsidR="00E23BC4" w:rsidRDefault="00455BCB" w:rsidP="00DF732C">
      <w:pPr>
        <w:pStyle w:val="BodyText"/>
        <w:keepNext/>
      </w:pPr>
      <w:r w:rsidRPr="00455BCB">
        <w:rPr>
          <w:noProof/>
        </w:rPr>
        <w:drawing>
          <wp:inline distT="0" distB="0" distL="0" distR="0" wp14:anchorId="287E8A28" wp14:editId="177862AB">
            <wp:extent cx="3174271" cy="568800"/>
            <wp:effectExtent l="0" t="0" r="1270" b="3175"/>
            <wp:docPr id="84" name="Picture 84"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treemap chart&#10;&#10;Description automatically generated"/>
                    <pic:cNvPicPr/>
                  </pic:nvPicPr>
                  <pic:blipFill>
                    <a:blip r:embed="rId53"/>
                    <a:stretch>
                      <a:fillRect/>
                    </a:stretch>
                  </pic:blipFill>
                  <pic:spPr>
                    <a:xfrm>
                      <a:off x="0" y="0"/>
                      <a:ext cx="3174271" cy="568800"/>
                    </a:xfrm>
                    <a:prstGeom prst="rect">
                      <a:avLst/>
                    </a:prstGeom>
                  </pic:spPr>
                </pic:pic>
              </a:graphicData>
            </a:graphic>
          </wp:inline>
        </w:drawing>
      </w:r>
    </w:p>
    <w:p w14:paraId="43CB0EE6" w14:textId="6B0CDABB" w:rsidR="00E23BC4" w:rsidRPr="00E23BC4" w:rsidRDefault="00703298" w:rsidP="00C022DB">
      <w:pPr>
        <w:pStyle w:val="Caption"/>
      </w:pPr>
      <w:r w:rsidRPr="00455BCB">
        <w:t xml:space="preserve">Figure </w:t>
      </w:r>
      <w:r w:rsidR="00216721">
        <w:fldChar w:fldCharType="begin"/>
      </w:r>
      <w:r w:rsidR="00216721">
        <w:instrText xml:space="preserve"> SEQ Figure \* ARABIC </w:instrText>
      </w:r>
      <w:r w:rsidR="00216721">
        <w:fldChar w:fldCharType="separate"/>
      </w:r>
      <w:r w:rsidRPr="00455BCB">
        <w:rPr>
          <w:noProof/>
        </w:rPr>
        <w:t>6</w:t>
      </w:r>
      <w:r w:rsidR="00216721">
        <w:rPr>
          <w:noProof/>
        </w:rPr>
        <w:fldChar w:fldCharType="end"/>
      </w:r>
      <w:r w:rsidRPr="00455BCB">
        <w:t>: Survey respondent support for draft plan recommendations</w:t>
      </w:r>
    </w:p>
    <w:p w14:paraId="316F6E16" w14:textId="77777777" w:rsidR="00C022DB" w:rsidRDefault="00C022DB" w:rsidP="002F478D">
      <w:pPr>
        <w:pStyle w:val="Heading2"/>
      </w:pPr>
    </w:p>
    <w:p w14:paraId="7802BCAD" w14:textId="77777777" w:rsidR="00C022DB" w:rsidRDefault="00C022DB" w:rsidP="002F478D">
      <w:pPr>
        <w:pStyle w:val="Heading2"/>
      </w:pPr>
    </w:p>
    <w:p w14:paraId="3EC06298" w14:textId="2E334A44" w:rsidR="00C022DB" w:rsidRDefault="00C022DB" w:rsidP="002F478D">
      <w:pPr>
        <w:pStyle w:val="Heading2"/>
      </w:pPr>
    </w:p>
    <w:p w14:paraId="00B4E641" w14:textId="77777777" w:rsidR="00C022DB" w:rsidRPr="00C022DB" w:rsidRDefault="00C022DB" w:rsidP="00C022DB">
      <w:pPr>
        <w:pStyle w:val="BodyText"/>
      </w:pPr>
    </w:p>
    <w:p w14:paraId="1ADCC000" w14:textId="1C0D213A" w:rsidR="003767DC" w:rsidRPr="003767DC" w:rsidRDefault="003767DC" w:rsidP="002F478D">
      <w:pPr>
        <w:pStyle w:val="Heading2"/>
      </w:pPr>
      <w:bookmarkStart w:id="13" w:name="_Toc90300629"/>
      <w:r>
        <w:lastRenderedPageBreak/>
        <w:t>Key Themes</w:t>
      </w:r>
      <w:bookmarkEnd w:id="13"/>
    </w:p>
    <w:p w14:paraId="260716F7" w14:textId="7DA27CD6" w:rsidR="003767DC" w:rsidRDefault="0098508E" w:rsidP="002F74A6">
      <w:pPr>
        <w:pStyle w:val="BodyText"/>
      </w:pPr>
      <w:r>
        <w:t xml:space="preserve">Across all forms of feedback, there has been a lively response to the draft master plan, with many respondents having views on a variety of different aspects of the plan. </w:t>
      </w:r>
      <w:r w:rsidR="00116351">
        <w:t>Overall,</w:t>
      </w:r>
      <w:r>
        <w:t xml:space="preserve"> however, each respondent had a clear area of focus in their feedback, </w:t>
      </w:r>
      <w:r w:rsidR="00116351">
        <w:t xml:space="preserve">and key themes have been determined based on the number of respondents who identified that theme as their prime concern. </w:t>
      </w:r>
    </w:p>
    <w:p w14:paraId="5D9C078A" w14:textId="189503C1" w:rsidR="002F74A6" w:rsidRPr="003767DC" w:rsidRDefault="002F74A6" w:rsidP="002F74A6">
      <w:pPr>
        <w:pStyle w:val="BodyText"/>
      </w:pPr>
      <w:r>
        <w:t>Because there were so many comments in each key theme, sub-themes were created to capture the conversation across all feedback. The most common sub-themes are outlined in this report.</w:t>
      </w:r>
    </w:p>
    <w:p w14:paraId="0223CEC6" w14:textId="289C1421" w:rsidR="00496A2C" w:rsidRDefault="008A6A2D" w:rsidP="002F478D">
      <w:pPr>
        <w:pStyle w:val="Heading2"/>
      </w:pPr>
      <w:bookmarkStart w:id="14" w:name="_Toc90300630"/>
      <w:r>
        <w:rPr>
          <w:noProof/>
        </w:rPr>
        <mc:AlternateContent>
          <mc:Choice Requires="wps">
            <w:drawing>
              <wp:anchor distT="0" distB="0" distL="114300" distR="114300" simplePos="0" relativeHeight="251740160" behindDoc="0" locked="0" layoutInCell="1" allowOverlap="1" wp14:anchorId="3571DB3E" wp14:editId="006DF804">
                <wp:simplePos x="0" y="0"/>
                <wp:positionH relativeFrom="column">
                  <wp:posOffset>-59524</wp:posOffset>
                </wp:positionH>
                <wp:positionV relativeFrom="paragraph">
                  <wp:posOffset>2530144</wp:posOffset>
                </wp:positionV>
                <wp:extent cx="2985080" cy="294198"/>
                <wp:effectExtent l="0" t="0" r="6350" b="0"/>
                <wp:wrapNone/>
                <wp:docPr id="226" name="Text Box 226"/>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chemeClr val="lt1"/>
                        </a:solidFill>
                        <a:ln w="6350">
                          <a:noFill/>
                        </a:ln>
                      </wps:spPr>
                      <wps:txbx>
                        <w:txbxContent>
                          <w:p w14:paraId="0AE98BCD" w14:textId="532B7125" w:rsidR="00B36950" w:rsidRPr="008072F6" w:rsidRDefault="00B36950" w:rsidP="008A6A2D">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4</w:t>
                            </w:r>
                            <w:r w:rsidRPr="008072F6">
                              <w:rPr>
                                <w:b/>
                                <w:iCs/>
                                <w:color w:val="003263" w:themeColor="text2"/>
                                <w:sz w:val="17"/>
                                <w:szCs w:val="18"/>
                              </w:rPr>
                              <w:t xml:space="preserve">: </w:t>
                            </w:r>
                            <w:r>
                              <w:rPr>
                                <w:b/>
                                <w:iCs/>
                                <w:color w:val="003263" w:themeColor="text2"/>
                                <w:sz w:val="17"/>
                                <w:szCs w:val="18"/>
                              </w:rPr>
                              <w:t>Portarlington Recreation Reserve Pavilion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71DB3E" id="Text Box 226" o:spid="_x0000_s1124" type="#_x0000_t202" style="position:absolute;margin-left:-4.7pt;margin-top:199.2pt;width:235.05pt;height:23.15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" fillcolor="white [3201]" stroked="f" strokeweight=".5pt">
                <v:textbox>
                  <w:txbxContent>
                    <w:p w14:paraId="0AE98BCD" w14:textId="532B7125" w:rsidR="00B36950" w:rsidRPr="008072F6" w:rsidRDefault="00B36950" w:rsidP="008A6A2D">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4</w:t>
                      </w:r>
                      <w:r w:rsidRPr="008072F6">
                        <w:rPr>
                          <w:b/>
                          <w:iCs/>
                          <w:color w:val="003263" w:themeColor="text2"/>
                          <w:sz w:val="17"/>
                          <w:szCs w:val="18"/>
                        </w:rPr>
                        <w:t xml:space="preserve">: </w:t>
                      </w:r>
                      <w:r>
                        <w:rPr>
                          <w:b/>
                          <w:iCs/>
                          <w:color w:val="003263" w:themeColor="text2"/>
                          <w:sz w:val="17"/>
                          <w:szCs w:val="18"/>
                        </w:rPr>
                        <w:t>Portarlington Recreation Reserve Pavilion</w:t>
                      </w:r>
                    </w:p>
                  </w:txbxContent>
                </v:textbox>
              </v:shape>
            </w:pict>
          </mc:Fallback>
        </mc:AlternateContent>
      </w:r>
      <w:r w:rsidRPr="008A6A2D">
        <w:rPr>
          <w:noProof/>
        </w:rPr>
        <w:drawing>
          <wp:anchor distT="0" distB="0" distL="114300" distR="114300" simplePos="0" relativeHeight="251741184" behindDoc="0" locked="0" layoutInCell="1" allowOverlap="1" wp14:anchorId="2E218ECA" wp14:editId="15D06648">
            <wp:simplePos x="0" y="0"/>
            <wp:positionH relativeFrom="margin">
              <wp:align>left</wp:align>
            </wp:positionH>
            <wp:positionV relativeFrom="paragraph">
              <wp:posOffset>558524</wp:posOffset>
            </wp:positionV>
            <wp:extent cx="3016885" cy="2003425"/>
            <wp:effectExtent l="0" t="0" r="0" b="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16885" cy="2003425"/>
                    </a:xfrm>
                    <a:prstGeom prst="rect">
                      <a:avLst/>
                    </a:prstGeom>
                  </pic:spPr>
                </pic:pic>
              </a:graphicData>
            </a:graphic>
            <wp14:sizeRelH relativeFrom="page">
              <wp14:pctWidth>0</wp14:pctWidth>
            </wp14:sizeRelH>
            <wp14:sizeRelV relativeFrom="page">
              <wp14:pctHeight>0</wp14:pctHeight>
            </wp14:sizeRelV>
          </wp:anchor>
        </w:drawing>
      </w:r>
      <w:r w:rsidR="00A85D39" w:rsidRPr="002F478D">
        <w:t>Key theme 1</w:t>
      </w:r>
      <w:r w:rsidR="002C09BF" w:rsidRPr="002F478D">
        <w:t xml:space="preserve"> – </w:t>
      </w:r>
      <w:r w:rsidR="00181887">
        <w:t>Upgrading existing facilities within recreation area</w:t>
      </w:r>
      <w:bookmarkEnd w:id="14"/>
    </w:p>
    <w:p w14:paraId="645BA93F" w14:textId="7D63B9B4" w:rsidR="009D1FFD" w:rsidRDefault="009D1FFD" w:rsidP="00DF732C">
      <w:pPr>
        <w:pStyle w:val="BodyText"/>
        <w:keepNext/>
      </w:pPr>
    </w:p>
    <w:p w14:paraId="5BFB537D" w14:textId="7A9B7028" w:rsidR="00B42C30" w:rsidRPr="000B13E9" w:rsidRDefault="005544F3" w:rsidP="00B42C30">
      <w:pPr>
        <w:pStyle w:val="BodyText"/>
      </w:pPr>
      <w:r>
        <w:t>Ninety</w:t>
      </w:r>
      <w:r w:rsidR="000B13E9" w:rsidRPr="00154077">
        <w:t xml:space="preserve"> </w:t>
      </w:r>
      <w:r w:rsidR="00094FD3" w:rsidRPr="00154077">
        <w:t>of</w:t>
      </w:r>
      <w:r w:rsidR="00094FD3">
        <w:t xml:space="preserve"> the </w:t>
      </w:r>
      <w:r w:rsidR="000B13E9">
        <w:t xml:space="preserve">respondents </w:t>
      </w:r>
      <w:r w:rsidR="00094FD3">
        <w:t xml:space="preserve">were mostly interested in upgrading and investing in the active recreation area and sporting facilities, which </w:t>
      </w:r>
      <w:r w:rsidR="00094FD3" w:rsidRPr="00154077">
        <w:t xml:space="preserve">represented </w:t>
      </w:r>
      <w:r>
        <w:t>42</w:t>
      </w:r>
      <w:r w:rsidR="00094FD3" w:rsidRPr="00154077">
        <w:t>% of</w:t>
      </w:r>
      <w:r w:rsidR="00094FD3">
        <w:t xml:space="preserve"> all submissions. There were also </w:t>
      </w:r>
      <w:r>
        <w:t>139</w:t>
      </w:r>
      <w:r w:rsidR="00094FD3" w:rsidRPr="00154077">
        <w:t xml:space="preserve"> points</w:t>
      </w:r>
      <w:r w:rsidR="00094FD3">
        <w:t xml:space="preserve"> of discussion in this theme across all feedback, making </w:t>
      </w:r>
      <w:r w:rsidR="00094FD3" w:rsidRPr="00154077">
        <w:t>up 3</w:t>
      </w:r>
      <w:r>
        <w:t>6</w:t>
      </w:r>
      <w:r w:rsidR="00094FD3" w:rsidRPr="00154077">
        <w:t>% of</w:t>
      </w:r>
      <w:r w:rsidR="00094FD3">
        <w:t xml:space="preserve"> discussion overall.</w:t>
      </w:r>
    </w:p>
    <w:p w14:paraId="38D7E827" w14:textId="08247C83" w:rsidR="00770245" w:rsidRDefault="00D311FA" w:rsidP="00770245">
      <w:pPr>
        <w:pStyle w:val="BodyText"/>
      </w:pPr>
      <w:r>
        <w:t>The areas of interest within this theme were broad, ranging from better car access and more defined pedestrian zones to more seating and better shading. There was unequivocal support for the upgrading of the area in general, and a real sense of enthusiasm around what the improved recreation area could bring to the Portarlington community.</w:t>
      </w:r>
    </w:p>
    <w:p w14:paraId="02F9CBF1" w14:textId="433EE557" w:rsidR="00EE2375" w:rsidRDefault="00EE2375" w:rsidP="00EE2375">
      <w:pPr>
        <w:pStyle w:val="Heading3"/>
      </w:pPr>
      <w:bookmarkStart w:id="15" w:name="_Toc90300631"/>
      <w:r>
        <w:t>Sub-Theme – General Upgrade</w:t>
      </w:r>
      <w:bookmarkEnd w:id="15"/>
    </w:p>
    <w:p w14:paraId="65A55F9E" w14:textId="69F7B12D" w:rsidR="00EE2375" w:rsidRPr="00EE2375" w:rsidRDefault="00BA22FA" w:rsidP="00EE2375">
      <w:pPr>
        <w:pStyle w:val="BodyText"/>
      </w:pPr>
      <w:r w:rsidRPr="00BA22FA">
        <w:t>Of all the topics within ‘</w:t>
      </w:r>
      <w:r>
        <w:t>K</w:t>
      </w:r>
      <w:r w:rsidRPr="00BA22FA">
        <w:t xml:space="preserve">ey </w:t>
      </w:r>
      <w:r>
        <w:t>T</w:t>
      </w:r>
      <w:r w:rsidRPr="00BA22FA">
        <w:t>heme 1’</w:t>
      </w:r>
      <w:r>
        <w:t xml:space="preserve"> the area that most people were concerned with was the general upgrading of the active recreation area and sporting facilities. There </w:t>
      </w:r>
      <w:r w:rsidRPr="00154077">
        <w:t xml:space="preserve">were </w:t>
      </w:r>
      <w:r w:rsidR="005544F3">
        <w:t>32</w:t>
      </w:r>
      <w:r w:rsidRPr="00154077">
        <w:t xml:space="preserve"> points of discussion on this sub-theme, making it the most discussed topic within ‘Key Theme 1’, and represented </w:t>
      </w:r>
      <w:r w:rsidR="005544F3">
        <w:t>8</w:t>
      </w:r>
      <w:r w:rsidRPr="00154077">
        <w:t>% of the</w:t>
      </w:r>
      <w:r>
        <w:t xml:space="preserve"> discussion across all key themes. </w:t>
      </w:r>
      <w:r>
        <w:t xml:space="preserve">The feedback suggests that the community feel an overhaul of the area is needed, with particular interest in upgrading court surfaces, revamping change rooms (especially women’s change rooms) and </w:t>
      </w:r>
      <w:r w:rsidR="00454E7A">
        <w:t>creating facilities to be proud of.</w:t>
      </w:r>
    </w:p>
    <w:p w14:paraId="2200220C" w14:textId="54702C84" w:rsidR="00EE2375" w:rsidRDefault="00EE2375" w:rsidP="00EE2375">
      <w:pPr>
        <w:pStyle w:val="Heading3"/>
      </w:pPr>
      <w:bookmarkStart w:id="16" w:name="_Toc90300632"/>
      <w:r>
        <w:t>Sub-Theme – Expanding active recreation area</w:t>
      </w:r>
      <w:bookmarkEnd w:id="16"/>
    </w:p>
    <w:p w14:paraId="5A51A0C9" w14:textId="0A501B5A" w:rsidR="00454E7A" w:rsidRDefault="00454E7A" w:rsidP="00EE2375">
      <w:pPr>
        <w:pStyle w:val="BodyText"/>
      </w:pPr>
      <w:r w:rsidRPr="00454E7A">
        <w:t xml:space="preserve">With </w:t>
      </w:r>
      <w:r w:rsidR="005544F3">
        <w:t>22</w:t>
      </w:r>
      <w:r w:rsidRPr="00154077">
        <w:t xml:space="preserve"> points of discussion, the topic of expanding the active recreation area was the second most popular sub-theme within ‘Key Theme 1’. It represents </w:t>
      </w:r>
      <w:r w:rsidR="005544F3">
        <w:t>6</w:t>
      </w:r>
      <w:r w:rsidRPr="00154077">
        <w:t>%</w:t>
      </w:r>
      <w:r>
        <w:t xml:space="preserve"> of discussion across all key themes. </w:t>
      </w:r>
    </w:p>
    <w:p w14:paraId="147903CF" w14:textId="50458352" w:rsidR="00EE2375" w:rsidRPr="00454E7A" w:rsidRDefault="00454E7A" w:rsidP="00EE2375">
      <w:pPr>
        <w:pStyle w:val="BodyText"/>
      </w:pPr>
      <w:r>
        <w:t xml:space="preserve">Feedback around this sub-theme centred </w:t>
      </w:r>
      <w:r w:rsidR="007C402D">
        <w:t>on</w:t>
      </w:r>
      <w:r>
        <w:t xml:space="preserve"> having the option to use parts of the passive recreation area for sporting activities</w:t>
      </w:r>
      <w:r w:rsidR="007C402D">
        <w:t>;</w:t>
      </w:r>
      <w:r>
        <w:t xml:space="preserve"> arguing that as the Portarlington community grows, the need for increased recreation areas will become difficult to manage </w:t>
      </w:r>
      <w:r w:rsidR="007C402D">
        <w:t xml:space="preserve">without having space to provide further facilities. However, the respondents who are in favour of protecting the passive recreation area outweigh </w:t>
      </w:r>
      <w:r w:rsidR="005544F3">
        <w:t>those in favour of an increased recreation zone</w:t>
      </w:r>
      <w:r w:rsidR="007C402D">
        <w:t>, which will be discussed in ‘Key Theme 2’.</w:t>
      </w:r>
    </w:p>
    <w:p w14:paraId="7A26ECB7" w14:textId="7D358707" w:rsidR="00EE2375" w:rsidRPr="00A2593B" w:rsidRDefault="00EE2375" w:rsidP="00EE2375">
      <w:pPr>
        <w:pStyle w:val="Heading3"/>
      </w:pPr>
      <w:bookmarkStart w:id="17" w:name="_Toc90300633"/>
      <w:r>
        <w:t xml:space="preserve">Sub-Theme – </w:t>
      </w:r>
      <w:r w:rsidR="00DF07A1">
        <w:t>Netball Courts</w:t>
      </w:r>
      <w:bookmarkEnd w:id="17"/>
    </w:p>
    <w:p w14:paraId="70D7CDD4" w14:textId="6E4E9989" w:rsidR="00EE2375" w:rsidRDefault="007C402D" w:rsidP="00770245">
      <w:pPr>
        <w:pStyle w:val="BodyText"/>
      </w:pPr>
      <w:r w:rsidRPr="00413EF3">
        <w:t>There were 1</w:t>
      </w:r>
      <w:r w:rsidR="00DF07A1">
        <w:t>6</w:t>
      </w:r>
      <w:r w:rsidRPr="00413EF3">
        <w:t xml:space="preserve"> points of </w:t>
      </w:r>
      <w:r w:rsidR="006B4047">
        <w:t xml:space="preserve">discussion around the topic of </w:t>
      </w:r>
      <w:r w:rsidR="00DF07A1">
        <w:t>the netball courts</w:t>
      </w:r>
      <w:r w:rsidR="002F2766">
        <w:t xml:space="preserve">, making up 4% of the conversation overall. The feedback indicates that respondents </w:t>
      </w:r>
      <w:r w:rsidR="00DF07A1">
        <w:t xml:space="preserve">more consideration given to improving the surface of the netball courts, as well as providing provision for more courts, and a better spectating </w:t>
      </w:r>
      <w:r w:rsidR="007A11CE">
        <w:t>area</w:t>
      </w:r>
      <w:r w:rsidR="002F2766">
        <w:t>.</w:t>
      </w:r>
    </w:p>
    <w:p w14:paraId="208109AE" w14:textId="77777777" w:rsidR="00154077" w:rsidRDefault="00A51FBC" w:rsidP="00154077">
      <w:pPr>
        <w:pStyle w:val="IntenseQuote"/>
      </w:pPr>
      <w:r w:rsidRPr="002926DF">
        <w:t>“</w:t>
      </w:r>
      <w:r w:rsidR="00154077" w:rsidRPr="00154077">
        <w:rPr>
          <w:bCs/>
        </w:rPr>
        <w:t>Sports pavilions are aged and need to be updated and extended as a matter of priority</w:t>
      </w:r>
      <w:r w:rsidR="00154077">
        <w:t>”</w:t>
      </w:r>
      <w:r w:rsidR="00154077" w:rsidRPr="00154077">
        <w:t xml:space="preserve"> </w:t>
      </w:r>
    </w:p>
    <w:p w14:paraId="6C85EF14" w14:textId="1C774696" w:rsidR="00154077" w:rsidRPr="002926DF" w:rsidRDefault="00154077" w:rsidP="00154077">
      <w:pPr>
        <w:pStyle w:val="IntenseQuote"/>
      </w:pPr>
      <w:r w:rsidRPr="002926DF">
        <w:t>“</w:t>
      </w:r>
      <w:r>
        <w:t>The whole reserve should remain a reserve for future growth for sports and activities in Portarlington and not be segregated</w:t>
      </w:r>
      <w:r w:rsidRPr="002926DF">
        <w:t>”</w:t>
      </w:r>
    </w:p>
    <w:p w14:paraId="21BAA7F7" w14:textId="32952477" w:rsidR="002B77A5" w:rsidRDefault="00A51FBC" w:rsidP="002B77A5">
      <w:pPr>
        <w:pStyle w:val="IntenseQuote"/>
      </w:pPr>
      <w:r w:rsidRPr="00154077">
        <w:t>“</w:t>
      </w:r>
      <w:r w:rsidR="00154077" w:rsidRPr="00154077">
        <w:t>The aesthetics of the general area could be improved through strategic planting paths and seating</w:t>
      </w:r>
      <w:r w:rsidRPr="00154077">
        <w:t>”</w:t>
      </w:r>
    </w:p>
    <w:p w14:paraId="60B41FC0" w14:textId="1A564C86" w:rsidR="00A2593B" w:rsidRDefault="00A2593B" w:rsidP="00DF732C">
      <w:pPr>
        <w:pStyle w:val="Heading2"/>
      </w:pPr>
      <w:bookmarkStart w:id="18" w:name="_Toc90300634"/>
      <w:r>
        <w:t>Key theme 2</w:t>
      </w:r>
      <w:r w:rsidR="00496A2C">
        <w:t xml:space="preserve"> – </w:t>
      </w:r>
      <w:r w:rsidR="009D1FFD">
        <w:t xml:space="preserve">Environmental </w:t>
      </w:r>
      <w:r w:rsidR="00413EF3">
        <w:t>p</w:t>
      </w:r>
      <w:r w:rsidR="009D1FFD">
        <w:t>rotection and cultural heritage</w:t>
      </w:r>
      <w:bookmarkEnd w:id="18"/>
    </w:p>
    <w:p w14:paraId="7932FB3D" w14:textId="0D41B3B0" w:rsidR="00A2593B" w:rsidRDefault="002B77A5" w:rsidP="00A2593B">
      <w:pPr>
        <w:pStyle w:val="BodyText"/>
      </w:pPr>
      <w:r>
        <w:t xml:space="preserve">Just as passionately as the community wish to upgrade the active recreation area, the feedback received also indicates that the community is very invested in the maintenance and protection of the environmental aspects of the reserve, in particular the passive recreation area. </w:t>
      </w:r>
    </w:p>
    <w:p w14:paraId="075B7B5C" w14:textId="54AA54B8" w:rsidR="009D1FFD" w:rsidRDefault="009D1FFD" w:rsidP="00DF732C">
      <w:pPr>
        <w:pStyle w:val="Caption"/>
      </w:pPr>
    </w:p>
    <w:p w14:paraId="2580ECA3" w14:textId="141A7154" w:rsidR="009D1FFD" w:rsidRDefault="00961C26" w:rsidP="009D1FFD">
      <w:pPr>
        <w:pStyle w:val="BodyTextAfterListTable"/>
      </w:pPr>
      <w:r w:rsidRPr="00961C26">
        <w:rPr>
          <w:noProof/>
        </w:rPr>
        <w:drawing>
          <wp:inline distT="0" distB="0" distL="0" distR="0" wp14:anchorId="557A6959" wp14:editId="76F08DCE">
            <wp:extent cx="3185795" cy="2124710"/>
            <wp:effectExtent l="0" t="0" r="0" b="889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185795" cy="2124710"/>
                    </a:xfrm>
                    <a:prstGeom prst="rect">
                      <a:avLst/>
                    </a:prstGeom>
                  </pic:spPr>
                </pic:pic>
              </a:graphicData>
            </a:graphic>
          </wp:inline>
        </w:drawing>
      </w:r>
    </w:p>
    <w:p w14:paraId="218330FF" w14:textId="5FA35E1B" w:rsidR="009D1FFD" w:rsidRPr="009D1FFD" w:rsidRDefault="00961C26" w:rsidP="009D1FFD">
      <w:pPr>
        <w:pStyle w:val="BodyText"/>
      </w:pPr>
      <w:r>
        <w:rPr>
          <w:noProof/>
        </w:rPr>
        <mc:AlternateContent>
          <mc:Choice Requires="wps">
            <w:drawing>
              <wp:anchor distT="0" distB="0" distL="114300" distR="114300" simplePos="0" relativeHeight="251743232" behindDoc="0" locked="0" layoutInCell="1" allowOverlap="1" wp14:anchorId="575481A1" wp14:editId="057CFF47">
                <wp:simplePos x="0" y="0"/>
                <wp:positionH relativeFrom="column">
                  <wp:posOffset>0</wp:posOffset>
                </wp:positionH>
                <wp:positionV relativeFrom="paragraph">
                  <wp:posOffset>0</wp:posOffset>
                </wp:positionV>
                <wp:extent cx="2985080" cy="294198"/>
                <wp:effectExtent l="0" t="0" r="6350" b="0"/>
                <wp:wrapNone/>
                <wp:docPr id="246" name="Text Box 246"/>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chemeClr val="lt1"/>
                        </a:solidFill>
                        <a:ln w="6350">
                          <a:noFill/>
                        </a:ln>
                      </wps:spPr>
                      <wps:txbx>
                        <w:txbxContent>
                          <w:p w14:paraId="1BA7BA4C" w14:textId="697C4657" w:rsidR="00B36950" w:rsidRPr="008072F6" w:rsidRDefault="00B36950" w:rsidP="00961C26">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5</w:t>
                            </w:r>
                            <w:r w:rsidRPr="008072F6">
                              <w:rPr>
                                <w:b/>
                                <w:iCs/>
                                <w:color w:val="003263" w:themeColor="text2"/>
                                <w:sz w:val="17"/>
                                <w:szCs w:val="18"/>
                              </w:rPr>
                              <w:t xml:space="preserve">: </w:t>
                            </w:r>
                            <w:r>
                              <w:rPr>
                                <w:b/>
                                <w:iCs/>
                                <w:color w:val="003263" w:themeColor="text2"/>
                                <w:sz w:val="17"/>
                                <w:szCs w:val="18"/>
                              </w:rPr>
                              <w:t>Passive Recreation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5481A1" id="Text Box 246" o:spid="_x0000_s1125" type="#_x0000_t202" style="position:absolute;margin-left:0;margin-top:0;width:235.05pt;height:23.1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" fillcolor="white [3201]" stroked="f" strokeweight=".5pt">
                <v:textbox>
                  <w:txbxContent>
                    <w:p w14:paraId="1BA7BA4C" w14:textId="697C4657" w:rsidR="00B36950" w:rsidRPr="008072F6" w:rsidRDefault="00B36950" w:rsidP="00961C26">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5</w:t>
                      </w:r>
                      <w:r w:rsidRPr="008072F6">
                        <w:rPr>
                          <w:b/>
                          <w:iCs/>
                          <w:color w:val="003263" w:themeColor="text2"/>
                          <w:sz w:val="17"/>
                          <w:szCs w:val="18"/>
                        </w:rPr>
                        <w:t xml:space="preserve">: </w:t>
                      </w:r>
                      <w:r>
                        <w:rPr>
                          <w:b/>
                          <w:iCs/>
                          <w:color w:val="003263" w:themeColor="text2"/>
                          <w:sz w:val="17"/>
                          <w:szCs w:val="18"/>
                        </w:rPr>
                        <w:t>Passive Recreation Area</w:t>
                      </w:r>
                    </w:p>
                  </w:txbxContent>
                </v:textbox>
              </v:shape>
            </w:pict>
          </mc:Fallback>
        </mc:AlternateContent>
      </w:r>
    </w:p>
    <w:p w14:paraId="5C5C4C90" w14:textId="77777777" w:rsidR="00411939" w:rsidRDefault="00411939" w:rsidP="00EB5907">
      <w:pPr>
        <w:pStyle w:val="BodyText"/>
      </w:pPr>
    </w:p>
    <w:p w14:paraId="5902BFD4" w14:textId="16372392" w:rsidR="00EB5907" w:rsidRDefault="002B77A5" w:rsidP="00EB5907">
      <w:pPr>
        <w:pStyle w:val="BodyText"/>
      </w:pPr>
      <w:r w:rsidRPr="00EB5907">
        <w:t>Forty-</w:t>
      </w:r>
      <w:r w:rsidR="00DF07A1">
        <w:t>nine</w:t>
      </w:r>
      <w:r w:rsidRPr="00EB5907">
        <w:t xml:space="preserve"> respondents </w:t>
      </w:r>
      <w:r w:rsidR="00EB5907" w:rsidRPr="00EB5907">
        <w:t>(2</w:t>
      </w:r>
      <w:r w:rsidR="00DF07A1">
        <w:t>3</w:t>
      </w:r>
      <w:r w:rsidR="00EB5907" w:rsidRPr="00EB5907">
        <w:t xml:space="preserve">% of all respondents) </w:t>
      </w:r>
      <w:r w:rsidRPr="00EB5907">
        <w:t xml:space="preserve">were mostly concerned with </w:t>
      </w:r>
      <w:r w:rsidR="00EB5907" w:rsidRPr="00EB5907">
        <w:t>environmental protection and cultural heritage in their responses. There were 10</w:t>
      </w:r>
      <w:r w:rsidR="00DF07A1">
        <w:t>9</w:t>
      </w:r>
      <w:r w:rsidR="00EB5907" w:rsidRPr="00EB5907">
        <w:t xml:space="preserve"> points of discussion within this key theme, which represented </w:t>
      </w:r>
      <w:r w:rsidR="00DF07A1">
        <w:t>28</w:t>
      </w:r>
      <w:r w:rsidR="00EB5907" w:rsidRPr="00EB5907">
        <w:t>% of discussion overall.</w:t>
      </w:r>
    </w:p>
    <w:p w14:paraId="7846D3C1" w14:textId="77777777" w:rsidR="00DF07A1" w:rsidRPr="0044167B" w:rsidRDefault="00DF07A1" w:rsidP="00DF07A1">
      <w:pPr>
        <w:pStyle w:val="Heading3"/>
      </w:pPr>
      <w:bookmarkStart w:id="19" w:name="_Toc90300635"/>
      <w:r>
        <w:t xml:space="preserve">Sub-Theme – </w:t>
      </w:r>
      <w:r w:rsidRPr="00EB5907">
        <w:t>Protecting the passive recreation area</w:t>
      </w:r>
      <w:bookmarkEnd w:id="19"/>
    </w:p>
    <w:p w14:paraId="50367F16" w14:textId="75BFED1E" w:rsidR="00DF07A1" w:rsidRDefault="00DF07A1" w:rsidP="00DF07A1">
      <w:pPr>
        <w:pStyle w:val="BodyText"/>
      </w:pPr>
      <w:r>
        <w:t>There were 3</w:t>
      </w:r>
      <w:r w:rsidR="00411939">
        <w:t>7</w:t>
      </w:r>
      <w:r>
        <w:t xml:space="preserve"> points of discussion</w:t>
      </w:r>
      <w:r w:rsidR="00411939">
        <w:t xml:space="preserve"> on the topic of protecting the passive recreation area</w:t>
      </w:r>
      <w:r>
        <w:t>, representing 1</w:t>
      </w:r>
      <w:r w:rsidR="00411939">
        <w:t>0</w:t>
      </w:r>
      <w:r>
        <w:t>% of the discussion overall. This made it the sub-theme with the most interest overall.</w:t>
      </w:r>
    </w:p>
    <w:p w14:paraId="55B64D7A" w14:textId="77777777" w:rsidR="00DF07A1" w:rsidRPr="00861350" w:rsidRDefault="00DF07A1" w:rsidP="00DF07A1">
      <w:pPr>
        <w:pStyle w:val="BodyText"/>
        <w:rPr>
          <w:rFonts w:ascii="Arial" w:hAnsi="Arial" w:cs="Arial"/>
        </w:rPr>
      </w:pPr>
      <w:r>
        <w:t>It was extremely clear in the feedback that many respondents enjoy using the passive recreation area as a way of connecting with nature and are very keen to keep this part of the reserve protected from further development. This is also reflected in the survey (Q11) where the top reason for visiting reserve by respondents was ‘Nature Appreciation’.</w:t>
      </w:r>
    </w:p>
    <w:p w14:paraId="586BC0FF" w14:textId="4DA3CEBA" w:rsidR="00770245" w:rsidRPr="00A2593B" w:rsidRDefault="00D11951" w:rsidP="001F10A1">
      <w:pPr>
        <w:pStyle w:val="Heading3"/>
      </w:pPr>
      <w:bookmarkStart w:id="20" w:name="_Toc90300636"/>
      <w:r w:rsidRPr="00EB5907">
        <w:t>Sub-Theme</w:t>
      </w:r>
      <w:r w:rsidR="00EE2375" w:rsidRPr="00EB5907">
        <w:t xml:space="preserve"> –</w:t>
      </w:r>
      <w:r w:rsidR="00EB5907">
        <w:t xml:space="preserve"> Native flora and fauna</w:t>
      </w:r>
      <w:bookmarkEnd w:id="20"/>
    </w:p>
    <w:p w14:paraId="3B4425F6" w14:textId="66B35EAB" w:rsidR="00A2593B" w:rsidRDefault="00DF07A1" w:rsidP="00B42C30">
      <w:pPr>
        <w:pStyle w:val="BodyText"/>
      </w:pPr>
      <w:r>
        <w:t xml:space="preserve">Very close behind the topic of protecting the passive recreation area was the sub-theme of native flora and fauna. </w:t>
      </w:r>
      <w:r w:rsidR="00EB5907">
        <w:t>The</w:t>
      </w:r>
      <w:r w:rsidR="00ED48AC">
        <w:t>re were 3</w:t>
      </w:r>
      <w:r w:rsidR="00411939">
        <w:t>5</w:t>
      </w:r>
      <w:r w:rsidR="00ED48AC">
        <w:t xml:space="preserve"> discussion points </w:t>
      </w:r>
      <w:r w:rsidR="00411939">
        <w:t>in this sub-theme</w:t>
      </w:r>
      <w:r w:rsidR="00ED48AC">
        <w:t xml:space="preserve">, which represented </w:t>
      </w:r>
      <w:r w:rsidR="00411939">
        <w:t>9</w:t>
      </w:r>
      <w:r w:rsidR="00ED48AC">
        <w:t xml:space="preserve">% of all discussion. </w:t>
      </w:r>
    </w:p>
    <w:p w14:paraId="3295C73F" w14:textId="5334FE2E" w:rsidR="00ED48AC" w:rsidRDefault="008F0C8B" w:rsidP="00B42C30">
      <w:pPr>
        <w:pStyle w:val="BodyText"/>
      </w:pPr>
      <w:r>
        <w:t>In general respondents were in favour of protecting the native flora and fauna of the area, with resounding support to establish more plantings of flora endemic to the Portarlington region and develop strategies to keep weeds out. There was also particular concern around protecting native fauna such as the growling grass frog.</w:t>
      </w:r>
    </w:p>
    <w:p w14:paraId="1CC584EA" w14:textId="2CA8208C" w:rsidR="00282E68" w:rsidRPr="00861350" w:rsidRDefault="00D11951" w:rsidP="003402FB">
      <w:pPr>
        <w:pStyle w:val="Heading3"/>
      </w:pPr>
      <w:bookmarkStart w:id="21" w:name="_Toc90300637"/>
      <w:r>
        <w:t>Sub-Theme</w:t>
      </w:r>
      <w:r w:rsidR="00EE2375">
        <w:t xml:space="preserve"> – Walking trails</w:t>
      </w:r>
      <w:bookmarkEnd w:id="21"/>
    </w:p>
    <w:p w14:paraId="490E4798" w14:textId="0A544ACA" w:rsidR="00282E68" w:rsidRDefault="008C7948" w:rsidP="00282E68">
      <w:pPr>
        <w:pStyle w:val="BodyText"/>
      </w:pPr>
      <w:r w:rsidRPr="008C7948">
        <w:t xml:space="preserve">The </w:t>
      </w:r>
      <w:r>
        <w:t>third most discussed topic within ‘Key-Theme 2’ was the need to maintain and upgrade the walking trails throughout the passive recreation area. Not only to provide better access for the community, but also to make the area safer. While some respondents wanted to leave the walking trails as they are, most were in favour of improving the path</w:t>
      </w:r>
      <w:r w:rsidR="001E0C0C">
        <w:t xml:space="preserve"> network</w:t>
      </w:r>
      <w:r>
        <w:t>.</w:t>
      </w:r>
    </w:p>
    <w:p w14:paraId="40C6D250" w14:textId="60BEE3D4" w:rsidR="00D11951" w:rsidRPr="00282E68" w:rsidRDefault="008C7948" w:rsidP="00282E68">
      <w:pPr>
        <w:pStyle w:val="BodyText"/>
      </w:pPr>
      <w:r>
        <w:t>There were 1</w:t>
      </w:r>
      <w:r w:rsidR="00411939">
        <w:t>6</w:t>
      </w:r>
      <w:r>
        <w:t xml:space="preserve"> points of discussion on this sub-theme, making up </w:t>
      </w:r>
      <w:r w:rsidR="00411939">
        <w:t>4</w:t>
      </w:r>
      <w:r>
        <w:t>% of discussion across all key-themes.</w:t>
      </w:r>
    </w:p>
    <w:p w14:paraId="753AE151" w14:textId="6A0CEBFC" w:rsidR="00A51FBC" w:rsidRPr="002926DF" w:rsidRDefault="00A51FBC" w:rsidP="003402FB">
      <w:pPr>
        <w:pStyle w:val="IntenseQuote"/>
      </w:pPr>
      <w:r w:rsidRPr="00A51FBC">
        <w:t>“</w:t>
      </w:r>
      <w:r w:rsidR="00CB68F3">
        <w:t>Improving this area through bush regeneration (</w:t>
      </w:r>
      <w:r w:rsidR="00A7439A">
        <w:t>e.g.,</w:t>
      </w:r>
      <w:r w:rsidR="00CB68F3">
        <w:t xml:space="preserve"> weed removal), installation of dog litter bins and proper wetland management would help improve the biodiversity of the whole reserve”</w:t>
      </w:r>
    </w:p>
    <w:p w14:paraId="6EE2D144" w14:textId="2B6E06E3" w:rsidR="00A51FBC" w:rsidRPr="002926DF" w:rsidRDefault="00A51FBC" w:rsidP="003402FB">
      <w:pPr>
        <w:pStyle w:val="IntenseQuote"/>
      </w:pPr>
      <w:r w:rsidRPr="002926DF">
        <w:t>“</w:t>
      </w:r>
      <w:r w:rsidR="00DD1A0C">
        <w:t>The environmental and cultural significance of the passive recreation area are really important to me and it’s good to see that reflected in the plan</w:t>
      </w:r>
      <w:r w:rsidRPr="002926DF">
        <w:t>”</w:t>
      </w:r>
    </w:p>
    <w:p w14:paraId="6F9ECB09" w14:textId="56B94346" w:rsidR="00282E68" w:rsidRPr="002926DF" w:rsidRDefault="00A51FBC" w:rsidP="003402FB">
      <w:pPr>
        <w:pStyle w:val="IntenseQuote"/>
        <w:rPr>
          <w:sz w:val="20"/>
          <w:szCs w:val="20"/>
        </w:rPr>
      </w:pPr>
      <w:r w:rsidRPr="002926DF">
        <w:t>“</w:t>
      </w:r>
      <w:r w:rsidR="008C7948">
        <w:t>Would love to see more walking trails</w:t>
      </w:r>
      <w:r w:rsidR="00817650">
        <w:t xml:space="preserve"> with info along the way on history and fauna</w:t>
      </w:r>
      <w:r w:rsidRPr="002926DF">
        <w:t>”</w:t>
      </w:r>
      <w:r w:rsidR="00282E68" w:rsidRPr="002926DF">
        <w:rPr>
          <w:sz w:val="20"/>
          <w:szCs w:val="20"/>
        </w:rPr>
        <w:t xml:space="preserve">  </w:t>
      </w:r>
    </w:p>
    <w:p w14:paraId="26B71E7D" w14:textId="28CBCD4B" w:rsidR="00282E68" w:rsidRDefault="00282E68" w:rsidP="003402FB">
      <w:pPr>
        <w:pStyle w:val="Heading2"/>
      </w:pPr>
      <w:bookmarkStart w:id="22" w:name="_Toc90300638"/>
      <w:r>
        <w:t xml:space="preserve">Key theme </w:t>
      </w:r>
      <w:r w:rsidR="002C09BF">
        <w:t>3</w:t>
      </w:r>
      <w:r w:rsidR="00496A2C">
        <w:t xml:space="preserve"> – </w:t>
      </w:r>
      <w:r w:rsidR="00D11951">
        <w:t>Spaces for the community to gather</w:t>
      </w:r>
      <w:bookmarkEnd w:id="22"/>
    </w:p>
    <w:p w14:paraId="2E8EA195" w14:textId="48F347E6" w:rsidR="00CF27FB" w:rsidRDefault="00411939" w:rsidP="00B42C30">
      <w:pPr>
        <w:pStyle w:val="BodyText"/>
        <w:rPr>
          <w:rFonts w:ascii="Arial" w:hAnsi="Arial" w:cs="Arial"/>
        </w:rPr>
      </w:pPr>
      <w:r>
        <w:rPr>
          <w:rFonts w:ascii="Arial" w:hAnsi="Arial" w:cs="Arial"/>
        </w:rPr>
        <w:t>Tw</w:t>
      </w:r>
      <w:r w:rsidR="00B42CBD">
        <w:rPr>
          <w:rFonts w:ascii="Arial" w:hAnsi="Arial" w:cs="Arial"/>
        </w:rPr>
        <w:t>en</w:t>
      </w:r>
      <w:r>
        <w:rPr>
          <w:rFonts w:ascii="Arial" w:hAnsi="Arial" w:cs="Arial"/>
        </w:rPr>
        <w:t>ty-two</w:t>
      </w:r>
      <w:r w:rsidR="001E0C0C">
        <w:rPr>
          <w:rFonts w:ascii="Arial" w:hAnsi="Arial" w:cs="Arial"/>
        </w:rPr>
        <w:t xml:space="preserve"> respondents provided feedback that centred around community spaces, which represented </w:t>
      </w:r>
      <w:r w:rsidR="001E0C0C" w:rsidRPr="00F71C5D">
        <w:rPr>
          <w:rFonts w:ascii="Arial" w:hAnsi="Arial" w:cs="Arial"/>
        </w:rPr>
        <w:t>1</w:t>
      </w:r>
      <w:r w:rsidR="00F71C5D" w:rsidRPr="00F71C5D">
        <w:rPr>
          <w:rFonts w:ascii="Arial" w:hAnsi="Arial" w:cs="Arial"/>
        </w:rPr>
        <w:t>0</w:t>
      </w:r>
      <w:r w:rsidR="001E0C0C" w:rsidRPr="00F71C5D">
        <w:rPr>
          <w:rFonts w:ascii="Arial" w:hAnsi="Arial" w:cs="Arial"/>
        </w:rPr>
        <w:t>%</w:t>
      </w:r>
      <w:r w:rsidR="001E0C0C">
        <w:rPr>
          <w:rFonts w:ascii="Arial" w:hAnsi="Arial" w:cs="Arial"/>
        </w:rPr>
        <w:t xml:space="preserve"> of all respondents. Overall, there were 5</w:t>
      </w:r>
      <w:r>
        <w:rPr>
          <w:rFonts w:ascii="Arial" w:hAnsi="Arial" w:cs="Arial"/>
        </w:rPr>
        <w:t>7</w:t>
      </w:r>
      <w:r w:rsidR="001E0C0C">
        <w:rPr>
          <w:rFonts w:ascii="Arial" w:hAnsi="Arial" w:cs="Arial"/>
        </w:rPr>
        <w:t xml:space="preserve"> points of discussion in this key-theme, making up 1</w:t>
      </w:r>
      <w:r>
        <w:rPr>
          <w:rFonts w:ascii="Arial" w:hAnsi="Arial" w:cs="Arial"/>
        </w:rPr>
        <w:t>5</w:t>
      </w:r>
      <w:r w:rsidR="001E0C0C">
        <w:rPr>
          <w:rFonts w:ascii="Arial" w:hAnsi="Arial" w:cs="Arial"/>
        </w:rPr>
        <w:t>% of the discussion across all feedback.</w:t>
      </w:r>
    </w:p>
    <w:p w14:paraId="516B5CD6" w14:textId="0B19178B" w:rsidR="001E0C0C" w:rsidRPr="001E0C0C" w:rsidRDefault="001E0C0C" w:rsidP="00B42C30">
      <w:pPr>
        <w:pStyle w:val="BodyText"/>
      </w:pPr>
      <w:r>
        <w:rPr>
          <w:rFonts w:ascii="Arial" w:hAnsi="Arial" w:cs="Arial"/>
        </w:rPr>
        <w:t>Even in responses that were more focussed on other key-themes, there was still huge support for fostering a sense of community through development of community focussed zones and initiatives.</w:t>
      </w:r>
    </w:p>
    <w:p w14:paraId="1E677A15" w14:textId="4679AA5F" w:rsidR="00027704" w:rsidRPr="00027704" w:rsidRDefault="00027704" w:rsidP="00027704">
      <w:pPr>
        <w:pStyle w:val="Heading3"/>
      </w:pPr>
      <w:bookmarkStart w:id="23" w:name="_Toc90300639"/>
      <w:r>
        <w:t>Sub-Theme – Community Garden</w:t>
      </w:r>
      <w:bookmarkEnd w:id="23"/>
    </w:p>
    <w:p w14:paraId="1F6A2BD9" w14:textId="4720EDB6" w:rsidR="00411939" w:rsidRDefault="001E0C0C" w:rsidP="00B42C30">
      <w:pPr>
        <w:pStyle w:val="BodyText"/>
      </w:pPr>
      <w:r>
        <w:t xml:space="preserve">The most discussed topic </w:t>
      </w:r>
      <w:r w:rsidR="00975866">
        <w:t>within ‘Key-Theme 3’ was the introduction in the draft master plan of a community garden. With 3</w:t>
      </w:r>
      <w:r w:rsidR="00411939">
        <w:t>2</w:t>
      </w:r>
      <w:r w:rsidR="00975866">
        <w:t xml:space="preserve"> discussion points it was also </w:t>
      </w:r>
      <w:r w:rsidR="00411939">
        <w:t>joint</w:t>
      </w:r>
      <w:r w:rsidR="00975866">
        <w:t xml:space="preserve"> third most discussed sub-theme across all feedback, representing </w:t>
      </w:r>
      <w:r w:rsidR="00411939">
        <w:t>8</w:t>
      </w:r>
      <w:r w:rsidR="00975866">
        <w:t xml:space="preserve">% of the discussion overall. </w:t>
      </w:r>
    </w:p>
    <w:p w14:paraId="6B08155C" w14:textId="2D208834" w:rsidR="00975866" w:rsidRDefault="00417831" w:rsidP="00B42C30">
      <w:pPr>
        <w:pStyle w:val="BodyText"/>
      </w:pPr>
      <w:r w:rsidRPr="00CB1223">
        <w:rPr>
          <w:noProof/>
        </w:rPr>
        <w:lastRenderedPageBreak/>
        <w:drawing>
          <wp:anchor distT="0" distB="0" distL="114300" distR="114300" simplePos="0" relativeHeight="251744256" behindDoc="0" locked="0" layoutInCell="1" allowOverlap="1" wp14:anchorId="3C77B5D4" wp14:editId="555AAD15">
            <wp:simplePos x="0" y="0"/>
            <wp:positionH relativeFrom="column">
              <wp:posOffset>-76172</wp:posOffset>
            </wp:positionH>
            <wp:positionV relativeFrom="paragraph">
              <wp:posOffset>911004</wp:posOffset>
            </wp:positionV>
            <wp:extent cx="3185795" cy="2132965"/>
            <wp:effectExtent l="0" t="0" r="0" b="63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85795" cy="2132965"/>
                    </a:xfrm>
                    <a:prstGeom prst="rect">
                      <a:avLst/>
                    </a:prstGeom>
                  </pic:spPr>
                </pic:pic>
              </a:graphicData>
            </a:graphic>
            <wp14:sizeRelH relativeFrom="page">
              <wp14:pctWidth>0</wp14:pctWidth>
            </wp14:sizeRelH>
            <wp14:sizeRelV relativeFrom="page">
              <wp14:pctHeight>0</wp14:pctHeight>
            </wp14:sizeRelV>
          </wp:anchor>
        </w:drawing>
      </w:r>
      <w:r w:rsidR="00975866">
        <w:t xml:space="preserve">While there is some contention around where the community garden should go (detailed later in the report under ‘Other Feedback’), there is overwhelming support in the feedback to </w:t>
      </w:r>
      <w:r w:rsidR="007639AA">
        <w:t>allocate space for</w:t>
      </w:r>
      <w:r w:rsidR="00975866">
        <w:t xml:space="preserve"> this community resource.</w:t>
      </w:r>
    </w:p>
    <w:p w14:paraId="3E39F217" w14:textId="47ABC4B2" w:rsidR="00975866" w:rsidRDefault="00CB1223" w:rsidP="00B42C30">
      <w:pPr>
        <w:pStyle w:val="BodyText"/>
      </w:pPr>
      <w:r>
        <w:rPr>
          <w:noProof/>
        </w:rPr>
        <mc:AlternateContent>
          <mc:Choice Requires="wps">
            <w:drawing>
              <wp:anchor distT="0" distB="0" distL="114300" distR="114300" simplePos="0" relativeHeight="251746304" behindDoc="0" locked="0" layoutInCell="1" allowOverlap="1" wp14:anchorId="7840D431" wp14:editId="435E69AB">
                <wp:simplePos x="0" y="0"/>
                <wp:positionH relativeFrom="column">
                  <wp:posOffset>-143124</wp:posOffset>
                </wp:positionH>
                <wp:positionV relativeFrom="paragraph">
                  <wp:posOffset>2254001</wp:posOffset>
                </wp:positionV>
                <wp:extent cx="2985080" cy="294198"/>
                <wp:effectExtent l="0" t="0" r="6350" b="0"/>
                <wp:wrapNone/>
                <wp:docPr id="250" name="Text Box 250"/>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chemeClr val="lt1"/>
                        </a:solidFill>
                        <a:ln w="6350">
                          <a:noFill/>
                        </a:ln>
                      </wps:spPr>
                      <wps:txbx>
                        <w:txbxContent>
                          <w:p w14:paraId="7D581B26" w14:textId="45A8D8C4" w:rsidR="00B36950" w:rsidRPr="008072F6" w:rsidRDefault="00B36950" w:rsidP="00CB12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6</w:t>
                            </w:r>
                            <w:r w:rsidRPr="008072F6">
                              <w:rPr>
                                <w:b/>
                                <w:iCs/>
                                <w:color w:val="003263" w:themeColor="text2"/>
                                <w:sz w:val="17"/>
                                <w:szCs w:val="18"/>
                              </w:rPr>
                              <w:t xml:space="preserve">: </w:t>
                            </w:r>
                            <w:r>
                              <w:rPr>
                                <w:b/>
                                <w:iCs/>
                                <w:color w:val="003263" w:themeColor="text2"/>
                                <w:sz w:val="17"/>
                                <w:szCs w:val="18"/>
                              </w:rPr>
                              <w:t>Active Recreation &amp; Event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40D431" id="Text Box 250" o:spid="_x0000_s1126" type="#_x0000_t202" style="position:absolute;margin-left:-11.25pt;margin-top:177.5pt;width:235.05pt;height:23.1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" fillcolor="white [3201]" stroked="f" strokeweight=".5pt">
                <v:textbox>
                  <w:txbxContent>
                    <w:p w14:paraId="7D581B26" w14:textId="45A8D8C4" w:rsidR="00B36950" w:rsidRPr="008072F6" w:rsidRDefault="00B36950" w:rsidP="00CB12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6</w:t>
                      </w:r>
                      <w:r w:rsidRPr="008072F6">
                        <w:rPr>
                          <w:b/>
                          <w:iCs/>
                          <w:color w:val="003263" w:themeColor="text2"/>
                          <w:sz w:val="17"/>
                          <w:szCs w:val="18"/>
                        </w:rPr>
                        <w:t xml:space="preserve">: </w:t>
                      </w:r>
                      <w:r>
                        <w:rPr>
                          <w:b/>
                          <w:iCs/>
                          <w:color w:val="003263" w:themeColor="text2"/>
                          <w:sz w:val="17"/>
                          <w:szCs w:val="18"/>
                        </w:rPr>
                        <w:t>Active Recreation &amp; Event Areas</w:t>
                      </w:r>
                    </w:p>
                  </w:txbxContent>
                </v:textbox>
              </v:shape>
            </w:pict>
          </mc:Fallback>
        </mc:AlternateContent>
      </w:r>
    </w:p>
    <w:p w14:paraId="4EF5CA8D" w14:textId="553C1756" w:rsidR="00A51FBC" w:rsidRPr="002926DF" w:rsidRDefault="00CB1223" w:rsidP="003402FB">
      <w:pPr>
        <w:pStyle w:val="IntenseQuote"/>
        <w:rPr>
          <w:sz w:val="20"/>
          <w:szCs w:val="20"/>
        </w:rPr>
      </w:pPr>
      <w:r w:rsidRPr="002926DF">
        <w:t xml:space="preserve"> </w:t>
      </w:r>
      <w:r w:rsidR="00A51FBC" w:rsidRPr="002926DF">
        <w:t>“</w:t>
      </w:r>
      <w:r w:rsidR="00975866">
        <w:t>A community garden will enhance the Portarlington recreation reserve by bringing vibrancy and a sense of place</w:t>
      </w:r>
      <w:r w:rsidR="00A51FBC" w:rsidRPr="002926DF">
        <w:t>”</w:t>
      </w:r>
    </w:p>
    <w:p w14:paraId="214542E5" w14:textId="407555AD" w:rsidR="00411939" w:rsidRDefault="00411939" w:rsidP="00411939">
      <w:pPr>
        <w:pStyle w:val="Heading2"/>
      </w:pPr>
      <w:bookmarkStart w:id="24" w:name="_Toc90300640"/>
      <w:r>
        <w:t xml:space="preserve">Key theme 4 – </w:t>
      </w:r>
      <w:bookmarkStart w:id="25" w:name="_Toc82084993"/>
      <w:bookmarkStart w:id="26" w:name="_Toc82085246"/>
      <w:r>
        <w:t>Safety</w:t>
      </w:r>
      <w:bookmarkEnd w:id="24"/>
    </w:p>
    <w:bookmarkEnd w:id="25"/>
    <w:bookmarkEnd w:id="26"/>
    <w:p w14:paraId="79240CFA" w14:textId="596D6BD9" w:rsidR="00411939" w:rsidRDefault="00411939" w:rsidP="00411939">
      <w:pPr>
        <w:pStyle w:val="BodyText"/>
      </w:pPr>
      <w:r>
        <w:t xml:space="preserve">Eighteen respondents made the theme of Safety central to their feedback, which represented 8% of respondents overall. There were 54 points of discussion under this key-theme, contributing to 14% of the discussion across all feedback received. </w:t>
      </w:r>
    </w:p>
    <w:p w14:paraId="2B4D121E" w14:textId="30FF87AF" w:rsidR="00417831" w:rsidRDefault="00411939" w:rsidP="00411939">
      <w:pPr>
        <w:pStyle w:val="BodyText"/>
      </w:pPr>
      <w:r>
        <w:t xml:space="preserve">There was a definite emphasis on safety, even in submissions that were primarily focussed on other key themes. Areas of concern included carparking areas, </w:t>
      </w:r>
      <w:r w:rsidR="00A7439A">
        <w:t>accessibility,</w:t>
      </w:r>
      <w:r>
        <w:t xml:space="preserve"> and the general condition of some of the facilities. </w:t>
      </w:r>
    </w:p>
    <w:p w14:paraId="2539C154" w14:textId="20F327DD" w:rsidR="00411939" w:rsidRDefault="00417831" w:rsidP="00411939">
      <w:pPr>
        <w:pStyle w:val="BodyText"/>
      </w:pPr>
      <w:r w:rsidRPr="00F04406">
        <w:rPr>
          <w:noProof/>
        </w:rPr>
        <w:drawing>
          <wp:inline distT="0" distB="0" distL="0" distR="0" wp14:anchorId="7FD420E6" wp14:editId="49869561">
            <wp:extent cx="3185795" cy="1934210"/>
            <wp:effectExtent l="0" t="0" r="1905" b="0"/>
            <wp:docPr id="253" name="Picture 2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Picture 253" descr="A picture containing text&#10;&#10;Description automatically generated"/>
                    <pic:cNvPicPr/>
                  </pic:nvPicPr>
                  <pic:blipFill>
                    <a:blip r:embed="rId57"/>
                    <a:stretch>
                      <a:fillRect/>
                    </a:stretch>
                  </pic:blipFill>
                  <pic:spPr>
                    <a:xfrm>
                      <a:off x="0" y="0"/>
                      <a:ext cx="3185795" cy="1934210"/>
                    </a:xfrm>
                    <a:prstGeom prst="rect">
                      <a:avLst/>
                    </a:prstGeom>
                  </pic:spPr>
                </pic:pic>
              </a:graphicData>
            </a:graphic>
          </wp:inline>
        </w:drawing>
      </w:r>
    </w:p>
    <w:p w14:paraId="33BA839D" w14:textId="77777777" w:rsidR="00411939" w:rsidRDefault="00411939" w:rsidP="00411939">
      <w:pPr>
        <w:pStyle w:val="BodyText"/>
      </w:pPr>
      <w:r>
        <w:rPr>
          <w:noProof/>
        </w:rPr>
        <mc:AlternateContent>
          <mc:Choice Requires="wps">
            <w:drawing>
              <wp:anchor distT="0" distB="0" distL="114300" distR="114300" simplePos="0" relativeHeight="251754496" behindDoc="0" locked="0" layoutInCell="1" allowOverlap="1" wp14:anchorId="787BA551" wp14:editId="3A821262">
                <wp:simplePos x="0" y="0"/>
                <wp:positionH relativeFrom="column">
                  <wp:align>left</wp:align>
                </wp:positionH>
                <wp:positionV relativeFrom="paragraph">
                  <wp:posOffset>57343</wp:posOffset>
                </wp:positionV>
                <wp:extent cx="2985080" cy="294198"/>
                <wp:effectExtent l="0" t="0" r="6350" b="0"/>
                <wp:wrapNone/>
                <wp:docPr id="254" name="Text Box 254"/>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rgbClr val="FFFFFF"/>
                        </a:solidFill>
                        <a:ln w="6350">
                          <a:noFill/>
                        </a:ln>
                      </wps:spPr>
                      <wps:txbx>
                        <w:txbxContent>
                          <w:p w14:paraId="67401A7E" w14:textId="562D2398" w:rsidR="00B36950" w:rsidRPr="008072F6" w:rsidRDefault="00B36950" w:rsidP="00411939">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7</w:t>
                            </w:r>
                            <w:r w:rsidRPr="008072F6">
                              <w:rPr>
                                <w:b/>
                                <w:iCs/>
                                <w:color w:val="003263" w:themeColor="text2"/>
                                <w:sz w:val="17"/>
                                <w:szCs w:val="18"/>
                              </w:rPr>
                              <w:t xml:space="preserve">: </w:t>
                            </w:r>
                            <w:r>
                              <w:rPr>
                                <w:b/>
                                <w:iCs/>
                                <w:color w:val="003263" w:themeColor="text2"/>
                                <w:sz w:val="17"/>
                                <w:szCs w:val="18"/>
                              </w:rPr>
                              <w:t>Playground, cricket nets &amp; Car parking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7BA551" id="Text Box 254" o:spid="_x0000_s1127" type="#_x0000_t202" style="position:absolute;margin-left:0;margin-top:4.5pt;width:235.05pt;height:23.15pt;z-index:251754496;visibility:visible;mso-wrap-style:square;mso-width-percent:0;mso-wrap-distance-left:9pt;mso-wrap-distance-top:0;mso-wrap-distance-right:9pt;mso-wrap-distance-bottom:0;mso-position-horizontal:left;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" stroked="f" strokeweight=".5pt">
                <v:textbox>
                  <w:txbxContent>
                    <w:p w14:paraId="67401A7E" w14:textId="562D2398" w:rsidR="00B36950" w:rsidRPr="008072F6" w:rsidRDefault="00B36950" w:rsidP="00411939">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7</w:t>
                      </w:r>
                      <w:r w:rsidRPr="008072F6">
                        <w:rPr>
                          <w:b/>
                          <w:iCs/>
                          <w:color w:val="003263" w:themeColor="text2"/>
                          <w:sz w:val="17"/>
                          <w:szCs w:val="18"/>
                        </w:rPr>
                        <w:t xml:space="preserve">: </w:t>
                      </w:r>
                      <w:r>
                        <w:rPr>
                          <w:b/>
                          <w:iCs/>
                          <w:color w:val="003263" w:themeColor="text2"/>
                          <w:sz w:val="17"/>
                          <w:szCs w:val="18"/>
                        </w:rPr>
                        <w:t>Playground, cricket nets &amp; Car parking Area</w:t>
                      </w:r>
                    </w:p>
                  </w:txbxContent>
                </v:textbox>
              </v:shape>
            </w:pict>
          </mc:Fallback>
        </mc:AlternateContent>
      </w:r>
    </w:p>
    <w:p w14:paraId="6BCCF289" w14:textId="77777777" w:rsidR="00411939" w:rsidRPr="00D11951" w:rsidRDefault="00411939" w:rsidP="00411939">
      <w:pPr>
        <w:pStyle w:val="BodyText"/>
      </w:pPr>
    </w:p>
    <w:p w14:paraId="6DB3F52B" w14:textId="77777777" w:rsidR="00411939" w:rsidRPr="00027704" w:rsidRDefault="00411939" w:rsidP="00411939">
      <w:pPr>
        <w:pStyle w:val="Heading3"/>
      </w:pPr>
      <w:bookmarkStart w:id="27" w:name="_Toc90300641"/>
      <w:r>
        <w:t>Sub-Theme – Oval buffer zone</w:t>
      </w:r>
      <w:bookmarkEnd w:id="27"/>
    </w:p>
    <w:p w14:paraId="2BD16C28" w14:textId="4AA866B5" w:rsidR="00411939" w:rsidRDefault="00411939" w:rsidP="00411939">
      <w:pPr>
        <w:pStyle w:val="BodyText"/>
      </w:pPr>
      <w:r>
        <w:t xml:space="preserve">Within ‘Key-Theme 4’ there were 17 discussion points around the topic of a buffer zone around the second oval, which represented 4% of discussion overall. </w:t>
      </w:r>
    </w:p>
    <w:p w14:paraId="1C2F05FD" w14:textId="77777777" w:rsidR="00411939" w:rsidRDefault="00411939" w:rsidP="00411939">
      <w:pPr>
        <w:pStyle w:val="BodyText"/>
      </w:pPr>
      <w:r>
        <w:t>Feedback on this topic centred around the need for separation between the oval and the nearby vegetation to mitigate trip hazards and to prevent players encountering snakes when retrieving balls from the reserve.</w:t>
      </w:r>
    </w:p>
    <w:p w14:paraId="53056B03" w14:textId="77777777" w:rsidR="00411939" w:rsidRPr="00027704" w:rsidRDefault="00411939" w:rsidP="00411939">
      <w:pPr>
        <w:pStyle w:val="Heading3"/>
      </w:pPr>
      <w:bookmarkStart w:id="28" w:name="_Toc90300642"/>
      <w:r>
        <w:t>Sub-Theme – Overall safety of active recreation area</w:t>
      </w:r>
      <w:bookmarkEnd w:id="28"/>
    </w:p>
    <w:p w14:paraId="11E74376" w14:textId="33C20A3F" w:rsidR="00411939" w:rsidRDefault="00411939" w:rsidP="00411939">
      <w:pPr>
        <w:pStyle w:val="BodyText"/>
      </w:pPr>
      <w:r>
        <w:t>There were 15 discussion points that focussed on the general need to upgrade safety across all facilities in the recreation area. This represented 4% of the discussion across all feedback.</w:t>
      </w:r>
    </w:p>
    <w:p w14:paraId="7013B286" w14:textId="77777777" w:rsidR="00411939" w:rsidRDefault="00411939" w:rsidP="00411939">
      <w:pPr>
        <w:pStyle w:val="BodyText"/>
      </w:pPr>
      <w:r>
        <w:t>In particular respondents felt that many of the sporting facilities such as netball courts and cricket nets needed to be addressed in terms of hazards.</w:t>
      </w:r>
    </w:p>
    <w:p w14:paraId="3EB4A269" w14:textId="77777777" w:rsidR="00411939" w:rsidRPr="00027704" w:rsidRDefault="00411939" w:rsidP="00411939">
      <w:pPr>
        <w:pStyle w:val="Heading3"/>
      </w:pPr>
      <w:bookmarkStart w:id="29" w:name="_Toc90300643"/>
      <w:r>
        <w:t>Sub-Theme – Children’s play area</w:t>
      </w:r>
      <w:bookmarkEnd w:id="29"/>
    </w:p>
    <w:p w14:paraId="3AC6D1A2" w14:textId="259BC1BB" w:rsidR="00411939" w:rsidRDefault="00411939" w:rsidP="00411939">
      <w:pPr>
        <w:pStyle w:val="BodyText"/>
      </w:pPr>
      <w:r>
        <w:t>Eleven points of discussion within ‘Key-Theme 4’ listed the children’s play area as an area of concern in terms of safety. Overall, feedback suggested that the children’s play area should not be close to passing cars (including the carpark) and that sightlines should be considered so that parents can watch their children from other parts of the recreation reserve.</w:t>
      </w:r>
    </w:p>
    <w:p w14:paraId="26C6F7BD" w14:textId="0C0F155E" w:rsidR="00411939" w:rsidRPr="002926DF" w:rsidRDefault="00411939" w:rsidP="00411939">
      <w:pPr>
        <w:pStyle w:val="IntenseQuote"/>
      </w:pPr>
      <w:r w:rsidRPr="00A51FBC">
        <w:t>“</w:t>
      </w:r>
      <w:r>
        <w:t xml:space="preserve">I have witnessed cricket being played on this oval and the ball sometimes goes as far as the bush; the ball is very difficult to </w:t>
      </w:r>
      <w:r w:rsidR="00A7439A">
        <w:t>retrieve,</w:t>
      </w:r>
      <w:r>
        <w:t xml:space="preserve"> and you may need to look at safety of retrieving balls”</w:t>
      </w:r>
    </w:p>
    <w:p w14:paraId="3A1AE2DB" w14:textId="375609C6" w:rsidR="00411939" w:rsidRPr="002926DF" w:rsidRDefault="00411939" w:rsidP="00411939">
      <w:pPr>
        <w:pStyle w:val="IntenseQuote"/>
      </w:pPr>
      <w:r w:rsidRPr="002926DF">
        <w:t>“</w:t>
      </w:r>
      <w:r>
        <w:t xml:space="preserve">The netball area is very </w:t>
      </w:r>
      <w:r w:rsidR="00A7439A">
        <w:t>overgrown,</w:t>
      </w:r>
      <w:r>
        <w:t xml:space="preserve"> and you always find things on the court that are a potential hazard</w:t>
      </w:r>
      <w:r w:rsidRPr="002926DF">
        <w:t>”</w:t>
      </w:r>
    </w:p>
    <w:p w14:paraId="1F06E9B2" w14:textId="0BFF38C2" w:rsidR="00411939" w:rsidRPr="00417831" w:rsidRDefault="00411939" w:rsidP="00417831">
      <w:pPr>
        <w:pStyle w:val="IntenseQuote"/>
        <w:rPr>
          <w:sz w:val="20"/>
          <w:szCs w:val="20"/>
        </w:rPr>
      </w:pPr>
      <w:r w:rsidRPr="002926DF">
        <w:t>“</w:t>
      </w:r>
      <w:r>
        <w:t>The current road is dangerous (between nets and clubrooms) and should be closed to allow children safe access to play areas.</w:t>
      </w:r>
      <w:r w:rsidRPr="002926DF">
        <w:t>”</w:t>
      </w:r>
      <w:r w:rsidRPr="002926DF">
        <w:rPr>
          <w:sz w:val="20"/>
          <w:szCs w:val="20"/>
        </w:rPr>
        <w:t xml:space="preserve">  </w:t>
      </w:r>
    </w:p>
    <w:p w14:paraId="1BD43BD8" w14:textId="4A1AE50C" w:rsidR="002C09BF" w:rsidRDefault="00282E68" w:rsidP="003402FB">
      <w:pPr>
        <w:pStyle w:val="Heading2"/>
      </w:pPr>
      <w:bookmarkStart w:id="30" w:name="_Toc90300644"/>
      <w:r>
        <w:t xml:space="preserve">Key theme </w:t>
      </w:r>
      <w:r w:rsidR="00417831">
        <w:t>5</w:t>
      </w:r>
      <w:r w:rsidR="00496A2C">
        <w:t xml:space="preserve"> – </w:t>
      </w:r>
      <w:r w:rsidR="00D11951">
        <w:t>Flexibility in the use of different spaces</w:t>
      </w:r>
      <w:bookmarkEnd w:id="30"/>
    </w:p>
    <w:p w14:paraId="390BD86F" w14:textId="099A3B5F" w:rsidR="00D11951" w:rsidRDefault="00515A6F" w:rsidP="00D11951">
      <w:pPr>
        <w:pStyle w:val="BodyText"/>
      </w:pPr>
      <w:r>
        <w:t xml:space="preserve">Focussing in on the active recreation area, </w:t>
      </w:r>
      <w:r w:rsidR="00417831">
        <w:t>thirteen</w:t>
      </w:r>
      <w:r>
        <w:t xml:space="preserve"> respondents were mainly concerned with the flexibility of spaces and facilities. These respondents represent </w:t>
      </w:r>
      <w:r w:rsidR="00417831">
        <w:t>6</w:t>
      </w:r>
      <w:r>
        <w:t>% of all people who provided feedback. There were also 2</w:t>
      </w:r>
      <w:r w:rsidR="00417831">
        <w:t>6</w:t>
      </w:r>
      <w:r>
        <w:t xml:space="preserve"> points of discussion in this key-theme.</w:t>
      </w:r>
    </w:p>
    <w:p w14:paraId="1A0351AC" w14:textId="49AD51B5" w:rsidR="00515A6F" w:rsidRPr="00D11951" w:rsidRDefault="00515A6F" w:rsidP="00D11951">
      <w:pPr>
        <w:pStyle w:val="BodyText"/>
      </w:pPr>
      <w:r>
        <w:lastRenderedPageBreak/>
        <w:t>Overall, feedback suggests that respondents are interested in using the area in a more flexible way, to maximise the benefit to the community. This could be through opening up areas for special events or festivals, or by making courts multi-use.</w:t>
      </w:r>
    </w:p>
    <w:p w14:paraId="0DF85886" w14:textId="5E3E77CA" w:rsidR="002C09BF" w:rsidRDefault="00CB1223" w:rsidP="002C09BF">
      <w:pPr>
        <w:pStyle w:val="Heading3"/>
      </w:pPr>
      <w:bookmarkStart w:id="31" w:name="_Toc90300645"/>
      <w:r w:rsidRPr="00CB1223">
        <w:rPr>
          <w:noProof/>
        </w:rPr>
        <w:drawing>
          <wp:inline distT="0" distB="0" distL="0" distR="0" wp14:anchorId="2B5BC5AA" wp14:editId="18E09E00">
            <wp:extent cx="2973788" cy="164020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76374" cy="1641631"/>
                    </a:xfrm>
                    <a:prstGeom prst="rect">
                      <a:avLst/>
                    </a:prstGeom>
                  </pic:spPr>
                </pic:pic>
              </a:graphicData>
            </a:graphic>
          </wp:inline>
        </w:drawing>
      </w:r>
      <w:bookmarkEnd w:id="31"/>
    </w:p>
    <w:p w14:paraId="4AC9EE2A" w14:textId="13426CD3" w:rsidR="00D11951" w:rsidRDefault="00411939" w:rsidP="00D11951">
      <w:pPr>
        <w:pStyle w:val="BodyText"/>
      </w:pPr>
      <w:r>
        <w:rPr>
          <w:noProof/>
        </w:rPr>
        <mc:AlternateContent>
          <mc:Choice Requires="wps">
            <w:drawing>
              <wp:anchor distT="0" distB="0" distL="114300" distR="114300" simplePos="0" relativeHeight="251748352" behindDoc="0" locked="0" layoutInCell="1" allowOverlap="1" wp14:anchorId="1A973F6B" wp14:editId="2D1B8FDE">
                <wp:simplePos x="0" y="0"/>
                <wp:positionH relativeFrom="margin">
                  <wp:posOffset>-10795</wp:posOffset>
                </wp:positionH>
                <wp:positionV relativeFrom="paragraph">
                  <wp:posOffset>27305</wp:posOffset>
                </wp:positionV>
                <wp:extent cx="2985080" cy="294198"/>
                <wp:effectExtent l="0" t="0" r="6350" b="0"/>
                <wp:wrapNone/>
                <wp:docPr id="252" name="Text Box 252"/>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rgbClr val="FFFFFF"/>
                        </a:solidFill>
                        <a:ln w="6350">
                          <a:noFill/>
                        </a:ln>
                      </wps:spPr>
                      <wps:txbx>
                        <w:txbxContent>
                          <w:p w14:paraId="6CAB94B8" w14:textId="42D09087" w:rsidR="00B36950" w:rsidRPr="008072F6" w:rsidRDefault="00B36950" w:rsidP="00CB12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8</w:t>
                            </w:r>
                            <w:r w:rsidRPr="008072F6">
                              <w:rPr>
                                <w:b/>
                                <w:iCs/>
                                <w:color w:val="003263" w:themeColor="text2"/>
                                <w:sz w:val="17"/>
                                <w:szCs w:val="18"/>
                              </w:rPr>
                              <w:t xml:space="preserve">: </w:t>
                            </w:r>
                            <w:r>
                              <w:rPr>
                                <w:b/>
                                <w:iCs/>
                                <w:color w:val="003263" w:themeColor="text2"/>
                                <w:sz w:val="17"/>
                                <w:szCs w:val="18"/>
                              </w:rPr>
                              <w:t>Portarlington Recreation Reserve Pavilion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973F6B" id="Text Box 252" o:spid="_x0000_s1128" type="#_x0000_t202" style="position:absolute;margin-left:-.85pt;margin-top:2.15pt;width:235.05pt;height:23.15pt;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" stroked="f" strokeweight=".5pt">
                <v:textbox>
                  <w:txbxContent>
                    <w:p w14:paraId="6CAB94B8" w14:textId="42D09087" w:rsidR="00B36950" w:rsidRPr="008072F6" w:rsidRDefault="00B36950" w:rsidP="00CB12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8</w:t>
                      </w:r>
                      <w:r w:rsidRPr="008072F6">
                        <w:rPr>
                          <w:b/>
                          <w:iCs/>
                          <w:color w:val="003263" w:themeColor="text2"/>
                          <w:sz w:val="17"/>
                          <w:szCs w:val="18"/>
                        </w:rPr>
                        <w:t xml:space="preserve">: </w:t>
                      </w:r>
                      <w:r>
                        <w:rPr>
                          <w:b/>
                          <w:iCs/>
                          <w:color w:val="003263" w:themeColor="text2"/>
                          <w:sz w:val="17"/>
                          <w:szCs w:val="18"/>
                        </w:rPr>
                        <w:t>Portarlington Recreation Reserve Pavilion</w:t>
                      </w:r>
                    </w:p>
                  </w:txbxContent>
                </v:textbox>
                <w10:wrap anchorx="margin"/>
              </v:shape>
            </w:pict>
          </mc:Fallback>
        </mc:AlternateContent>
      </w:r>
    </w:p>
    <w:p w14:paraId="493B8D80" w14:textId="77777777" w:rsidR="00D11951" w:rsidRPr="00D11951" w:rsidRDefault="00D11951" w:rsidP="00D11951">
      <w:pPr>
        <w:pStyle w:val="BodyText"/>
      </w:pPr>
    </w:p>
    <w:p w14:paraId="60519D94" w14:textId="2B07749C" w:rsidR="00D11951" w:rsidRDefault="00027704" w:rsidP="00027704">
      <w:pPr>
        <w:pStyle w:val="Heading3"/>
      </w:pPr>
      <w:bookmarkStart w:id="32" w:name="_Toc90300646"/>
      <w:r>
        <w:t>Sub-Theme – Multi-use spaces and pavilions</w:t>
      </w:r>
      <w:bookmarkEnd w:id="32"/>
    </w:p>
    <w:p w14:paraId="030A8ACB" w14:textId="49C00E0B" w:rsidR="00282E68" w:rsidRDefault="007F64D5" w:rsidP="00F71BFE">
      <w:pPr>
        <w:pStyle w:val="BodyText"/>
      </w:pPr>
      <w:r w:rsidRPr="007F64D5">
        <w:t>There were 1</w:t>
      </w:r>
      <w:r w:rsidR="00417831">
        <w:t>2</w:t>
      </w:r>
      <w:r w:rsidRPr="007F64D5">
        <w:t xml:space="preserve"> discussion points </w:t>
      </w:r>
      <w:r>
        <w:t xml:space="preserve">around multi-use spaces and pavilion within ‘Key-Theme </w:t>
      </w:r>
      <w:r w:rsidR="00417831">
        <w:t>5</w:t>
      </w:r>
      <w:r>
        <w:t>’. This represented 3% of the discussion across all key-themes.</w:t>
      </w:r>
    </w:p>
    <w:p w14:paraId="345364A4" w14:textId="56A6889B" w:rsidR="007F64D5" w:rsidRPr="007F64D5" w:rsidRDefault="007F64D5" w:rsidP="00F71BFE">
      <w:pPr>
        <w:pStyle w:val="BodyText"/>
      </w:pPr>
      <w:r>
        <w:t xml:space="preserve">Feedback around this topic centred around being able to use the different spaces – outdoor and indoor </w:t>
      </w:r>
      <w:r w:rsidR="006B2295">
        <w:t>–</w:t>
      </w:r>
      <w:r>
        <w:t xml:space="preserve"> </w:t>
      </w:r>
      <w:r w:rsidR="006B2295">
        <w:t>for a variety of different activities. This included the use of pavilions for activities other than sport.</w:t>
      </w:r>
    </w:p>
    <w:p w14:paraId="3A30B119" w14:textId="4B0BEB1B" w:rsidR="00A51FBC" w:rsidRPr="002926DF" w:rsidRDefault="00A51FBC" w:rsidP="003402FB">
      <w:pPr>
        <w:pStyle w:val="IntenseQuote"/>
        <w:rPr>
          <w:sz w:val="20"/>
          <w:szCs w:val="20"/>
        </w:rPr>
      </w:pPr>
      <w:r w:rsidRPr="002926DF">
        <w:t>“</w:t>
      </w:r>
      <w:r w:rsidR="007F64D5">
        <w:t xml:space="preserve">Development of facilities should be as </w:t>
      </w:r>
      <w:r w:rsidR="007F0F03">
        <w:t>multi-purpose</w:t>
      </w:r>
      <w:r w:rsidR="007F64D5">
        <w:t xml:space="preserve"> as possible to allow for both sporting and cultural uses</w:t>
      </w:r>
      <w:r w:rsidRPr="002926DF">
        <w:t>”</w:t>
      </w:r>
    </w:p>
    <w:p w14:paraId="0DDE45E2" w14:textId="77777777" w:rsidR="00417831" w:rsidRDefault="00417831" w:rsidP="00413EF3">
      <w:pPr>
        <w:pStyle w:val="Heading2"/>
      </w:pPr>
    </w:p>
    <w:p w14:paraId="5E4D7F50" w14:textId="77777777" w:rsidR="00417831" w:rsidRDefault="00417831" w:rsidP="00413EF3">
      <w:pPr>
        <w:pStyle w:val="Heading2"/>
      </w:pPr>
    </w:p>
    <w:p w14:paraId="273E5174" w14:textId="77777777" w:rsidR="00417831" w:rsidRDefault="00417831" w:rsidP="00413EF3">
      <w:pPr>
        <w:pStyle w:val="Heading2"/>
      </w:pPr>
    </w:p>
    <w:p w14:paraId="6C0EA203" w14:textId="77777777" w:rsidR="00417831" w:rsidRDefault="00417831" w:rsidP="00413EF3">
      <w:pPr>
        <w:pStyle w:val="Heading2"/>
      </w:pPr>
    </w:p>
    <w:p w14:paraId="6DBFEF0C" w14:textId="77777777" w:rsidR="00417831" w:rsidRDefault="00417831" w:rsidP="00413EF3">
      <w:pPr>
        <w:pStyle w:val="Heading2"/>
      </w:pPr>
    </w:p>
    <w:p w14:paraId="44FD6510" w14:textId="73892E70" w:rsidR="007F0F03" w:rsidRDefault="007F0F03" w:rsidP="00323799">
      <w:pPr>
        <w:pStyle w:val="BodyText"/>
      </w:pPr>
    </w:p>
    <w:p w14:paraId="70C76569" w14:textId="2C8A6E8C" w:rsidR="007F0F03" w:rsidRDefault="007F0F03" w:rsidP="00323799">
      <w:pPr>
        <w:pStyle w:val="BodyText"/>
      </w:pPr>
    </w:p>
    <w:p w14:paraId="55BFBF02" w14:textId="380F9AE0" w:rsidR="007F0F03" w:rsidRDefault="007F0F03" w:rsidP="00323799">
      <w:pPr>
        <w:pStyle w:val="BodyText"/>
      </w:pPr>
    </w:p>
    <w:p w14:paraId="49B55379" w14:textId="77777777" w:rsidR="007F0F03" w:rsidRDefault="007F0F03" w:rsidP="00323799">
      <w:pPr>
        <w:pStyle w:val="BodyText"/>
      </w:pPr>
    </w:p>
    <w:p w14:paraId="4C502977" w14:textId="77777777" w:rsidR="007F0F03" w:rsidRDefault="007F0F03" w:rsidP="007F0F03">
      <w:pPr>
        <w:pStyle w:val="Heading2"/>
      </w:pPr>
      <w:bookmarkStart w:id="33" w:name="_Toc90300647"/>
      <w:r>
        <w:t>Other feedback</w:t>
      </w:r>
      <w:bookmarkEnd w:id="33"/>
    </w:p>
    <w:p w14:paraId="3A539246" w14:textId="77777777" w:rsidR="007F0F03" w:rsidRDefault="007F0F03" w:rsidP="007F0F03">
      <w:pPr>
        <w:pStyle w:val="Heading3"/>
      </w:pPr>
      <w:bookmarkStart w:id="34" w:name="_Toc90300648"/>
      <w:r>
        <w:t>CFA Training Areas</w:t>
      </w:r>
      <w:bookmarkEnd w:id="34"/>
    </w:p>
    <w:p w14:paraId="0AC39CED" w14:textId="52992BA1" w:rsidR="00323799" w:rsidRDefault="007F0F03" w:rsidP="00323799">
      <w:pPr>
        <w:pStyle w:val="BodyText"/>
      </w:pPr>
      <w:r w:rsidRPr="001562F1">
        <w:t xml:space="preserve">The </w:t>
      </w:r>
      <w:r>
        <w:t xml:space="preserve">recommendation in the draft master plan, to replace the area that the CFA currently use for training with a </w:t>
      </w:r>
      <w:r w:rsidR="001562F1">
        <w:t xml:space="preserve">community garden and BMX jump area has been met with some contention. While almost all respondents are supportive of introducing a community garden and BMX area, the feedback on where to put these community resources is divided. Some respondents are very supportive of the proposed location, while others feel the area should be reserved for the CFA and a new location should be found </w:t>
      </w:r>
      <w:r w:rsidR="00523741">
        <w:t xml:space="preserve">for the community spaces. </w:t>
      </w:r>
    </w:p>
    <w:p w14:paraId="2FBCE688" w14:textId="7E2BDC83" w:rsidR="0050346C" w:rsidRDefault="00A7439A" w:rsidP="00323799">
      <w:pPr>
        <w:pStyle w:val="BodyText"/>
      </w:pPr>
      <w:r>
        <w:t>Overall,</w:t>
      </w:r>
      <w:r w:rsidR="0050346C">
        <w:t xml:space="preserve"> there were 2</w:t>
      </w:r>
      <w:r w:rsidR="007F0F03">
        <w:t>3</w:t>
      </w:r>
      <w:r w:rsidR="0050346C">
        <w:t xml:space="preserve"> discussion points on this topic, and 77% supported moving the proposed community garden and BMX jumps to a different area of the </w:t>
      </w:r>
      <w:r>
        <w:t>reserve and</w:t>
      </w:r>
      <w:r w:rsidR="0050346C">
        <w:t xml:space="preserve"> maintain</w:t>
      </w:r>
      <w:r w:rsidR="007F0F03">
        <w:t>ing</w:t>
      </w:r>
      <w:r w:rsidR="0050346C">
        <w:t xml:space="preserve"> an area for CFA training.</w:t>
      </w:r>
    </w:p>
    <w:p w14:paraId="631F6D98" w14:textId="4173D1BF" w:rsidR="0050346C" w:rsidRPr="00323799" w:rsidRDefault="00E30C23" w:rsidP="00323799">
      <w:pPr>
        <w:pStyle w:val="BodyText"/>
      </w:pPr>
      <w:r w:rsidRPr="00E30C23">
        <w:rPr>
          <w:noProof/>
        </w:rPr>
        <w:drawing>
          <wp:inline distT="0" distB="0" distL="0" distR="0" wp14:anchorId="085BA212" wp14:editId="17809D60">
            <wp:extent cx="2917648" cy="2353586"/>
            <wp:effectExtent l="0" t="0" r="0" b="889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35101" cy="2367665"/>
                    </a:xfrm>
                    <a:prstGeom prst="rect">
                      <a:avLst/>
                    </a:prstGeom>
                  </pic:spPr>
                </pic:pic>
              </a:graphicData>
            </a:graphic>
          </wp:inline>
        </w:drawing>
      </w:r>
    </w:p>
    <w:p w14:paraId="59F32101" w14:textId="26DF3AF5" w:rsidR="00190DA9" w:rsidRDefault="00E30C23" w:rsidP="00DF1309">
      <w:pPr>
        <w:pStyle w:val="BodyText"/>
      </w:pPr>
      <w:r>
        <w:rPr>
          <w:noProof/>
        </w:rPr>
        <mc:AlternateContent>
          <mc:Choice Requires="wps">
            <w:drawing>
              <wp:anchor distT="0" distB="0" distL="114300" distR="114300" simplePos="0" relativeHeight="251752448" behindDoc="0" locked="0" layoutInCell="1" allowOverlap="1" wp14:anchorId="5CE59F18" wp14:editId="3C2229EB">
                <wp:simplePos x="0" y="0"/>
                <wp:positionH relativeFrom="margin">
                  <wp:posOffset>3366135</wp:posOffset>
                </wp:positionH>
                <wp:positionV relativeFrom="paragraph">
                  <wp:posOffset>-635</wp:posOffset>
                </wp:positionV>
                <wp:extent cx="2985080" cy="294198"/>
                <wp:effectExtent l="0" t="0" r="6350" b="0"/>
                <wp:wrapNone/>
                <wp:docPr id="257" name="Text Box 257"/>
                <wp:cNvGraphicFramePr/>
                <a:graphic xmlns:a="http://schemas.openxmlformats.org/drawingml/2006/main">
                  <a:graphicData uri="http://schemas.microsoft.com/office/word/2010/wordprocessingShape">
                    <wps:wsp>
                      <wps:cNvSpPr txBox="1"/>
                      <wps:spPr>
                        <a:xfrm>
                          <a:off x="0" y="0"/>
                          <a:ext cx="2985080" cy="294198"/>
                        </a:xfrm>
                        <a:prstGeom prst="rect">
                          <a:avLst/>
                        </a:prstGeom>
                        <a:solidFill>
                          <a:srgbClr val="FFFFFF"/>
                        </a:solidFill>
                        <a:ln w="6350">
                          <a:noFill/>
                        </a:ln>
                      </wps:spPr>
                      <wps:txbx>
                        <w:txbxContent>
                          <w:p w14:paraId="6CF12B06" w14:textId="5BEBF1A2" w:rsidR="00B36950" w:rsidRPr="008072F6" w:rsidRDefault="00B36950" w:rsidP="00E30C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9</w:t>
                            </w:r>
                            <w:r w:rsidRPr="008072F6">
                              <w:rPr>
                                <w:b/>
                                <w:iCs/>
                                <w:color w:val="003263" w:themeColor="text2"/>
                                <w:sz w:val="17"/>
                                <w:szCs w:val="18"/>
                              </w:rPr>
                              <w:t xml:space="preserve">: </w:t>
                            </w:r>
                            <w:r>
                              <w:rPr>
                                <w:b/>
                                <w:iCs/>
                                <w:color w:val="003263" w:themeColor="text2"/>
                                <w:sz w:val="17"/>
                                <w:szCs w:val="18"/>
                              </w:rPr>
                              <w:t>Old Netball Courts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E59F18" id="Text Box 257" o:spid="_x0000_s1129" type="#_x0000_t202" style="position:absolute;margin-left:265.05pt;margin-top:-.05pt;width:235.05pt;height:23.15pt;z-index:251752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" stroked="f" strokeweight=".5pt">
                <v:textbox>
                  <w:txbxContent>
                    <w:p w14:paraId="6CF12B06" w14:textId="5BEBF1A2" w:rsidR="00B36950" w:rsidRPr="008072F6" w:rsidRDefault="00B36950" w:rsidP="00E30C23">
                      <w:pPr>
                        <w:rPr>
                          <w:b/>
                          <w:iCs/>
                          <w:color w:val="003263" w:themeColor="text2"/>
                          <w:sz w:val="17"/>
                          <w:szCs w:val="18"/>
                        </w:rPr>
                      </w:pPr>
                      <w:r w:rsidRPr="008072F6">
                        <w:rPr>
                          <w:b/>
                          <w:iCs/>
                          <w:color w:val="003263" w:themeColor="text2"/>
                          <w:sz w:val="17"/>
                          <w:szCs w:val="18"/>
                        </w:rPr>
                        <w:t xml:space="preserve">Image </w:t>
                      </w:r>
                      <w:r>
                        <w:rPr>
                          <w:b/>
                          <w:iCs/>
                          <w:color w:val="003263" w:themeColor="text2"/>
                          <w:sz w:val="17"/>
                          <w:szCs w:val="18"/>
                        </w:rPr>
                        <w:t>9</w:t>
                      </w:r>
                      <w:r w:rsidRPr="008072F6">
                        <w:rPr>
                          <w:b/>
                          <w:iCs/>
                          <w:color w:val="003263" w:themeColor="text2"/>
                          <w:sz w:val="17"/>
                          <w:szCs w:val="18"/>
                        </w:rPr>
                        <w:t xml:space="preserve">: </w:t>
                      </w:r>
                      <w:r>
                        <w:rPr>
                          <w:b/>
                          <w:iCs/>
                          <w:color w:val="003263" w:themeColor="text2"/>
                          <w:sz w:val="17"/>
                          <w:szCs w:val="18"/>
                        </w:rPr>
                        <w:t>Old Netball Courts</w:t>
                      </w:r>
                    </w:p>
                  </w:txbxContent>
                </v:textbox>
                <w10:wrap anchorx="margin"/>
              </v:shape>
            </w:pict>
          </mc:Fallback>
        </mc:AlternateContent>
      </w:r>
    </w:p>
    <w:p w14:paraId="23300742" w14:textId="5DA35C61" w:rsidR="002926DF" w:rsidRPr="002926DF" w:rsidRDefault="005D773A" w:rsidP="00DF1309">
      <w:pPr>
        <w:pStyle w:val="IntenseQuote"/>
      </w:pPr>
      <w:r>
        <w:t>“</w:t>
      </w:r>
      <w:r w:rsidR="00B044D0">
        <w:t>I strongly support the provision of a space for a community garden, but the proposed area should be left for the dedicated use of the CFA, and another area allocated for the garden.</w:t>
      </w:r>
      <w:r>
        <w:t>”</w:t>
      </w:r>
    </w:p>
    <w:p w14:paraId="1A1E1B55" w14:textId="3B4A3BE9" w:rsidR="005D773A" w:rsidRDefault="00323799" w:rsidP="00DF1309">
      <w:pPr>
        <w:pStyle w:val="Heading3"/>
      </w:pPr>
      <w:bookmarkStart w:id="35" w:name="_Toc90300649"/>
      <w:r>
        <w:t>Dog Walking</w:t>
      </w:r>
      <w:bookmarkEnd w:id="35"/>
    </w:p>
    <w:p w14:paraId="61D18BD1" w14:textId="06D0F52C" w:rsidR="005D773A" w:rsidRPr="00282E68" w:rsidRDefault="00A51EA9" w:rsidP="00282E68">
      <w:pPr>
        <w:pStyle w:val="BodyText"/>
      </w:pPr>
      <w:r>
        <w:t>There were various comments made throughout the feedback about the provision of appropriate areas for dog walking. Some respondents felt there should be more consideration in the master plan for people who use the reserve to walk their dogs, while others highlighted the need for dog litter bins</w:t>
      </w:r>
      <w:r w:rsidR="00E30C23">
        <w:t>.</w:t>
      </w:r>
    </w:p>
    <w:p w14:paraId="3751EBF7" w14:textId="6B418528" w:rsidR="00100727" w:rsidRDefault="002B0F71" w:rsidP="00FA6271">
      <w:pPr>
        <w:pStyle w:val="Heading1"/>
        <w:framePr w:wrap="around"/>
      </w:pPr>
      <w:bookmarkStart w:id="36" w:name="_Toc90300650"/>
      <w:r>
        <w:lastRenderedPageBreak/>
        <w:t>How we are responding</w:t>
      </w:r>
      <w:bookmarkEnd w:id="36"/>
    </w:p>
    <w:p w14:paraId="7F4BFEB2" w14:textId="77777777" w:rsidR="00F66CF1" w:rsidRPr="009806C5" w:rsidRDefault="00A51FBC" w:rsidP="00F66CF1">
      <w:pPr>
        <w:pStyle w:val="Introduction"/>
      </w:pPr>
      <w:r w:rsidRPr="009806C5">
        <w:t xml:space="preserve">The key purpose of seeking community input is to ensure the </w:t>
      </w:r>
      <w:r w:rsidR="002926DF" w:rsidRPr="009806C5">
        <w:t xml:space="preserve">master </w:t>
      </w:r>
      <w:r w:rsidRPr="009806C5">
        <w:t xml:space="preserve">plan reflects the needs and aspirations of the community.  </w:t>
      </w:r>
    </w:p>
    <w:p w14:paraId="650F6FDB" w14:textId="228B5063" w:rsidR="00A51FBC" w:rsidRPr="00694EEE" w:rsidRDefault="00A51FBC" w:rsidP="00F66CF1">
      <w:pPr>
        <w:pStyle w:val="BodyText"/>
        <w:rPr>
          <w:i/>
          <w:color w:val="0065CA" w:themeColor="accent2" w:themeTint="BF"/>
        </w:rPr>
      </w:pPr>
      <w:r w:rsidRPr="009806C5">
        <w:t>The project team reviewed and considered all feedback and key themes in preparation of the final plan</w:t>
      </w:r>
      <w:r w:rsidR="00F66CF1" w:rsidRPr="009806C5">
        <w:t>, incorpor</w:t>
      </w:r>
      <w:r w:rsidR="00F66CF1" w:rsidRPr="00694EEE">
        <w:t xml:space="preserve">ating </w:t>
      </w:r>
      <w:r w:rsidR="00694EEE">
        <w:t>the following</w:t>
      </w:r>
      <w:r w:rsidR="00F66CF1" w:rsidRPr="00694EEE">
        <w:t xml:space="preserve"> </w:t>
      </w:r>
      <w:r w:rsidR="00216721">
        <w:t>amendments</w:t>
      </w:r>
      <w:r w:rsidR="00F66CF1" w:rsidRPr="00694EEE">
        <w:t>.</w:t>
      </w:r>
    </w:p>
    <w:p w14:paraId="301ADC35" w14:textId="77777777" w:rsidR="00F66CF1" w:rsidRPr="00694EEE" w:rsidRDefault="00F66CF1" w:rsidP="00DF1309">
      <w:pPr>
        <w:pStyle w:val="BodyText"/>
      </w:pPr>
    </w:p>
    <w:p w14:paraId="305E64FE" w14:textId="51E60434" w:rsidR="00F66CF1" w:rsidRPr="00694EEE" w:rsidRDefault="00E23BC4" w:rsidP="00F66CF1">
      <w:pPr>
        <w:pStyle w:val="Heading2"/>
      </w:pPr>
      <w:bookmarkStart w:id="37" w:name="_Toc90300651"/>
      <w:r w:rsidRPr="00694EEE">
        <w:rPr>
          <w:noProof/>
        </w:rPr>
        <w:drawing>
          <wp:anchor distT="0" distB="0" distL="114300" distR="114300" simplePos="0" relativeHeight="251713536" behindDoc="0" locked="0" layoutInCell="1" allowOverlap="1" wp14:anchorId="003C1A3C" wp14:editId="05AEDF23">
            <wp:simplePos x="0" y="0"/>
            <wp:positionH relativeFrom="column">
              <wp:posOffset>3810</wp:posOffset>
            </wp:positionH>
            <wp:positionV relativeFrom="paragraph">
              <wp:posOffset>59055</wp:posOffset>
            </wp:positionV>
            <wp:extent cx="746125" cy="746125"/>
            <wp:effectExtent l="0" t="0" r="0" b="0"/>
            <wp:wrapSquare wrapText="bothSides"/>
            <wp:docPr id="133" name="Graphic 133" descr="Tenni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Graphic 133" descr="Tennis with solid fill"/>
                    <pic:cNvPicPr>
                      <a:picLocks noChangeAspect="1"/>
                    </pic:cNvPicPr>
                  </pic:nvPicPr>
                  <pic:blipFill>
                    <a:blip r:embed="rId59">
                      <a:extLst>
                        <a:ext uri="{96DAC541-7B7A-43D3-8B79-37D633B846F1}">
                          <asvg:svgBlip xmlns:asvg="http://schemas.microsoft.com/office/drawing/2016/SVG/main" r:embed="rId60"/>
                        </a:ext>
                      </a:extLst>
                    </a:blip>
                    <a:stretch>
                      <a:fillRect/>
                    </a:stretch>
                  </pic:blipFill>
                  <pic:spPr>
                    <a:xfrm>
                      <a:off x="0" y="0"/>
                      <a:ext cx="746125" cy="746125"/>
                    </a:xfrm>
                    <a:prstGeom prst="rect">
                      <a:avLst/>
                    </a:prstGeom>
                  </pic:spPr>
                </pic:pic>
              </a:graphicData>
            </a:graphic>
          </wp:anchor>
        </w:drawing>
      </w:r>
      <w:r w:rsidR="00A51FBC" w:rsidRPr="00694EEE">
        <w:t>Key theme 1</w:t>
      </w:r>
      <w:r w:rsidR="00F66CF1" w:rsidRPr="00694EEE">
        <w:t xml:space="preserve"> – </w:t>
      </w:r>
      <w:r w:rsidRPr="00694EEE">
        <w:t>Upgrading exisiting facilities within recreation area</w:t>
      </w:r>
      <w:bookmarkEnd w:id="37"/>
    </w:p>
    <w:p w14:paraId="11E63925" w14:textId="7CFD2229" w:rsidR="00571EDE" w:rsidRPr="00694EEE" w:rsidRDefault="00F86564" w:rsidP="00571EDE">
      <w:pPr>
        <w:pStyle w:val="BodyText"/>
      </w:pPr>
      <w:r w:rsidRPr="00694EEE">
        <w:t>Feedback provided was generally supportive of the proposed upgrades to facilities as shown in the master plan with some specific areas noted for further consideration. The</w:t>
      </w:r>
      <w:r w:rsidR="00F66CF1" w:rsidRPr="00694EEE">
        <w:t xml:space="preserve"> following changes to the master plan were made:</w:t>
      </w:r>
      <w:r w:rsidR="00571EDE" w:rsidRPr="00694EEE">
        <w:t xml:space="preserve"> </w:t>
      </w:r>
    </w:p>
    <w:p w14:paraId="482AE8D4" w14:textId="0A0E4A74" w:rsidR="00571EDE" w:rsidRPr="00694EEE" w:rsidRDefault="008D421C" w:rsidP="00E95D25">
      <w:pPr>
        <w:pStyle w:val="ListBullet"/>
      </w:pPr>
      <w:r w:rsidRPr="00694EEE">
        <w:t>Warm up netball area next to netball courts and note surface improvements to netball</w:t>
      </w:r>
      <w:r w:rsidR="00B36950" w:rsidRPr="00694EEE">
        <w:t xml:space="preserve"> &amp; tennis</w:t>
      </w:r>
      <w:r w:rsidRPr="00694EEE">
        <w:t xml:space="preserve"> courts on plan</w:t>
      </w:r>
      <w:r w:rsidR="00F86564" w:rsidRPr="00694EEE">
        <w:t>.</w:t>
      </w:r>
    </w:p>
    <w:p w14:paraId="08425792" w14:textId="65972125" w:rsidR="00571EDE" w:rsidRPr="00694EEE" w:rsidRDefault="008D421C" w:rsidP="000C749C">
      <w:pPr>
        <w:pStyle w:val="ListBullet"/>
      </w:pPr>
      <w:r w:rsidRPr="00694EEE">
        <w:t>Multipurpose line marking and goals on old netball courts</w:t>
      </w:r>
      <w:r w:rsidR="00181015" w:rsidRPr="00694EEE">
        <w:t>.</w:t>
      </w:r>
    </w:p>
    <w:p w14:paraId="64F12275" w14:textId="77777777" w:rsidR="0027778D" w:rsidRPr="00694EEE" w:rsidRDefault="0027778D" w:rsidP="0027778D">
      <w:pPr>
        <w:pStyle w:val="ListBullet"/>
        <w:numPr>
          <w:ilvl w:val="0"/>
          <w:numId w:val="0"/>
        </w:numPr>
      </w:pPr>
    </w:p>
    <w:p w14:paraId="08B1042F" w14:textId="5A613918" w:rsidR="00F66CF1" w:rsidRPr="00694EEE" w:rsidRDefault="0027778D" w:rsidP="00DF1309">
      <w:pPr>
        <w:pStyle w:val="Heading2"/>
      </w:pPr>
      <w:bookmarkStart w:id="38" w:name="_Toc90300652"/>
      <w:r w:rsidRPr="00694EEE">
        <w:rPr>
          <w:noProof/>
        </w:rPr>
        <w:drawing>
          <wp:anchor distT="0" distB="0" distL="114300" distR="114300" simplePos="0" relativeHeight="251715584" behindDoc="0" locked="0" layoutInCell="1" allowOverlap="1" wp14:anchorId="5ED837AA" wp14:editId="20B2EF20">
            <wp:simplePos x="0" y="0"/>
            <wp:positionH relativeFrom="column">
              <wp:posOffset>3810</wp:posOffset>
            </wp:positionH>
            <wp:positionV relativeFrom="paragraph">
              <wp:posOffset>46990</wp:posOffset>
            </wp:positionV>
            <wp:extent cx="558165" cy="587375"/>
            <wp:effectExtent l="0" t="0" r="635" b="0"/>
            <wp:wrapSquare wrapText="bothSides"/>
            <wp:docPr id="132" name="Picture 1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A picture containing text&#10;&#10;Description automatically generated"/>
                    <pic:cNvPicPr>
                      <a:picLocks noChangeAspect="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558165" cy="587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1EDE" w:rsidRPr="00694EEE">
        <w:t xml:space="preserve">Key theme </w:t>
      </w:r>
      <w:r w:rsidR="004A76BB" w:rsidRPr="00694EEE">
        <w:t xml:space="preserve">2 – </w:t>
      </w:r>
      <w:r w:rsidRPr="00694EEE">
        <w:t>environmental protection and cultural heritage</w:t>
      </w:r>
      <w:bookmarkEnd w:id="38"/>
    </w:p>
    <w:p w14:paraId="7C9F4711" w14:textId="6FC64CA9" w:rsidR="0027778D" w:rsidRPr="00694EEE" w:rsidRDefault="00F86564" w:rsidP="00571EDE">
      <w:pPr>
        <w:pStyle w:val="BodyText"/>
      </w:pPr>
      <w:r w:rsidRPr="00694EEE">
        <w:t>Based on the feedback provided in key theme two there have been no changes made to the master plan in relation to the passive recreation area. The master plan identifies:</w:t>
      </w:r>
    </w:p>
    <w:p w14:paraId="4665310A" w14:textId="2EB705DE" w:rsidR="0027778D" w:rsidRPr="00694EEE" w:rsidRDefault="00F86564" w:rsidP="0027778D">
      <w:pPr>
        <w:pStyle w:val="ListBullet"/>
      </w:pPr>
      <w:r w:rsidRPr="00694EEE">
        <w:t>Protection of native flora and fauna</w:t>
      </w:r>
      <w:r w:rsidR="008A76B3" w:rsidRPr="00694EEE">
        <w:t>.</w:t>
      </w:r>
      <w:r w:rsidRPr="00694EEE">
        <w:t xml:space="preserve"> </w:t>
      </w:r>
    </w:p>
    <w:p w14:paraId="331719CF" w14:textId="4911109C" w:rsidR="0027778D" w:rsidRPr="00694EEE" w:rsidRDefault="00F86564" w:rsidP="0027778D">
      <w:pPr>
        <w:pStyle w:val="ListBullet"/>
      </w:pPr>
      <w:r w:rsidRPr="00694EEE">
        <w:t>Improvement of walking trails</w:t>
      </w:r>
      <w:r w:rsidR="008A76B3" w:rsidRPr="00694EEE">
        <w:t>.</w:t>
      </w:r>
    </w:p>
    <w:p w14:paraId="1845F77D" w14:textId="2428B76A" w:rsidR="0027778D" w:rsidRPr="00694EEE" w:rsidRDefault="00F86564" w:rsidP="0027778D">
      <w:pPr>
        <w:pStyle w:val="ListBullet"/>
      </w:pPr>
      <w:r w:rsidRPr="00694EEE">
        <w:t>Improve</w:t>
      </w:r>
      <w:r w:rsidR="007639AA" w:rsidRPr="00694EEE">
        <w:t>d</w:t>
      </w:r>
      <w:r w:rsidRPr="00694EEE">
        <w:t xml:space="preserve"> access and safety in the passive recreation area</w:t>
      </w:r>
      <w:r w:rsidR="008A76B3" w:rsidRPr="00694EEE">
        <w:t>.</w:t>
      </w:r>
    </w:p>
    <w:p w14:paraId="28703113" w14:textId="77777777" w:rsidR="0027778D" w:rsidRPr="00694EEE" w:rsidRDefault="0027778D" w:rsidP="00571EDE">
      <w:pPr>
        <w:pStyle w:val="BodyText"/>
      </w:pPr>
    </w:p>
    <w:p w14:paraId="0C74692F" w14:textId="2CBB4052" w:rsidR="00E95D25" w:rsidRPr="00694EEE" w:rsidRDefault="0087122A" w:rsidP="00E95D25">
      <w:pPr>
        <w:pStyle w:val="Heading2"/>
      </w:pPr>
      <w:bookmarkStart w:id="39" w:name="_Toc90300653"/>
      <w:r w:rsidRPr="00694EEE">
        <w:rPr>
          <w:noProof/>
        </w:rPr>
        <w:drawing>
          <wp:anchor distT="0" distB="0" distL="114300" distR="114300" simplePos="0" relativeHeight="251717632" behindDoc="0" locked="0" layoutInCell="1" allowOverlap="1" wp14:anchorId="01B98732" wp14:editId="0B8C54F4">
            <wp:simplePos x="0" y="0"/>
            <wp:positionH relativeFrom="column">
              <wp:posOffset>3810</wp:posOffset>
            </wp:positionH>
            <wp:positionV relativeFrom="paragraph">
              <wp:posOffset>-3175</wp:posOffset>
            </wp:positionV>
            <wp:extent cx="746760" cy="746760"/>
            <wp:effectExtent l="0" t="0" r="2540" b="0"/>
            <wp:wrapSquare wrapText="bothSides"/>
            <wp:docPr id="135" name="Graphic 135" descr="Universal acces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Graphic 135" descr="Universal access with solid fill"/>
                    <pic:cNvPicPr>
                      <a:picLocks noChangeAspect="1"/>
                    </pic:cNvPicPr>
                  </pic:nvPicPr>
                  <pic:blipFill>
                    <a:blip r:embed="rId61">
                      <a:extLst>
                        <a:ext uri="{96DAC541-7B7A-43D3-8B79-37D633B846F1}">
                          <asvg:svgBlip xmlns:asvg="http://schemas.microsoft.com/office/drawing/2016/SVG/main" r:embed="rId62"/>
                        </a:ext>
                      </a:extLst>
                    </a:blip>
                    <a:stretch>
                      <a:fillRect/>
                    </a:stretch>
                  </pic:blipFill>
                  <pic:spPr>
                    <a:xfrm>
                      <a:off x="0" y="0"/>
                      <a:ext cx="746760" cy="746760"/>
                    </a:xfrm>
                    <a:prstGeom prst="rect">
                      <a:avLst/>
                    </a:prstGeom>
                  </pic:spPr>
                </pic:pic>
              </a:graphicData>
            </a:graphic>
          </wp:anchor>
        </w:drawing>
      </w:r>
      <w:r w:rsidR="00E95D25" w:rsidRPr="00694EEE">
        <w:t>Key theme 3</w:t>
      </w:r>
      <w:r w:rsidR="00E648E0" w:rsidRPr="00694EEE">
        <w:t xml:space="preserve"> – </w:t>
      </w:r>
      <w:r w:rsidRPr="00694EEE">
        <w:t xml:space="preserve">Spaces for </w:t>
      </w:r>
      <w:r w:rsidR="00413EF3" w:rsidRPr="00694EEE">
        <w:t>c</w:t>
      </w:r>
      <w:r w:rsidRPr="00694EEE">
        <w:t>ommunity to gather</w:t>
      </w:r>
      <w:bookmarkEnd w:id="39"/>
    </w:p>
    <w:p w14:paraId="43106966" w14:textId="796224E7" w:rsidR="008F13F1" w:rsidRPr="00694EEE" w:rsidRDefault="008F13F1" w:rsidP="008F13F1">
      <w:pPr>
        <w:pStyle w:val="BodyText"/>
      </w:pPr>
      <w:r w:rsidRPr="00694EEE">
        <w:t xml:space="preserve">Community feedback identified </w:t>
      </w:r>
      <w:r w:rsidRPr="00694EEE">
        <w:rPr>
          <w:rFonts w:ascii="Arial" w:hAnsi="Arial" w:cs="Arial"/>
        </w:rPr>
        <w:t>support for fostering a sense of community through development of community focussed zones and initiatives</w:t>
      </w:r>
      <w:r w:rsidR="007D1B54" w:rsidRPr="00694EEE">
        <w:rPr>
          <w:rFonts w:ascii="Arial" w:hAnsi="Arial" w:cs="Arial"/>
        </w:rPr>
        <w:t xml:space="preserve"> which is a key aim of the master plan</w:t>
      </w:r>
      <w:r w:rsidRPr="00694EEE">
        <w:rPr>
          <w:rFonts w:ascii="Arial" w:hAnsi="Arial" w:cs="Arial"/>
        </w:rPr>
        <w:t xml:space="preserve">. </w:t>
      </w:r>
      <w:r w:rsidR="00725B08" w:rsidRPr="00694EEE">
        <w:rPr>
          <w:rFonts w:ascii="Arial" w:hAnsi="Arial" w:cs="Arial"/>
        </w:rPr>
        <w:t>A</w:t>
      </w:r>
      <w:r w:rsidR="00FB5B87" w:rsidRPr="00694EEE">
        <w:rPr>
          <w:rFonts w:ascii="Arial" w:hAnsi="Arial" w:cs="Arial"/>
        </w:rPr>
        <w:t xml:space="preserve"> space that was supported was the community garden, </w:t>
      </w:r>
      <w:r w:rsidR="002D410B" w:rsidRPr="00694EEE">
        <w:rPr>
          <w:rFonts w:ascii="Arial" w:hAnsi="Arial" w:cs="Arial"/>
        </w:rPr>
        <w:t>however,</w:t>
      </w:r>
      <w:r w:rsidR="00FB5B87" w:rsidRPr="00694EEE">
        <w:rPr>
          <w:rFonts w:ascii="Arial" w:hAnsi="Arial" w:cs="Arial"/>
        </w:rPr>
        <w:t xml:space="preserve"> </w:t>
      </w:r>
      <w:r w:rsidR="00725B08" w:rsidRPr="00694EEE">
        <w:rPr>
          <w:rFonts w:ascii="Arial" w:hAnsi="Arial" w:cs="Arial"/>
        </w:rPr>
        <w:t>feedback suggested a review of location was needed</w:t>
      </w:r>
      <w:r w:rsidR="00FB5B87" w:rsidRPr="00694EEE">
        <w:rPr>
          <w:rFonts w:ascii="Arial" w:hAnsi="Arial" w:cs="Arial"/>
        </w:rPr>
        <w:t xml:space="preserve">. </w:t>
      </w:r>
    </w:p>
    <w:p w14:paraId="77373CCE" w14:textId="79FE35B1" w:rsidR="002406EC" w:rsidRPr="00694EEE" w:rsidRDefault="00725B08" w:rsidP="000C749C">
      <w:pPr>
        <w:pStyle w:val="ListBullet"/>
      </w:pPr>
      <w:r w:rsidRPr="00694EEE">
        <w:t>T</w:t>
      </w:r>
      <w:r w:rsidR="008F13F1" w:rsidRPr="00694EEE">
        <w:t xml:space="preserve">he community garden will be considered on the reserve following the investigation of a preferred location at an alternative reserve. Should the community </w:t>
      </w:r>
      <w:r w:rsidR="008F13F1" w:rsidRPr="00694EEE">
        <w:t xml:space="preserve">garden be located at the recreation reserve it will be relocated off the old netball courts to the west. </w:t>
      </w:r>
    </w:p>
    <w:p w14:paraId="39AAA6B6" w14:textId="43D7CFD4" w:rsidR="00EA4CAE" w:rsidRPr="00694EEE" w:rsidRDefault="00EA4CAE" w:rsidP="000C749C">
      <w:pPr>
        <w:pStyle w:val="ListBullet"/>
      </w:pPr>
      <w:r w:rsidRPr="00694EEE">
        <w:t xml:space="preserve">A shared trail has also been included around the reserve that will link to existing shared trails and provide a connection a walking and cycling connection into and around the reserve. </w:t>
      </w:r>
    </w:p>
    <w:p w14:paraId="41690177" w14:textId="65D98BD7" w:rsidR="002406EC" w:rsidRPr="00694EEE" w:rsidRDefault="002406EC" w:rsidP="002406EC">
      <w:pPr>
        <w:pStyle w:val="Heading2"/>
      </w:pPr>
      <w:bookmarkStart w:id="40" w:name="_Toc90300654"/>
      <w:r w:rsidRPr="00694EEE">
        <w:rPr>
          <w:noProof/>
        </w:rPr>
        <w:drawing>
          <wp:anchor distT="0" distB="0" distL="114300" distR="114300" simplePos="0" relativeHeight="251756544" behindDoc="0" locked="0" layoutInCell="1" allowOverlap="1" wp14:anchorId="3E84D270" wp14:editId="0889D993">
            <wp:simplePos x="0" y="0"/>
            <wp:positionH relativeFrom="column">
              <wp:posOffset>3175</wp:posOffset>
            </wp:positionH>
            <wp:positionV relativeFrom="paragraph">
              <wp:posOffset>4445</wp:posOffset>
            </wp:positionV>
            <wp:extent cx="786130" cy="786130"/>
            <wp:effectExtent l="0" t="0" r="0" b="0"/>
            <wp:wrapSquare wrapText="bothSides"/>
            <wp:docPr id="134" name="Graphic 134" descr="Construction Barricad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Graphic 134" descr="Construction Barricade with solid fill"/>
                    <pic:cNvPicPr>
                      <a:picLocks noChangeAspect="1"/>
                    </pic:cNvPicPr>
                  </pic:nvPicPr>
                  <pic:blipFill>
                    <a:blip r:embed="rId63">
                      <a:extLst>
                        <a:ext uri="{96DAC541-7B7A-43D3-8B79-37D633B846F1}">
                          <asvg:svgBlip xmlns:asvg="http://schemas.microsoft.com/office/drawing/2016/SVG/main" r:embed="rId64"/>
                        </a:ext>
                      </a:extLst>
                    </a:blip>
                    <a:stretch>
                      <a:fillRect/>
                    </a:stretch>
                  </pic:blipFill>
                  <pic:spPr>
                    <a:xfrm>
                      <a:off x="0" y="0"/>
                      <a:ext cx="786130" cy="786130"/>
                    </a:xfrm>
                    <a:prstGeom prst="rect">
                      <a:avLst/>
                    </a:prstGeom>
                  </pic:spPr>
                </pic:pic>
              </a:graphicData>
            </a:graphic>
          </wp:anchor>
        </w:drawing>
      </w:r>
      <w:r w:rsidRPr="00694EEE">
        <w:t>Key theme 4 – Safety</w:t>
      </w:r>
      <w:bookmarkEnd w:id="40"/>
    </w:p>
    <w:p w14:paraId="24D94F24" w14:textId="0BA90BA7" w:rsidR="002406EC" w:rsidRPr="00694EEE" w:rsidRDefault="0015337D" w:rsidP="002406EC">
      <w:pPr>
        <w:pStyle w:val="BodyText"/>
      </w:pPr>
      <w:r w:rsidRPr="00694EEE">
        <w:t>Feedback around this theme highlighted a desire from the community to further consider safety in a number of areas.</w:t>
      </w:r>
      <w:r w:rsidR="000F2C9F" w:rsidRPr="00694EEE">
        <w:t xml:space="preserve"> Considering this</w:t>
      </w:r>
      <w:r w:rsidRPr="00694EEE">
        <w:t xml:space="preserve"> </w:t>
      </w:r>
      <w:r w:rsidR="000F2C9F" w:rsidRPr="00694EEE">
        <w:t xml:space="preserve">the following changes have been made: </w:t>
      </w:r>
    </w:p>
    <w:p w14:paraId="73E2A275" w14:textId="3FCF12AA" w:rsidR="002406EC" w:rsidRPr="00694EEE" w:rsidRDefault="000F2C9F" w:rsidP="002406EC">
      <w:pPr>
        <w:pStyle w:val="ListBullet"/>
      </w:pPr>
      <w:r w:rsidRPr="00694EEE">
        <w:t>Create an increased buffer zone between playground and car parking</w:t>
      </w:r>
      <w:r w:rsidR="001D4216" w:rsidRPr="00694EEE">
        <w:t xml:space="preserve"> and highlight traffic calming measures in this area. </w:t>
      </w:r>
    </w:p>
    <w:p w14:paraId="74292A30" w14:textId="53C21653" w:rsidR="00DF5C23" w:rsidRPr="00694EEE" w:rsidRDefault="00DF5C23" w:rsidP="002F7778">
      <w:pPr>
        <w:pStyle w:val="ListBullet"/>
      </w:pPr>
      <w:r w:rsidRPr="00694EEE">
        <w:t xml:space="preserve">Remove formal roadway south of playground and create informal managed access for events. </w:t>
      </w:r>
    </w:p>
    <w:p w14:paraId="55278013" w14:textId="05CD0664" w:rsidR="000F2C9F" w:rsidRPr="00694EEE" w:rsidRDefault="000F2C9F" w:rsidP="002406EC">
      <w:pPr>
        <w:pStyle w:val="ListBullet"/>
      </w:pPr>
      <w:r w:rsidRPr="00694EEE">
        <w:t>Further highlight pedestrian crossing</w:t>
      </w:r>
      <w:r w:rsidR="00DF5C23" w:rsidRPr="00694EEE">
        <w:t>s</w:t>
      </w:r>
      <w:r w:rsidRPr="00694EEE">
        <w:t xml:space="preserve"> over vehicle access routes. </w:t>
      </w:r>
    </w:p>
    <w:p w14:paraId="3339359D" w14:textId="37B4772A" w:rsidR="002D410B" w:rsidRPr="00694EEE" w:rsidRDefault="002D410B" w:rsidP="002406EC">
      <w:pPr>
        <w:pStyle w:val="ListBullet"/>
      </w:pPr>
      <w:r w:rsidRPr="00694EEE">
        <w:t xml:space="preserve">Identify any informal vehicle access noted on the plan as managed access </w:t>
      </w:r>
      <w:r w:rsidR="001D4216" w:rsidRPr="00694EEE">
        <w:t xml:space="preserve">during </w:t>
      </w:r>
      <w:r w:rsidRPr="00694EEE">
        <w:t xml:space="preserve">events. </w:t>
      </w:r>
    </w:p>
    <w:p w14:paraId="14CA1AE8" w14:textId="77777777" w:rsidR="000F2C9F" w:rsidRPr="00694EEE" w:rsidRDefault="000F2C9F" w:rsidP="000F2C9F">
      <w:pPr>
        <w:pStyle w:val="ListBullet"/>
        <w:numPr>
          <w:ilvl w:val="0"/>
          <w:numId w:val="0"/>
        </w:numPr>
        <w:ind w:left="170"/>
      </w:pPr>
    </w:p>
    <w:p w14:paraId="2E933B47" w14:textId="74273E36" w:rsidR="00E95D25" w:rsidRPr="00694EEE" w:rsidRDefault="0087122A" w:rsidP="00E95D25">
      <w:pPr>
        <w:pStyle w:val="Heading2"/>
      </w:pPr>
      <w:bookmarkStart w:id="41" w:name="_Toc90300655"/>
      <w:r w:rsidRPr="00694EEE">
        <w:rPr>
          <w:noProof/>
        </w:rPr>
        <w:drawing>
          <wp:anchor distT="0" distB="0" distL="114300" distR="114300" simplePos="0" relativeHeight="251719680" behindDoc="0" locked="0" layoutInCell="1" allowOverlap="1" wp14:anchorId="4587AFA2" wp14:editId="21A3BC34">
            <wp:simplePos x="0" y="0"/>
            <wp:positionH relativeFrom="column">
              <wp:posOffset>3175</wp:posOffset>
            </wp:positionH>
            <wp:positionV relativeFrom="paragraph">
              <wp:posOffset>0</wp:posOffset>
            </wp:positionV>
            <wp:extent cx="730885" cy="730250"/>
            <wp:effectExtent l="0" t="0" r="5715" b="0"/>
            <wp:wrapSquare wrapText="bothSides"/>
            <wp:docPr id="81" name="Graphic 9" descr="Agricul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phic 9" descr="Agriculture with solid fill"/>
                    <pic:cNvPicPr>
                      <a:picLocks noChangeAspect="1"/>
                    </pic:cNvPicPr>
                  </pic:nvPicPr>
                  <pic:blipFill>
                    <a:blip r:embed="rId65">
                      <a:extLst>
                        <a:ext uri="{96DAC541-7B7A-43D3-8B79-37D633B846F1}">
                          <asvg:svgBlip xmlns:asvg="http://schemas.microsoft.com/office/drawing/2016/SVG/main" r:embed="rId66"/>
                        </a:ext>
                      </a:extLst>
                    </a:blip>
                    <a:stretch>
                      <a:fillRect/>
                    </a:stretch>
                  </pic:blipFill>
                  <pic:spPr>
                    <a:xfrm>
                      <a:off x="0" y="0"/>
                      <a:ext cx="730885" cy="730250"/>
                    </a:xfrm>
                    <a:prstGeom prst="rect">
                      <a:avLst/>
                    </a:prstGeom>
                  </pic:spPr>
                </pic:pic>
              </a:graphicData>
            </a:graphic>
          </wp:anchor>
        </w:drawing>
      </w:r>
      <w:r w:rsidR="00E95D25" w:rsidRPr="00694EEE">
        <w:t xml:space="preserve">Key theme </w:t>
      </w:r>
      <w:r w:rsidR="002406EC" w:rsidRPr="00694EEE">
        <w:t>5</w:t>
      </w:r>
      <w:r w:rsidR="005556E7" w:rsidRPr="00694EEE">
        <w:t xml:space="preserve"> – </w:t>
      </w:r>
      <w:r w:rsidRPr="00694EEE">
        <w:t>Flexibility in the use of different spaces</w:t>
      </w:r>
      <w:bookmarkEnd w:id="41"/>
    </w:p>
    <w:p w14:paraId="5DC048AF" w14:textId="1C1AEA99" w:rsidR="0087122A" w:rsidRPr="00694EEE" w:rsidRDefault="000F2C9F" w:rsidP="0087122A">
      <w:pPr>
        <w:pStyle w:val="BodyText"/>
      </w:pPr>
      <w:r w:rsidRPr="00694EEE">
        <w:t>Feedback identified the need to make community spaces as flexible as possible which is a key goal of each of the master plan recommendations. Changes made to the plan to further enhance this aspect</w:t>
      </w:r>
      <w:r w:rsidR="002F7778" w:rsidRPr="00694EEE">
        <w:t xml:space="preserve"> include:</w:t>
      </w:r>
    </w:p>
    <w:p w14:paraId="58937EE8" w14:textId="69C2A17F" w:rsidR="0087122A" w:rsidRPr="00694EEE" w:rsidRDefault="000F2C9F" w:rsidP="0087122A">
      <w:pPr>
        <w:pStyle w:val="ListBullet"/>
      </w:pPr>
      <w:r w:rsidRPr="00694EEE">
        <w:t>Multipurpose line marking and goals on old netball courts</w:t>
      </w:r>
    </w:p>
    <w:p w14:paraId="2D785D9A" w14:textId="224DF7D0" w:rsidR="0087122A" w:rsidRPr="00694EEE" w:rsidRDefault="000F2C9F" w:rsidP="0087122A">
      <w:pPr>
        <w:pStyle w:val="ListBullet"/>
      </w:pPr>
      <w:r w:rsidRPr="00694EEE">
        <w:t>Relocate bike jump area to be incorporated into main playground area</w:t>
      </w:r>
      <w:r w:rsidR="008A76B3" w:rsidRPr="00694EEE">
        <w:t>.</w:t>
      </w:r>
    </w:p>
    <w:p w14:paraId="24135F82" w14:textId="71F02DCF" w:rsidR="000F2C9F" w:rsidRPr="00694EEE" w:rsidRDefault="000F2C9F" w:rsidP="000F2C9F">
      <w:pPr>
        <w:pStyle w:val="ExecSummHeading2"/>
      </w:pPr>
      <w:r w:rsidRPr="00694EEE">
        <w:t>other feedback</w:t>
      </w:r>
    </w:p>
    <w:p w14:paraId="1129A1B0" w14:textId="0204AC1C" w:rsidR="0087122A" w:rsidRDefault="002F7778" w:rsidP="0087122A">
      <w:pPr>
        <w:pStyle w:val="BodyText"/>
      </w:pPr>
      <w:r w:rsidRPr="00694EEE">
        <w:t xml:space="preserve">Strong support was provided for the old netball courts to be made available to the CFA for training. The changes noted above to the old netball courts will allow this to occur. The City will continue to work with the CFA regarding </w:t>
      </w:r>
      <w:r w:rsidR="00DF5C23" w:rsidRPr="00694EEE">
        <w:t>access to the site</w:t>
      </w:r>
      <w:r w:rsidRPr="00694EEE">
        <w:t>.</w:t>
      </w:r>
    </w:p>
    <w:p w14:paraId="493A6408" w14:textId="30796F8B" w:rsidR="00AE7CA2" w:rsidRDefault="002B0F71" w:rsidP="00AE7CA2">
      <w:pPr>
        <w:pStyle w:val="Heading1"/>
        <w:framePr w:wrap="around"/>
      </w:pPr>
      <w:bookmarkStart w:id="42" w:name="_Toc90300656"/>
      <w:r>
        <w:lastRenderedPageBreak/>
        <w:t>Conclusion</w:t>
      </w:r>
      <w:bookmarkEnd w:id="42"/>
    </w:p>
    <w:p w14:paraId="04A21CB4" w14:textId="16622861" w:rsidR="00563F9C" w:rsidRPr="009806C5" w:rsidRDefault="001B6963" w:rsidP="005A447E">
      <w:pPr>
        <w:pStyle w:val="Introduction"/>
      </w:pPr>
      <w:r w:rsidRPr="009806C5">
        <w:t xml:space="preserve">All feedback and proposed responses have been discussed with individual stakeholder groups and the Project Reference Group </w:t>
      </w:r>
      <w:r w:rsidR="002039E5" w:rsidRPr="009806C5">
        <w:t xml:space="preserve">and </w:t>
      </w:r>
      <w:r w:rsidRPr="009806C5">
        <w:t>incorporated into the final</w:t>
      </w:r>
      <w:r w:rsidR="002039E5" w:rsidRPr="009806C5">
        <w:t xml:space="preserve"> master</w:t>
      </w:r>
      <w:r w:rsidRPr="009806C5">
        <w:t xml:space="preserve"> plan</w:t>
      </w:r>
      <w:r w:rsidR="006E45C9" w:rsidRPr="009806C5">
        <w:t>.</w:t>
      </w:r>
    </w:p>
    <w:p w14:paraId="03574A97" w14:textId="7F381B5A" w:rsidR="002B0F71" w:rsidRPr="002B0F71" w:rsidRDefault="002039E5" w:rsidP="00A5296E">
      <w:pPr>
        <w:pStyle w:val="BodyText"/>
      </w:pPr>
      <w:r w:rsidRPr="00B36950">
        <w:t>Both t</w:t>
      </w:r>
      <w:r w:rsidR="006E45C9" w:rsidRPr="00B36950">
        <w:t xml:space="preserve">he updated </w:t>
      </w:r>
      <w:r w:rsidR="002B0F71" w:rsidRPr="00B36950">
        <w:t>plan</w:t>
      </w:r>
      <w:r w:rsidR="006E45C9" w:rsidRPr="00B36950">
        <w:t xml:space="preserve"> and this report will be tabled for discussion and endorsement</w:t>
      </w:r>
      <w:r w:rsidR="002B0F71" w:rsidRPr="00B36950">
        <w:t xml:space="preserve"> </w:t>
      </w:r>
      <w:r w:rsidR="006E45C9" w:rsidRPr="00B36950">
        <w:t xml:space="preserve">at the </w:t>
      </w:r>
      <w:r w:rsidR="00F60354">
        <w:t>26 April</w:t>
      </w:r>
      <w:r w:rsidR="002B0F71" w:rsidRPr="00B36950">
        <w:t xml:space="preserve"> 202</w:t>
      </w:r>
      <w:r w:rsidR="009806C5" w:rsidRPr="00B36950">
        <w:t>2</w:t>
      </w:r>
      <w:r w:rsidR="006E45C9" w:rsidRPr="00B36950">
        <w:t xml:space="preserve"> </w:t>
      </w:r>
      <w:r w:rsidR="00C47A82" w:rsidRPr="00B36950">
        <w:t>Council meeting</w:t>
      </w:r>
      <w:r w:rsidR="002B0F71" w:rsidRPr="00B36950">
        <w:t>.</w:t>
      </w:r>
    </w:p>
    <w:p w14:paraId="549BADAF" w14:textId="719CE00C" w:rsidR="00CD78D8" w:rsidRDefault="00CD78D8" w:rsidP="00A5296E">
      <w:pPr>
        <w:pStyle w:val="BodyText"/>
        <w:rPr>
          <w:i/>
          <w:color w:val="00458B" w:themeColor="text2" w:themeTint="E6"/>
        </w:rPr>
      </w:pPr>
    </w:p>
    <w:p w14:paraId="2A4C16B0" w14:textId="440F1EC0" w:rsidR="00563F9C" w:rsidRDefault="00563F9C" w:rsidP="00A5296E">
      <w:pPr>
        <w:pStyle w:val="BodyText"/>
        <w:rPr>
          <w:i/>
          <w:color w:val="00458B" w:themeColor="text2" w:themeTint="E6"/>
        </w:rPr>
      </w:pPr>
    </w:p>
    <w:p w14:paraId="131B8A2A" w14:textId="22901BA4" w:rsidR="00563F9C" w:rsidRDefault="00563F9C" w:rsidP="00A5296E">
      <w:pPr>
        <w:pStyle w:val="BodyText"/>
        <w:rPr>
          <w:i/>
          <w:color w:val="00458B" w:themeColor="text2" w:themeTint="E6"/>
        </w:rPr>
      </w:pPr>
    </w:p>
    <w:p w14:paraId="0D8126C4" w14:textId="2EB8EBEB" w:rsidR="00563F9C" w:rsidRDefault="00563F9C" w:rsidP="00A5296E">
      <w:pPr>
        <w:pStyle w:val="BodyText"/>
        <w:rPr>
          <w:i/>
          <w:color w:val="00458B" w:themeColor="text2" w:themeTint="E6"/>
        </w:rPr>
      </w:pPr>
    </w:p>
    <w:p w14:paraId="073F717D" w14:textId="27F17718" w:rsidR="00563F9C" w:rsidRDefault="00563F9C" w:rsidP="00A5296E">
      <w:pPr>
        <w:pStyle w:val="BodyText"/>
        <w:rPr>
          <w:i/>
          <w:color w:val="00458B" w:themeColor="text2" w:themeTint="E6"/>
        </w:rPr>
      </w:pPr>
    </w:p>
    <w:p w14:paraId="75728D69" w14:textId="46A7F01A" w:rsidR="00563F9C" w:rsidRDefault="00563F9C" w:rsidP="00A5296E">
      <w:pPr>
        <w:pStyle w:val="BodyText"/>
        <w:rPr>
          <w:i/>
          <w:color w:val="00458B" w:themeColor="text2" w:themeTint="E6"/>
        </w:rPr>
      </w:pPr>
    </w:p>
    <w:p w14:paraId="33B2F222" w14:textId="72FFD046" w:rsidR="00563F9C" w:rsidRDefault="00563F9C" w:rsidP="00A5296E">
      <w:pPr>
        <w:pStyle w:val="BodyText"/>
        <w:rPr>
          <w:i/>
          <w:color w:val="00458B" w:themeColor="text2" w:themeTint="E6"/>
        </w:rPr>
      </w:pPr>
    </w:p>
    <w:p w14:paraId="5AE60A09" w14:textId="461BD7CE" w:rsidR="00563F9C" w:rsidRDefault="00563F9C" w:rsidP="00A5296E">
      <w:pPr>
        <w:pStyle w:val="BodyText"/>
        <w:rPr>
          <w:i/>
          <w:color w:val="00458B" w:themeColor="text2" w:themeTint="E6"/>
        </w:rPr>
      </w:pPr>
    </w:p>
    <w:p w14:paraId="3532E030" w14:textId="7BCF6FEB" w:rsidR="00563F9C" w:rsidRDefault="00563F9C" w:rsidP="00A5296E">
      <w:pPr>
        <w:pStyle w:val="BodyText"/>
        <w:rPr>
          <w:i/>
          <w:color w:val="00458B" w:themeColor="text2" w:themeTint="E6"/>
        </w:rPr>
      </w:pPr>
    </w:p>
    <w:p w14:paraId="60058C72" w14:textId="4FE9D7D7" w:rsidR="00563F9C" w:rsidRDefault="00563F9C" w:rsidP="00A5296E">
      <w:pPr>
        <w:pStyle w:val="BodyText"/>
        <w:rPr>
          <w:i/>
          <w:color w:val="00458B" w:themeColor="text2" w:themeTint="E6"/>
        </w:rPr>
      </w:pPr>
    </w:p>
    <w:p w14:paraId="590A388F" w14:textId="78289D8A" w:rsidR="00563F9C" w:rsidRDefault="00563F9C" w:rsidP="00A5296E">
      <w:pPr>
        <w:pStyle w:val="BodyText"/>
        <w:rPr>
          <w:i/>
          <w:color w:val="00458B" w:themeColor="text2" w:themeTint="E6"/>
        </w:rPr>
      </w:pPr>
    </w:p>
    <w:p w14:paraId="49309DEF" w14:textId="6927BBC1" w:rsidR="00563F9C" w:rsidRDefault="00563F9C" w:rsidP="00A5296E">
      <w:pPr>
        <w:pStyle w:val="BodyText"/>
        <w:rPr>
          <w:i/>
          <w:color w:val="00458B" w:themeColor="text2" w:themeTint="E6"/>
        </w:rPr>
      </w:pPr>
    </w:p>
    <w:p w14:paraId="345AC477" w14:textId="192FCB8B" w:rsidR="00563F9C" w:rsidRDefault="00563F9C" w:rsidP="00A5296E">
      <w:pPr>
        <w:pStyle w:val="BodyText"/>
        <w:rPr>
          <w:i/>
          <w:color w:val="00458B" w:themeColor="text2" w:themeTint="E6"/>
        </w:rPr>
      </w:pPr>
    </w:p>
    <w:p w14:paraId="59A063D1" w14:textId="79223E56" w:rsidR="00563F9C" w:rsidRDefault="00563F9C" w:rsidP="00A5296E">
      <w:pPr>
        <w:pStyle w:val="BodyText"/>
        <w:rPr>
          <w:i/>
          <w:color w:val="00458B" w:themeColor="text2" w:themeTint="E6"/>
        </w:rPr>
      </w:pPr>
    </w:p>
    <w:p w14:paraId="31BE5B49" w14:textId="6EC0C4AD" w:rsidR="00563F9C" w:rsidRDefault="00563F9C" w:rsidP="00A5296E">
      <w:pPr>
        <w:pStyle w:val="BodyText"/>
        <w:rPr>
          <w:i/>
          <w:color w:val="00458B" w:themeColor="text2" w:themeTint="E6"/>
        </w:rPr>
      </w:pPr>
    </w:p>
    <w:p w14:paraId="744613C9" w14:textId="3F71F86F" w:rsidR="00563F9C" w:rsidRDefault="00563F9C" w:rsidP="00A5296E">
      <w:pPr>
        <w:pStyle w:val="BodyText"/>
        <w:rPr>
          <w:i/>
          <w:color w:val="00458B" w:themeColor="text2" w:themeTint="E6"/>
        </w:rPr>
      </w:pPr>
    </w:p>
    <w:p w14:paraId="1254A241" w14:textId="53E1489E" w:rsidR="00563F9C" w:rsidRDefault="00563F9C" w:rsidP="00A5296E">
      <w:pPr>
        <w:pStyle w:val="BodyText"/>
        <w:rPr>
          <w:i/>
          <w:color w:val="00458B" w:themeColor="text2" w:themeTint="E6"/>
        </w:rPr>
      </w:pPr>
    </w:p>
    <w:p w14:paraId="04ABA74D" w14:textId="483DD68A" w:rsidR="00563F9C" w:rsidRDefault="00563F9C" w:rsidP="00A5296E">
      <w:pPr>
        <w:pStyle w:val="BodyText"/>
        <w:rPr>
          <w:i/>
          <w:color w:val="00458B" w:themeColor="text2" w:themeTint="E6"/>
        </w:rPr>
      </w:pPr>
    </w:p>
    <w:p w14:paraId="075C545D" w14:textId="7C1D1A4C" w:rsidR="00563F9C" w:rsidRDefault="00563F9C" w:rsidP="00A5296E">
      <w:pPr>
        <w:pStyle w:val="BodyText"/>
        <w:rPr>
          <w:i/>
          <w:color w:val="00458B" w:themeColor="text2" w:themeTint="E6"/>
        </w:rPr>
      </w:pPr>
    </w:p>
    <w:p w14:paraId="0386BD64" w14:textId="631C4878" w:rsidR="00563F9C" w:rsidRDefault="00563F9C" w:rsidP="00A5296E">
      <w:pPr>
        <w:pStyle w:val="BodyText"/>
        <w:rPr>
          <w:i/>
          <w:color w:val="00458B" w:themeColor="text2" w:themeTint="E6"/>
        </w:rPr>
      </w:pPr>
    </w:p>
    <w:p w14:paraId="4F1504B3" w14:textId="74623073" w:rsidR="00563F9C" w:rsidRDefault="00563F9C" w:rsidP="00A5296E">
      <w:pPr>
        <w:pStyle w:val="BodyText"/>
        <w:rPr>
          <w:i/>
          <w:color w:val="00458B" w:themeColor="text2" w:themeTint="E6"/>
        </w:rPr>
      </w:pPr>
    </w:p>
    <w:p w14:paraId="75E99B6B" w14:textId="1DFC4A97" w:rsidR="00563F9C" w:rsidRDefault="00563F9C" w:rsidP="00A5296E">
      <w:pPr>
        <w:pStyle w:val="BodyText"/>
        <w:rPr>
          <w:i/>
          <w:color w:val="00458B" w:themeColor="text2" w:themeTint="E6"/>
        </w:rPr>
      </w:pPr>
    </w:p>
    <w:p w14:paraId="72C639ED" w14:textId="39A92658" w:rsidR="00563F9C" w:rsidRDefault="00563F9C" w:rsidP="00A5296E">
      <w:pPr>
        <w:pStyle w:val="BodyText"/>
        <w:rPr>
          <w:i/>
          <w:color w:val="00458B" w:themeColor="text2" w:themeTint="E6"/>
        </w:rPr>
      </w:pPr>
    </w:p>
    <w:p w14:paraId="2930D184" w14:textId="50E27CBC" w:rsidR="00563F9C" w:rsidRDefault="00563F9C" w:rsidP="00A5296E">
      <w:pPr>
        <w:pStyle w:val="BodyText"/>
        <w:rPr>
          <w:i/>
          <w:color w:val="00458B" w:themeColor="text2" w:themeTint="E6"/>
        </w:rPr>
      </w:pPr>
    </w:p>
    <w:p w14:paraId="1BD81297" w14:textId="77777777" w:rsidR="00563F9C" w:rsidRDefault="00563F9C" w:rsidP="00A5296E">
      <w:pPr>
        <w:pStyle w:val="BodyText"/>
        <w:rPr>
          <w:i/>
          <w:color w:val="00458B" w:themeColor="text2" w:themeTint="E6"/>
        </w:rPr>
      </w:pPr>
    </w:p>
    <w:p w14:paraId="50AD2E81" w14:textId="5DB95E02" w:rsidR="00FE19CE" w:rsidRDefault="00FE19CE" w:rsidP="00A5296E">
      <w:pPr>
        <w:pStyle w:val="BodyText"/>
        <w:rPr>
          <w:i/>
          <w:color w:val="00458B" w:themeColor="text2" w:themeTint="E6"/>
        </w:rPr>
        <w:sectPr w:rsidR="00FE19CE" w:rsidSect="00417831">
          <w:type w:val="continuous"/>
          <w:pgSz w:w="11907" w:h="16840" w:code="9"/>
          <w:pgMar w:top="794" w:right="794" w:bottom="794" w:left="794" w:header="567" w:footer="340" w:gutter="0"/>
          <w:cols w:num="2" w:space="284"/>
          <w:docGrid w:linePitch="360"/>
          <w15:footnoteColumns w:val="1"/>
        </w:sectPr>
      </w:pPr>
    </w:p>
    <w:p w14:paraId="1C35155D" w14:textId="77777777" w:rsidR="00376CCA" w:rsidRDefault="00376CCA" w:rsidP="00FE3455">
      <w:pPr>
        <w:pStyle w:val="BodyText"/>
      </w:pPr>
    </w:p>
    <w:p w14:paraId="72E6EFE6" w14:textId="7BFA2E92" w:rsidR="00B7274A" w:rsidRPr="00FE3455" w:rsidRDefault="00B7274A" w:rsidP="00FE3455">
      <w:pPr>
        <w:pStyle w:val="BodyText"/>
        <w:sectPr w:rsidR="00B7274A" w:rsidRPr="00FE3455" w:rsidSect="00FE3455">
          <w:type w:val="continuous"/>
          <w:pgSz w:w="11907" w:h="16840" w:code="9"/>
          <w:pgMar w:top="794" w:right="794" w:bottom="794" w:left="794" w:header="567" w:footer="340" w:gutter="0"/>
          <w:cols w:space="284"/>
          <w:docGrid w:linePitch="360"/>
          <w15:footnoteColumns w:val="1"/>
        </w:sectPr>
      </w:pPr>
    </w:p>
    <w:p w14:paraId="614527DF" w14:textId="68384AF1" w:rsidR="00CD78D8" w:rsidRDefault="00CD78D8" w:rsidP="00CD78D8">
      <w:pPr>
        <w:pStyle w:val="Heading1"/>
        <w:framePr w:wrap="around"/>
        <w:rPr>
          <w:spacing w:val="0"/>
        </w:rPr>
      </w:pPr>
      <w:bookmarkStart w:id="43" w:name="_Toc90300657"/>
      <w:r>
        <w:lastRenderedPageBreak/>
        <w:t>Appendix A</w:t>
      </w:r>
      <w:bookmarkEnd w:id="43"/>
    </w:p>
    <w:p w14:paraId="0446BF8A" w14:textId="705B44A3" w:rsidR="00971C06" w:rsidRDefault="00971C06" w:rsidP="005A447E">
      <w:pPr>
        <w:pStyle w:val="Introduction"/>
      </w:pPr>
      <w:r w:rsidRPr="00B8407C">
        <w:t xml:space="preserve">The key objective of the survey was to </w:t>
      </w:r>
      <w:r>
        <w:t>gauge community support for the plan, as well as ascertain</w:t>
      </w:r>
      <w:r w:rsidRPr="00B8407C">
        <w:t xml:space="preserve"> if there were any other opportunities or issues not identified</w:t>
      </w:r>
      <w:r w:rsidR="00F957BC">
        <w:t>.</w:t>
      </w:r>
      <w:r>
        <w:t xml:space="preserve"> </w:t>
      </w:r>
    </w:p>
    <w:p w14:paraId="2018AEB9" w14:textId="458A37FC" w:rsidR="00971C06" w:rsidRPr="0047568B" w:rsidRDefault="00971C06" w:rsidP="005A447E">
      <w:pPr>
        <w:pStyle w:val="BodyText"/>
      </w:pPr>
      <w:r>
        <w:t xml:space="preserve">A combination of quantitative and qualitative questions </w:t>
      </w:r>
      <w:r w:rsidR="00B9722C">
        <w:t>was</w:t>
      </w:r>
      <w:r>
        <w:t xml:space="preserve"> </w:t>
      </w:r>
      <w:r w:rsidR="00F957BC">
        <w:t>included</w:t>
      </w:r>
      <w:r w:rsidR="004B0AB9">
        <w:t xml:space="preserve">, as followed: </w:t>
      </w:r>
      <w:r>
        <w:t xml:space="preserve"> </w:t>
      </w:r>
    </w:p>
    <w:p w14:paraId="6DF3C107" w14:textId="3E49A9DE" w:rsidR="00971C06" w:rsidRPr="00505E6C" w:rsidRDefault="00505E6C" w:rsidP="00971C06">
      <w:pPr>
        <w:pStyle w:val="ListBullet"/>
      </w:pPr>
      <w:r w:rsidRPr="00505E6C">
        <w:t>How supportive are you of the overall draft master plan?</w:t>
      </w:r>
    </w:p>
    <w:p w14:paraId="2B069147" w14:textId="07A13969" w:rsidR="00505E6C" w:rsidRPr="00505E6C" w:rsidRDefault="00505E6C" w:rsidP="00505E6C">
      <w:pPr>
        <w:pStyle w:val="ListBullet"/>
      </w:pPr>
      <w:r w:rsidRPr="00505E6C">
        <w:t>How supportive are you of the Vision and Goals?</w:t>
      </w:r>
    </w:p>
    <w:p w14:paraId="4F2421EC" w14:textId="3767D02E" w:rsidR="00505E6C" w:rsidRPr="00505E6C" w:rsidRDefault="00505E6C" w:rsidP="00505E6C">
      <w:pPr>
        <w:pStyle w:val="ListBullet"/>
      </w:pPr>
      <w:r w:rsidRPr="00505E6C">
        <w:t>How supportive are you of the recommendations overall?</w:t>
      </w:r>
    </w:p>
    <w:p w14:paraId="3B4110DF" w14:textId="2A15A05C" w:rsidR="00971C06" w:rsidRPr="00505E6C" w:rsidRDefault="00505E6C" w:rsidP="00971C06">
      <w:pPr>
        <w:pStyle w:val="ListBullet"/>
        <w:rPr>
          <w:rFonts w:eastAsia="ArialUnicodeMS,Bold"/>
        </w:rPr>
      </w:pPr>
      <w:r w:rsidRPr="00505E6C">
        <w:rPr>
          <w:rFonts w:eastAsia="ArialUnicodeMS,Bold"/>
        </w:rPr>
        <w:t xml:space="preserve">Please choose the recommendation that has the potential to deliver the greatest benefit to the </w:t>
      </w:r>
      <w:r w:rsidR="00B9722C" w:rsidRPr="00505E6C">
        <w:rPr>
          <w:rFonts w:eastAsia="ArialUnicodeMS,Bold"/>
        </w:rPr>
        <w:t>community.</w:t>
      </w:r>
    </w:p>
    <w:p w14:paraId="4A310112" w14:textId="53215369" w:rsidR="00971C06" w:rsidRPr="005055F0" w:rsidRDefault="005055F0" w:rsidP="00971C06">
      <w:pPr>
        <w:pStyle w:val="ListBullet"/>
      </w:pPr>
      <w:r w:rsidRPr="005055F0">
        <w:t>Please choose the recommendation that you support and is the most important to you?</w:t>
      </w:r>
    </w:p>
    <w:p w14:paraId="5502E302" w14:textId="7BA1E651" w:rsidR="00971C06" w:rsidRPr="005055F0" w:rsidRDefault="005055F0" w:rsidP="00971C06">
      <w:pPr>
        <w:pStyle w:val="ListBullet"/>
      </w:pPr>
      <w:r w:rsidRPr="005055F0">
        <w:t xml:space="preserve">How satisfied are you with the recommendations for the </w:t>
      </w:r>
      <w:r>
        <w:t>f</w:t>
      </w:r>
      <w:r w:rsidRPr="005055F0">
        <w:t>ollowing areas?</w:t>
      </w:r>
    </w:p>
    <w:p w14:paraId="6ACBAAE7" w14:textId="5917EB61" w:rsidR="00971C06" w:rsidRPr="005055F0" w:rsidRDefault="005055F0" w:rsidP="00971C06">
      <w:pPr>
        <w:pStyle w:val="ListBullet"/>
      </w:pPr>
      <w:r w:rsidRPr="005055F0">
        <w:t>Please choose the area/feature that you feel could be improved the most</w:t>
      </w:r>
      <w:r>
        <w:t>?</w:t>
      </w:r>
    </w:p>
    <w:p w14:paraId="22683E54" w14:textId="66EE2540" w:rsidR="00971C06" w:rsidRPr="005055F0" w:rsidRDefault="005055F0" w:rsidP="00971C06">
      <w:pPr>
        <w:pStyle w:val="ListBullet"/>
      </w:pPr>
      <w:r w:rsidRPr="005055F0">
        <w:t>Please describe how they could be improved</w:t>
      </w:r>
      <w:r>
        <w:t>?</w:t>
      </w:r>
    </w:p>
    <w:p w14:paraId="142BF143" w14:textId="45454A3C" w:rsidR="00971C06" w:rsidRPr="005055F0" w:rsidRDefault="005055F0" w:rsidP="00971C06">
      <w:pPr>
        <w:pStyle w:val="ListBullet"/>
      </w:pPr>
      <w:r w:rsidRPr="005055F0">
        <w:t xml:space="preserve">Please provide any other feedback you feel is important about the </w:t>
      </w:r>
      <w:r w:rsidR="00B9722C" w:rsidRPr="005055F0">
        <w:t>plan.</w:t>
      </w:r>
    </w:p>
    <w:p w14:paraId="74D35B86" w14:textId="7B656DB1" w:rsidR="00971C06" w:rsidRPr="005055F0" w:rsidRDefault="005055F0" w:rsidP="00971C06">
      <w:pPr>
        <w:pStyle w:val="ListBullet"/>
      </w:pPr>
      <w:r w:rsidRPr="005055F0">
        <w:t>What are the most important features of the reserve to you?</w:t>
      </w:r>
    </w:p>
    <w:p w14:paraId="6B6B08C1" w14:textId="6FDB02B4" w:rsidR="00971C06" w:rsidRPr="00560839" w:rsidRDefault="00560839" w:rsidP="00971C06">
      <w:pPr>
        <w:pStyle w:val="ListBullet"/>
      </w:pPr>
      <w:r w:rsidRPr="00560839">
        <w:t xml:space="preserve">What is the main reason you visit the reserve? </w:t>
      </w:r>
    </w:p>
    <w:p w14:paraId="043BD5AB" w14:textId="1722213F" w:rsidR="00971C06" w:rsidRPr="00560839" w:rsidRDefault="00560839" w:rsidP="00971C06">
      <w:pPr>
        <w:pStyle w:val="ListBullet"/>
      </w:pPr>
      <w:r w:rsidRPr="00560839">
        <w:t>How often do you use the reserve?</w:t>
      </w:r>
    </w:p>
    <w:p w14:paraId="0680B6D9" w14:textId="5F8B86B6" w:rsidR="00971C06" w:rsidRPr="00560839" w:rsidRDefault="00560839" w:rsidP="00971C06">
      <w:pPr>
        <w:pStyle w:val="ListBullet"/>
      </w:pPr>
      <w:r w:rsidRPr="00560839">
        <w:t>What is your involvement or connection to the reserve?</w:t>
      </w:r>
    </w:p>
    <w:p w14:paraId="12F35F61" w14:textId="0EFC5BAF" w:rsidR="00971C06" w:rsidRPr="00560839" w:rsidRDefault="00560839" w:rsidP="00971C06">
      <w:pPr>
        <w:pStyle w:val="ListBullet"/>
      </w:pPr>
      <w:r w:rsidRPr="00560839">
        <w:t>Do you belong to a local group or organisation?</w:t>
      </w:r>
    </w:p>
    <w:p w14:paraId="1D9EB6BA" w14:textId="418FCA17" w:rsidR="00971C06" w:rsidRPr="00560839" w:rsidRDefault="00560839" w:rsidP="00971C06">
      <w:pPr>
        <w:pStyle w:val="ListBullet"/>
      </w:pPr>
      <w:r w:rsidRPr="00560839">
        <w:t>How did you find out about the community engagement for the draft master plan?</w:t>
      </w:r>
    </w:p>
    <w:p w14:paraId="21D6E28B" w14:textId="77777777" w:rsidR="00971C06" w:rsidRDefault="00971C06" w:rsidP="00971C06">
      <w:pPr>
        <w:pStyle w:val="BodyText"/>
      </w:pPr>
    </w:p>
    <w:p w14:paraId="198F47A0" w14:textId="77777777" w:rsidR="00A17CA6" w:rsidRPr="00C36202" w:rsidRDefault="00A17CA6" w:rsidP="005A447E">
      <w:pPr>
        <w:rPr>
          <w:i/>
          <w:color w:val="0065CA" w:themeColor="accent2" w:themeTint="BF"/>
        </w:rPr>
      </w:pPr>
    </w:p>
    <w:p w14:paraId="3D262A52" w14:textId="77777777" w:rsidR="00A17CA6" w:rsidRDefault="00A17CA6" w:rsidP="00E639BF">
      <w:pPr>
        <w:pStyle w:val="BodyText"/>
      </w:pPr>
    </w:p>
    <w:p w14:paraId="7C326D58" w14:textId="77777777" w:rsidR="00A17CA6" w:rsidRDefault="00A17CA6" w:rsidP="00E639BF">
      <w:pPr>
        <w:pStyle w:val="BodyText"/>
      </w:pPr>
    </w:p>
    <w:p w14:paraId="63F0EC3F" w14:textId="77777777" w:rsidR="00A17CA6" w:rsidRDefault="00A17CA6" w:rsidP="00E639BF">
      <w:pPr>
        <w:pStyle w:val="BodyText"/>
      </w:pPr>
    </w:p>
    <w:p w14:paraId="2CA41F9A" w14:textId="77777777" w:rsidR="00A17CA6" w:rsidRDefault="00A17CA6" w:rsidP="00E639BF">
      <w:pPr>
        <w:pStyle w:val="BodyText"/>
      </w:pPr>
    </w:p>
    <w:p w14:paraId="2F5D344F" w14:textId="77777777" w:rsidR="00A17CA6" w:rsidRDefault="00A17CA6" w:rsidP="00E639BF">
      <w:pPr>
        <w:pStyle w:val="BodyText"/>
      </w:pPr>
    </w:p>
    <w:p w14:paraId="25AC7A9D" w14:textId="77777777" w:rsidR="00A17CA6" w:rsidRDefault="00A17CA6" w:rsidP="00E639BF">
      <w:pPr>
        <w:pStyle w:val="BodyText"/>
      </w:pPr>
    </w:p>
    <w:p w14:paraId="57318C23" w14:textId="06F42DA4" w:rsidR="00A17CA6" w:rsidRDefault="00A17CA6" w:rsidP="00E639BF">
      <w:pPr>
        <w:pStyle w:val="BodyText"/>
      </w:pPr>
    </w:p>
    <w:sectPr w:rsidR="00A17CA6" w:rsidSect="00AD2562">
      <w:type w:val="continuous"/>
      <w:pgSz w:w="11907" w:h="16840" w:code="9"/>
      <w:pgMar w:top="794" w:right="794" w:bottom="794" w:left="794" w:header="567" w:footer="340" w:gutter="0"/>
      <w:cols w:num="2" w:space="284"/>
      <w:docGrid w:linePitch="36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DE6B79" w14:textId="77777777" w:rsidR="00F94620" w:rsidRDefault="00F94620" w:rsidP="00CE604F">
      <w:r>
        <w:separator/>
      </w:r>
    </w:p>
    <w:p w14:paraId="44CDEBBB" w14:textId="77777777" w:rsidR="00F94620" w:rsidRDefault="00F94620" w:rsidP="00CE604F"/>
    <w:p w14:paraId="2AD9388E" w14:textId="77777777" w:rsidR="00F94620" w:rsidRDefault="00F94620" w:rsidP="00CE604F"/>
    <w:p w14:paraId="6A5B6E55" w14:textId="77777777" w:rsidR="00F94620" w:rsidRDefault="00F94620" w:rsidP="00CE604F"/>
  </w:endnote>
  <w:endnote w:type="continuationSeparator" w:id="0">
    <w:p w14:paraId="58EA24A3" w14:textId="77777777" w:rsidR="00F94620" w:rsidRDefault="00F94620" w:rsidP="00CE604F">
      <w:r>
        <w:continuationSeparator/>
      </w:r>
    </w:p>
    <w:p w14:paraId="298C64B9" w14:textId="77777777" w:rsidR="00F94620" w:rsidRDefault="00F94620" w:rsidP="00CE604F"/>
    <w:p w14:paraId="0A00C914" w14:textId="77777777" w:rsidR="00F94620" w:rsidRDefault="00F94620" w:rsidP="00CE604F"/>
    <w:p w14:paraId="5B2EBCC3" w14:textId="77777777" w:rsidR="00F94620" w:rsidRDefault="00F94620" w:rsidP="00CE60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ircular Std Book">
    <w:altName w:val="Calibri"/>
    <w:panose1 w:val="00000000000000000000"/>
    <w:charset w:val="00"/>
    <w:family w:val="swiss"/>
    <w:notTrueType/>
    <w:pitch w:val="variable"/>
    <w:sig w:usb0="8000002F" w:usb1="5000E47B" w:usb2="00000008"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randon Grotesque Black">
    <w:altName w:val="Calibri"/>
    <w:charset w:val="00"/>
    <w:family w:val="swiss"/>
    <w:pitch w:val="variable"/>
    <w:sig w:usb0="A00000AF" w:usb1="5000205B" w:usb2="00000000" w:usb3="00000000" w:csb0="0000009B" w:csb1="00000000"/>
  </w:font>
  <w:font w:name="ArialUnicodeMS,Bold">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D95853" w14:textId="77777777" w:rsidR="00B36950" w:rsidRPr="00034A7D" w:rsidRDefault="00B36950" w:rsidP="00034A7D">
    <w:pPr>
      <w:pStyle w:val="FooterEven"/>
    </w:pP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90</w:t>
    </w:r>
    <w:r w:rsidRPr="00034A7D">
      <w:rPr>
        <w:rStyle w:val="PageNumber"/>
      </w:rPr>
      <w:fldChar w:fldCharType="end"/>
    </w:r>
    <w:r w:rsidRPr="00034A7D">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7BE2C" w14:textId="77777777" w:rsidR="00B36950" w:rsidRPr="00034A7D" w:rsidRDefault="00B36950" w:rsidP="00E3052C">
    <w:pPr>
      <w:pStyle w:val="Footer"/>
    </w:pPr>
    <w:r w:rsidRPr="00034A7D">
      <w:t> </w:t>
    </w:r>
    <w:r w:rsidRPr="00034A7D">
      <w:rPr>
        <w:rStyle w:val="PageNumber"/>
      </w:rPr>
      <w:fldChar w:fldCharType="begin"/>
    </w:r>
    <w:r w:rsidRPr="00034A7D">
      <w:rPr>
        <w:rStyle w:val="PageNumber"/>
      </w:rPr>
      <w:instrText xml:space="preserve"> PAGE   \* MERGEFORMAT </w:instrText>
    </w:r>
    <w:r w:rsidRPr="00034A7D">
      <w:rPr>
        <w:rStyle w:val="PageNumber"/>
      </w:rPr>
      <w:fldChar w:fldCharType="separate"/>
    </w:r>
    <w:r>
      <w:rPr>
        <w:rStyle w:val="PageNumber"/>
        <w:noProof/>
      </w:rPr>
      <w:t>91</w:t>
    </w:r>
    <w:r w:rsidRPr="00034A7D">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F6D170" w14:textId="77777777" w:rsidR="00B36950" w:rsidRDefault="00B369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B1542B" w14:textId="77777777" w:rsidR="00F94620" w:rsidRDefault="00F94620" w:rsidP="00CE604F">
      <w:r>
        <w:separator/>
      </w:r>
    </w:p>
  </w:footnote>
  <w:footnote w:type="continuationSeparator" w:id="0">
    <w:p w14:paraId="0CDC2B9D" w14:textId="77777777" w:rsidR="00F94620" w:rsidRDefault="00F94620" w:rsidP="00CE604F">
      <w:r>
        <w:continuationSeparator/>
      </w:r>
    </w:p>
    <w:p w14:paraId="7581DEFA" w14:textId="77777777" w:rsidR="00F94620" w:rsidRDefault="00F94620" w:rsidP="00CE604F"/>
    <w:p w14:paraId="12541ED3" w14:textId="77777777" w:rsidR="00F94620" w:rsidRDefault="00F94620" w:rsidP="00CE604F"/>
    <w:p w14:paraId="402F3DD3" w14:textId="77777777" w:rsidR="00F94620" w:rsidRDefault="00F94620" w:rsidP="00CE60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C4416" w14:textId="78D4CD32" w:rsidR="00B36950" w:rsidRDefault="00B36950">
    <w:pPr>
      <w:pStyle w:val="Header"/>
    </w:pPr>
  </w:p>
  <w:p w14:paraId="16D0E310" w14:textId="66A3A5DE" w:rsidR="00B36950" w:rsidRDefault="00B36950">
    <w:pPr>
      <w:pStyle w:val="Header"/>
    </w:pPr>
  </w:p>
  <w:p w14:paraId="2F1F134F" w14:textId="5634997C" w:rsidR="00B36950" w:rsidRDefault="00B36950">
    <w:pPr>
      <w:pStyle w:val="Header"/>
    </w:pPr>
  </w:p>
  <w:p w14:paraId="3AF11771" w14:textId="4E1D2B62" w:rsidR="00B36950" w:rsidRDefault="00B36950">
    <w:pPr>
      <w:pStyle w:val="Header"/>
    </w:pPr>
  </w:p>
  <w:p w14:paraId="50162691" w14:textId="77777777" w:rsidR="00B36950" w:rsidRDefault="00B3695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149EC7" w14:textId="29ACA3EF" w:rsidR="00B36950" w:rsidRPr="005F39EC" w:rsidRDefault="00B36950" w:rsidP="005F39EC">
    <w:pPr>
      <w:pStyle w:val="HeaderSpacer"/>
    </w:pPr>
  </w:p>
  <w:p w14:paraId="26239F2B" w14:textId="3F9DF429" w:rsidR="00B36950" w:rsidRDefault="00B3695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6D6C8" w14:textId="77777777" w:rsidR="00B36950" w:rsidRDefault="00B36950" w:rsidP="005F39EC">
    <w:pPr>
      <w:pStyle w:val="Header"/>
    </w:pPr>
    <w:r>
      <w:rPr>
        <w:noProof/>
      </w:rPr>
      <w:drawing>
        <wp:anchor distT="0" distB="0" distL="114300" distR="114300" simplePos="0" relativeHeight="251658239" behindDoc="0" locked="1" layoutInCell="1" allowOverlap="1" wp14:anchorId="6D3BF81A" wp14:editId="30A9E84B">
          <wp:simplePos x="504825" y="361950"/>
          <wp:positionH relativeFrom="page">
            <wp:align>left</wp:align>
          </wp:positionH>
          <wp:positionV relativeFrom="page">
            <wp:align>top</wp:align>
          </wp:positionV>
          <wp:extent cx="7560000" cy="10692000"/>
          <wp:effectExtent l="0" t="0" r="3175"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Icon&#10;&#10;&#10;&#10;&#10;&#10;&#10;&#10;&#10;&#10;&#10;&#10;&#10;&#10;&#10;&#10;&#10;&#10;Description automatically generated" style="width:800.15pt;height:800.15pt;visibility:visible;mso-wrap-style:square" o:bullet="t">
        <v:imagedata r:id="rId1" o:title="Icon&#10;&#10;&#10;&#10;&#10;&#10;&#10;&#10;&#10;&#10;&#10;&#10;&#10;&#10;&#10;&#10;&#10;&#10;Description automatically generated"/>
      </v:shape>
    </w:pict>
  </w:numPicBullet>
  <w:abstractNum w:abstractNumId="0" w15:restartNumberingAfterBreak="0">
    <w:nsid w:val="FFFFFF7C"/>
    <w:multiLevelType w:val="singleLevel"/>
    <w:tmpl w:val="F7040D0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DE6FB7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BF606D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F22C42F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B2EA567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CCC508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34239B2"/>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F78C52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423D02"/>
    <w:name w:val="PappasNumbering"/>
    <w:lvl w:ilvl="0">
      <w:start w:val="1"/>
      <w:numFmt w:val="decimal"/>
      <w:lvlText w:val="%1."/>
      <w:lvlJc w:val="left"/>
      <w:pPr>
        <w:tabs>
          <w:tab w:val="num" w:pos="340"/>
        </w:tabs>
        <w:ind w:left="340" w:hanging="340"/>
      </w:pPr>
      <w:rPr>
        <w:rFonts w:hint="default"/>
      </w:rPr>
    </w:lvl>
  </w:abstractNum>
  <w:abstractNum w:abstractNumId="9" w15:restartNumberingAfterBreak="0">
    <w:nsid w:val="FFFFFF89"/>
    <w:multiLevelType w:val="singleLevel"/>
    <w:tmpl w:val="FAE4809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6C04B0"/>
    <w:multiLevelType w:val="multilevel"/>
    <w:tmpl w:val="D8524762"/>
    <w:name w:val="TableListNumbering"/>
    <w:lvl w:ilvl="0">
      <w:start w:val="1"/>
      <w:numFmt w:val="decimal"/>
      <w:lvlText w:val="%1."/>
      <w:lvlJc w:val="left"/>
      <w:pPr>
        <w:tabs>
          <w:tab w:val="num" w:pos="454"/>
        </w:tabs>
        <w:ind w:left="454" w:hanging="341"/>
      </w:pPr>
      <w:rPr>
        <w:rFonts w:hint="default"/>
      </w:rPr>
    </w:lvl>
    <w:lvl w:ilvl="1">
      <w:start w:val="1"/>
      <w:numFmt w:val="lowerLetter"/>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068B37FE"/>
    <w:multiLevelType w:val="multilevel"/>
    <w:tmpl w:val="1A4E6C40"/>
    <w:name w:val="MyBullets"/>
    <w:lvl w:ilvl="0">
      <w:start w:val="1"/>
      <w:numFmt w:val="bullet"/>
      <w:lvlText w:val=""/>
      <w:lvlJc w:val="left"/>
      <w:pPr>
        <w:tabs>
          <w:tab w:val="num" w:pos="454"/>
        </w:tabs>
        <w:ind w:left="454" w:hanging="454"/>
      </w:pPr>
      <w:rPr>
        <w:rFonts w:ascii="Wingdings" w:hAnsi="Wingdings" w:hint="default"/>
        <w:b w:val="0"/>
        <w:i w:val="0"/>
        <w:position w:val="3"/>
        <w:sz w:val="12"/>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Symbol" w:hAnsi="Symbol" w:hint="default"/>
        <w:b w:val="0"/>
        <w:i w:val="0"/>
        <w:color w:val="auto"/>
        <w:spacing w:val="0"/>
        <w:w w:val="100"/>
        <w:position w:val="0"/>
        <w:sz w:val="12"/>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2" w15:restartNumberingAfterBreak="0">
    <w:nsid w:val="0BD05217"/>
    <w:multiLevelType w:val="hybridMultilevel"/>
    <w:tmpl w:val="00C26A72"/>
    <w:lvl w:ilvl="0" w:tplc="EBEC5408">
      <w:numFmt w:val="bullet"/>
      <w:lvlText w:val=""/>
      <w:lvlJc w:val="left"/>
      <w:pPr>
        <w:ind w:left="735" w:hanging="375"/>
      </w:pPr>
      <w:rPr>
        <w:rFonts w:ascii="Symbol" w:eastAsiaTheme="minorHAnsi" w:hAnsi="Symbol" w:cstheme="minorBidi" w:hint="default"/>
        <w:sz w:val="20"/>
      </w:rPr>
    </w:lvl>
    <w:lvl w:ilvl="1" w:tplc="2508F346">
      <w:numFmt w:val="bullet"/>
      <w:lvlText w:val="·"/>
      <w:lvlJc w:val="left"/>
      <w:pPr>
        <w:ind w:left="1590" w:hanging="51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6F86D7F"/>
    <w:multiLevelType w:val="multilevel"/>
    <w:tmpl w:val="7D36194E"/>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4" w15:restartNumberingAfterBreak="0">
    <w:nsid w:val="19840B7E"/>
    <w:multiLevelType w:val="hybridMultilevel"/>
    <w:tmpl w:val="214EF25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B177F80"/>
    <w:multiLevelType w:val="hybridMultilevel"/>
    <w:tmpl w:val="8DFA1328"/>
    <w:lvl w:ilvl="0" w:tplc="5BCC3986">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D090A52"/>
    <w:multiLevelType w:val="hybridMultilevel"/>
    <w:tmpl w:val="3A342614"/>
    <w:lvl w:ilvl="0" w:tplc="C2A499A0">
      <w:numFmt w:val="bullet"/>
      <w:lvlText w:val="·"/>
      <w:lvlJc w:val="left"/>
      <w:pPr>
        <w:ind w:left="735" w:hanging="375"/>
      </w:pPr>
      <w:rPr>
        <w:rFonts w:ascii="Calibri" w:eastAsia="Times New Roman" w:hAnsi="Calibri" w:cs="Calibri" w:hint="default"/>
        <w:b w:val="0"/>
        <w:sz w:val="20"/>
      </w:rPr>
    </w:lvl>
    <w:lvl w:ilvl="1" w:tplc="1102BB50">
      <w:numFmt w:val="bullet"/>
      <w:lvlText w:val="·"/>
      <w:lvlJc w:val="left"/>
      <w:pPr>
        <w:ind w:left="1440" w:hanging="360"/>
      </w:pPr>
      <w:rPr>
        <w:rFonts w:ascii="Calibri" w:eastAsia="Times New Roman" w:hAnsi="Calibri" w:cs="Calibri" w:hint="default"/>
        <w:b w:val="0"/>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2B24F9C"/>
    <w:multiLevelType w:val="hybridMultilevel"/>
    <w:tmpl w:val="8DFA1328"/>
    <w:lvl w:ilvl="0" w:tplc="5BCC3986">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39B28AB"/>
    <w:multiLevelType w:val="hybridMultilevel"/>
    <w:tmpl w:val="B4083A1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3AA59C5"/>
    <w:multiLevelType w:val="multilevel"/>
    <w:tmpl w:val="29449EC2"/>
    <w:lvl w:ilvl="0">
      <w:start w:val="1"/>
      <w:numFmt w:val="lowerLetter"/>
      <w:pStyle w:val="NoteNumbered"/>
      <w:lvlText w:val="%1)"/>
      <w:lvlJc w:val="left"/>
      <w:pPr>
        <w:ind w:left="227" w:hanging="227"/>
      </w:pPr>
      <w:rPr>
        <w:rFonts w:hint="default"/>
      </w:rPr>
    </w:lvl>
    <w:lvl w:ilvl="1">
      <w:start w:val="1"/>
      <w:numFmt w:val="bullet"/>
      <w:lvlText w:val="–"/>
      <w:lvlJc w:val="left"/>
      <w:pPr>
        <w:ind w:left="511" w:hanging="227"/>
      </w:pPr>
      <w:rPr>
        <w:rFonts w:ascii="Circular Std Book" w:hAnsi="Circular Std Book" w:hint="default"/>
        <w:color w:val="auto"/>
      </w:rPr>
    </w:lvl>
    <w:lvl w:ilvl="2">
      <w:start w:val="1"/>
      <w:numFmt w:val="lowerRoman"/>
      <w:lvlText w:val="%3."/>
      <w:lvlJc w:val="right"/>
      <w:pPr>
        <w:ind w:left="795" w:hanging="227"/>
      </w:pPr>
      <w:rPr>
        <w:rFonts w:hint="default"/>
      </w:rPr>
    </w:lvl>
    <w:lvl w:ilvl="3">
      <w:start w:val="1"/>
      <w:numFmt w:val="decimal"/>
      <w:lvlText w:val="%4."/>
      <w:lvlJc w:val="left"/>
      <w:pPr>
        <w:ind w:left="1079" w:hanging="227"/>
      </w:pPr>
      <w:rPr>
        <w:rFonts w:hint="default"/>
      </w:rPr>
    </w:lvl>
    <w:lvl w:ilvl="4">
      <w:start w:val="1"/>
      <w:numFmt w:val="lowerLetter"/>
      <w:lvlText w:val="%5."/>
      <w:lvlJc w:val="left"/>
      <w:pPr>
        <w:ind w:left="1363" w:hanging="227"/>
      </w:pPr>
      <w:rPr>
        <w:rFonts w:hint="default"/>
      </w:rPr>
    </w:lvl>
    <w:lvl w:ilvl="5">
      <w:start w:val="1"/>
      <w:numFmt w:val="lowerRoman"/>
      <w:lvlText w:val="%6."/>
      <w:lvlJc w:val="right"/>
      <w:pPr>
        <w:ind w:left="1647" w:hanging="227"/>
      </w:pPr>
      <w:rPr>
        <w:rFonts w:hint="default"/>
      </w:rPr>
    </w:lvl>
    <w:lvl w:ilvl="6">
      <w:start w:val="1"/>
      <w:numFmt w:val="decimal"/>
      <w:lvlText w:val="%7."/>
      <w:lvlJc w:val="left"/>
      <w:pPr>
        <w:ind w:left="1931" w:hanging="227"/>
      </w:pPr>
      <w:rPr>
        <w:rFonts w:hint="default"/>
      </w:rPr>
    </w:lvl>
    <w:lvl w:ilvl="7">
      <w:start w:val="1"/>
      <w:numFmt w:val="lowerLetter"/>
      <w:lvlText w:val="%8."/>
      <w:lvlJc w:val="left"/>
      <w:pPr>
        <w:ind w:left="2215" w:hanging="227"/>
      </w:pPr>
      <w:rPr>
        <w:rFonts w:hint="default"/>
      </w:rPr>
    </w:lvl>
    <w:lvl w:ilvl="8">
      <w:start w:val="1"/>
      <w:numFmt w:val="lowerRoman"/>
      <w:lvlText w:val="%9."/>
      <w:lvlJc w:val="right"/>
      <w:pPr>
        <w:ind w:left="2499" w:hanging="227"/>
      </w:pPr>
      <w:rPr>
        <w:rFonts w:hint="default"/>
      </w:rPr>
    </w:lvl>
  </w:abstractNum>
  <w:abstractNum w:abstractNumId="20" w15:restartNumberingAfterBreak="0">
    <w:nsid w:val="241A2598"/>
    <w:multiLevelType w:val="hybridMultilevel"/>
    <w:tmpl w:val="6194EE1E"/>
    <w:lvl w:ilvl="0" w:tplc="144CE774">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2B824884"/>
    <w:multiLevelType w:val="multilevel"/>
    <w:tmpl w:val="CA7465DE"/>
    <w:name w:val="AlphaNumbering"/>
    <w:lvl w:ilvl="0">
      <w:start w:val="1"/>
      <w:numFmt w:val="lowerLetter"/>
      <w:lvlText w:val="(%1)"/>
      <w:lvlJc w:val="left"/>
      <w:pPr>
        <w:tabs>
          <w:tab w:val="num" w:pos="454"/>
        </w:tabs>
        <w:ind w:left="454" w:hanging="454"/>
      </w:pPr>
      <w:rPr>
        <w:rFonts w:hint="default"/>
      </w:rPr>
    </w:lvl>
    <w:lvl w:ilvl="1">
      <w:start w:val="1"/>
      <w:numFmt w:val="lowerRoman"/>
      <w:lvlText w:val="%2)"/>
      <w:lvlJc w:val="left"/>
      <w:pPr>
        <w:tabs>
          <w:tab w:val="num" w:pos="907"/>
        </w:tabs>
        <w:ind w:left="907" w:hanging="453"/>
      </w:pPr>
      <w:rPr>
        <w:rFonts w:hint="default"/>
      </w:rPr>
    </w:lvl>
    <w:lvl w:ilvl="2">
      <w:start w:val="1"/>
      <w:numFmt w:val="bullet"/>
      <w:lvlText w:val=""/>
      <w:lvlJc w:val="left"/>
      <w:pPr>
        <w:tabs>
          <w:tab w:val="num" w:pos="1134"/>
        </w:tabs>
        <w:ind w:left="1134" w:hanging="227"/>
      </w:pPr>
      <w:rPr>
        <w:rFonts w:ascii="Symbol" w:hAnsi="Symbol"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2" w15:restartNumberingAfterBreak="0">
    <w:nsid w:val="2BBC00CC"/>
    <w:multiLevelType w:val="multilevel"/>
    <w:tmpl w:val="8DB26D04"/>
    <w:name w:val="TableBulleting"/>
    <w:lvl w:ilvl="0">
      <w:start w:val="1"/>
      <w:numFmt w:val="bullet"/>
      <w:lvlText w:val=""/>
      <w:lvlJc w:val="left"/>
      <w:pPr>
        <w:tabs>
          <w:tab w:val="num" w:pos="454"/>
        </w:tabs>
        <w:ind w:left="454" w:hanging="341"/>
      </w:pPr>
      <w:rPr>
        <w:rFonts w:ascii="Wingdings" w:hAnsi="Wingdings" w:hint="default"/>
        <w:position w:val="3"/>
        <w:sz w:val="12"/>
      </w:rPr>
    </w:lvl>
    <w:lvl w:ilvl="1">
      <w:start w:val="1"/>
      <w:numFmt w:val="bullet"/>
      <w:lvlText w:val=""/>
      <w:lvlJc w:val="left"/>
      <w:pPr>
        <w:tabs>
          <w:tab w:val="num" w:pos="680"/>
        </w:tabs>
        <w:ind w:left="680" w:hanging="226"/>
      </w:pPr>
      <w:rPr>
        <w:rFonts w:ascii="Symbol" w:hAnsi="Symbol"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3" w15:restartNumberingAfterBreak="0">
    <w:nsid w:val="2F31263B"/>
    <w:multiLevelType w:val="hybridMultilevel"/>
    <w:tmpl w:val="C1C2B2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86B2BDC"/>
    <w:multiLevelType w:val="multilevel"/>
    <w:tmpl w:val="D3D42242"/>
    <w:name w:val="Bullets"/>
    <w:lvl w:ilvl="0">
      <w:start w:val="1"/>
      <w:numFmt w:val="bullet"/>
      <w:pStyle w:val="ListBullet"/>
      <w:lvlText w:val="•"/>
      <w:lvlJc w:val="left"/>
      <w:pPr>
        <w:tabs>
          <w:tab w:val="num" w:pos="170"/>
        </w:tabs>
        <w:ind w:left="170" w:hanging="170"/>
      </w:pPr>
      <w:rPr>
        <w:rFonts w:ascii="Calibri" w:hAnsi="Calibri" w:hint="default"/>
        <w:color w:val="8ACED7" w:themeColor="accent1"/>
        <w:position w:val="2"/>
        <w:sz w:val="20"/>
      </w:rPr>
    </w:lvl>
    <w:lvl w:ilvl="1">
      <w:start w:val="1"/>
      <w:numFmt w:val="bullet"/>
      <w:pStyle w:val="ListBullet2"/>
      <w:lvlText w:val="–"/>
      <w:lvlJc w:val="left"/>
      <w:pPr>
        <w:tabs>
          <w:tab w:val="num" w:pos="340"/>
        </w:tabs>
        <w:ind w:left="340" w:hanging="170"/>
      </w:pPr>
      <w:rPr>
        <w:rFonts w:ascii="Arial" w:hAnsi="Arial" w:hint="default"/>
        <w:color w:val="auto"/>
      </w:rPr>
    </w:lvl>
    <w:lvl w:ilvl="2">
      <w:start w:val="1"/>
      <w:numFmt w:val="bullet"/>
      <w:pStyle w:val="ListBullet3"/>
      <w:lvlText w:val="–"/>
      <w:lvlJc w:val="left"/>
      <w:pPr>
        <w:tabs>
          <w:tab w:val="num" w:pos="510"/>
        </w:tabs>
        <w:ind w:left="510" w:hanging="170"/>
      </w:pPr>
      <w:rPr>
        <w:rFonts w:ascii="Arial" w:hAnsi="Arial" w:hint="default"/>
        <w:color w:val="auto"/>
      </w:rPr>
    </w:lvl>
    <w:lvl w:ilvl="3">
      <w:start w:val="1"/>
      <w:numFmt w:val="bullet"/>
      <w:pStyle w:val="ListBullet4"/>
      <w:lvlText w:val="–"/>
      <w:lvlJc w:val="left"/>
      <w:pPr>
        <w:tabs>
          <w:tab w:val="num" w:pos="680"/>
        </w:tabs>
        <w:ind w:left="680" w:hanging="170"/>
      </w:pPr>
      <w:rPr>
        <w:rFonts w:ascii="Circular Std Book" w:hAnsi="Circular Std Book" w:hint="default"/>
        <w:color w:val="auto"/>
      </w:rPr>
    </w:lvl>
    <w:lvl w:ilvl="4">
      <w:start w:val="1"/>
      <w:numFmt w:val="bullet"/>
      <w:pStyle w:val="ListBullet5"/>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25" w15:restartNumberingAfterBreak="0">
    <w:nsid w:val="42E50538"/>
    <w:multiLevelType w:val="hybridMultilevel"/>
    <w:tmpl w:val="BAA6FFB8"/>
    <w:lvl w:ilvl="0" w:tplc="C2A499A0">
      <w:numFmt w:val="bullet"/>
      <w:lvlText w:val="·"/>
      <w:lvlJc w:val="left"/>
      <w:pPr>
        <w:ind w:left="825" w:hanging="465"/>
      </w:pPr>
      <w:rPr>
        <w:rFonts w:ascii="Calibri" w:eastAsia="Times New Roman" w:hAnsi="Calibri" w:cs="Calibri" w:hint="default"/>
        <w:b w:val="0"/>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3111952"/>
    <w:multiLevelType w:val="multilevel"/>
    <w:tmpl w:val="31641E14"/>
    <w:lvl w:ilvl="0">
      <w:start w:val="1"/>
      <w:numFmt w:val="bullet"/>
      <w:lvlText w:val=""/>
      <w:lvlJc w:val="left"/>
      <w:pPr>
        <w:tabs>
          <w:tab w:val="num" w:pos="454"/>
        </w:tabs>
        <w:ind w:left="454" w:hanging="454"/>
      </w:pPr>
      <w:rPr>
        <w:rFonts w:ascii="Wingdings" w:hAnsi="Wingdings" w:hint="default"/>
        <w:b w:val="0"/>
        <w:i w:val="0"/>
        <w:position w:val="2"/>
        <w:sz w:val="14"/>
        <w:szCs w:val="17"/>
      </w:rPr>
    </w:lvl>
    <w:lvl w:ilvl="1">
      <w:start w:val="1"/>
      <w:numFmt w:val="bullet"/>
      <w:lvlText w:val=""/>
      <w:lvlJc w:val="left"/>
      <w:pPr>
        <w:tabs>
          <w:tab w:val="num" w:pos="907"/>
        </w:tabs>
        <w:ind w:left="907" w:hanging="453"/>
      </w:pPr>
      <w:rPr>
        <w:rFonts w:ascii="Symbol" w:hAnsi="Symbol" w:hint="default"/>
        <w:b w:val="0"/>
        <w:i w:val="0"/>
        <w:position w:val="2"/>
        <w:sz w:val="17"/>
        <w:szCs w:val="17"/>
      </w:rPr>
    </w:lvl>
    <w:lvl w:ilvl="2">
      <w:start w:val="1"/>
      <w:numFmt w:val="bullet"/>
      <w:lvlText w:val=""/>
      <w:lvlJc w:val="left"/>
      <w:pPr>
        <w:tabs>
          <w:tab w:val="num" w:pos="1361"/>
        </w:tabs>
        <w:ind w:left="1361" w:hanging="454"/>
      </w:pPr>
      <w:rPr>
        <w:rFonts w:ascii="Wingdings" w:hAnsi="Wingdings" w:hint="default"/>
        <w:b w:val="0"/>
        <w:i w:val="0"/>
        <w:spacing w:val="0"/>
        <w:w w:val="100"/>
        <w:position w:val="3"/>
        <w:sz w:val="10"/>
        <w:szCs w:val="17"/>
      </w:rPr>
    </w:lvl>
    <w:lvl w:ilvl="3">
      <w:start w:val="1"/>
      <w:numFmt w:val="bullet"/>
      <w:lvlText w:val=""/>
      <w:lvlJc w:val="left"/>
      <w:pPr>
        <w:tabs>
          <w:tab w:val="num" w:pos="1134"/>
        </w:tabs>
        <w:ind w:left="1134" w:hanging="283"/>
      </w:pPr>
      <w:rPr>
        <w:rFonts w:ascii="Symbol" w:hAnsi="Symbol" w:hint="default"/>
      </w:rPr>
    </w:lvl>
    <w:lvl w:ilvl="4">
      <w:start w:val="1"/>
      <w:numFmt w:val="bullet"/>
      <w:lvlText w:val=""/>
      <w:lvlJc w:val="left"/>
      <w:pPr>
        <w:tabs>
          <w:tab w:val="num" w:pos="1418"/>
        </w:tabs>
        <w:ind w:left="1418" w:hanging="284"/>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7" w15:restartNumberingAfterBreak="0">
    <w:nsid w:val="45627D5B"/>
    <w:multiLevelType w:val="hybridMultilevel"/>
    <w:tmpl w:val="8DFA1328"/>
    <w:lvl w:ilvl="0" w:tplc="5BCC3986">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29"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30" w15:restartNumberingAfterBreak="0">
    <w:nsid w:val="482B4EA5"/>
    <w:multiLevelType w:val="hybridMultilevel"/>
    <w:tmpl w:val="8DFA1328"/>
    <w:lvl w:ilvl="0" w:tplc="5BCC3986">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0FF7AB2"/>
    <w:multiLevelType w:val="hybridMultilevel"/>
    <w:tmpl w:val="6CB83F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2944AB6"/>
    <w:multiLevelType w:val="hybridMultilevel"/>
    <w:tmpl w:val="D42637E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4533372"/>
    <w:multiLevelType w:val="hybridMultilevel"/>
    <w:tmpl w:val="929E58F0"/>
    <w:lvl w:ilvl="0" w:tplc="C4105182">
      <w:start w:val="1"/>
      <w:numFmt w:val="bullet"/>
      <w:lvlText w:val=""/>
      <w:lvlPicBulletId w:val="0"/>
      <w:lvlJc w:val="left"/>
      <w:pPr>
        <w:tabs>
          <w:tab w:val="num" w:pos="720"/>
        </w:tabs>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C66906"/>
    <w:multiLevelType w:val="hybridMultilevel"/>
    <w:tmpl w:val="777AFD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58D766B2"/>
    <w:multiLevelType w:val="hybridMultilevel"/>
    <w:tmpl w:val="8DFA1328"/>
    <w:lvl w:ilvl="0" w:tplc="5BCC3986">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A0C40FB"/>
    <w:multiLevelType w:val="hybridMultilevel"/>
    <w:tmpl w:val="579C7B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60DD5302"/>
    <w:multiLevelType w:val="multilevel"/>
    <w:tmpl w:val="F162F698"/>
    <w:name w:val="Bullets2"/>
    <w:lvl w:ilvl="0">
      <w:start w:val="1"/>
      <w:numFmt w:val="upperLetter"/>
      <w:pStyle w:val="AppendixHeading1"/>
      <w:suff w:val="nothing"/>
      <w:lvlText w:val="Appendix %1"/>
      <w:lvlJc w:val="left"/>
      <w:pPr>
        <w:ind w:left="0" w:firstLine="0"/>
      </w:pPr>
      <w:rPr>
        <w:rFonts w:hint="default"/>
      </w:rPr>
    </w:lvl>
    <w:lvl w:ilvl="1">
      <w:start w:val="1"/>
      <w:numFmt w:val="lowerLetter"/>
      <w:lvlText w:val="%2."/>
      <w:lvlJc w:val="left"/>
      <w:pPr>
        <w:ind w:left="0" w:firstLine="0"/>
      </w:pPr>
      <w:rPr>
        <w:rFonts w:hint="default"/>
      </w:rPr>
    </w:lvl>
    <w:lvl w:ilvl="2">
      <w:start w:val="1"/>
      <w:numFmt w:val="lowerRoman"/>
      <w:lvlText w:val="%3."/>
      <w:lvlJc w:val="right"/>
      <w:pPr>
        <w:ind w:left="0" w:firstLine="0"/>
      </w:pPr>
      <w:rPr>
        <w:rFonts w:hint="default"/>
      </w:rPr>
    </w:lvl>
    <w:lvl w:ilvl="3">
      <w:start w:val="1"/>
      <w:numFmt w:val="decimal"/>
      <w:lvlText w:val="%4."/>
      <w:lvlJc w:val="left"/>
      <w:pPr>
        <w:ind w:left="0" w:firstLine="0"/>
      </w:pPr>
      <w:rPr>
        <w:rFonts w:hint="default"/>
      </w:rPr>
    </w:lvl>
    <w:lvl w:ilvl="4">
      <w:start w:val="1"/>
      <w:numFmt w:val="lowerLetter"/>
      <w:lvlText w:val="%5."/>
      <w:lvlJc w:val="left"/>
      <w:pPr>
        <w:ind w:left="0" w:firstLine="0"/>
      </w:pPr>
      <w:rPr>
        <w:rFonts w:hint="default"/>
      </w:rPr>
    </w:lvl>
    <w:lvl w:ilvl="5">
      <w:start w:val="1"/>
      <w:numFmt w:val="lowerRoman"/>
      <w:lvlText w:val="%6."/>
      <w:lvlJc w:val="righ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right"/>
      <w:pPr>
        <w:ind w:left="0" w:firstLine="0"/>
      </w:pPr>
      <w:rPr>
        <w:rFonts w:hint="default"/>
      </w:rPr>
    </w:lvl>
  </w:abstractNum>
  <w:abstractNum w:abstractNumId="38" w15:restartNumberingAfterBreak="0">
    <w:nsid w:val="67AF0314"/>
    <w:multiLevelType w:val="hybridMultilevel"/>
    <w:tmpl w:val="A6BCF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76A01979"/>
    <w:multiLevelType w:val="hybridMultilevel"/>
    <w:tmpl w:val="A39658FA"/>
    <w:lvl w:ilvl="0" w:tplc="13EA69F6">
      <w:start w:val="1"/>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0" w15:restartNumberingAfterBreak="0">
    <w:nsid w:val="77B817EC"/>
    <w:multiLevelType w:val="hybridMultilevel"/>
    <w:tmpl w:val="D4B47D8E"/>
    <w:lvl w:ilvl="0" w:tplc="C2A499A0">
      <w:numFmt w:val="bullet"/>
      <w:lvlText w:val="·"/>
      <w:lvlJc w:val="left"/>
      <w:pPr>
        <w:ind w:left="735" w:hanging="375"/>
      </w:pPr>
      <w:rPr>
        <w:rFonts w:ascii="Calibri" w:eastAsia="Times New Roman" w:hAnsi="Calibri" w:cs="Calibri" w:hint="default"/>
        <w:b w:val="0"/>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839021E"/>
    <w:multiLevelType w:val="multilevel"/>
    <w:tmpl w:val="17545A52"/>
    <w:name w:val="ListNumbering"/>
    <w:lvl w:ilvl="0">
      <w:start w:val="1"/>
      <w:numFmt w:val="decimal"/>
      <w:lvlText w:val="%1."/>
      <w:lvlJc w:val="left"/>
      <w:pPr>
        <w:tabs>
          <w:tab w:val="num" w:pos="454"/>
        </w:tabs>
        <w:ind w:left="454" w:hanging="454"/>
      </w:pPr>
      <w:rPr>
        <w:rFonts w:hint="default"/>
        <w:spacing w:val="0"/>
        <w:w w:val="100"/>
        <w:sz w:val="22"/>
        <w:szCs w:val="20"/>
      </w:rPr>
    </w:lvl>
    <w:lvl w:ilvl="1">
      <w:start w:val="1"/>
      <w:numFmt w:val="lowerLetter"/>
      <w:lvlText w:val="(%2)"/>
      <w:lvlJc w:val="left"/>
      <w:pPr>
        <w:tabs>
          <w:tab w:val="num" w:pos="907"/>
        </w:tabs>
        <w:ind w:left="907" w:hanging="453"/>
      </w:pPr>
      <w:rPr>
        <w:rFonts w:hint="default"/>
        <w:spacing w:val="0"/>
        <w:kern w:val="0"/>
        <w:position w:val="0"/>
        <w:sz w:val="22"/>
        <w:szCs w:val="17"/>
      </w:rPr>
    </w:lvl>
    <w:lvl w:ilvl="2">
      <w:start w:val="1"/>
      <w:numFmt w:val="lowerRoman"/>
      <w:lvlText w:val="(%3)"/>
      <w:lvlJc w:val="left"/>
      <w:pPr>
        <w:tabs>
          <w:tab w:val="num" w:pos="1361"/>
        </w:tabs>
        <w:ind w:left="1361" w:hanging="454"/>
      </w:pPr>
      <w:rPr>
        <w:rFonts w:hint="default"/>
        <w:color w:val="auto"/>
        <w:kern w:val="0"/>
        <w:position w:val="0"/>
        <w:sz w:val="22"/>
        <w:szCs w:val="17"/>
      </w:rPr>
    </w:lvl>
    <w:lvl w:ilvl="3">
      <w:start w:val="1"/>
      <w:numFmt w:val="bullet"/>
      <w:lvlText w:val=""/>
      <w:lvlJc w:val="left"/>
      <w:pPr>
        <w:tabs>
          <w:tab w:val="num" w:pos="1588"/>
        </w:tabs>
        <w:ind w:left="1588" w:hanging="227"/>
      </w:pPr>
      <w:rPr>
        <w:rFonts w:ascii="Symbol" w:hAnsi="Symbol" w:hint="default"/>
      </w:rPr>
    </w:lvl>
    <w:lvl w:ilvl="4">
      <w:start w:val="1"/>
      <w:numFmt w:val="decimal"/>
      <w:lvlText w:val="%1.%2.%3.%4.%5."/>
      <w:lvlJc w:val="left"/>
      <w:pPr>
        <w:tabs>
          <w:tab w:val="num" w:pos="2463"/>
        </w:tabs>
        <w:ind w:left="2175" w:hanging="792"/>
      </w:pPr>
      <w:rPr>
        <w:rFonts w:hint="default"/>
      </w:rPr>
    </w:lvl>
    <w:lvl w:ilvl="5">
      <w:start w:val="1"/>
      <w:numFmt w:val="decimal"/>
      <w:lvlText w:val="%1.%2.%3.%4.%5.%6."/>
      <w:lvlJc w:val="left"/>
      <w:pPr>
        <w:tabs>
          <w:tab w:val="num" w:pos="2823"/>
        </w:tabs>
        <w:ind w:left="2679" w:hanging="936"/>
      </w:pPr>
      <w:rPr>
        <w:rFonts w:hint="default"/>
      </w:rPr>
    </w:lvl>
    <w:lvl w:ilvl="6">
      <w:start w:val="1"/>
      <w:numFmt w:val="decimal"/>
      <w:lvlText w:val="%1.%2.%3.%4.%5.%6.%7."/>
      <w:lvlJc w:val="left"/>
      <w:pPr>
        <w:tabs>
          <w:tab w:val="num" w:pos="3543"/>
        </w:tabs>
        <w:ind w:left="3183" w:hanging="1080"/>
      </w:pPr>
      <w:rPr>
        <w:rFonts w:hint="default"/>
      </w:rPr>
    </w:lvl>
    <w:lvl w:ilvl="7">
      <w:start w:val="1"/>
      <w:numFmt w:val="decimal"/>
      <w:lvlText w:val="%1.%2.%3.%4.%5.%6.%7.%8."/>
      <w:lvlJc w:val="left"/>
      <w:pPr>
        <w:tabs>
          <w:tab w:val="num" w:pos="3903"/>
        </w:tabs>
        <w:ind w:left="3687" w:hanging="1224"/>
      </w:pPr>
      <w:rPr>
        <w:rFonts w:hint="default"/>
      </w:rPr>
    </w:lvl>
    <w:lvl w:ilvl="8">
      <w:start w:val="1"/>
      <w:numFmt w:val="decimal"/>
      <w:lvlText w:val="%1.%2.%3.%4.%5.%6.%7.%8.%9."/>
      <w:lvlJc w:val="left"/>
      <w:pPr>
        <w:tabs>
          <w:tab w:val="num" w:pos="4623"/>
        </w:tabs>
        <w:ind w:left="4263" w:hanging="1440"/>
      </w:pPr>
      <w:rPr>
        <w:rFonts w:hint="default"/>
      </w:rPr>
    </w:lvl>
  </w:abstractNum>
  <w:num w:numId="1">
    <w:abstractNumId w:val="21"/>
  </w:num>
  <w:num w:numId="2">
    <w:abstractNumId w:val="11"/>
  </w:num>
  <w:num w:numId="3">
    <w:abstractNumId w:val="41"/>
  </w:num>
  <w:num w:numId="4">
    <w:abstractNumId w:val="22"/>
  </w:num>
  <w:num w:numId="5">
    <w:abstractNumId w:val="10"/>
  </w:num>
  <w:num w:numId="6">
    <w:abstractNumId w:val="26"/>
  </w:num>
  <w:num w:numId="7">
    <w:abstractNumId w:val="3"/>
  </w:num>
  <w:num w:numId="8">
    <w:abstractNumId w:val="9"/>
  </w:num>
  <w:num w:numId="9">
    <w:abstractNumId w:val="8"/>
  </w:num>
  <w:num w:numId="10">
    <w:abstractNumId w:val="2"/>
  </w:num>
  <w:num w:numId="11">
    <w:abstractNumId w:val="13"/>
  </w:num>
  <w:num w:numId="12">
    <w:abstractNumId w:val="24"/>
  </w:num>
  <w:num w:numId="13">
    <w:abstractNumId w:val="7"/>
  </w:num>
  <w:num w:numId="14">
    <w:abstractNumId w:val="6"/>
  </w:num>
  <w:num w:numId="15">
    <w:abstractNumId w:val="9"/>
    <w:lvlOverride w:ilvl="0">
      <w:startOverride w:val="1"/>
    </w:lvlOverride>
  </w:num>
  <w:num w:numId="16">
    <w:abstractNumId w:val="24"/>
  </w:num>
  <w:num w:numId="17">
    <w:abstractNumId w:val="24"/>
  </w:num>
  <w:num w:numId="18">
    <w:abstractNumId w:val="24"/>
  </w:num>
  <w:num w:numId="19">
    <w:abstractNumId w:val="13"/>
  </w:num>
  <w:num w:numId="20">
    <w:abstractNumId w:val="13"/>
  </w:num>
  <w:num w:numId="21">
    <w:abstractNumId w:val="13"/>
  </w:num>
  <w:num w:numId="22">
    <w:abstractNumId w:val="5"/>
  </w:num>
  <w:num w:numId="23">
    <w:abstractNumId w:val="4"/>
  </w:num>
  <w:num w:numId="24">
    <w:abstractNumId w:val="1"/>
  </w:num>
  <w:num w:numId="25">
    <w:abstractNumId w:val="0"/>
  </w:num>
  <w:num w:numId="26">
    <w:abstractNumId w:val="37"/>
  </w:num>
  <w:num w:numId="27">
    <w:abstractNumId w:val="19"/>
  </w:num>
  <w:num w:numId="28">
    <w:abstractNumId w:val="28"/>
  </w:num>
  <w:num w:numId="29">
    <w:abstractNumId w:val="29"/>
  </w:num>
  <w:num w:numId="30">
    <w:abstractNumId w:val="39"/>
  </w:num>
  <w:num w:numId="31">
    <w:abstractNumId w:val="17"/>
  </w:num>
  <w:num w:numId="32">
    <w:abstractNumId w:val="35"/>
  </w:num>
  <w:num w:numId="33">
    <w:abstractNumId w:val="27"/>
  </w:num>
  <w:num w:numId="34">
    <w:abstractNumId w:val="15"/>
  </w:num>
  <w:num w:numId="35">
    <w:abstractNumId w:val="23"/>
  </w:num>
  <w:num w:numId="36">
    <w:abstractNumId w:val="30"/>
  </w:num>
  <w:num w:numId="37">
    <w:abstractNumId w:val="34"/>
  </w:num>
  <w:num w:numId="38">
    <w:abstractNumId w:val="32"/>
  </w:num>
  <w:num w:numId="39">
    <w:abstractNumId w:val="12"/>
  </w:num>
  <w:num w:numId="40">
    <w:abstractNumId w:val="25"/>
  </w:num>
  <w:num w:numId="41">
    <w:abstractNumId w:val="16"/>
  </w:num>
  <w:num w:numId="42">
    <w:abstractNumId w:val="40"/>
  </w:num>
  <w:num w:numId="43">
    <w:abstractNumId w:val="36"/>
  </w:num>
  <w:num w:numId="44">
    <w:abstractNumId w:val="18"/>
  </w:num>
  <w:num w:numId="45">
    <w:abstractNumId w:val="31"/>
  </w:num>
  <w:num w:numId="46">
    <w:abstractNumId w:val="38"/>
  </w:num>
  <w:num w:numId="47">
    <w:abstractNumId w:val="33"/>
  </w:num>
  <w:num w:numId="48">
    <w:abstractNumId w:val="20"/>
  </w:num>
  <w:num w:numId="49">
    <w:abstractNumId w:val="1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attachedTemplate r:id="rId1"/>
  <w:stylePaneFormatFilter w:val="3C01" w:allStyles="1" w:customStyles="0" w:latentStyles="0" w:stylesInUse="0" w:headingStyles="0" w:numberingStyles="0" w:tableStyles="0" w:directFormattingOnRuns="0" w:directFormattingOnParagraphs="0" w:directFormattingOnNumbering="1" w:directFormattingOnTables="1" w:clearFormatting="1" w:top3HeadingStyles="1" w:visibleStyles="0" w:alternateStyleNames="0"/>
  <w:styleLockQFSet/>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36F4"/>
    <w:rsid w:val="0000274F"/>
    <w:rsid w:val="000048A1"/>
    <w:rsid w:val="0000578C"/>
    <w:rsid w:val="000078C6"/>
    <w:rsid w:val="00010362"/>
    <w:rsid w:val="00012493"/>
    <w:rsid w:val="00012CDC"/>
    <w:rsid w:val="00014345"/>
    <w:rsid w:val="00015395"/>
    <w:rsid w:val="00015489"/>
    <w:rsid w:val="00015C85"/>
    <w:rsid w:val="000167BB"/>
    <w:rsid w:val="000168DD"/>
    <w:rsid w:val="00021629"/>
    <w:rsid w:val="00027704"/>
    <w:rsid w:val="0002770F"/>
    <w:rsid w:val="00030518"/>
    <w:rsid w:val="0003190B"/>
    <w:rsid w:val="00031C69"/>
    <w:rsid w:val="0003358E"/>
    <w:rsid w:val="0003375C"/>
    <w:rsid w:val="000340A9"/>
    <w:rsid w:val="00034A7D"/>
    <w:rsid w:val="00034A9F"/>
    <w:rsid w:val="00034DAA"/>
    <w:rsid w:val="00035765"/>
    <w:rsid w:val="000358FC"/>
    <w:rsid w:val="00035E23"/>
    <w:rsid w:val="000367C1"/>
    <w:rsid w:val="00037E4D"/>
    <w:rsid w:val="00037FCD"/>
    <w:rsid w:val="00041067"/>
    <w:rsid w:val="00041675"/>
    <w:rsid w:val="000417FA"/>
    <w:rsid w:val="0004434E"/>
    <w:rsid w:val="00050579"/>
    <w:rsid w:val="00050A3B"/>
    <w:rsid w:val="00051849"/>
    <w:rsid w:val="00055AA5"/>
    <w:rsid w:val="00056673"/>
    <w:rsid w:val="0005740B"/>
    <w:rsid w:val="0006184F"/>
    <w:rsid w:val="00061A35"/>
    <w:rsid w:val="00063B03"/>
    <w:rsid w:val="00063F5E"/>
    <w:rsid w:val="000645EC"/>
    <w:rsid w:val="00065D8A"/>
    <w:rsid w:val="0006750F"/>
    <w:rsid w:val="00070934"/>
    <w:rsid w:val="00070E5F"/>
    <w:rsid w:val="00070EEE"/>
    <w:rsid w:val="00072C00"/>
    <w:rsid w:val="00073BD3"/>
    <w:rsid w:val="000740E7"/>
    <w:rsid w:val="00075801"/>
    <w:rsid w:val="000767E6"/>
    <w:rsid w:val="000813C9"/>
    <w:rsid w:val="00082501"/>
    <w:rsid w:val="0008298C"/>
    <w:rsid w:val="00082FDB"/>
    <w:rsid w:val="000830C8"/>
    <w:rsid w:val="00083794"/>
    <w:rsid w:val="000846FE"/>
    <w:rsid w:val="00084DEB"/>
    <w:rsid w:val="000862C5"/>
    <w:rsid w:val="0008690B"/>
    <w:rsid w:val="00086C86"/>
    <w:rsid w:val="000873E7"/>
    <w:rsid w:val="0009234E"/>
    <w:rsid w:val="00094FD3"/>
    <w:rsid w:val="00095329"/>
    <w:rsid w:val="0009559C"/>
    <w:rsid w:val="00095E19"/>
    <w:rsid w:val="000A0633"/>
    <w:rsid w:val="000A4BF6"/>
    <w:rsid w:val="000A73E8"/>
    <w:rsid w:val="000B13E9"/>
    <w:rsid w:val="000B32E8"/>
    <w:rsid w:val="000B3AC4"/>
    <w:rsid w:val="000B5463"/>
    <w:rsid w:val="000B5991"/>
    <w:rsid w:val="000B75C0"/>
    <w:rsid w:val="000C1102"/>
    <w:rsid w:val="000C2502"/>
    <w:rsid w:val="000C26C7"/>
    <w:rsid w:val="000C3908"/>
    <w:rsid w:val="000C5496"/>
    <w:rsid w:val="000C6754"/>
    <w:rsid w:val="000C73FC"/>
    <w:rsid w:val="000C749C"/>
    <w:rsid w:val="000C7DD4"/>
    <w:rsid w:val="000D1087"/>
    <w:rsid w:val="000D3387"/>
    <w:rsid w:val="000D4F1D"/>
    <w:rsid w:val="000D61D3"/>
    <w:rsid w:val="000D6EA5"/>
    <w:rsid w:val="000E22A7"/>
    <w:rsid w:val="000E2B15"/>
    <w:rsid w:val="000E3955"/>
    <w:rsid w:val="000E45A4"/>
    <w:rsid w:val="000E46A7"/>
    <w:rsid w:val="000E5444"/>
    <w:rsid w:val="000E7B60"/>
    <w:rsid w:val="000F0BF5"/>
    <w:rsid w:val="000F1FBD"/>
    <w:rsid w:val="000F2C9F"/>
    <w:rsid w:val="000F3635"/>
    <w:rsid w:val="000F42C1"/>
    <w:rsid w:val="000F42F5"/>
    <w:rsid w:val="000F468E"/>
    <w:rsid w:val="000F52FE"/>
    <w:rsid w:val="000F56BD"/>
    <w:rsid w:val="000F67F4"/>
    <w:rsid w:val="000F6B6E"/>
    <w:rsid w:val="000F71C6"/>
    <w:rsid w:val="00100727"/>
    <w:rsid w:val="00103137"/>
    <w:rsid w:val="00103710"/>
    <w:rsid w:val="00104560"/>
    <w:rsid w:val="00104EE5"/>
    <w:rsid w:val="00107C20"/>
    <w:rsid w:val="001104B4"/>
    <w:rsid w:val="00110769"/>
    <w:rsid w:val="00112B4C"/>
    <w:rsid w:val="00113B8E"/>
    <w:rsid w:val="00113CE3"/>
    <w:rsid w:val="00114534"/>
    <w:rsid w:val="00116351"/>
    <w:rsid w:val="0011699E"/>
    <w:rsid w:val="00116F56"/>
    <w:rsid w:val="00120532"/>
    <w:rsid w:val="001207DA"/>
    <w:rsid w:val="00120D47"/>
    <w:rsid w:val="00120D83"/>
    <w:rsid w:val="00121174"/>
    <w:rsid w:val="00121968"/>
    <w:rsid w:val="0012284A"/>
    <w:rsid w:val="00122E8B"/>
    <w:rsid w:val="0012303F"/>
    <w:rsid w:val="0012356D"/>
    <w:rsid w:val="001237C8"/>
    <w:rsid w:val="00124A26"/>
    <w:rsid w:val="001256DE"/>
    <w:rsid w:val="00126586"/>
    <w:rsid w:val="00130737"/>
    <w:rsid w:val="00130A6C"/>
    <w:rsid w:val="0013389F"/>
    <w:rsid w:val="001357B8"/>
    <w:rsid w:val="001359F2"/>
    <w:rsid w:val="00135DA1"/>
    <w:rsid w:val="001366CC"/>
    <w:rsid w:val="0013729F"/>
    <w:rsid w:val="00137306"/>
    <w:rsid w:val="00137A14"/>
    <w:rsid w:val="00144156"/>
    <w:rsid w:val="001459B4"/>
    <w:rsid w:val="00146E27"/>
    <w:rsid w:val="00150709"/>
    <w:rsid w:val="0015135C"/>
    <w:rsid w:val="00152D85"/>
    <w:rsid w:val="00153248"/>
    <w:rsid w:val="0015337D"/>
    <w:rsid w:val="00153EB7"/>
    <w:rsid w:val="00153FD5"/>
    <w:rsid w:val="00154077"/>
    <w:rsid w:val="001546E5"/>
    <w:rsid w:val="00154D7B"/>
    <w:rsid w:val="0015593C"/>
    <w:rsid w:val="001562F1"/>
    <w:rsid w:val="00156949"/>
    <w:rsid w:val="00156C2B"/>
    <w:rsid w:val="00157A33"/>
    <w:rsid w:val="001626E3"/>
    <w:rsid w:val="00162A63"/>
    <w:rsid w:val="00163A2E"/>
    <w:rsid w:val="0016404D"/>
    <w:rsid w:val="0016408E"/>
    <w:rsid w:val="001642EA"/>
    <w:rsid w:val="0016753C"/>
    <w:rsid w:val="00167FAD"/>
    <w:rsid w:val="00171B11"/>
    <w:rsid w:val="00171FC3"/>
    <w:rsid w:val="00173418"/>
    <w:rsid w:val="001739ED"/>
    <w:rsid w:val="00174F6E"/>
    <w:rsid w:val="0017609F"/>
    <w:rsid w:val="00177131"/>
    <w:rsid w:val="00177DE3"/>
    <w:rsid w:val="00181015"/>
    <w:rsid w:val="001814AA"/>
    <w:rsid w:val="00181523"/>
    <w:rsid w:val="00181887"/>
    <w:rsid w:val="00183310"/>
    <w:rsid w:val="00183CB7"/>
    <w:rsid w:val="001864B5"/>
    <w:rsid w:val="00187E3B"/>
    <w:rsid w:val="00187E98"/>
    <w:rsid w:val="00187FEE"/>
    <w:rsid w:val="00190DA9"/>
    <w:rsid w:val="00191177"/>
    <w:rsid w:val="001943E5"/>
    <w:rsid w:val="0019445B"/>
    <w:rsid w:val="001946CF"/>
    <w:rsid w:val="00194A12"/>
    <w:rsid w:val="00194DB3"/>
    <w:rsid w:val="00195658"/>
    <w:rsid w:val="00196728"/>
    <w:rsid w:val="001976D9"/>
    <w:rsid w:val="001A0C57"/>
    <w:rsid w:val="001A3E10"/>
    <w:rsid w:val="001A4B22"/>
    <w:rsid w:val="001A51B6"/>
    <w:rsid w:val="001A5655"/>
    <w:rsid w:val="001A59A2"/>
    <w:rsid w:val="001B0978"/>
    <w:rsid w:val="001B0E1A"/>
    <w:rsid w:val="001B1402"/>
    <w:rsid w:val="001B1BE4"/>
    <w:rsid w:val="001B228C"/>
    <w:rsid w:val="001B3939"/>
    <w:rsid w:val="001B547E"/>
    <w:rsid w:val="001B5CC8"/>
    <w:rsid w:val="001B629B"/>
    <w:rsid w:val="001B6963"/>
    <w:rsid w:val="001B6B46"/>
    <w:rsid w:val="001C0ADD"/>
    <w:rsid w:val="001C0C94"/>
    <w:rsid w:val="001C2770"/>
    <w:rsid w:val="001C3E0F"/>
    <w:rsid w:val="001C4A12"/>
    <w:rsid w:val="001C4F21"/>
    <w:rsid w:val="001C5632"/>
    <w:rsid w:val="001C6741"/>
    <w:rsid w:val="001C6949"/>
    <w:rsid w:val="001C6D0A"/>
    <w:rsid w:val="001D0B6F"/>
    <w:rsid w:val="001D0F8A"/>
    <w:rsid w:val="001D2815"/>
    <w:rsid w:val="001D285A"/>
    <w:rsid w:val="001D2E15"/>
    <w:rsid w:val="001D4216"/>
    <w:rsid w:val="001D583B"/>
    <w:rsid w:val="001E0C0C"/>
    <w:rsid w:val="001E13EB"/>
    <w:rsid w:val="001E30BE"/>
    <w:rsid w:val="001E3DE2"/>
    <w:rsid w:val="001E444C"/>
    <w:rsid w:val="001E4591"/>
    <w:rsid w:val="001E5696"/>
    <w:rsid w:val="001E5B0F"/>
    <w:rsid w:val="001E5C5E"/>
    <w:rsid w:val="001E6374"/>
    <w:rsid w:val="001E7318"/>
    <w:rsid w:val="001F09FA"/>
    <w:rsid w:val="001F10A1"/>
    <w:rsid w:val="001F2179"/>
    <w:rsid w:val="001F2A2A"/>
    <w:rsid w:val="001F2D5B"/>
    <w:rsid w:val="001F427B"/>
    <w:rsid w:val="001F48C9"/>
    <w:rsid w:val="001F5141"/>
    <w:rsid w:val="001F6962"/>
    <w:rsid w:val="00200094"/>
    <w:rsid w:val="00200775"/>
    <w:rsid w:val="00201E94"/>
    <w:rsid w:val="002039E5"/>
    <w:rsid w:val="00205099"/>
    <w:rsid w:val="00205E72"/>
    <w:rsid w:val="00206A5B"/>
    <w:rsid w:val="00210626"/>
    <w:rsid w:val="002108F8"/>
    <w:rsid w:val="00210D17"/>
    <w:rsid w:val="00213382"/>
    <w:rsid w:val="00214DB3"/>
    <w:rsid w:val="00215F5E"/>
    <w:rsid w:val="00216169"/>
    <w:rsid w:val="00216721"/>
    <w:rsid w:val="00217331"/>
    <w:rsid w:val="00220734"/>
    <w:rsid w:val="00220A2C"/>
    <w:rsid w:val="00220CCC"/>
    <w:rsid w:val="002210FB"/>
    <w:rsid w:val="00221F39"/>
    <w:rsid w:val="00230CF5"/>
    <w:rsid w:val="002315AE"/>
    <w:rsid w:val="00231CD6"/>
    <w:rsid w:val="00232FC8"/>
    <w:rsid w:val="00233717"/>
    <w:rsid w:val="002345A8"/>
    <w:rsid w:val="002353B0"/>
    <w:rsid w:val="002359FD"/>
    <w:rsid w:val="00236CCB"/>
    <w:rsid w:val="00237D09"/>
    <w:rsid w:val="00240500"/>
    <w:rsid w:val="002406EC"/>
    <w:rsid w:val="00240EC7"/>
    <w:rsid w:val="002417C3"/>
    <w:rsid w:val="002420F6"/>
    <w:rsid w:val="0024288F"/>
    <w:rsid w:val="0024291A"/>
    <w:rsid w:val="002435F7"/>
    <w:rsid w:val="00245F77"/>
    <w:rsid w:val="002474A2"/>
    <w:rsid w:val="00250A74"/>
    <w:rsid w:val="00250D31"/>
    <w:rsid w:val="00250E61"/>
    <w:rsid w:val="002514C6"/>
    <w:rsid w:val="00251DC2"/>
    <w:rsid w:val="00256531"/>
    <w:rsid w:val="00260B9B"/>
    <w:rsid w:val="0026109F"/>
    <w:rsid w:val="00261C14"/>
    <w:rsid w:val="00262775"/>
    <w:rsid w:val="00263059"/>
    <w:rsid w:val="002633E5"/>
    <w:rsid w:val="00264558"/>
    <w:rsid w:val="00264624"/>
    <w:rsid w:val="00265083"/>
    <w:rsid w:val="00265B8C"/>
    <w:rsid w:val="002667A1"/>
    <w:rsid w:val="0027030B"/>
    <w:rsid w:val="00271541"/>
    <w:rsid w:val="0027230C"/>
    <w:rsid w:val="00272495"/>
    <w:rsid w:val="00273127"/>
    <w:rsid w:val="00273D67"/>
    <w:rsid w:val="00274C86"/>
    <w:rsid w:val="00274E5B"/>
    <w:rsid w:val="002751D5"/>
    <w:rsid w:val="00275B0E"/>
    <w:rsid w:val="00275EA8"/>
    <w:rsid w:val="0027603E"/>
    <w:rsid w:val="00276F0C"/>
    <w:rsid w:val="0027778D"/>
    <w:rsid w:val="00281B48"/>
    <w:rsid w:val="00282CFB"/>
    <w:rsid w:val="00282E68"/>
    <w:rsid w:val="00283B16"/>
    <w:rsid w:val="00284A44"/>
    <w:rsid w:val="002862A5"/>
    <w:rsid w:val="00286E2E"/>
    <w:rsid w:val="00287200"/>
    <w:rsid w:val="002900A6"/>
    <w:rsid w:val="002910CA"/>
    <w:rsid w:val="002914EA"/>
    <w:rsid w:val="00291A0F"/>
    <w:rsid w:val="00291B06"/>
    <w:rsid w:val="002922E2"/>
    <w:rsid w:val="002926DF"/>
    <w:rsid w:val="00292907"/>
    <w:rsid w:val="00294100"/>
    <w:rsid w:val="002966F0"/>
    <w:rsid w:val="00297308"/>
    <w:rsid w:val="00297EC5"/>
    <w:rsid w:val="002A21C7"/>
    <w:rsid w:val="002A29EE"/>
    <w:rsid w:val="002A419A"/>
    <w:rsid w:val="002A5BE4"/>
    <w:rsid w:val="002A6BFB"/>
    <w:rsid w:val="002A794D"/>
    <w:rsid w:val="002A79E0"/>
    <w:rsid w:val="002A7D53"/>
    <w:rsid w:val="002B0F71"/>
    <w:rsid w:val="002B2CF4"/>
    <w:rsid w:val="002B3442"/>
    <w:rsid w:val="002B40E3"/>
    <w:rsid w:val="002B5725"/>
    <w:rsid w:val="002B5ABA"/>
    <w:rsid w:val="002B64A2"/>
    <w:rsid w:val="002B77A5"/>
    <w:rsid w:val="002C01A5"/>
    <w:rsid w:val="002C09BF"/>
    <w:rsid w:val="002C0FF9"/>
    <w:rsid w:val="002C1546"/>
    <w:rsid w:val="002C17BC"/>
    <w:rsid w:val="002C2C7C"/>
    <w:rsid w:val="002C3604"/>
    <w:rsid w:val="002C3C48"/>
    <w:rsid w:val="002C3D86"/>
    <w:rsid w:val="002C720A"/>
    <w:rsid w:val="002C770A"/>
    <w:rsid w:val="002C7982"/>
    <w:rsid w:val="002D0591"/>
    <w:rsid w:val="002D1068"/>
    <w:rsid w:val="002D1C35"/>
    <w:rsid w:val="002D2753"/>
    <w:rsid w:val="002D2F38"/>
    <w:rsid w:val="002D3917"/>
    <w:rsid w:val="002D410B"/>
    <w:rsid w:val="002D5940"/>
    <w:rsid w:val="002D627C"/>
    <w:rsid w:val="002E0EFD"/>
    <w:rsid w:val="002E1732"/>
    <w:rsid w:val="002E25F8"/>
    <w:rsid w:val="002E2622"/>
    <w:rsid w:val="002E2D7B"/>
    <w:rsid w:val="002E3243"/>
    <w:rsid w:val="002F125E"/>
    <w:rsid w:val="002F2349"/>
    <w:rsid w:val="002F2766"/>
    <w:rsid w:val="002F2790"/>
    <w:rsid w:val="002F3388"/>
    <w:rsid w:val="002F462E"/>
    <w:rsid w:val="002F478D"/>
    <w:rsid w:val="002F5CB5"/>
    <w:rsid w:val="002F61B9"/>
    <w:rsid w:val="002F69DA"/>
    <w:rsid w:val="002F74A6"/>
    <w:rsid w:val="002F7778"/>
    <w:rsid w:val="002F79A7"/>
    <w:rsid w:val="003007A4"/>
    <w:rsid w:val="00302A01"/>
    <w:rsid w:val="00303DD9"/>
    <w:rsid w:val="003069E9"/>
    <w:rsid w:val="00306FD8"/>
    <w:rsid w:val="00307A5C"/>
    <w:rsid w:val="00307AEA"/>
    <w:rsid w:val="00307C95"/>
    <w:rsid w:val="00311C6A"/>
    <w:rsid w:val="0031225F"/>
    <w:rsid w:val="00312DB3"/>
    <w:rsid w:val="00314CB5"/>
    <w:rsid w:val="00315D2D"/>
    <w:rsid w:val="003162EE"/>
    <w:rsid w:val="00316A00"/>
    <w:rsid w:val="0031759E"/>
    <w:rsid w:val="00320C1C"/>
    <w:rsid w:val="00320C9F"/>
    <w:rsid w:val="0032135D"/>
    <w:rsid w:val="0032261C"/>
    <w:rsid w:val="0032276E"/>
    <w:rsid w:val="00322999"/>
    <w:rsid w:val="00323799"/>
    <w:rsid w:val="0033198A"/>
    <w:rsid w:val="0033295D"/>
    <w:rsid w:val="00332F98"/>
    <w:rsid w:val="003338C8"/>
    <w:rsid w:val="00334278"/>
    <w:rsid w:val="00334968"/>
    <w:rsid w:val="003357C3"/>
    <w:rsid w:val="003402FB"/>
    <w:rsid w:val="00340458"/>
    <w:rsid w:val="00340BE2"/>
    <w:rsid w:val="003411D7"/>
    <w:rsid w:val="00342F65"/>
    <w:rsid w:val="00343F6C"/>
    <w:rsid w:val="003446BE"/>
    <w:rsid w:val="00345AB3"/>
    <w:rsid w:val="003505D1"/>
    <w:rsid w:val="003525BB"/>
    <w:rsid w:val="003531B5"/>
    <w:rsid w:val="00353AF8"/>
    <w:rsid w:val="00353E86"/>
    <w:rsid w:val="00355879"/>
    <w:rsid w:val="003563BF"/>
    <w:rsid w:val="00361749"/>
    <w:rsid w:val="00361EB0"/>
    <w:rsid w:val="00363D19"/>
    <w:rsid w:val="003666D4"/>
    <w:rsid w:val="00366F31"/>
    <w:rsid w:val="003671DD"/>
    <w:rsid w:val="0036798B"/>
    <w:rsid w:val="00370B39"/>
    <w:rsid w:val="0037157C"/>
    <w:rsid w:val="00371CCD"/>
    <w:rsid w:val="00372931"/>
    <w:rsid w:val="00372C8C"/>
    <w:rsid w:val="00374134"/>
    <w:rsid w:val="003742B7"/>
    <w:rsid w:val="00375A6D"/>
    <w:rsid w:val="003767DC"/>
    <w:rsid w:val="00376CCA"/>
    <w:rsid w:val="00380428"/>
    <w:rsid w:val="00380F2F"/>
    <w:rsid w:val="00381008"/>
    <w:rsid w:val="003813F2"/>
    <w:rsid w:val="0038332B"/>
    <w:rsid w:val="00384185"/>
    <w:rsid w:val="00384337"/>
    <w:rsid w:val="00384B09"/>
    <w:rsid w:val="00386225"/>
    <w:rsid w:val="00386269"/>
    <w:rsid w:val="00386CC9"/>
    <w:rsid w:val="003874E8"/>
    <w:rsid w:val="003875F6"/>
    <w:rsid w:val="00392D96"/>
    <w:rsid w:val="00393597"/>
    <w:rsid w:val="003937FC"/>
    <w:rsid w:val="00393B08"/>
    <w:rsid w:val="00395614"/>
    <w:rsid w:val="00395B75"/>
    <w:rsid w:val="00396776"/>
    <w:rsid w:val="003A170F"/>
    <w:rsid w:val="003A1C7A"/>
    <w:rsid w:val="003A1DE6"/>
    <w:rsid w:val="003A1F0E"/>
    <w:rsid w:val="003A2B8D"/>
    <w:rsid w:val="003A500D"/>
    <w:rsid w:val="003A593F"/>
    <w:rsid w:val="003A6065"/>
    <w:rsid w:val="003A75BE"/>
    <w:rsid w:val="003B05FB"/>
    <w:rsid w:val="003B0E8E"/>
    <w:rsid w:val="003B2F37"/>
    <w:rsid w:val="003B398B"/>
    <w:rsid w:val="003B3D5A"/>
    <w:rsid w:val="003B403F"/>
    <w:rsid w:val="003B42BB"/>
    <w:rsid w:val="003B4A09"/>
    <w:rsid w:val="003C0E09"/>
    <w:rsid w:val="003C30DA"/>
    <w:rsid w:val="003C37E0"/>
    <w:rsid w:val="003C410E"/>
    <w:rsid w:val="003C54D4"/>
    <w:rsid w:val="003C5A9B"/>
    <w:rsid w:val="003C6348"/>
    <w:rsid w:val="003C7075"/>
    <w:rsid w:val="003D00CA"/>
    <w:rsid w:val="003D1BCF"/>
    <w:rsid w:val="003D1C6E"/>
    <w:rsid w:val="003D282E"/>
    <w:rsid w:val="003D46FB"/>
    <w:rsid w:val="003D48DA"/>
    <w:rsid w:val="003D5744"/>
    <w:rsid w:val="003D720C"/>
    <w:rsid w:val="003E01D4"/>
    <w:rsid w:val="003E0800"/>
    <w:rsid w:val="003E4573"/>
    <w:rsid w:val="003F00A0"/>
    <w:rsid w:val="003F017A"/>
    <w:rsid w:val="003F03A1"/>
    <w:rsid w:val="003F05B2"/>
    <w:rsid w:val="003F12CB"/>
    <w:rsid w:val="003F3636"/>
    <w:rsid w:val="003F3AEB"/>
    <w:rsid w:val="003F7474"/>
    <w:rsid w:val="003F7E17"/>
    <w:rsid w:val="004004EE"/>
    <w:rsid w:val="0040333C"/>
    <w:rsid w:val="00406F2C"/>
    <w:rsid w:val="0040768E"/>
    <w:rsid w:val="0041053A"/>
    <w:rsid w:val="004107B6"/>
    <w:rsid w:val="00411939"/>
    <w:rsid w:val="00411D3A"/>
    <w:rsid w:val="00411F2C"/>
    <w:rsid w:val="0041214E"/>
    <w:rsid w:val="00412953"/>
    <w:rsid w:val="00413EF3"/>
    <w:rsid w:val="0041711C"/>
    <w:rsid w:val="00417831"/>
    <w:rsid w:val="00417CAE"/>
    <w:rsid w:val="00421287"/>
    <w:rsid w:val="0042172C"/>
    <w:rsid w:val="004218D4"/>
    <w:rsid w:val="00421F96"/>
    <w:rsid w:val="00421FD3"/>
    <w:rsid w:val="00423980"/>
    <w:rsid w:val="00423B52"/>
    <w:rsid w:val="004252D7"/>
    <w:rsid w:val="00426496"/>
    <w:rsid w:val="0043248F"/>
    <w:rsid w:val="004324FC"/>
    <w:rsid w:val="0043574E"/>
    <w:rsid w:val="00436650"/>
    <w:rsid w:val="0044045B"/>
    <w:rsid w:val="0044088F"/>
    <w:rsid w:val="00440F53"/>
    <w:rsid w:val="00443C2D"/>
    <w:rsid w:val="00444914"/>
    <w:rsid w:val="00444C5F"/>
    <w:rsid w:val="0044535B"/>
    <w:rsid w:val="004470FA"/>
    <w:rsid w:val="00447579"/>
    <w:rsid w:val="00447B04"/>
    <w:rsid w:val="004513C1"/>
    <w:rsid w:val="00453A74"/>
    <w:rsid w:val="00453A7E"/>
    <w:rsid w:val="00454E7A"/>
    <w:rsid w:val="00455BC1"/>
    <w:rsid w:val="00455BCB"/>
    <w:rsid w:val="00456338"/>
    <w:rsid w:val="004568F3"/>
    <w:rsid w:val="00461C05"/>
    <w:rsid w:val="00462820"/>
    <w:rsid w:val="004629AA"/>
    <w:rsid w:val="004664CE"/>
    <w:rsid w:val="00466A5F"/>
    <w:rsid w:val="00466EDE"/>
    <w:rsid w:val="00470393"/>
    <w:rsid w:val="0047117F"/>
    <w:rsid w:val="0047146C"/>
    <w:rsid w:val="00471B94"/>
    <w:rsid w:val="004735CE"/>
    <w:rsid w:val="004740AD"/>
    <w:rsid w:val="004749FB"/>
    <w:rsid w:val="0047568B"/>
    <w:rsid w:val="00475944"/>
    <w:rsid w:val="004800A2"/>
    <w:rsid w:val="004821A3"/>
    <w:rsid w:val="0048240B"/>
    <w:rsid w:val="0048346E"/>
    <w:rsid w:val="004841DD"/>
    <w:rsid w:val="004843C5"/>
    <w:rsid w:val="00484C54"/>
    <w:rsid w:val="00484C6E"/>
    <w:rsid w:val="004853D9"/>
    <w:rsid w:val="0048747B"/>
    <w:rsid w:val="00487805"/>
    <w:rsid w:val="00487F60"/>
    <w:rsid w:val="00490898"/>
    <w:rsid w:val="0049166C"/>
    <w:rsid w:val="00492C5D"/>
    <w:rsid w:val="0049315B"/>
    <w:rsid w:val="00494757"/>
    <w:rsid w:val="00494C21"/>
    <w:rsid w:val="00494CBB"/>
    <w:rsid w:val="00495432"/>
    <w:rsid w:val="0049635D"/>
    <w:rsid w:val="00496A2C"/>
    <w:rsid w:val="00496BA1"/>
    <w:rsid w:val="004A02A5"/>
    <w:rsid w:val="004A10CD"/>
    <w:rsid w:val="004A13C0"/>
    <w:rsid w:val="004A1855"/>
    <w:rsid w:val="004A1ADD"/>
    <w:rsid w:val="004A1F23"/>
    <w:rsid w:val="004A3CA3"/>
    <w:rsid w:val="004A4AE1"/>
    <w:rsid w:val="004A7082"/>
    <w:rsid w:val="004A76BB"/>
    <w:rsid w:val="004B0AB9"/>
    <w:rsid w:val="004B3079"/>
    <w:rsid w:val="004B3C6B"/>
    <w:rsid w:val="004B497A"/>
    <w:rsid w:val="004B545B"/>
    <w:rsid w:val="004B5C04"/>
    <w:rsid w:val="004B5F54"/>
    <w:rsid w:val="004B63A3"/>
    <w:rsid w:val="004B6B3F"/>
    <w:rsid w:val="004B7D0A"/>
    <w:rsid w:val="004C130A"/>
    <w:rsid w:val="004C1C47"/>
    <w:rsid w:val="004C34A2"/>
    <w:rsid w:val="004C451E"/>
    <w:rsid w:val="004C5421"/>
    <w:rsid w:val="004C5D1D"/>
    <w:rsid w:val="004C6CD1"/>
    <w:rsid w:val="004C6E0A"/>
    <w:rsid w:val="004C7152"/>
    <w:rsid w:val="004D0936"/>
    <w:rsid w:val="004D13DC"/>
    <w:rsid w:val="004D2DEE"/>
    <w:rsid w:val="004D392B"/>
    <w:rsid w:val="004D51B9"/>
    <w:rsid w:val="004E0DF1"/>
    <w:rsid w:val="004E182A"/>
    <w:rsid w:val="004E1E84"/>
    <w:rsid w:val="004E2C57"/>
    <w:rsid w:val="004E3189"/>
    <w:rsid w:val="004E4D30"/>
    <w:rsid w:val="004E55B4"/>
    <w:rsid w:val="004E56CF"/>
    <w:rsid w:val="004E57CE"/>
    <w:rsid w:val="004E67BC"/>
    <w:rsid w:val="004E735A"/>
    <w:rsid w:val="004F0F4E"/>
    <w:rsid w:val="004F1B7F"/>
    <w:rsid w:val="004F2739"/>
    <w:rsid w:val="004F3ADA"/>
    <w:rsid w:val="004F3D66"/>
    <w:rsid w:val="004F46FF"/>
    <w:rsid w:val="004F4701"/>
    <w:rsid w:val="004F47A2"/>
    <w:rsid w:val="004F52AC"/>
    <w:rsid w:val="004F6746"/>
    <w:rsid w:val="004F713E"/>
    <w:rsid w:val="00500270"/>
    <w:rsid w:val="005006E9"/>
    <w:rsid w:val="0050140C"/>
    <w:rsid w:val="005026A3"/>
    <w:rsid w:val="0050346C"/>
    <w:rsid w:val="005055F0"/>
    <w:rsid w:val="00505E6C"/>
    <w:rsid w:val="00506754"/>
    <w:rsid w:val="00506961"/>
    <w:rsid w:val="00506FC1"/>
    <w:rsid w:val="00510EDD"/>
    <w:rsid w:val="005110E2"/>
    <w:rsid w:val="0051193A"/>
    <w:rsid w:val="005129D9"/>
    <w:rsid w:val="00512BC7"/>
    <w:rsid w:val="0051345A"/>
    <w:rsid w:val="0051346E"/>
    <w:rsid w:val="00514403"/>
    <w:rsid w:val="00515A6F"/>
    <w:rsid w:val="00516D32"/>
    <w:rsid w:val="00517FF8"/>
    <w:rsid w:val="0052029F"/>
    <w:rsid w:val="0052080A"/>
    <w:rsid w:val="005223B0"/>
    <w:rsid w:val="00522773"/>
    <w:rsid w:val="00523741"/>
    <w:rsid w:val="00523A60"/>
    <w:rsid w:val="0052705B"/>
    <w:rsid w:val="00531BEE"/>
    <w:rsid w:val="00532407"/>
    <w:rsid w:val="00533CE6"/>
    <w:rsid w:val="005353AA"/>
    <w:rsid w:val="00536B3D"/>
    <w:rsid w:val="005416C8"/>
    <w:rsid w:val="00545E3F"/>
    <w:rsid w:val="00552ED1"/>
    <w:rsid w:val="005544F3"/>
    <w:rsid w:val="005556E7"/>
    <w:rsid w:val="00555916"/>
    <w:rsid w:val="00555EBD"/>
    <w:rsid w:val="005562F1"/>
    <w:rsid w:val="005567C3"/>
    <w:rsid w:val="00556887"/>
    <w:rsid w:val="00557B84"/>
    <w:rsid w:val="005601A1"/>
    <w:rsid w:val="00560839"/>
    <w:rsid w:val="00560CA3"/>
    <w:rsid w:val="00561C65"/>
    <w:rsid w:val="005623E2"/>
    <w:rsid w:val="00563121"/>
    <w:rsid w:val="00563F9C"/>
    <w:rsid w:val="00564318"/>
    <w:rsid w:val="005648F6"/>
    <w:rsid w:val="0056681A"/>
    <w:rsid w:val="00570C5E"/>
    <w:rsid w:val="00571EDE"/>
    <w:rsid w:val="0058020B"/>
    <w:rsid w:val="00581137"/>
    <w:rsid w:val="00581143"/>
    <w:rsid w:val="00583AC5"/>
    <w:rsid w:val="00584155"/>
    <w:rsid w:val="00585605"/>
    <w:rsid w:val="005868F4"/>
    <w:rsid w:val="00587FC9"/>
    <w:rsid w:val="0059097D"/>
    <w:rsid w:val="0059249D"/>
    <w:rsid w:val="00592BFD"/>
    <w:rsid w:val="005931E0"/>
    <w:rsid w:val="00593B93"/>
    <w:rsid w:val="00593EDF"/>
    <w:rsid w:val="00595209"/>
    <w:rsid w:val="005953CE"/>
    <w:rsid w:val="00595475"/>
    <w:rsid w:val="00595895"/>
    <w:rsid w:val="00597059"/>
    <w:rsid w:val="005A000C"/>
    <w:rsid w:val="005A058F"/>
    <w:rsid w:val="005A06BE"/>
    <w:rsid w:val="005A1521"/>
    <w:rsid w:val="005A1E41"/>
    <w:rsid w:val="005A3787"/>
    <w:rsid w:val="005A3B5E"/>
    <w:rsid w:val="005A447E"/>
    <w:rsid w:val="005A5048"/>
    <w:rsid w:val="005A5A33"/>
    <w:rsid w:val="005B0D71"/>
    <w:rsid w:val="005B374E"/>
    <w:rsid w:val="005B4482"/>
    <w:rsid w:val="005B5D86"/>
    <w:rsid w:val="005B6A3B"/>
    <w:rsid w:val="005B7F2F"/>
    <w:rsid w:val="005C11CA"/>
    <w:rsid w:val="005C2739"/>
    <w:rsid w:val="005C428F"/>
    <w:rsid w:val="005C47CE"/>
    <w:rsid w:val="005C4DE4"/>
    <w:rsid w:val="005C77DA"/>
    <w:rsid w:val="005D0A84"/>
    <w:rsid w:val="005D1296"/>
    <w:rsid w:val="005D1637"/>
    <w:rsid w:val="005D35B0"/>
    <w:rsid w:val="005D3831"/>
    <w:rsid w:val="005D47B0"/>
    <w:rsid w:val="005D4B4A"/>
    <w:rsid w:val="005D5168"/>
    <w:rsid w:val="005D5D65"/>
    <w:rsid w:val="005D6E29"/>
    <w:rsid w:val="005D773A"/>
    <w:rsid w:val="005E2FF9"/>
    <w:rsid w:val="005E4EBE"/>
    <w:rsid w:val="005E5955"/>
    <w:rsid w:val="005E69F3"/>
    <w:rsid w:val="005F0037"/>
    <w:rsid w:val="005F0D6B"/>
    <w:rsid w:val="005F1423"/>
    <w:rsid w:val="005F39EC"/>
    <w:rsid w:val="005F5864"/>
    <w:rsid w:val="005F6AF2"/>
    <w:rsid w:val="00600FC4"/>
    <w:rsid w:val="00602193"/>
    <w:rsid w:val="00603904"/>
    <w:rsid w:val="00603BEB"/>
    <w:rsid w:val="00603F0E"/>
    <w:rsid w:val="00605E36"/>
    <w:rsid w:val="00607FD8"/>
    <w:rsid w:val="00610552"/>
    <w:rsid w:val="00611092"/>
    <w:rsid w:val="006121F1"/>
    <w:rsid w:val="00612E4F"/>
    <w:rsid w:val="006142A9"/>
    <w:rsid w:val="006145DF"/>
    <w:rsid w:val="0061505F"/>
    <w:rsid w:val="006157D6"/>
    <w:rsid w:val="006158A6"/>
    <w:rsid w:val="0061646B"/>
    <w:rsid w:val="00617178"/>
    <w:rsid w:val="0061751B"/>
    <w:rsid w:val="006200E0"/>
    <w:rsid w:val="00621F4B"/>
    <w:rsid w:val="0062297D"/>
    <w:rsid w:val="00623025"/>
    <w:rsid w:val="006243BF"/>
    <w:rsid w:val="00624AD4"/>
    <w:rsid w:val="00624C9F"/>
    <w:rsid w:val="00625186"/>
    <w:rsid w:val="006251CD"/>
    <w:rsid w:val="00625894"/>
    <w:rsid w:val="00626F5E"/>
    <w:rsid w:val="00631B10"/>
    <w:rsid w:val="006338FE"/>
    <w:rsid w:val="00634604"/>
    <w:rsid w:val="006349D2"/>
    <w:rsid w:val="00635253"/>
    <w:rsid w:val="0063579F"/>
    <w:rsid w:val="00636413"/>
    <w:rsid w:val="0063708C"/>
    <w:rsid w:val="00637114"/>
    <w:rsid w:val="00641A32"/>
    <w:rsid w:val="00645D96"/>
    <w:rsid w:val="00647530"/>
    <w:rsid w:val="0065050D"/>
    <w:rsid w:val="006511D2"/>
    <w:rsid w:val="00651CE7"/>
    <w:rsid w:val="00652C4C"/>
    <w:rsid w:val="0065363E"/>
    <w:rsid w:val="00653979"/>
    <w:rsid w:val="00653A59"/>
    <w:rsid w:val="00653B25"/>
    <w:rsid w:val="00653F5C"/>
    <w:rsid w:val="00654334"/>
    <w:rsid w:val="00654462"/>
    <w:rsid w:val="006545E3"/>
    <w:rsid w:val="00654655"/>
    <w:rsid w:val="0065589F"/>
    <w:rsid w:val="006608C0"/>
    <w:rsid w:val="00662EC6"/>
    <w:rsid w:val="00664041"/>
    <w:rsid w:val="0066419A"/>
    <w:rsid w:val="00664E6E"/>
    <w:rsid w:val="00666355"/>
    <w:rsid w:val="0066724B"/>
    <w:rsid w:val="0067120B"/>
    <w:rsid w:val="00671395"/>
    <w:rsid w:val="0067249B"/>
    <w:rsid w:val="0067296A"/>
    <w:rsid w:val="00674843"/>
    <w:rsid w:val="00676B87"/>
    <w:rsid w:val="00677A7A"/>
    <w:rsid w:val="00677EE0"/>
    <w:rsid w:val="006806F5"/>
    <w:rsid w:val="00680DFB"/>
    <w:rsid w:val="00683D84"/>
    <w:rsid w:val="0068456E"/>
    <w:rsid w:val="00684E9A"/>
    <w:rsid w:val="00687068"/>
    <w:rsid w:val="00687555"/>
    <w:rsid w:val="0068762B"/>
    <w:rsid w:val="00690BC7"/>
    <w:rsid w:val="00692792"/>
    <w:rsid w:val="00694311"/>
    <w:rsid w:val="006948B3"/>
    <w:rsid w:val="006949E9"/>
    <w:rsid w:val="00694EEE"/>
    <w:rsid w:val="00695E1D"/>
    <w:rsid w:val="006961BE"/>
    <w:rsid w:val="0069726A"/>
    <w:rsid w:val="00697FD7"/>
    <w:rsid w:val="006A0287"/>
    <w:rsid w:val="006A1C58"/>
    <w:rsid w:val="006A23D1"/>
    <w:rsid w:val="006A2BF7"/>
    <w:rsid w:val="006A47EF"/>
    <w:rsid w:val="006A518E"/>
    <w:rsid w:val="006B0CC2"/>
    <w:rsid w:val="006B2295"/>
    <w:rsid w:val="006B279F"/>
    <w:rsid w:val="006B4047"/>
    <w:rsid w:val="006B5921"/>
    <w:rsid w:val="006B5B56"/>
    <w:rsid w:val="006B5F0E"/>
    <w:rsid w:val="006B6269"/>
    <w:rsid w:val="006C059A"/>
    <w:rsid w:val="006C095E"/>
    <w:rsid w:val="006C3970"/>
    <w:rsid w:val="006C596B"/>
    <w:rsid w:val="006D183D"/>
    <w:rsid w:val="006D371F"/>
    <w:rsid w:val="006D39B9"/>
    <w:rsid w:val="006D676F"/>
    <w:rsid w:val="006E45C9"/>
    <w:rsid w:val="006E4C58"/>
    <w:rsid w:val="006E4D3E"/>
    <w:rsid w:val="006E58AA"/>
    <w:rsid w:val="006E6DEE"/>
    <w:rsid w:val="006E6E31"/>
    <w:rsid w:val="006F0469"/>
    <w:rsid w:val="006F09F7"/>
    <w:rsid w:val="006F2AFC"/>
    <w:rsid w:val="006F2C20"/>
    <w:rsid w:val="006F2D8C"/>
    <w:rsid w:val="006F3736"/>
    <w:rsid w:val="006F3A97"/>
    <w:rsid w:val="006F3C9B"/>
    <w:rsid w:val="006F5618"/>
    <w:rsid w:val="007003CF"/>
    <w:rsid w:val="00701494"/>
    <w:rsid w:val="00701A83"/>
    <w:rsid w:val="00702575"/>
    <w:rsid w:val="00703298"/>
    <w:rsid w:val="00703498"/>
    <w:rsid w:val="0070451E"/>
    <w:rsid w:val="0070515B"/>
    <w:rsid w:val="00705479"/>
    <w:rsid w:val="00705838"/>
    <w:rsid w:val="0070694E"/>
    <w:rsid w:val="00706BE0"/>
    <w:rsid w:val="00706FD3"/>
    <w:rsid w:val="007072DD"/>
    <w:rsid w:val="007075AB"/>
    <w:rsid w:val="00710616"/>
    <w:rsid w:val="0071212B"/>
    <w:rsid w:val="00712AFE"/>
    <w:rsid w:val="00712CDB"/>
    <w:rsid w:val="00712E1C"/>
    <w:rsid w:val="00713A1A"/>
    <w:rsid w:val="00713CA3"/>
    <w:rsid w:val="00717673"/>
    <w:rsid w:val="007207EC"/>
    <w:rsid w:val="00721B55"/>
    <w:rsid w:val="007233B5"/>
    <w:rsid w:val="0072463C"/>
    <w:rsid w:val="00725465"/>
    <w:rsid w:val="00725B08"/>
    <w:rsid w:val="007262A1"/>
    <w:rsid w:val="00726450"/>
    <w:rsid w:val="00726FE2"/>
    <w:rsid w:val="0072751F"/>
    <w:rsid w:val="00727670"/>
    <w:rsid w:val="00727866"/>
    <w:rsid w:val="00730BC4"/>
    <w:rsid w:val="00731D17"/>
    <w:rsid w:val="00731F83"/>
    <w:rsid w:val="007324E6"/>
    <w:rsid w:val="00733E4D"/>
    <w:rsid w:val="00734EDE"/>
    <w:rsid w:val="00735022"/>
    <w:rsid w:val="00735058"/>
    <w:rsid w:val="00735584"/>
    <w:rsid w:val="007356D8"/>
    <w:rsid w:val="00735D94"/>
    <w:rsid w:val="00735FED"/>
    <w:rsid w:val="00736723"/>
    <w:rsid w:val="00737BD0"/>
    <w:rsid w:val="00740BE0"/>
    <w:rsid w:val="00742416"/>
    <w:rsid w:val="00743140"/>
    <w:rsid w:val="00743152"/>
    <w:rsid w:val="00743DFF"/>
    <w:rsid w:val="00744514"/>
    <w:rsid w:val="00744B80"/>
    <w:rsid w:val="0074587E"/>
    <w:rsid w:val="0074606F"/>
    <w:rsid w:val="00746CAB"/>
    <w:rsid w:val="007511AD"/>
    <w:rsid w:val="00753892"/>
    <w:rsid w:val="007542AA"/>
    <w:rsid w:val="00754905"/>
    <w:rsid w:val="007566B4"/>
    <w:rsid w:val="007605C3"/>
    <w:rsid w:val="00762271"/>
    <w:rsid w:val="007623AE"/>
    <w:rsid w:val="0076246F"/>
    <w:rsid w:val="007639AA"/>
    <w:rsid w:val="007641F5"/>
    <w:rsid w:val="007645AA"/>
    <w:rsid w:val="00764E72"/>
    <w:rsid w:val="00765E2C"/>
    <w:rsid w:val="00766030"/>
    <w:rsid w:val="00767281"/>
    <w:rsid w:val="00770245"/>
    <w:rsid w:val="007728EC"/>
    <w:rsid w:val="00773C3D"/>
    <w:rsid w:val="00773F6E"/>
    <w:rsid w:val="0077461F"/>
    <w:rsid w:val="00774933"/>
    <w:rsid w:val="0077640A"/>
    <w:rsid w:val="00776A7A"/>
    <w:rsid w:val="00776F8F"/>
    <w:rsid w:val="00781A61"/>
    <w:rsid w:val="00782E21"/>
    <w:rsid w:val="00783165"/>
    <w:rsid w:val="007833FD"/>
    <w:rsid w:val="007861DF"/>
    <w:rsid w:val="00787A5E"/>
    <w:rsid w:val="00790D82"/>
    <w:rsid w:val="00791DF4"/>
    <w:rsid w:val="007920A6"/>
    <w:rsid w:val="007925E9"/>
    <w:rsid w:val="00792898"/>
    <w:rsid w:val="00794D7E"/>
    <w:rsid w:val="007970A2"/>
    <w:rsid w:val="007A0A96"/>
    <w:rsid w:val="007A0ECC"/>
    <w:rsid w:val="007A11CE"/>
    <w:rsid w:val="007A1CDE"/>
    <w:rsid w:val="007A3892"/>
    <w:rsid w:val="007A47B9"/>
    <w:rsid w:val="007A4A19"/>
    <w:rsid w:val="007A6398"/>
    <w:rsid w:val="007A7DD9"/>
    <w:rsid w:val="007B0EA9"/>
    <w:rsid w:val="007B12C6"/>
    <w:rsid w:val="007B1EA3"/>
    <w:rsid w:val="007B2C09"/>
    <w:rsid w:val="007B3BB6"/>
    <w:rsid w:val="007C0A4C"/>
    <w:rsid w:val="007C1EB3"/>
    <w:rsid w:val="007C402D"/>
    <w:rsid w:val="007C5426"/>
    <w:rsid w:val="007C5764"/>
    <w:rsid w:val="007C5AF5"/>
    <w:rsid w:val="007C5D2E"/>
    <w:rsid w:val="007C5E26"/>
    <w:rsid w:val="007C6D65"/>
    <w:rsid w:val="007C6E99"/>
    <w:rsid w:val="007D1B54"/>
    <w:rsid w:val="007D1D10"/>
    <w:rsid w:val="007D23B6"/>
    <w:rsid w:val="007D5312"/>
    <w:rsid w:val="007D5C07"/>
    <w:rsid w:val="007D788F"/>
    <w:rsid w:val="007E0193"/>
    <w:rsid w:val="007E0F18"/>
    <w:rsid w:val="007E23B9"/>
    <w:rsid w:val="007E34EA"/>
    <w:rsid w:val="007E6959"/>
    <w:rsid w:val="007E6A91"/>
    <w:rsid w:val="007E6EE0"/>
    <w:rsid w:val="007F05D2"/>
    <w:rsid w:val="007F0F03"/>
    <w:rsid w:val="007F27F0"/>
    <w:rsid w:val="007F2EDE"/>
    <w:rsid w:val="007F4812"/>
    <w:rsid w:val="007F5FB0"/>
    <w:rsid w:val="007F64D5"/>
    <w:rsid w:val="00803AC3"/>
    <w:rsid w:val="00803C29"/>
    <w:rsid w:val="008046A0"/>
    <w:rsid w:val="00805360"/>
    <w:rsid w:val="008066AA"/>
    <w:rsid w:val="008072F6"/>
    <w:rsid w:val="008102BD"/>
    <w:rsid w:val="008115C3"/>
    <w:rsid w:val="00814182"/>
    <w:rsid w:val="008147A0"/>
    <w:rsid w:val="00815628"/>
    <w:rsid w:val="00816667"/>
    <w:rsid w:val="00816677"/>
    <w:rsid w:val="008169A6"/>
    <w:rsid w:val="00816DF8"/>
    <w:rsid w:val="00817650"/>
    <w:rsid w:val="008202A4"/>
    <w:rsid w:val="00826D79"/>
    <w:rsid w:val="00827C24"/>
    <w:rsid w:val="00830EAA"/>
    <w:rsid w:val="0083162B"/>
    <w:rsid w:val="008328A0"/>
    <w:rsid w:val="00832B65"/>
    <w:rsid w:val="00832E88"/>
    <w:rsid w:val="00837768"/>
    <w:rsid w:val="00837E09"/>
    <w:rsid w:val="00841D8C"/>
    <w:rsid w:val="008428C4"/>
    <w:rsid w:val="008429D4"/>
    <w:rsid w:val="00847025"/>
    <w:rsid w:val="00847D90"/>
    <w:rsid w:val="00850087"/>
    <w:rsid w:val="008507AD"/>
    <w:rsid w:val="00852191"/>
    <w:rsid w:val="00854969"/>
    <w:rsid w:val="00854CEA"/>
    <w:rsid w:val="00857AEA"/>
    <w:rsid w:val="008602B6"/>
    <w:rsid w:val="00860935"/>
    <w:rsid w:val="00860B51"/>
    <w:rsid w:val="008616F3"/>
    <w:rsid w:val="00861C52"/>
    <w:rsid w:val="00862661"/>
    <w:rsid w:val="00864767"/>
    <w:rsid w:val="008647F5"/>
    <w:rsid w:val="00864CF5"/>
    <w:rsid w:val="00865035"/>
    <w:rsid w:val="008657BC"/>
    <w:rsid w:val="00865EEF"/>
    <w:rsid w:val="00866F1D"/>
    <w:rsid w:val="0086716D"/>
    <w:rsid w:val="008677C3"/>
    <w:rsid w:val="00867E69"/>
    <w:rsid w:val="00870863"/>
    <w:rsid w:val="0087122A"/>
    <w:rsid w:val="008714B6"/>
    <w:rsid w:val="00872195"/>
    <w:rsid w:val="008723CE"/>
    <w:rsid w:val="00872F39"/>
    <w:rsid w:val="0087344F"/>
    <w:rsid w:val="008751F6"/>
    <w:rsid w:val="0087568B"/>
    <w:rsid w:val="008756F6"/>
    <w:rsid w:val="008832AA"/>
    <w:rsid w:val="0088484F"/>
    <w:rsid w:val="00887A93"/>
    <w:rsid w:val="008902E4"/>
    <w:rsid w:val="008939C5"/>
    <w:rsid w:val="00893A2E"/>
    <w:rsid w:val="00894262"/>
    <w:rsid w:val="0089475F"/>
    <w:rsid w:val="0089560D"/>
    <w:rsid w:val="00895C7E"/>
    <w:rsid w:val="00896100"/>
    <w:rsid w:val="008A0212"/>
    <w:rsid w:val="008A5ADF"/>
    <w:rsid w:val="008A67A0"/>
    <w:rsid w:val="008A6A2D"/>
    <w:rsid w:val="008A76B3"/>
    <w:rsid w:val="008B12C3"/>
    <w:rsid w:val="008B1448"/>
    <w:rsid w:val="008B2A9A"/>
    <w:rsid w:val="008B3121"/>
    <w:rsid w:val="008B48CF"/>
    <w:rsid w:val="008B57AF"/>
    <w:rsid w:val="008B63B2"/>
    <w:rsid w:val="008B64B0"/>
    <w:rsid w:val="008B6DED"/>
    <w:rsid w:val="008B7419"/>
    <w:rsid w:val="008B7CBC"/>
    <w:rsid w:val="008C27B6"/>
    <w:rsid w:val="008C46CF"/>
    <w:rsid w:val="008C515F"/>
    <w:rsid w:val="008C5DB3"/>
    <w:rsid w:val="008C72E8"/>
    <w:rsid w:val="008C7948"/>
    <w:rsid w:val="008D000C"/>
    <w:rsid w:val="008D02B2"/>
    <w:rsid w:val="008D0D4E"/>
    <w:rsid w:val="008D1675"/>
    <w:rsid w:val="008D2117"/>
    <w:rsid w:val="008D33A0"/>
    <w:rsid w:val="008D421C"/>
    <w:rsid w:val="008D5F8A"/>
    <w:rsid w:val="008E04E9"/>
    <w:rsid w:val="008E11E7"/>
    <w:rsid w:val="008E13E8"/>
    <w:rsid w:val="008E2ACF"/>
    <w:rsid w:val="008E31E1"/>
    <w:rsid w:val="008E6DAE"/>
    <w:rsid w:val="008E735C"/>
    <w:rsid w:val="008E7B12"/>
    <w:rsid w:val="008F0C8B"/>
    <w:rsid w:val="008F13F1"/>
    <w:rsid w:val="008F1520"/>
    <w:rsid w:val="008F27B6"/>
    <w:rsid w:val="008F2ECD"/>
    <w:rsid w:val="008F3B94"/>
    <w:rsid w:val="008F3E0D"/>
    <w:rsid w:val="008F5002"/>
    <w:rsid w:val="008F52F5"/>
    <w:rsid w:val="008F537C"/>
    <w:rsid w:val="008F6661"/>
    <w:rsid w:val="008F7094"/>
    <w:rsid w:val="00900DBC"/>
    <w:rsid w:val="00903687"/>
    <w:rsid w:val="009045EA"/>
    <w:rsid w:val="00910384"/>
    <w:rsid w:val="00910D31"/>
    <w:rsid w:val="009115AB"/>
    <w:rsid w:val="00912336"/>
    <w:rsid w:val="009154E7"/>
    <w:rsid w:val="00915768"/>
    <w:rsid w:val="009166B2"/>
    <w:rsid w:val="009172F6"/>
    <w:rsid w:val="00917BA7"/>
    <w:rsid w:val="00920022"/>
    <w:rsid w:val="0092041B"/>
    <w:rsid w:val="00920DD2"/>
    <w:rsid w:val="009210F6"/>
    <w:rsid w:val="009228BF"/>
    <w:rsid w:val="00922F59"/>
    <w:rsid w:val="00924AEB"/>
    <w:rsid w:val="009278BF"/>
    <w:rsid w:val="00930869"/>
    <w:rsid w:val="00930880"/>
    <w:rsid w:val="00932176"/>
    <w:rsid w:val="0093235E"/>
    <w:rsid w:val="0093280D"/>
    <w:rsid w:val="00933139"/>
    <w:rsid w:val="009344C7"/>
    <w:rsid w:val="00935120"/>
    <w:rsid w:val="00935C81"/>
    <w:rsid w:val="00937703"/>
    <w:rsid w:val="0093771A"/>
    <w:rsid w:val="00937C84"/>
    <w:rsid w:val="0094024F"/>
    <w:rsid w:val="00940BC5"/>
    <w:rsid w:val="00941E30"/>
    <w:rsid w:val="00944E6B"/>
    <w:rsid w:val="00945697"/>
    <w:rsid w:val="0094605E"/>
    <w:rsid w:val="0094644D"/>
    <w:rsid w:val="00946CFC"/>
    <w:rsid w:val="00947247"/>
    <w:rsid w:val="0095022A"/>
    <w:rsid w:val="00950D28"/>
    <w:rsid w:val="00950E65"/>
    <w:rsid w:val="009514B0"/>
    <w:rsid w:val="00951B42"/>
    <w:rsid w:val="00952A52"/>
    <w:rsid w:val="00952BBD"/>
    <w:rsid w:val="00953ABE"/>
    <w:rsid w:val="00953B0F"/>
    <w:rsid w:val="00954C94"/>
    <w:rsid w:val="009560E8"/>
    <w:rsid w:val="0095612A"/>
    <w:rsid w:val="009611A7"/>
    <w:rsid w:val="009611BA"/>
    <w:rsid w:val="00961299"/>
    <w:rsid w:val="00961A30"/>
    <w:rsid w:val="00961C26"/>
    <w:rsid w:val="00961F0C"/>
    <w:rsid w:val="009621FE"/>
    <w:rsid w:val="009632E0"/>
    <w:rsid w:val="00963ABA"/>
    <w:rsid w:val="00964BB1"/>
    <w:rsid w:val="00966C88"/>
    <w:rsid w:val="00967B99"/>
    <w:rsid w:val="00970733"/>
    <w:rsid w:val="00970BFB"/>
    <w:rsid w:val="00971677"/>
    <w:rsid w:val="00971C06"/>
    <w:rsid w:val="00971E97"/>
    <w:rsid w:val="00972814"/>
    <w:rsid w:val="00972889"/>
    <w:rsid w:val="00973023"/>
    <w:rsid w:val="00975741"/>
    <w:rsid w:val="00975866"/>
    <w:rsid w:val="00975EEB"/>
    <w:rsid w:val="009806C5"/>
    <w:rsid w:val="00980C30"/>
    <w:rsid w:val="00981378"/>
    <w:rsid w:val="0098180F"/>
    <w:rsid w:val="00982757"/>
    <w:rsid w:val="0098415F"/>
    <w:rsid w:val="009843A9"/>
    <w:rsid w:val="00984411"/>
    <w:rsid w:val="00984A8A"/>
    <w:rsid w:val="0098508E"/>
    <w:rsid w:val="00985876"/>
    <w:rsid w:val="00986C85"/>
    <w:rsid w:val="00992AE0"/>
    <w:rsid w:val="0099324A"/>
    <w:rsid w:val="00993ED5"/>
    <w:rsid w:val="00994CB7"/>
    <w:rsid w:val="00994EB6"/>
    <w:rsid w:val="00995A1B"/>
    <w:rsid w:val="00997080"/>
    <w:rsid w:val="0099755C"/>
    <w:rsid w:val="009976E0"/>
    <w:rsid w:val="00997AAF"/>
    <w:rsid w:val="009A1ACF"/>
    <w:rsid w:val="009A2615"/>
    <w:rsid w:val="009A2865"/>
    <w:rsid w:val="009A2FBA"/>
    <w:rsid w:val="009A38C0"/>
    <w:rsid w:val="009A42BD"/>
    <w:rsid w:val="009A49E6"/>
    <w:rsid w:val="009A7EBF"/>
    <w:rsid w:val="009B00D1"/>
    <w:rsid w:val="009B033F"/>
    <w:rsid w:val="009B152D"/>
    <w:rsid w:val="009B1D64"/>
    <w:rsid w:val="009B3224"/>
    <w:rsid w:val="009B3821"/>
    <w:rsid w:val="009B5644"/>
    <w:rsid w:val="009B5D92"/>
    <w:rsid w:val="009B5F8A"/>
    <w:rsid w:val="009B63EA"/>
    <w:rsid w:val="009C08E5"/>
    <w:rsid w:val="009C10A9"/>
    <w:rsid w:val="009C1B71"/>
    <w:rsid w:val="009C27A8"/>
    <w:rsid w:val="009C3496"/>
    <w:rsid w:val="009C5C32"/>
    <w:rsid w:val="009C617D"/>
    <w:rsid w:val="009D0FED"/>
    <w:rsid w:val="009D1152"/>
    <w:rsid w:val="009D1FFD"/>
    <w:rsid w:val="009D6278"/>
    <w:rsid w:val="009E0153"/>
    <w:rsid w:val="009E0780"/>
    <w:rsid w:val="009E1151"/>
    <w:rsid w:val="009E3888"/>
    <w:rsid w:val="009E45FF"/>
    <w:rsid w:val="009E4906"/>
    <w:rsid w:val="009E6116"/>
    <w:rsid w:val="009E6BC4"/>
    <w:rsid w:val="009E6C8A"/>
    <w:rsid w:val="009F0EB4"/>
    <w:rsid w:val="009F184B"/>
    <w:rsid w:val="009F25EE"/>
    <w:rsid w:val="009F2E68"/>
    <w:rsid w:val="009F31C0"/>
    <w:rsid w:val="009F44CD"/>
    <w:rsid w:val="00A00101"/>
    <w:rsid w:val="00A00E23"/>
    <w:rsid w:val="00A01A2A"/>
    <w:rsid w:val="00A01D7D"/>
    <w:rsid w:val="00A023F7"/>
    <w:rsid w:val="00A02A49"/>
    <w:rsid w:val="00A02F5D"/>
    <w:rsid w:val="00A034BA"/>
    <w:rsid w:val="00A043E2"/>
    <w:rsid w:val="00A0444B"/>
    <w:rsid w:val="00A05A3E"/>
    <w:rsid w:val="00A107E9"/>
    <w:rsid w:val="00A10935"/>
    <w:rsid w:val="00A12C87"/>
    <w:rsid w:val="00A15A05"/>
    <w:rsid w:val="00A15D80"/>
    <w:rsid w:val="00A15EF9"/>
    <w:rsid w:val="00A17099"/>
    <w:rsid w:val="00A17CA6"/>
    <w:rsid w:val="00A20907"/>
    <w:rsid w:val="00A21321"/>
    <w:rsid w:val="00A21F56"/>
    <w:rsid w:val="00A23242"/>
    <w:rsid w:val="00A2356A"/>
    <w:rsid w:val="00A241B7"/>
    <w:rsid w:val="00A24C55"/>
    <w:rsid w:val="00A25072"/>
    <w:rsid w:val="00A2593B"/>
    <w:rsid w:val="00A26D88"/>
    <w:rsid w:val="00A270F7"/>
    <w:rsid w:val="00A27EBF"/>
    <w:rsid w:val="00A3202D"/>
    <w:rsid w:val="00A32316"/>
    <w:rsid w:val="00A32B05"/>
    <w:rsid w:val="00A32C31"/>
    <w:rsid w:val="00A3333B"/>
    <w:rsid w:val="00A33649"/>
    <w:rsid w:val="00A33B33"/>
    <w:rsid w:val="00A377BC"/>
    <w:rsid w:val="00A37C70"/>
    <w:rsid w:val="00A37E58"/>
    <w:rsid w:val="00A4032A"/>
    <w:rsid w:val="00A40865"/>
    <w:rsid w:val="00A41F86"/>
    <w:rsid w:val="00A4340C"/>
    <w:rsid w:val="00A43A80"/>
    <w:rsid w:val="00A443DD"/>
    <w:rsid w:val="00A45047"/>
    <w:rsid w:val="00A46553"/>
    <w:rsid w:val="00A4776F"/>
    <w:rsid w:val="00A478B3"/>
    <w:rsid w:val="00A47A45"/>
    <w:rsid w:val="00A5021D"/>
    <w:rsid w:val="00A50CAB"/>
    <w:rsid w:val="00A51EA9"/>
    <w:rsid w:val="00A51FBC"/>
    <w:rsid w:val="00A52694"/>
    <w:rsid w:val="00A5296E"/>
    <w:rsid w:val="00A529E9"/>
    <w:rsid w:val="00A53337"/>
    <w:rsid w:val="00A54310"/>
    <w:rsid w:val="00A54D0E"/>
    <w:rsid w:val="00A61515"/>
    <w:rsid w:val="00A61E23"/>
    <w:rsid w:val="00A6366C"/>
    <w:rsid w:val="00A645E5"/>
    <w:rsid w:val="00A64D56"/>
    <w:rsid w:val="00A64D5C"/>
    <w:rsid w:val="00A65631"/>
    <w:rsid w:val="00A66838"/>
    <w:rsid w:val="00A670D2"/>
    <w:rsid w:val="00A67CFB"/>
    <w:rsid w:val="00A70EF9"/>
    <w:rsid w:val="00A712F6"/>
    <w:rsid w:val="00A73093"/>
    <w:rsid w:val="00A7439A"/>
    <w:rsid w:val="00A75C29"/>
    <w:rsid w:val="00A76259"/>
    <w:rsid w:val="00A77768"/>
    <w:rsid w:val="00A816AF"/>
    <w:rsid w:val="00A82BB2"/>
    <w:rsid w:val="00A83926"/>
    <w:rsid w:val="00A84A34"/>
    <w:rsid w:val="00A855D3"/>
    <w:rsid w:val="00A85A4C"/>
    <w:rsid w:val="00A85D39"/>
    <w:rsid w:val="00A863F5"/>
    <w:rsid w:val="00A869C3"/>
    <w:rsid w:val="00A86BEA"/>
    <w:rsid w:val="00A86F9F"/>
    <w:rsid w:val="00A93988"/>
    <w:rsid w:val="00A93C0B"/>
    <w:rsid w:val="00A94C7E"/>
    <w:rsid w:val="00A9636A"/>
    <w:rsid w:val="00A96CF4"/>
    <w:rsid w:val="00A97124"/>
    <w:rsid w:val="00AA121D"/>
    <w:rsid w:val="00AA125A"/>
    <w:rsid w:val="00AA1D7F"/>
    <w:rsid w:val="00AA2454"/>
    <w:rsid w:val="00AA276E"/>
    <w:rsid w:val="00AA3060"/>
    <w:rsid w:val="00AA6F29"/>
    <w:rsid w:val="00AA751F"/>
    <w:rsid w:val="00AB2CF9"/>
    <w:rsid w:val="00AB458A"/>
    <w:rsid w:val="00AB4A85"/>
    <w:rsid w:val="00AB4B44"/>
    <w:rsid w:val="00AB5839"/>
    <w:rsid w:val="00AB6EBA"/>
    <w:rsid w:val="00AB776D"/>
    <w:rsid w:val="00AC0510"/>
    <w:rsid w:val="00AC1E0E"/>
    <w:rsid w:val="00AC3F19"/>
    <w:rsid w:val="00AC5777"/>
    <w:rsid w:val="00AC5B2D"/>
    <w:rsid w:val="00AC5E03"/>
    <w:rsid w:val="00AD2562"/>
    <w:rsid w:val="00AD2667"/>
    <w:rsid w:val="00AD38E4"/>
    <w:rsid w:val="00AD440A"/>
    <w:rsid w:val="00AD45EE"/>
    <w:rsid w:val="00AD4B28"/>
    <w:rsid w:val="00AD4E4D"/>
    <w:rsid w:val="00AD64C8"/>
    <w:rsid w:val="00AD66C0"/>
    <w:rsid w:val="00AD6EF9"/>
    <w:rsid w:val="00AD78A1"/>
    <w:rsid w:val="00AE08FE"/>
    <w:rsid w:val="00AE18C3"/>
    <w:rsid w:val="00AE21A4"/>
    <w:rsid w:val="00AE5FC8"/>
    <w:rsid w:val="00AE6FA5"/>
    <w:rsid w:val="00AE76BF"/>
    <w:rsid w:val="00AE7CA2"/>
    <w:rsid w:val="00AF214F"/>
    <w:rsid w:val="00AF3410"/>
    <w:rsid w:val="00AF386C"/>
    <w:rsid w:val="00AF4C7E"/>
    <w:rsid w:val="00AF4E8C"/>
    <w:rsid w:val="00AF5121"/>
    <w:rsid w:val="00AF72F6"/>
    <w:rsid w:val="00AF78B2"/>
    <w:rsid w:val="00AF7E51"/>
    <w:rsid w:val="00B006D1"/>
    <w:rsid w:val="00B02922"/>
    <w:rsid w:val="00B03C9D"/>
    <w:rsid w:val="00B0415B"/>
    <w:rsid w:val="00B044D0"/>
    <w:rsid w:val="00B04CCA"/>
    <w:rsid w:val="00B04F66"/>
    <w:rsid w:val="00B118A3"/>
    <w:rsid w:val="00B14589"/>
    <w:rsid w:val="00B14A90"/>
    <w:rsid w:val="00B15409"/>
    <w:rsid w:val="00B16C85"/>
    <w:rsid w:val="00B21E43"/>
    <w:rsid w:val="00B21E88"/>
    <w:rsid w:val="00B21F67"/>
    <w:rsid w:val="00B21F6A"/>
    <w:rsid w:val="00B250DA"/>
    <w:rsid w:val="00B2654D"/>
    <w:rsid w:val="00B26781"/>
    <w:rsid w:val="00B31558"/>
    <w:rsid w:val="00B32E22"/>
    <w:rsid w:val="00B33137"/>
    <w:rsid w:val="00B33B59"/>
    <w:rsid w:val="00B33EFE"/>
    <w:rsid w:val="00B3562C"/>
    <w:rsid w:val="00B36950"/>
    <w:rsid w:val="00B375D3"/>
    <w:rsid w:val="00B42C30"/>
    <w:rsid w:val="00B42CBD"/>
    <w:rsid w:val="00B454D2"/>
    <w:rsid w:val="00B455E1"/>
    <w:rsid w:val="00B45752"/>
    <w:rsid w:val="00B463ED"/>
    <w:rsid w:val="00B47952"/>
    <w:rsid w:val="00B50EB7"/>
    <w:rsid w:val="00B51F39"/>
    <w:rsid w:val="00B520CE"/>
    <w:rsid w:val="00B5359B"/>
    <w:rsid w:val="00B53B57"/>
    <w:rsid w:val="00B54C6B"/>
    <w:rsid w:val="00B555E7"/>
    <w:rsid w:val="00B60586"/>
    <w:rsid w:val="00B60F65"/>
    <w:rsid w:val="00B62F34"/>
    <w:rsid w:val="00B65D73"/>
    <w:rsid w:val="00B67069"/>
    <w:rsid w:val="00B670B4"/>
    <w:rsid w:val="00B67D19"/>
    <w:rsid w:val="00B7008D"/>
    <w:rsid w:val="00B708EE"/>
    <w:rsid w:val="00B71B67"/>
    <w:rsid w:val="00B7274A"/>
    <w:rsid w:val="00B72E76"/>
    <w:rsid w:val="00B7301C"/>
    <w:rsid w:val="00B734A1"/>
    <w:rsid w:val="00B73839"/>
    <w:rsid w:val="00B744E9"/>
    <w:rsid w:val="00B80CEB"/>
    <w:rsid w:val="00B82C10"/>
    <w:rsid w:val="00B8407C"/>
    <w:rsid w:val="00B848E8"/>
    <w:rsid w:val="00B85B61"/>
    <w:rsid w:val="00B85B84"/>
    <w:rsid w:val="00B87928"/>
    <w:rsid w:val="00B91148"/>
    <w:rsid w:val="00B95649"/>
    <w:rsid w:val="00B9575B"/>
    <w:rsid w:val="00B9722C"/>
    <w:rsid w:val="00B97711"/>
    <w:rsid w:val="00B97BA1"/>
    <w:rsid w:val="00BA0346"/>
    <w:rsid w:val="00BA0A5C"/>
    <w:rsid w:val="00BA1870"/>
    <w:rsid w:val="00BA22FA"/>
    <w:rsid w:val="00BA2935"/>
    <w:rsid w:val="00BA3AD2"/>
    <w:rsid w:val="00BA540D"/>
    <w:rsid w:val="00BA5BC1"/>
    <w:rsid w:val="00BB035E"/>
    <w:rsid w:val="00BB0E7E"/>
    <w:rsid w:val="00BB105F"/>
    <w:rsid w:val="00BB17CB"/>
    <w:rsid w:val="00BB1ADB"/>
    <w:rsid w:val="00BB3F2D"/>
    <w:rsid w:val="00BB410F"/>
    <w:rsid w:val="00BB4393"/>
    <w:rsid w:val="00BB4966"/>
    <w:rsid w:val="00BB66CB"/>
    <w:rsid w:val="00BB6FAA"/>
    <w:rsid w:val="00BB7240"/>
    <w:rsid w:val="00BC0C74"/>
    <w:rsid w:val="00BC4A80"/>
    <w:rsid w:val="00BC5784"/>
    <w:rsid w:val="00BC6376"/>
    <w:rsid w:val="00BD1896"/>
    <w:rsid w:val="00BD1B1B"/>
    <w:rsid w:val="00BD2821"/>
    <w:rsid w:val="00BD2EEF"/>
    <w:rsid w:val="00BD58CF"/>
    <w:rsid w:val="00BD7F29"/>
    <w:rsid w:val="00BE0B87"/>
    <w:rsid w:val="00BE1CD2"/>
    <w:rsid w:val="00BE2140"/>
    <w:rsid w:val="00BE2FAE"/>
    <w:rsid w:val="00BE31B9"/>
    <w:rsid w:val="00BE3DBB"/>
    <w:rsid w:val="00BE544B"/>
    <w:rsid w:val="00BE6B99"/>
    <w:rsid w:val="00BE7681"/>
    <w:rsid w:val="00BF3A65"/>
    <w:rsid w:val="00BF3F49"/>
    <w:rsid w:val="00BF5F30"/>
    <w:rsid w:val="00BF6522"/>
    <w:rsid w:val="00BF7AA6"/>
    <w:rsid w:val="00C003FC"/>
    <w:rsid w:val="00C00B68"/>
    <w:rsid w:val="00C022DB"/>
    <w:rsid w:val="00C02923"/>
    <w:rsid w:val="00C04A64"/>
    <w:rsid w:val="00C04F80"/>
    <w:rsid w:val="00C05C35"/>
    <w:rsid w:val="00C06E70"/>
    <w:rsid w:val="00C07297"/>
    <w:rsid w:val="00C117E6"/>
    <w:rsid w:val="00C1594A"/>
    <w:rsid w:val="00C15CF8"/>
    <w:rsid w:val="00C162F8"/>
    <w:rsid w:val="00C20368"/>
    <w:rsid w:val="00C21BF8"/>
    <w:rsid w:val="00C21EBD"/>
    <w:rsid w:val="00C21ED4"/>
    <w:rsid w:val="00C223F7"/>
    <w:rsid w:val="00C25111"/>
    <w:rsid w:val="00C25162"/>
    <w:rsid w:val="00C303C2"/>
    <w:rsid w:val="00C309F6"/>
    <w:rsid w:val="00C31299"/>
    <w:rsid w:val="00C34ACD"/>
    <w:rsid w:val="00C34D5D"/>
    <w:rsid w:val="00C34DD9"/>
    <w:rsid w:val="00C3508E"/>
    <w:rsid w:val="00C36202"/>
    <w:rsid w:val="00C3764B"/>
    <w:rsid w:val="00C37D72"/>
    <w:rsid w:val="00C409C6"/>
    <w:rsid w:val="00C40AA4"/>
    <w:rsid w:val="00C41BC4"/>
    <w:rsid w:val="00C424D2"/>
    <w:rsid w:val="00C42B0D"/>
    <w:rsid w:val="00C42B10"/>
    <w:rsid w:val="00C43E6A"/>
    <w:rsid w:val="00C4420E"/>
    <w:rsid w:val="00C444EB"/>
    <w:rsid w:val="00C447A7"/>
    <w:rsid w:val="00C450AB"/>
    <w:rsid w:val="00C45293"/>
    <w:rsid w:val="00C46957"/>
    <w:rsid w:val="00C47A82"/>
    <w:rsid w:val="00C5027F"/>
    <w:rsid w:val="00C50803"/>
    <w:rsid w:val="00C513DF"/>
    <w:rsid w:val="00C5201D"/>
    <w:rsid w:val="00C559D8"/>
    <w:rsid w:val="00C5624E"/>
    <w:rsid w:val="00C609EC"/>
    <w:rsid w:val="00C61D51"/>
    <w:rsid w:val="00C62A89"/>
    <w:rsid w:val="00C62BFD"/>
    <w:rsid w:val="00C6312A"/>
    <w:rsid w:val="00C6497E"/>
    <w:rsid w:val="00C64B6E"/>
    <w:rsid w:val="00C6586E"/>
    <w:rsid w:val="00C65B68"/>
    <w:rsid w:val="00C65E2D"/>
    <w:rsid w:val="00C65F7E"/>
    <w:rsid w:val="00C67D58"/>
    <w:rsid w:val="00C73186"/>
    <w:rsid w:val="00C73616"/>
    <w:rsid w:val="00C7497D"/>
    <w:rsid w:val="00C74A3F"/>
    <w:rsid w:val="00C757DC"/>
    <w:rsid w:val="00C76782"/>
    <w:rsid w:val="00C7698C"/>
    <w:rsid w:val="00C769E6"/>
    <w:rsid w:val="00C804B9"/>
    <w:rsid w:val="00C807A8"/>
    <w:rsid w:val="00C815F2"/>
    <w:rsid w:val="00C82525"/>
    <w:rsid w:val="00C82891"/>
    <w:rsid w:val="00C831D1"/>
    <w:rsid w:val="00C83561"/>
    <w:rsid w:val="00C851C0"/>
    <w:rsid w:val="00C85243"/>
    <w:rsid w:val="00C859ED"/>
    <w:rsid w:val="00C85B0C"/>
    <w:rsid w:val="00C86E4D"/>
    <w:rsid w:val="00C87438"/>
    <w:rsid w:val="00C876BA"/>
    <w:rsid w:val="00C877ED"/>
    <w:rsid w:val="00C87FBD"/>
    <w:rsid w:val="00C9083E"/>
    <w:rsid w:val="00C9089B"/>
    <w:rsid w:val="00C90AEC"/>
    <w:rsid w:val="00C90D19"/>
    <w:rsid w:val="00C911BB"/>
    <w:rsid w:val="00C91761"/>
    <w:rsid w:val="00C91981"/>
    <w:rsid w:val="00C92BE5"/>
    <w:rsid w:val="00C9527A"/>
    <w:rsid w:val="00C96730"/>
    <w:rsid w:val="00C97AC2"/>
    <w:rsid w:val="00CA3449"/>
    <w:rsid w:val="00CA3A5E"/>
    <w:rsid w:val="00CA4E1D"/>
    <w:rsid w:val="00CA5288"/>
    <w:rsid w:val="00CA7121"/>
    <w:rsid w:val="00CA739A"/>
    <w:rsid w:val="00CA7660"/>
    <w:rsid w:val="00CA7859"/>
    <w:rsid w:val="00CB0D58"/>
    <w:rsid w:val="00CB1160"/>
    <w:rsid w:val="00CB1223"/>
    <w:rsid w:val="00CB3734"/>
    <w:rsid w:val="00CB5A5B"/>
    <w:rsid w:val="00CB68F3"/>
    <w:rsid w:val="00CB6F87"/>
    <w:rsid w:val="00CB6F8E"/>
    <w:rsid w:val="00CC02D3"/>
    <w:rsid w:val="00CC0943"/>
    <w:rsid w:val="00CC3035"/>
    <w:rsid w:val="00CC3849"/>
    <w:rsid w:val="00CC4ECD"/>
    <w:rsid w:val="00CD0973"/>
    <w:rsid w:val="00CD2D63"/>
    <w:rsid w:val="00CD4B89"/>
    <w:rsid w:val="00CD78D8"/>
    <w:rsid w:val="00CE0BDC"/>
    <w:rsid w:val="00CE1583"/>
    <w:rsid w:val="00CE2047"/>
    <w:rsid w:val="00CE25D0"/>
    <w:rsid w:val="00CE2815"/>
    <w:rsid w:val="00CE2F73"/>
    <w:rsid w:val="00CE3F4B"/>
    <w:rsid w:val="00CE4583"/>
    <w:rsid w:val="00CE502C"/>
    <w:rsid w:val="00CE604F"/>
    <w:rsid w:val="00CE655A"/>
    <w:rsid w:val="00CE6C8C"/>
    <w:rsid w:val="00CE704D"/>
    <w:rsid w:val="00CF0500"/>
    <w:rsid w:val="00CF27FB"/>
    <w:rsid w:val="00CF2B50"/>
    <w:rsid w:val="00CF2D52"/>
    <w:rsid w:val="00CF2D81"/>
    <w:rsid w:val="00CF3059"/>
    <w:rsid w:val="00CF48C7"/>
    <w:rsid w:val="00CF54C2"/>
    <w:rsid w:val="00D0030F"/>
    <w:rsid w:val="00D022DE"/>
    <w:rsid w:val="00D02339"/>
    <w:rsid w:val="00D02B6A"/>
    <w:rsid w:val="00D034A7"/>
    <w:rsid w:val="00D04820"/>
    <w:rsid w:val="00D055BF"/>
    <w:rsid w:val="00D05E9F"/>
    <w:rsid w:val="00D06499"/>
    <w:rsid w:val="00D06551"/>
    <w:rsid w:val="00D06AD4"/>
    <w:rsid w:val="00D07581"/>
    <w:rsid w:val="00D076FC"/>
    <w:rsid w:val="00D1004B"/>
    <w:rsid w:val="00D10B3F"/>
    <w:rsid w:val="00D11951"/>
    <w:rsid w:val="00D11C42"/>
    <w:rsid w:val="00D12CF2"/>
    <w:rsid w:val="00D1374D"/>
    <w:rsid w:val="00D13822"/>
    <w:rsid w:val="00D14399"/>
    <w:rsid w:val="00D16348"/>
    <w:rsid w:val="00D16977"/>
    <w:rsid w:val="00D1705C"/>
    <w:rsid w:val="00D17A3D"/>
    <w:rsid w:val="00D17B78"/>
    <w:rsid w:val="00D2060F"/>
    <w:rsid w:val="00D20815"/>
    <w:rsid w:val="00D24727"/>
    <w:rsid w:val="00D24945"/>
    <w:rsid w:val="00D26389"/>
    <w:rsid w:val="00D2719A"/>
    <w:rsid w:val="00D30873"/>
    <w:rsid w:val="00D311FA"/>
    <w:rsid w:val="00D3166A"/>
    <w:rsid w:val="00D32349"/>
    <w:rsid w:val="00D32AE8"/>
    <w:rsid w:val="00D33B01"/>
    <w:rsid w:val="00D3557F"/>
    <w:rsid w:val="00D36B5F"/>
    <w:rsid w:val="00D37654"/>
    <w:rsid w:val="00D37E1E"/>
    <w:rsid w:val="00D37FFC"/>
    <w:rsid w:val="00D4019C"/>
    <w:rsid w:val="00D401ED"/>
    <w:rsid w:val="00D402FD"/>
    <w:rsid w:val="00D40AFC"/>
    <w:rsid w:val="00D42E0F"/>
    <w:rsid w:val="00D42FA1"/>
    <w:rsid w:val="00D43065"/>
    <w:rsid w:val="00D43D48"/>
    <w:rsid w:val="00D43DF4"/>
    <w:rsid w:val="00D46BB0"/>
    <w:rsid w:val="00D50569"/>
    <w:rsid w:val="00D51C03"/>
    <w:rsid w:val="00D52465"/>
    <w:rsid w:val="00D55027"/>
    <w:rsid w:val="00D57D8B"/>
    <w:rsid w:val="00D63ECF"/>
    <w:rsid w:val="00D64540"/>
    <w:rsid w:val="00D6460F"/>
    <w:rsid w:val="00D656B8"/>
    <w:rsid w:val="00D6642E"/>
    <w:rsid w:val="00D721E4"/>
    <w:rsid w:val="00D72DB9"/>
    <w:rsid w:val="00D73160"/>
    <w:rsid w:val="00D7383F"/>
    <w:rsid w:val="00D73C68"/>
    <w:rsid w:val="00D7569B"/>
    <w:rsid w:val="00D766AE"/>
    <w:rsid w:val="00D805D8"/>
    <w:rsid w:val="00D82E9F"/>
    <w:rsid w:val="00D83057"/>
    <w:rsid w:val="00D85D85"/>
    <w:rsid w:val="00D90123"/>
    <w:rsid w:val="00D90273"/>
    <w:rsid w:val="00D90E22"/>
    <w:rsid w:val="00D90F73"/>
    <w:rsid w:val="00D914F2"/>
    <w:rsid w:val="00D918DE"/>
    <w:rsid w:val="00D91CAC"/>
    <w:rsid w:val="00D91E88"/>
    <w:rsid w:val="00D92037"/>
    <w:rsid w:val="00D924F8"/>
    <w:rsid w:val="00D9361E"/>
    <w:rsid w:val="00D93B10"/>
    <w:rsid w:val="00D94981"/>
    <w:rsid w:val="00D95C56"/>
    <w:rsid w:val="00DA0B4A"/>
    <w:rsid w:val="00DA1247"/>
    <w:rsid w:val="00DA1A48"/>
    <w:rsid w:val="00DA1A72"/>
    <w:rsid w:val="00DA3A7E"/>
    <w:rsid w:val="00DA4311"/>
    <w:rsid w:val="00DA76EE"/>
    <w:rsid w:val="00DB0119"/>
    <w:rsid w:val="00DB03DC"/>
    <w:rsid w:val="00DB0D4E"/>
    <w:rsid w:val="00DB2401"/>
    <w:rsid w:val="00DB329F"/>
    <w:rsid w:val="00DB3FFB"/>
    <w:rsid w:val="00DB4000"/>
    <w:rsid w:val="00DB46B8"/>
    <w:rsid w:val="00DB5300"/>
    <w:rsid w:val="00DB54EB"/>
    <w:rsid w:val="00DB5D80"/>
    <w:rsid w:val="00DB6164"/>
    <w:rsid w:val="00DB63C0"/>
    <w:rsid w:val="00DB6528"/>
    <w:rsid w:val="00DB6E58"/>
    <w:rsid w:val="00DC0A9F"/>
    <w:rsid w:val="00DC1D99"/>
    <w:rsid w:val="00DC3BF1"/>
    <w:rsid w:val="00DC48C7"/>
    <w:rsid w:val="00DC4CB5"/>
    <w:rsid w:val="00DC599E"/>
    <w:rsid w:val="00DC5F2B"/>
    <w:rsid w:val="00DC6238"/>
    <w:rsid w:val="00DC6D0B"/>
    <w:rsid w:val="00DC6E85"/>
    <w:rsid w:val="00DC7FF7"/>
    <w:rsid w:val="00DD1A0C"/>
    <w:rsid w:val="00DD27FD"/>
    <w:rsid w:val="00DD3931"/>
    <w:rsid w:val="00DD3E43"/>
    <w:rsid w:val="00DD493D"/>
    <w:rsid w:val="00DD5283"/>
    <w:rsid w:val="00DD5D43"/>
    <w:rsid w:val="00DD5FD9"/>
    <w:rsid w:val="00DD765B"/>
    <w:rsid w:val="00DD7F77"/>
    <w:rsid w:val="00DE0466"/>
    <w:rsid w:val="00DE0904"/>
    <w:rsid w:val="00DE20AE"/>
    <w:rsid w:val="00DE36F4"/>
    <w:rsid w:val="00DE3BC8"/>
    <w:rsid w:val="00DE4527"/>
    <w:rsid w:val="00DE671C"/>
    <w:rsid w:val="00DE6DB7"/>
    <w:rsid w:val="00DF07A1"/>
    <w:rsid w:val="00DF1309"/>
    <w:rsid w:val="00DF1357"/>
    <w:rsid w:val="00DF3ADA"/>
    <w:rsid w:val="00DF43C8"/>
    <w:rsid w:val="00DF5814"/>
    <w:rsid w:val="00DF5912"/>
    <w:rsid w:val="00DF59B9"/>
    <w:rsid w:val="00DF5C23"/>
    <w:rsid w:val="00DF6574"/>
    <w:rsid w:val="00DF669F"/>
    <w:rsid w:val="00DF6848"/>
    <w:rsid w:val="00DF732C"/>
    <w:rsid w:val="00DF7EA3"/>
    <w:rsid w:val="00DF7FB4"/>
    <w:rsid w:val="00E0013F"/>
    <w:rsid w:val="00E002F7"/>
    <w:rsid w:val="00E02F0D"/>
    <w:rsid w:val="00E03867"/>
    <w:rsid w:val="00E0664D"/>
    <w:rsid w:val="00E06C1A"/>
    <w:rsid w:val="00E071B7"/>
    <w:rsid w:val="00E1112D"/>
    <w:rsid w:val="00E11E0C"/>
    <w:rsid w:val="00E1361A"/>
    <w:rsid w:val="00E14ABF"/>
    <w:rsid w:val="00E2036F"/>
    <w:rsid w:val="00E2086D"/>
    <w:rsid w:val="00E20F8F"/>
    <w:rsid w:val="00E238AB"/>
    <w:rsid w:val="00E23BC4"/>
    <w:rsid w:val="00E23E90"/>
    <w:rsid w:val="00E25EEE"/>
    <w:rsid w:val="00E2616C"/>
    <w:rsid w:val="00E26469"/>
    <w:rsid w:val="00E26BAA"/>
    <w:rsid w:val="00E2747E"/>
    <w:rsid w:val="00E27DCE"/>
    <w:rsid w:val="00E3052C"/>
    <w:rsid w:val="00E30C03"/>
    <w:rsid w:val="00E30C23"/>
    <w:rsid w:val="00E319F9"/>
    <w:rsid w:val="00E321EA"/>
    <w:rsid w:val="00E32337"/>
    <w:rsid w:val="00E32DEF"/>
    <w:rsid w:val="00E33C5A"/>
    <w:rsid w:val="00E3435C"/>
    <w:rsid w:val="00E34F57"/>
    <w:rsid w:val="00E35F60"/>
    <w:rsid w:val="00E35F91"/>
    <w:rsid w:val="00E3775C"/>
    <w:rsid w:val="00E4067B"/>
    <w:rsid w:val="00E4278E"/>
    <w:rsid w:val="00E44D65"/>
    <w:rsid w:val="00E46529"/>
    <w:rsid w:val="00E46C48"/>
    <w:rsid w:val="00E51F76"/>
    <w:rsid w:val="00E52EEE"/>
    <w:rsid w:val="00E54004"/>
    <w:rsid w:val="00E55580"/>
    <w:rsid w:val="00E55CBD"/>
    <w:rsid w:val="00E561AE"/>
    <w:rsid w:val="00E604F3"/>
    <w:rsid w:val="00E639BF"/>
    <w:rsid w:val="00E645E1"/>
    <w:rsid w:val="00E648E0"/>
    <w:rsid w:val="00E64FA8"/>
    <w:rsid w:val="00E6686E"/>
    <w:rsid w:val="00E70A96"/>
    <w:rsid w:val="00E718AC"/>
    <w:rsid w:val="00E7355A"/>
    <w:rsid w:val="00E74B4E"/>
    <w:rsid w:val="00E75FC4"/>
    <w:rsid w:val="00E75FD9"/>
    <w:rsid w:val="00E7768B"/>
    <w:rsid w:val="00E778C5"/>
    <w:rsid w:val="00E77CE6"/>
    <w:rsid w:val="00E8179E"/>
    <w:rsid w:val="00E83CB8"/>
    <w:rsid w:val="00E85B22"/>
    <w:rsid w:val="00E87A5B"/>
    <w:rsid w:val="00E9034C"/>
    <w:rsid w:val="00E91382"/>
    <w:rsid w:val="00E92BA6"/>
    <w:rsid w:val="00E92FD9"/>
    <w:rsid w:val="00E93AEE"/>
    <w:rsid w:val="00E95D25"/>
    <w:rsid w:val="00E95F23"/>
    <w:rsid w:val="00E95FAC"/>
    <w:rsid w:val="00E96E92"/>
    <w:rsid w:val="00E970F9"/>
    <w:rsid w:val="00E97817"/>
    <w:rsid w:val="00EA1085"/>
    <w:rsid w:val="00EA40AC"/>
    <w:rsid w:val="00EA453B"/>
    <w:rsid w:val="00EA4B86"/>
    <w:rsid w:val="00EA4CAE"/>
    <w:rsid w:val="00EB0499"/>
    <w:rsid w:val="00EB082E"/>
    <w:rsid w:val="00EB134B"/>
    <w:rsid w:val="00EB1684"/>
    <w:rsid w:val="00EB1A7B"/>
    <w:rsid w:val="00EB2605"/>
    <w:rsid w:val="00EB35F3"/>
    <w:rsid w:val="00EB4577"/>
    <w:rsid w:val="00EB4F62"/>
    <w:rsid w:val="00EB5907"/>
    <w:rsid w:val="00EB660E"/>
    <w:rsid w:val="00EB70C5"/>
    <w:rsid w:val="00EB7290"/>
    <w:rsid w:val="00EC01FB"/>
    <w:rsid w:val="00EC0639"/>
    <w:rsid w:val="00EC1D8C"/>
    <w:rsid w:val="00EC22D1"/>
    <w:rsid w:val="00EC42AC"/>
    <w:rsid w:val="00EC6099"/>
    <w:rsid w:val="00EC73AB"/>
    <w:rsid w:val="00EC7C50"/>
    <w:rsid w:val="00ED0804"/>
    <w:rsid w:val="00ED0909"/>
    <w:rsid w:val="00ED14CD"/>
    <w:rsid w:val="00ED196B"/>
    <w:rsid w:val="00ED3BB6"/>
    <w:rsid w:val="00ED47A9"/>
    <w:rsid w:val="00ED48AC"/>
    <w:rsid w:val="00ED51D7"/>
    <w:rsid w:val="00ED60C1"/>
    <w:rsid w:val="00ED7F13"/>
    <w:rsid w:val="00EE034B"/>
    <w:rsid w:val="00EE2375"/>
    <w:rsid w:val="00EE3DEB"/>
    <w:rsid w:val="00EE3EA1"/>
    <w:rsid w:val="00EE4339"/>
    <w:rsid w:val="00EE4BD2"/>
    <w:rsid w:val="00EE4D6E"/>
    <w:rsid w:val="00EE6EA1"/>
    <w:rsid w:val="00EE7207"/>
    <w:rsid w:val="00EF0793"/>
    <w:rsid w:val="00EF226C"/>
    <w:rsid w:val="00EF26DB"/>
    <w:rsid w:val="00EF2EFD"/>
    <w:rsid w:val="00EF31D4"/>
    <w:rsid w:val="00EF6258"/>
    <w:rsid w:val="00EF6E8B"/>
    <w:rsid w:val="00EF6EEF"/>
    <w:rsid w:val="00EF7C07"/>
    <w:rsid w:val="00F01456"/>
    <w:rsid w:val="00F015F3"/>
    <w:rsid w:val="00F016D8"/>
    <w:rsid w:val="00F022AA"/>
    <w:rsid w:val="00F023C8"/>
    <w:rsid w:val="00F04026"/>
    <w:rsid w:val="00F042EC"/>
    <w:rsid w:val="00F04406"/>
    <w:rsid w:val="00F0489D"/>
    <w:rsid w:val="00F04DED"/>
    <w:rsid w:val="00F05A0B"/>
    <w:rsid w:val="00F06D22"/>
    <w:rsid w:val="00F072AD"/>
    <w:rsid w:val="00F14500"/>
    <w:rsid w:val="00F14807"/>
    <w:rsid w:val="00F15EF2"/>
    <w:rsid w:val="00F17855"/>
    <w:rsid w:val="00F20E6E"/>
    <w:rsid w:val="00F20EB3"/>
    <w:rsid w:val="00F21594"/>
    <w:rsid w:val="00F216A0"/>
    <w:rsid w:val="00F219C5"/>
    <w:rsid w:val="00F21CFD"/>
    <w:rsid w:val="00F232F4"/>
    <w:rsid w:val="00F23792"/>
    <w:rsid w:val="00F2611B"/>
    <w:rsid w:val="00F30699"/>
    <w:rsid w:val="00F32305"/>
    <w:rsid w:val="00F327A8"/>
    <w:rsid w:val="00F33B0C"/>
    <w:rsid w:val="00F33B65"/>
    <w:rsid w:val="00F344F5"/>
    <w:rsid w:val="00F375CF"/>
    <w:rsid w:val="00F40BC8"/>
    <w:rsid w:val="00F41D06"/>
    <w:rsid w:val="00F434BB"/>
    <w:rsid w:val="00F44423"/>
    <w:rsid w:val="00F449EA"/>
    <w:rsid w:val="00F44F24"/>
    <w:rsid w:val="00F4702B"/>
    <w:rsid w:val="00F4792C"/>
    <w:rsid w:val="00F503F3"/>
    <w:rsid w:val="00F51B2F"/>
    <w:rsid w:val="00F51E81"/>
    <w:rsid w:val="00F522FB"/>
    <w:rsid w:val="00F52575"/>
    <w:rsid w:val="00F53826"/>
    <w:rsid w:val="00F538E1"/>
    <w:rsid w:val="00F53D12"/>
    <w:rsid w:val="00F53EC4"/>
    <w:rsid w:val="00F5743B"/>
    <w:rsid w:val="00F5779C"/>
    <w:rsid w:val="00F60354"/>
    <w:rsid w:val="00F60A8F"/>
    <w:rsid w:val="00F60DB9"/>
    <w:rsid w:val="00F60F4E"/>
    <w:rsid w:val="00F62B23"/>
    <w:rsid w:val="00F62C33"/>
    <w:rsid w:val="00F65C1E"/>
    <w:rsid w:val="00F65DC2"/>
    <w:rsid w:val="00F65F0D"/>
    <w:rsid w:val="00F66B78"/>
    <w:rsid w:val="00F66CF1"/>
    <w:rsid w:val="00F70426"/>
    <w:rsid w:val="00F7108B"/>
    <w:rsid w:val="00F71BFE"/>
    <w:rsid w:val="00F71C5D"/>
    <w:rsid w:val="00F7292F"/>
    <w:rsid w:val="00F72CB9"/>
    <w:rsid w:val="00F731A4"/>
    <w:rsid w:val="00F73718"/>
    <w:rsid w:val="00F7443A"/>
    <w:rsid w:val="00F745DB"/>
    <w:rsid w:val="00F74686"/>
    <w:rsid w:val="00F74C32"/>
    <w:rsid w:val="00F757B1"/>
    <w:rsid w:val="00F76947"/>
    <w:rsid w:val="00F80344"/>
    <w:rsid w:val="00F8171D"/>
    <w:rsid w:val="00F83CFE"/>
    <w:rsid w:val="00F84BA3"/>
    <w:rsid w:val="00F85E5B"/>
    <w:rsid w:val="00F86564"/>
    <w:rsid w:val="00F86EE6"/>
    <w:rsid w:val="00F87A7C"/>
    <w:rsid w:val="00F903DE"/>
    <w:rsid w:val="00F9134F"/>
    <w:rsid w:val="00F9166C"/>
    <w:rsid w:val="00F926CF"/>
    <w:rsid w:val="00F926E9"/>
    <w:rsid w:val="00F938C2"/>
    <w:rsid w:val="00F93BD5"/>
    <w:rsid w:val="00F93C8D"/>
    <w:rsid w:val="00F94072"/>
    <w:rsid w:val="00F942E8"/>
    <w:rsid w:val="00F94620"/>
    <w:rsid w:val="00F947F4"/>
    <w:rsid w:val="00F948EA"/>
    <w:rsid w:val="00F94C8F"/>
    <w:rsid w:val="00F957BC"/>
    <w:rsid w:val="00F95ACC"/>
    <w:rsid w:val="00F96D62"/>
    <w:rsid w:val="00F97B2C"/>
    <w:rsid w:val="00FA013A"/>
    <w:rsid w:val="00FA0838"/>
    <w:rsid w:val="00FA09EF"/>
    <w:rsid w:val="00FA1372"/>
    <w:rsid w:val="00FA13FF"/>
    <w:rsid w:val="00FA3EEC"/>
    <w:rsid w:val="00FA504F"/>
    <w:rsid w:val="00FA6271"/>
    <w:rsid w:val="00FA6EFE"/>
    <w:rsid w:val="00FA77C1"/>
    <w:rsid w:val="00FA7E9E"/>
    <w:rsid w:val="00FB175A"/>
    <w:rsid w:val="00FB1A34"/>
    <w:rsid w:val="00FB35AE"/>
    <w:rsid w:val="00FB4C26"/>
    <w:rsid w:val="00FB5B87"/>
    <w:rsid w:val="00FB61A9"/>
    <w:rsid w:val="00FB72C0"/>
    <w:rsid w:val="00FB757A"/>
    <w:rsid w:val="00FB7DAE"/>
    <w:rsid w:val="00FB7F54"/>
    <w:rsid w:val="00FC0043"/>
    <w:rsid w:val="00FC1D27"/>
    <w:rsid w:val="00FC2C91"/>
    <w:rsid w:val="00FC3B5F"/>
    <w:rsid w:val="00FC4BBB"/>
    <w:rsid w:val="00FC6B22"/>
    <w:rsid w:val="00FC6E39"/>
    <w:rsid w:val="00FC7403"/>
    <w:rsid w:val="00FD1ED4"/>
    <w:rsid w:val="00FD2407"/>
    <w:rsid w:val="00FD25C5"/>
    <w:rsid w:val="00FD306A"/>
    <w:rsid w:val="00FD36D9"/>
    <w:rsid w:val="00FD401E"/>
    <w:rsid w:val="00FD4099"/>
    <w:rsid w:val="00FD4320"/>
    <w:rsid w:val="00FD45E0"/>
    <w:rsid w:val="00FD4B40"/>
    <w:rsid w:val="00FD57F5"/>
    <w:rsid w:val="00FD5B19"/>
    <w:rsid w:val="00FD7DC7"/>
    <w:rsid w:val="00FD7E58"/>
    <w:rsid w:val="00FE0A31"/>
    <w:rsid w:val="00FE0DB5"/>
    <w:rsid w:val="00FE19CE"/>
    <w:rsid w:val="00FE1E37"/>
    <w:rsid w:val="00FE2379"/>
    <w:rsid w:val="00FE2DB0"/>
    <w:rsid w:val="00FE312B"/>
    <w:rsid w:val="00FE3455"/>
    <w:rsid w:val="00FE3EEB"/>
    <w:rsid w:val="00FE446D"/>
    <w:rsid w:val="00FE45B9"/>
    <w:rsid w:val="00FE50E7"/>
    <w:rsid w:val="00FE621C"/>
    <w:rsid w:val="00FE697B"/>
    <w:rsid w:val="00FF0881"/>
    <w:rsid w:val="00FF0990"/>
    <w:rsid w:val="00FF23FF"/>
    <w:rsid w:val="00FF267D"/>
    <w:rsid w:val="00FF5A0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8E9F2C9"/>
  <w15:docId w15:val="{186B6CB4-CADA-4B2C-B0AB-493EE2A464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imes New Roman"/>
        <w:sz w:val="19"/>
        <w:szCs w:val="19"/>
        <w:lang w:val="en-AU" w:eastAsia="en-AU" w:bidi="ar-SA"/>
      </w:rPr>
    </w:rPrDefault>
    <w:pPrDefault>
      <w:pPr>
        <w:spacing w:line="260" w:lineRule="atLeast"/>
      </w:pPr>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9F2E68"/>
    <w:pPr>
      <w:spacing w:line="270" w:lineRule="atLeast"/>
    </w:pPr>
    <w:rPr>
      <w:spacing w:val="2"/>
    </w:rPr>
  </w:style>
  <w:style w:type="paragraph" w:styleId="Heading1">
    <w:name w:val="heading 1"/>
    <w:basedOn w:val="BodyText"/>
    <w:next w:val="BodyText"/>
    <w:link w:val="Heading1Char"/>
    <w:qFormat/>
    <w:rsid w:val="00B33137"/>
    <w:pPr>
      <w:keepNext/>
      <w:pageBreakBefore/>
      <w:framePr w:w="10319" w:hSpace="11340" w:wrap="around" w:vAnchor="page" w:hAnchor="page" w:x="795" w:y="795"/>
      <w:pBdr>
        <w:top w:val="single" w:sz="4" w:space="7" w:color="8ACED7" w:themeColor="accent1"/>
        <w:bottom w:val="single" w:sz="12" w:space="8" w:color="8ACED7" w:themeColor="accent1"/>
      </w:pBdr>
      <w:spacing w:before="0" w:after="0" w:line="560" w:lineRule="exact"/>
      <w:outlineLvl w:val="0"/>
    </w:pPr>
    <w:rPr>
      <w:rFonts w:asciiTheme="majorHAnsi" w:hAnsiTheme="majorHAnsi"/>
      <w:b/>
      <w:color w:val="8ACED7" w:themeColor="accent1"/>
      <w:spacing w:val="6"/>
      <w:sz w:val="56"/>
    </w:rPr>
  </w:style>
  <w:style w:type="paragraph" w:styleId="Heading2">
    <w:name w:val="heading 2"/>
    <w:basedOn w:val="BodyText"/>
    <w:next w:val="BodyText"/>
    <w:link w:val="Heading2Char"/>
    <w:qFormat/>
    <w:rsid w:val="00B2654D"/>
    <w:pPr>
      <w:keepNext/>
      <w:spacing w:before="220" w:line="240" w:lineRule="auto"/>
      <w:outlineLvl w:val="1"/>
    </w:pPr>
    <w:rPr>
      <w:rFonts w:asciiTheme="majorHAnsi" w:hAnsiTheme="majorHAnsi"/>
      <w:b/>
      <w:caps/>
      <w:color w:val="003263" w:themeColor="text2"/>
      <w:spacing w:val="6"/>
      <w:sz w:val="24"/>
    </w:rPr>
  </w:style>
  <w:style w:type="paragraph" w:styleId="Heading3">
    <w:name w:val="heading 3"/>
    <w:basedOn w:val="AppendixHeading3"/>
    <w:next w:val="BodyText"/>
    <w:link w:val="Heading3Char"/>
    <w:qFormat/>
    <w:rsid w:val="004C130A"/>
    <w:pPr>
      <w:outlineLvl w:val="2"/>
    </w:pPr>
  </w:style>
  <w:style w:type="paragraph" w:styleId="Heading4">
    <w:name w:val="heading 4"/>
    <w:basedOn w:val="Normal"/>
    <w:next w:val="BodyText"/>
    <w:rsid w:val="004C130A"/>
    <w:pPr>
      <w:keepNext/>
      <w:spacing w:before="240" w:after="120" w:line="240" w:lineRule="auto"/>
      <w:outlineLvl w:val="3"/>
    </w:pPr>
    <w:rPr>
      <w:bCs/>
      <w:color w:val="003263" w:themeColor="text2"/>
      <w:sz w:val="20"/>
      <w:szCs w:val="28"/>
    </w:rPr>
  </w:style>
  <w:style w:type="paragraph" w:styleId="Heading5">
    <w:name w:val="heading 5"/>
    <w:basedOn w:val="Normal"/>
    <w:next w:val="Normal"/>
    <w:rsid w:val="004C130A"/>
    <w:pPr>
      <w:spacing w:before="240" w:after="60" w:line="240" w:lineRule="auto"/>
      <w:outlineLvl w:val="4"/>
    </w:pPr>
    <w:rPr>
      <w:b/>
      <w:bCs/>
      <w:iCs/>
      <w:color w:val="231F20" w:themeColor="text1"/>
      <w:szCs w:val="26"/>
    </w:rPr>
  </w:style>
  <w:style w:type="paragraph" w:styleId="Heading6">
    <w:name w:val="heading 6"/>
    <w:basedOn w:val="Normal"/>
    <w:next w:val="Normal"/>
    <w:rsid w:val="004C130A"/>
    <w:pPr>
      <w:spacing w:before="240" w:after="120" w:line="240" w:lineRule="auto"/>
      <w:outlineLvl w:val="5"/>
    </w:pPr>
    <w:rPr>
      <w:b/>
      <w:bCs/>
      <w:i/>
      <w:color w:val="231F20" w:themeColor="text1"/>
    </w:rPr>
  </w:style>
  <w:style w:type="paragraph" w:styleId="Heading7">
    <w:name w:val="heading 7"/>
    <w:basedOn w:val="Normal"/>
    <w:next w:val="Normal"/>
    <w:semiHidden/>
    <w:rsid w:val="00BF3A65"/>
    <w:pPr>
      <w:spacing w:before="240" w:after="60"/>
      <w:outlineLvl w:val="6"/>
    </w:pPr>
    <w:rPr>
      <w:sz w:val="24"/>
      <w:szCs w:val="24"/>
    </w:rPr>
  </w:style>
  <w:style w:type="paragraph" w:styleId="Heading8">
    <w:name w:val="heading 8"/>
    <w:basedOn w:val="Normal"/>
    <w:next w:val="Normal"/>
    <w:semiHidden/>
    <w:rsid w:val="00BF3A65"/>
    <w:pPr>
      <w:spacing w:before="240" w:after="60"/>
      <w:outlineLvl w:val="7"/>
    </w:pPr>
    <w:rPr>
      <w:i/>
      <w:iCs/>
      <w:sz w:val="24"/>
      <w:szCs w:val="24"/>
    </w:rPr>
  </w:style>
  <w:style w:type="paragraph" w:styleId="Heading9">
    <w:name w:val="heading 9"/>
    <w:basedOn w:val="Normal"/>
    <w:next w:val="Normal"/>
    <w:semiHidden/>
    <w:rsid w:val="00BF3A65"/>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5F39EC"/>
    <w:pPr>
      <w:tabs>
        <w:tab w:val="center" w:pos="4513"/>
        <w:tab w:val="right" w:pos="9026"/>
      </w:tabs>
    </w:pPr>
  </w:style>
  <w:style w:type="character" w:customStyle="1" w:styleId="HeaderChar">
    <w:name w:val="Header Char"/>
    <w:basedOn w:val="DefaultParagraphFont"/>
    <w:link w:val="Header"/>
    <w:uiPriority w:val="99"/>
    <w:rsid w:val="005F39EC"/>
    <w:rPr>
      <w:spacing w:val="2"/>
    </w:rPr>
  </w:style>
  <w:style w:type="paragraph" w:styleId="Footer">
    <w:name w:val="footer"/>
    <w:basedOn w:val="Normal"/>
    <w:link w:val="FooterChar"/>
    <w:uiPriority w:val="99"/>
    <w:rsid w:val="00034A7D"/>
    <w:pPr>
      <w:spacing w:line="190" w:lineRule="atLeast"/>
      <w:ind w:right="-340"/>
      <w:jc w:val="right"/>
    </w:pPr>
    <w:rPr>
      <w:sz w:val="16"/>
    </w:rPr>
  </w:style>
  <w:style w:type="character" w:customStyle="1" w:styleId="FooterChar">
    <w:name w:val="Footer Char"/>
    <w:basedOn w:val="DefaultParagraphFont"/>
    <w:link w:val="Footer"/>
    <w:uiPriority w:val="99"/>
    <w:rsid w:val="00034A7D"/>
    <w:rPr>
      <w:spacing w:val="2"/>
      <w:sz w:val="16"/>
    </w:rPr>
  </w:style>
  <w:style w:type="paragraph" w:styleId="BalloonText">
    <w:name w:val="Balloon Text"/>
    <w:basedOn w:val="Normal"/>
    <w:semiHidden/>
    <w:rsid w:val="00FD57F5"/>
    <w:rPr>
      <w:rFonts w:ascii="Tahoma" w:hAnsi="Tahoma" w:cs="Tahoma"/>
      <w:sz w:val="16"/>
      <w:szCs w:val="16"/>
    </w:rPr>
  </w:style>
  <w:style w:type="paragraph" w:customStyle="1" w:styleId="Emailaddress">
    <w:name w:val="Email address"/>
    <w:basedOn w:val="Normal"/>
    <w:semiHidden/>
    <w:rsid w:val="00FD57F5"/>
    <w:rPr>
      <w:sz w:val="16"/>
      <w:szCs w:val="16"/>
    </w:rPr>
  </w:style>
  <w:style w:type="paragraph" w:styleId="ListContinue">
    <w:name w:val="List Continue"/>
    <w:basedOn w:val="Normal"/>
    <w:semiHidden/>
    <w:rsid w:val="00E46C48"/>
    <w:pPr>
      <w:spacing w:after="260"/>
      <w:ind w:left="340"/>
    </w:pPr>
  </w:style>
  <w:style w:type="paragraph" w:styleId="ListContinue2">
    <w:name w:val="List Continue 2"/>
    <w:basedOn w:val="Normal"/>
    <w:link w:val="ListContinue2Char"/>
    <w:semiHidden/>
    <w:rsid w:val="00E46C48"/>
    <w:pPr>
      <w:spacing w:after="120"/>
      <w:ind w:left="567"/>
    </w:pPr>
  </w:style>
  <w:style w:type="character" w:customStyle="1" w:styleId="ListContinue2Char">
    <w:name w:val="List Continue 2 Char"/>
    <w:basedOn w:val="DefaultParagraphFont"/>
    <w:link w:val="ListContinue2"/>
    <w:rsid w:val="00E46C48"/>
    <w:rPr>
      <w:rFonts w:ascii="Times New Roman" w:hAnsi="Times New Roman"/>
      <w:spacing w:val="-5"/>
      <w:sz w:val="22"/>
      <w:szCs w:val="22"/>
      <w:lang w:eastAsia="en-US"/>
    </w:rPr>
  </w:style>
  <w:style w:type="paragraph" w:styleId="ListContinue3">
    <w:name w:val="List Continue 3"/>
    <w:basedOn w:val="ListContinue2"/>
    <w:link w:val="ListContinue3Char"/>
    <w:semiHidden/>
    <w:rsid w:val="00FD57F5"/>
    <w:pPr>
      <w:ind w:left="794"/>
    </w:pPr>
  </w:style>
  <w:style w:type="character" w:customStyle="1" w:styleId="ListContinue3Char">
    <w:name w:val="List Continue 3 Char"/>
    <w:basedOn w:val="ListContinue2Char"/>
    <w:link w:val="ListContinue3"/>
    <w:rsid w:val="00FD57F5"/>
    <w:rPr>
      <w:rFonts w:ascii="Times New Roman" w:hAnsi="Times New Roman"/>
      <w:spacing w:val="-5"/>
      <w:sz w:val="22"/>
      <w:szCs w:val="22"/>
      <w:lang w:eastAsia="en-US"/>
    </w:rPr>
  </w:style>
  <w:style w:type="table" w:styleId="TableGrid">
    <w:name w:val="Table Grid"/>
    <w:basedOn w:val="TableNormal"/>
    <w:rsid w:val="00C9527A"/>
    <w:pPr>
      <w:spacing w:before="40" w:after="80"/>
    </w:pPr>
    <w:rPr>
      <w:sz w:val="18"/>
    </w:rPr>
    <w:tblPr>
      <w:tblBorders>
        <w:top w:val="single" w:sz="4" w:space="0" w:color="003263" w:themeColor="text2"/>
        <w:bottom w:val="single" w:sz="4" w:space="0" w:color="003263" w:themeColor="text2"/>
        <w:insideH w:val="single" w:sz="4" w:space="0" w:color="003263" w:themeColor="text2"/>
      </w:tblBorders>
      <w:tblCellMar>
        <w:left w:w="57" w:type="dxa"/>
        <w:right w:w="57" w:type="dxa"/>
      </w:tblCellMar>
    </w:tblPr>
    <w:tblStylePr w:type="firstRow">
      <w:pPr>
        <w:keepNext/>
        <w:keepLines w:val="0"/>
        <w:wordWrap/>
      </w:pPr>
      <w:rPr>
        <w:b/>
      </w:rPr>
      <w:tblPr/>
      <w:trPr>
        <w:tblHeader/>
      </w:trPr>
      <w:tcPr>
        <w:shd w:val="clear" w:color="auto" w:fill="003263" w:themeFill="text2"/>
      </w:tcPr>
    </w:tblStylePr>
  </w:style>
  <w:style w:type="paragraph" w:styleId="BodyText">
    <w:name w:val="Body Text"/>
    <w:basedOn w:val="Normal"/>
    <w:link w:val="BodyTextChar"/>
    <w:qFormat/>
    <w:rsid w:val="00B2654D"/>
    <w:pPr>
      <w:spacing w:before="120" w:after="120"/>
    </w:pPr>
  </w:style>
  <w:style w:type="character" w:customStyle="1" w:styleId="BodyTextChar">
    <w:name w:val="Body Text Char"/>
    <w:basedOn w:val="DefaultParagraphFont"/>
    <w:link w:val="BodyText"/>
    <w:rsid w:val="00B2654D"/>
    <w:rPr>
      <w:spacing w:val="2"/>
    </w:rPr>
  </w:style>
  <w:style w:type="paragraph" w:styleId="ListBullet">
    <w:name w:val="List Bullet"/>
    <w:basedOn w:val="BodyText"/>
    <w:qFormat/>
    <w:rsid w:val="00B2654D"/>
    <w:pPr>
      <w:numPr>
        <w:numId w:val="18"/>
      </w:numPr>
      <w:spacing w:before="110" w:after="110"/>
    </w:pPr>
  </w:style>
  <w:style w:type="paragraph" w:styleId="ListBullet2">
    <w:name w:val="List Bullet 2"/>
    <w:basedOn w:val="ListBullet"/>
    <w:qFormat/>
    <w:rsid w:val="004B545B"/>
    <w:pPr>
      <w:numPr>
        <w:ilvl w:val="1"/>
      </w:numPr>
    </w:pPr>
  </w:style>
  <w:style w:type="paragraph" w:styleId="ListBullet3">
    <w:name w:val="List Bullet 3"/>
    <w:basedOn w:val="ListBullet2"/>
    <w:qFormat/>
    <w:rsid w:val="004B545B"/>
    <w:pPr>
      <w:numPr>
        <w:ilvl w:val="2"/>
      </w:numPr>
    </w:pPr>
  </w:style>
  <w:style w:type="paragraph" w:styleId="ListNumber">
    <w:name w:val="List Number"/>
    <w:basedOn w:val="BodyText"/>
    <w:qFormat/>
    <w:rsid w:val="004B545B"/>
    <w:pPr>
      <w:numPr>
        <w:numId w:val="21"/>
      </w:numPr>
      <w:spacing w:after="100"/>
    </w:pPr>
  </w:style>
  <w:style w:type="paragraph" w:styleId="ListNumber2">
    <w:name w:val="List Number 2"/>
    <w:basedOn w:val="ListNumber"/>
    <w:qFormat/>
    <w:rsid w:val="004B545B"/>
    <w:pPr>
      <w:numPr>
        <w:ilvl w:val="1"/>
      </w:numPr>
    </w:pPr>
  </w:style>
  <w:style w:type="paragraph" w:styleId="ListNumber3">
    <w:name w:val="List Number 3"/>
    <w:basedOn w:val="ListNumber2"/>
    <w:qFormat/>
    <w:rsid w:val="004B545B"/>
    <w:pPr>
      <w:numPr>
        <w:ilvl w:val="2"/>
      </w:numPr>
    </w:pPr>
  </w:style>
  <w:style w:type="character" w:styleId="PlaceholderText">
    <w:name w:val="Placeholder Text"/>
    <w:basedOn w:val="DefaultParagraphFont"/>
    <w:uiPriority w:val="99"/>
    <w:semiHidden/>
    <w:rsid w:val="009A2FBA"/>
    <w:rPr>
      <w:color w:val="808080"/>
    </w:rPr>
  </w:style>
  <w:style w:type="paragraph" w:customStyle="1" w:styleId="AppendixHeading1">
    <w:name w:val="Appendix Heading 1"/>
    <w:basedOn w:val="Normal"/>
    <w:next w:val="BodyText"/>
    <w:uiPriority w:val="1"/>
    <w:rsid w:val="00CB6F8E"/>
    <w:pPr>
      <w:keepNext/>
      <w:pageBreakBefore/>
      <w:framePr w:w="10319" w:hSpace="11340" w:wrap="around" w:vAnchor="page" w:hAnchor="page" w:x="795" w:y="795"/>
      <w:numPr>
        <w:numId w:val="26"/>
      </w:numPr>
      <w:pBdr>
        <w:top w:val="single" w:sz="4" w:space="7" w:color="8ACED7" w:themeColor="accent1"/>
        <w:bottom w:val="single" w:sz="12" w:space="8" w:color="8ACED7" w:themeColor="accent1"/>
      </w:pBdr>
      <w:spacing w:line="560" w:lineRule="exact"/>
      <w:outlineLvl w:val="0"/>
    </w:pPr>
    <w:rPr>
      <w:rFonts w:asciiTheme="majorHAnsi" w:hAnsiTheme="majorHAnsi"/>
      <w:b/>
      <w:color w:val="8ACED7" w:themeColor="accent1"/>
      <w:sz w:val="56"/>
    </w:rPr>
  </w:style>
  <w:style w:type="paragraph" w:styleId="Title">
    <w:name w:val="Title"/>
    <w:basedOn w:val="Normal"/>
    <w:next w:val="Normal"/>
    <w:link w:val="TitleChar"/>
    <w:rsid w:val="0032135D"/>
    <w:pPr>
      <w:spacing w:line="192" w:lineRule="auto"/>
    </w:pPr>
    <w:rPr>
      <w:rFonts w:asciiTheme="majorHAnsi" w:eastAsiaTheme="majorEastAsia" w:hAnsiTheme="majorHAnsi" w:cstheme="majorBidi"/>
      <w:b/>
      <w:caps/>
      <w:color w:val="003263" w:themeColor="text2"/>
      <w:spacing w:val="0"/>
      <w:kern w:val="28"/>
      <w:sz w:val="84"/>
      <w:szCs w:val="56"/>
    </w:rPr>
  </w:style>
  <w:style w:type="character" w:customStyle="1" w:styleId="TitleChar">
    <w:name w:val="Title Char"/>
    <w:basedOn w:val="DefaultParagraphFont"/>
    <w:link w:val="Title"/>
    <w:rsid w:val="0032135D"/>
    <w:rPr>
      <w:rFonts w:asciiTheme="majorHAnsi" w:eastAsiaTheme="majorEastAsia" w:hAnsiTheme="majorHAnsi" w:cstheme="majorBidi"/>
      <w:b/>
      <w:caps/>
      <w:color w:val="003263" w:themeColor="text2"/>
      <w:kern w:val="28"/>
      <w:sz w:val="84"/>
      <w:szCs w:val="56"/>
    </w:rPr>
  </w:style>
  <w:style w:type="table" w:styleId="ColorfulGrid">
    <w:name w:val="Colorful Grid"/>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5CFD1" w:themeFill="text1" w:themeFillTint="33"/>
    </w:tcPr>
    <w:tblStylePr w:type="firstRow">
      <w:rPr>
        <w:b/>
        <w:bCs/>
      </w:rPr>
      <w:tblPr/>
      <w:tcPr>
        <w:shd w:val="clear" w:color="auto" w:fill="ABA0A3" w:themeFill="text1" w:themeFillTint="66"/>
      </w:tcPr>
    </w:tblStylePr>
    <w:tblStylePr w:type="lastRow">
      <w:rPr>
        <w:b/>
        <w:bCs/>
        <w:color w:val="231F20" w:themeColor="text1"/>
      </w:rPr>
      <w:tblPr/>
      <w:tcPr>
        <w:shd w:val="clear" w:color="auto" w:fill="ABA0A3" w:themeFill="text1" w:themeFillTint="66"/>
      </w:tcPr>
    </w:tblStylePr>
    <w:tblStylePr w:type="firstCol">
      <w:rPr>
        <w:color w:val="FFFFFF" w:themeColor="background1"/>
      </w:rPr>
      <w:tblPr/>
      <w:tcPr>
        <w:shd w:val="clear" w:color="auto" w:fill="1A1717" w:themeFill="text1" w:themeFillShade="BF"/>
      </w:tcPr>
    </w:tblStylePr>
    <w:tblStylePr w:type="lastCol">
      <w:rPr>
        <w:color w:val="FFFFFF" w:themeColor="background1"/>
      </w:rPr>
      <w:tblPr/>
      <w:tcPr>
        <w:shd w:val="clear" w:color="auto" w:fill="1A1717" w:themeFill="text1" w:themeFillShade="BF"/>
      </w:tc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ColorfulGrid-Accent1">
    <w:name w:val="Colorful Grid Accent 1"/>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7F5F7" w:themeFill="accent1" w:themeFillTint="33"/>
    </w:tcPr>
    <w:tblStylePr w:type="firstRow">
      <w:rPr>
        <w:b/>
        <w:bCs/>
      </w:rPr>
      <w:tblPr/>
      <w:tcPr>
        <w:shd w:val="clear" w:color="auto" w:fill="D0EBEF" w:themeFill="accent1" w:themeFillTint="66"/>
      </w:tcPr>
    </w:tblStylePr>
    <w:tblStylePr w:type="lastRow">
      <w:rPr>
        <w:b/>
        <w:bCs/>
        <w:color w:val="231F20" w:themeColor="text1"/>
      </w:rPr>
      <w:tblPr/>
      <w:tcPr>
        <w:shd w:val="clear" w:color="auto" w:fill="D0EBEF" w:themeFill="accent1" w:themeFillTint="66"/>
      </w:tcPr>
    </w:tblStylePr>
    <w:tblStylePr w:type="firstCol">
      <w:rPr>
        <w:color w:val="FFFFFF" w:themeColor="background1"/>
      </w:rPr>
      <w:tblPr/>
      <w:tcPr>
        <w:shd w:val="clear" w:color="auto" w:fill="47B2C0" w:themeFill="accent1" w:themeFillShade="BF"/>
      </w:tcPr>
    </w:tblStylePr>
    <w:tblStylePr w:type="lastCol">
      <w:rPr>
        <w:color w:val="FFFFFF" w:themeColor="background1"/>
      </w:rPr>
      <w:tblPr/>
      <w:tcPr>
        <w:shd w:val="clear" w:color="auto" w:fill="47B2C0" w:themeFill="accent1" w:themeFillShade="BF"/>
      </w:tc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ColorfulGrid-Accent2">
    <w:name w:val="Colorful Grid Accent 2"/>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ACD5FF" w:themeFill="accent2" w:themeFillTint="33"/>
    </w:tcPr>
    <w:tblStylePr w:type="firstRow">
      <w:rPr>
        <w:b/>
        <w:bCs/>
      </w:rPr>
      <w:tblPr/>
      <w:tcPr>
        <w:shd w:val="clear" w:color="auto" w:fill="5AACFF" w:themeFill="accent2" w:themeFillTint="66"/>
      </w:tcPr>
    </w:tblStylePr>
    <w:tblStylePr w:type="lastRow">
      <w:rPr>
        <w:b/>
        <w:bCs/>
        <w:color w:val="231F20" w:themeColor="text1"/>
      </w:rPr>
      <w:tblPr/>
      <w:tcPr>
        <w:shd w:val="clear" w:color="auto" w:fill="5AACFF" w:themeFill="accent2" w:themeFillTint="66"/>
      </w:tcPr>
    </w:tblStylePr>
    <w:tblStylePr w:type="firstCol">
      <w:rPr>
        <w:color w:val="FFFFFF" w:themeColor="background1"/>
      </w:rPr>
      <w:tblPr/>
      <w:tcPr>
        <w:shd w:val="clear" w:color="auto" w:fill="00254A" w:themeFill="accent2" w:themeFillShade="BF"/>
      </w:tcPr>
    </w:tblStylePr>
    <w:tblStylePr w:type="lastCol">
      <w:rPr>
        <w:color w:val="FFFFFF" w:themeColor="background1"/>
      </w:rPr>
      <w:tblPr/>
      <w:tcPr>
        <w:shd w:val="clear" w:color="auto" w:fill="00254A" w:themeFill="accent2" w:themeFillShade="BF"/>
      </w:tc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ColorfulGrid-Accent3">
    <w:name w:val="Colorful Grid Accent 3"/>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CDBD5" w:themeFill="accent3" w:themeFillTint="33"/>
    </w:tcPr>
    <w:tblStylePr w:type="firstRow">
      <w:rPr>
        <w:b/>
        <w:bCs/>
      </w:rPr>
      <w:tblPr/>
      <w:tcPr>
        <w:shd w:val="clear" w:color="auto" w:fill="F9B8AB" w:themeFill="accent3" w:themeFillTint="66"/>
      </w:tcPr>
    </w:tblStylePr>
    <w:tblStylePr w:type="lastRow">
      <w:rPr>
        <w:b/>
        <w:bCs/>
        <w:color w:val="231F20" w:themeColor="text1"/>
      </w:rPr>
      <w:tblPr/>
      <w:tcPr>
        <w:shd w:val="clear" w:color="auto" w:fill="F9B8AB" w:themeFill="accent3" w:themeFillTint="66"/>
      </w:tcPr>
    </w:tblStylePr>
    <w:tblStylePr w:type="firstCol">
      <w:rPr>
        <w:color w:val="FFFFFF" w:themeColor="background1"/>
      </w:rPr>
      <w:tblPr/>
      <w:tcPr>
        <w:shd w:val="clear" w:color="auto" w:fill="C72D0E" w:themeFill="accent3" w:themeFillShade="BF"/>
      </w:tcPr>
    </w:tblStylePr>
    <w:tblStylePr w:type="lastCol">
      <w:rPr>
        <w:color w:val="FFFFFF" w:themeColor="background1"/>
      </w:rPr>
      <w:tblPr/>
      <w:tcPr>
        <w:shd w:val="clear" w:color="auto" w:fill="C72D0E" w:themeFill="accent3" w:themeFillShade="BF"/>
      </w:tc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ColorfulGrid-Accent4">
    <w:name w:val="Colorful Grid Accent 4"/>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DBF2EC" w:themeFill="accent4" w:themeFillTint="33"/>
    </w:tcPr>
    <w:tblStylePr w:type="firstRow">
      <w:rPr>
        <w:b/>
        <w:bCs/>
      </w:rPr>
      <w:tblPr/>
      <w:tcPr>
        <w:shd w:val="clear" w:color="auto" w:fill="B8E5D9" w:themeFill="accent4" w:themeFillTint="66"/>
      </w:tcPr>
    </w:tblStylePr>
    <w:tblStylePr w:type="lastRow">
      <w:rPr>
        <w:b/>
        <w:bCs/>
        <w:color w:val="231F20" w:themeColor="text1"/>
      </w:rPr>
      <w:tblPr/>
      <w:tcPr>
        <w:shd w:val="clear" w:color="auto" w:fill="B8E5D9" w:themeFill="accent4" w:themeFillTint="66"/>
      </w:tcPr>
    </w:tblStylePr>
    <w:tblStylePr w:type="firstCol">
      <w:rPr>
        <w:color w:val="FFFFFF" w:themeColor="background1"/>
      </w:rPr>
      <w:tblPr/>
      <w:tcPr>
        <w:shd w:val="clear" w:color="auto" w:fill="36947B" w:themeFill="accent4" w:themeFillShade="BF"/>
      </w:tcPr>
    </w:tblStylePr>
    <w:tblStylePr w:type="lastCol">
      <w:rPr>
        <w:color w:val="FFFFFF" w:themeColor="background1"/>
      </w:rPr>
      <w:tblPr/>
      <w:tcPr>
        <w:shd w:val="clear" w:color="auto" w:fill="36947B" w:themeFill="accent4" w:themeFillShade="BF"/>
      </w:tc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ColorfulGrid-Accent5">
    <w:name w:val="Colorful Grid Accent 5"/>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EADFED" w:themeFill="accent5" w:themeFillTint="33"/>
    </w:tcPr>
    <w:tblStylePr w:type="firstRow">
      <w:rPr>
        <w:b/>
        <w:bCs/>
      </w:rPr>
      <w:tblPr/>
      <w:tcPr>
        <w:shd w:val="clear" w:color="auto" w:fill="D6C0DC" w:themeFill="accent5" w:themeFillTint="66"/>
      </w:tcPr>
    </w:tblStylePr>
    <w:tblStylePr w:type="lastRow">
      <w:rPr>
        <w:b/>
        <w:bCs/>
        <w:color w:val="231F20" w:themeColor="text1"/>
      </w:rPr>
      <w:tblPr/>
      <w:tcPr>
        <w:shd w:val="clear" w:color="auto" w:fill="D6C0DC" w:themeFill="accent5" w:themeFillTint="66"/>
      </w:tcPr>
    </w:tblStylePr>
    <w:tblStylePr w:type="firstCol">
      <w:rPr>
        <w:color w:val="FFFFFF" w:themeColor="background1"/>
      </w:rPr>
      <w:tblPr/>
      <w:tcPr>
        <w:shd w:val="clear" w:color="auto" w:fill="744881" w:themeFill="accent5" w:themeFillShade="BF"/>
      </w:tcPr>
    </w:tblStylePr>
    <w:tblStylePr w:type="lastCol">
      <w:rPr>
        <w:color w:val="FFFFFF" w:themeColor="background1"/>
      </w:rPr>
      <w:tblPr/>
      <w:tcPr>
        <w:shd w:val="clear" w:color="auto" w:fill="744881" w:themeFill="accent5" w:themeFillShade="BF"/>
      </w:tc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ColorfulGrid-Accent6">
    <w:name w:val="Colorful Grid Accent 6"/>
    <w:basedOn w:val="TableNormal"/>
    <w:uiPriority w:val="73"/>
    <w:semiHidden/>
    <w:rsid w:val="00B60586"/>
    <w:pPr>
      <w:spacing w:line="240" w:lineRule="auto"/>
    </w:pPr>
    <w:rPr>
      <w:color w:val="231F20" w:themeColor="text1"/>
    </w:rPr>
    <w:tblPr>
      <w:tblStyleRowBandSize w:val="1"/>
      <w:tblStyleColBandSize w:val="1"/>
      <w:tblBorders>
        <w:insideH w:val="single" w:sz="4" w:space="0" w:color="FFFFFF" w:themeColor="background1"/>
      </w:tblBorders>
    </w:tblPr>
    <w:tcPr>
      <w:shd w:val="clear" w:color="auto" w:fill="FFF5DF" w:themeFill="accent6" w:themeFillTint="33"/>
    </w:tcPr>
    <w:tblStylePr w:type="firstRow">
      <w:rPr>
        <w:b/>
        <w:bCs/>
      </w:rPr>
      <w:tblPr/>
      <w:tcPr>
        <w:shd w:val="clear" w:color="auto" w:fill="FFEBC0" w:themeFill="accent6" w:themeFillTint="66"/>
      </w:tcPr>
    </w:tblStylePr>
    <w:tblStylePr w:type="lastRow">
      <w:rPr>
        <w:b/>
        <w:bCs/>
        <w:color w:val="231F20" w:themeColor="text1"/>
      </w:rPr>
      <w:tblPr/>
      <w:tcPr>
        <w:shd w:val="clear" w:color="auto" w:fill="FFEBC0" w:themeFill="accent6" w:themeFillTint="66"/>
      </w:tcPr>
    </w:tblStylePr>
    <w:tblStylePr w:type="firstCol">
      <w:rPr>
        <w:color w:val="FFFFFF" w:themeColor="background1"/>
      </w:rPr>
      <w:tblPr/>
      <w:tcPr>
        <w:shd w:val="clear" w:color="auto" w:fill="FFB309" w:themeFill="accent6" w:themeFillShade="BF"/>
      </w:tcPr>
    </w:tblStylePr>
    <w:tblStylePr w:type="lastCol">
      <w:rPr>
        <w:color w:val="FFFFFF" w:themeColor="background1"/>
      </w:rPr>
      <w:tblPr/>
      <w:tcPr>
        <w:shd w:val="clear" w:color="auto" w:fill="FFB309" w:themeFill="accent6" w:themeFillShade="BF"/>
      </w:tc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ColorfulList">
    <w:name w:val="Colorful List"/>
    <w:basedOn w:val="TableNormal"/>
    <w:uiPriority w:val="72"/>
    <w:semiHidden/>
    <w:rsid w:val="00B60586"/>
    <w:pPr>
      <w:spacing w:line="240" w:lineRule="auto"/>
    </w:pPr>
    <w:rPr>
      <w:color w:val="231F20" w:themeColor="text1"/>
    </w:rPr>
    <w:tblPr>
      <w:tblStyleRowBandSize w:val="1"/>
      <w:tblStyleColBandSize w:val="1"/>
    </w:tblPr>
    <w:tcPr>
      <w:shd w:val="clear" w:color="auto" w:fill="EAE7E8" w:themeFill="tex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BC4C6" w:themeFill="text1" w:themeFillTint="3F"/>
      </w:tcPr>
    </w:tblStylePr>
    <w:tblStylePr w:type="band1Horz">
      <w:tblPr/>
      <w:tcPr>
        <w:shd w:val="clear" w:color="auto" w:fill="D5CFD1" w:themeFill="text1" w:themeFillTint="33"/>
      </w:tcPr>
    </w:tblStylePr>
  </w:style>
  <w:style w:type="table" w:styleId="ColorfulList-Accent1">
    <w:name w:val="Colorful List Accent 1"/>
    <w:basedOn w:val="TableNormal"/>
    <w:uiPriority w:val="72"/>
    <w:semiHidden/>
    <w:rsid w:val="00B60586"/>
    <w:pPr>
      <w:spacing w:line="240" w:lineRule="auto"/>
    </w:pPr>
    <w:rPr>
      <w:color w:val="231F20" w:themeColor="text1"/>
    </w:rPr>
    <w:tblPr>
      <w:tblStyleRowBandSize w:val="1"/>
      <w:tblStyleColBandSize w:val="1"/>
    </w:tblPr>
    <w:tcPr>
      <w:shd w:val="clear" w:color="auto" w:fill="F3FAFB" w:themeFill="accent1"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2F5" w:themeFill="accent1" w:themeFillTint="3F"/>
      </w:tcPr>
    </w:tblStylePr>
    <w:tblStylePr w:type="band1Horz">
      <w:tblPr/>
      <w:tcPr>
        <w:shd w:val="clear" w:color="auto" w:fill="E7F5F7" w:themeFill="accent1" w:themeFillTint="33"/>
      </w:tcPr>
    </w:tblStylePr>
  </w:style>
  <w:style w:type="table" w:styleId="ColorfulList-Accent2">
    <w:name w:val="Colorful List Accent 2"/>
    <w:basedOn w:val="TableNormal"/>
    <w:uiPriority w:val="72"/>
    <w:semiHidden/>
    <w:rsid w:val="00B60586"/>
    <w:pPr>
      <w:spacing w:line="240" w:lineRule="auto"/>
    </w:pPr>
    <w:rPr>
      <w:color w:val="231F20" w:themeColor="text1"/>
    </w:rPr>
    <w:tblPr>
      <w:tblStyleRowBandSize w:val="1"/>
      <w:tblStyleColBandSize w:val="1"/>
    </w:tblPr>
    <w:tcPr>
      <w:shd w:val="clear" w:color="auto" w:fill="D6EAFF" w:themeFill="accent2" w:themeFillTint="19"/>
    </w:tcPr>
    <w:tblStylePr w:type="firstRow">
      <w:rPr>
        <w:b/>
        <w:bCs/>
        <w:color w:val="FFFFFF" w:themeColor="background1"/>
      </w:rPr>
      <w:tblPr/>
      <w:tcPr>
        <w:tcBorders>
          <w:bottom w:val="single" w:sz="12" w:space="0" w:color="FFFFFF" w:themeColor="background1"/>
        </w:tcBorders>
        <w:shd w:val="clear" w:color="auto" w:fill="00274F" w:themeFill="accent2" w:themeFillShade="CC"/>
      </w:tcPr>
    </w:tblStylePr>
    <w:tblStylePr w:type="lastRow">
      <w:rPr>
        <w:b/>
        <w:bCs/>
        <w:color w:val="00274F" w:themeColor="accent2"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9CCFF" w:themeFill="accent2" w:themeFillTint="3F"/>
      </w:tcPr>
    </w:tblStylePr>
    <w:tblStylePr w:type="band1Horz">
      <w:tblPr/>
      <w:tcPr>
        <w:shd w:val="clear" w:color="auto" w:fill="ACD5FF" w:themeFill="accent2" w:themeFillTint="33"/>
      </w:tcPr>
    </w:tblStylePr>
  </w:style>
  <w:style w:type="table" w:styleId="ColorfulList-Accent3">
    <w:name w:val="Colorful List Accent 3"/>
    <w:basedOn w:val="TableNormal"/>
    <w:uiPriority w:val="72"/>
    <w:semiHidden/>
    <w:rsid w:val="00B60586"/>
    <w:pPr>
      <w:spacing w:line="240" w:lineRule="auto"/>
    </w:pPr>
    <w:rPr>
      <w:color w:val="231F20" w:themeColor="text1"/>
    </w:rPr>
    <w:tblPr>
      <w:tblStyleRowBandSize w:val="1"/>
      <w:tblStyleColBandSize w:val="1"/>
    </w:tblPr>
    <w:tcPr>
      <w:shd w:val="clear" w:color="auto" w:fill="FDEDEA" w:themeFill="accent3" w:themeFillTint="19"/>
    </w:tcPr>
    <w:tblStylePr w:type="firstRow">
      <w:rPr>
        <w:b/>
        <w:bCs/>
        <w:color w:val="FFFFFF" w:themeColor="background1"/>
      </w:rPr>
      <w:tblPr/>
      <w:tcPr>
        <w:tcBorders>
          <w:bottom w:val="single" w:sz="12" w:space="0" w:color="FFFFFF" w:themeColor="background1"/>
        </w:tcBorders>
        <w:shd w:val="clear" w:color="auto" w:fill="3A9E84" w:themeFill="accent4" w:themeFillShade="CC"/>
      </w:tcPr>
    </w:tblStylePr>
    <w:tblStylePr w:type="lastRow">
      <w:rPr>
        <w:b/>
        <w:bCs/>
        <w:color w:val="3A9E84" w:themeColor="accent4"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D3CB" w:themeFill="accent3" w:themeFillTint="3F"/>
      </w:tcPr>
    </w:tblStylePr>
    <w:tblStylePr w:type="band1Horz">
      <w:tblPr/>
      <w:tcPr>
        <w:shd w:val="clear" w:color="auto" w:fill="FCDBD5" w:themeFill="accent3" w:themeFillTint="33"/>
      </w:tcPr>
    </w:tblStylePr>
  </w:style>
  <w:style w:type="table" w:styleId="ColorfulList-Accent4">
    <w:name w:val="Colorful List Accent 4"/>
    <w:basedOn w:val="TableNormal"/>
    <w:uiPriority w:val="72"/>
    <w:semiHidden/>
    <w:rsid w:val="00B60586"/>
    <w:pPr>
      <w:spacing w:line="240" w:lineRule="auto"/>
    </w:pPr>
    <w:rPr>
      <w:color w:val="231F20" w:themeColor="text1"/>
    </w:rPr>
    <w:tblPr>
      <w:tblStyleRowBandSize w:val="1"/>
      <w:tblStyleColBandSize w:val="1"/>
    </w:tblPr>
    <w:tcPr>
      <w:shd w:val="clear" w:color="auto" w:fill="EDF8F5" w:themeFill="accent4" w:themeFillTint="19"/>
    </w:tcPr>
    <w:tblStylePr w:type="firstRow">
      <w:rPr>
        <w:b/>
        <w:bCs/>
        <w:color w:val="FFFFFF" w:themeColor="background1"/>
      </w:rPr>
      <w:tblPr/>
      <w:tcPr>
        <w:tcBorders>
          <w:bottom w:val="single" w:sz="12" w:space="0" w:color="FFFFFF" w:themeColor="background1"/>
        </w:tcBorders>
        <w:shd w:val="clear" w:color="auto" w:fill="D4300F" w:themeFill="accent3" w:themeFillShade="CC"/>
      </w:tcPr>
    </w:tblStylePr>
    <w:tblStylePr w:type="lastRow">
      <w:rPr>
        <w:b/>
        <w:bCs/>
        <w:color w:val="D4300F" w:themeColor="accent3"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EFE7" w:themeFill="accent4" w:themeFillTint="3F"/>
      </w:tcPr>
    </w:tblStylePr>
    <w:tblStylePr w:type="band1Horz">
      <w:tblPr/>
      <w:tcPr>
        <w:shd w:val="clear" w:color="auto" w:fill="DBF2EC" w:themeFill="accent4" w:themeFillTint="33"/>
      </w:tcPr>
    </w:tblStylePr>
  </w:style>
  <w:style w:type="table" w:styleId="ColorfulList-Accent5">
    <w:name w:val="Colorful List Accent 5"/>
    <w:basedOn w:val="TableNormal"/>
    <w:uiPriority w:val="72"/>
    <w:semiHidden/>
    <w:rsid w:val="00B60586"/>
    <w:pPr>
      <w:spacing w:line="240" w:lineRule="auto"/>
    </w:pPr>
    <w:rPr>
      <w:color w:val="231F20" w:themeColor="text1"/>
    </w:rPr>
    <w:tblPr>
      <w:tblStyleRowBandSize w:val="1"/>
      <w:tblStyleColBandSize w:val="1"/>
    </w:tblPr>
    <w:tcPr>
      <w:shd w:val="clear" w:color="auto" w:fill="F5EFF6" w:themeFill="accent5" w:themeFillTint="19"/>
    </w:tcPr>
    <w:tblStylePr w:type="firstRow">
      <w:rPr>
        <w:b/>
        <w:bCs/>
        <w:color w:val="FFFFFF" w:themeColor="background1"/>
      </w:rPr>
      <w:tblPr/>
      <w:tcPr>
        <w:tcBorders>
          <w:bottom w:val="single" w:sz="12" w:space="0" w:color="FFFFFF" w:themeColor="background1"/>
        </w:tcBorders>
        <w:shd w:val="clear" w:color="auto" w:fill="FFB91B" w:themeFill="accent6" w:themeFillShade="CC"/>
      </w:tcPr>
    </w:tblStylePr>
    <w:tblStylePr w:type="lastRow">
      <w:rPr>
        <w:b/>
        <w:bCs/>
        <w:color w:val="FFB91B" w:themeColor="accent6"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D8E9" w:themeFill="accent5" w:themeFillTint="3F"/>
      </w:tcPr>
    </w:tblStylePr>
    <w:tblStylePr w:type="band1Horz">
      <w:tblPr/>
      <w:tcPr>
        <w:shd w:val="clear" w:color="auto" w:fill="EADFED" w:themeFill="accent5" w:themeFillTint="33"/>
      </w:tcPr>
    </w:tblStylePr>
  </w:style>
  <w:style w:type="table" w:styleId="ColorfulList-Accent6">
    <w:name w:val="Colorful List Accent 6"/>
    <w:basedOn w:val="TableNormal"/>
    <w:uiPriority w:val="72"/>
    <w:semiHidden/>
    <w:rsid w:val="00B60586"/>
    <w:pPr>
      <w:spacing w:line="240" w:lineRule="auto"/>
    </w:pPr>
    <w:rPr>
      <w:color w:val="231F20" w:themeColor="text1"/>
    </w:rPr>
    <w:tblPr>
      <w:tblStyleRowBandSize w:val="1"/>
      <w:tblStyleColBandSize w:val="1"/>
    </w:tblPr>
    <w:tcPr>
      <w:shd w:val="clear" w:color="auto" w:fill="FFFAEF" w:themeFill="accent6" w:themeFillTint="19"/>
    </w:tcPr>
    <w:tblStylePr w:type="firstRow">
      <w:rPr>
        <w:b/>
        <w:bCs/>
        <w:color w:val="FFFFFF" w:themeColor="background1"/>
      </w:rPr>
      <w:tblPr/>
      <w:tcPr>
        <w:tcBorders>
          <w:bottom w:val="single" w:sz="12" w:space="0" w:color="FFFFFF" w:themeColor="background1"/>
        </w:tcBorders>
        <w:shd w:val="clear" w:color="auto" w:fill="7C4C8A" w:themeFill="accent5" w:themeFillShade="CC"/>
      </w:tcPr>
    </w:tblStylePr>
    <w:tblStylePr w:type="lastRow">
      <w:rPr>
        <w:b/>
        <w:bCs/>
        <w:color w:val="7C4C8A" w:themeColor="accent5" w:themeShade="CC"/>
      </w:rPr>
      <w:tblPr/>
      <w:tcPr>
        <w:tcBorders>
          <w:top w:val="single" w:sz="12" w:space="0" w:color="231F2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3D8" w:themeFill="accent6" w:themeFillTint="3F"/>
      </w:tcPr>
    </w:tblStylePr>
    <w:tblStylePr w:type="band1Horz">
      <w:tblPr/>
      <w:tcPr>
        <w:shd w:val="clear" w:color="auto" w:fill="FFF5DF" w:themeFill="accent6" w:themeFillTint="33"/>
      </w:tcPr>
    </w:tblStylePr>
  </w:style>
  <w:style w:type="table" w:styleId="ColorfulShading">
    <w:name w:val="Colorful Shading"/>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231F20" w:themeColor="text1"/>
        <w:bottom w:val="single" w:sz="4" w:space="0" w:color="231F20" w:themeColor="text1"/>
        <w:right w:val="single" w:sz="4" w:space="0" w:color="231F20" w:themeColor="text1"/>
        <w:insideH w:val="single" w:sz="4" w:space="0" w:color="FFFFFF" w:themeColor="background1"/>
        <w:insideV w:val="single" w:sz="4" w:space="0" w:color="FFFFFF" w:themeColor="background1"/>
      </w:tblBorders>
    </w:tblPr>
    <w:tcPr>
      <w:shd w:val="clear" w:color="auto" w:fill="EAE7E8" w:themeFill="tex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213" w:themeFill="text1" w:themeFillShade="99"/>
      </w:tcPr>
    </w:tblStylePr>
    <w:tblStylePr w:type="firstCol">
      <w:rPr>
        <w:color w:val="FFFFFF" w:themeColor="background1"/>
      </w:rPr>
      <w:tblPr/>
      <w:tcPr>
        <w:tcBorders>
          <w:top w:val="nil"/>
          <w:left w:val="nil"/>
          <w:bottom w:val="nil"/>
          <w:right w:val="nil"/>
          <w:insideH w:val="single" w:sz="4" w:space="0" w:color="141213" w:themeColor="text1" w:themeShade="99"/>
          <w:insideV w:val="nil"/>
        </w:tcBorders>
        <w:shd w:val="clear" w:color="auto" w:fill="1412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717" w:themeFill="text1" w:themeFillShade="BF"/>
      </w:tcPr>
    </w:tblStylePr>
    <w:tblStylePr w:type="band1Vert">
      <w:tblPr/>
      <w:tcPr>
        <w:shd w:val="clear" w:color="auto" w:fill="ABA0A3" w:themeFill="text1" w:themeFillTint="66"/>
      </w:tcPr>
    </w:tblStylePr>
    <w:tblStylePr w:type="band1Horz">
      <w:tblPr/>
      <w:tcPr>
        <w:shd w:val="clear" w:color="auto" w:fill="97898C" w:themeFill="text1" w:themeFillTint="7F"/>
      </w:tcPr>
    </w:tblStylePr>
    <w:tblStylePr w:type="neCell">
      <w:rPr>
        <w:color w:val="231F20" w:themeColor="text1"/>
      </w:rPr>
    </w:tblStylePr>
    <w:tblStylePr w:type="nwCell">
      <w:rPr>
        <w:color w:val="231F20" w:themeColor="text1"/>
      </w:rPr>
    </w:tblStylePr>
  </w:style>
  <w:style w:type="table" w:styleId="ColorfulShading-Accent1">
    <w:name w:val="Colorful Shading Accent 1"/>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8ACED7" w:themeColor="accent1"/>
        <w:bottom w:val="single" w:sz="4" w:space="0" w:color="8ACED7" w:themeColor="accent1"/>
        <w:right w:val="single" w:sz="4" w:space="0" w:color="8ACED7" w:themeColor="accent1"/>
        <w:insideH w:val="single" w:sz="4" w:space="0" w:color="FFFFFF" w:themeColor="background1"/>
        <w:insideV w:val="single" w:sz="4" w:space="0" w:color="FFFFFF" w:themeColor="background1"/>
      </w:tblBorders>
    </w:tblPr>
    <w:tcPr>
      <w:shd w:val="clear" w:color="auto" w:fill="F3FAFB" w:themeFill="accent1"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6919D" w:themeFill="accent1" w:themeFillShade="99"/>
      </w:tcPr>
    </w:tblStylePr>
    <w:tblStylePr w:type="firstCol">
      <w:rPr>
        <w:color w:val="FFFFFF" w:themeColor="background1"/>
      </w:rPr>
      <w:tblPr/>
      <w:tcPr>
        <w:tcBorders>
          <w:top w:val="nil"/>
          <w:left w:val="nil"/>
          <w:bottom w:val="nil"/>
          <w:right w:val="nil"/>
          <w:insideH w:val="single" w:sz="4" w:space="0" w:color="36919D" w:themeColor="accent1" w:themeShade="99"/>
          <w:insideV w:val="nil"/>
        </w:tcBorders>
        <w:shd w:val="clear" w:color="auto" w:fill="36919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6919D" w:themeFill="accent1" w:themeFillShade="99"/>
      </w:tcPr>
    </w:tblStylePr>
    <w:tblStylePr w:type="band1Vert">
      <w:tblPr/>
      <w:tcPr>
        <w:shd w:val="clear" w:color="auto" w:fill="D0EBEF" w:themeFill="accent1" w:themeFillTint="66"/>
      </w:tcPr>
    </w:tblStylePr>
    <w:tblStylePr w:type="band1Horz">
      <w:tblPr/>
      <w:tcPr>
        <w:shd w:val="clear" w:color="auto" w:fill="C4E6EB" w:themeFill="accent1" w:themeFillTint="7F"/>
      </w:tcPr>
    </w:tblStylePr>
    <w:tblStylePr w:type="neCell">
      <w:rPr>
        <w:color w:val="231F20" w:themeColor="text1"/>
      </w:rPr>
    </w:tblStylePr>
    <w:tblStylePr w:type="nwCell">
      <w:rPr>
        <w:color w:val="231F20" w:themeColor="text1"/>
      </w:rPr>
    </w:tblStylePr>
  </w:style>
  <w:style w:type="table" w:styleId="ColorfulShading-Accent2">
    <w:name w:val="Colorful Shading Accent 2"/>
    <w:basedOn w:val="TableNormal"/>
    <w:uiPriority w:val="71"/>
    <w:semiHidden/>
    <w:rsid w:val="00B60586"/>
    <w:pPr>
      <w:spacing w:line="240" w:lineRule="auto"/>
    </w:pPr>
    <w:rPr>
      <w:color w:val="231F20" w:themeColor="text1"/>
    </w:rPr>
    <w:tblPr>
      <w:tblStyleRowBandSize w:val="1"/>
      <w:tblStyleColBandSize w:val="1"/>
      <w:tblBorders>
        <w:top w:val="single" w:sz="24" w:space="0" w:color="003263" w:themeColor="accent2"/>
        <w:left w:val="single" w:sz="4" w:space="0" w:color="003263" w:themeColor="accent2"/>
        <w:bottom w:val="single" w:sz="4" w:space="0" w:color="003263" w:themeColor="accent2"/>
        <w:right w:val="single" w:sz="4" w:space="0" w:color="003263" w:themeColor="accent2"/>
        <w:insideH w:val="single" w:sz="4" w:space="0" w:color="FFFFFF" w:themeColor="background1"/>
        <w:insideV w:val="single" w:sz="4" w:space="0" w:color="FFFFFF" w:themeColor="background1"/>
      </w:tblBorders>
    </w:tblPr>
    <w:tcPr>
      <w:shd w:val="clear" w:color="auto" w:fill="D6EAFF" w:themeFill="accent2" w:themeFillTint="19"/>
    </w:tcPr>
    <w:tblStylePr w:type="firstRow">
      <w:rPr>
        <w:b/>
        <w:bCs/>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1D3B" w:themeFill="accent2" w:themeFillShade="99"/>
      </w:tcPr>
    </w:tblStylePr>
    <w:tblStylePr w:type="firstCol">
      <w:rPr>
        <w:color w:val="FFFFFF" w:themeColor="background1"/>
      </w:rPr>
      <w:tblPr/>
      <w:tcPr>
        <w:tcBorders>
          <w:top w:val="nil"/>
          <w:left w:val="nil"/>
          <w:bottom w:val="nil"/>
          <w:right w:val="nil"/>
          <w:insideH w:val="single" w:sz="4" w:space="0" w:color="001D3B" w:themeColor="accent2" w:themeShade="99"/>
          <w:insideV w:val="nil"/>
        </w:tcBorders>
        <w:shd w:val="clear" w:color="auto" w:fill="001D3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1D3B" w:themeFill="accent2" w:themeFillShade="99"/>
      </w:tcPr>
    </w:tblStylePr>
    <w:tblStylePr w:type="band1Vert">
      <w:tblPr/>
      <w:tcPr>
        <w:shd w:val="clear" w:color="auto" w:fill="5AACFF" w:themeFill="accent2" w:themeFillTint="66"/>
      </w:tcPr>
    </w:tblStylePr>
    <w:tblStylePr w:type="band1Horz">
      <w:tblPr/>
      <w:tcPr>
        <w:shd w:val="clear" w:color="auto" w:fill="3298FF" w:themeFill="accent2" w:themeFillTint="7F"/>
      </w:tcPr>
    </w:tblStylePr>
    <w:tblStylePr w:type="neCell">
      <w:rPr>
        <w:color w:val="231F20" w:themeColor="text1"/>
      </w:rPr>
    </w:tblStylePr>
    <w:tblStylePr w:type="nwCell">
      <w:rPr>
        <w:color w:val="231F20" w:themeColor="text1"/>
      </w:rPr>
    </w:tblStylePr>
  </w:style>
  <w:style w:type="table" w:styleId="ColorfulShading-Accent3">
    <w:name w:val="Colorful Shading Accent 3"/>
    <w:basedOn w:val="TableNormal"/>
    <w:uiPriority w:val="71"/>
    <w:semiHidden/>
    <w:rsid w:val="00B60586"/>
    <w:pPr>
      <w:spacing w:line="240" w:lineRule="auto"/>
    </w:pPr>
    <w:rPr>
      <w:color w:val="231F20" w:themeColor="text1"/>
    </w:rPr>
    <w:tblPr>
      <w:tblStyleRowBandSize w:val="1"/>
      <w:tblStyleColBandSize w:val="1"/>
      <w:tblBorders>
        <w:top w:val="single" w:sz="24" w:space="0" w:color="50BFA2" w:themeColor="accent4"/>
        <w:left w:val="single" w:sz="4" w:space="0" w:color="F04E2D" w:themeColor="accent3"/>
        <w:bottom w:val="single" w:sz="4" w:space="0" w:color="F04E2D" w:themeColor="accent3"/>
        <w:right w:val="single" w:sz="4" w:space="0" w:color="F04E2D" w:themeColor="accent3"/>
        <w:insideH w:val="single" w:sz="4" w:space="0" w:color="FFFFFF" w:themeColor="background1"/>
        <w:insideV w:val="single" w:sz="4" w:space="0" w:color="FFFFFF" w:themeColor="background1"/>
      </w:tblBorders>
    </w:tblPr>
    <w:tcPr>
      <w:shd w:val="clear" w:color="auto" w:fill="FDEDEA" w:themeFill="accent3" w:themeFillTint="19"/>
    </w:tcPr>
    <w:tblStylePr w:type="firstRow">
      <w:rPr>
        <w:b/>
        <w:bCs/>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F240B" w:themeFill="accent3" w:themeFillShade="99"/>
      </w:tcPr>
    </w:tblStylePr>
    <w:tblStylePr w:type="firstCol">
      <w:rPr>
        <w:color w:val="FFFFFF" w:themeColor="background1"/>
      </w:rPr>
      <w:tblPr/>
      <w:tcPr>
        <w:tcBorders>
          <w:top w:val="nil"/>
          <w:left w:val="nil"/>
          <w:bottom w:val="nil"/>
          <w:right w:val="nil"/>
          <w:insideH w:val="single" w:sz="4" w:space="0" w:color="9F240B" w:themeColor="accent3" w:themeShade="99"/>
          <w:insideV w:val="nil"/>
        </w:tcBorders>
        <w:shd w:val="clear" w:color="auto" w:fill="9F24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F240B" w:themeFill="accent3" w:themeFillShade="99"/>
      </w:tcPr>
    </w:tblStylePr>
    <w:tblStylePr w:type="band1Vert">
      <w:tblPr/>
      <w:tcPr>
        <w:shd w:val="clear" w:color="auto" w:fill="F9B8AB" w:themeFill="accent3" w:themeFillTint="66"/>
      </w:tcPr>
    </w:tblStylePr>
    <w:tblStylePr w:type="band1Horz">
      <w:tblPr/>
      <w:tcPr>
        <w:shd w:val="clear" w:color="auto" w:fill="F7A696" w:themeFill="accent3" w:themeFillTint="7F"/>
      </w:tcPr>
    </w:tblStylePr>
  </w:style>
  <w:style w:type="table" w:styleId="ColorfulShading-Accent4">
    <w:name w:val="Colorful Shading Accent 4"/>
    <w:basedOn w:val="TableNormal"/>
    <w:uiPriority w:val="71"/>
    <w:semiHidden/>
    <w:rsid w:val="00B60586"/>
    <w:pPr>
      <w:spacing w:line="240" w:lineRule="auto"/>
    </w:pPr>
    <w:rPr>
      <w:color w:val="231F20" w:themeColor="text1"/>
    </w:rPr>
    <w:tblPr>
      <w:tblStyleRowBandSize w:val="1"/>
      <w:tblStyleColBandSize w:val="1"/>
      <w:tblBorders>
        <w:top w:val="single" w:sz="24" w:space="0" w:color="F04E2D" w:themeColor="accent3"/>
        <w:left w:val="single" w:sz="4" w:space="0" w:color="50BFA2" w:themeColor="accent4"/>
        <w:bottom w:val="single" w:sz="4" w:space="0" w:color="50BFA2" w:themeColor="accent4"/>
        <w:right w:val="single" w:sz="4" w:space="0" w:color="50BFA2" w:themeColor="accent4"/>
        <w:insideH w:val="single" w:sz="4" w:space="0" w:color="FFFFFF" w:themeColor="background1"/>
        <w:insideV w:val="single" w:sz="4" w:space="0" w:color="FFFFFF" w:themeColor="background1"/>
      </w:tblBorders>
    </w:tblPr>
    <w:tcPr>
      <w:shd w:val="clear" w:color="auto" w:fill="EDF8F5" w:themeFill="accent4" w:themeFillTint="19"/>
    </w:tcPr>
    <w:tblStylePr w:type="firstRow">
      <w:rPr>
        <w:b/>
        <w:bCs/>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B7662" w:themeFill="accent4" w:themeFillShade="99"/>
      </w:tcPr>
    </w:tblStylePr>
    <w:tblStylePr w:type="firstCol">
      <w:rPr>
        <w:color w:val="FFFFFF" w:themeColor="background1"/>
      </w:rPr>
      <w:tblPr/>
      <w:tcPr>
        <w:tcBorders>
          <w:top w:val="nil"/>
          <w:left w:val="nil"/>
          <w:bottom w:val="nil"/>
          <w:right w:val="nil"/>
          <w:insideH w:val="single" w:sz="4" w:space="0" w:color="2B7662" w:themeColor="accent4" w:themeShade="99"/>
          <w:insideV w:val="nil"/>
        </w:tcBorders>
        <w:shd w:val="clear" w:color="auto" w:fill="2B76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2B7662" w:themeFill="accent4" w:themeFillShade="99"/>
      </w:tcPr>
    </w:tblStylePr>
    <w:tblStylePr w:type="band1Vert">
      <w:tblPr/>
      <w:tcPr>
        <w:shd w:val="clear" w:color="auto" w:fill="B8E5D9" w:themeFill="accent4" w:themeFillTint="66"/>
      </w:tcPr>
    </w:tblStylePr>
    <w:tblStylePr w:type="band1Horz">
      <w:tblPr/>
      <w:tcPr>
        <w:shd w:val="clear" w:color="auto" w:fill="A7DFD0" w:themeFill="accent4" w:themeFillTint="7F"/>
      </w:tcPr>
    </w:tblStylePr>
    <w:tblStylePr w:type="neCell">
      <w:rPr>
        <w:color w:val="231F20" w:themeColor="text1"/>
      </w:rPr>
    </w:tblStylePr>
    <w:tblStylePr w:type="nwCell">
      <w:rPr>
        <w:color w:val="231F20" w:themeColor="text1"/>
      </w:rPr>
    </w:tblStylePr>
  </w:style>
  <w:style w:type="table" w:styleId="ColorfulShading-Accent5">
    <w:name w:val="Colorful Shading Accent 5"/>
    <w:basedOn w:val="TableNormal"/>
    <w:uiPriority w:val="71"/>
    <w:semiHidden/>
    <w:rsid w:val="00B60586"/>
    <w:pPr>
      <w:spacing w:line="240" w:lineRule="auto"/>
    </w:pPr>
    <w:rPr>
      <w:color w:val="231F20" w:themeColor="text1"/>
    </w:rPr>
    <w:tblPr>
      <w:tblStyleRowBandSize w:val="1"/>
      <w:tblStyleColBandSize w:val="1"/>
      <w:tblBorders>
        <w:top w:val="single" w:sz="24" w:space="0" w:color="FFCF62" w:themeColor="accent6"/>
        <w:left w:val="single" w:sz="4" w:space="0" w:color="9A64A9" w:themeColor="accent5"/>
        <w:bottom w:val="single" w:sz="4" w:space="0" w:color="9A64A9" w:themeColor="accent5"/>
        <w:right w:val="single" w:sz="4" w:space="0" w:color="9A64A9" w:themeColor="accent5"/>
        <w:insideH w:val="single" w:sz="4" w:space="0" w:color="FFFFFF" w:themeColor="background1"/>
        <w:insideV w:val="single" w:sz="4" w:space="0" w:color="FFFFFF" w:themeColor="background1"/>
      </w:tblBorders>
    </w:tblPr>
    <w:tcPr>
      <w:shd w:val="clear" w:color="auto" w:fill="F5EFF6" w:themeFill="accent5" w:themeFillTint="19"/>
    </w:tcPr>
    <w:tblStylePr w:type="firstRow">
      <w:rPr>
        <w:b/>
        <w:bCs/>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D3967" w:themeFill="accent5" w:themeFillShade="99"/>
      </w:tcPr>
    </w:tblStylePr>
    <w:tblStylePr w:type="firstCol">
      <w:rPr>
        <w:color w:val="FFFFFF" w:themeColor="background1"/>
      </w:rPr>
      <w:tblPr/>
      <w:tcPr>
        <w:tcBorders>
          <w:top w:val="nil"/>
          <w:left w:val="nil"/>
          <w:bottom w:val="nil"/>
          <w:right w:val="nil"/>
          <w:insideH w:val="single" w:sz="4" w:space="0" w:color="5D3967" w:themeColor="accent5" w:themeShade="99"/>
          <w:insideV w:val="nil"/>
        </w:tcBorders>
        <w:shd w:val="clear" w:color="auto" w:fill="5D39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D3967" w:themeFill="accent5" w:themeFillShade="99"/>
      </w:tcPr>
    </w:tblStylePr>
    <w:tblStylePr w:type="band1Vert">
      <w:tblPr/>
      <w:tcPr>
        <w:shd w:val="clear" w:color="auto" w:fill="D6C0DC" w:themeFill="accent5" w:themeFillTint="66"/>
      </w:tcPr>
    </w:tblStylePr>
    <w:tblStylePr w:type="band1Horz">
      <w:tblPr/>
      <w:tcPr>
        <w:shd w:val="clear" w:color="auto" w:fill="CCB1D4" w:themeFill="accent5" w:themeFillTint="7F"/>
      </w:tcPr>
    </w:tblStylePr>
    <w:tblStylePr w:type="neCell">
      <w:rPr>
        <w:color w:val="231F20" w:themeColor="text1"/>
      </w:rPr>
    </w:tblStylePr>
    <w:tblStylePr w:type="nwCell">
      <w:rPr>
        <w:color w:val="231F20" w:themeColor="text1"/>
      </w:rPr>
    </w:tblStylePr>
  </w:style>
  <w:style w:type="table" w:styleId="ColorfulShading-Accent6">
    <w:name w:val="Colorful Shading Accent 6"/>
    <w:basedOn w:val="TableNormal"/>
    <w:uiPriority w:val="71"/>
    <w:semiHidden/>
    <w:rsid w:val="00B60586"/>
    <w:pPr>
      <w:spacing w:line="240" w:lineRule="auto"/>
    </w:pPr>
    <w:rPr>
      <w:color w:val="231F20" w:themeColor="text1"/>
    </w:rPr>
    <w:tblPr>
      <w:tblStyleRowBandSize w:val="1"/>
      <w:tblStyleColBandSize w:val="1"/>
      <w:tblBorders>
        <w:top w:val="single" w:sz="24" w:space="0" w:color="9A64A9" w:themeColor="accent5"/>
        <w:left w:val="single" w:sz="4" w:space="0" w:color="FFCF62" w:themeColor="accent6"/>
        <w:bottom w:val="single" w:sz="4" w:space="0" w:color="FFCF62" w:themeColor="accent6"/>
        <w:right w:val="single" w:sz="4" w:space="0" w:color="FFCF62" w:themeColor="accent6"/>
        <w:insideH w:val="single" w:sz="4" w:space="0" w:color="FFFFFF" w:themeColor="background1"/>
        <w:insideV w:val="single" w:sz="4" w:space="0" w:color="FFFFFF" w:themeColor="background1"/>
      </w:tblBorders>
    </w:tblPr>
    <w:tcPr>
      <w:shd w:val="clear" w:color="auto" w:fill="FFFAEF" w:themeFill="accent6" w:themeFillTint="19"/>
    </w:tcPr>
    <w:tblStylePr w:type="firstRow">
      <w:rPr>
        <w:b/>
        <w:bCs/>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D39200" w:themeFill="accent6" w:themeFillShade="99"/>
      </w:tcPr>
    </w:tblStylePr>
    <w:tblStylePr w:type="firstCol">
      <w:rPr>
        <w:color w:val="FFFFFF" w:themeColor="background1"/>
      </w:rPr>
      <w:tblPr/>
      <w:tcPr>
        <w:tcBorders>
          <w:top w:val="nil"/>
          <w:left w:val="nil"/>
          <w:bottom w:val="nil"/>
          <w:right w:val="nil"/>
          <w:insideH w:val="single" w:sz="4" w:space="0" w:color="D39200" w:themeColor="accent6" w:themeShade="99"/>
          <w:insideV w:val="nil"/>
        </w:tcBorders>
        <w:shd w:val="clear" w:color="auto" w:fill="D392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D39200" w:themeFill="accent6" w:themeFillShade="99"/>
      </w:tcPr>
    </w:tblStylePr>
    <w:tblStylePr w:type="band1Vert">
      <w:tblPr/>
      <w:tcPr>
        <w:shd w:val="clear" w:color="auto" w:fill="FFEBC0" w:themeFill="accent6" w:themeFillTint="66"/>
      </w:tcPr>
    </w:tblStylePr>
    <w:tblStylePr w:type="band1Horz">
      <w:tblPr/>
      <w:tcPr>
        <w:shd w:val="clear" w:color="auto" w:fill="FFE7B0" w:themeFill="accent6" w:themeFillTint="7F"/>
      </w:tcPr>
    </w:tblStylePr>
    <w:tblStylePr w:type="neCell">
      <w:rPr>
        <w:color w:val="231F20" w:themeColor="text1"/>
      </w:rPr>
    </w:tblStylePr>
    <w:tblStylePr w:type="nwCell">
      <w:rPr>
        <w:color w:val="231F20" w:themeColor="text1"/>
      </w:rPr>
    </w:tblStylePr>
  </w:style>
  <w:style w:type="table" w:styleId="DarkList">
    <w:name w:val="Dark List"/>
    <w:basedOn w:val="TableNormal"/>
    <w:uiPriority w:val="70"/>
    <w:semiHidden/>
    <w:rsid w:val="00B60586"/>
    <w:pPr>
      <w:spacing w:line="240" w:lineRule="auto"/>
    </w:pPr>
    <w:rPr>
      <w:color w:val="FFFFFF" w:themeColor="background1"/>
    </w:rPr>
    <w:tblPr>
      <w:tblStyleRowBandSize w:val="1"/>
      <w:tblStyleColBandSize w:val="1"/>
    </w:tblPr>
    <w:tcPr>
      <w:shd w:val="clear" w:color="auto" w:fill="231F20"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110F0F"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717"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717" w:themeFill="text1" w:themeFillShade="BF"/>
      </w:tcPr>
    </w:tblStylePr>
    <w:tblStylePr w:type="band1Vert">
      <w:tblPr/>
      <w:tcPr>
        <w:tcBorders>
          <w:top w:val="nil"/>
          <w:left w:val="nil"/>
          <w:bottom w:val="nil"/>
          <w:right w:val="nil"/>
          <w:insideH w:val="nil"/>
          <w:insideV w:val="nil"/>
        </w:tcBorders>
        <w:shd w:val="clear" w:color="auto" w:fill="1A1717" w:themeFill="text1" w:themeFillShade="BF"/>
      </w:tcPr>
    </w:tblStylePr>
    <w:tblStylePr w:type="band1Horz">
      <w:tblPr/>
      <w:tcPr>
        <w:tcBorders>
          <w:top w:val="nil"/>
          <w:left w:val="nil"/>
          <w:bottom w:val="nil"/>
          <w:right w:val="nil"/>
          <w:insideH w:val="nil"/>
          <w:insideV w:val="nil"/>
        </w:tcBorders>
        <w:shd w:val="clear" w:color="auto" w:fill="1A1717" w:themeFill="text1" w:themeFillShade="BF"/>
      </w:tcPr>
    </w:tblStylePr>
  </w:style>
  <w:style w:type="table" w:styleId="DarkList-Accent1">
    <w:name w:val="Dark List Accent 1"/>
    <w:basedOn w:val="TableNormal"/>
    <w:uiPriority w:val="70"/>
    <w:semiHidden/>
    <w:rsid w:val="00B60586"/>
    <w:pPr>
      <w:spacing w:line="240" w:lineRule="auto"/>
    </w:pPr>
    <w:rPr>
      <w:color w:val="FFFFFF" w:themeColor="background1"/>
    </w:rPr>
    <w:tblPr>
      <w:tblStyleRowBandSize w:val="1"/>
      <w:tblStyleColBandSize w:val="1"/>
    </w:tblPr>
    <w:tcPr>
      <w:shd w:val="clear" w:color="auto" w:fill="8ACED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C788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7B2C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7B2C0" w:themeFill="accent1" w:themeFillShade="BF"/>
      </w:tcPr>
    </w:tblStylePr>
    <w:tblStylePr w:type="band1Vert">
      <w:tblPr/>
      <w:tcPr>
        <w:tcBorders>
          <w:top w:val="nil"/>
          <w:left w:val="nil"/>
          <w:bottom w:val="nil"/>
          <w:right w:val="nil"/>
          <w:insideH w:val="nil"/>
          <w:insideV w:val="nil"/>
        </w:tcBorders>
        <w:shd w:val="clear" w:color="auto" w:fill="47B2C0" w:themeFill="accent1" w:themeFillShade="BF"/>
      </w:tcPr>
    </w:tblStylePr>
    <w:tblStylePr w:type="band1Horz">
      <w:tblPr/>
      <w:tcPr>
        <w:tcBorders>
          <w:top w:val="nil"/>
          <w:left w:val="nil"/>
          <w:bottom w:val="nil"/>
          <w:right w:val="nil"/>
          <w:insideH w:val="nil"/>
          <w:insideV w:val="nil"/>
        </w:tcBorders>
        <w:shd w:val="clear" w:color="auto" w:fill="47B2C0" w:themeFill="accent1" w:themeFillShade="BF"/>
      </w:tcPr>
    </w:tblStylePr>
  </w:style>
  <w:style w:type="table" w:styleId="DarkList-Accent2">
    <w:name w:val="Dark List Accent 2"/>
    <w:basedOn w:val="TableNormal"/>
    <w:uiPriority w:val="70"/>
    <w:semiHidden/>
    <w:rsid w:val="00B60586"/>
    <w:pPr>
      <w:spacing w:line="240" w:lineRule="auto"/>
    </w:pPr>
    <w:rPr>
      <w:color w:val="FFFFFF" w:themeColor="background1"/>
    </w:rPr>
    <w:tblPr>
      <w:tblStyleRowBandSize w:val="1"/>
      <w:tblStyleColBandSize w:val="1"/>
    </w:tblPr>
    <w:tcPr>
      <w:shd w:val="clear" w:color="auto" w:fill="003263"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00183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254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254A" w:themeFill="accent2" w:themeFillShade="BF"/>
      </w:tcPr>
    </w:tblStylePr>
    <w:tblStylePr w:type="band1Vert">
      <w:tblPr/>
      <w:tcPr>
        <w:tcBorders>
          <w:top w:val="nil"/>
          <w:left w:val="nil"/>
          <w:bottom w:val="nil"/>
          <w:right w:val="nil"/>
          <w:insideH w:val="nil"/>
          <w:insideV w:val="nil"/>
        </w:tcBorders>
        <w:shd w:val="clear" w:color="auto" w:fill="00254A" w:themeFill="accent2" w:themeFillShade="BF"/>
      </w:tcPr>
    </w:tblStylePr>
    <w:tblStylePr w:type="band1Horz">
      <w:tblPr/>
      <w:tcPr>
        <w:tcBorders>
          <w:top w:val="nil"/>
          <w:left w:val="nil"/>
          <w:bottom w:val="nil"/>
          <w:right w:val="nil"/>
          <w:insideH w:val="nil"/>
          <w:insideV w:val="nil"/>
        </w:tcBorders>
        <w:shd w:val="clear" w:color="auto" w:fill="00254A" w:themeFill="accent2" w:themeFillShade="BF"/>
      </w:tcPr>
    </w:tblStylePr>
  </w:style>
  <w:style w:type="table" w:styleId="DarkList-Accent3">
    <w:name w:val="Dark List Accent 3"/>
    <w:basedOn w:val="TableNormal"/>
    <w:uiPriority w:val="70"/>
    <w:semiHidden/>
    <w:rsid w:val="00B60586"/>
    <w:pPr>
      <w:spacing w:line="240" w:lineRule="auto"/>
    </w:pPr>
    <w:rPr>
      <w:color w:val="FFFFFF" w:themeColor="background1"/>
    </w:rPr>
    <w:tblPr>
      <w:tblStyleRowBandSize w:val="1"/>
      <w:tblStyleColBandSize w:val="1"/>
    </w:tblPr>
    <w:tcPr>
      <w:shd w:val="clear" w:color="auto" w:fill="F04E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841E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C72D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C72D0E" w:themeFill="accent3" w:themeFillShade="BF"/>
      </w:tcPr>
    </w:tblStylePr>
    <w:tblStylePr w:type="band1Vert">
      <w:tblPr/>
      <w:tcPr>
        <w:tcBorders>
          <w:top w:val="nil"/>
          <w:left w:val="nil"/>
          <w:bottom w:val="nil"/>
          <w:right w:val="nil"/>
          <w:insideH w:val="nil"/>
          <w:insideV w:val="nil"/>
        </w:tcBorders>
        <w:shd w:val="clear" w:color="auto" w:fill="C72D0E" w:themeFill="accent3" w:themeFillShade="BF"/>
      </w:tcPr>
    </w:tblStylePr>
    <w:tblStylePr w:type="band1Horz">
      <w:tblPr/>
      <w:tcPr>
        <w:tcBorders>
          <w:top w:val="nil"/>
          <w:left w:val="nil"/>
          <w:bottom w:val="nil"/>
          <w:right w:val="nil"/>
          <w:insideH w:val="nil"/>
          <w:insideV w:val="nil"/>
        </w:tcBorders>
        <w:shd w:val="clear" w:color="auto" w:fill="C72D0E" w:themeFill="accent3" w:themeFillShade="BF"/>
      </w:tcPr>
    </w:tblStylePr>
  </w:style>
  <w:style w:type="table" w:styleId="DarkList-Accent4">
    <w:name w:val="Dark List Accent 4"/>
    <w:basedOn w:val="TableNormal"/>
    <w:uiPriority w:val="70"/>
    <w:semiHidden/>
    <w:rsid w:val="00B60586"/>
    <w:pPr>
      <w:spacing w:line="240" w:lineRule="auto"/>
    </w:pPr>
    <w:rPr>
      <w:color w:val="FFFFFF" w:themeColor="background1"/>
    </w:rPr>
    <w:tblPr>
      <w:tblStyleRowBandSize w:val="1"/>
      <w:tblStyleColBandSize w:val="1"/>
    </w:tblPr>
    <w:tcPr>
      <w:shd w:val="clear" w:color="auto" w:fill="50BF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246252"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36947B"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36947B" w:themeFill="accent4" w:themeFillShade="BF"/>
      </w:tcPr>
    </w:tblStylePr>
    <w:tblStylePr w:type="band1Vert">
      <w:tblPr/>
      <w:tcPr>
        <w:tcBorders>
          <w:top w:val="nil"/>
          <w:left w:val="nil"/>
          <w:bottom w:val="nil"/>
          <w:right w:val="nil"/>
          <w:insideH w:val="nil"/>
          <w:insideV w:val="nil"/>
        </w:tcBorders>
        <w:shd w:val="clear" w:color="auto" w:fill="36947B" w:themeFill="accent4" w:themeFillShade="BF"/>
      </w:tcPr>
    </w:tblStylePr>
    <w:tblStylePr w:type="band1Horz">
      <w:tblPr/>
      <w:tcPr>
        <w:tcBorders>
          <w:top w:val="nil"/>
          <w:left w:val="nil"/>
          <w:bottom w:val="nil"/>
          <w:right w:val="nil"/>
          <w:insideH w:val="nil"/>
          <w:insideV w:val="nil"/>
        </w:tcBorders>
        <w:shd w:val="clear" w:color="auto" w:fill="36947B" w:themeFill="accent4" w:themeFillShade="BF"/>
      </w:tcPr>
    </w:tblStylePr>
  </w:style>
  <w:style w:type="table" w:styleId="DarkList-Accent5">
    <w:name w:val="Dark List Accent 5"/>
    <w:basedOn w:val="TableNormal"/>
    <w:uiPriority w:val="70"/>
    <w:semiHidden/>
    <w:rsid w:val="00B60586"/>
    <w:pPr>
      <w:spacing w:line="240" w:lineRule="auto"/>
    </w:pPr>
    <w:rPr>
      <w:color w:val="FFFFFF" w:themeColor="background1"/>
    </w:rPr>
    <w:tblPr>
      <w:tblStyleRowBandSize w:val="1"/>
      <w:tblStyleColBandSize w:val="1"/>
    </w:tblPr>
    <w:tcPr>
      <w:shd w:val="clear" w:color="auto" w:fill="9A64A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4D2F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44881"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44881" w:themeFill="accent5" w:themeFillShade="BF"/>
      </w:tcPr>
    </w:tblStylePr>
    <w:tblStylePr w:type="band1Vert">
      <w:tblPr/>
      <w:tcPr>
        <w:tcBorders>
          <w:top w:val="nil"/>
          <w:left w:val="nil"/>
          <w:bottom w:val="nil"/>
          <w:right w:val="nil"/>
          <w:insideH w:val="nil"/>
          <w:insideV w:val="nil"/>
        </w:tcBorders>
        <w:shd w:val="clear" w:color="auto" w:fill="744881" w:themeFill="accent5" w:themeFillShade="BF"/>
      </w:tcPr>
    </w:tblStylePr>
    <w:tblStylePr w:type="band1Horz">
      <w:tblPr/>
      <w:tcPr>
        <w:tcBorders>
          <w:top w:val="nil"/>
          <w:left w:val="nil"/>
          <w:bottom w:val="nil"/>
          <w:right w:val="nil"/>
          <w:insideH w:val="nil"/>
          <w:insideV w:val="nil"/>
        </w:tcBorders>
        <w:shd w:val="clear" w:color="auto" w:fill="744881" w:themeFill="accent5" w:themeFillShade="BF"/>
      </w:tcPr>
    </w:tblStylePr>
  </w:style>
  <w:style w:type="table" w:styleId="DarkList-Accent6">
    <w:name w:val="Dark List Accent 6"/>
    <w:basedOn w:val="TableNormal"/>
    <w:uiPriority w:val="70"/>
    <w:semiHidden/>
    <w:rsid w:val="00B60586"/>
    <w:pPr>
      <w:spacing w:line="240" w:lineRule="auto"/>
    </w:pPr>
    <w:rPr>
      <w:color w:val="FFFFFF" w:themeColor="background1"/>
    </w:rPr>
    <w:tblPr>
      <w:tblStyleRowBandSize w:val="1"/>
      <w:tblStyleColBandSize w:val="1"/>
    </w:tblPr>
    <w:tcPr>
      <w:shd w:val="clear" w:color="auto" w:fill="FFCF62"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1F20" w:themeFill="text1"/>
      </w:tcPr>
    </w:tblStylePr>
    <w:tblStylePr w:type="lastRow">
      <w:tblPr/>
      <w:tcPr>
        <w:tcBorders>
          <w:top w:val="single" w:sz="18" w:space="0" w:color="FFFFFF" w:themeColor="background1"/>
          <w:left w:val="nil"/>
          <w:bottom w:val="nil"/>
          <w:right w:val="nil"/>
          <w:insideH w:val="nil"/>
          <w:insideV w:val="nil"/>
        </w:tcBorders>
        <w:shd w:val="clear" w:color="auto" w:fill="AF79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FFB3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FFB309" w:themeFill="accent6" w:themeFillShade="BF"/>
      </w:tcPr>
    </w:tblStylePr>
    <w:tblStylePr w:type="band1Vert">
      <w:tblPr/>
      <w:tcPr>
        <w:tcBorders>
          <w:top w:val="nil"/>
          <w:left w:val="nil"/>
          <w:bottom w:val="nil"/>
          <w:right w:val="nil"/>
          <w:insideH w:val="nil"/>
          <w:insideV w:val="nil"/>
        </w:tcBorders>
        <w:shd w:val="clear" w:color="auto" w:fill="FFB309" w:themeFill="accent6" w:themeFillShade="BF"/>
      </w:tcPr>
    </w:tblStylePr>
    <w:tblStylePr w:type="band1Horz">
      <w:tblPr/>
      <w:tcPr>
        <w:tcBorders>
          <w:top w:val="nil"/>
          <w:left w:val="nil"/>
          <w:bottom w:val="nil"/>
          <w:right w:val="nil"/>
          <w:insideH w:val="nil"/>
          <w:insideV w:val="nil"/>
        </w:tcBorders>
        <w:shd w:val="clear" w:color="auto" w:fill="FFB309" w:themeFill="accent6" w:themeFillShade="BF"/>
      </w:tcPr>
    </w:tblStylePr>
  </w:style>
  <w:style w:type="table" w:styleId="GridTable1Light">
    <w:name w:val="Grid Table 1 Light"/>
    <w:basedOn w:val="TableNormal"/>
    <w:uiPriority w:val="46"/>
    <w:semiHidden/>
    <w:rsid w:val="00B60586"/>
    <w:pPr>
      <w:spacing w:line="240" w:lineRule="auto"/>
    </w:pPr>
    <w:tblPr>
      <w:tblStyleRowBandSize w:val="1"/>
      <w:tblStyleColBandSize w:val="1"/>
      <w:tblBorders>
        <w:top w:val="single" w:sz="4" w:space="0" w:color="ABA0A3" w:themeColor="text1" w:themeTint="66"/>
        <w:left w:val="single" w:sz="4" w:space="0" w:color="ABA0A3" w:themeColor="text1" w:themeTint="66"/>
        <w:bottom w:val="single" w:sz="4" w:space="0" w:color="ABA0A3" w:themeColor="text1" w:themeTint="66"/>
        <w:right w:val="single" w:sz="4" w:space="0" w:color="ABA0A3" w:themeColor="text1" w:themeTint="66"/>
        <w:insideH w:val="single" w:sz="4" w:space="0" w:color="ABA0A3" w:themeColor="text1" w:themeTint="66"/>
        <w:insideV w:val="single" w:sz="4" w:space="0" w:color="ABA0A3" w:themeColor="text1" w:themeTint="66"/>
      </w:tblBorders>
    </w:tblPr>
    <w:tblStylePr w:type="firstRow">
      <w:rPr>
        <w:b/>
        <w:bCs/>
      </w:rPr>
      <w:tblPr/>
      <w:tcPr>
        <w:tcBorders>
          <w:bottom w:val="single" w:sz="12" w:space="0" w:color="807276" w:themeColor="text1" w:themeTint="99"/>
        </w:tcBorders>
      </w:tcPr>
    </w:tblStylePr>
    <w:tblStylePr w:type="lastRow">
      <w:rPr>
        <w:b/>
        <w:bCs/>
      </w:rPr>
      <w:tblPr/>
      <w:tcPr>
        <w:tcBorders>
          <w:top w:val="double" w:sz="2" w:space="0" w:color="80727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B60586"/>
    <w:pPr>
      <w:spacing w:line="240" w:lineRule="auto"/>
    </w:pPr>
    <w:tblPr>
      <w:tblStyleRowBandSize w:val="1"/>
      <w:tblStyleColBandSize w:val="1"/>
      <w:tblBorders>
        <w:top w:val="single" w:sz="4" w:space="0" w:color="D0EBEF" w:themeColor="accent1" w:themeTint="66"/>
        <w:left w:val="single" w:sz="4" w:space="0" w:color="D0EBEF" w:themeColor="accent1" w:themeTint="66"/>
        <w:bottom w:val="single" w:sz="4" w:space="0" w:color="D0EBEF" w:themeColor="accent1" w:themeTint="66"/>
        <w:right w:val="single" w:sz="4" w:space="0" w:color="D0EBEF" w:themeColor="accent1" w:themeTint="66"/>
        <w:insideH w:val="single" w:sz="4" w:space="0" w:color="D0EBEF" w:themeColor="accent1" w:themeTint="66"/>
        <w:insideV w:val="single" w:sz="4" w:space="0" w:color="D0EBEF" w:themeColor="accent1" w:themeTint="66"/>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2" w:space="0" w:color="B8E1E7"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B60586"/>
    <w:pPr>
      <w:spacing w:line="240" w:lineRule="auto"/>
    </w:pPr>
    <w:tblPr>
      <w:tblStyleRowBandSize w:val="1"/>
      <w:tblStyleColBandSize w:val="1"/>
      <w:tblBorders>
        <w:top w:val="single" w:sz="4" w:space="0" w:color="5AACFF" w:themeColor="accent2" w:themeTint="66"/>
        <w:left w:val="single" w:sz="4" w:space="0" w:color="5AACFF" w:themeColor="accent2" w:themeTint="66"/>
        <w:bottom w:val="single" w:sz="4" w:space="0" w:color="5AACFF" w:themeColor="accent2" w:themeTint="66"/>
        <w:right w:val="single" w:sz="4" w:space="0" w:color="5AACFF" w:themeColor="accent2" w:themeTint="66"/>
        <w:insideH w:val="single" w:sz="4" w:space="0" w:color="5AACFF" w:themeColor="accent2" w:themeTint="66"/>
        <w:insideV w:val="single" w:sz="4" w:space="0" w:color="5AACFF" w:themeColor="accent2" w:themeTint="66"/>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2" w:space="0" w:color="0884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B60586"/>
    <w:pPr>
      <w:spacing w:line="240" w:lineRule="auto"/>
    </w:pPr>
    <w:tblPr>
      <w:tblStyleRowBandSize w:val="1"/>
      <w:tblStyleColBandSize w:val="1"/>
      <w:tblBorders>
        <w:top w:val="single" w:sz="4" w:space="0" w:color="F9B8AB" w:themeColor="accent3" w:themeTint="66"/>
        <w:left w:val="single" w:sz="4" w:space="0" w:color="F9B8AB" w:themeColor="accent3" w:themeTint="66"/>
        <w:bottom w:val="single" w:sz="4" w:space="0" w:color="F9B8AB" w:themeColor="accent3" w:themeTint="66"/>
        <w:right w:val="single" w:sz="4" w:space="0" w:color="F9B8AB" w:themeColor="accent3" w:themeTint="66"/>
        <w:insideH w:val="single" w:sz="4" w:space="0" w:color="F9B8AB" w:themeColor="accent3" w:themeTint="66"/>
        <w:insideV w:val="single" w:sz="4" w:space="0" w:color="F9B8AB" w:themeColor="accent3" w:themeTint="66"/>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2" w:space="0" w:color="F69481"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B60586"/>
    <w:pPr>
      <w:spacing w:line="240" w:lineRule="auto"/>
    </w:pPr>
    <w:tblPr>
      <w:tblStyleRowBandSize w:val="1"/>
      <w:tblStyleColBandSize w:val="1"/>
      <w:tblBorders>
        <w:top w:val="single" w:sz="4" w:space="0" w:color="B8E5D9" w:themeColor="accent4" w:themeTint="66"/>
        <w:left w:val="single" w:sz="4" w:space="0" w:color="B8E5D9" w:themeColor="accent4" w:themeTint="66"/>
        <w:bottom w:val="single" w:sz="4" w:space="0" w:color="B8E5D9" w:themeColor="accent4" w:themeTint="66"/>
        <w:right w:val="single" w:sz="4" w:space="0" w:color="B8E5D9" w:themeColor="accent4" w:themeTint="66"/>
        <w:insideH w:val="single" w:sz="4" w:space="0" w:color="B8E5D9" w:themeColor="accent4" w:themeTint="66"/>
        <w:insideV w:val="single" w:sz="4" w:space="0" w:color="B8E5D9" w:themeColor="accent4" w:themeTint="66"/>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2" w:space="0" w:color="95D8C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B60586"/>
    <w:pPr>
      <w:spacing w:line="240" w:lineRule="auto"/>
    </w:pPr>
    <w:tblPr>
      <w:tblStyleRowBandSize w:val="1"/>
      <w:tblStyleColBandSize w:val="1"/>
      <w:tblBorders>
        <w:top w:val="single" w:sz="4" w:space="0" w:color="D6C0DC" w:themeColor="accent5" w:themeTint="66"/>
        <w:left w:val="single" w:sz="4" w:space="0" w:color="D6C0DC" w:themeColor="accent5" w:themeTint="66"/>
        <w:bottom w:val="single" w:sz="4" w:space="0" w:color="D6C0DC" w:themeColor="accent5" w:themeTint="66"/>
        <w:right w:val="single" w:sz="4" w:space="0" w:color="D6C0DC" w:themeColor="accent5" w:themeTint="66"/>
        <w:insideH w:val="single" w:sz="4" w:space="0" w:color="D6C0DC" w:themeColor="accent5" w:themeTint="66"/>
        <w:insideV w:val="single" w:sz="4" w:space="0" w:color="D6C0DC" w:themeColor="accent5" w:themeTint="66"/>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2" w:space="0" w:color="C2A1CB"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B60586"/>
    <w:pPr>
      <w:spacing w:line="240" w:lineRule="auto"/>
    </w:pPr>
    <w:tblPr>
      <w:tblStyleRowBandSize w:val="1"/>
      <w:tblStyleColBandSize w:val="1"/>
      <w:tblBorders>
        <w:top w:val="single" w:sz="4" w:space="0" w:color="FFEBC0" w:themeColor="accent6" w:themeTint="66"/>
        <w:left w:val="single" w:sz="4" w:space="0" w:color="FFEBC0" w:themeColor="accent6" w:themeTint="66"/>
        <w:bottom w:val="single" w:sz="4" w:space="0" w:color="FFEBC0" w:themeColor="accent6" w:themeTint="66"/>
        <w:right w:val="single" w:sz="4" w:space="0" w:color="FFEBC0" w:themeColor="accent6" w:themeTint="66"/>
        <w:insideH w:val="single" w:sz="4" w:space="0" w:color="FFEBC0" w:themeColor="accent6" w:themeTint="66"/>
        <w:insideV w:val="single" w:sz="4" w:space="0" w:color="FFEBC0" w:themeColor="accent6" w:themeTint="66"/>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2" w:space="0" w:color="FFE2A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B60586"/>
    <w:pPr>
      <w:spacing w:line="240" w:lineRule="auto"/>
    </w:pPr>
    <w:tblPr>
      <w:tblStyleRowBandSize w:val="1"/>
      <w:tblStyleColBandSize w:val="1"/>
      <w:tblBorders>
        <w:top w:val="single" w:sz="2" w:space="0" w:color="807276" w:themeColor="text1" w:themeTint="99"/>
        <w:bottom w:val="single" w:sz="2" w:space="0" w:color="807276" w:themeColor="text1" w:themeTint="99"/>
        <w:insideH w:val="single" w:sz="2" w:space="0" w:color="807276" w:themeColor="text1" w:themeTint="99"/>
        <w:insideV w:val="single" w:sz="2" w:space="0" w:color="807276" w:themeColor="text1" w:themeTint="99"/>
      </w:tblBorders>
    </w:tblPr>
    <w:tblStylePr w:type="firstRow">
      <w:rPr>
        <w:b/>
        <w:bCs/>
      </w:rPr>
      <w:tblPr/>
      <w:tcPr>
        <w:tcBorders>
          <w:top w:val="nil"/>
          <w:bottom w:val="single" w:sz="12" w:space="0" w:color="807276" w:themeColor="text1" w:themeTint="99"/>
          <w:insideH w:val="nil"/>
          <w:insideV w:val="nil"/>
        </w:tcBorders>
        <w:shd w:val="clear" w:color="auto" w:fill="FFFFFF" w:themeFill="background1"/>
      </w:tcPr>
    </w:tblStylePr>
    <w:tblStylePr w:type="lastRow">
      <w:rPr>
        <w:b/>
        <w:bCs/>
      </w:rPr>
      <w:tblPr/>
      <w:tcPr>
        <w:tcBorders>
          <w:top w:val="double" w:sz="2" w:space="0" w:color="80727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2-Accent1">
    <w:name w:val="Grid Table 2 Accent 1"/>
    <w:basedOn w:val="TableNormal"/>
    <w:uiPriority w:val="47"/>
    <w:semiHidden/>
    <w:rsid w:val="00B60586"/>
    <w:pPr>
      <w:spacing w:line="240" w:lineRule="auto"/>
    </w:pPr>
    <w:tblPr>
      <w:tblStyleRowBandSize w:val="1"/>
      <w:tblStyleColBandSize w:val="1"/>
      <w:tblBorders>
        <w:top w:val="single" w:sz="2" w:space="0" w:color="B8E1E7" w:themeColor="accent1" w:themeTint="99"/>
        <w:bottom w:val="single" w:sz="2" w:space="0" w:color="B8E1E7" w:themeColor="accent1" w:themeTint="99"/>
        <w:insideH w:val="single" w:sz="2" w:space="0" w:color="B8E1E7" w:themeColor="accent1" w:themeTint="99"/>
        <w:insideV w:val="single" w:sz="2" w:space="0" w:color="B8E1E7" w:themeColor="accent1" w:themeTint="99"/>
      </w:tblBorders>
    </w:tblPr>
    <w:tblStylePr w:type="firstRow">
      <w:rPr>
        <w:b/>
        <w:bCs/>
      </w:rPr>
      <w:tblPr/>
      <w:tcPr>
        <w:tcBorders>
          <w:top w:val="nil"/>
          <w:bottom w:val="single" w:sz="12" w:space="0" w:color="B8E1E7" w:themeColor="accent1" w:themeTint="99"/>
          <w:insideH w:val="nil"/>
          <w:insideV w:val="nil"/>
        </w:tcBorders>
        <w:shd w:val="clear" w:color="auto" w:fill="FFFFFF" w:themeFill="background1"/>
      </w:tcPr>
    </w:tblStylePr>
    <w:tblStylePr w:type="lastRow">
      <w:rPr>
        <w:b/>
        <w:bCs/>
      </w:rPr>
      <w:tblPr/>
      <w:tcPr>
        <w:tcBorders>
          <w:top w:val="double" w:sz="2" w:space="0" w:color="B8E1E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2-Accent2">
    <w:name w:val="Grid Table 2 Accent 2"/>
    <w:basedOn w:val="TableNormal"/>
    <w:uiPriority w:val="47"/>
    <w:semiHidden/>
    <w:rsid w:val="00B60586"/>
    <w:pPr>
      <w:spacing w:line="240" w:lineRule="auto"/>
    </w:pPr>
    <w:tblPr>
      <w:tblStyleRowBandSize w:val="1"/>
      <w:tblStyleColBandSize w:val="1"/>
      <w:tblBorders>
        <w:top w:val="single" w:sz="2" w:space="0" w:color="0884FF" w:themeColor="accent2" w:themeTint="99"/>
        <w:bottom w:val="single" w:sz="2" w:space="0" w:color="0884FF" w:themeColor="accent2" w:themeTint="99"/>
        <w:insideH w:val="single" w:sz="2" w:space="0" w:color="0884FF" w:themeColor="accent2" w:themeTint="99"/>
        <w:insideV w:val="single" w:sz="2" w:space="0" w:color="0884FF" w:themeColor="accent2" w:themeTint="99"/>
      </w:tblBorders>
    </w:tblPr>
    <w:tblStylePr w:type="firstRow">
      <w:rPr>
        <w:b/>
        <w:bCs/>
      </w:rPr>
      <w:tblPr/>
      <w:tcPr>
        <w:tcBorders>
          <w:top w:val="nil"/>
          <w:bottom w:val="single" w:sz="12" w:space="0" w:color="0884FF" w:themeColor="accent2" w:themeTint="99"/>
          <w:insideH w:val="nil"/>
          <w:insideV w:val="nil"/>
        </w:tcBorders>
        <w:shd w:val="clear" w:color="auto" w:fill="FFFFFF" w:themeFill="background1"/>
      </w:tcPr>
    </w:tblStylePr>
    <w:tblStylePr w:type="lastRow">
      <w:rPr>
        <w:b/>
        <w:bCs/>
      </w:rPr>
      <w:tblPr/>
      <w:tcPr>
        <w:tcBorders>
          <w:top w:val="double" w:sz="2" w:space="0" w:color="0884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2-Accent3">
    <w:name w:val="Grid Table 2 Accent 3"/>
    <w:basedOn w:val="TableNormal"/>
    <w:uiPriority w:val="47"/>
    <w:semiHidden/>
    <w:rsid w:val="00B60586"/>
    <w:pPr>
      <w:spacing w:line="240" w:lineRule="auto"/>
    </w:pPr>
    <w:tblPr>
      <w:tblStyleRowBandSize w:val="1"/>
      <w:tblStyleColBandSize w:val="1"/>
      <w:tblBorders>
        <w:top w:val="single" w:sz="2" w:space="0" w:color="F69481" w:themeColor="accent3" w:themeTint="99"/>
        <w:bottom w:val="single" w:sz="2" w:space="0" w:color="F69481" w:themeColor="accent3" w:themeTint="99"/>
        <w:insideH w:val="single" w:sz="2" w:space="0" w:color="F69481" w:themeColor="accent3" w:themeTint="99"/>
        <w:insideV w:val="single" w:sz="2" w:space="0" w:color="F69481" w:themeColor="accent3" w:themeTint="99"/>
      </w:tblBorders>
    </w:tblPr>
    <w:tblStylePr w:type="firstRow">
      <w:rPr>
        <w:b/>
        <w:bCs/>
      </w:rPr>
      <w:tblPr/>
      <w:tcPr>
        <w:tcBorders>
          <w:top w:val="nil"/>
          <w:bottom w:val="single" w:sz="12" w:space="0" w:color="F69481" w:themeColor="accent3" w:themeTint="99"/>
          <w:insideH w:val="nil"/>
          <w:insideV w:val="nil"/>
        </w:tcBorders>
        <w:shd w:val="clear" w:color="auto" w:fill="FFFFFF" w:themeFill="background1"/>
      </w:tcPr>
    </w:tblStylePr>
    <w:tblStylePr w:type="lastRow">
      <w:rPr>
        <w:b/>
        <w:bCs/>
      </w:rPr>
      <w:tblPr/>
      <w:tcPr>
        <w:tcBorders>
          <w:top w:val="double" w:sz="2" w:space="0" w:color="F69481"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2-Accent4">
    <w:name w:val="Grid Table 2 Accent 4"/>
    <w:basedOn w:val="TableNormal"/>
    <w:uiPriority w:val="47"/>
    <w:semiHidden/>
    <w:rsid w:val="00B60586"/>
    <w:pPr>
      <w:spacing w:line="240" w:lineRule="auto"/>
    </w:pPr>
    <w:tblPr>
      <w:tblStyleRowBandSize w:val="1"/>
      <w:tblStyleColBandSize w:val="1"/>
      <w:tblBorders>
        <w:top w:val="single" w:sz="2" w:space="0" w:color="95D8C7" w:themeColor="accent4" w:themeTint="99"/>
        <w:bottom w:val="single" w:sz="2" w:space="0" w:color="95D8C7" w:themeColor="accent4" w:themeTint="99"/>
        <w:insideH w:val="single" w:sz="2" w:space="0" w:color="95D8C7" w:themeColor="accent4" w:themeTint="99"/>
        <w:insideV w:val="single" w:sz="2" w:space="0" w:color="95D8C7" w:themeColor="accent4" w:themeTint="99"/>
      </w:tblBorders>
    </w:tblPr>
    <w:tblStylePr w:type="firstRow">
      <w:rPr>
        <w:b/>
        <w:bCs/>
      </w:rPr>
      <w:tblPr/>
      <w:tcPr>
        <w:tcBorders>
          <w:top w:val="nil"/>
          <w:bottom w:val="single" w:sz="12" w:space="0" w:color="95D8C7" w:themeColor="accent4" w:themeTint="99"/>
          <w:insideH w:val="nil"/>
          <w:insideV w:val="nil"/>
        </w:tcBorders>
        <w:shd w:val="clear" w:color="auto" w:fill="FFFFFF" w:themeFill="background1"/>
      </w:tcPr>
    </w:tblStylePr>
    <w:tblStylePr w:type="lastRow">
      <w:rPr>
        <w:b/>
        <w:bCs/>
      </w:rPr>
      <w:tblPr/>
      <w:tcPr>
        <w:tcBorders>
          <w:top w:val="double" w:sz="2" w:space="0" w:color="95D8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2-Accent5">
    <w:name w:val="Grid Table 2 Accent 5"/>
    <w:basedOn w:val="TableNormal"/>
    <w:uiPriority w:val="47"/>
    <w:semiHidden/>
    <w:rsid w:val="00B60586"/>
    <w:pPr>
      <w:spacing w:line="240" w:lineRule="auto"/>
    </w:pPr>
    <w:tblPr>
      <w:tblStyleRowBandSize w:val="1"/>
      <w:tblStyleColBandSize w:val="1"/>
      <w:tblBorders>
        <w:top w:val="single" w:sz="2" w:space="0" w:color="C2A1CB" w:themeColor="accent5" w:themeTint="99"/>
        <w:bottom w:val="single" w:sz="2" w:space="0" w:color="C2A1CB" w:themeColor="accent5" w:themeTint="99"/>
        <w:insideH w:val="single" w:sz="2" w:space="0" w:color="C2A1CB" w:themeColor="accent5" w:themeTint="99"/>
        <w:insideV w:val="single" w:sz="2" w:space="0" w:color="C2A1CB" w:themeColor="accent5" w:themeTint="99"/>
      </w:tblBorders>
    </w:tblPr>
    <w:tblStylePr w:type="firstRow">
      <w:rPr>
        <w:b/>
        <w:bCs/>
      </w:rPr>
      <w:tblPr/>
      <w:tcPr>
        <w:tcBorders>
          <w:top w:val="nil"/>
          <w:bottom w:val="single" w:sz="12" w:space="0" w:color="C2A1CB" w:themeColor="accent5" w:themeTint="99"/>
          <w:insideH w:val="nil"/>
          <w:insideV w:val="nil"/>
        </w:tcBorders>
        <w:shd w:val="clear" w:color="auto" w:fill="FFFFFF" w:themeFill="background1"/>
      </w:tcPr>
    </w:tblStylePr>
    <w:tblStylePr w:type="lastRow">
      <w:rPr>
        <w:b/>
        <w:bCs/>
      </w:rPr>
      <w:tblPr/>
      <w:tcPr>
        <w:tcBorders>
          <w:top w:val="double" w:sz="2" w:space="0" w:color="C2A1C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2-Accent6">
    <w:name w:val="Grid Table 2 Accent 6"/>
    <w:basedOn w:val="TableNormal"/>
    <w:uiPriority w:val="47"/>
    <w:semiHidden/>
    <w:rsid w:val="00B60586"/>
    <w:pPr>
      <w:spacing w:line="240" w:lineRule="auto"/>
    </w:pPr>
    <w:tblPr>
      <w:tblStyleRowBandSize w:val="1"/>
      <w:tblStyleColBandSize w:val="1"/>
      <w:tblBorders>
        <w:top w:val="single" w:sz="2" w:space="0" w:color="FFE2A0" w:themeColor="accent6" w:themeTint="99"/>
        <w:bottom w:val="single" w:sz="2" w:space="0" w:color="FFE2A0" w:themeColor="accent6" w:themeTint="99"/>
        <w:insideH w:val="single" w:sz="2" w:space="0" w:color="FFE2A0" w:themeColor="accent6" w:themeTint="99"/>
        <w:insideV w:val="single" w:sz="2" w:space="0" w:color="FFE2A0" w:themeColor="accent6" w:themeTint="99"/>
      </w:tblBorders>
    </w:tblPr>
    <w:tblStylePr w:type="firstRow">
      <w:rPr>
        <w:b/>
        <w:bCs/>
      </w:rPr>
      <w:tblPr/>
      <w:tcPr>
        <w:tcBorders>
          <w:top w:val="nil"/>
          <w:bottom w:val="single" w:sz="12" w:space="0" w:color="FFE2A0" w:themeColor="accent6" w:themeTint="99"/>
          <w:insideH w:val="nil"/>
          <w:insideV w:val="nil"/>
        </w:tcBorders>
        <w:shd w:val="clear" w:color="auto" w:fill="FFFFFF" w:themeFill="background1"/>
      </w:tcPr>
    </w:tblStylePr>
    <w:tblStylePr w:type="lastRow">
      <w:rPr>
        <w:b/>
        <w:bCs/>
      </w:rPr>
      <w:tblPr/>
      <w:tcPr>
        <w:tcBorders>
          <w:top w:val="double" w:sz="2" w:space="0" w:color="FFE2A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3">
    <w:name w:val="Grid Table 3"/>
    <w:basedOn w:val="TableNormal"/>
    <w:uiPriority w:val="48"/>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3-Accent1">
    <w:name w:val="Grid Table 3 Accent 1"/>
    <w:basedOn w:val="TableNormal"/>
    <w:uiPriority w:val="48"/>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3-Accent2">
    <w:name w:val="Grid Table 3 Accent 2"/>
    <w:basedOn w:val="TableNormal"/>
    <w:uiPriority w:val="48"/>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3-Accent3">
    <w:name w:val="Grid Table 3 Accent 3"/>
    <w:basedOn w:val="TableNormal"/>
    <w:uiPriority w:val="48"/>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3-Accent4">
    <w:name w:val="Grid Table 3 Accent 4"/>
    <w:basedOn w:val="TableNormal"/>
    <w:uiPriority w:val="48"/>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3-Accent5">
    <w:name w:val="Grid Table 3 Accent 5"/>
    <w:basedOn w:val="TableNormal"/>
    <w:uiPriority w:val="48"/>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3-Accent6">
    <w:name w:val="Grid Table 3 Accent 6"/>
    <w:basedOn w:val="TableNormal"/>
    <w:uiPriority w:val="48"/>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GridTable4">
    <w:name w:val="Grid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insideV w:val="nil"/>
        </w:tcBorders>
        <w:shd w:val="clear" w:color="auto" w:fill="231F20" w:themeFill="text1"/>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4-Accent1">
    <w:name w:val="Grid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insideV w:val="nil"/>
        </w:tcBorders>
        <w:shd w:val="clear" w:color="auto" w:fill="8ACED7" w:themeFill="accent1"/>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4-Accent2">
    <w:name w:val="Grid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insideV w:val="nil"/>
        </w:tcBorders>
        <w:shd w:val="clear" w:color="auto" w:fill="003263" w:themeFill="accent2"/>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4-Accent3">
    <w:name w:val="Grid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insideV w:val="nil"/>
        </w:tcBorders>
        <w:shd w:val="clear" w:color="auto" w:fill="F04E2D" w:themeFill="accent3"/>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4-Accent4">
    <w:name w:val="Grid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insideV w:val="nil"/>
        </w:tcBorders>
        <w:shd w:val="clear" w:color="auto" w:fill="50BFA2" w:themeFill="accent4"/>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4-Accent5">
    <w:name w:val="Grid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insideV w:val="nil"/>
        </w:tcBorders>
        <w:shd w:val="clear" w:color="auto" w:fill="9A64A9" w:themeFill="accent5"/>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4-Accent6">
    <w:name w:val="Grid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insideV w:val="nil"/>
        </w:tcBorders>
        <w:shd w:val="clear" w:color="auto" w:fill="FFCF62" w:themeFill="accent6"/>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5Dark">
    <w:name w:val="Grid Table 5 Dark"/>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5CFD1"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F2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F2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F2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F20" w:themeFill="text1"/>
      </w:tcPr>
    </w:tblStylePr>
    <w:tblStylePr w:type="band1Vert">
      <w:tblPr/>
      <w:tcPr>
        <w:shd w:val="clear" w:color="auto" w:fill="ABA0A3" w:themeFill="text1" w:themeFillTint="66"/>
      </w:tcPr>
    </w:tblStylePr>
    <w:tblStylePr w:type="band1Horz">
      <w:tblPr/>
      <w:tcPr>
        <w:shd w:val="clear" w:color="auto" w:fill="ABA0A3" w:themeFill="text1" w:themeFillTint="66"/>
      </w:tcPr>
    </w:tblStylePr>
  </w:style>
  <w:style w:type="table" w:styleId="GridTable5Dark-Accent1">
    <w:name w:val="Grid Table 5 Dark Accent 1"/>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5F7"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ED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ED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ED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ED7" w:themeFill="accent1"/>
      </w:tcPr>
    </w:tblStylePr>
    <w:tblStylePr w:type="band1Vert">
      <w:tblPr/>
      <w:tcPr>
        <w:shd w:val="clear" w:color="auto" w:fill="D0EBEF" w:themeFill="accent1" w:themeFillTint="66"/>
      </w:tcPr>
    </w:tblStylePr>
    <w:tblStylePr w:type="band1Horz">
      <w:tblPr/>
      <w:tcPr>
        <w:shd w:val="clear" w:color="auto" w:fill="D0EBEF" w:themeFill="accent1" w:themeFillTint="66"/>
      </w:tcPr>
    </w:tblStylePr>
  </w:style>
  <w:style w:type="table" w:styleId="GridTable5Dark-Accent2">
    <w:name w:val="Grid Table 5 Dark Accent 2"/>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CD5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3263"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3263"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3263"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3263" w:themeFill="accent2"/>
      </w:tcPr>
    </w:tblStylePr>
    <w:tblStylePr w:type="band1Vert">
      <w:tblPr/>
      <w:tcPr>
        <w:shd w:val="clear" w:color="auto" w:fill="5AACFF" w:themeFill="accent2" w:themeFillTint="66"/>
      </w:tcPr>
    </w:tblStylePr>
    <w:tblStylePr w:type="band1Horz">
      <w:tblPr/>
      <w:tcPr>
        <w:shd w:val="clear" w:color="auto" w:fill="5AACFF" w:themeFill="accent2" w:themeFillTint="66"/>
      </w:tcPr>
    </w:tblStylePr>
  </w:style>
  <w:style w:type="table" w:styleId="GridTable5Dark-Accent3">
    <w:name w:val="Grid Table 5 Dark Accent 3"/>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BD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4E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4E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4E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4E2D" w:themeFill="accent3"/>
      </w:tcPr>
    </w:tblStylePr>
    <w:tblStylePr w:type="band1Vert">
      <w:tblPr/>
      <w:tcPr>
        <w:shd w:val="clear" w:color="auto" w:fill="F9B8AB" w:themeFill="accent3" w:themeFillTint="66"/>
      </w:tcPr>
    </w:tblStylePr>
    <w:tblStylePr w:type="band1Horz">
      <w:tblPr/>
      <w:tcPr>
        <w:shd w:val="clear" w:color="auto" w:fill="F9B8AB" w:themeFill="accent3" w:themeFillTint="66"/>
      </w:tcPr>
    </w:tblStylePr>
  </w:style>
  <w:style w:type="table" w:styleId="GridTable5Dark-Accent4">
    <w:name w:val="Grid Table 5 Dark Accent 4"/>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F2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0BF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0BF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0BF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0BFA2" w:themeFill="accent4"/>
      </w:tcPr>
    </w:tblStylePr>
    <w:tblStylePr w:type="band1Vert">
      <w:tblPr/>
      <w:tcPr>
        <w:shd w:val="clear" w:color="auto" w:fill="B8E5D9" w:themeFill="accent4" w:themeFillTint="66"/>
      </w:tcPr>
    </w:tblStylePr>
    <w:tblStylePr w:type="band1Horz">
      <w:tblPr/>
      <w:tcPr>
        <w:shd w:val="clear" w:color="auto" w:fill="B8E5D9" w:themeFill="accent4" w:themeFillTint="66"/>
      </w:tcPr>
    </w:tblStylePr>
  </w:style>
  <w:style w:type="table" w:styleId="GridTable5Dark-Accent5">
    <w:name w:val="Grid Table 5 Dark Accent 5"/>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DF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A64A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A64A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A64A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A64A9" w:themeFill="accent5"/>
      </w:tcPr>
    </w:tblStylePr>
    <w:tblStylePr w:type="band1Vert">
      <w:tblPr/>
      <w:tcPr>
        <w:shd w:val="clear" w:color="auto" w:fill="D6C0DC" w:themeFill="accent5" w:themeFillTint="66"/>
      </w:tcPr>
    </w:tblStylePr>
    <w:tblStylePr w:type="band1Horz">
      <w:tblPr/>
      <w:tcPr>
        <w:shd w:val="clear" w:color="auto" w:fill="D6C0DC" w:themeFill="accent5" w:themeFillTint="66"/>
      </w:tcPr>
    </w:tblStylePr>
  </w:style>
  <w:style w:type="table" w:styleId="GridTable5Dark-Accent6">
    <w:name w:val="Grid Table 5 Dark Accent 6"/>
    <w:basedOn w:val="TableNormal"/>
    <w:uiPriority w:val="50"/>
    <w:semiHidden/>
    <w:rsid w:val="00B605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5D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F62"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F62"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F62"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F62" w:themeFill="accent6"/>
      </w:tcPr>
    </w:tblStylePr>
    <w:tblStylePr w:type="band1Vert">
      <w:tblPr/>
      <w:tcPr>
        <w:shd w:val="clear" w:color="auto" w:fill="FFEBC0" w:themeFill="accent6" w:themeFillTint="66"/>
      </w:tcPr>
    </w:tblStylePr>
    <w:tblStylePr w:type="band1Horz">
      <w:tblPr/>
      <w:tcPr>
        <w:shd w:val="clear" w:color="auto" w:fill="FFEBC0" w:themeFill="accent6" w:themeFillTint="66"/>
      </w:tcPr>
    </w:tblStylePr>
  </w:style>
  <w:style w:type="table" w:styleId="GridTable6Colorful">
    <w:name w:val="Grid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bottom w:val="single" w:sz="12" w:space="0" w:color="807276" w:themeColor="text1" w:themeTint="99"/>
        </w:tcBorders>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GridTable6Colorful-Accent1">
    <w:name w:val="Grid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bottom w:val="single" w:sz="12" w:space="0" w:color="B8E1E7" w:themeColor="accent1" w:themeTint="99"/>
        </w:tcBorders>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GridTable6Colorful-Accent2">
    <w:name w:val="Grid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bottom w:val="single" w:sz="12" w:space="0" w:color="0884FF" w:themeColor="accent2" w:themeTint="99"/>
        </w:tcBorders>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GridTable6Colorful-Accent3">
    <w:name w:val="Grid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bottom w:val="single" w:sz="12" w:space="0" w:color="F69481" w:themeColor="accent3" w:themeTint="99"/>
        </w:tcBorders>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GridTable6Colorful-Accent4">
    <w:name w:val="Grid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bottom w:val="single" w:sz="12" w:space="0" w:color="95D8C7" w:themeColor="accent4" w:themeTint="99"/>
        </w:tcBorders>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GridTable6Colorful-Accent5">
    <w:name w:val="Grid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bottom w:val="single" w:sz="12" w:space="0" w:color="C2A1CB" w:themeColor="accent5" w:themeTint="99"/>
        </w:tcBorders>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GridTable6Colorful-Accent6">
    <w:name w:val="Grid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bottom w:val="single" w:sz="12" w:space="0" w:color="FFE2A0" w:themeColor="accent6" w:themeTint="99"/>
        </w:tcBorders>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GridTable7Colorful">
    <w:name w:val="Grid Table 7 Colorful"/>
    <w:basedOn w:val="TableNormal"/>
    <w:uiPriority w:val="52"/>
    <w:semiHidden/>
    <w:rsid w:val="00B60586"/>
    <w:pPr>
      <w:spacing w:line="240" w:lineRule="auto"/>
    </w:pPr>
    <w:rPr>
      <w:color w:val="231F20" w:themeColor="text1"/>
    </w:r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insideV w:val="single" w:sz="4" w:space="0" w:color="80727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bottom w:val="single" w:sz="4" w:space="0" w:color="807276" w:themeColor="text1" w:themeTint="99"/>
        </w:tcBorders>
      </w:tcPr>
    </w:tblStylePr>
    <w:tblStylePr w:type="nwCell">
      <w:tblPr/>
      <w:tcPr>
        <w:tcBorders>
          <w:bottom w:val="single" w:sz="4" w:space="0" w:color="807276" w:themeColor="text1" w:themeTint="99"/>
        </w:tcBorders>
      </w:tcPr>
    </w:tblStylePr>
    <w:tblStylePr w:type="seCell">
      <w:tblPr/>
      <w:tcPr>
        <w:tcBorders>
          <w:top w:val="single" w:sz="4" w:space="0" w:color="807276" w:themeColor="text1" w:themeTint="99"/>
        </w:tcBorders>
      </w:tcPr>
    </w:tblStylePr>
    <w:tblStylePr w:type="swCell">
      <w:tblPr/>
      <w:tcPr>
        <w:tcBorders>
          <w:top w:val="single" w:sz="4" w:space="0" w:color="807276" w:themeColor="text1" w:themeTint="99"/>
        </w:tcBorders>
      </w:tcPr>
    </w:tblStylePr>
  </w:style>
  <w:style w:type="table" w:styleId="GridTable7Colorful-Accent1">
    <w:name w:val="Grid Table 7 Colorful Accent 1"/>
    <w:basedOn w:val="TableNormal"/>
    <w:uiPriority w:val="52"/>
    <w:semiHidden/>
    <w:rsid w:val="00B60586"/>
    <w:pPr>
      <w:spacing w:line="240" w:lineRule="auto"/>
    </w:pPr>
    <w:rPr>
      <w:color w:val="47B2C0" w:themeColor="accent1" w:themeShade="BF"/>
    </w:r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insideV w:val="single" w:sz="4" w:space="0" w:color="B8E1E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bottom w:val="single" w:sz="4" w:space="0" w:color="B8E1E7" w:themeColor="accent1" w:themeTint="99"/>
        </w:tcBorders>
      </w:tcPr>
    </w:tblStylePr>
    <w:tblStylePr w:type="nwCell">
      <w:tblPr/>
      <w:tcPr>
        <w:tcBorders>
          <w:bottom w:val="single" w:sz="4" w:space="0" w:color="B8E1E7" w:themeColor="accent1" w:themeTint="99"/>
        </w:tcBorders>
      </w:tcPr>
    </w:tblStylePr>
    <w:tblStylePr w:type="seCell">
      <w:tblPr/>
      <w:tcPr>
        <w:tcBorders>
          <w:top w:val="single" w:sz="4" w:space="0" w:color="B8E1E7" w:themeColor="accent1" w:themeTint="99"/>
        </w:tcBorders>
      </w:tcPr>
    </w:tblStylePr>
    <w:tblStylePr w:type="swCell">
      <w:tblPr/>
      <w:tcPr>
        <w:tcBorders>
          <w:top w:val="single" w:sz="4" w:space="0" w:color="B8E1E7" w:themeColor="accent1" w:themeTint="99"/>
        </w:tcBorders>
      </w:tcPr>
    </w:tblStylePr>
  </w:style>
  <w:style w:type="table" w:styleId="GridTable7Colorful-Accent2">
    <w:name w:val="Grid Table 7 Colorful Accent 2"/>
    <w:basedOn w:val="TableNormal"/>
    <w:uiPriority w:val="52"/>
    <w:semiHidden/>
    <w:rsid w:val="00B60586"/>
    <w:pPr>
      <w:spacing w:line="240" w:lineRule="auto"/>
    </w:pPr>
    <w:rPr>
      <w:color w:val="00254A" w:themeColor="accent2" w:themeShade="BF"/>
    </w:r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insideV w:val="single" w:sz="4" w:space="0" w:color="0884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bottom w:val="single" w:sz="4" w:space="0" w:color="0884FF" w:themeColor="accent2" w:themeTint="99"/>
        </w:tcBorders>
      </w:tcPr>
    </w:tblStylePr>
    <w:tblStylePr w:type="nwCell">
      <w:tblPr/>
      <w:tcPr>
        <w:tcBorders>
          <w:bottom w:val="single" w:sz="4" w:space="0" w:color="0884FF" w:themeColor="accent2" w:themeTint="99"/>
        </w:tcBorders>
      </w:tcPr>
    </w:tblStylePr>
    <w:tblStylePr w:type="seCell">
      <w:tblPr/>
      <w:tcPr>
        <w:tcBorders>
          <w:top w:val="single" w:sz="4" w:space="0" w:color="0884FF" w:themeColor="accent2" w:themeTint="99"/>
        </w:tcBorders>
      </w:tcPr>
    </w:tblStylePr>
    <w:tblStylePr w:type="swCell">
      <w:tblPr/>
      <w:tcPr>
        <w:tcBorders>
          <w:top w:val="single" w:sz="4" w:space="0" w:color="0884FF" w:themeColor="accent2" w:themeTint="99"/>
        </w:tcBorders>
      </w:tcPr>
    </w:tblStylePr>
  </w:style>
  <w:style w:type="table" w:styleId="GridTable7Colorful-Accent3">
    <w:name w:val="Grid Table 7 Colorful Accent 3"/>
    <w:basedOn w:val="TableNormal"/>
    <w:uiPriority w:val="52"/>
    <w:semiHidden/>
    <w:rsid w:val="00B60586"/>
    <w:pPr>
      <w:spacing w:line="240" w:lineRule="auto"/>
    </w:pPr>
    <w:rPr>
      <w:color w:val="C72D0E" w:themeColor="accent3" w:themeShade="BF"/>
    </w:r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insideV w:val="single" w:sz="4" w:space="0" w:color="F69481"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bottom w:val="single" w:sz="4" w:space="0" w:color="F69481" w:themeColor="accent3" w:themeTint="99"/>
        </w:tcBorders>
      </w:tcPr>
    </w:tblStylePr>
    <w:tblStylePr w:type="nwCell">
      <w:tblPr/>
      <w:tcPr>
        <w:tcBorders>
          <w:bottom w:val="single" w:sz="4" w:space="0" w:color="F69481" w:themeColor="accent3" w:themeTint="99"/>
        </w:tcBorders>
      </w:tcPr>
    </w:tblStylePr>
    <w:tblStylePr w:type="seCell">
      <w:tblPr/>
      <w:tcPr>
        <w:tcBorders>
          <w:top w:val="single" w:sz="4" w:space="0" w:color="F69481" w:themeColor="accent3" w:themeTint="99"/>
        </w:tcBorders>
      </w:tcPr>
    </w:tblStylePr>
    <w:tblStylePr w:type="swCell">
      <w:tblPr/>
      <w:tcPr>
        <w:tcBorders>
          <w:top w:val="single" w:sz="4" w:space="0" w:color="F69481" w:themeColor="accent3" w:themeTint="99"/>
        </w:tcBorders>
      </w:tcPr>
    </w:tblStylePr>
  </w:style>
  <w:style w:type="table" w:styleId="GridTable7Colorful-Accent4">
    <w:name w:val="Grid Table 7 Colorful Accent 4"/>
    <w:basedOn w:val="TableNormal"/>
    <w:uiPriority w:val="52"/>
    <w:semiHidden/>
    <w:rsid w:val="00B60586"/>
    <w:pPr>
      <w:spacing w:line="240" w:lineRule="auto"/>
    </w:pPr>
    <w:rPr>
      <w:color w:val="36947B" w:themeColor="accent4" w:themeShade="BF"/>
    </w:r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insideV w:val="single" w:sz="4" w:space="0" w:color="95D8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bottom w:val="single" w:sz="4" w:space="0" w:color="95D8C7" w:themeColor="accent4" w:themeTint="99"/>
        </w:tcBorders>
      </w:tcPr>
    </w:tblStylePr>
    <w:tblStylePr w:type="nwCell">
      <w:tblPr/>
      <w:tcPr>
        <w:tcBorders>
          <w:bottom w:val="single" w:sz="4" w:space="0" w:color="95D8C7" w:themeColor="accent4" w:themeTint="99"/>
        </w:tcBorders>
      </w:tcPr>
    </w:tblStylePr>
    <w:tblStylePr w:type="seCell">
      <w:tblPr/>
      <w:tcPr>
        <w:tcBorders>
          <w:top w:val="single" w:sz="4" w:space="0" w:color="95D8C7" w:themeColor="accent4" w:themeTint="99"/>
        </w:tcBorders>
      </w:tcPr>
    </w:tblStylePr>
    <w:tblStylePr w:type="swCell">
      <w:tblPr/>
      <w:tcPr>
        <w:tcBorders>
          <w:top w:val="single" w:sz="4" w:space="0" w:color="95D8C7" w:themeColor="accent4" w:themeTint="99"/>
        </w:tcBorders>
      </w:tcPr>
    </w:tblStylePr>
  </w:style>
  <w:style w:type="table" w:styleId="GridTable7Colorful-Accent5">
    <w:name w:val="Grid Table 7 Colorful Accent 5"/>
    <w:basedOn w:val="TableNormal"/>
    <w:uiPriority w:val="52"/>
    <w:semiHidden/>
    <w:rsid w:val="00B60586"/>
    <w:pPr>
      <w:spacing w:line="240" w:lineRule="auto"/>
    </w:pPr>
    <w:rPr>
      <w:color w:val="744881" w:themeColor="accent5" w:themeShade="BF"/>
    </w:r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insideV w:val="single" w:sz="4" w:space="0" w:color="C2A1C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bottom w:val="single" w:sz="4" w:space="0" w:color="C2A1CB" w:themeColor="accent5" w:themeTint="99"/>
        </w:tcBorders>
      </w:tcPr>
    </w:tblStylePr>
    <w:tblStylePr w:type="nwCell">
      <w:tblPr/>
      <w:tcPr>
        <w:tcBorders>
          <w:bottom w:val="single" w:sz="4" w:space="0" w:color="C2A1CB" w:themeColor="accent5" w:themeTint="99"/>
        </w:tcBorders>
      </w:tcPr>
    </w:tblStylePr>
    <w:tblStylePr w:type="seCell">
      <w:tblPr/>
      <w:tcPr>
        <w:tcBorders>
          <w:top w:val="single" w:sz="4" w:space="0" w:color="C2A1CB" w:themeColor="accent5" w:themeTint="99"/>
        </w:tcBorders>
      </w:tcPr>
    </w:tblStylePr>
    <w:tblStylePr w:type="swCell">
      <w:tblPr/>
      <w:tcPr>
        <w:tcBorders>
          <w:top w:val="single" w:sz="4" w:space="0" w:color="C2A1CB" w:themeColor="accent5" w:themeTint="99"/>
        </w:tcBorders>
      </w:tcPr>
    </w:tblStylePr>
  </w:style>
  <w:style w:type="table" w:styleId="GridTable7Colorful-Accent6">
    <w:name w:val="Grid Table 7 Colorful Accent 6"/>
    <w:basedOn w:val="TableNormal"/>
    <w:uiPriority w:val="52"/>
    <w:semiHidden/>
    <w:rsid w:val="00B60586"/>
    <w:pPr>
      <w:spacing w:line="240" w:lineRule="auto"/>
    </w:pPr>
    <w:rPr>
      <w:color w:val="FFB309" w:themeColor="accent6" w:themeShade="BF"/>
    </w:r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insideV w:val="single" w:sz="4" w:space="0" w:color="FFE2A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bottom w:val="single" w:sz="4" w:space="0" w:color="FFE2A0" w:themeColor="accent6" w:themeTint="99"/>
        </w:tcBorders>
      </w:tcPr>
    </w:tblStylePr>
    <w:tblStylePr w:type="nwCell">
      <w:tblPr/>
      <w:tcPr>
        <w:tcBorders>
          <w:bottom w:val="single" w:sz="4" w:space="0" w:color="FFE2A0" w:themeColor="accent6" w:themeTint="99"/>
        </w:tcBorders>
      </w:tcPr>
    </w:tblStylePr>
    <w:tblStylePr w:type="seCell">
      <w:tblPr/>
      <w:tcPr>
        <w:tcBorders>
          <w:top w:val="single" w:sz="4" w:space="0" w:color="FFE2A0" w:themeColor="accent6" w:themeTint="99"/>
        </w:tcBorders>
      </w:tcPr>
    </w:tblStylePr>
    <w:tblStylePr w:type="swCell">
      <w:tblPr/>
      <w:tcPr>
        <w:tcBorders>
          <w:top w:val="single" w:sz="4" w:space="0" w:color="FFE2A0" w:themeColor="accent6" w:themeTint="99"/>
        </w:tcBorders>
      </w:tcPr>
    </w:tblStylePr>
  </w:style>
  <w:style w:type="table" w:styleId="LightGrid">
    <w:name w:val="Light Grid"/>
    <w:basedOn w:val="TableNormal"/>
    <w:uiPriority w:val="62"/>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18" w:space="0" w:color="231F20" w:themeColor="text1"/>
          <w:right w:val="single" w:sz="8" w:space="0" w:color="231F20" w:themeColor="text1"/>
          <w:insideH w:val="nil"/>
          <w:insideV w:val="single" w:sz="8" w:space="0" w:color="231F2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insideH w:val="nil"/>
          <w:insideV w:val="single" w:sz="8" w:space="0" w:color="231F2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shd w:val="clear" w:color="auto" w:fill="CBC4C6" w:themeFill="text1" w:themeFillTint="3F"/>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shd w:val="clear" w:color="auto" w:fill="CBC4C6" w:themeFill="text1" w:themeFillTint="3F"/>
      </w:tcPr>
    </w:tblStylePr>
    <w:tblStylePr w:type="band2Horz">
      <w:tblPr/>
      <w:tcPr>
        <w:tcBorders>
          <w:top w:val="single" w:sz="8" w:space="0" w:color="231F20" w:themeColor="text1"/>
          <w:left w:val="single" w:sz="8" w:space="0" w:color="231F20" w:themeColor="text1"/>
          <w:bottom w:val="single" w:sz="8" w:space="0" w:color="231F20" w:themeColor="text1"/>
          <w:right w:val="single" w:sz="8" w:space="0" w:color="231F20" w:themeColor="text1"/>
          <w:insideV w:val="single" w:sz="8" w:space="0" w:color="231F20" w:themeColor="text1"/>
        </w:tcBorders>
      </w:tcPr>
    </w:tblStylePr>
  </w:style>
  <w:style w:type="table" w:styleId="LightGrid-Accent1">
    <w:name w:val="Light Grid Accent 1"/>
    <w:basedOn w:val="TableNormal"/>
    <w:uiPriority w:val="62"/>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18" w:space="0" w:color="8ACED7" w:themeColor="accent1"/>
          <w:right w:val="single" w:sz="8" w:space="0" w:color="8ACED7" w:themeColor="accent1"/>
          <w:insideH w:val="nil"/>
          <w:insideV w:val="single" w:sz="8" w:space="0" w:color="8ACED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insideH w:val="nil"/>
          <w:insideV w:val="single" w:sz="8" w:space="0" w:color="8ACED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shd w:val="clear" w:color="auto" w:fill="E1F2F5" w:themeFill="accent1" w:themeFillTint="3F"/>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shd w:val="clear" w:color="auto" w:fill="E1F2F5" w:themeFill="accent1" w:themeFillTint="3F"/>
      </w:tcPr>
    </w:tblStylePr>
    <w:tblStylePr w:type="band2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insideV w:val="single" w:sz="8" w:space="0" w:color="8ACED7" w:themeColor="accent1"/>
        </w:tcBorders>
      </w:tcPr>
    </w:tblStylePr>
  </w:style>
  <w:style w:type="table" w:styleId="LightGrid-Accent2">
    <w:name w:val="Light Grid Accent 2"/>
    <w:basedOn w:val="TableNormal"/>
    <w:uiPriority w:val="62"/>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18" w:space="0" w:color="003263" w:themeColor="accent2"/>
          <w:right w:val="single" w:sz="8" w:space="0" w:color="003263" w:themeColor="accent2"/>
          <w:insideH w:val="nil"/>
          <w:insideV w:val="single" w:sz="8" w:space="0" w:color="00326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insideH w:val="nil"/>
          <w:insideV w:val="single" w:sz="8" w:space="0" w:color="00326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shd w:val="clear" w:color="auto" w:fill="99CCFF" w:themeFill="accent2" w:themeFillTint="3F"/>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shd w:val="clear" w:color="auto" w:fill="99CCFF" w:themeFill="accent2" w:themeFillTint="3F"/>
      </w:tcPr>
    </w:tblStylePr>
    <w:tblStylePr w:type="band2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insideV w:val="single" w:sz="8" w:space="0" w:color="003263" w:themeColor="accent2"/>
        </w:tcBorders>
      </w:tcPr>
    </w:tblStylePr>
  </w:style>
  <w:style w:type="table" w:styleId="LightGrid-Accent3">
    <w:name w:val="Light Grid Accent 3"/>
    <w:basedOn w:val="TableNormal"/>
    <w:uiPriority w:val="62"/>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18" w:space="0" w:color="F04E2D" w:themeColor="accent3"/>
          <w:right w:val="single" w:sz="8" w:space="0" w:color="F04E2D" w:themeColor="accent3"/>
          <w:insideH w:val="nil"/>
          <w:insideV w:val="single" w:sz="8" w:space="0" w:color="F04E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insideH w:val="nil"/>
          <w:insideV w:val="single" w:sz="8" w:space="0" w:color="F04E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shd w:val="clear" w:color="auto" w:fill="FBD3CB" w:themeFill="accent3" w:themeFillTint="3F"/>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shd w:val="clear" w:color="auto" w:fill="FBD3CB" w:themeFill="accent3" w:themeFillTint="3F"/>
      </w:tcPr>
    </w:tblStylePr>
    <w:tblStylePr w:type="band2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insideV w:val="single" w:sz="8" w:space="0" w:color="F04E2D" w:themeColor="accent3"/>
        </w:tcBorders>
      </w:tcPr>
    </w:tblStylePr>
  </w:style>
  <w:style w:type="table" w:styleId="LightGrid-Accent4">
    <w:name w:val="Light Grid Accent 4"/>
    <w:basedOn w:val="TableNormal"/>
    <w:uiPriority w:val="62"/>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18" w:space="0" w:color="50BFA2" w:themeColor="accent4"/>
          <w:right w:val="single" w:sz="8" w:space="0" w:color="50BFA2" w:themeColor="accent4"/>
          <w:insideH w:val="nil"/>
          <w:insideV w:val="single" w:sz="8" w:space="0" w:color="50BF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insideH w:val="nil"/>
          <w:insideV w:val="single" w:sz="8" w:space="0" w:color="50BF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shd w:val="clear" w:color="auto" w:fill="D3EFE7" w:themeFill="accent4" w:themeFillTint="3F"/>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shd w:val="clear" w:color="auto" w:fill="D3EFE7" w:themeFill="accent4" w:themeFillTint="3F"/>
      </w:tcPr>
    </w:tblStylePr>
    <w:tblStylePr w:type="band2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insideV w:val="single" w:sz="8" w:space="0" w:color="50BFA2" w:themeColor="accent4"/>
        </w:tcBorders>
      </w:tcPr>
    </w:tblStylePr>
  </w:style>
  <w:style w:type="table" w:styleId="LightGrid-Accent5">
    <w:name w:val="Light Grid Accent 5"/>
    <w:basedOn w:val="TableNormal"/>
    <w:uiPriority w:val="62"/>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18" w:space="0" w:color="9A64A9" w:themeColor="accent5"/>
          <w:right w:val="single" w:sz="8" w:space="0" w:color="9A64A9" w:themeColor="accent5"/>
          <w:insideH w:val="nil"/>
          <w:insideV w:val="single" w:sz="8" w:space="0" w:color="9A64A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insideH w:val="nil"/>
          <w:insideV w:val="single" w:sz="8" w:space="0" w:color="9A64A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shd w:val="clear" w:color="auto" w:fill="E6D8E9" w:themeFill="accent5" w:themeFillTint="3F"/>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shd w:val="clear" w:color="auto" w:fill="E6D8E9" w:themeFill="accent5" w:themeFillTint="3F"/>
      </w:tcPr>
    </w:tblStylePr>
    <w:tblStylePr w:type="band2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insideV w:val="single" w:sz="8" w:space="0" w:color="9A64A9" w:themeColor="accent5"/>
        </w:tcBorders>
      </w:tcPr>
    </w:tblStylePr>
  </w:style>
  <w:style w:type="table" w:styleId="LightGrid-Accent6">
    <w:name w:val="Light Grid Accent 6"/>
    <w:basedOn w:val="TableNormal"/>
    <w:uiPriority w:val="62"/>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18" w:space="0" w:color="FFCF62" w:themeColor="accent6"/>
          <w:right w:val="single" w:sz="8" w:space="0" w:color="FFCF62" w:themeColor="accent6"/>
          <w:insideH w:val="nil"/>
          <w:insideV w:val="single" w:sz="8" w:space="0" w:color="FFCF62"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insideH w:val="nil"/>
          <w:insideV w:val="single" w:sz="8" w:space="0" w:color="FFCF62"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shd w:val="clear" w:color="auto" w:fill="FFF3D8" w:themeFill="accent6" w:themeFillTint="3F"/>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shd w:val="clear" w:color="auto" w:fill="FFF3D8" w:themeFill="accent6" w:themeFillTint="3F"/>
      </w:tcPr>
    </w:tblStylePr>
    <w:tblStylePr w:type="band2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insideV w:val="single" w:sz="8" w:space="0" w:color="FFCF62" w:themeColor="accent6"/>
        </w:tcBorders>
      </w:tcPr>
    </w:tblStylePr>
  </w:style>
  <w:style w:type="table" w:styleId="LightList">
    <w:name w:val="Light List"/>
    <w:basedOn w:val="TableNormal"/>
    <w:uiPriority w:val="61"/>
    <w:semiHidden/>
    <w:rsid w:val="00B60586"/>
    <w:pPr>
      <w:spacing w:line="240" w:lineRule="auto"/>
    </w:p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pPr>
        <w:spacing w:before="0" w:after="0" w:line="240" w:lineRule="auto"/>
      </w:pPr>
      <w:rPr>
        <w:b/>
        <w:bCs/>
        <w:color w:val="FFFFFF" w:themeColor="background1"/>
      </w:rPr>
      <w:tblPr/>
      <w:tcPr>
        <w:shd w:val="clear" w:color="auto" w:fill="231F20" w:themeFill="text1"/>
      </w:tcPr>
    </w:tblStylePr>
    <w:tblStylePr w:type="lastRow">
      <w:pPr>
        <w:spacing w:before="0" w:after="0" w:line="240" w:lineRule="auto"/>
      </w:pPr>
      <w:rPr>
        <w:b/>
        <w:bCs/>
      </w:rPr>
      <w:tblPr/>
      <w:tcPr>
        <w:tcBorders>
          <w:top w:val="double" w:sz="6" w:space="0" w:color="231F20" w:themeColor="text1"/>
          <w:left w:val="single" w:sz="8" w:space="0" w:color="231F20" w:themeColor="text1"/>
          <w:bottom w:val="single" w:sz="8" w:space="0" w:color="231F20" w:themeColor="text1"/>
          <w:right w:val="single" w:sz="8" w:space="0" w:color="231F20" w:themeColor="text1"/>
        </w:tcBorders>
      </w:tcPr>
    </w:tblStylePr>
    <w:tblStylePr w:type="firstCol">
      <w:rPr>
        <w:b/>
        <w:bCs/>
      </w:rPr>
    </w:tblStylePr>
    <w:tblStylePr w:type="lastCol">
      <w:rPr>
        <w:b/>
        <w:bCs/>
      </w:rPr>
    </w:tblStylePr>
    <w:tblStylePr w:type="band1Vert">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tblStylePr w:type="band1Horz">
      <w:tblPr/>
      <w:tcPr>
        <w:tcBorders>
          <w:top w:val="single" w:sz="8" w:space="0" w:color="231F20" w:themeColor="text1"/>
          <w:left w:val="single" w:sz="8" w:space="0" w:color="231F20" w:themeColor="text1"/>
          <w:bottom w:val="single" w:sz="8" w:space="0" w:color="231F20" w:themeColor="text1"/>
          <w:right w:val="single" w:sz="8" w:space="0" w:color="231F20" w:themeColor="text1"/>
        </w:tcBorders>
      </w:tcPr>
    </w:tblStylePr>
  </w:style>
  <w:style w:type="table" w:styleId="LightList-Accent1">
    <w:name w:val="Light List Accent 1"/>
    <w:basedOn w:val="TableNormal"/>
    <w:uiPriority w:val="61"/>
    <w:semiHidden/>
    <w:rsid w:val="00B60586"/>
    <w:pPr>
      <w:spacing w:line="240" w:lineRule="auto"/>
    </w:p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pPr>
        <w:spacing w:before="0" w:after="0" w:line="240" w:lineRule="auto"/>
      </w:pPr>
      <w:rPr>
        <w:b/>
        <w:bCs/>
        <w:color w:val="FFFFFF" w:themeColor="background1"/>
      </w:rPr>
      <w:tblPr/>
      <w:tcPr>
        <w:shd w:val="clear" w:color="auto" w:fill="8ACED7" w:themeFill="accent1"/>
      </w:tcPr>
    </w:tblStylePr>
    <w:tblStylePr w:type="lastRow">
      <w:pPr>
        <w:spacing w:before="0" w:after="0" w:line="240" w:lineRule="auto"/>
      </w:pPr>
      <w:rPr>
        <w:b/>
        <w:bCs/>
      </w:rPr>
      <w:tblPr/>
      <w:tcPr>
        <w:tcBorders>
          <w:top w:val="double" w:sz="6" w:space="0" w:color="8ACED7" w:themeColor="accent1"/>
          <w:left w:val="single" w:sz="8" w:space="0" w:color="8ACED7" w:themeColor="accent1"/>
          <w:bottom w:val="single" w:sz="8" w:space="0" w:color="8ACED7" w:themeColor="accent1"/>
          <w:right w:val="single" w:sz="8" w:space="0" w:color="8ACED7" w:themeColor="accent1"/>
        </w:tcBorders>
      </w:tcPr>
    </w:tblStylePr>
    <w:tblStylePr w:type="firstCol">
      <w:rPr>
        <w:b/>
        <w:bCs/>
      </w:rPr>
    </w:tblStylePr>
    <w:tblStylePr w:type="lastCol">
      <w:rPr>
        <w:b/>
        <w:bCs/>
      </w:rPr>
    </w:tblStylePr>
    <w:tblStylePr w:type="band1Vert">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tblStylePr w:type="band1Horz">
      <w:tblPr/>
      <w:tcPr>
        <w:tcBorders>
          <w:top w:val="single" w:sz="8" w:space="0" w:color="8ACED7" w:themeColor="accent1"/>
          <w:left w:val="single" w:sz="8" w:space="0" w:color="8ACED7" w:themeColor="accent1"/>
          <w:bottom w:val="single" w:sz="8" w:space="0" w:color="8ACED7" w:themeColor="accent1"/>
          <w:right w:val="single" w:sz="8" w:space="0" w:color="8ACED7" w:themeColor="accent1"/>
        </w:tcBorders>
      </w:tcPr>
    </w:tblStylePr>
  </w:style>
  <w:style w:type="table" w:styleId="LightList-Accent2">
    <w:name w:val="Light List Accent 2"/>
    <w:basedOn w:val="TableNormal"/>
    <w:uiPriority w:val="61"/>
    <w:semiHidden/>
    <w:rsid w:val="00B60586"/>
    <w:pPr>
      <w:spacing w:line="240" w:lineRule="auto"/>
    </w:p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pPr>
        <w:spacing w:before="0" w:after="0" w:line="240" w:lineRule="auto"/>
      </w:pPr>
      <w:rPr>
        <w:b/>
        <w:bCs/>
        <w:color w:val="FFFFFF" w:themeColor="background1"/>
      </w:rPr>
      <w:tblPr/>
      <w:tcPr>
        <w:shd w:val="clear" w:color="auto" w:fill="003263" w:themeFill="accent2"/>
      </w:tcPr>
    </w:tblStylePr>
    <w:tblStylePr w:type="lastRow">
      <w:pPr>
        <w:spacing w:before="0" w:after="0" w:line="240" w:lineRule="auto"/>
      </w:pPr>
      <w:rPr>
        <w:b/>
        <w:bCs/>
      </w:rPr>
      <w:tblPr/>
      <w:tcPr>
        <w:tcBorders>
          <w:top w:val="double" w:sz="6" w:space="0" w:color="003263" w:themeColor="accent2"/>
          <w:left w:val="single" w:sz="8" w:space="0" w:color="003263" w:themeColor="accent2"/>
          <w:bottom w:val="single" w:sz="8" w:space="0" w:color="003263" w:themeColor="accent2"/>
          <w:right w:val="single" w:sz="8" w:space="0" w:color="003263" w:themeColor="accent2"/>
        </w:tcBorders>
      </w:tcPr>
    </w:tblStylePr>
    <w:tblStylePr w:type="firstCol">
      <w:rPr>
        <w:b/>
        <w:bCs/>
      </w:rPr>
    </w:tblStylePr>
    <w:tblStylePr w:type="lastCol">
      <w:rPr>
        <w:b/>
        <w:bCs/>
      </w:rPr>
    </w:tblStylePr>
    <w:tblStylePr w:type="band1Vert">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tblStylePr w:type="band1Horz">
      <w:tblPr/>
      <w:tcPr>
        <w:tcBorders>
          <w:top w:val="single" w:sz="8" w:space="0" w:color="003263" w:themeColor="accent2"/>
          <w:left w:val="single" w:sz="8" w:space="0" w:color="003263" w:themeColor="accent2"/>
          <w:bottom w:val="single" w:sz="8" w:space="0" w:color="003263" w:themeColor="accent2"/>
          <w:right w:val="single" w:sz="8" w:space="0" w:color="003263" w:themeColor="accent2"/>
        </w:tcBorders>
      </w:tcPr>
    </w:tblStylePr>
  </w:style>
  <w:style w:type="table" w:styleId="LightList-Accent3">
    <w:name w:val="Light List Accent 3"/>
    <w:basedOn w:val="TableNormal"/>
    <w:uiPriority w:val="61"/>
    <w:semiHidden/>
    <w:rsid w:val="00B60586"/>
    <w:pPr>
      <w:spacing w:line="240" w:lineRule="auto"/>
    </w:p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pPr>
        <w:spacing w:before="0" w:after="0" w:line="240" w:lineRule="auto"/>
      </w:pPr>
      <w:rPr>
        <w:b/>
        <w:bCs/>
        <w:color w:val="FFFFFF" w:themeColor="background1"/>
      </w:rPr>
      <w:tblPr/>
      <w:tcPr>
        <w:shd w:val="clear" w:color="auto" w:fill="F04E2D" w:themeFill="accent3"/>
      </w:tcPr>
    </w:tblStylePr>
    <w:tblStylePr w:type="lastRow">
      <w:pPr>
        <w:spacing w:before="0" w:after="0" w:line="240" w:lineRule="auto"/>
      </w:pPr>
      <w:rPr>
        <w:b/>
        <w:bCs/>
      </w:rPr>
      <w:tblPr/>
      <w:tcPr>
        <w:tcBorders>
          <w:top w:val="double" w:sz="6" w:space="0" w:color="F04E2D" w:themeColor="accent3"/>
          <w:left w:val="single" w:sz="8" w:space="0" w:color="F04E2D" w:themeColor="accent3"/>
          <w:bottom w:val="single" w:sz="8" w:space="0" w:color="F04E2D" w:themeColor="accent3"/>
          <w:right w:val="single" w:sz="8" w:space="0" w:color="F04E2D" w:themeColor="accent3"/>
        </w:tcBorders>
      </w:tcPr>
    </w:tblStylePr>
    <w:tblStylePr w:type="firstCol">
      <w:rPr>
        <w:b/>
        <w:bCs/>
      </w:rPr>
    </w:tblStylePr>
    <w:tblStylePr w:type="lastCol">
      <w:rPr>
        <w:b/>
        <w:bCs/>
      </w:rPr>
    </w:tblStylePr>
    <w:tblStylePr w:type="band1Vert">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tblStylePr w:type="band1Horz">
      <w:tblPr/>
      <w:tcPr>
        <w:tcBorders>
          <w:top w:val="single" w:sz="8" w:space="0" w:color="F04E2D" w:themeColor="accent3"/>
          <w:left w:val="single" w:sz="8" w:space="0" w:color="F04E2D" w:themeColor="accent3"/>
          <w:bottom w:val="single" w:sz="8" w:space="0" w:color="F04E2D" w:themeColor="accent3"/>
          <w:right w:val="single" w:sz="8" w:space="0" w:color="F04E2D" w:themeColor="accent3"/>
        </w:tcBorders>
      </w:tcPr>
    </w:tblStylePr>
  </w:style>
  <w:style w:type="table" w:styleId="LightList-Accent4">
    <w:name w:val="Light List Accent 4"/>
    <w:basedOn w:val="TableNormal"/>
    <w:uiPriority w:val="61"/>
    <w:semiHidden/>
    <w:rsid w:val="00B60586"/>
    <w:pPr>
      <w:spacing w:line="240" w:lineRule="auto"/>
    </w:p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pPr>
        <w:spacing w:before="0" w:after="0" w:line="240" w:lineRule="auto"/>
      </w:pPr>
      <w:rPr>
        <w:b/>
        <w:bCs/>
        <w:color w:val="FFFFFF" w:themeColor="background1"/>
      </w:rPr>
      <w:tblPr/>
      <w:tcPr>
        <w:shd w:val="clear" w:color="auto" w:fill="50BFA2" w:themeFill="accent4"/>
      </w:tcPr>
    </w:tblStylePr>
    <w:tblStylePr w:type="lastRow">
      <w:pPr>
        <w:spacing w:before="0" w:after="0" w:line="240" w:lineRule="auto"/>
      </w:pPr>
      <w:rPr>
        <w:b/>
        <w:bCs/>
      </w:rPr>
      <w:tblPr/>
      <w:tcPr>
        <w:tcBorders>
          <w:top w:val="double" w:sz="6" w:space="0" w:color="50BFA2" w:themeColor="accent4"/>
          <w:left w:val="single" w:sz="8" w:space="0" w:color="50BFA2" w:themeColor="accent4"/>
          <w:bottom w:val="single" w:sz="8" w:space="0" w:color="50BFA2" w:themeColor="accent4"/>
          <w:right w:val="single" w:sz="8" w:space="0" w:color="50BFA2" w:themeColor="accent4"/>
        </w:tcBorders>
      </w:tcPr>
    </w:tblStylePr>
    <w:tblStylePr w:type="firstCol">
      <w:rPr>
        <w:b/>
        <w:bCs/>
      </w:rPr>
    </w:tblStylePr>
    <w:tblStylePr w:type="lastCol">
      <w:rPr>
        <w:b/>
        <w:bCs/>
      </w:rPr>
    </w:tblStylePr>
    <w:tblStylePr w:type="band1Vert">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tblStylePr w:type="band1Horz">
      <w:tblPr/>
      <w:tcPr>
        <w:tcBorders>
          <w:top w:val="single" w:sz="8" w:space="0" w:color="50BFA2" w:themeColor="accent4"/>
          <w:left w:val="single" w:sz="8" w:space="0" w:color="50BFA2" w:themeColor="accent4"/>
          <w:bottom w:val="single" w:sz="8" w:space="0" w:color="50BFA2" w:themeColor="accent4"/>
          <w:right w:val="single" w:sz="8" w:space="0" w:color="50BFA2" w:themeColor="accent4"/>
        </w:tcBorders>
      </w:tcPr>
    </w:tblStylePr>
  </w:style>
  <w:style w:type="table" w:styleId="LightList-Accent5">
    <w:name w:val="Light List Accent 5"/>
    <w:basedOn w:val="TableNormal"/>
    <w:uiPriority w:val="61"/>
    <w:semiHidden/>
    <w:rsid w:val="00B60586"/>
    <w:pPr>
      <w:spacing w:line="240" w:lineRule="auto"/>
    </w:p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pPr>
        <w:spacing w:before="0" w:after="0" w:line="240" w:lineRule="auto"/>
      </w:pPr>
      <w:rPr>
        <w:b/>
        <w:bCs/>
        <w:color w:val="FFFFFF" w:themeColor="background1"/>
      </w:rPr>
      <w:tblPr/>
      <w:tcPr>
        <w:shd w:val="clear" w:color="auto" w:fill="9A64A9" w:themeFill="accent5"/>
      </w:tcPr>
    </w:tblStylePr>
    <w:tblStylePr w:type="lastRow">
      <w:pPr>
        <w:spacing w:before="0" w:after="0" w:line="240" w:lineRule="auto"/>
      </w:pPr>
      <w:rPr>
        <w:b/>
        <w:bCs/>
      </w:rPr>
      <w:tblPr/>
      <w:tcPr>
        <w:tcBorders>
          <w:top w:val="double" w:sz="6" w:space="0" w:color="9A64A9" w:themeColor="accent5"/>
          <w:left w:val="single" w:sz="8" w:space="0" w:color="9A64A9" w:themeColor="accent5"/>
          <w:bottom w:val="single" w:sz="8" w:space="0" w:color="9A64A9" w:themeColor="accent5"/>
          <w:right w:val="single" w:sz="8" w:space="0" w:color="9A64A9" w:themeColor="accent5"/>
        </w:tcBorders>
      </w:tcPr>
    </w:tblStylePr>
    <w:tblStylePr w:type="firstCol">
      <w:rPr>
        <w:b/>
        <w:bCs/>
      </w:rPr>
    </w:tblStylePr>
    <w:tblStylePr w:type="lastCol">
      <w:rPr>
        <w:b/>
        <w:bCs/>
      </w:rPr>
    </w:tblStylePr>
    <w:tblStylePr w:type="band1Vert">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tblStylePr w:type="band1Horz">
      <w:tblPr/>
      <w:tcPr>
        <w:tcBorders>
          <w:top w:val="single" w:sz="8" w:space="0" w:color="9A64A9" w:themeColor="accent5"/>
          <w:left w:val="single" w:sz="8" w:space="0" w:color="9A64A9" w:themeColor="accent5"/>
          <w:bottom w:val="single" w:sz="8" w:space="0" w:color="9A64A9" w:themeColor="accent5"/>
          <w:right w:val="single" w:sz="8" w:space="0" w:color="9A64A9" w:themeColor="accent5"/>
        </w:tcBorders>
      </w:tcPr>
    </w:tblStylePr>
  </w:style>
  <w:style w:type="table" w:styleId="LightList-Accent6">
    <w:name w:val="Light List Accent 6"/>
    <w:basedOn w:val="TableNormal"/>
    <w:uiPriority w:val="61"/>
    <w:semiHidden/>
    <w:rsid w:val="00B60586"/>
    <w:pPr>
      <w:spacing w:line="240" w:lineRule="auto"/>
    </w:p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pPr>
        <w:spacing w:before="0" w:after="0" w:line="240" w:lineRule="auto"/>
      </w:pPr>
      <w:rPr>
        <w:b/>
        <w:bCs/>
        <w:color w:val="FFFFFF" w:themeColor="background1"/>
      </w:rPr>
      <w:tblPr/>
      <w:tcPr>
        <w:shd w:val="clear" w:color="auto" w:fill="FFCF62" w:themeFill="accent6"/>
      </w:tcPr>
    </w:tblStylePr>
    <w:tblStylePr w:type="lastRow">
      <w:pPr>
        <w:spacing w:before="0" w:after="0" w:line="240" w:lineRule="auto"/>
      </w:pPr>
      <w:rPr>
        <w:b/>
        <w:bCs/>
      </w:rPr>
      <w:tblPr/>
      <w:tcPr>
        <w:tcBorders>
          <w:top w:val="double" w:sz="6" w:space="0" w:color="FFCF62" w:themeColor="accent6"/>
          <w:left w:val="single" w:sz="8" w:space="0" w:color="FFCF62" w:themeColor="accent6"/>
          <w:bottom w:val="single" w:sz="8" w:space="0" w:color="FFCF62" w:themeColor="accent6"/>
          <w:right w:val="single" w:sz="8" w:space="0" w:color="FFCF62" w:themeColor="accent6"/>
        </w:tcBorders>
      </w:tcPr>
    </w:tblStylePr>
    <w:tblStylePr w:type="firstCol">
      <w:rPr>
        <w:b/>
        <w:bCs/>
      </w:rPr>
    </w:tblStylePr>
    <w:tblStylePr w:type="lastCol">
      <w:rPr>
        <w:b/>
        <w:bCs/>
      </w:rPr>
    </w:tblStylePr>
    <w:tblStylePr w:type="band1Vert">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tblStylePr w:type="band1Horz">
      <w:tblPr/>
      <w:tcPr>
        <w:tcBorders>
          <w:top w:val="single" w:sz="8" w:space="0" w:color="FFCF62" w:themeColor="accent6"/>
          <w:left w:val="single" w:sz="8" w:space="0" w:color="FFCF62" w:themeColor="accent6"/>
          <w:bottom w:val="single" w:sz="8" w:space="0" w:color="FFCF62" w:themeColor="accent6"/>
          <w:right w:val="single" w:sz="8" w:space="0" w:color="FFCF62" w:themeColor="accent6"/>
        </w:tcBorders>
      </w:tcPr>
    </w:tblStylePr>
  </w:style>
  <w:style w:type="table" w:styleId="LightShading">
    <w:name w:val="Light Shading"/>
    <w:basedOn w:val="TableNormal"/>
    <w:uiPriority w:val="60"/>
    <w:semiHidden/>
    <w:rsid w:val="00B60586"/>
    <w:pPr>
      <w:spacing w:line="240" w:lineRule="auto"/>
    </w:pPr>
    <w:rPr>
      <w:color w:val="1A1717" w:themeColor="text1" w:themeShade="BF"/>
    </w:rPr>
    <w:tblPr>
      <w:tblStyleRowBandSize w:val="1"/>
      <w:tblStyleColBandSize w:val="1"/>
      <w:tblBorders>
        <w:top w:val="single" w:sz="8" w:space="0" w:color="231F20" w:themeColor="text1"/>
        <w:bottom w:val="single" w:sz="8" w:space="0" w:color="231F20" w:themeColor="text1"/>
      </w:tblBorders>
    </w:tblPr>
    <w:tblStylePr w:type="fir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lastRow">
      <w:pPr>
        <w:spacing w:before="0" w:after="0" w:line="240" w:lineRule="auto"/>
      </w:pPr>
      <w:rPr>
        <w:b/>
        <w:bCs/>
      </w:rPr>
      <w:tblPr/>
      <w:tcPr>
        <w:tcBorders>
          <w:top w:val="single" w:sz="8" w:space="0" w:color="231F20" w:themeColor="text1"/>
          <w:left w:val="nil"/>
          <w:bottom w:val="single" w:sz="8" w:space="0" w:color="231F2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left w:val="nil"/>
          <w:right w:val="nil"/>
          <w:insideH w:val="nil"/>
          <w:insideV w:val="nil"/>
        </w:tcBorders>
        <w:shd w:val="clear" w:color="auto" w:fill="CBC4C6" w:themeFill="text1" w:themeFillTint="3F"/>
      </w:tcPr>
    </w:tblStylePr>
  </w:style>
  <w:style w:type="table" w:styleId="LightShading-Accent1">
    <w:name w:val="Light Shading Accent 1"/>
    <w:basedOn w:val="TableNormal"/>
    <w:uiPriority w:val="60"/>
    <w:semiHidden/>
    <w:rsid w:val="00B60586"/>
    <w:pPr>
      <w:spacing w:line="240" w:lineRule="auto"/>
    </w:pPr>
    <w:rPr>
      <w:color w:val="47B2C0" w:themeColor="accent1" w:themeShade="BF"/>
    </w:rPr>
    <w:tblPr>
      <w:tblStyleRowBandSize w:val="1"/>
      <w:tblStyleColBandSize w:val="1"/>
      <w:tblBorders>
        <w:top w:val="single" w:sz="8" w:space="0" w:color="8ACED7" w:themeColor="accent1"/>
        <w:bottom w:val="single" w:sz="8" w:space="0" w:color="8ACED7" w:themeColor="accent1"/>
      </w:tblBorders>
    </w:tblPr>
    <w:tblStylePr w:type="fir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lastRow">
      <w:pPr>
        <w:spacing w:before="0" w:after="0" w:line="240" w:lineRule="auto"/>
      </w:pPr>
      <w:rPr>
        <w:b/>
        <w:bCs/>
      </w:rPr>
      <w:tblPr/>
      <w:tcPr>
        <w:tcBorders>
          <w:top w:val="single" w:sz="8" w:space="0" w:color="8ACED7" w:themeColor="accent1"/>
          <w:left w:val="nil"/>
          <w:bottom w:val="single" w:sz="8" w:space="0" w:color="8ACED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left w:val="nil"/>
          <w:right w:val="nil"/>
          <w:insideH w:val="nil"/>
          <w:insideV w:val="nil"/>
        </w:tcBorders>
        <w:shd w:val="clear" w:color="auto" w:fill="E1F2F5" w:themeFill="accent1" w:themeFillTint="3F"/>
      </w:tcPr>
    </w:tblStylePr>
  </w:style>
  <w:style w:type="table" w:styleId="LightShading-Accent2">
    <w:name w:val="Light Shading Accent 2"/>
    <w:basedOn w:val="TableNormal"/>
    <w:uiPriority w:val="60"/>
    <w:semiHidden/>
    <w:rsid w:val="00B60586"/>
    <w:pPr>
      <w:spacing w:line="240" w:lineRule="auto"/>
    </w:pPr>
    <w:rPr>
      <w:color w:val="00254A" w:themeColor="accent2" w:themeShade="BF"/>
    </w:rPr>
    <w:tblPr>
      <w:tblStyleRowBandSize w:val="1"/>
      <w:tblStyleColBandSize w:val="1"/>
      <w:tblBorders>
        <w:top w:val="single" w:sz="8" w:space="0" w:color="003263" w:themeColor="accent2"/>
        <w:bottom w:val="single" w:sz="8" w:space="0" w:color="003263" w:themeColor="accent2"/>
      </w:tblBorders>
    </w:tblPr>
    <w:tblStylePr w:type="fir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lastRow">
      <w:pPr>
        <w:spacing w:before="0" w:after="0" w:line="240" w:lineRule="auto"/>
      </w:pPr>
      <w:rPr>
        <w:b/>
        <w:bCs/>
      </w:rPr>
      <w:tblPr/>
      <w:tcPr>
        <w:tcBorders>
          <w:top w:val="single" w:sz="8" w:space="0" w:color="003263" w:themeColor="accent2"/>
          <w:left w:val="nil"/>
          <w:bottom w:val="single" w:sz="8" w:space="0" w:color="003263"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left w:val="nil"/>
          <w:right w:val="nil"/>
          <w:insideH w:val="nil"/>
          <w:insideV w:val="nil"/>
        </w:tcBorders>
        <w:shd w:val="clear" w:color="auto" w:fill="99CCFF" w:themeFill="accent2" w:themeFillTint="3F"/>
      </w:tcPr>
    </w:tblStylePr>
  </w:style>
  <w:style w:type="table" w:styleId="LightShading-Accent3">
    <w:name w:val="Light Shading Accent 3"/>
    <w:basedOn w:val="TableNormal"/>
    <w:uiPriority w:val="60"/>
    <w:semiHidden/>
    <w:rsid w:val="00B60586"/>
    <w:pPr>
      <w:spacing w:line="240" w:lineRule="auto"/>
    </w:pPr>
    <w:rPr>
      <w:color w:val="C72D0E" w:themeColor="accent3" w:themeShade="BF"/>
    </w:rPr>
    <w:tblPr>
      <w:tblStyleRowBandSize w:val="1"/>
      <w:tblStyleColBandSize w:val="1"/>
      <w:tblBorders>
        <w:top w:val="single" w:sz="8" w:space="0" w:color="F04E2D" w:themeColor="accent3"/>
        <w:bottom w:val="single" w:sz="8" w:space="0" w:color="F04E2D" w:themeColor="accent3"/>
      </w:tblBorders>
    </w:tblPr>
    <w:tblStylePr w:type="fir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lastRow">
      <w:pPr>
        <w:spacing w:before="0" w:after="0" w:line="240" w:lineRule="auto"/>
      </w:pPr>
      <w:rPr>
        <w:b/>
        <w:bCs/>
      </w:rPr>
      <w:tblPr/>
      <w:tcPr>
        <w:tcBorders>
          <w:top w:val="single" w:sz="8" w:space="0" w:color="F04E2D" w:themeColor="accent3"/>
          <w:left w:val="nil"/>
          <w:bottom w:val="single" w:sz="8" w:space="0" w:color="F04E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left w:val="nil"/>
          <w:right w:val="nil"/>
          <w:insideH w:val="nil"/>
          <w:insideV w:val="nil"/>
        </w:tcBorders>
        <w:shd w:val="clear" w:color="auto" w:fill="FBD3CB" w:themeFill="accent3" w:themeFillTint="3F"/>
      </w:tcPr>
    </w:tblStylePr>
  </w:style>
  <w:style w:type="table" w:styleId="LightShading-Accent4">
    <w:name w:val="Light Shading Accent 4"/>
    <w:basedOn w:val="TableNormal"/>
    <w:uiPriority w:val="60"/>
    <w:semiHidden/>
    <w:rsid w:val="00B60586"/>
    <w:pPr>
      <w:spacing w:line="240" w:lineRule="auto"/>
    </w:pPr>
    <w:rPr>
      <w:color w:val="36947B" w:themeColor="accent4" w:themeShade="BF"/>
    </w:rPr>
    <w:tblPr>
      <w:tblStyleRowBandSize w:val="1"/>
      <w:tblStyleColBandSize w:val="1"/>
      <w:tblBorders>
        <w:top w:val="single" w:sz="8" w:space="0" w:color="50BFA2" w:themeColor="accent4"/>
        <w:bottom w:val="single" w:sz="8" w:space="0" w:color="50BFA2" w:themeColor="accent4"/>
      </w:tblBorders>
    </w:tblPr>
    <w:tblStylePr w:type="fir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lastRow">
      <w:pPr>
        <w:spacing w:before="0" w:after="0" w:line="240" w:lineRule="auto"/>
      </w:pPr>
      <w:rPr>
        <w:b/>
        <w:bCs/>
      </w:rPr>
      <w:tblPr/>
      <w:tcPr>
        <w:tcBorders>
          <w:top w:val="single" w:sz="8" w:space="0" w:color="50BFA2" w:themeColor="accent4"/>
          <w:left w:val="nil"/>
          <w:bottom w:val="single" w:sz="8" w:space="0" w:color="50BF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left w:val="nil"/>
          <w:right w:val="nil"/>
          <w:insideH w:val="nil"/>
          <w:insideV w:val="nil"/>
        </w:tcBorders>
        <w:shd w:val="clear" w:color="auto" w:fill="D3EFE7" w:themeFill="accent4" w:themeFillTint="3F"/>
      </w:tcPr>
    </w:tblStylePr>
  </w:style>
  <w:style w:type="table" w:styleId="LightShading-Accent5">
    <w:name w:val="Light Shading Accent 5"/>
    <w:basedOn w:val="TableNormal"/>
    <w:uiPriority w:val="60"/>
    <w:semiHidden/>
    <w:rsid w:val="00B60586"/>
    <w:pPr>
      <w:spacing w:line="240" w:lineRule="auto"/>
    </w:pPr>
    <w:rPr>
      <w:color w:val="744881" w:themeColor="accent5" w:themeShade="BF"/>
    </w:rPr>
    <w:tblPr>
      <w:tblStyleRowBandSize w:val="1"/>
      <w:tblStyleColBandSize w:val="1"/>
      <w:tblBorders>
        <w:top w:val="single" w:sz="8" w:space="0" w:color="9A64A9" w:themeColor="accent5"/>
        <w:bottom w:val="single" w:sz="8" w:space="0" w:color="9A64A9" w:themeColor="accent5"/>
      </w:tblBorders>
    </w:tblPr>
    <w:tblStylePr w:type="fir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lastRow">
      <w:pPr>
        <w:spacing w:before="0" w:after="0" w:line="240" w:lineRule="auto"/>
      </w:pPr>
      <w:rPr>
        <w:b/>
        <w:bCs/>
      </w:rPr>
      <w:tblPr/>
      <w:tcPr>
        <w:tcBorders>
          <w:top w:val="single" w:sz="8" w:space="0" w:color="9A64A9" w:themeColor="accent5"/>
          <w:left w:val="nil"/>
          <w:bottom w:val="single" w:sz="8" w:space="0" w:color="9A64A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left w:val="nil"/>
          <w:right w:val="nil"/>
          <w:insideH w:val="nil"/>
          <w:insideV w:val="nil"/>
        </w:tcBorders>
        <w:shd w:val="clear" w:color="auto" w:fill="E6D8E9" w:themeFill="accent5" w:themeFillTint="3F"/>
      </w:tcPr>
    </w:tblStylePr>
  </w:style>
  <w:style w:type="table" w:styleId="LightShading-Accent6">
    <w:name w:val="Light Shading Accent 6"/>
    <w:basedOn w:val="TableNormal"/>
    <w:uiPriority w:val="60"/>
    <w:semiHidden/>
    <w:rsid w:val="00B60586"/>
    <w:pPr>
      <w:spacing w:line="240" w:lineRule="auto"/>
    </w:pPr>
    <w:rPr>
      <w:color w:val="FFB309" w:themeColor="accent6" w:themeShade="BF"/>
    </w:rPr>
    <w:tblPr>
      <w:tblStyleRowBandSize w:val="1"/>
      <w:tblStyleColBandSize w:val="1"/>
      <w:tblBorders>
        <w:top w:val="single" w:sz="8" w:space="0" w:color="FFCF62" w:themeColor="accent6"/>
        <w:bottom w:val="single" w:sz="8" w:space="0" w:color="FFCF62" w:themeColor="accent6"/>
      </w:tblBorders>
    </w:tblPr>
    <w:tblStylePr w:type="fir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lastRow">
      <w:pPr>
        <w:spacing w:before="0" w:after="0" w:line="240" w:lineRule="auto"/>
      </w:pPr>
      <w:rPr>
        <w:b/>
        <w:bCs/>
      </w:rPr>
      <w:tblPr/>
      <w:tcPr>
        <w:tcBorders>
          <w:top w:val="single" w:sz="8" w:space="0" w:color="FFCF62" w:themeColor="accent6"/>
          <w:left w:val="nil"/>
          <w:bottom w:val="single" w:sz="8" w:space="0" w:color="FFCF62"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left w:val="nil"/>
          <w:right w:val="nil"/>
          <w:insideH w:val="nil"/>
          <w:insideV w:val="nil"/>
        </w:tcBorders>
        <w:shd w:val="clear" w:color="auto" w:fill="FFF3D8" w:themeFill="accent6" w:themeFillTint="3F"/>
      </w:tcPr>
    </w:tblStylePr>
  </w:style>
  <w:style w:type="table" w:styleId="ListTable1Light">
    <w:name w:val="List Table 1 Light"/>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807276" w:themeColor="text1" w:themeTint="99"/>
        </w:tcBorders>
      </w:tcPr>
    </w:tblStylePr>
    <w:tblStylePr w:type="lastRow">
      <w:rPr>
        <w:b/>
        <w:bCs/>
      </w:rPr>
      <w:tblPr/>
      <w:tcPr>
        <w:tcBorders>
          <w:top w:val="sing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1Light-Accent1">
    <w:name w:val="List Table 1 Light Accent 1"/>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B8E1E7" w:themeColor="accent1" w:themeTint="99"/>
        </w:tcBorders>
      </w:tcPr>
    </w:tblStylePr>
    <w:tblStylePr w:type="lastRow">
      <w:rPr>
        <w:b/>
        <w:bCs/>
      </w:rPr>
      <w:tblPr/>
      <w:tcPr>
        <w:tcBorders>
          <w:top w:val="sing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1Light-Accent2">
    <w:name w:val="List Table 1 Light Accent 2"/>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0884FF" w:themeColor="accent2" w:themeTint="99"/>
        </w:tcBorders>
      </w:tcPr>
    </w:tblStylePr>
    <w:tblStylePr w:type="lastRow">
      <w:rPr>
        <w:b/>
        <w:bCs/>
      </w:rPr>
      <w:tblPr/>
      <w:tcPr>
        <w:tcBorders>
          <w:top w:val="sing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1Light-Accent3">
    <w:name w:val="List Table 1 Light Accent 3"/>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69481" w:themeColor="accent3" w:themeTint="99"/>
        </w:tcBorders>
      </w:tcPr>
    </w:tblStylePr>
    <w:tblStylePr w:type="lastRow">
      <w:rPr>
        <w:b/>
        <w:bCs/>
      </w:rPr>
      <w:tblPr/>
      <w:tcPr>
        <w:tcBorders>
          <w:top w:val="sing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1Light-Accent4">
    <w:name w:val="List Table 1 Light Accent 4"/>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95D8C7" w:themeColor="accent4" w:themeTint="99"/>
        </w:tcBorders>
      </w:tcPr>
    </w:tblStylePr>
    <w:tblStylePr w:type="lastRow">
      <w:rPr>
        <w:b/>
        <w:bCs/>
      </w:rPr>
      <w:tblPr/>
      <w:tcPr>
        <w:tcBorders>
          <w:top w:val="sing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1Light-Accent5">
    <w:name w:val="List Table 1 Light Accent 5"/>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C2A1CB" w:themeColor="accent5" w:themeTint="99"/>
        </w:tcBorders>
      </w:tcPr>
    </w:tblStylePr>
    <w:tblStylePr w:type="lastRow">
      <w:rPr>
        <w:b/>
        <w:bCs/>
      </w:rPr>
      <w:tblPr/>
      <w:tcPr>
        <w:tcBorders>
          <w:top w:val="sing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1Light-Accent6">
    <w:name w:val="List Table 1 Light Accent 6"/>
    <w:basedOn w:val="TableNormal"/>
    <w:uiPriority w:val="46"/>
    <w:semiHidden/>
    <w:rsid w:val="00B60586"/>
    <w:pPr>
      <w:spacing w:line="240" w:lineRule="auto"/>
    </w:pPr>
    <w:tblPr>
      <w:tblStyleRowBandSize w:val="1"/>
      <w:tblStyleColBandSize w:val="1"/>
    </w:tblPr>
    <w:tblStylePr w:type="firstRow">
      <w:rPr>
        <w:b/>
        <w:bCs/>
      </w:rPr>
      <w:tblPr/>
      <w:tcPr>
        <w:tcBorders>
          <w:bottom w:val="single" w:sz="4" w:space="0" w:color="FFE2A0" w:themeColor="accent6" w:themeTint="99"/>
        </w:tcBorders>
      </w:tcPr>
    </w:tblStylePr>
    <w:tblStylePr w:type="lastRow">
      <w:rPr>
        <w:b/>
        <w:bCs/>
      </w:rPr>
      <w:tblPr/>
      <w:tcPr>
        <w:tcBorders>
          <w:top w:val="sing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2">
    <w:name w:val="List Table 2"/>
    <w:basedOn w:val="TableNormal"/>
    <w:uiPriority w:val="47"/>
    <w:semiHidden/>
    <w:rsid w:val="00B60586"/>
    <w:pPr>
      <w:spacing w:line="240" w:lineRule="auto"/>
    </w:pPr>
    <w:tblPr>
      <w:tblStyleRowBandSize w:val="1"/>
      <w:tblStyleColBandSize w:val="1"/>
      <w:tblBorders>
        <w:top w:val="single" w:sz="4" w:space="0" w:color="807276" w:themeColor="text1" w:themeTint="99"/>
        <w:bottom w:val="single" w:sz="4" w:space="0" w:color="807276" w:themeColor="text1" w:themeTint="99"/>
        <w:insideH w:val="single" w:sz="4" w:space="0" w:color="80727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2-Accent1">
    <w:name w:val="List Table 2 Accent 1"/>
    <w:basedOn w:val="TableNormal"/>
    <w:uiPriority w:val="47"/>
    <w:semiHidden/>
    <w:rsid w:val="00B60586"/>
    <w:pPr>
      <w:spacing w:line="240" w:lineRule="auto"/>
    </w:pPr>
    <w:tblPr>
      <w:tblStyleRowBandSize w:val="1"/>
      <w:tblStyleColBandSize w:val="1"/>
      <w:tblBorders>
        <w:top w:val="single" w:sz="4" w:space="0" w:color="B8E1E7" w:themeColor="accent1" w:themeTint="99"/>
        <w:bottom w:val="single" w:sz="4" w:space="0" w:color="B8E1E7" w:themeColor="accent1" w:themeTint="99"/>
        <w:insideH w:val="single" w:sz="4" w:space="0" w:color="B8E1E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2-Accent2">
    <w:name w:val="List Table 2 Accent 2"/>
    <w:basedOn w:val="TableNormal"/>
    <w:uiPriority w:val="47"/>
    <w:semiHidden/>
    <w:rsid w:val="00B60586"/>
    <w:pPr>
      <w:spacing w:line="240" w:lineRule="auto"/>
    </w:pPr>
    <w:tblPr>
      <w:tblStyleRowBandSize w:val="1"/>
      <w:tblStyleColBandSize w:val="1"/>
      <w:tblBorders>
        <w:top w:val="single" w:sz="4" w:space="0" w:color="0884FF" w:themeColor="accent2" w:themeTint="99"/>
        <w:bottom w:val="single" w:sz="4" w:space="0" w:color="0884FF" w:themeColor="accent2" w:themeTint="99"/>
        <w:insideH w:val="single" w:sz="4" w:space="0" w:color="0884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2-Accent3">
    <w:name w:val="List Table 2 Accent 3"/>
    <w:basedOn w:val="TableNormal"/>
    <w:uiPriority w:val="47"/>
    <w:semiHidden/>
    <w:rsid w:val="00B60586"/>
    <w:pPr>
      <w:spacing w:line="240" w:lineRule="auto"/>
    </w:pPr>
    <w:tblPr>
      <w:tblStyleRowBandSize w:val="1"/>
      <w:tblStyleColBandSize w:val="1"/>
      <w:tblBorders>
        <w:top w:val="single" w:sz="4" w:space="0" w:color="F69481" w:themeColor="accent3" w:themeTint="99"/>
        <w:bottom w:val="single" w:sz="4" w:space="0" w:color="F69481" w:themeColor="accent3" w:themeTint="99"/>
        <w:insideH w:val="single" w:sz="4" w:space="0" w:color="F69481"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2-Accent4">
    <w:name w:val="List Table 2 Accent 4"/>
    <w:basedOn w:val="TableNormal"/>
    <w:uiPriority w:val="47"/>
    <w:semiHidden/>
    <w:rsid w:val="00B60586"/>
    <w:pPr>
      <w:spacing w:line="240" w:lineRule="auto"/>
    </w:pPr>
    <w:tblPr>
      <w:tblStyleRowBandSize w:val="1"/>
      <w:tblStyleColBandSize w:val="1"/>
      <w:tblBorders>
        <w:top w:val="single" w:sz="4" w:space="0" w:color="95D8C7" w:themeColor="accent4" w:themeTint="99"/>
        <w:bottom w:val="single" w:sz="4" w:space="0" w:color="95D8C7" w:themeColor="accent4" w:themeTint="99"/>
        <w:insideH w:val="single" w:sz="4" w:space="0" w:color="95D8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2-Accent5">
    <w:name w:val="List Table 2 Accent 5"/>
    <w:basedOn w:val="TableNormal"/>
    <w:uiPriority w:val="47"/>
    <w:semiHidden/>
    <w:rsid w:val="00B60586"/>
    <w:pPr>
      <w:spacing w:line="240" w:lineRule="auto"/>
    </w:pPr>
    <w:tblPr>
      <w:tblStyleRowBandSize w:val="1"/>
      <w:tblStyleColBandSize w:val="1"/>
      <w:tblBorders>
        <w:top w:val="single" w:sz="4" w:space="0" w:color="C2A1CB" w:themeColor="accent5" w:themeTint="99"/>
        <w:bottom w:val="single" w:sz="4" w:space="0" w:color="C2A1CB" w:themeColor="accent5" w:themeTint="99"/>
        <w:insideH w:val="single" w:sz="4" w:space="0" w:color="C2A1C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2-Accent6">
    <w:name w:val="List Table 2 Accent 6"/>
    <w:basedOn w:val="TableNormal"/>
    <w:uiPriority w:val="47"/>
    <w:semiHidden/>
    <w:rsid w:val="00B60586"/>
    <w:pPr>
      <w:spacing w:line="240" w:lineRule="auto"/>
    </w:pPr>
    <w:tblPr>
      <w:tblStyleRowBandSize w:val="1"/>
      <w:tblStyleColBandSize w:val="1"/>
      <w:tblBorders>
        <w:top w:val="single" w:sz="4" w:space="0" w:color="FFE2A0" w:themeColor="accent6" w:themeTint="99"/>
        <w:bottom w:val="single" w:sz="4" w:space="0" w:color="FFE2A0" w:themeColor="accent6" w:themeTint="99"/>
        <w:insideH w:val="single" w:sz="4" w:space="0" w:color="FFE2A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3">
    <w:name w:val="List Table 3"/>
    <w:basedOn w:val="TableNormal"/>
    <w:uiPriority w:val="48"/>
    <w:semiHidden/>
    <w:rsid w:val="00B60586"/>
    <w:pPr>
      <w:spacing w:line="240" w:lineRule="auto"/>
    </w:pPr>
    <w:tblPr>
      <w:tblStyleRowBandSize w:val="1"/>
      <w:tblStyleColBandSize w:val="1"/>
      <w:tblBorders>
        <w:top w:val="single" w:sz="4" w:space="0" w:color="231F20" w:themeColor="text1"/>
        <w:left w:val="single" w:sz="4" w:space="0" w:color="231F20" w:themeColor="text1"/>
        <w:bottom w:val="single" w:sz="4" w:space="0" w:color="231F20" w:themeColor="text1"/>
        <w:right w:val="single" w:sz="4" w:space="0" w:color="231F20" w:themeColor="text1"/>
      </w:tblBorders>
    </w:tblPr>
    <w:tblStylePr w:type="firstRow">
      <w:rPr>
        <w:b/>
        <w:bCs/>
        <w:color w:val="FFFFFF" w:themeColor="background1"/>
      </w:rPr>
      <w:tblPr/>
      <w:tcPr>
        <w:shd w:val="clear" w:color="auto" w:fill="231F20" w:themeFill="text1"/>
      </w:tcPr>
    </w:tblStylePr>
    <w:tblStylePr w:type="lastRow">
      <w:rPr>
        <w:b/>
        <w:bCs/>
      </w:rPr>
      <w:tblPr/>
      <w:tcPr>
        <w:tcBorders>
          <w:top w:val="double" w:sz="4" w:space="0" w:color="231F2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F20" w:themeColor="text1"/>
          <w:right w:val="single" w:sz="4" w:space="0" w:color="231F20" w:themeColor="text1"/>
        </w:tcBorders>
      </w:tcPr>
    </w:tblStylePr>
    <w:tblStylePr w:type="band1Horz">
      <w:tblPr/>
      <w:tcPr>
        <w:tcBorders>
          <w:top w:val="single" w:sz="4" w:space="0" w:color="231F20" w:themeColor="text1"/>
          <w:bottom w:val="single" w:sz="4" w:space="0" w:color="231F2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F20" w:themeColor="text1"/>
          <w:left w:val="nil"/>
        </w:tcBorders>
      </w:tcPr>
    </w:tblStylePr>
    <w:tblStylePr w:type="swCell">
      <w:tblPr/>
      <w:tcPr>
        <w:tcBorders>
          <w:top w:val="double" w:sz="4" w:space="0" w:color="231F20" w:themeColor="text1"/>
          <w:right w:val="nil"/>
        </w:tcBorders>
      </w:tcPr>
    </w:tblStylePr>
  </w:style>
  <w:style w:type="table" w:styleId="ListTable3-Accent1">
    <w:name w:val="List Table 3 Accent 1"/>
    <w:basedOn w:val="TableNormal"/>
    <w:uiPriority w:val="48"/>
    <w:semiHidden/>
    <w:rsid w:val="00B60586"/>
    <w:pPr>
      <w:spacing w:line="240" w:lineRule="auto"/>
    </w:pPr>
    <w:tblPr>
      <w:tblStyleRowBandSize w:val="1"/>
      <w:tblStyleColBandSize w:val="1"/>
      <w:tblBorders>
        <w:top w:val="single" w:sz="4" w:space="0" w:color="8ACED7" w:themeColor="accent1"/>
        <w:left w:val="single" w:sz="4" w:space="0" w:color="8ACED7" w:themeColor="accent1"/>
        <w:bottom w:val="single" w:sz="4" w:space="0" w:color="8ACED7" w:themeColor="accent1"/>
        <w:right w:val="single" w:sz="4" w:space="0" w:color="8ACED7" w:themeColor="accent1"/>
      </w:tblBorders>
    </w:tblPr>
    <w:tblStylePr w:type="firstRow">
      <w:rPr>
        <w:b/>
        <w:bCs/>
        <w:color w:val="FFFFFF" w:themeColor="background1"/>
      </w:rPr>
      <w:tblPr/>
      <w:tcPr>
        <w:shd w:val="clear" w:color="auto" w:fill="8ACED7" w:themeFill="accent1"/>
      </w:tcPr>
    </w:tblStylePr>
    <w:tblStylePr w:type="lastRow">
      <w:rPr>
        <w:b/>
        <w:bCs/>
      </w:rPr>
      <w:tblPr/>
      <w:tcPr>
        <w:tcBorders>
          <w:top w:val="double" w:sz="4" w:space="0" w:color="8ACED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ED7" w:themeColor="accent1"/>
          <w:right w:val="single" w:sz="4" w:space="0" w:color="8ACED7" w:themeColor="accent1"/>
        </w:tcBorders>
      </w:tcPr>
    </w:tblStylePr>
    <w:tblStylePr w:type="band1Horz">
      <w:tblPr/>
      <w:tcPr>
        <w:tcBorders>
          <w:top w:val="single" w:sz="4" w:space="0" w:color="8ACED7" w:themeColor="accent1"/>
          <w:bottom w:val="single" w:sz="4" w:space="0" w:color="8ACED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ED7" w:themeColor="accent1"/>
          <w:left w:val="nil"/>
        </w:tcBorders>
      </w:tcPr>
    </w:tblStylePr>
    <w:tblStylePr w:type="swCell">
      <w:tblPr/>
      <w:tcPr>
        <w:tcBorders>
          <w:top w:val="double" w:sz="4" w:space="0" w:color="8ACED7" w:themeColor="accent1"/>
          <w:right w:val="nil"/>
        </w:tcBorders>
      </w:tcPr>
    </w:tblStylePr>
  </w:style>
  <w:style w:type="table" w:styleId="ListTable3-Accent2">
    <w:name w:val="List Table 3 Accent 2"/>
    <w:basedOn w:val="TableNormal"/>
    <w:uiPriority w:val="48"/>
    <w:semiHidden/>
    <w:rsid w:val="00B60586"/>
    <w:pPr>
      <w:spacing w:line="240" w:lineRule="auto"/>
    </w:pPr>
    <w:tblPr>
      <w:tblStyleRowBandSize w:val="1"/>
      <w:tblStyleColBandSize w:val="1"/>
      <w:tblBorders>
        <w:top w:val="single" w:sz="4" w:space="0" w:color="003263" w:themeColor="accent2"/>
        <w:left w:val="single" w:sz="4" w:space="0" w:color="003263" w:themeColor="accent2"/>
        <w:bottom w:val="single" w:sz="4" w:space="0" w:color="003263" w:themeColor="accent2"/>
        <w:right w:val="single" w:sz="4" w:space="0" w:color="003263" w:themeColor="accent2"/>
      </w:tblBorders>
    </w:tblPr>
    <w:tblStylePr w:type="firstRow">
      <w:rPr>
        <w:b/>
        <w:bCs/>
        <w:color w:val="FFFFFF" w:themeColor="background1"/>
      </w:rPr>
      <w:tblPr/>
      <w:tcPr>
        <w:shd w:val="clear" w:color="auto" w:fill="003263" w:themeFill="accent2"/>
      </w:tcPr>
    </w:tblStylePr>
    <w:tblStylePr w:type="lastRow">
      <w:rPr>
        <w:b/>
        <w:bCs/>
      </w:rPr>
      <w:tblPr/>
      <w:tcPr>
        <w:tcBorders>
          <w:top w:val="double" w:sz="4" w:space="0" w:color="003263"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263" w:themeColor="accent2"/>
          <w:right w:val="single" w:sz="4" w:space="0" w:color="003263" w:themeColor="accent2"/>
        </w:tcBorders>
      </w:tcPr>
    </w:tblStylePr>
    <w:tblStylePr w:type="band1Horz">
      <w:tblPr/>
      <w:tcPr>
        <w:tcBorders>
          <w:top w:val="single" w:sz="4" w:space="0" w:color="003263" w:themeColor="accent2"/>
          <w:bottom w:val="single" w:sz="4" w:space="0" w:color="003263"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263" w:themeColor="accent2"/>
          <w:left w:val="nil"/>
        </w:tcBorders>
      </w:tcPr>
    </w:tblStylePr>
    <w:tblStylePr w:type="swCell">
      <w:tblPr/>
      <w:tcPr>
        <w:tcBorders>
          <w:top w:val="double" w:sz="4" w:space="0" w:color="003263" w:themeColor="accent2"/>
          <w:right w:val="nil"/>
        </w:tcBorders>
      </w:tcPr>
    </w:tblStylePr>
  </w:style>
  <w:style w:type="table" w:styleId="ListTable3-Accent3">
    <w:name w:val="List Table 3 Accent 3"/>
    <w:basedOn w:val="TableNormal"/>
    <w:uiPriority w:val="48"/>
    <w:semiHidden/>
    <w:rsid w:val="00B60586"/>
    <w:pPr>
      <w:spacing w:line="240" w:lineRule="auto"/>
    </w:pPr>
    <w:tblPr>
      <w:tblStyleRowBandSize w:val="1"/>
      <w:tblStyleColBandSize w:val="1"/>
      <w:tblBorders>
        <w:top w:val="single" w:sz="4" w:space="0" w:color="F04E2D" w:themeColor="accent3"/>
        <w:left w:val="single" w:sz="4" w:space="0" w:color="F04E2D" w:themeColor="accent3"/>
        <w:bottom w:val="single" w:sz="4" w:space="0" w:color="F04E2D" w:themeColor="accent3"/>
        <w:right w:val="single" w:sz="4" w:space="0" w:color="F04E2D" w:themeColor="accent3"/>
      </w:tblBorders>
    </w:tblPr>
    <w:tblStylePr w:type="firstRow">
      <w:rPr>
        <w:b/>
        <w:bCs/>
        <w:color w:val="FFFFFF" w:themeColor="background1"/>
      </w:rPr>
      <w:tblPr/>
      <w:tcPr>
        <w:shd w:val="clear" w:color="auto" w:fill="F04E2D" w:themeFill="accent3"/>
      </w:tcPr>
    </w:tblStylePr>
    <w:tblStylePr w:type="lastRow">
      <w:rPr>
        <w:b/>
        <w:bCs/>
      </w:rPr>
      <w:tblPr/>
      <w:tcPr>
        <w:tcBorders>
          <w:top w:val="double" w:sz="4" w:space="0" w:color="F04E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4E2D" w:themeColor="accent3"/>
          <w:right w:val="single" w:sz="4" w:space="0" w:color="F04E2D" w:themeColor="accent3"/>
        </w:tcBorders>
      </w:tcPr>
    </w:tblStylePr>
    <w:tblStylePr w:type="band1Horz">
      <w:tblPr/>
      <w:tcPr>
        <w:tcBorders>
          <w:top w:val="single" w:sz="4" w:space="0" w:color="F04E2D" w:themeColor="accent3"/>
          <w:bottom w:val="single" w:sz="4" w:space="0" w:color="F04E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4E2D" w:themeColor="accent3"/>
          <w:left w:val="nil"/>
        </w:tcBorders>
      </w:tcPr>
    </w:tblStylePr>
    <w:tblStylePr w:type="swCell">
      <w:tblPr/>
      <w:tcPr>
        <w:tcBorders>
          <w:top w:val="double" w:sz="4" w:space="0" w:color="F04E2D" w:themeColor="accent3"/>
          <w:right w:val="nil"/>
        </w:tcBorders>
      </w:tcPr>
    </w:tblStylePr>
  </w:style>
  <w:style w:type="table" w:styleId="ListTable3-Accent4">
    <w:name w:val="List Table 3 Accent 4"/>
    <w:basedOn w:val="TableNormal"/>
    <w:uiPriority w:val="48"/>
    <w:semiHidden/>
    <w:rsid w:val="00B60586"/>
    <w:pPr>
      <w:spacing w:line="240" w:lineRule="auto"/>
    </w:pPr>
    <w:tblPr>
      <w:tblStyleRowBandSize w:val="1"/>
      <w:tblStyleColBandSize w:val="1"/>
      <w:tblBorders>
        <w:top w:val="single" w:sz="4" w:space="0" w:color="50BFA2" w:themeColor="accent4"/>
        <w:left w:val="single" w:sz="4" w:space="0" w:color="50BFA2" w:themeColor="accent4"/>
        <w:bottom w:val="single" w:sz="4" w:space="0" w:color="50BFA2" w:themeColor="accent4"/>
        <w:right w:val="single" w:sz="4" w:space="0" w:color="50BFA2" w:themeColor="accent4"/>
      </w:tblBorders>
    </w:tblPr>
    <w:tblStylePr w:type="firstRow">
      <w:rPr>
        <w:b/>
        <w:bCs/>
        <w:color w:val="FFFFFF" w:themeColor="background1"/>
      </w:rPr>
      <w:tblPr/>
      <w:tcPr>
        <w:shd w:val="clear" w:color="auto" w:fill="50BFA2" w:themeFill="accent4"/>
      </w:tcPr>
    </w:tblStylePr>
    <w:tblStylePr w:type="lastRow">
      <w:rPr>
        <w:b/>
        <w:bCs/>
      </w:rPr>
      <w:tblPr/>
      <w:tcPr>
        <w:tcBorders>
          <w:top w:val="double" w:sz="4" w:space="0" w:color="50BF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0BFA2" w:themeColor="accent4"/>
          <w:right w:val="single" w:sz="4" w:space="0" w:color="50BFA2" w:themeColor="accent4"/>
        </w:tcBorders>
      </w:tcPr>
    </w:tblStylePr>
    <w:tblStylePr w:type="band1Horz">
      <w:tblPr/>
      <w:tcPr>
        <w:tcBorders>
          <w:top w:val="single" w:sz="4" w:space="0" w:color="50BFA2" w:themeColor="accent4"/>
          <w:bottom w:val="single" w:sz="4" w:space="0" w:color="50BF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0BFA2" w:themeColor="accent4"/>
          <w:left w:val="nil"/>
        </w:tcBorders>
      </w:tcPr>
    </w:tblStylePr>
    <w:tblStylePr w:type="swCell">
      <w:tblPr/>
      <w:tcPr>
        <w:tcBorders>
          <w:top w:val="double" w:sz="4" w:space="0" w:color="50BFA2" w:themeColor="accent4"/>
          <w:right w:val="nil"/>
        </w:tcBorders>
      </w:tcPr>
    </w:tblStylePr>
  </w:style>
  <w:style w:type="table" w:styleId="ListTable3-Accent5">
    <w:name w:val="List Table 3 Accent 5"/>
    <w:basedOn w:val="TableNormal"/>
    <w:uiPriority w:val="48"/>
    <w:semiHidden/>
    <w:rsid w:val="00B60586"/>
    <w:pPr>
      <w:spacing w:line="240" w:lineRule="auto"/>
    </w:pPr>
    <w:tblPr>
      <w:tblStyleRowBandSize w:val="1"/>
      <w:tblStyleColBandSize w:val="1"/>
      <w:tblBorders>
        <w:top w:val="single" w:sz="4" w:space="0" w:color="9A64A9" w:themeColor="accent5"/>
        <w:left w:val="single" w:sz="4" w:space="0" w:color="9A64A9" w:themeColor="accent5"/>
        <w:bottom w:val="single" w:sz="4" w:space="0" w:color="9A64A9" w:themeColor="accent5"/>
        <w:right w:val="single" w:sz="4" w:space="0" w:color="9A64A9" w:themeColor="accent5"/>
      </w:tblBorders>
    </w:tblPr>
    <w:tblStylePr w:type="firstRow">
      <w:rPr>
        <w:b/>
        <w:bCs/>
        <w:color w:val="FFFFFF" w:themeColor="background1"/>
      </w:rPr>
      <w:tblPr/>
      <w:tcPr>
        <w:shd w:val="clear" w:color="auto" w:fill="9A64A9" w:themeFill="accent5"/>
      </w:tcPr>
    </w:tblStylePr>
    <w:tblStylePr w:type="lastRow">
      <w:rPr>
        <w:b/>
        <w:bCs/>
      </w:rPr>
      <w:tblPr/>
      <w:tcPr>
        <w:tcBorders>
          <w:top w:val="double" w:sz="4" w:space="0" w:color="9A64A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A64A9" w:themeColor="accent5"/>
          <w:right w:val="single" w:sz="4" w:space="0" w:color="9A64A9" w:themeColor="accent5"/>
        </w:tcBorders>
      </w:tcPr>
    </w:tblStylePr>
    <w:tblStylePr w:type="band1Horz">
      <w:tblPr/>
      <w:tcPr>
        <w:tcBorders>
          <w:top w:val="single" w:sz="4" w:space="0" w:color="9A64A9" w:themeColor="accent5"/>
          <w:bottom w:val="single" w:sz="4" w:space="0" w:color="9A64A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A64A9" w:themeColor="accent5"/>
          <w:left w:val="nil"/>
        </w:tcBorders>
      </w:tcPr>
    </w:tblStylePr>
    <w:tblStylePr w:type="swCell">
      <w:tblPr/>
      <w:tcPr>
        <w:tcBorders>
          <w:top w:val="double" w:sz="4" w:space="0" w:color="9A64A9" w:themeColor="accent5"/>
          <w:right w:val="nil"/>
        </w:tcBorders>
      </w:tcPr>
    </w:tblStylePr>
  </w:style>
  <w:style w:type="table" w:styleId="ListTable3-Accent6">
    <w:name w:val="List Table 3 Accent 6"/>
    <w:basedOn w:val="TableNormal"/>
    <w:uiPriority w:val="48"/>
    <w:semiHidden/>
    <w:rsid w:val="00B60586"/>
    <w:pPr>
      <w:spacing w:line="240" w:lineRule="auto"/>
    </w:pPr>
    <w:tblPr>
      <w:tblStyleRowBandSize w:val="1"/>
      <w:tblStyleColBandSize w:val="1"/>
      <w:tblBorders>
        <w:top w:val="single" w:sz="4" w:space="0" w:color="FFCF62" w:themeColor="accent6"/>
        <w:left w:val="single" w:sz="4" w:space="0" w:color="FFCF62" w:themeColor="accent6"/>
        <w:bottom w:val="single" w:sz="4" w:space="0" w:color="FFCF62" w:themeColor="accent6"/>
        <w:right w:val="single" w:sz="4" w:space="0" w:color="FFCF62" w:themeColor="accent6"/>
      </w:tblBorders>
    </w:tblPr>
    <w:tblStylePr w:type="firstRow">
      <w:rPr>
        <w:b/>
        <w:bCs/>
        <w:color w:val="FFFFFF" w:themeColor="background1"/>
      </w:rPr>
      <w:tblPr/>
      <w:tcPr>
        <w:shd w:val="clear" w:color="auto" w:fill="FFCF62" w:themeFill="accent6"/>
      </w:tcPr>
    </w:tblStylePr>
    <w:tblStylePr w:type="lastRow">
      <w:rPr>
        <w:b/>
        <w:bCs/>
      </w:rPr>
      <w:tblPr/>
      <w:tcPr>
        <w:tcBorders>
          <w:top w:val="double" w:sz="4" w:space="0" w:color="FFCF6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F62" w:themeColor="accent6"/>
          <w:right w:val="single" w:sz="4" w:space="0" w:color="FFCF62" w:themeColor="accent6"/>
        </w:tcBorders>
      </w:tcPr>
    </w:tblStylePr>
    <w:tblStylePr w:type="band1Horz">
      <w:tblPr/>
      <w:tcPr>
        <w:tcBorders>
          <w:top w:val="single" w:sz="4" w:space="0" w:color="FFCF62" w:themeColor="accent6"/>
          <w:bottom w:val="single" w:sz="4" w:space="0" w:color="FFCF6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F62" w:themeColor="accent6"/>
          <w:left w:val="nil"/>
        </w:tcBorders>
      </w:tcPr>
    </w:tblStylePr>
    <w:tblStylePr w:type="swCell">
      <w:tblPr/>
      <w:tcPr>
        <w:tcBorders>
          <w:top w:val="double" w:sz="4" w:space="0" w:color="FFCF62" w:themeColor="accent6"/>
          <w:right w:val="nil"/>
        </w:tcBorders>
      </w:tcPr>
    </w:tblStylePr>
  </w:style>
  <w:style w:type="table" w:styleId="ListTable4">
    <w:name w:val="List Table 4"/>
    <w:basedOn w:val="TableNormal"/>
    <w:uiPriority w:val="49"/>
    <w:semiHidden/>
    <w:rsid w:val="00B60586"/>
    <w:pPr>
      <w:spacing w:line="240" w:lineRule="auto"/>
    </w:pPr>
    <w:tblPr>
      <w:tblStyleRowBandSize w:val="1"/>
      <w:tblStyleColBandSize w:val="1"/>
      <w:tblBorders>
        <w:top w:val="single" w:sz="4" w:space="0" w:color="807276" w:themeColor="text1" w:themeTint="99"/>
        <w:left w:val="single" w:sz="4" w:space="0" w:color="807276" w:themeColor="text1" w:themeTint="99"/>
        <w:bottom w:val="single" w:sz="4" w:space="0" w:color="807276" w:themeColor="text1" w:themeTint="99"/>
        <w:right w:val="single" w:sz="4" w:space="0" w:color="807276" w:themeColor="text1" w:themeTint="99"/>
        <w:insideH w:val="single" w:sz="4" w:space="0" w:color="807276" w:themeColor="text1" w:themeTint="99"/>
      </w:tblBorders>
    </w:tblPr>
    <w:tblStylePr w:type="firstRow">
      <w:rPr>
        <w:b/>
        <w:bCs/>
        <w:color w:val="FFFFFF" w:themeColor="background1"/>
      </w:rPr>
      <w:tblPr/>
      <w:tcPr>
        <w:tcBorders>
          <w:top w:val="single" w:sz="4" w:space="0" w:color="231F20" w:themeColor="text1"/>
          <w:left w:val="single" w:sz="4" w:space="0" w:color="231F20" w:themeColor="text1"/>
          <w:bottom w:val="single" w:sz="4" w:space="0" w:color="231F20" w:themeColor="text1"/>
          <w:right w:val="single" w:sz="4" w:space="0" w:color="231F20" w:themeColor="text1"/>
          <w:insideH w:val="nil"/>
        </w:tcBorders>
        <w:shd w:val="clear" w:color="auto" w:fill="231F20" w:themeFill="text1"/>
      </w:tcPr>
    </w:tblStylePr>
    <w:tblStylePr w:type="lastRow">
      <w:rPr>
        <w:b/>
        <w:bCs/>
      </w:rPr>
      <w:tblPr/>
      <w:tcPr>
        <w:tcBorders>
          <w:top w:val="double" w:sz="4" w:space="0" w:color="807276" w:themeColor="text1" w:themeTint="99"/>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4-Accent1">
    <w:name w:val="List Table 4 Accent 1"/>
    <w:basedOn w:val="TableNormal"/>
    <w:uiPriority w:val="49"/>
    <w:semiHidden/>
    <w:rsid w:val="00B60586"/>
    <w:pPr>
      <w:spacing w:line="240" w:lineRule="auto"/>
    </w:pPr>
    <w:tblPr>
      <w:tblStyleRowBandSize w:val="1"/>
      <w:tblStyleColBandSize w:val="1"/>
      <w:tblBorders>
        <w:top w:val="single" w:sz="4" w:space="0" w:color="B8E1E7" w:themeColor="accent1" w:themeTint="99"/>
        <w:left w:val="single" w:sz="4" w:space="0" w:color="B8E1E7" w:themeColor="accent1" w:themeTint="99"/>
        <w:bottom w:val="single" w:sz="4" w:space="0" w:color="B8E1E7" w:themeColor="accent1" w:themeTint="99"/>
        <w:right w:val="single" w:sz="4" w:space="0" w:color="B8E1E7" w:themeColor="accent1" w:themeTint="99"/>
        <w:insideH w:val="single" w:sz="4" w:space="0" w:color="B8E1E7" w:themeColor="accent1" w:themeTint="99"/>
      </w:tblBorders>
    </w:tblPr>
    <w:tblStylePr w:type="firstRow">
      <w:rPr>
        <w:b/>
        <w:bCs/>
        <w:color w:val="FFFFFF" w:themeColor="background1"/>
      </w:rPr>
      <w:tblPr/>
      <w:tcPr>
        <w:tcBorders>
          <w:top w:val="single" w:sz="4" w:space="0" w:color="8ACED7" w:themeColor="accent1"/>
          <w:left w:val="single" w:sz="4" w:space="0" w:color="8ACED7" w:themeColor="accent1"/>
          <w:bottom w:val="single" w:sz="4" w:space="0" w:color="8ACED7" w:themeColor="accent1"/>
          <w:right w:val="single" w:sz="4" w:space="0" w:color="8ACED7" w:themeColor="accent1"/>
          <w:insideH w:val="nil"/>
        </w:tcBorders>
        <w:shd w:val="clear" w:color="auto" w:fill="8ACED7" w:themeFill="accent1"/>
      </w:tcPr>
    </w:tblStylePr>
    <w:tblStylePr w:type="lastRow">
      <w:rPr>
        <w:b/>
        <w:bCs/>
      </w:rPr>
      <w:tblPr/>
      <w:tcPr>
        <w:tcBorders>
          <w:top w:val="double" w:sz="4" w:space="0" w:color="B8E1E7" w:themeColor="accent1" w:themeTint="99"/>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4-Accent2">
    <w:name w:val="List Table 4 Accent 2"/>
    <w:basedOn w:val="TableNormal"/>
    <w:uiPriority w:val="49"/>
    <w:semiHidden/>
    <w:rsid w:val="00B60586"/>
    <w:pPr>
      <w:spacing w:line="240" w:lineRule="auto"/>
    </w:pPr>
    <w:tblPr>
      <w:tblStyleRowBandSize w:val="1"/>
      <w:tblStyleColBandSize w:val="1"/>
      <w:tblBorders>
        <w:top w:val="single" w:sz="4" w:space="0" w:color="0884FF" w:themeColor="accent2" w:themeTint="99"/>
        <w:left w:val="single" w:sz="4" w:space="0" w:color="0884FF" w:themeColor="accent2" w:themeTint="99"/>
        <w:bottom w:val="single" w:sz="4" w:space="0" w:color="0884FF" w:themeColor="accent2" w:themeTint="99"/>
        <w:right w:val="single" w:sz="4" w:space="0" w:color="0884FF" w:themeColor="accent2" w:themeTint="99"/>
        <w:insideH w:val="single" w:sz="4" w:space="0" w:color="0884FF" w:themeColor="accent2" w:themeTint="99"/>
      </w:tblBorders>
    </w:tblPr>
    <w:tblStylePr w:type="firstRow">
      <w:rPr>
        <w:b/>
        <w:bCs/>
        <w:color w:val="FFFFFF" w:themeColor="background1"/>
      </w:rPr>
      <w:tblPr/>
      <w:tcPr>
        <w:tcBorders>
          <w:top w:val="single" w:sz="4" w:space="0" w:color="003263" w:themeColor="accent2"/>
          <w:left w:val="single" w:sz="4" w:space="0" w:color="003263" w:themeColor="accent2"/>
          <w:bottom w:val="single" w:sz="4" w:space="0" w:color="003263" w:themeColor="accent2"/>
          <w:right w:val="single" w:sz="4" w:space="0" w:color="003263" w:themeColor="accent2"/>
          <w:insideH w:val="nil"/>
        </w:tcBorders>
        <w:shd w:val="clear" w:color="auto" w:fill="003263" w:themeFill="accent2"/>
      </w:tcPr>
    </w:tblStylePr>
    <w:tblStylePr w:type="lastRow">
      <w:rPr>
        <w:b/>
        <w:bCs/>
      </w:rPr>
      <w:tblPr/>
      <w:tcPr>
        <w:tcBorders>
          <w:top w:val="double" w:sz="4" w:space="0" w:color="0884FF" w:themeColor="accent2" w:themeTint="99"/>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4-Accent3">
    <w:name w:val="List Table 4 Accent 3"/>
    <w:basedOn w:val="TableNormal"/>
    <w:uiPriority w:val="49"/>
    <w:semiHidden/>
    <w:rsid w:val="00B60586"/>
    <w:pPr>
      <w:spacing w:line="240" w:lineRule="auto"/>
    </w:pPr>
    <w:tblPr>
      <w:tblStyleRowBandSize w:val="1"/>
      <w:tblStyleColBandSize w:val="1"/>
      <w:tblBorders>
        <w:top w:val="single" w:sz="4" w:space="0" w:color="F69481" w:themeColor="accent3" w:themeTint="99"/>
        <w:left w:val="single" w:sz="4" w:space="0" w:color="F69481" w:themeColor="accent3" w:themeTint="99"/>
        <w:bottom w:val="single" w:sz="4" w:space="0" w:color="F69481" w:themeColor="accent3" w:themeTint="99"/>
        <w:right w:val="single" w:sz="4" w:space="0" w:color="F69481" w:themeColor="accent3" w:themeTint="99"/>
        <w:insideH w:val="single" w:sz="4" w:space="0" w:color="F69481" w:themeColor="accent3" w:themeTint="99"/>
      </w:tblBorders>
    </w:tblPr>
    <w:tblStylePr w:type="firstRow">
      <w:rPr>
        <w:b/>
        <w:bCs/>
        <w:color w:val="FFFFFF" w:themeColor="background1"/>
      </w:rPr>
      <w:tblPr/>
      <w:tcPr>
        <w:tcBorders>
          <w:top w:val="single" w:sz="4" w:space="0" w:color="F04E2D" w:themeColor="accent3"/>
          <w:left w:val="single" w:sz="4" w:space="0" w:color="F04E2D" w:themeColor="accent3"/>
          <w:bottom w:val="single" w:sz="4" w:space="0" w:color="F04E2D" w:themeColor="accent3"/>
          <w:right w:val="single" w:sz="4" w:space="0" w:color="F04E2D" w:themeColor="accent3"/>
          <w:insideH w:val="nil"/>
        </w:tcBorders>
        <w:shd w:val="clear" w:color="auto" w:fill="F04E2D" w:themeFill="accent3"/>
      </w:tcPr>
    </w:tblStylePr>
    <w:tblStylePr w:type="lastRow">
      <w:rPr>
        <w:b/>
        <w:bCs/>
      </w:rPr>
      <w:tblPr/>
      <w:tcPr>
        <w:tcBorders>
          <w:top w:val="double" w:sz="4" w:space="0" w:color="F69481" w:themeColor="accent3" w:themeTint="99"/>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4-Accent4">
    <w:name w:val="List Table 4 Accent 4"/>
    <w:basedOn w:val="TableNormal"/>
    <w:uiPriority w:val="49"/>
    <w:semiHidden/>
    <w:rsid w:val="00B60586"/>
    <w:pPr>
      <w:spacing w:line="240" w:lineRule="auto"/>
    </w:pPr>
    <w:tblPr>
      <w:tblStyleRowBandSize w:val="1"/>
      <w:tblStyleColBandSize w:val="1"/>
      <w:tblBorders>
        <w:top w:val="single" w:sz="4" w:space="0" w:color="95D8C7" w:themeColor="accent4" w:themeTint="99"/>
        <w:left w:val="single" w:sz="4" w:space="0" w:color="95D8C7" w:themeColor="accent4" w:themeTint="99"/>
        <w:bottom w:val="single" w:sz="4" w:space="0" w:color="95D8C7" w:themeColor="accent4" w:themeTint="99"/>
        <w:right w:val="single" w:sz="4" w:space="0" w:color="95D8C7" w:themeColor="accent4" w:themeTint="99"/>
        <w:insideH w:val="single" w:sz="4" w:space="0" w:color="95D8C7" w:themeColor="accent4" w:themeTint="99"/>
      </w:tblBorders>
    </w:tblPr>
    <w:tblStylePr w:type="firstRow">
      <w:rPr>
        <w:b/>
        <w:bCs/>
        <w:color w:val="FFFFFF" w:themeColor="background1"/>
      </w:rPr>
      <w:tblPr/>
      <w:tcPr>
        <w:tcBorders>
          <w:top w:val="single" w:sz="4" w:space="0" w:color="50BFA2" w:themeColor="accent4"/>
          <w:left w:val="single" w:sz="4" w:space="0" w:color="50BFA2" w:themeColor="accent4"/>
          <w:bottom w:val="single" w:sz="4" w:space="0" w:color="50BFA2" w:themeColor="accent4"/>
          <w:right w:val="single" w:sz="4" w:space="0" w:color="50BFA2" w:themeColor="accent4"/>
          <w:insideH w:val="nil"/>
        </w:tcBorders>
        <w:shd w:val="clear" w:color="auto" w:fill="50BFA2" w:themeFill="accent4"/>
      </w:tcPr>
    </w:tblStylePr>
    <w:tblStylePr w:type="lastRow">
      <w:rPr>
        <w:b/>
        <w:bCs/>
      </w:rPr>
      <w:tblPr/>
      <w:tcPr>
        <w:tcBorders>
          <w:top w:val="double" w:sz="4" w:space="0" w:color="95D8C7" w:themeColor="accent4" w:themeTint="99"/>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4-Accent5">
    <w:name w:val="List Table 4 Accent 5"/>
    <w:basedOn w:val="TableNormal"/>
    <w:uiPriority w:val="49"/>
    <w:semiHidden/>
    <w:rsid w:val="00B60586"/>
    <w:pPr>
      <w:spacing w:line="240" w:lineRule="auto"/>
    </w:pPr>
    <w:tblPr>
      <w:tblStyleRowBandSize w:val="1"/>
      <w:tblStyleColBandSize w:val="1"/>
      <w:tblBorders>
        <w:top w:val="single" w:sz="4" w:space="0" w:color="C2A1CB" w:themeColor="accent5" w:themeTint="99"/>
        <w:left w:val="single" w:sz="4" w:space="0" w:color="C2A1CB" w:themeColor="accent5" w:themeTint="99"/>
        <w:bottom w:val="single" w:sz="4" w:space="0" w:color="C2A1CB" w:themeColor="accent5" w:themeTint="99"/>
        <w:right w:val="single" w:sz="4" w:space="0" w:color="C2A1CB" w:themeColor="accent5" w:themeTint="99"/>
        <w:insideH w:val="single" w:sz="4" w:space="0" w:color="C2A1CB" w:themeColor="accent5" w:themeTint="99"/>
      </w:tblBorders>
    </w:tblPr>
    <w:tblStylePr w:type="firstRow">
      <w:rPr>
        <w:b/>
        <w:bCs/>
        <w:color w:val="FFFFFF" w:themeColor="background1"/>
      </w:rPr>
      <w:tblPr/>
      <w:tcPr>
        <w:tcBorders>
          <w:top w:val="single" w:sz="4" w:space="0" w:color="9A64A9" w:themeColor="accent5"/>
          <w:left w:val="single" w:sz="4" w:space="0" w:color="9A64A9" w:themeColor="accent5"/>
          <w:bottom w:val="single" w:sz="4" w:space="0" w:color="9A64A9" w:themeColor="accent5"/>
          <w:right w:val="single" w:sz="4" w:space="0" w:color="9A64A9" w:themeColor="accent5"/>
          <w:insideH w:val="nil"/>
        </w:tcBorders>
        <w:shd w:val="clear" w:color="auto" w:fill="9A64A9" w:themeFill="accent5"/>
      </w:tcPr>
    </w:tblStylePr>
    <w:tblStylePr w:type="lastRow">
      <w:rPr>
        <w:b/>
        <w:bCs/>
      </w:rPr>
      <w:tblPr/>
      <w:tcPr>
        <w:tcBorders>
          <w:top w:val="double" w:sz="4" w:space="0" w:color="C2A1CB" w:themeColor="accent5" w:themeTint="99"/>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4-Accent6">
    <w:name w:val="List Table 4 Accent 6"/>
    <w:basedOn w:val="TableNormal"/>
    <w:uiPriority w:val="49"/>
    <w:semiHidden/>
    <w:rsid w:val="00B60586"/>
    <w:pPr>
      <w:spacing w:line="240" w:lineRule="auto"/>
    </w:pPr>
    <w:tblPr>
      <w:tblStyleRowBandSize w:val="1"/>
      <w:tblStyleColBandSize w:val="1"/>
      <w:tblBorders>
        <w:top w:val="single" w:sz="4" w:space="0" w:color="FFE2A0" w:themeColor="accent6" w:themeTint="99"/>
        <w:left w:val="single" w:sz="4" w:space="0" w:color="FFE2A0" w:themeColor="accent6" w:themeTint="99"/>
        <w:bottom w:val="single" w:sz="4" w:space="0" w:color="FFE2A0" w:themeColor="accent6" w:themeTint="99"/>
        <w:right w:val="single" w:sz="4" w:space="0" w:color="FFE2A0" w:themeColor="accent6" w:themeTint="99"/>
        <w:insideH w:val="single" w:sz="4" w:space="0" w:color="FFE2A0" w:themeColor="accent6" w:themeTint="99"/>
      </w:tblBorders>
    </w:tblPr>
    <w:tblStylePr w:type="firstRow">
      <w:rPr>
        <w:b/>
        <w:bCs/>
        <w:color w:val="FFFFFF" w:themeColor="background1"/>
      </w:rPr>
      <w:tblPr/>
      <w:tcPr>
        <w:tcBorders>
          <w:top w:val="single" w:sz="4" w:space="0" w:color="FFCF62" w:themeColor="accent6"/>
          <w:left w:val="single" w:sz="4" w:space="0" w:color="FFCF62" w:themeColor="accent6"/>
          <w:bottom w:val="single" w:sz="4" w:space="0" w:color="FFCF62" w:themeColor="accent6"/>
          <w:right w:val="single" w:sz="4" w:space="0" w:color="FFCF62" w:themeColor="accent6"/>
          <w:insideH w:val="nil"/>
        </w:tcBorders>
        <w:shd w:val="clear" w:color="auto" w:fill="FFCF62" w:themeFill="accent6"/>
      </w:tcPr>
    </w:tblStylePr>
    <w:tblStylePr w:type="lastRow">
      <w:rPr>
        <w:b/>
        <w:bCs/>
      </w:rPr>
      <w:tblPr/>
      <w:tcPr>
        <w:tcBorders>
          <w:top w:val="double" w:sz="4" w:space="0" w:color="FFE2A0" w:themeColor="accent6" w:themeTint="99"/>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5Dark">
    <w:name w:val="List Table 5 Dark"/>
    <w:basedOn w:val="TableNormal"/>
    <w:uiPriority w:val="50"/>
    <w:semiHidden/>
    <w:rsid w:val="00B60586"/>
    <w:pPr>
      <w:spacing w:line="240" w:lineRule="auto"/>
    </w:pPr>
    <w:rPr>
      <w:color w:val="FFFFFF" w:themeColor="background1"/>
    </w:rPr>
    <w:tblPr>
      <w:tblStyleRowBandSize w:val="1"/>
      <w:tblStyleColBandSize w:val="1"/>
      <w:tblBorders>
        <w:top w:val="single" w:sz="24" w:space="0" w:color="231F20" w:themeColor="text1"/>
        <w:left w:val="single" w:sz="24" w:space="0" w:color="231F20" w:themeColor="text1"/>
        <w:bottom w:val="single" w:sz="24" w:space="0" w:color="231F20" w:themeColor="text1"/>
        <w:right w:val="single" w:sz="24" w:space="0" w:color="231F20" w:themeColor="text1"/>
      </w:tblBorders>
    </w:tblPr>
    <w:tcPr>
      <w:shd w:val="clear" w:color="auto" w:fill="231F2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B60586"/>
    <w:pPr>
      <w:spacing w:line="240" w:lineRule="auto"/>
    </w:pPr>
    <w:rPr>
      <w:color w:val="FFFFFF" w:themeColor="background1"/>
    </w:rPr>
    <w:tblPr>
      <w:tblStyleRowBandSize w:val="1"/>
      <w:tblStyleColBandSize w:val="1"/>
      <w:tblBorders>
        <w:top w:val="single" w:sz="24" w:space="0" w:color="8ACED7" w:themeColor="accent1"/>
        <w:left w:val="single" w:sz="24" w:space="0" w:color="8ACED7" w:themeColor="accent1"/>
        <w:bottom w:val="single" w:sz="24" w:space="0" w:color="8ACED7" w:themeColor="accent1"/>
        <w:right w:val="single" w:sz="24" w:space="0" w:color="8ACED7" w:themeColor="accent1"/>
      </w:tblBorders>
    </w:tblPr>
    <w:tcPr>
      <w:shd w:val="clear" w:color="auto" w:fill="8ACED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B60586"/>
    <w:pPr>
      <w:spacing w:line="240" w:lineRule="auto"/>
    </w:pPr>
    <w:rPr>
      <w:color w:val="FFFFFF" w:themeColor="background1"/>
    </w:rPr>
    <w:tblPr>
      <w:tblStyleRowBandSize w:val="1"/>
      <w:tblStyleColBandSize w:val="1"/>
      <w:tblBorders>
        <w:top w:val="single" w:sz="24" w:space="0" w:color="003263" w:themeColor="accent2"/>
        <w:left w:val="single" w:sz="24" w:space="0" w:color="003263" w:themeColor="accent2"/>
        <w:bottom w:val="single" w:sz="24" w:space="0" w:color="003263" w:themeColor="accent2"/>
        <w:right w:val="single" w:sz="24" w:space="0" w:color="003263" w:themeColor="accent2"/>
      </w:tblBorders>
    </w:tblPr>
    <w:tcPr>
      <w:shd w:val="clear" w:color="auto" w:fill="003263"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B60586"/>
    <w:pPr>
      <w:spacing w:line="240" w:lineRule="auto"/>
    </w:pPr>
    <w:rPr>
      <w:color w:val="FFFFFF" w:themeColor="background1"/>
    </w:rPr>
    <w:tblPr>
      <w:tblStyleRowBandSize w:val="1"/>
      <w:tblStyleColBandSize w:val="1"/>
      <w:tblBorders>
        <w:top w:val="single" w:sz="24" w:space="0" w:color="F04E2D" w:themeColor="accent3"/>
        <w:left w:val="single" w:sz="24" w:space="0" w:color="F04E2D" w:themeColor="accent3"/>
        <w:bottom w:val="single" w:sz="24" w:space="0" w:color="F04E2D" w:themeColor="accent3"/>
        <w:right w:val="single" w:sz="24" w:space="0" w:color="F04E2D" w:themeColor="accent3"/>
      </w:tblBorders>
    </w:tblPr>
    <w:tcPr>
      <w:shd w:val="clear" w:color="auto" w:fill="F04E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B60586"/>
    <w:pPr>
      <w:spacing w:line="240" w:lineRule="auto"/>
    </w:pPr>
    <w:rPr>
      <w:color w:val="FFFFFF" w:themeColor="background1"/>
    </w:rPr>
    <w:tblPr>
      <w:tblStyleRowBandSize w:val="1"/>
      <w:tblStyleColBandSize w:val="1"/>
      <w:tblBorders>
        <w:top w:val="single" w:sz="24" w:space="0" w:color="50BFA2" w:themeColor="accent4"/>
        <w:left w:val="single" w:sz="24" w:space="0" w:color="50BFA2" w:themeColor="accent4"/>
        <w:bottom w:val="single" w:sz="24" w:space="0" w:color="50BFA2" w:themeColor="accent4"/>
        <w:right w:val="single" w:sz="24" w:space="0" w:color="50BFA2" w:themeColor="accent4"/>
      </w:tblBorders>
    </w:tblPr>
    <w:tcPr>
      <w:shd w:val="clear" w:color="auto" w:fill="50BFA2"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B60586"/>
    <w:pPr>
      <w:spacing w:line="240" w:lineRule="auto"/>
    </w:pPr>
    <w:rPr>
      <w:color w:val="FFFFFF" w:themeColor="background1"/>
    </w:rPr>
    <w:tblPr>
      <w:tblStyleRowBandSize w:val="1"/>
      <w:tblStyleColBandSize w:val="1"/>
      <w:tblBorders>
        <w:top w:val="single" w:sz="24" w:space="0" w:color="9A64A9" w:themeColor="accent5"/>
        <w:left w:val="single" w:sz="24" w:space="0" w:color="9A64A9" w:themeColor="accent5"/>
        <w:bottom w:val="single" w:sz="24" w:space="0" w:color="9A64A9" w:themeColor="accent5"/>
        <w:right w:val="single" w:sz="24" w:space="0" w:color="9A64A9" w:themeColor="accent5"/>
      </w:tblBorders>
    </w:tblPr>
    <w:tcPr>
      <w:shd w:val="clear" w:color="auto" w:fill="9A64A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B60586"/>
    <w:pPr>
      <w:spacing w:line="240" w:lineRule="auto"/>
    </w:pPr>
    <w:rPr>
      <w:color w:val="FFFFFF" w:themeColor="background1"/>
    </w:rPr>
    <w:tblPr>
      <w:tblStyleRowBandSize w:val="1"/>
      <w:tblStyleColBandSize w:val="1"/>
      <w:tblBorders>
        <w:top w:val="single" w:sz="24" w:space="0" w:color="FFCF62" w:themeColor="accent6"/>
        <w:left w:val="single" w:sz="24" w:space="0" w:color="FFCF62" w:themeColor="accent6"/>
        <w:bottom w:val="single" w:sz="24" w:space="0" w:color="FFCF62" w:themeColor="accent6"/>
        <w:right w:val="single" w:sz="24" w:space="0" w:color="FFCF62" w:themeColor="accent6"/>
      </w:tblBorders>
    </w:tblPr>
    <w:tcPr>
      <w:shd w:val="clear" w:color="auto" w:fill="FFCF62"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B60586"/>
    <w:pPr>
      <w:spacing w:line="240" w:lineRule="auto"/>
    </w:pPr>
    <w:rPr>
      <w:color w:val="231F20" w:themeColor="text1"/>
    </w:rPr>
    <w:tblPr>
      <w:tblStyleRowBandSize w:val="1"/>
      <w:tblStyleColBandSize w:val="1"/>
      <w:tblBorders>
        <w:top w:val="single" w:sz="4" w:space="0" w:color="231F20" w:themeColor="text1"/>
        <w:bottom w:val="single" w:sz="4" w:space="0" w:color="231F20" w:themeColor="text1"/>
      </w:tblBorders>
    </w:tblPr>
    <w:tblStylePr w:type="firstRow">
      <w:rPr>
        <w:b/>
        <w:bCs/>
      </w:rPr>
      <w:tblPr/>
      <w:tcPr>
        <w:tcBorders>
          <w:bottom w:val="single" w:sz="4" w:space="0" w:color="231F20" w:themeColor="text1"/>
        </w:tcBorders>
      </w:tcPr>
    </w:tblStylePr>
    <w:tblStylePr w:type="lastRow">
      <w:rPr>
        <w:b/>
        <w:bCs/>
      </w:rPr>
      <w:tblPr/>
      <w:tcPr>
        <w:tcBorders>
          <w:top w:val="double" w:sz="4" w:space="0" w:color="231F20" w:themeColor="text1"/>
        </w:tcBorders>
      </w:tcPr>
    </w:tblStylePr>
    <w:tblStylePr w:type="firstCol">
      <w:rPr>
        <w:b/>
        <w:bCs/>
      </w:rPr>
    </w:tblStylePr>
    <w:tblStylePr w:type="lastCol">
      <w:rPr>
        <w:b/>
        <w:bCs/>
      </w:rPr>
    </w:tblStylePr>
    <w:tblStylePr w:type="band1Vert">
      <w:tblPr/>
      <w:tcPr>
        <w:shd w:val="clear" w:color="auto" w:fill="D5CFD1" w:themeFill="text1" w:themeFillTint="33"/>
      </w:tcPr>
    </w:tblStylePr>
    <w:tblStylePr w:type="band1Horz">
      <w:tblPr/>
      <w:tcPr>
        <w:shd w:val="clear" w:color="auto" w:fill="D5CFD1" w:themeFill="text1" w:themeFillTint="33"/>
      </w:tcPr>
    </w:tblStylePr>
  </w:style>
  <w:style w:type="table" w:styleId="ListTable6Colorful-Accent1">
    <w:name w:val="List Table 6 Colorful Accent 1"/>
    <w:basedOn w:val="TableNormal"/>
    <w:uiPriority w:val="51"/>
    <w:semiHidden/>
    <w:rsid w:val="00B60586"/>
    <w:pPr>
      <w:spacing w:line="240" w:lineRule="auto"/>
    </w:pPr>
    <w:rPr>
      <w:color w:val="47B2C0" w:themeColor="accent1" w:themeShade="BF"/>
    </w:rPr>
    <w:tblPr>
      <w:tblStyleRowBandSize w:val="1"/>
      <w:tblStyleColBandSize w:val="1"/>
      <w:tblBorders>
        <w:top w:val="single" w:sz="4" w:space="0" w:color="8ACED7" w:themeColor="accent1"/>
        <w:bottom w:val="single" w:sz="4" w:space="0" w:color="8ACED7" w:themeColor="accent1"/>
      </w:tblBorders>
    </w:tblPr>
    <w:tblStylePr w:type="firstRow">
      <w:rPr>
        <w:b/>
        <w:bCs/>
      </w:rPr>
      <w:tblPr/>
      <w:tcPr>
        <w:tcBorders>
          <w:bottom w:val="single" w:sz="4" w:space="0" w:color="8ACED7" w:themeColor="accent1"/>
        </w:tcBorders>
      </w:tcPr>
    </w:tblStylePr>
    <w:tblStylePr w:type="lastRow">
      <w:rPr>
        <w:b/>
        <w:bCs/>
      </w:rPr>
      <w:tblPr/>
      <w:tcPr>
        <w:tcBorders>
          <w:top w:val="double" w:sz="4" w:space="0" w:color="8ACED7" w:themeColor="accent1"/>
        </w:tcBorders>
      </w:tcPr>
    </w:tblStylePr>
    <w:tblStylePr w:type="firstCol">
      <w:rPr>
        <w:b/>
        <w:bCs/>
      </w:rPr>
    </w:tblStylePr>
    <w:tblStylePr w:type="lastCol">
      <w:rPr>
        <w:b/>
        <w:bCs/>
      </w:rPr>
    </w:tblStylePr>
    <w:tblStylePr w:type="band1Vert">
      <w:tblPr/>
      <w:tcPr>
        <w:shd w:val="clear" w:color="auto" w:fill="E7F5F7" w:themeFill="accent1" w:themeFillTint="33"/>
      </w:tcPr>
    </w:tblStylePr>
    <w:tblStylePr w:type="band1Horz">
      <w:tblPr/>
      <w:tcPr>
        <w:shd w:val="clear" w:color="auto" w:fill="E7F5F7" w:themeFill="accent1" w:themeFillTint="33"/>
      </w:tcPr>
    </w:tblStylePr>
  </w:style>
  <w:style w:type="table" w:styleId="ListTable6Colorful-Accent2">
    <w:name w:val="List Table 6 Colorful Accent 2"/>
    <w:basedOn w:val="TableNormal"/>
    <w:uiPriority w:val="51"/>
    <w:semiHidden/>
    <w:rsid w:val="00B60586"/>
    <w:pPr>
      <w:spacing w:line="240" w:lineRule="auto"/>
    </w:pPr>
    <w:rPr>
      <w:color w:val="00254A" w:themeColor="accent2" w:themeShade="BF"/>
    </w:rPr>
    <w:tblPr>
      <w:tblStyleRowBandSize w:val="1"/>
      <w:tblStyleColBandSize w:val="1"/>
      <w:tblBorders>
        <w:top w:val="single" w:sz="4" w:space="0" w:color="003263" w:themeColor="accent2"/>
        <w:bottom w:val="single" w:sz="4" w:space="0" w:color="003263" w:themeColor="accent2"/>
      </w:tblBorders>
    </w:tblPr>
    <w:tblStylePr w:type="firstRow">
      <w:rPr>
        <w:b/>
        <w:bCs/>
      </w:rPr>
      <w:tblPr/>
      <w:tcPr>
        <w:tcBorders>
          <w:bottom w:val="single" w:sz="4" w:space="0" w:color="003263" w:themeColor="accent2"/>
        </w:tcBorders>
      </w:tcPr>
    </w:tblStylePr>
    <w:tblStylePr w:type="lastRow">
      <w:rPr>
        <w:b/>
        <w:bCs/>
      </w:rPr>
      <w:tblPr/>
      <w:tcPr>
        <w:tcBorders>
          <w:top w:val="double" w:sz="4" w:space="0" w:color="003263" w:themeColor="accent2"/>
        </w:tcBorders>
      </w:tcPr>
    </w:tblStylePr>
    <w:tblStylePr w:type="firstCol">
      <w:rPr>
        <w:b/>
        <w:bCs/>
      </w:rPr>
    </w:tblStylePr>
    <w:tblStylePr w:type="lastCol">
      <w:rPr>
        <w:b/>
        <w:bCs/>
      </w:rPr>
    </w:tblStylePr>
    <w:tblStylePr w:type="band1Vert">
      <w:tblPr/>
      <w:tcPr>
        <w:shd w:val="clear" w:color="auto" w:fill="ACD5FF" w:themeFill="accent2" w:themeFillTint="33"/>
      </w:tcPr>
    </w:tblStylePr>
    <w:tblStylePr w:type="band1Horz">
      <w:tblPr/>
      <w:tcPr>
        <w:shd w:val="clear" w:color="auto" w:fill="ACD5FF" w:themeFill="accent2" w:themeFillTint="33"/>
      </w:tcPr>
    </w:tblStylePr>
  </w:style>
  <w:style w:type="table" w:styleId="ListTable6Colorful-Accent3">
    <w:name w:val="List Table 6 Colorful Accent 3"/>
    <w:basedOn w:val="TableNormal"/>
    <w:uiPriority w:val="51"/>
    <w:semiHidden/>
    <w:rsid w:val="00B60586"/>
    <w:pPr>
      <w:spacing w:line="240" w:lineRule="auto"/>
    </w:pPr>
    <w:rPr>
      <w:color w:val="C72D0E" w:themeColor="accent3" w:themeShade="BF"/>
    </w:rPr>
    <w:tblPr>
      <w:tblStyleRowBandSize w:val="1"/>
      <w:tblStyleColBandSize w:val="1"/>
      <w:tblBorders>
        <w:top w:val="single" w:sz="4" w:space="0" w:color="F04E2D" w:themeColor="accent3"/>
        <w:bottom w:val="single" w:sz="4" w:space="0" w:color="F04E2D" w:themeColor="accent3"/>
      </w:tblBorders>
    </w:tblPr>
    <w:tblStylePr w:type="firstRow">
      <w:rPr>
        <w:b/>
        <w:bCs/>
      </w:rPr>
      <w:tblPr/>
      <w:tcPr>
        <w:tcBorders>
          <w:bottom w:val="single" w:sz="4" w:space="0" w:color="F04E2D" w:themeColor="accent3"/>
        </w:tcBorders>
      </w:tcPr>
    </w:tblStylePr>
    <w:tblStylePr w:type="lastRow">
      <w:rPr>
        <w:b/>
        <w:bCs/>
      </w:rPr>
      <w:tblPr/>
      <w:tcPr>
        <w:tcBorders>
          <w:top w:val="double" w:sz="4" w:space="0" w:color="F04E2D" w:themeColor="accent3"/>
        </w:tcBorders>
      </w:tcPr>
    </w:tblStylePr>
    <w:tblStylePr w:type="firstCol">
      <w:rPr>
        <w:b/>
        <w:bCs/>
      </w:rPr>
    </w:tblStylePr>
    <w:tblStylePr w:type="lastCol">
      <w:rPr>
        <w:b/>
        <w:bCs/>
      </w:rPr>
    </w:tblStylePr>
    <w:tblStylePr w:type="band1Vert">
      <w:tblPr/>
      <w:tcPr>
        <w:shd w:val="clear" w:color="auto" w:fill="FCDBD5" w:themeFill="accent3" w:themeFillTint="33"/>
      </w:tcPr>
    </w:tblStylePr>
    <w:tblStylePr w:type="band1Horz">
      <w:tblPr/>
      <w:tcPr>
        <w:shd w:val="clear" w:color="auto" w:fill="FCDBD5" w:themeFill="accent3" w:themeFillTint="33"/>
      </w:tcPr>
    </w:tblStylePr>
  </w:style>
  <w:style w:type="table" w:styleId="ListTable6Colorful-Accent4">
    <w:name w:val="List Table 6 Colorful Accent 4"/>
    <w:basedOn w:val="TableNormal"/>
    <w:uiPriority w:val="51"/>
    <w:semiHidden/>
    <w:rsid w:val="00B60586"/>
    <w:pPr>
      <w:spacing w:line="240" w:lineRule="auto"/>
    </w:pPr>
    <w:rPr>
      <w:color w:val="36947B" w:themeColor="accent4" w:themeShade="BF"/>
    </w:rPr>
    <w:tblPr>
      <w:tblStyleRowBandSize w:val="1"/>
      <w:tblStyleColBandSize w:val="1"/>
      <w:tblBorders>
        <w:top w:val="single" w:sz="4" w:space="0" w:color="50BFA2" w:themeColor="accent4"/>
        <w:bottom w:val="single" w:sz="4" w:space="0" w:color="50BFA2" w:themeColor="accent4"/>
      </w:tblBorders>
    </w:tblPr>
    <w:tblStylePr w:type="firstRow">
      <w:rPr>
        <w:b/>
        <w:bCs/>
      </w:rPr>
      <w:tblPr/>
      <w:tcPr>
        <w:tcBorders>
          <w:bottom w:val="single" w:sz="4" w:space="0" w:color="50BFA2" w:themeColor="accent4"/>
        </w:tcBorders>
      </w:tcPr>
    </w:tblStylePr>
    <w:tblStylePr w:type="lastRow">
      <w:rPr>
        <w:b/>
        <w:bCs/>
      </w:rPr>
      <w:tblPr/>
      <w:tcPr>
        <w:tcBorders>
          <w:top w:val="double" w:sz="4" w:space="0" w:color="50BFA2" w:themeColor="accent4"/>
        </w:tcBorders>
      </w:tcPr>
    </w:tblStylePr>
    <w:tblStylePr w:type="firstCol">
      <w:rPr>
        <w:b/>
        <w:bCs/>
      </w:rPr>
    </w:tblStylePr>
    <w:tblStylePr w:type="lastCol">
      <w:rPr>
        <w:b/>
        <w:bCs/>
      </w:rPr>
    </w:tblStylePr>
    <w:tblStylePr w:type="band1Vert">
      <w:tblPr/>
      <w:tcPr>
        <w:shd w:val="clear" w:color="auto" w:fill="DBF2EC" w:themeFill="accent4" w:themeFillTint="33"/>
      </w:tcPr>
    </w:tblStylePr>
    <w:tblStylePr w:type="band1Horz">
      <w:tblPr/>
      <w:tcPr>
        <w:shd w:val="clear" w:color="auto" w:fill="DBF2EC" w:themeFill="accent4" w:themeFillTint="33"/>
      </w:tcPr>
    </w:tblStylePr>
  </w:style>
  <w:style w:type="table" w:styleId="ListTable6Colorful-Accent5">
    <w:name w:val="List Table 6 Colorful Accent 5"/>
    <w:basedOn w:val="TableNormal"/>
    <w:uiPriority w:val="51"/>
    <w:semiHidden/>
    <w:rsid w:val="00B60586"/>
    <w:pPr>
      <w:spacing w:line="240" w:lineRule="auto"/>
    </w:pPr>
    <w:rPr>
      <w:color w:val="744881" w:themeColor="accent5" w:themeShade="BF"/>
    </w:rPr>
    <w:tblPr>
      <w:tblStyleRowBandSize w:val="1"/>
      <w:tblStyleColBandSize w:val="1"/>
      <w:tblBorders>
        <w:top w:val="single" w:sz="4" w:space="0" w:color="9A64A9" w:themeColor="accent5"/>
        <w:bottom w:val="single" w:sz="4" w:space="0" w:color="9A64A9" w:themeColor="accent5"/>
      </w:tblBorders>
    </w:tblPr>
    <w:tblStylePr w:type="firstRow">
      <w:rPr>
        <w:b/>
        <w:bCs/>
      </w:rPr>
      <w:tblPr/>
      <w:tcPr>
        <w:tcBorders>
          <w:bottom w:val="single" w:sz="4" w:space="0" w:color="9A64A9" w:themeColor="accent5"/>
        </w:tcBorders>
      </w:tcPr>
    </w:tblStylePr>
    <w:tblStylePr w:type="lastRow">
      <w:rPr>
        <w:b/>
        <w:bCs/>
      </w:rPr>
      <w:tblPr/>
      <w:tcPr>
        <w:tcBorders>
          <w:top w:val="double" w:sz="4" w:space="0" w:color="9A64A9" w:themeColor="accent5"/>
        </w:tcBorders>
      </w:tcPr>
    </w:tblStylePr>
    <w:tblStylePr w:type="firstCol">
      <w:rPr>
        <w:b/>
        <w:bCs/>
      </w:rPr>
    </w:tblStylePr>
    <w:tblStylePr w:type="lastCol">
      <w:rPr>
        <w:b/>
        <w:bCs/>
      </w:rPr>
    </w:tblStylePr>
    <w:tblStylePr w:type="band1Vert">
      <w:tblPr/>
      <w:tcPr>
        <w:shd w:val="clear" w:color="auto" w:fill="EADFED" w:themeFill="accent5" w:themeFillTint="33"/>
      </w:tcPr>
    </w:tblStylePr>
    <w:tblStylePr w:type="band1Horz">
      <w:tblPr/>
      <w:tcPr>
        <w:shd w:val="clear" w:color="auto" w:fill="EADFED" w:themeFill="accent5" w:themeFillTint="33"/>
      </w:tcPr>
    </w:tblStylePr>
  </w:style>
  <w:style w:type="table" w:styleId="ListTable6Colorful-Accent6">
    <w:name w:val="List Table 6 Colorful Accent 6"/>
    <w:basedOn w:val="TableNormal"/>
    <w:uiPriority w:val="51"/>
    <w:semiHidden/>
    <w:rsid w:val="00B60586"/>
    <w:pPr>
      <w:spacing w:line="240" w:lineRule="auto"/>
    </w:pPr>
    <w:rPr>
      <w:color w:val="FFB309" w:themeColor="accent6" w:themeShade="BF"/>
    </w:rPr>
    <w:tblPr>
      <w:tblStyleRowBandSize w:val="1"/>
      <w:tblStyleColBandSize w:val="1"/>
      <w:tblBorders>
        <w:top w:val="single" w:sz="4" w:space="0" w:color="FFCF62" w:themeColor="accent6"/>
        <w:bottom w:val="single" w:sz="4" w:space="0" w:color="FFCF62" w:themeColor="accent6"/>
      </w:tblBorders>
    </w:tblPr>
    <w:tblStylePr w:type="firstRow">
      <w:rPr>
        <w:b/>
        <w:bCs/>
      </w:rPr>
      <w:tblPr/>
      <w:tcPr>
        <w:tcBorders>
          <w:bottom w:val="single" w:sz="4" w:space="0" w:color="FFCF62" w:themeColor="accent6"/>
        </w:tcBorders>
      </w:tcPr>
    </w:tblStylePr>
    <w:tblStylePr w:type="lastRow">
      <w:rPr>
        <w:b/>
        <w:bCs/>
      </w:rPr>
      <w:tblPr/>
      <w:tcPr>
        <w:tcBorders>
          <w:top w:val="double" w:sz="4" w:space="0" w:color="FFCF62" w:themeColor="accent6"/>
        </w:tcBorders>
      </w:tcPr>
    </w:tblStylePr>
    <w:tblStylePr w:type="firstCol">
      <w:rPr>
        <w:b/>
        <w:bCs/>
      </w:rPr>
    </w:tblStylePr>
    <w:tblStylePr w:type="lastCol">
      <w:rPr>
        <w:b/>
        <w:bCs/>
      </w:rPr>
    </w:tblStylePr>
    <w:tblStylePr w:type="band1Vert">
      <w:tblPr/>
      <w:tcPr>
        <w:shd w:val="clear" w:color="auto" w:fill="FFF5DF" w:themeFill="accent6" w:themeFillTint="33"/>
      </w:tcPr>
    </w:tblStylePr>
    <w:tblStylePr w:type="band1Horz">
      <w:tblPr/>
      <w:tcPr>
        <w:shd w:val="clear" w:color="auto" w:fill="FFF5DF" w:themeFill="accent6" w:themeFillTint="33"/>
      </w:tcPr>
    </w:tblStylePr>
  </w:style>
  <w:style w:type="table" w:styleId="ListTable7Colorful">
    <w:name w:val="List Table 7 Colorful"/>
    <w:basedOn w:val="TableNormal"/>
    <w:uiPriority w:val="52"/>
    <w:semiHidden/>
    <w:rsid w:val="00B60586"/>
    <w:pPr>
      <w:spacing w:line="240" w:lineRule="auto"/>
    </w:pPr>
    <w:rPr>
      <w:color w:val="231F2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F2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F2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F2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F20" w:themeColor="text1"/>
        </w:tcBorders>
        <w:shd w:val="clear" w:color="auto" w:fill="FFFFFF" w:themeFill="background1"/>
      </w:tcPr>
    </w:tblStylePr>
    <w:tblStylePr w:type="band1Vert">
      <w:tblPr/>
      <w:tcPr>
        <w:shd w:val="clear" w:color="auto" w:fill="D5CFD1" w:themeFill="text1" w:themeFillTint="33"/>
      </w:tcPr>
    </w:tblStylePr>
    <w:tblStylePr w:type="band1Horz">
      <w:tblPr/>
      <w:tcPr>
        <w:shd w:val="clear" w:color="auto" w:fill="D5CFD1"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B60586"/>
    <w:pPr>
      <w:spacing w:line="240" w:lineRule="auto"/>
    </w:pPr>
    <w:rPr>
      <w:color w:val="47B2C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ED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ED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ED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ED7" w:themeColor="accent1"/>
        </w:tcBorders>
        <w:shd w:val="clear" w:color="auto" w:fill="FFFFFF" w:themeFill="background1"/>
      </w:tcPr>
    </w:tblStylePr>
    <w:tblStylePr w:type="band1Vert">
      <w:tblPr/>
      <w:tcPr>
        <w:shd w:val="clear" w:color="auto" w:fill="E7F5F7" w:themeFill="accent1" w:themeFillTint="33"/>
      </w:tcPr>
    </w:tblStylePr>
    <w:tblStylePr w:type="band1Horz">
      <w:tblPr/>
      <w:tcPr>
        <w:shd w:val="clear" w:color="auto" w:fill="E7F5F7"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B60586"/>
    <w:pPr>
      <w:spacing w:line="240" w:lineRule="auto"/>
    </w:pPr>
    <w:rPr>
      <w:color w:val="00254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3263"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3263"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3263"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3263" w:themeColor="accent2"/>
        </w:tcBorders>
        <w:shd w:val="clear" w:color="auto" w:fill="FFFFFF" w:themeFill="background1"/>
      </w:tcPr>
    </w:tblStylePr>
    <w:tblStylePr w:type="band1Vert">
      <w:tblPr/>
      <w:tcPr>
        <w:shd w:val="clear" w:color="auto" w:fill="ACD5FF" w:themeFill="accent2" w:themeFillTint="33"/>
      </w:tcPr>
    </w:tblStylePr>
    <w:tblStylePr w:type="band1Horz">
      <w:tblPr/>
      <w:tcPr>
        <w:shd w:val="clear" w:color="auto" w:fill="ACD5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B60586"/>
    <w:pPr>
      <w:spacing w:line="240" w:lineRule="auto"/>
    </w:pPr>
    <w:rPr>
      <w:color w:val="C72D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4E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4E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4E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4E2D" w:themeColor="accent3"/>
        </w:tcBorders>
        <w:shd w:val="clear" w:color="auto" w:fill="FFFFFF" w:themeFill="background1"/>
      </w:tcPr>
    </w:tblStylePr>
    <w:tblStylePr w:type="band1Vert">
      <w:tblPr/>
      <w:tcPr>
        <w:shd w:val="clear" w:color="auto" w:fill="FCDBD5" w:themeFill="accent3" w:themeFillTint="33"/>
      </w:tcPr>
    </w:tblStylePr>
    <w:tblStylePr w:type="band1Horz">
      <w:tblPr/>
      <w:tcPr>
        <w:shd w:val="clear" w:color="auto" w:fill="FCDBD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B60586"/>
    <w:pPr>
      <w:spacing w:line="240" w:lineRule="auto"/>
    </w:pPr>
    <w:rPr>
      <w:color w:val="36947B"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0BFA2"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0BFA2"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0BFA2"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0BFA2" w:themeColor="accent4"/>
        </w:tcBorders>
        <w:shd w:val="clear" w:color="auto" w:fill="FFFFFF" w:themeFill="background1"/>
      </w:tcPr>
    </w:tblStylePr>
    <w:tblStylePr w:type="band1Vert">
      <w:tblPr/>
      <w:tcPr>
        <w:shd w:val="clear" w:color="auto" w:fill="DBF2EC" w:themeFill="accent4" w:themeFillTint="33"/>
      </w:tcPr>
    </w:tblStylePr>
    <w:tblStylePr w:type="band1Horz">
      <w:tblPr/>
      <w:tcPr>
        <w:shd w:val="clear" w:color="auto" w:fill="DBF2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B60586"/>
    <w:pPr>
      <w:spacing w:line="240" w:lineRule="auto"/>
    </w:pPr>
    <w:rPr>
      <w:color w:val="744881"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64A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A64A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64A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A64A9" w:themeColor="accent5"/>
        </w:tcBorders>
        <w:shd w:val="clear" w:color="auto" w:fill="FFFFFF" w:themeFill="background1"/>
      </w:tcPr>
    </w:tblStylePr>
    <w:tblStylePr w:type="band1Vert">
      <w:tblPr/>
      <w:tcPr>
        <w:shd w:val="clear" w:color="auto" w:fill="EADFED" w:themeFill="accent5" w:themeFillTint="33"/>
      </w:tcPr>
    </w:tblStylePr>
    <w:tblStylePr w:type="band1Horz">
      <w:tblPr/>
      <w:tcPr>
        <w:shd w:val="clear" w:color="auto" w:fill="EADFE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B60586"/>
    <w:pPr>
      <w:spacing w:line="240" w:lineRule="auto"/>
    </w:pPr>
    <w:rPr>
      <w:color w:val="FFB3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F62"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F62"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F62"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F62" w:themeColor="accent6"/>
        </w:tcBorders>
        <w:shd w:val="clear" w:color="auto" w:fill="FFFFFF" w:themeFill="background1"/>
      </w:tcPr>
    </w:tblStylePr>
    <w:tblStylePr w:type="band1Vert">
      <w:tblPr/>
      <w:tcPr>
        <w:shd w:val="clear" w:color="auto" w:fill="FFF5DF" w:themeFill="accent6" w:themeFillTint="33"/>
      </w:tcPr>
    </w:tblStylePr>
    <w:tblStylePr w:type="band1Horz">
      <w:tblPr/>
      <w:tcPr>
        <w:shd w:val="clear" w:color="auto" w:fill="FFF5D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insideV w:val="single" w:sz="8" w:space="0" w:color="5D5356" w:themeColor="text1" w:themeTint="BF"/>
      </w:tblBorders>
    </w:tblPr>
    <w:tcPr>
      <w:shd w:val="clear" w:color="auto" w:fill="CBC4C6" w:themeFill="text1" w:themeFillTint="3F"/>
    </w:tcPr>
    <w:tblStylePr w:type="firstRow">
      <w:rPr>
        <w:b/>
        <w:bCs/>
      </w:rPr>
    </w:tblStylePr>
    <w:tblStylePr w:type="lastRow">
      <w:rPr>
        <w:b/>
        <w:bCs/>
      </w:rPr>
      <w:tblPr/>
      <w:tcPr>
        <w:tcBorders>
          <w:top w:val="single" w:sz="18" w:space="0" w:color="5D5356" w:themeColor="text1" w:themeTint="BF"/>
        </w:tcBorders>
      </w:tcPr>
    </w:tblStylePr>
    <w:tblStylePr w:type="firstCol">
      <w:rPr>
        <w:b/>
        <w:bCs/>
      </w:rPr>
    </w:tblStylePr>
    <w:tblStylePr w:type="lastCol">
      <w:rPr>
        <w:b/>
        <w:bCs/>
      </w:rPr>
    </w:tblStylePr>
    <w:tblStylePr w:type="band1Vert">
      <w:tblPr/>
      <w:tcPr>
        <w:shd w:val="clear" w:color="auto" w:fill="97898C" w:themeFill="text1" w:themeFillTint="7F"/>
      </w:tcPr>
    </w:tblStylePr>
    <w:tblStylePr w:type="band1Horz">
      <w:tblPr/>
      <w:tcPr>
        <w:shd w:val="clear" w:color="auto" w:fill="97898C" w:themeFill="text1" w:themeFillTint="7F"/>
      </w:tcPr>
    </w:tblStylePr>
  </w:style>
  <w:style w:type="table" w:styleId="MediumGrid1-Accent1">
    <w:name w:val="Medium Grid 1 Accent 1"/>
    <w:basedOn w:val="TableNormal"/>
    <w:uiPriority w:val="67"/>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insideV w:val="single" w:sz="8" w:space="0" w:color="A7DAE1" w:themeColor="accent1" w:themeTint="BF"/>
      </w:tblBorders>
    </w:tblPr>
    <w:tcPr>
      <w:shd w:val="clear" w:color="auto" w:fill="E1F2F5" w:themeFill="accent1" w:themeFillTint="3F"/>
    </w:tcPr>
    <w:tblStylePr w:type="firstRow">
      <w:rPr>
        <w:b/>
        <w:bCs/>
      </w:rPr>
    </w:tblStylePr>
    <w:tblStylePr w:type="lastRow">
      <w:rPr>
        <w:b/>
        <w:bCs/>
      </w:rPr>
      <w:tblPr/>
      <w:tcPr>
        <w:tcBorders>
          <w:top w:val="single" w:sz="18" w:space="0" w:color="A7DAE1" w:themeColor="accent1" w:themeTint="BF"/>
        </w:tcBorders>
      </w:tcPr>
    </w:tblStylePr>
    <w:tblStylePr w:type="firstCol">
      <w:rPr>
        <w:b/>
        <w:bCs/>
      </w:rPr>
    </w:tblStylePr>
    <w:tblStylePr w:type="lastCol">
      <w:rPr>
        <w:b/>
        <w:bCs/>
      </w:rPr>
    </w:tblStylePr>
    <w:tblStylePr w:type="band1Vert">
      <w:tblPr/>
      <w:tcPr>
        <w:shd w:val="clear" w:color="auto" w:fill="C4E6EB" w:themeFill="accent1" w:themeFillTint="7F"/>
      </w:tcPr>
    </w:tblStylePr>
    <w:tblStylePr w:type="band1Horz">
      <w:tblPr/>
      <w:tcPr>
        <w:shd w:val="clear" w:color="auto" w:fill="C4E6EB" w:themeFill="accent1" w:themeFillTint="7F"/>
      </w:tcPr>
    </w:tblStylePr>
  </w:style>
  <w:style w:type="table" w:styleId="MediumGrid1-Accent2">
    <w:name w:val="Medium Grid 1 Accent 2"/>
    <w:basedOn w:val="TableNormal"/>
    <w:uiPriority w:val="67"/>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insideV w:val="single" w:sz="8" w:space="0" w:color="0065CA" w:themeColor="accent2" w:themeTint="BF"/>
      </w:tblBorders>
    </w:tblPr>
    <w:tcPr>
      <w:shd w:val="clear" w:color="auto" w:fill="99CCFF" w:themeFill="accent2" w:themeFillTint="3F"/>
    </w:tcPr>
    <w:tblStylePr w:type="firstRow">
      <w:rPr>
        <w:b/>
        <w:bCs/>
      </w:rPr>
    </w:tblStylePr>
    <w:tblStylePr w:type="lastRow">
      <w:rPr>
        <w:b/>
        <w:bCs/>
      </w:rPr>
      <w:tblPr/>
      <w:tcPr>
        <w:tcBorders>
          <w:top w:val="single" w:sz="18" w:space="0" w:color="0065CA" w:themeColor="accent2" w:themeTint="BF"/>
        </w:tcBorders>
      </w:tcPr>
    </w:tblStylePr>
    <w:tblStylePr w:type="firstCol">
      <w:rPr>
        <w:b/>
        <w:bCs/>
      </w:rPr>
    </w:tblStylePr>
    <w:tblStylePr w:type="lastCol">
      <w:rPr>
        <w:b/>
        <w:bCs/>
      </w:rPr>
    </w:tblStylePr>
    <w:tblStylePr w:type="band1Vert">
      <w:tblPr/>
      <w:tcPr>
        <w:shd w:val="clear" w:color="auto" w:fill="3298FF" w:themeFill="accent2" w:themeFillTint="7F"/>
      </w:tcPr>
    </w:tblStylePr>
    <w:tblStylePr w:type="band1Horz">
      <w:tblPr/>
      <w:tcPr>
        <w:shd w:val="clear" w:color="auto" w:fill="3298FF" w:themeFill="accent2" w:themeFillTint="7F"/>
      </w:tcPr>
    </w:tblStylePr>
  </w:style>
  <w:style w:type="table" w:styleId="MediumGrid1-Accent3">
    <w:name w:val="Medium Grid 1 Accent 3"/>
    <w:basedOn w:val="TableNormal"/>
    <w:uiPriority w:val="67"/>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insideV w:val="single" w:sz="8" w:space="0" w:color="F37A61" w:themeColor="accent3" w:themeTint="BF"/>
      </w:tblBorders>
    </w:tblPr>
    <w:tcPr>
      <w:shd w:val="clear" w:color="auto" w:fill="FBD3CB" w:themeFill="accent3" w:themeFillTint="3F"/>
    </w:tcPr>
    <w:tblStylePr w:type="firstRow">
      <w:rPr>
        <w:b/>
        <w:bCs/>
      </w:rPr>
    </w:tblStylePr>
    <w:tblStylePr w:type="lastRow">
      <w:rPr>
        <w:b/>
        <w:bCs/>
      </w:rPr>
      <w:tblPr/>
      <w:tcPr>
        <w:tcBorders>
          <w:top w:val="single" w:sz="18" w:space="0" w:color="F37A61" w:themeColor="accent3" w:themeTint="BF"/>
        </w:tcBorders>
      </w:tcPr>
    </w:tblStylePr>
    <w:tblStylePr w:type="firstCol">
      <w:rPr>
        <w:b/>
        <w:bCs/>
      </w:rPr>
    </w:tblStylePr>
    <w:tblStylePr w:type="lastCol">
      <w:rPr>
        <w:b/>
        <w:bCs/>
      </w:rPr>
    </w:tblStylePr>
    <w:tblStylePr w:type="band1Vert">
      <w:tblPr/>
      <w:tcPr>
        <w:shd w:val="clear" w:color="auto" w:fill="F7A696" w:themeFill="accent3" w:themeFillTint="7F"/>
      </w:tcPr>
    </w:tblStylePr>
    <w:tblStylePr w:type="band1Horz">
      <w:tblPr/>
      <w:tcPr>
        <w:shd w:val="clear" w:color="auto" w:fill="F7A696" w:themeFill="accent3" w:themeFillTint="7F"/>
      </w:tcPr>
    </w:tblStylePr>
  </w:style>
  <w:style w:type="table" w:styleId="MediumGrid1-Accent4">
    <w:name w:val="Medium Grid 1 Accent 4"/>
    <w:basedOn w:val="TableNormal"/>
    <w:uiPriority w:val="67"/>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insideV w:val="single" w:sz="8" w:space="0" w:color="7BCFB9" w:themeColor="accent4" w:themeTint="BF"/>
      </w:tblBorders>
    </w:tblPr>
    <w:tcPr>
      <w:shd w:val="clear" w:color="auto" w:fill="D3EFE7" w:themeFill="accent4" w:themeFillTint="3F"/>
    </w:tcPr>
    <w:tblStylePr w:type="firstRow">
      <w:rPr>
        <w:b/>
        <w:bCs/>
      </w:rPr>
    </w:tblStylePr>
    <w:tblStylePr w:type="lastRow">
      <w:rPr>
        <w:b/>
        <w:bCs/>
      </w:rPr>
      <w:tblPr/>
      <w:tcPr>
        <w:tcBorders>
          <w:top w:val="single" w:sz="18" w:space="0" w:color="7BCFB9" w:themeColor="accent4" w:themeTint="BF"/>
        </w:tcBorders>
      </w:tcPr>
    </w:tblStylePr>
    <w:tblStylePr w:type="firstCol">
      <w:rPr>
        <w:b/>
        <w:bCs/>
      </w:rPr>
    </w:tblStylePr>
    <w:tblStylePr w:type="lastCol">
      <w:rPr>
        <w:b/>
        <w:bCs/>
      </w:rPr>
    </w:tblStylePr>
    <w:tblStylePr w:type="band1Vert">
      <w:tblPr/>
      <w:tcPr>
        <w:shd w:val="clear" w:color="auto" w:fill="A7DFD0" w:themeFill="accent4" w:themeFillTint="7F"/>
      </w:tcPr>
    </w:tblStylePr>
    <w:tblStylePr w:type="band1Horz">
      <w:tblPr/>
      <w:tcPr>
        <w:shd w:val="clear" w:color="auto" w:fill="A7DFD0" w:themeFill="accent4" w:themeFillTint="7F"/>
      </w:tcPr>
    </w:tblStylePr>
  </w:style>
  <w:style w:type="table" w:styleId="MediumGrid1-Accent5">
    <w:name w:val="Medium Grid 1 Accent 5"/>
    <w:basedOn w:val="TableNormal"/>
    <w:uiPriority w:val="67"/>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insideV w:val="single" w:sz="8" w:space="0" w:color="B38ABE" w:themeColor="accent5" w:themeTint="BF"/>
      </w:tblBorders>
    </w:tblPr>
    <w:tcPr>
      <w:shd w:val="clear" w:color="auto" w:fill="E6D8E9" w:themeFill="accent5" w:themeFillTint="3F"/>
    </w:tcPr>
    <w:tblStylePr w:type="firstRow">
      <w:rPr>
        <w:b/>
        <w:bCs/>
      </w:rPr>
    </w:tblStylePr>
    <w:tblStylePr w:type="lastRow">
      <w:rPr>
        <w:b/>
        <w:bCs/>
      </w:rPr>
      <w:tblPr/>
      <w:tcPr>
        <w:tcBorders>
          <w:top w:val="single" w:sz="18" w:space="0" w:color="B38ABE" w:themeColor="accent5" w:themeTint="BF"/>
        </w:tcBorders>
      </w:tcPr>
    </w:tblStylePr>
    <w:tblStylePr w:type="firstCol">
      <w:rPr>
        <w:b/>
        <w:bCs/>
      </w:rPr>
    </w:tblStylePr>
    <w:tblStylePr w:type="lastCol">
      <w:rPr>
        <w:b/>
        <w:bCs/>
      </w:rPr>
    </w:tblStylePr>
    <w:tblStylePr w:type="band1Vert">
      <w:tblPr/>
      <w:tcPr>
        <w:shd w:val="clear" w:color="auto" w:fill="CCB1D4" w:themeFill="accent5" w:themeFillTint="7F"/>
      </w:tcPr>
    </w:tblStylePr>
    <w:tblStylePr w:type="band1Horz">
      <w:tblPr/>
      <w:tcPr>
        <w:shd w:val="clear" w:color="auto" w:fill="CCB1D4" w:themeFill="accent5" w:themeFillTint="7F"/>
      </w:tcPr>
    </w:tblStylePr>
  </w:style>
  <w:style w:type="table" w:styleId="MediumGrid1-Accent6">
    <w:name w:val="Medium Grid 1 Accent 6"/>
    <w:basedOn w:val="TableNormal"/>
    <w:uiPriority w:val="67"/>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insideV w:val="single" w:sz="8" w:space="0" w:color="FFDB89" w:themeColor="accent6" w:themeTint="BF"/>
      </w:tblBorders>
    </w:tblPr>
    <w:tcPr>
      <w:shd w:val="clear" w:color="auto" w:fill="FFF3D8" w:themeFill="accent6" w:themeFillTint="3F"/>
    </w:tcPr>
    <w:tblStylePr w:type="firstRow">
      <w:rPr>
        <w:b/>
        <w:bCs/>
      </w:rPr>
    </w:tblStylePr>
    <w:tblStylePr w:type="lastRow">
      <w:rPr>
        <w:b/>
        <w:bCs/>
      </w:rPr>
      <w:tblPr/>
      <w:tcPr>
        <w:tcBorders>
          <w:top w:val="single" w:sz="18" w:space="0" w:color="FFDB89" w:themeColor="accent6" w:themeTint="BF"/>
        </w:tcBorders>
      </w:tcPr>
    </w:tblStylePr>
    <w:tblStylePr w:type="firstCol">
      <w:rPr>
        <w:b/>
        <w:bCs/>
      </w:rPr>
    </w:tblStylePr>
    <w:tblStylePr w:type="lastCol">
      <w:rPr>
        <w:b/>
        <w:bCs/>
      </w:rPr>
    </w:tblStylePr>
    <w:tblStylePr w:type="band1Vert">
      <w:tblPr/>
      <w:tcPr>
        <w:shd w:val="clear" w:color="auto" w:fill="FFE7B0" w:themeFill="accent6" w:themeFillTint="7F"/>
      </w:tcPr>
    </w:tblStylePr>
    <w:tblStylePr w:type="band1Horz">
      <w:tblPr/>
      <w:tcPr>
        <w:shd w:val="clear" w:color="auto" w:fill="FFE7B0" w:themeFill="accent6" w:themeFillTint="7F"/>
      </w:tcPr>
    </w:tblStylePr>
  </w:style>
  <w:style w:type="table" w:styleId="MediumGrid2">
    <w:name w:val="Medium Grid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insideH w:val="single" w:sz="8" w:space="0" w:color="231F20" w:themeColor="text1"/>
        <w:insideV w:val="single" w:sz="8" w:space="0" w:color="231F20" w:themeColor="text1"/>
      </w:tblBorders>
    </w:tblPr>
    <w:tcPr>
      <w:shd w:val="clear" w:color="auto" w:fill="CBC4C6" w:themeFill="text1" w:themeFillTint="3F"/>
    </w:tcPr>
    <w:tblStylePr w:type="firstRow">
      <w:rPr>
        <w:b/>
        <w:bCs/>
        <w:color w:val="231F20" w:themeColor="text1"/>
      </w:rPr>
      <w:tblPr/>
      <w:tcPr>
        <w:shd w:val="clear" w:color="auto" w:fill="EAE7E8" w:themeFill="tex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5CFD1" w:themeFill="text1" w:themeFillTint="33"/>
      </w:tcPr>
    </w:tblStylePr>
    <w:tblStylePr w:type="band1Vert">
      <w:tblPr/>
      <w:tcPr>
        <w:shd w:val="clear" w:color="auto" w:fill="97898C" w:themeFill="text1" w:themeFillTint="7F"/>
      </w:tcPr>
    </w:tblStylePr>
    <w:tblStylePr w:type="band1Horz">
      <w:tblPr/>
      <w:tcPr>
        <w:tcBorders>
          <w:insideH w:val="single" w:sz="6" w:space="0" w:color="231F20" w:themeColor="text1"/>
          <w:insideV w:val="single" w:sz="6" w:space="0" w:color="231F20" w:themeColor="text1"/>
        </w:tcBorders>
        <w:shd w:val="clear" w:color="auto" w:fill="97898C"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insideH w:val="single" w:sz="8" w:space="0" w:color="8ACED7" w:themeColor="accent1"/>
        <w:insideV w:val="single" w:sz="8" w:space="0" w:color="8ACED7" w:themeColor="accent1"/>
      </w:tblBorders>
    </w:tblPr>
    <w:tcPr>
      <w:shd w:val="clear" w:color="auto" w:fill="E1F2F5" w:themeFill="accent1" w:themeFillTint="3F"/>
    </w:tcPr>
    <w:tblStylePr w:type="firstRow">
      <w:rPr>
        <w:b/>
        <w:bCs/>
        <w:color w:val="231F20" w:themeColor="text1"/>
      </w:rPr>
      <w:tblPr/>
      <w:tcPr>
        <w:shd w:val="clear" w:color="auto" w:fill="F3FAFB" w:themeFill="accent1"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7F5F7" w:themeFill="accent1" w:themeFillTint="33"/>
      </w:tcPr>
    </w:tblStylePr>
    <w:tblStylePr w:type="band1Vert">
      <w:tblPr/>
      <w:tcPr>
        <w:shd w:val="clear" w:color="auto" w:fill="C4E6EB" w:themeFill="accent1" w:themeFillTint="7F"/>
      </w:tcPr>
    </w:tblStylePr>
    <w:tblStylePr w:type="band1Horz">
      <w:tblPr/>
      <w:tcPr>
        <w:tcBorders>
          <w:insideH w:val="single" w:sz="6" w:space="0" w:color="8ACED7" w:themeColor="accent1"/>
          <w:insideV w:val="single" w:sz="6" w:space="0" w:color="8ACED7" w:themeColor="accent1"/>
        </w:tcBorders>
        <w:shd w:val="clear" w:color="auto" w:fill="C4E6E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insideH w:val="single" w:sz="8" w:space="0" w:color="003263" w:themeColor="accent2"/>
        <w:insideV w:val="single" w:sz="8" w:space="0" w:color="003263" w:themeColor="accent2"/>
      </w:tblBorders>
    </w:tblPr>
    <w:tcPr>
      <w:shd w:val="clear" w:color="auto" w:fill="99CCFF" w:themeFill="accent2" w:themeFillTint="3F"/>
    </w:tcPr>
    <w:tblStylePr w:type="firstRow">
      <w:rPr>
        <w:b/>
        <w:bCs/>
        <w:color w:val="231F20" w:themeColor="text1"/>
      </w:rPr>
      <w:tblPr/>
      <w:tcPr>
        <w:shd w:val="clear" w:color="auto" w:fill="D6EAFF" w:themeFill="accent2"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ACD5FF" w:themeFill="accent2" w:themeFillTint="33"/>
      </w:tcPr>
    </w:tblStylePr>
    <w:tblStylePr w:type="band1Vert">
      <w:tblPr/>
      <w:tcPr>
        <w:shd w:val="clear" w:color="auto" w:fill="3298FF" w:themeFill="accent2" w:themeFillTint="7F"/>
      </w:tcPr>
    </w:tblStylePr>
    <w:tblStylePr w:type="band1Horz">
      <w:tblPr/>
      <w:tcPr>
        <w:tcBorders>
          <w:insideH w:val="single" w:sz="6" w:space="0" w:color="003263" w:themeColor="accent2"/>
          <w:insideV w:val="single" w:sz="6" w:space="0" w:color="003263" w:themeColor="accent2"/>
        </w:tcBorders>
        <w:shd w:val="clear" w:color="auto" w:fill="3298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insideH w:val="single" w:sz="8" w:space="0" w:color="F04E2D" w:themeColor="accent3"/>
        <w:insideV w:val="single" w:sz="8" w:space="0" w:color="F04E2D" w:themeColor="accent3"/>
      </w:tblBorders>
    </w:tblPr>
    <w:tcPr>
      <w:shd w:val="clear" w:color="auto" w:fill="FBD3CB" w:themeFill="accent3" w:themeFillTint="3F"/>
    </w:tcPr>
    <w:tblStylePr w:type="firstRow">
      <w:rPr>
        <w:b/>
        <w:bCs/>
        <w:color w:val="231F20" w:themeColor="text1"/>
      </w:rPr>
      <w:tblPr/>
      <w:tcPr>
        <w:shd w:val="clear" w:color="auto" w:fill="FDEDEA" w:themeFill="accent3"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CDBD5" w:themeFill="accent3" w:themeFillTint="33"/>
      </w:tcPr>
    </w:tblStylePr>
    <w:tblStylePr w:type="band1Vert">
      <w:tblPr/>
      <w:tcPr>
        <w:shd w:val="clear" w:color="auto" w:fill="F7A696" w:themeFill="accent3" w:themeFillTint="7F"/>
      </w:tcPr>
    </w:tblStylePr>
    <w:tblStylePr w:type="band1Horz">
      <w:tblPr/>
      <w:tcPr>
        <w:tcBorders>
          <w:insideH w:val="single" w:sz="6" w:space="0" w:color="F04E2D" w:themeColor="accent3"/>
          <w:insideV w:val="single" w:sz="6" w:space="0" w:color="F04E2D" w:themeColor="accent3"/>
        </w:tcBorders>
        <w:shd w:val="clear" w:color="auto" w:fill="F7A6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insideH w:val="single" w:sz="8" w:space="0" w:color="50BFA2" w:themeColor="accent4"/>
        <w:insideV w:val="single" w:sz="8" w:space="0" w:color="50BFA2" w:themeColor="accent4"/>
      </w:tblBorders>
    </w:tblPr>
    <w:tcPr>
      <w:shd w:val="clear" w:color="auto" w:fill="D3EFE7" w:themeFill="accent4" w:themeFillTint="3F"/>
    </w:tcPr>
    <w:tblStylePr w:type="firstRow">
      <w:rPr>
        <w:b/>
        <w:bCs/>
        <w:color w:val="231F20" w:themeColor="text1"/>
      </w:rPr>
      <w:tblPr/>
      <w:tcPr>
        <w:shd w:val="clear" w:color="auto" w:fill="EDF8F5" w:themeFill="accent4"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DBF2EC" w:themeFill="accent4" w:themeFillTint="33"/>
      </w:tcPr>
    </w:tblStylePr>
    <w:tblStylePr w:type="band1Vert">
      <w:tblPr/>
      <w:tcPr>
        <w:shd w:val="clear" w:color="auto" w:fill="A7DFD0" w:themeFill="accent4" w:themeFillTint="7F"/>
      </w:tcPr>
    </w:tblStylePr>
    <w:tblStylePr w:type="band1Horz">
      <w:tblPr/>
      <w:tcPr>
        <w:tcBorders>
          <w:insideH w:val="single" w:sz="6" w:space="0" w:color="50BFA2" w:themeColor="accent4"/>
          <w:insideV w:val="single" w:sz="6" w:space="0" w:color="50BFA2" w:themeColor="accent4"/>
        </w:tcBorders>
        <w:shd w:val="clear" w:color="auto" w:fill="A7DF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insideH w:val="single" w:sz="8" w:space="0" w:color="9A64A9" w:themeColor="accent5"/>
        <w:insideV w:val="single" w:sz="8" w:space="0" w:color="9A64A9" w:themeColor="accent5"/>
      </w:tblBorders>
    </w:tblPr>
    <w:tcPr>
      <w:shd w:val="clear" w:color="auto" w:fill="E6D8E9" w:themeFill="accent5" w:themeFillTint="3F"/>
    </w:tcPr>
    <w:tblStylePr w:type="firstRow">
      <w:rPr>
        <w:b/>
        <w:bCs/>
        <w:color w:val="231F20" w:themeColor="text1"/>
      </w:rPr>
      <w:tblPr/>
      <w:tcPr>
        <w:shd w:val="clear" w:color="auto" w:fill="F5EFF6" w:themeFill="accent5"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EADFED" w:themeFill="accent5" w:themeFillTint="33"/>
      </w:tcPr>
    </w:tblStylePr>
    <w:tblStylePr w:type="band1Vert">
      <w:tblPr/>
      <w:tcPr>
        <w:shd w:val="clear" w:color="auto" w:fill="CCB1D4" w:themeFill="accent5" w:themeFillTint="7F"/>
      </w:tcPr>
    </w:tblStylePr>
    <w:tblStylePr w:type="band1Horz">
      <w:tblPr/>
      <w:tcPr>
        <w:tcBorders>
          <w:insideH w:val="single" w:sz="6" w:space="0" w:color="9A64A9" w:themeColor="accent5"/>
          <w:insideV w:val="single" w:sz="6" w:space="0" w:color="9A64A9" w:themeColor="accent5"/>
        </w:tcBorders>
        <w:shd w:val="clear" w:color="auto" w:fill="CCB1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insideH w:val="single" w:sz="8" w:space="0" w:color="FFCF62" w:themeColor="accent6"/>
        <w:insideV w:val="single" w:sz="8" w:space="0" w:color="FFCF62" w:themeColor="accent6"/>
      </w:tblBorders>
    </w:tblPr>
    <w:tcPr>
      <w:shd w:val="clear" w:color="auto" w:fill="FFF3D8" w:themeFill="accent6" w:themeFillTint="3F"/>
    </w:tcPr>
    <w:tblStylePr w:type="firstRow">
      <w:rPr>
        <w:b/>
        <w:bCs/>
        <w:color w:val="231F20" w:themeColor="text1"/>
      </w:rPr>
      <w:tblPr/>
      <w:tcPr>
        <w:shd w:val="clear" w:color="auto" w:fill="FFFAEF" w:themeFill="accent6" w:themeFillTint="19"/>
      </w:tcPr>
    </w:tblStylePr>
    <w:tblStylePr w:type="lastRow">
      <w:rPr>
        <w:b/>
        <w:bCs/>
        <w:color w:val="231F20" w:themeColor="text1"/>
      </w:rPr>
      <w:tblPr/>
      <w:tcPr>
        <w:tcBorders>
          <w:top w:val="single" w:sz="12" w:space="0" w:color="231F20" w:themeColor="text1"/>
          <w:left w:val="nil"/>
          <w:bottom w:val="nil"/>
          <w:right w:val="nil"/>
          <w:insideH w:val="nil"/>
          <w:insideV w:val="nil"/>
        </w:tcBorders>
        <w:shd w:val="clear" w:color="auto" w:fill="FFFFFF" w:themeFill="background1"/>
      </w:tcPr>
    </w:tblStylePr>
    <w:tblStylePr w:type="firstCol">
      <w:rPr>
        <w:b/>
        <w:bCs/>
        <w:color w:val="231F2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1F20" w:themeColor="text1"/>
      </w:rPr>
      <w:tblPr/>
      <w:tcPr>
        <w:tcBorders>
          <w:top w:val="nil"/>
          <w:left w:val="nil"/>
          <w:bottom w:val="nil"/>
          <w:right w:val="nil"/>
          <w:insideH w:val="nil"/>
          <w:insideV w:val="nil"/>
        </w:tcBorders>
        <w:shd w:val="clear" w:color="auto" w:fill="FFF5DF" w:themeFill="accent6" w:themeFillTint="33"/>
      </w:tcPr>
    </w:tblStylePr>
    <w:tblStylePr w:type="band1Vert">
      <w:tblPr/>
      <w:tcPr>
        <w:shd w:val="clear" w:color="auto" w:fill="FFE7B0" w:themeFill="accent6" w:themeFillTint="7F"/>
      </w:tcPr>
    </w:tblStylePr>
    <w:tblStylePr w:type="band1Horz">
      <w:tblPr/>
      <w:tcPr>
        <w:tcBorders>
          <w:insideH w:val="single" w:sz="6" w:space="0" w:color="FFCF62" w:themeColor="accent6"/>
          <w:insideV w:val="single" w:sz="6" w:space="0" w:color="FFCF62" w:themeColor="accent6"/>
        </w:tcBorders>
        <w:shd w:val="clear" w:color="auto" w:fill="FFE7B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BC4C6"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F2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F2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F2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7898C"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7898C" w:themeFill="text1" w:themeFillTint="7F"/>
      </w:tcPr>
    </w:tblStylePr>
  </w:style>
  <w:style w:type="table" w:styleId="MediumGrid3-Accent1">
    <w:name w:val="Medium Grid 3 Accent 1"/>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2F5"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ED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ED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ED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6E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6EB" w:themeFill="accent1" w:themeFillTint="7F"/>
      </w:tcPr>
    </w:tblStylePr>
  </w:style>
  <w:style w:type="table" w:styleId="MediumGrid3-Accent2">
    <w:name w:val="Medium Grid 3 Accent 2"/>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9CC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3263"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3263"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3263"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298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298FF" w:themeFill="accent2" w:themeFillTint="7F"/>
      </w:tcPr>
    </w:tblStylePr>
  </w:style>
  <w:style w:type="table" w:styleId="MediumGrid3-Accent3">
    <w:name w:val="Medium Grid 3 Accent 3"/>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D3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4E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4E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4E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A6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A696" w:themeFill="accent3" w:themeFillTint="7F"/>
      </w:tcPr>
    </w:tblStylePr>
  </w:style>
  <w:style w:type="table" w:styleId="MediumGrid3-Accent4">
    <w:name w:val="Medium Grid 3 Accent 4"/>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E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0BF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0BF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0BF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DF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DFD0" w:themeFill="accent4" w:themeFillTint="7F"/>
      </w:tcPr>
    </w:tblStylePr>
  </w:style>
  <w:style w:type="table" w:styleId="MediumGrid3-Accent5">
    <w:name w:val="Medium Grid 3 Accent 5"/>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D8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A64A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A64A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A64A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CB1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CB1D4" w:themeFill="accent5" w:themeFillTint="7F"/>
      </w:tcPr>
    </w:tblStylePr>
  </w:style>
  <w:style w:type="table" w:styleId="MediumGrid3-Accent6">
    <w:name w:val="Medium Grid 3 Accent 6"/>
    <w:basedOn w:val="TableNormal"/>
    <w:uiPriority w:val="69"/>
    <w:semiHidden/>
    <w:rsid w:val="00B605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3D8"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F62"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F62"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F62"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7B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7B0" w:themeFill="accent6" w:themeFillTint="7F"/>
      </w:tcPr>
    </w:tblStylePr>
  </w:style>
  <w:style w:type="table" w:styleId="MediumList1">
    <w:name w:val="Medium List 1"/>
    <w:basedOn w:val="TableNormal"/>
    <w:uiPriority w:val="65"/>
    <w:semiHidden/>
    <w:rsid w:val="00B60586"/>
    <w:pPr>
      <w:spacing w:line="240" w:lineRule="auto"/>
    </w:pPr>
    <w:rPr>
      <w:color w:val="231F20" w:themeColor="text1"/>
    </w:rPr>
    <w:tblPr>
      <w:tblStyleRowBandSize w:val="1"/>
      <w:tblStyleColBandSize w:val="1"/>
      <w:tblBorders>
        <w:top w:val="single" w:sz="8" w:space="0" w:color="231F20" w:themeColor="text1"/>
        <w:bottom w:val="single" w:sz="8" w:space="0" w:color="231F20" w:themeColor="text1"/>
      </w:tblBorders>
    </w:tblPr>
    <w:tblStylePr w:type="firstRow">
      <w:rPr>
        <w:rFonts w:asciiTheme="majorHAnsi" w:eastAsiaTheme="majorEastAsia" w:hAnsiTheme="majorHAnsi" w:cstheme="majorBidi"/>
      </w:rPr>
      <w:tblPr/>
      <w:tcPr>
        <w:tcBorders>
          <w:top w:val="nil"/>
          <w:bottom w:val="single" w:sz="8" w:space="0" w:color="231F20" w:themeColor="text1"/>
        </w:tcBorders>
      </w:tcPr>
    </w:tblStylePr>
    <w:tblStylePr w:type="lastRow">
      <w:rPr>
        <w:b/>
        <w:bCs/>
        <w:color w:val="003263" w:themeColor="text2"/>
      </w:rPr>
      <w:tblPr/>
      <w:tcPr>
        <w:tcBorders>
          <w:top w:val="single" w:sz="8" w:space="0" w:color="231F20" w:themeColor="text1"/>
          <w:bottom w:val="single" w:sz="8" w:space="0" w:color="231F20" w:themeColor="text1"/>
        </w:tcBorders>
      </w:tcPr>
    </w:tblStylePr>
    <w:tblStylePr w:type="firstCol">
      <w:rPr>
        <w:b/>
        <w:bCs/>
      </w:rPr>
    </w:tblStylePr>
    <w:tblStylePr w:type="lastCol">
      <w:rPr>
        <w:b/>
        <w:bCs/>
      </w:rPr>
      <w:tblPr/>
      <w:tcPr>
        <w:tcBorders>
          <w:top w:val="single" w:sz="8" w:space="0" w:color="231F20" w:themeColor="text1"/>
          <w:bottom w:val="single" w:sz="8" w:space="0" w:color="231F20" w:themeColor="text1"/>
        </w:tcBorders>
      </w:tcPr>
    </w:tblStylePr>
    <w:tblStylePr w:type="band1Vert">
      <w:tblPr/>
      <w:tcPr>
        <w:shd w:val="clear" w:color="auto" w:fill="CBC4C6" w:themeFill="text1" w:themeFillTint="3F"/>
      </w:tcPr>
    </w:tblStylePr>
    <w:tblStylePr w:type="band1Horz">
      <w:tblPr/>
      <w:tcPr>
        <w:shd w:val="clear" w:color="auto" w:fill="CBC4C6" w:themeFill="text1" w:themeFillTint="3F"/>
      </w:tcPr>
    </w:tblStylePr>
  </w:style>
  <w:style w:type="table" w:styleId="MediumList1-Accent1">
    <w:name w:val="Medium List 1 Accent 1"/>
    <w:basedOn w:val="TableNormal"/>
    <w:uiPriority w:val="65"/>
    <w:semiHidden/>
    <w:rsid w:val="00B60586"/>
    <w:pPr>
      <w:spacing w:line="240" w:lineRule="auto"/>
    </w:pPr>
    <w:rPr>
      <w:color w:val="231F20" w:themeColor="text1"/>
    </w:rPr>
    <w:tblPr>
      <w:tblStyleRowBandSize w:val="1"/>
      <w:tblStyleColBandSize w:val="1"/>
      <w:tblBorders>
        <w:top w:val="single" w:sz="8" w:space="0" w:color="8ACED7" w:themeColor="accent1"/>
        <w:bottom w:val="single" w:sz="8" w:space="0" w:color="8ACED7" w:themeColor="accent1"/>
      </w:tblBorders>
    </w:tblPr>
    <w:tblStylePr w:type="firstRow">
      <w:rPr>
        <w:rFonts w:asciiTheme="majorHAnsi" w:eastAsiaTheme="majorEastAsia" w:hAnsiTheme="majorHAnsi" w:cstheme="majorBidi"/>
      </w:rPr>
      <w:tblPr/>
      <w:tcPr>
        <w:tcBorders>
          <w:top w:val="nil"/>
          <w:bottom w:val="single" w:sz="8" w:space="0" w:color="8ACED7" w:themeColor="accent1"/>
        </w:tcBorders>
      </w:tcPr>
    </w:tblStylePr>
    <w:tblStylePr w:type="lastRow">
      <w:rPr>
        <w:b/>
        <w:bCs/>
        <w:color w:val="003263" w:themeColor="text2"/>
      </w:rPr>
      <w:tblPr/>
      <w:tcPr>
        <w:tcBorders>
          <w:top w:val="single" w:sz="8" w:space="0" w:color="8ACED7" w:themeColor="accent1"/>
          <w:bottom w:val="single" w:sz="8" w:space="0" w:color="8ACED7" w:themeColor="accent1"/>
        </w:tcBorders>
      </w:tcPr>
    </w:tblStylePr>
    <w:tblStylePr w:type="firstCol">
      <w:rPr>
        <w:b/>
        <w:bCs/>
      </w:rPr>
    </w:tblStylePr>
    <w:tblStylePr w:type="lastCol">
      <w:rPr>
        <w:b/>
        <w:bCs/>
      </w:rPr>
      <w:tblPr/>
      <w:tcPr>
        <w:tcBorders>
          <w:top w:val="single" w:sz="8" w:space="0" w:color="8ACED7" w:themeColor="accent1"/>
          <w:bottom w:val="single" w:sz="8" w:space="0" w:color="8ACED7" w:themeColor="accent1"/>
        </w:tcBorders>
      </w:tcPr>
    </w:tblStylePr>
    <w:tblStylePr w:type="band1Vert">
      <w:tblPr/>
      <w:tcPr>
        <w:shd w:val="clear" w:color="auto" w:fill="E1F2F5" w:themeFill="accent1" w:themeFillTint="3F"/>
      </w:tcPr>
    </w:tblStylePr>
    <w:tblStylePr w:type="band1Horz">
      <w:tblPr/>
      <w:tcPr>
        <w:shd w:val="clear" w:color="auto" w:fill="E1F2F5" w:themeFill="accent1" w:themeFillTint="3F"/>
      </w:tcPr>
    </w:tblStylePr>
  </w:style>
  <w:style w:type="table" w:styleId="MediumList1-Accent2">
    <w:name w:val="Medium List 1 Accent 2"/>
    <w:basedOn w:val="TableNormal"/>
    <w:uiPriority w:val="65"/>
    <w:semiHidden/>
    <w:rsid w:val="00B60586"/>
    <w:pPr>
      <w:spacing w:line="240" w:lineRule="auto"/>
    </w:pPr>
    <w:rPr>
      <w:color w:val="231F20" w:themeColor="text1"/>
    </w:rPr>
    <w:tblPr>
      <w:tblStyleRowBandSize w:val="1"/>
      <w:tblStyleColBandSize w:val="1"/>
      <w:tblBorders>
        <w:top w:val="single" w:sz="8" w:space="0" w:color="003263" w:themeColor="accent2"/>
        <w:bottom w:val="single" w:sz="8" w:space="0" w:color="003263" w:themeColor="accent2"/>
      </w:tblBorders>
    </w:tblPr>
    <w:tblStylePr w:type="firstRow">
      <w:rPr>
        <w:rFonts w:asciiTheme="majorHAnsi" w:eastAsiaTheme="majorEastAsia" w:hAnsiTheme="majorHAnsi" w:cstheme="majorBidi"/>
      </w:rPr>
      <w:tblPr/>
      <w:tcPr>
        <w:tcBorders>
          <w:top w:val="nil"/>
          <w:bottom w:val="single" w:sz="8" w:space="0" w:color="003263" w:themeColor="accent2"/>
        </w:tcBorders>
      </w:tcPr>
    </w:tblStylePr>
    <w:tblStylePr w:type="lastRow">
      <w:rPr>
        <w:b/>
        <w:bCs/>
        <w:color w:val="003263" w:themeColor="text2"/>
      </w:rPr>
      <w:tblPr/>
      <w:tcPr>
        <w:tcBorders>
          <w:top w:val="single" w:sz="8" w:space="0" w:color="003263" w:themeColor="accent2"/>
          <w:bottom w:val="single" w:sz="8" w:space="0" w:color="003263" w:themeColor="accent2"/>
        </w:tcBorders>
      </w:tcPr>
    </w:tblStylePr>
    <w:tblStylePr w:type="firstCol">
      <w:rPr>
        <w:b/>
        <w:bCs/>
      </w:rPr>
    </w:tblStylePr>
    <w:tblStylePr w:type="lastCol">
      <w:rPr>
        <w:b/>
        <w:bCs/>
      </w:rPr>
      <w:tblPr/>
      <w:tcPr>
        <w:tcBorders>
          <w:top w:val="single" w:sz="8" w:space="0" w:color="003263" w:themeColor="accent2"/>
          <w:bottom w:val="single" w:sz="8" w:space="0" w:color="003263" w:themeColor="accent2"/>
        </w:tcBorders>
      </w:tcPr>
    </w:tblStylePr>
    <w:tblStylePr w:type="band1Vert">
      <w:tblPr/>
      <w:tcPr>
        <w:shd w:val="clear" w:color="auto" w:fill="99CCFF" w:themeFill="accent2" w:themeFillTint="3F"/>
      </w:tcPr>
    </w:tblStylePr>
    <w:tblStylePr w:type="band1Horz">
      <w:tblPr/>
      <w:tcPr>
        <w:shd w:val="clear" w:color="auto" w:fill="99CCFF" w:themeFill="accent2" w:themeFillTint="3F"/>
      </w:tcPr>
    </w:tblStylePr>
  </w:style>
  <w:style w:type="table" w:styleId="MediumList1-Accent3">
    <w:name w:val="Medium List 1 Accent 3"/>
    <w:basedOn w:val="TableNormal"/>
    <w:uiPriority w:val="65"/>
    <w:semiHidden/>
    <w:rsid w:val="00B60586"/>
    <w:pPr>
      <w:spacing w:line="240" w:lineRule="auto"/>
    </w:pPr>
    <w:rPr>
      <w:color w:val="231F20" w:themeColor="text1"/>
    </w:rPr>
    <w:tblPr>
      <w:tblStyleRowBandSize w:val="1"/>
      <w:tblStyleColBandSize w:val="1"/>
      <w:tblBorders>
        <w:top w:val="single" w:sz="8" w:space="0" w:color="F04E2D" w:themeColor="accent3"/>
        <w:bottom w:val="single" w:sz="8" w:space="0" w:color="F04E2D" w:themeColor="accent3"/>
      </w:tblBorders>
    </w:tblPr>
    <w:tblStylePr w:type="firstRow">
      <w:rPr>
        <w:rFonts w:asciiTheme="majorHAnsi" w:eastAsiaTheme="majorEastAsia" w:hAnsiTheme="majorHAnsi" w:cstheme="majorBidi"/>
      </w:rPr>
      <w:tblPr/>
      <w:tcPr>
        <w:tcBorders>
          <w:top w:val="nil"/>
          <w:bottom w:val="single" w:sz="8" w:space="0" w:color="F04E2D" w:themeColor="accent3"/>
        </w:tcBorders>
      </w:tcPr>
    </w:tblStylePr>
    <w:tblStylePr w:type="lastRow">
      <w:rPr>
        <w:b/>
        <w:bCs/>
        <w:color w:val="003263" w:themeColor="text2"/>
      </w:rPr>
      <w:tblPr/>
      <w:tcPr>
        <w:tcBorders>
          <w:top w:val="single" w:sz="8" w:space="0" w:color="F04E2D" w:themeColor="accent3"/>
          <w:bottom w:val="single" w:sz="8" w:space="0" w:color="F04E2D" w:themeColor="accent3"/>
        </w:tcBorders>
      </w:tcPr>
    </w:tblStylePr>
    <w:tblStylePr w:type="firstCol">
      <w:rPr>
        <w:b/>
        <w:bCs/>
      </w:rPr>
    </w:tblStylePr>
    <w:tblStylePr w:type="lastCol">
      <w:rPr>
        <w:b/>
        <w:bCs/>
      </w:rPr>
      <w:tblPr/>
      <w:tcPr>
        <w:tcBorders>
          <w:top w:val="single" w:sz="8" w:space="0" w:color="F04E2D" w:themeColor="accent3"/>
          <w:bottom w:val="single" w:sz="8" w:space="0" w:color="F04E2D" w:themeColor="accent3"/>
        </w:tcBorders>
      </w:tcPr>
    </w:tblStylePr>
    <w:tblStylePr w:type="band1Vert">
      <w:tblPr/>
      <w:tcPr>
        <w:shd w:val="clear" w:color="auto" w:fill="FBD3CB" w:themeFill="accent3" w:themeFillTint="3F"/>
      </w:tcPr>
    </w:tblStylePr>
    <w:tblStylePr w:type="band1Horz">
      <w:tblPr/>
      <w:tcPr>
        <w:shd w:val="clear" w:color="auto" w:fill="FBD3CB" w:themeFill="accent3" w:themeFillTint="3F"/>
      </w:tcPr>
    </w:tblStylePr>
  </w:style>
  <w:style w:type="table" w:styleId="MediumList1-Accent4">
    <w:name w:val="Medium List 1 Accent 4"/>
    <w:basedOn w:val="TableNormal"/>
    <w:uiPriority w:val="65"/>
    <w:semiHidden/>
    <w:rsid w:val="00B60586"/>
    <w:pPr>
      <w:spacing w:line="240" w:lineRule="auto"/>
    </w:pPr>
    <w:rPr>
      <w:color w:val="231F20" w:themeColor="text1"/>
    </w:rPr>
    <w:tblPr>
      <w:tblStyleRowBandSize w:val="1"/>
      <w:tblStyleColBandSize w:val="1"/>
      <w:tblBorders>
        <w:top w:val="single" w:sz="8" w:space="0" w:color="50BFA2" w:themeColor="accent4"/>
        <w:bottom w:val="single" w:sz="8" w:space="0" w:color="50BFA2" w:themeColor="accent4"/>
      </w:tblBorders>
    </w:tblPr>
    <w:tblStylePr w:type="firstRow">
      <w:rPr>
        <w:rFonts w:asciiTheme="majorHAnsi" w:eastAsiaTheme="majorEastAsia" w:hAnsiTheme="majorHAnsi" w:cstheme="majorBidi"/>
      </w:rPr>
      <w:tblPr/>
      <w:tcPr>
        <w:tcBorders>
          <w:top w:val="nil"/>
          <w:bottom w:val="single" w:sz="8" w:space="0" w:color="50BFA2" w:themeColor="accent4"/>
        </w:tcBorders>
      </w:tcPr>
    </w:tblStylePr>
    <w:tblStylePr w:type="lastRow">
      <w:rPr>
        <w:b/>
        <w:bCs/>
        <w:color w:val="003263" w:themeColor="text2"/>
      </w:rPr>
      <w:tblPr/>
      <w:tcPr>
        <w:tcBorders>
          <w:top w:val="single" w:sz="8" w:space="0" w:color="50BFA2" w:themeColor="accent4"/>
          <w:bottom w:val="single" w:sz="8" w:space="0" w:color="50BFA2" w:themeColor="accent4"/>
        </w:tcBorders>
      </w:tcPr>
    </w:tblStylePr>
    <w:tblStylePr w:type="firstCol">
      <w:rPr>
        <w:b/>
        <w:bCs/>
      </w:rPr>
    </w:tblStylePr>
    <w:tblStylePr w:type="lastCol">
      <w:rPr>
        <w:b/>
        <w:bCs/>
      </w:rPr>
      <w:tblPr/>
      <w:tcPr>
        <w:tcBorders>
          <w:top w:val="single" w:sz="8" w:space="0" w:color="50BFA2" w:themeColor="accent4"/>
          <w:bottom w:val="single" w:sz="8" w:space="0" w:color="50BFA2" w:themeColor="accent4"/>
        </w:tcBorders>
      </w:tcPr>
    </w:tblStylePr>
    <w:tblStylePr w:type="band1Vert">
      <w:tblPr/>
      <w:tcPr>
        <w:shd w:val="clear" w:color="auto" w:fill="D3EFE7" w:themeFill="accent4" w:themeFillTint="3F"/>
      </w:tcPr>
    </w:tblStylePr>
    <w:tblStylePr w:type="band1Horz">
      <w:tblPr/>
      <w:tcPr>
        <w:shd w:val="clear" w:color="auto" w:fill="D3EFE7" w:themeFill="accent4" w:themeFillTint="3F"/>
      </w:tcPr>
    </w:tblStylePr>
  </w:style>
  <w:style w:type="table" w:styleId="MediumList1-Accent5">
    <w:name w:val="Medium List 1 Accent 5"/>
    <w:basedOn w:val="TableNormal"/>
    <w:uiPriority w:val="65"/>
    <w:semiHidden/>
    <w:rsid w:val="00B60586"/>
    <w:pPr>
      <w:spacing w:line="240" w:lineRule="auto"/>
    </w:pPr>
    <w:rPr>
      <w:color w:val="231F20" w:themeColor="text1"/>
    </w:rPr>
    <w:tblPr>
      <w:tblStyleRowBandSize w:val="1"/>
      <w:tblStyleColBandSize w:val="1"/>
      <w:tblBorders>
        <w:top w:val="single" w:sz="8" w:space="0" w:color="9A64A9" w:themeColor="accent5"/>
        <w:bottom w:val="single" w:sz="8" w:space="0" w:color="9A64A9" w:themeColor="accent5"/>
      </w:tblBorders>
    </w:tblPr>
    <w:tblStylePr w:type="firstRow">
      <w:rPr>
        <w:rFonts w:asciiTheme="majorHAnsi" w:eastAsiaTheme="majorEastAsia" w:hAnsiTheme="majorHAnsi" w:cstheme="majorBidi"/>
      </w:rPr>
      <w:tblPr/>
      <w:tcPr>
        <w:tcBorders>
          <w:top w:val="nil"/>
          <w:bottom w:val="single" w:sz="8" w:space="0" w:color="9A64A9" w:themeColor="accent5"/>
        </w:tcBorders>
      </w:tcPr>
    </w:tblStylePr>
    <w:tblStylePr w:type="lastRow">
      <w:rPr>
        <w:b/>
        <w:bCs/>
        <w:color w:val="003263" w:themeColor="text2"/>
      </w:rPr>
      <w:tblPr/>
      <w:tcPr>
        <w:tcBorders>
          <w:top w:val="single" w:sz="8" w:space="0" w:color="9A64A9" w:themeColor="accent5"/>
          <w:bottom w:val="single" w:sz="8" w:space="0" w:color="9A64A9" w:themeColor="accent5"/>
        </w:tcBorders>
      </w:tcPr>
    </w:tblStylePr>
    <w:tblStylePr w:type="firstCol">
      <w:rPr>
        <w:b/>
        <w:bCs/>
      </w:rPr>
    </w:tblStylePr>
    <w:tblStylePr w:type="lastCol">
      <w:rPr>
        <w:b/>
        <w:bCs/>
      </w:rPr>
      <w:tblPr/>
      <w:tcPr>
        <w:tcBorders>
          <w:top w:val="single" w:sz="8" w:space="0" w:color="9A64A9" w:themeColor="accent5"/>
          <w:bottom w:val="single" w:sz="8" w:space="0" w:color="9A64A9" w:themeColor="accent5"/>
        </w:tcBorders>
      </w:tcPr>
    </w:tblStylePr>
    <w:tblStylePr w:type="band1Vert">
      <w:tblPr/>
      <w:tcPr>
        <w:shd w:val="clear" w:color="auto" w:fill="E6D8E9" w:themeFill="accent5" w:themeFillTint="3F"/>
      </w:tcPr>
    </w:tblStylePr>
    <w:tblStylePr w:type="band1Horz">
      <w:tblPr/>
      <w:tcPr>
        <w:shd w:val="clear" w:color="auto" w:fill="E6D8E9" w:themeFill="accent5" w:themeFillTint="3F"/>
      </w:tcPr>
    </w:tblStylePr>
  </w:style>
  <w:style w:type="table" w:styleId="MediumList1-Accent6">
    <w:name w:val="Medium List 1 Accent 6"/>
    <w:basedOn w:val="TableNormal"/>
    <w:uiPriority w:val="65"/>
    <w:semiHidden/>
    <w:rsid w:val="00B60586"/>
    <w:pPr>
      <w:spacing w:line="240" w:lineRule="auto"/>
    </w:pPr>
    <w:rPr>
      <w:color w:val="231F20" w:themeColor="text1"/>
    </w:rPr>
    <w:tblPr>
      <w:tblStyleRowBandSize w:val="1"/>
      <w:tblStyleColBandSize w:val="1"/>
      <w:tblBorders>
        <w:top w:val="single" w:sz="8" w:space="0" w:color="FFCF62" w:themeColor="accent6"/>
        <w:bottom w:val="single" w:sz="8" w:space="0" w:color="FFCF62" w:themeColor="accent6"/>
      </w:tblBorders>
    </w:tblPr>
    <w:tblStylePr w:type="firstRow">
      <w:rPr>
        <w:rFonts w:asciiTheme="majorHAnsi" w:eastAsiaTheme="majorEastAsia" w:hAnsiTheme="majorHAnsi" w:cstheme="majorBidi"/>
      </w:rPr>
      <w:tblPr/>
      <w:tcPr>
        <w:tcBorders>
          <w:top w:val="nil"/>
          <w:bottom w:val="single" w:sz="8" w:space="0" w:color="FFCF62" w:themeColor="accent6"/>
        </w:tcBorders>
      </w:tcPr>
    </w:tblStylePr>
    <w:tblStylePr w:type="lastRow">
      <w:rPr>
        <w:b/>
        <w:bCs/>
        <w:color w:val="003263" w:themeColor="text2"/>
      </w:rPr>
      <w:tblPr/>
      <w:tcPr>
        <w:tcBorders>
          <w:top w:val="single" w:sz="8" w:space="0" w:color="FFCF62" w:themeColor="accent6"/>
          <w:bottom w:val="single" w:sz="8" w:space="0" w:color="FFCF62" w:themeColor="accent6"/>
        </w:tcBorders>
      </w:tcPr>
    </w:tblStylePr>
    <w:tblStylePr w:type="firstCol">
      <w:rPr>
        <w:b/>
        <w:bCs/>
      </w:rPr>
    </w:tblStylePr>
    <w:tblStylePr w:type="lastCol">
      <w:rPr>
        <w:b/>
        <w:bCs/>
      </w:rPr>
      <w:tblPr/>
      <w:tcPr>
        <w:tcBorders>
          <w:top w:val="single" w:sz="8" w:space="0" w:color="FFCF62" w:themeColor="accent6"/>
          <w:bottom w:val="single" w:sz="8" w:space="0" w:color="FFCF62" w:themeColor="accent6"/>
        </w:tcBorders>
      </w:tcPr>
    </w:tblStylePr>
    <w:tblStylePr w:type="band1Vert">
      <w:tblPr/>
      <w:tcPr>
        <w:shd w:val="clear" w:color="auto" w:fill="FFF3D8" w:themeFill="accent6" w:themeFillTint="3F"/>
      </w:tcPr>
    </w:tblStylePr>
    <w:tblStylePr w:type="band1Horz">
      <w:tblPr/>
      <w:tcPr>
        <w:shd w:val="clear" w:color="auto" w:fill="FFF3D8" w:themeFill="accent6" w:themeFillTint="3F"/>
      </w:tcPr>
    </w:tblStylePr>
  </w:style>
  <w:style w:type="table" w:styleId="MediumList2">
    <w:name w:val="Medium Lis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231F20" w:themeColor="text1"/>
        <w:left w:val="single" w:sz="8" w:space="0" w:color="231F20" w:themeColor="text1"/>
        <w:bottom w:val="single" w:sz="8" w:space="0" w:color="231F20" w:themeColor="text1"/>
        <w:right w:val="single" w:sz="8" w:space="0" w:color="231F20" w:themeColor="text1"/>
      </w:tblBorders>
    </w:tblPr>
    <w:tblStylePr w:type="firstRow">
      <w:rPr>
        <w:sz w:val="24"/>
        <w:szCs w:val="24"/>
      </w:rPr>
      <w:tblPr/>
      <w:tcPr>
        <w:tcBorders>
          <w:top w:val="nil"/>
          <w:left w:val="nil"/>
          <w:bottom w:val="single" w:sz="24" w:space="0" w:color="231F20" w:themeColor="text1"/>
          <w:right w:val="nil"/>
          <w:insideH w:val="nil"/>
          <w:insideV w:val="nil"/>
        </w:tcBorders>
        <w:shd w:val="clear" w:color="auto" w:fill="FFFFFF" w:themeFill="background1"/>
      </w:tcPr>
    </w:tblStylePr>
    <w:tblStylePr w:type="lastRow">
      <w:tblPr/>
      <w:tcPr>
        <w:tcBorders>
          <w:top w:val="single" w:sz="8" w:space="0" w:color="231F2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F20" w:themeColor="text1"/>
          <w:insideH w:val="nil"/>
          <w:insideV w:val="nil"/>
        </w:tcBorders>
        <w:shd w:val="clear" w:color="auto" w:fill="FFFFFF" w:themeFill="background1"/>
      </w:tcPr>
    </w:tblStylePr>
    <w:tblStylePr w:type="lastCol">
      <w:tblPr/>
      <w:tcPr>
        <w:tcBorders>
          <w:top w:val="nil"/>
          <w:left w:val="single" w:sz="8" w:space="0" w:color="231F2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BC4C6" w:themeFill="text1" w:themeFillTint="3F"/>
      </w:tcPr>
    </w:tblStylePr>
    <w:tblStylePr w:type="band1Horz">
      <w:tblPr/>
      <w:tcPr>
        <w:tcBorders>
          <w:top w:val="nil"/>
          <w:bottom w:val="nil"/>
          <w:insideH w:val="nil"/>
          <w:insideV w:val="nil"/>
        </w:tcBorders>
        <w:shd w:val="clear" w:color="auto" w:fill="CBC4C6"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8ACED7" w:themeColor="accent1"/>
        <w:left w:val="single" w:sz="8" w:space="0" w:color="8ACED7" w:themeColor="accent1"/>
        <w:bottom w:val="single" w:sz="8" w:space="0" w:color="8ACED7" w:themeColor="accent1"/>
        <w:right w:val="single" w:sz="8" w:space="0" w:color="8ACED7" w:themeColor="accent1"/>
      </w:tblBorders>
    </w:tblPr>
    <w:tblStylePr w:type="firstRow">
      <w:rPr>
        <w:sz w:val="24"/>
        <w:szCs w:val="24"/>
      </w:rPr>
      <w:tblPr/>
      <w:tcPr>
        <w:tcBorders>
          <w:top w:val="nil"/>
          <w:left w:val="nil"/>
          <w:bottom w:val="single" w:sz="24" w:space="0" w:color="8ACED7" w:themeColor="accent1"/>
          <w:right w:val="nil"/>
          <w:insideH w:val="nil"/>
          <w:insideV w:val="nil"/>
        </w:tcBorders>
        <w:shd w:val="clear" w:color="auto" w:fill="FFFFFF" w:themeFill="background1"/>
      </w:tcPr>
    </w:tblStylePr>
    <w:tblStylePr w:type="lastRow">
      <w:tblPr/>
      <w:tcPr>
        <w:tcBorders>
          <w:top w:val="single" w:sz="8" w:space="0" w:color="8ACED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ED7" w:themeColor="accent1"/>
          <w:insideH w:val="nil"/>
          <w:insideV w:val="nil"/>
        </w:tcBorders>
        <w:shd w:val="clear" w:color="auto" w:fill="FFFFFF" w:themeFill="background1"/>
      </w:tcPr>
    </w:tblStylePr>
    <w:tblStylePr w:type="lastCol">
      <w:tblPr/>
      <w:tcPr>
        <w:tcBorders>
          <w:top w:val="nil"/>
          <w:left w:val="single" w:sz="8" w:space="0" w:color="8ACED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2F5" w:themeFill="accent1" w:themeFillTint="3F"/>
      </w:tcPr>
    </w:tblStylePr>
    <w:tblStylePr w:type="band1Horz">
      <w:tblPr/>
      <w:tcPr>
        <w:tcBorders>
          <w:top w:val="nil"/>
          <w:bottom w:val="nil"/>
          <w:insideH w:val="nil"/>
          <w:insideV w:val="nil"/>
        </w:tcBorders>
        <w:shd w:val="clear" w:color="auto" w:fill="E1F2F5"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003263" w:themeColor="accent2"/>
        <w:left w:val="single" w:sz="8" w:space="0" w:color="003263" w:themeColor="accent2"/>
        <w:bottom w:val="single" w:sz="8" w:space="0" w:color="003263" w:themeColor="accent2"/>
        <w:right w:val="single" w:sz="8" w:space="0" w:color="003263" w:themeColor="accent2"/>
      </w:tblBorders>
    </w:tblPr>
    <w:tblStylePr w:type="firstRow">
      <w:rPr>
        <w:sz w:val="24"/>
        <w:szCs w:val="24"/>
      </w:rPr>
      <w:tblPr/>
      <w:tcPr>
        <w:tcBorders>
          <w:top w:val="nil"/>
          <w:left w:val="nil"/>
          <w:bottom w:val="single" w:sz="24" w:space="0" w:color="003263" w:themeColor="accent2"/>
          <w:right w:val="nil"/>
          <w:insideH w:val="nil"/>
          <w:insideV w:val="nil"/>
        </w:tcBorders>
        <w:shd w:val="clear" w:color="auto" w:fill="FFFFFF" w:themeFill="background1"/>
      </w:tcPr>
    </w:tblStylePr>
    <w:tblStylePr w:type="lastRow">
      <w:tblPr/>
      <w:tcPr>
        <w:tcBorders>
          <w:top w:val="single" w:sz="8" w:space="0" w:color="003263"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3263" w:themeColor="accent2"/>
          <w:insideH w:val="nil"/>
          <w:insideV w:val="nil"/>
        </w:tcBorders>
        <w:shd w:val="clear" w:color="auto" w:fill="FFFFFF" w:themeFill="background1"/>
      </w:tcPr>
    </w:tblStylePr>
    <w:tblStylePr w:type="lastCol">
      <w:tblPr/>
      <w:tcPr>
        <w:tcBorders>
          <w:top w:val="nil"/>
          <w:left w:val="single" w:sz="8" w:space="0" w:color="003263"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9CCFF" w:themeFill="accent2" w:themeFillTint="3F"/>
      </w:tcPr>
    </w:tblStylePr>
    <w:tblStylePr w:type="band1Horz">
      <w:tblPr/>
      <w:tcPr>
        <w:tcBorders>
          <w:top w:val="nil"/>
          <w:bottom w:val="nil"/>
          <w:insideH w:val="nil"/>
          <w:insideV w:val="nil"/>
        </w:tcBorders>
        <w:shd w:val="clear" w:color="auto" w:fill="99CC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04E2D" w:themeColor="accent3"/>
        <w:left w:val="single" w:sz="8" w:space="0" w:color="F04E2D" w:themeColor="accent3"/>
        <w:bottom w:val="single" w:sz="8" w:space="0" w:color="F04E2D" w:themeColor="accent3"/>
        <w:right w:val="single" w:sz="8" w:space="0" w:color="F04E2D" w:themeColor="accent3"/>
      </w:tblBorders>
    </w:tblPr>
    <w:tblStylePr w:type="firstRow">
      <w:rPr>
        <w:sz w:val="24"/>
        <w:szCs w:val="24"/>
      </w:rPr>
      <w:tblPr/>
      <w:tcPr>
        <w:tcBorders>
          <w:top w:val="nil"/>
          <w:left w:val="nil"/>
          <w:bottom w:val="single" w:sz="24" w:space="0" w:color="F04E2D" w:themeColor="accent3"/>
          <w:right w:val="nil"/>
          <w:insideH w:val="nil"/>
          <w:insideV w:val="nil"/>
        </w:tcBorders>
        <w:shd w:val="clear" w:color="auto" w:fill="FFFFFF" w:themeFill="background1"/>
      </w:tcPr>
    </w:tblStylePr>
    <w:tblStylePr w:type="lastRow">
      <w:tblPr/>
      <w:tcPr>
        <w:tcBorders>
          <w:top w:val="single" w:sz="8" w:space="0" w:color="F04E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4E2D" w:themeColor="accent3"/>
          <w:insideH w:val="nil"/>
          <w:insideV w:val="nil"/>
        </w:tcBorders>
        <w:shd w:val="clear" w:color="auto" w:fill="FFFFFF" w:themeFill="background1"/>
      </w:tcPr>
    </w:tblStylePr>
    <w:tblStylePr w:type="lastCol">
      <w:tblPr/>
      <w:tcPr>
        <w:tcBorders>
          <w:top w:val="nil"/>
          <w:left w:val="single" w:sz="8" w:space="0" w:color="F04E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D3CB" w:themeFill="accent3" w:themeFillTint="3F"/>
      </w:tcPr>
    </w:tblStylePr>
    <w:tblStylePr w:type="band1Horz">
      <w:tblPr/>
      <w:tcPr>
        <w:tcBorders>
          <w:top w:val="nil"/>
          <w:bottom w:val="nil"/>
          <w:insideH w:val="nil"/>
          <w:insideV w:val="nil"/>
        </w:tcBorders>
        <w:shd w:val="clear" w:color="auto" w:fill="FBD3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50BFA2" w:themeColor="accent4"/>
        <w:left w:val="single" w:sz="8" w:space="0" w:color="50BFA2" w:themeColor="accent4"/>
        <w:bottom w:val="single" w:sz="8" w:space="0" w:color="50BFA2" w:themeColor="accent4"/>
        <w:right w:val="single" w:sz="8" w:space="0" w:color="50BFA2" w:themeColor="accent4"/>
      </w:tblBorders>
    </w:tblPr>
    <w:tblStylePr w:type="firstRow">
      <w:rPr>
        <w:sz w:val="24"/>
        <w:szCs w:val="24"/>
      </w:rPr>
      <w:tblPr/>
      <w:tcPr>
        <w:tcBorders>
          <w:top w:val="nil"/>
          <w:left w:val="nil"/>
          <w:bottom w:val="single" w:sz="24" w:space="0" w:color="50BFA2" w:themeColor="accent4"/>
          <w:right w:val="nil"/>
          <w:insideH w:val="nil"/>
          <w:insideV w:val="nil"/>
        </w:tcBorders>
        <w:shd w:val="clear" w:color="auto" w:fill="FFFFFF" w:themeFill="background1"/>
      </w:tcPr>
    </w:tblStylePr>
    <w:tblStylePr w:type="lastRow">
      <w:tblPr/>
      <w:tcPr>
        <w:tcBorders>
          <w:top w:val="single" w:sz="8" w:space="0" w:color="50BF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0BFA2" w:themeColor="accent4"/>
          <w:insideH w:val="nil"/>
          <w:insideV w:val="nil"/>
        </w:tcBorders>
        <w:shd w:val="clear" w:color="auto" w:fill="FFFFFF" w:themeFill="background1"/>
      </w:tcPr>
    </w:tblStylePr>
    <w:tblStylePr w:type="lastCol">
      <w:tblPr/>
      <w:tcPr>
        <w:tcBorders>
          <w:top w:val="nil"/>
          <w:left w:val="single" w:sz="8" w:space="0" w:color="50BF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FE7" w:themeFill="accent4" w:themeFillTint="3F"/>
      </w:tcPr>
    </w:tblStylePr>
    <w:tblStylePr w:type="band1Horz">
      <w:tblPr/>
      <w:tcPr>
        <w:tcBorders>
          <w:top w:val="nil"/>
          <w:bottom w:val="nil"/>
          <w:insideH w:val="nil"/>
          <w:insideV w:val="nil"/>
        </w:tcBorders>
        <w:shd w:val="clear" w:color="auto" w:fill="D3E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9A64A9" w:themeColor="accent5"/>
        <w:left w:val="single" w:sz="8" w:space="0" w:color="9A64A9" w:themeColor="accent5"/>
        <w:bottom w:val="single" w:sz="8" w:space="0" w:color="9A64A9" w:themeColor="accent5"/>
        <w:right w:val="single" w:sz="8" w:space="0" w:color="9A64A9" w:themeColor="accent5"/>
      </w:tblBorders>
    </w:tblPr>
    <w:tblStylePr w:type="firstRow">
      <w:rPr>
        <w:sz w:val="24"/>
        <w:szCs w:val="24"/>
      </w:rPr>
      <w:tblPr/>
      <w:tcPr>
        <w:tcBorders>
          <w:top w:val="nil"/>
          <w:left w:val="nil"/>
          <w:bottom w:val="single" w:sz="24" w:space="0" w:color="9A64A9" w:themeColor="accent5"/>
          <w:right w:val="nil"/>
          <w:insideH w:val="nil"/>
          <w:insideV w:val="nil"/>
        </w:tcBorders>
        <w:shd w:val="clear" w:color="auto" w:fill="FFFFFF" w:themeFill="background1"/>
      </w:tcPr>
    </w:tblStylePr>
    <w:tblStylePr w:type="lastRow">
      <w:tblPr/>
      <w:tcPr>
        <w:tcBorders>
          <w:top w:val="single" w:sz="8" w:space="0" w:color="9A64A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A64A9" w:themeColor="accent5"/>
          <w:insideH w:val="nil"/>
          <w:insideV w:val="nil"/>
        </w:tcBorders>
        <w:shd w:val="clear" w:color="auto" w:fill="FFFFFF" w:themeFill="background1"/>
      </w:tcPr>
    </w:tblStylePr>
    <w:tblStylePr w:type="lastCol">
      <w:tblPr/>
      <w:tcPr>
        <w:tcBorders>
          <w:top w:val="nil"/>
          <w:left w:val="single" w:sz="8" w:space="0" w:color="9A64A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D8E9" w:themeFill="accent5" w:themeFillTint="3F"/>
      </w:tcPr>
    </w:tblStylePr>
    <w:tblStylePr w:type="band1Horz">
      <w:tblPr/>
      <w:tcPr>
        <w:tcBorders>
          <w:top w:val="nil"/>
          <w:bottom w:val="nil"/>
          <w:insideH w:val="nil"/>
          <w:insideV w:val="nil"/>
        </w:tcBorders>
        <w:shd w:val="clear" w:color="auto" w:fill="E6D8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60586"/>
    <w:pPr>
      <w:spacing w:line="240" w:lineRule="auto"/>
    </w:pPr>
    <w:rPr>
      <w:rFonts w:asciiTheme="majorHAnsi" w:eastAsiaTheme="majorEastAsia" w:hAnsiTheme="majorHAnsi" w:cstheme="majorBidi"/>
      <w:color w:val="231F20" w:themeColor="text1"/>
    </w:rPr>
    <w:tblPr>
      <w:tblStyleRowBandSize w:val="1"/>
      <w:tblStyleColBandSize w:val="1"/>
      <w:tblBorders>
        <w:top w:val="single" w:sz="8" w:space="0" w:color="FFCF62" w:themeColor="accent6"/>
        <w:left w:val="single" w:sz="8" w:space="0" w:color="FFCF62" w:themeColor="accent6"/>
        <w:bottom w:val="single" w:sz="8" w:space="0" w:color="FFCF62" w:themeColor="accent6"/>
        <w:right w:val="single" w:sz="8" w:space="0" w:color="FFCF62" w:themeColor="accent6"/>
      </w:tblBorders>
    </w:tblPr>
    <w:tblStylePr w:type="firstRow">
      <w:rPr>
        <w:sz w:val="24"/>
        <w:szCs w:val="24"/>
      </w:rPr>
      <w:tblPr/>
      <w:tcPr>
        <w:tcBorders>
          <w:top w:val="nil"/>
          <w:left w:val="nil"/>
          <w:bottom w:val="single" w:sz="24" w:space="0" w:color="FFCF62" w:themeColor="accent6"/>
          <w:right w:val="nil"/>
          <w:insideH w:val="nil"/>
          <w:insideV w:val="nil"/>
        </w:tcBorders>
        <w:shd w:val="clear" w:color="auto" w:fill="FFFFFF" w:themeFill="background1"/>
      </w:tcPr>
    </w:tblStylePr>
    <w:tblStylePr w:type="lastRow">
      <w:tblPr/>
      <w:tcPr>
        <w:tcBorders>
          <w:top w:val="single" w:sz="8" w:space="0" w:color="FFCF62"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F62" w:themeColor="accent6"/>
          <w:insideH w:val="nil"/>
          <w:insideV w:val="nil"/>
        </w:tcBorders>
        <w:shd w:val="clear" w:color="auto" w:fill="FFFFFF" w:themeFill="background1"/>
      </w:tcPr>
    </w:tblStylePr>
    <w:tblStylePr w:type="lastCol">
      <w:tblPr/>
      <w:tcPr>
        <w:tcBorders>
          <w:top w:val="nil"/>
          <w:left w:val="single" w:sz="8" w:space="0" w:color="FFCF62"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3D8" w:themeFill="accent6" w:themeFillTint="3F"/>
      </w:tcPr>
    </w:tblStylePr>
    <w:tblStylePr w:type="band1Horz">
      <w:tblPr/>
      <w:tcPr>
        <w:tcBorders>
          <w:top w:val="nil"/>
          <w:bottom w:val="nil"/>
          <w:insideH w:val="nil"/>
          <w:insideV w:val="nil"/>
        </w:tcBorders>
        <w:shd w:val="clear" w:color="auto" w:fill="FFF3D8"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60586"/>
    <w:pPr>
      <w:spacing w:line="240" w:lineRule="auto"/>
    </w:pPr>
    <w:tblPr>
      <w:tblStyleRowBandSize w:val="1"/>
      <w:tblStyleColBandSize w:val="1"/>
      <w:tbl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single" w:sz="8" w:space="0" w:color="5D5356" w:themeColor="text1" w:themeTint="BF"/>
      </w:tblBorders>
    </w:tblPr>
    <w:tblStylePr w:type="firstRow">
      <w:pPr>
        <w:spacing w:before="0" w:after="0" w:line="240" w:lineRule="auto"/>
      </w:pPr>
      <w:rPr>
        <w:b/>
        <w:bCs/>
        <w:color w:val="FFFFFF" w:themeColor="background1"/>
      </w:rPr>
      <w:tblPr/>
      <w:tcPr>
        <w:tcBorders>
          <w:top w:val="single" w:sz="8"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shd w:val="clear" w:color="auto" w:fill="231F20" w:themeFill="text1"/>
      </w:tcPr>
    </w:tblStylePr>
    <w:tblStylePr w:type="lastRow">
      <w:pPr>
        <w:spacing w:before="0" w:after="0" w:line="240" w:lineRule="auto"/>
      </w:pPr>
      <w:rPr>
        <w:b/>
        <w:bCs/>
      </w:rPr>
      <w:tblPr/>
      <w:tcPr>
        <w:tcBorders>
          <w:top w:val="double" w:sz="6" w:space="0" w:color="5D5356" w:themeColor="text1" w:themeTint="BF"/>
          <w:left w:val="single" w:sz="8" w:space="0" w:color="5D5356" w:themeColor="text1" w:themeTint="BF"/>
          <w:bottom w:val="single" w:sz="8" w:space="0" w:color="5D5356" w:themeColor="text1" w:themeTint="BF"/>
          <w:right w:val="single" w:sz="8" w:space="0" w:color="5D5356" w:themeColor="text1" w:themeTint="BF"/>
          <w:insideH w:val="nil"/>
          <w:insideV w:val="nil"/>
        </w:tcBorders>
      </w:tcPr>
    </w:tblStylePr>
    <w:tblStylePr w:type="firstCol">
      <w:rPr>
        <w:b/>
        <w:bCs/>
      </w:rPr>
    </w:tblStylePr>
    <w:tblStylePr w:type="lastCol">
      <w:rPr>
        <w:b/>
        <w:bCs/>
      </w:rPr>
    </w:tblStylePr>
    <w:tblStylePr w:type="band1Vert">
      <w:tblPr/>
      <w:tcPr>
        <w:shd w:val="clear" w:color="auto" w:fill="CBC4C6" w:themeFill="text1" w:themeFillTint="3F"/>
      </w:tcPr>
    </w:tblStylePr>
    <w:tblStylePr w:type="band1Horz">
      <w:tblPr/>
      <w:tcPr>
        <w:tcBorders>
          <w:insideH w:val="nil"/>
          <w:insideV w:val="nil"/>
        </w:tcBorders>
        <w:shd w:val="clear" w:color="auto" w:fill="CBC4C6"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60586"/>
    <w:pPr>
      <w:spacing w:line="240" w:lineRule="auto"/>
    </w:pPr>
    <w:tblPr>
      <w:tblStyleRowBandSize w:val="1"/>
      <w:tblStyleColBandSize w:val="1"/>
      <w:tbl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single" w:sz="8" w:space="0" w:color="A7DAE1" w:themeColor="accent1" w:themeTint="BF"/>
      </w:tblBorders>
    </w:tblPr>
    <w:tblStylePr w:type="firstRow">
      <w:pPr>
        <w:spacing w:before="0" w:after="0" w:line="240" w:lineRule="auto"/>
      </w:pPr>
      <w:rPr>
        <w:b/>
        <w:bCs/>
        <w:color w:val="FFFFFF" w:themeColor="background1"/>
      </w:rPr>
      <w:tblPr/>
      <w:tcPr>
        <w:tcBorders>
          <w:top w:val="single" w:sz="8"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shd w:val="clear" w:color="auto" w:fill="8ACED7" w:themeFill="accent1"/>
      </w:tcPr>
    </w:tblStylePr>
    <w:tblStylePr w:type="lastRow">
      <w:pPr>
        <w:spacing w:before="0" w:after="0" w:line="240" w:lineRule="auto"/>
      </w:pPr>
      <w:rPr>
        <w:b/>
        <w:bCs/>
      </w:rPr>
      <w:tblPr/>
      <w:tcPr>
        <w:tcBorders>
          <w:top w:val="double" w:sz="6" w:space="0" w:color="A7DAE1" w:themeColor="accent1" w:themeTint="BF"/>
          <w:left w:val="single" w:sz="8" w:space="0" w:color="A7DAE1" w:themeColor="accent1" w:themeTint="BF"/>
          <w:bottom w:val="single" w:sz="8" w:space="0" w:color="A7DAE1" w:themeColor="accent1" w:themeTint="BF"/>
          <w:right w:val="single" w:sz="8" w:space="0" w:color="A7DAE1" w:themeColor="accent1" w:themeTint="BF"/>
          <w:insideH w:val="nil"/>
          <w:insideV w:val="nil"/>
        </w:tcBorders>
      </w:tcPr>
    </w:tblStylePr>
    <w:tblStylePr w:type="firstCol">
      <w:rPr>
        <w:b/>
        <w:bCs/>
      </w:rPr>
    </w:tblStylePr>
    <w:tblStylePr w:type="lastCol">
      <w:rPr>
        <w:b/>
        <w:bCs/>
      </w:rPr>
    </w:tblStylePr>
    <w:tblStylePr w:type="band1Vert">
      <w:tblPr/>
      <w:tcPr>
        <w:shd w:val="clear" w:color="auto" w:fill="E1F2F5" w:themeFill="accent1" w:themeFillTint="3F"/>
      </w:tcPr>
    </w:tblStylePr>
    <w:tblStylePr w:type="band1Horz">
      <w:tblPr/>
      <w:tcPr>
        <w:tcBorders>
          <w:insideH w:val="nil"/>
          <w:insideV w:val="nil"/>
        </w:tcBorders>
        <w:shd w:val="clear" w:color="auto" w:fill="E1F2F5"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60586"/>
    <w:pPr>
      <w:spacing w:line="240" w:lineRule="auto"/>
    </w:pPr>
    <w:tblPr>
      <w:tblStyleRowBandSize w:val="1"/>
      <w:tblStyleColBandSize w:val="1"/>
      <w:tbl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single" w:sz="8" w:space="0" w:color="0065CA" w:themeColor="accent2" w:themeTint="BF"/>
      </w:tblBorders>
    </w:tblPr>
    <w:tblStylePr w:type="firstRow">
      <w:pPr>
        <w:spacing w:before="0" w:after="0" w:line="240" w:lineRule="auto"/>
      </w:pPr>
      <w:rPr>
        <w:b/>
        <w:bCs/>
        <w:color w:val="FFFFFF" w:themeColor="background1"/>
      </w:rPr>
      <w:tblPr/>
      <w:tcPr>
        <w:tcBorders>
          <w:top w:val="single" w:sz="8"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shd w:val="clear" w:color="auto" w:fill="003263" w:themeFill="accent2"/>
      </w:tcPr>
    </w:tblStylePr>
    <w:tblStylePr w:type="lastRow">
      <w:pPr>
        <w:spacing w:before="0" w:after="0" w:line="240" w:lineRule="auto"/>
      </w:pPr>
      <w:rPr>
        <w:b/>
        <w:bCs/>
      </w:rPr>
      <w:tblPr/>
      <w:tcPr>
        <w:tcBorders>
          <w:top w:val="double" w:sz="6" w:space="0" w:color="0065CA" w:themeColor="accent2" w:themeTint="BF"/>
          <w:left w:val="single" w:sz="8" w:space="0" w:color="0065CA" w:themeColor="accent2" w:themeTint="BF"/>
          <w:bottom w:val="single" w:sz="8" w:space="0" w:color="0065CA" w:themeColor="accent2" w:themeTint="BF"/>
          <w:right w:val="single" w:sz="8" w:space="0" w:color="0065CA" w:themeColor="accent2" w:themeTint="BF"/>
          <w:insideH w:val="nil"/>
          <w:insideV w:val="nil"/>
        </w:tcBorders>
      </w:tcPr>
    </w:tblStylePr>
    <w:tblStylePr w:type="firstCol">
      <w:rPr>
        <w:b/>
        <w:bCs/>
      </w:rPr>
    </w:tblStylePr>
    <w:tblStylePr w:type="lastCol">
      <w:rPr>
        <w:b/>
        <w:bCs/>
      </w:rPr>
    </w:tblStylePr>
    <w:tblStylePr w:type="band1Vert">
      <w:tblPr/>
      <w:tcPr>
        <w:shd w:val="clear" w:color="auto" w:fill="99CCFF" w:themeFill="accent2" w:themeFillTint="3F"/>
      </w:tcPr>
    </w:tblStylePr>
    <w:tblStylePr w:type="band1Horz">
      <w:tblPr/>
      <w:tcPr>
        <w:tcBorders>
          <w:insideH w:val="nil"/>
          <w:insideV w:val="nil"/>
        </w:tcBorders>
        <w:shd w:val="clear" w:color="auto" w:fill="99CC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60586"/>
    <w:pPr>
      <w:spacing w:line="240" w:lineRule="auto"/>
    </w:pPr>
    <w:tblPr>
      <w:tblStyleRowBandSize w:val="1"/>
      <w:tblStyleColBandSize w:val="1"/>
      <w:tbl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single" w:sz="8" w:space="0" w:color="F37A61" w:themeColor="accent3" w:themeTint="BF"/>
      </w:tblBorders>
    </w:tblPr>
    <w:tblStylePr w:type="firstRow">
      <w:pPr>
        <w:spacing w:before="0" w:after="0" w:line="240" w:lineRule="auto"/>
      </w:pPr>
      <w:rPr>
        <w:b/>
        <w:bCs/>
        <w:color w:val="FFFFFF" w:themeColor="background1"/>
      </w:rPr>
      <w:tblPr/>
      <w:tcPr>
        <w:tcBorders>
          <w:top w:val="single" w:sz="8"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shd w:val="clear" w:color="auto" w:fill="F04E2D" w:themeFill="accent3"/>
      </w:tcPr>
    </w:tblStylePr>
    <w:tblStylePr w:type="lastRow">
      <w:pPr>
        <w:spacing w:before="0" w:after="0" w:line="240" w:lineRule="auto"/>
      </w:pPr>
      <w:rPr>
        <w:b/>
        <w:bCs/>
      </w:rPr>
      <w:tblPr/>
      <w:tcPr>
        <w:tcBorders>
          <w:top w:val="double" w:sz="6" w:space="0" w:color="F37A61" w:themeColor="accent3" w:themeTint="BF"/>
          <w:left w:val="single" w:sz="8" w:space="0" w:color="F37A61" w:themeColor="accent3" w:themeTint="BF"/>
          <w:bottom w:val="single" w:sz="8" w:space="0" w:color="F37A61" w:themeColor="accent3" w:themeTint="BF"/>
          <w:right w:val="single" w:sz="8" w:space="0" w:color="F37A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BD3CB" w:themeFill="accent3" w:themeFillTint="3F"/>
      </w:tcPr>
    </w:tblStylePr>
    <w:tblStylePr w:type="band1Horz">
      <w:tblPr/>
      <w:tcPr>
        <w:tcBorders>
          <w:insideH w:val="nil"/>
          <w:insideV w:val="nil"/>
        </w:tcBorders>
        <w:shd w:val="clear" w:color="auto" w:fill="FBD3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60586"/>
    <w:pPr>
      <w:spacing w:line="240" w:lineRule="auto"/>
    </w:pPr>
    <w:tblPr>
      <w:tblStyleRowBandSize w:val="1"/>
      <w:tblStyleColBandSize w:val="1"/>
      <w:tbl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single" w:sz="8" w:space="0" w:color="7BCFB9" w:themeColor="accent4" w:themeTint="BF"/>
      </w:tblBorders>
    </w:tblPr>
    <w:tblStylePr w:type="firstRow">
      <w:pPr>
        <w:spacing w:before="0" w:after="0" w:line="240" w:lineRule="auto"/>
      </w:pPr>
      <w:rPr>
        <w:b/>
        <w:bCs/>
        <w:color w:val="FFFFFF" w:themeColor="background1"/>
      </w:rPr>
      <w:tblPr/>
      <w:tcPr>
        <w:tcBorders>
          <w:top w:val="single" w:sz="8"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shd w:val="clear" w:color="auto" w:fill="50BFA2" w:themeFill="accent4"/>
      </w:tcPr>
    </w:tblStylePr>
    <w:tblStylePr w:type="lastRow">
      <w:pPr>
        <w:spacing w:before="0" w:after="0" w:line="240" w:lineRule="auto"/>
      </w:pPr>
      <w:rPr>
        <w:b/>
        <w:bCs/>
      </w:rPr>
      <w:tblPr/>
      <w:tcPr>
        <w:tcBorders>
          <w:top w:val="double" w:sz="6" w:space="0" w:color="7BCFB9" w:themeColor="accent4" w:themeTint="BF"/>
          <w:left w:val="single" w:sz="8" w:space="0" w:color="7BCFB9" w:themeColor="accent4" w:themeTint="BF"/>
          <w:bottom w:val="single" w:sz="8" w:space="0" w:color="7BCFB9" w:themeColor="accent4" w:themeTint="BF"/>
          <w:right w:val="single" w:sz="8" w:space="0" w:color="7BCF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3EFE7" w:themeFill="accent4" w:themeFillTint="3F"/>
      </w:tcPr>
    </w:tblStylePr>
    <w:tblStylePr w:type="band1Horz">
      <w:tblPr/>
      <w:tcPr>
        <w:tcBorders>
          <w:insideH w:val="nil"/>
          <w:insideV w:val="nil"/>
        </w:tcBorders>
        <w:shd w:val="clear" w:color="auto" w:fill="D3E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60586"/>
    <w:pPr>
      <w:spacing w:line="240" w:lineRule="auto"/>
    </w:pPr>
    <w:tblPr>
      <w:tblStyleRowBandSize w:val="1"/>
      <w:tblStyleColBandSize w:val="1"/>
      <w:tbl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single" w:sz="8" w:space="0" w:color="B38ABE" w:themeColor="accent5" w:themeTint="BF"/>
      </w:tblBorders>
    </w:tblPr>
    <w:tblStylePr w:type="firstRow">
      <w:pPr>
        <w:spacing w:before="0" w:after="0" w:line="240" w:lineRule="auto"/>
      </w:pPr>
      <w:rPr>
        <w:b/>
        <w:bCs/>
        <w:color w:val="FFFFFF" w:themeColor="background1"/>
      </w:rPr>
      <w:tblPr/>
      <w:tcPr>
        <w:tcBorders>
          <w:top w:val="single" w:sz="8"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shd w:val="clear" w:color="auto" w:fill="9A64A9" w:themeFill="accent5"/>
      </w:tcPr>
    </w:tblStylePr>
    <w:tblStylePr w:type="lastRow">
      <w:pPr>
        <w:spacing w:before="0" w:after="0" w:line="240" w:lineRule="auto"/>
      </w:pPr>
      <w:rPr>
        <w:b/>
        <w:bCs/>
      </w:rPr>
      <w:tblPr/>
      <w:tcPr>
        <w:tcBorders>
          <w:top w:val="double" w:sz="6" w:space="0" w:color="B38ABE" w:themeColor="accent5" w:themeTint="BF"/>
          <w:left w:val="single" w:sz="8" w:space="0" w:color="B38ABE" w:themeColor="accent5" w:themeTint="BF"/>
          <w:bottom w:val="single" w:sz="8" w:space="0" w:color="B38ABE" w:themeColor="accent5" w:themeTint="BF"/>
          <w:right w:val="single" w:sz="8" w:space="0" w:color="B38ABE" w:themeColor="accent5" w:themeTint="BF"/>
          <w:insideH w:val="nil"/>
          <w:insideV w:val="nil"/>
        </w:tcBorders>
      </w:tcPr>
    </w:tblStylePr>
    <w:tblStylePr w:type="firstCol">
      <w:rPr>
        <w:b/>
        <w:bCs/>
      </w:rPr>
    </w:tblStylePr>
    <w:tblStylePr w:type="lastCol">
      <w:rPr>
        <w:b/>
        <w:bCs/>
      </w:rPr>
    </w:tblStylePr>
    <w:tblStylePr w:type="band1Vert">
      <w:tblPr/>
      <w:tcPr>
        <w:shd w:val="clear" w:color="auto" w:fill="E6D8E9" w:themeFill="accent5" w:themeFillTint="3F"/>
      </w:tcPr>
    </w:tblStylePr>
    <w:tblStylePr w:type="band1Horz">
      <w:tblPr/>
      <w:tcPr>
        <w:tcBorders>
          <w:insideH w:val="nil"/>
          <w:insideV w:val="nil"/>
        </w:tcBorders>
        <w:shd w:val="clear" w:color="auto" w:fill="E6D8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60586"/>
    <w:pPr>
      <w:spacing w:line="240" w:lineRule="auto"/>
    </w:pPr>
    <w:tblPr>
      <w:tblStyleRowBandSize w:val="1"/>
      <w:tblStyleColBandSize w:val="1"/>
      <w:tbl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single" w:sz="8" w:space="0" w:color="FFDB89" w:themeColor="accent6" w:themeTint="BF"/>
      </w:tblBorders>
    </w:tblPr>
    <w:tblStylePr w:type="firstRow">
      <w:pPr>
        <w:spacing w:before="0" w:after="0" w:line="240" w:lineRule="auto"/>
      </w:pPr>
      <w:rPr>
        <w:b/>
        <w:bCs/>
        <w:color w:val="FFFFFF" w:themeColor="background1"/>
      </w:rPr>
      <w:tblPr/>
      <w:tcPr>
        <w:tcBorders>
          <w:top w:val="single" w:sz="8"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shd w:val="clear" w:color="auto" w:fill="FFCF62" w:themeFill="accent6"/>
      </w:tcPr>
    </w:tblStylePr>
    <w:tblStylePr w:type="lastRow">
      <w:pPr>
        <w:spacing w:before="0" w:after="0" w:line="240" w:lineRule="auto"/>
      </w:pPr>
      <w:rPr>
        <w:b/>
        <w:bCs/>
      </w:rPr>
      <w:tblPr/>
      <w:tcPr>
        <w:tcBorders>
          <w:top w:val="double" w:sz="6" w:space="0" w:color="FFDB89" w:themeColor="accent6" w:themeTint="BF"/>
          <w:left w:val="single" w:sz="8" w:space="0" w:color="FFDB89" w:themeColor="accent6" w:themeTint="BF"/>
          <w:bottom w:val="single" w:sz="8" w:space="0" w:color="FFDB89" w:themeColor="accent6" w:themeTint="BF"/>
          <w:right w:val="single" w:sz="8" w:space="0" w:color="FFDB8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F3D8" w:themeFill="accent6" w:themeFillTint="3F"/>
      </w:tcPr>
    </w:tblStylePr>
    <w:tblStylePr w:type="band1Horz">
      <w:tblPr/>
      <w:tcPr>
        <w:tcBorders>
          <w:insideH w:val="nil"/>
          <w:insideV w:val="nil"/>
        </w:tcBorders>
        <w:shd w:val="clear" w:color="auto" w:fill="FFF3D8"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F2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F20" w:themeFill="text1"/>
      </w:tcPr>
    </w:tblStylePr>
    <w:tblStylePr w:type="lastCol">
      <w:rPr>
        <w:b/>
        <w:bCs/>
        <w:color w:val="FFFFFF" w:themeColor="background1"/>
      </w:rPr>
      <w:tblPr/>
      <w:tcPr>
        <w:tcBorders>
          <w:left w:val="nil"/>
          <w:right w:val="nil"/>
          <w:insideH w:val="nil"/>
          <w:insideV w:val="nil"/>
        </w:tcBorders>
        <w:shd w:val="clear" w:color="auto" w:fill="231F2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ED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ED7" w:themeFill="accent1"/>
      </w:tcPr>
    </w:tblStylePr>
    <w:tblStylePr w:type="lastCol">
      <w:rPr>
        <w:b/>
        <w:bCs/>
        <w:color w:val="FFFFFF" w:themeColor="background1"/>
      </w:rPr>
      <w:tblPr/>
      <w:tcPr>
        <w:tcBorders>
          <w:left w:val="nil"/>
          <w:right w:val="nil"/>
          <w:insideH w:val="nil"/>
          <w:insideV w:val="nil"/>
        </w:tcBorders>
        <w:shd w:val="clear" w:color="auto" w:fill="8ACED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3263"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3263" w:themeFill="accent2"/>
      </w:tcPr>
    </w:tblStylePr>
    <w:tblStylePr w:type="lastCol">
      <w:rPr>
        <w:b/>
        <w:bCs/>
        <w:color w:val="FFFFFF" w:themeColor="background1"/>
      </w:rPr>
      <w:tblPr/>
      <w:tcPr>
        <w:tcBorders>
          <w:left w:val="nil"/>
          <w:right w:val="nil"/>
          <w:insideH w:val="nil"/>
          <w:insideV w:val="nil"/>
        </w:tcBorders>
        <w:shd w:val="clear" w:color="auto" w:fill="003263"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4E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04E2D" w:themeFill="accent3"/>
      </w:tcPr>
    </w:tblStylePr>
    <w:tblStylePr w:type="lastCol">
      <w:rPr>
        <w:b/>
        <w:bCs/>
        <w:color w:val="FFFFFF" w:themeColor="background1"/>
      </w:rPr>
      <w:tblPr/>
      <w:tcPr>
        <w:tcBorders>
          <w:left w:val="nil"/>
          <w:right w:val="nil"/>
          <w:insideH w:val="nil"/>
          <w:insideV w:val="nil"/>
        </w:tcBorders>
        <w:shd w:val="clear" w:color="auto" w:fill="F04E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0BF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0BFA2" w:themeFill="accent4"/>
      </w:tcPr>
    </w:tblStylePr>
    <w:tblStylePr w:type="lastCol">
      <w:rPr>
        <w:b/>
        <w:bCs/>
        <w:color w:val="FFFFFF" w:themeColor="background1"/>
      </w:rPr>
      <w:tblPr/>
      <w:tcPr>
        <w:tcBorders>
          <w:left w:val="nil"/>
          <w:right w:val="nil"/>
          <w:insideH w:val="nil"/>
          <w:insideV w:val="nil"/>
        </w:tcBorders>
        <w:shd w:val="clear" w:color="auto" w:fill="50BF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A64A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A64A9" w:themeFill="accent5"/>
      </w:tcPr>
    </w:tblStylePr>
    <w:tblStylePr w:type="lastCol">
      <w:rPr>
        <w:b/>
        <w:bCs/>
        <w:color w:val="FFFFFF" w:themeColor="background1"/>
      </w:rPr>
      <w:tblPr/>
      <w:tcPr>
        <w:tcBorders>
          <w:left w:val="nil"/>
          <w:right w:val="nil"/>
          <w:insideH w:val="nil"/>
          <w:insideV w:val="nil"/>
        </w:tcBorders>
        <w:shd w:val="clear" w:color="auto" w:fill="9A64A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605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F62"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F62" w:themeFill="accent6"/>
      </w:tcPr>
    </w:tblStylePr>
    <w:tblStylePr w:type="lastCol">
      <w:rPr>
        <w:b/>
        <w:bCs/>
        <w:color w:val="FFFFFF" w:themeColor="background1"/>
      </w:rPr>
      <w:tblPr/>
      <w:tcPr>
        <w:tcBorders>
          <w:left w:val="nil"/>
          <w:right w:val="nil"/>
          <w:insideH w:val="nil"/>
          <w:insideV w:val="nil"/>
        </w:tcBorders>
        <w:shd w:val="clear" w:color="auto" w:fill="FFCF62"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B605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B60586"/>
    <w:pPr>
      <w:spacing w:line="240" w:lineRule="auto"/>
    </w:pPr>
    <w:tblPr>
      <w:tblStyleRowBandSize w:val="1"/>
      <w:tblStyleColBandSize w:val="1"/>
      <w:tblBorders>
        <w:top w:val="single" w:sz="4" w:space="0" w:color="96888C" w:themeColor="text1" w:themeTint="80"/>
        <w:bottom w:val="single" w:sz="4" w:space="0" w:color="96888C" w:themeColor="text1" w:themeTint="80"/>
      </w:tblBorders>
    </w:tblPr>
    <w:tblStylePr w:type="firstRow">
      <w:rPr>
        <w:b/>
        <w:bCs/>
      </w:rPr>
      <w:tblPr/>
      <w:tcPr>
        <w:tcBorders>
          <w:bottom w:val="single" w:sz="4" w:space="0" w:color="96888C" w:themeColor="text1" w:themeTint="80"/>
        </w:tcBorders>
      </w:tcPr>
    </w:tblStylePr>
    <w:tblStylePr w:type="lastRow">
      <w:rPr>
        <w:b/>
        <w:bCs/>
      </w:rPr>
      <w:tblPr/>
      <w:tcPr>
        <w:tcBorders>
          <w:top w:val="single" w:sz="4" w:space="0" w:color="96888C" w:themeColor="text1" w:themeTint="80"/>
        </w:tcBorders>
      </w:tcPr>
    </w:tblStylePr>
    <w:tblStylePr w:type="firstCol">
      <w:rPr>
        <w:b/>
        <w:bCs/>
      </w:rPr>
    </w:tblStylePr>
    <w:tblStylePr w:type="lastCol">
      <w:rPr>
        <w:b/>
        <w:bCs/>
      </w:rPr>
    </w:tblStylePr>
    <w:tblStylePr w:type="band1Vert">
      <w:tblPr/>
      <w:tcPr>
        <w:tcBorders>
          <w:left w:val="single" w:sz="4" w:space="0" w:color="96888C" w:themeColor="text1" w:themeTint="80"/>
          <w:right w:val="single" w:sz="4" w:space="0" w:color="96888C" w:themeColor="text1" w:themeTint="80"/>
        </w:tcBorders>
      </w:tcPr>
    </w:tblStylePr>
    <w:tblStylePr w:type="band2Vert">
      <w:tblPr/>
      <w:tcPr>
        <w:tcBorders>
          <w:left w:val="single" w:sz="4" w:space="0" w:color="96888C" w:themeColor="text1" w:themeTint="80"/>
          <w:right w:val="single" w:sz="4" w:space="0" w:color="96888C" w:themeColor="text1" w:themeTint="80"/>
        </w:tcBorders>
      </w:tcPr>
    </w:tblStylePr>
    <w:tblStylePr w:type="band1Horz">
      <w:tblPr/>
      <w:tcPr>
        <w:tcBorders>
          <w:top w:val="single" w:sz="4" w:space="0" w:color="96888C" w:themeColor="text1" w:themeTint="80"/>
          <w:bottom w:val="single" w:sz="4" w:space="0" w:color="96888C" w:themeColor="text1" w:themeTint="80"/>
        </w:tcBorders>
      </w:tcPr>
    </w:tblStylePr>
  </w:style>
  <w:style w:type="table" w:styleId="PlainTable3">
    <w:name w:val="Plain Table 3"/>
    <w:basedOn w:val="TableNormal"/>
    <w:uiPriority w:val="43"/>
    <w:semiHidden/>
    <w:rsid w:val="00B60586"/>
    <w:pPr>
      <w:spacing w:line="240" w:lineRule="auto"/>
    </w:pPr>
    <w:tblPr>
      <w:tblStyleRowBandSize w:val="1"/>
      <w:tblStyleColBandSize w:val="1"/>
    </w:tblPr>
    <w:tblStylePr w:type="firstRow">
      <w:rPr>
        <w:b/>
        <w:bCs/>
        <w:caps/>
      </w:rPr>
      <w:tblPr/>
      <w:tcPr>
        <w:tcBorders>
          <w:bottom w:val="single" w:sz="4" w:space="0" w:color="96888C"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6888C"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B605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B605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6888C"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6888C"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6888C"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6888C"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semiHidden/>
    <w:rsid w:val="00B605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AfterListTable">
    <w:name w:val="Body Text After List/Table"/>
    <w:basedOn w:val="BodyText"/>
    <w:next w:val="BodyText"/>
    <w:qFormat/>
    <w:rsid w:val="00B2654D"/>
    <w:pPr>
      <w:spacing w:before="220"/>
    </w:pPr>
  </w:style>
  <w:style w:type="paragraph" w:customStyle="1" w:styleId="Introduction">
    <w:name w:val="Introduction"/>
    <w:basedOn w:val="Normal"/>
    <w:qFormat/>
    <w:rsid w:val="00C6586E"/>
    <w:pPr>
      <w:spacing w:after="300" w:line="300" w:lineRule="atLeast"/>
    </w:pPr>
    <w:rPr>
      <w:rFonts w:asciiTheme="majorHAnsi" w:hAnsiTheme="majorHAnsi"/>
      <w:b/>
      <w:color w:val="8ACED7" w:themeColor="accent1"/>
      <w:sz w:val="24"/>
      <w:szCs w:val="24"/>
    </w:rPr>
  </w:style>
  <w:style w:type="character" w:styleId="PageNumber">
    <w:name w:val="page number"/>
    <w:basedOn w:val="DefaultParagraphFont"/>
    <w:unhideWhenUsed/>
    <w:rsid w:val="00034A7D"/>
    <w:rPr>
      <w:b/>
      <w:color w:val="003263" w:themeColor="text2"/>
    </w:rPr>
  </w:style>
  <w:style w:type="paragraph" w:customStyle="1" w:styleId="FooterEven">
    <w:name w:val="Footer Even"/>
    <w:basedOn w:val="Footer"/>
    <w:uiPriority w:val="99"/>
    <w:rsid w:val="004629AA"/>
    <w:pPr>
      <w:ind w:left="-340" w:right="0"/>
      <w:jc w:val="left"/>
    </w:pPr>
  </w:style>
  <w:style w:type="paragraph" w:customStyle="1" w:styleId="CaptionDescriptive">
    <w:name w:val="Caption Descriptive"/>
    <w:basedOn w:val="Caption"/>
    <w:qFormat/>
    <w:rsid w:val="00B33137"/>
    <w:pPr>
      <w:spacing w:before="0" w:after="360"/>
      <w:contextualSpacing/>
    </w:pPr>
    <w:rPr>
      <w:b w:val="0"/>
      <w:color w:val="231F20" w:themeColor="text1"/>
      <w:sz w:val="16"/>
    </w:rPr>
  </w:style>
  <w:style w:type="paragraph" w:styleId="IntenseQuote">
    <w:name w:val="Intense Quote"/>
    <w:basedOn w:val="Normal"/>
    <w:next w:val="Normal"/>
    <w:link w:val="IntenseQuoteChar"/>
    <w:uiPriority w:val="30"/>
    <w:qFormat/>
    <w:rsid w:val="000862C5"/>
    <w:pPr>
      <w:pBdr>
        <w:top w:val="single" w:sz="4" w:space="10" w:color="003263" w:themeColor="text2"/>
        <w:bottom w:val="single" w:sz="4" w:space="10" w:color="003263" w:themeColor="text2"/>
      </w:pBdr>
      <w:spacing w:before="360" w:after="360"/>
      <w:jc w:val="center"/>
    </w:pPr>
    <w:rPr>
      <w:rFonts w:asciiTheme="majorHAnsi" w:hAnsiTheme="majorHAnsi"/>
      <w:b/>
      <w:iCs/>
      <w:color w:val="003263" w:themeColor="text2"/>
    </w:rPr>
  </w:style>
  <w:style w:type="character" w:customStyle="1" w:styleId="IntenseQuoteChar">
    <w:name w:val="Intense Quote Char"/>
    <w:basedOn w:val="DefaultParagraphFont"/>
    <w:link w:val="IntenseQuote"/>
    <w:uiPriority w:val="30"/>
    <w:rsid w:val="000862C5"/>
    <w:rPr>
      <w:rFonts w:asciiTheme="majorHAnsi" w:hAnsiTheme="majorHAnsi"/>
      <w:b/>
      <w:iCs/>
      <w:color w:val="003263" w:themeColor="text2"/>
      <w:spacing w:val="2"/>
    </w:rPr>
  </w:style>
  <w:style w:type="paragraph" w:styleId="Quote">
    <w:name w:val="Quote"/>
    <w:basedOn w:val="Normal"/>
    <w:next w:val="Normal"/>
    <w:link w:val="QuoteChar"/>
    <w:uiPriority w:val="29"/>
    <w:qFormat/>
    <w:rsid w:val="002A7D53"/>
    <w:pPr>
      <w:spacing w:before="240" w:after="240"/>
      <w:ind w:left="567" w:right="567"/>
      <w:jc w:val="center"/>
    </w:pPr>
    <w:rPr>
      <w:i/>
      <w:iCs/>
      <w:color w:val="003263" w:themeColor="text2"/>
    </w:rPr>
  </w:style>
  <w:style w:type="character" w:customStyle="1" w:styleId="QuoteChar">
    <w:name w:val="Quote Char"/>
    <w:basedOn w:val="DefaultParagraphFont"/>
    <w:link w:val="Quote"/>
    <w:uiPriority w:val="29"/>
    <w:rsid w:val="002A7D53"/>
    <w:rPr>
      <w:i/>
      <w:iCs/>
      <w:color w:val="003263" w:themeColor="text2"/>
      <w:spacing w:val="2"/>
    </w:rPr>
  </w:style>
  <w:style w:type="character" w:styleId="IntenseEmphasis">
    <w:name w:val="Intense Emphasis"/>
    <w:basedOn w:val="DefaultParagraphFont"/>
    <w:uiPriority w:val="21"/>
    <w:qFormat/>
    <w:rsid w:val="00ED0909"/>
    <w:rPr>
      <w:b/>
      <w:i w:val="0"/>
      <w:iCs/>
      <w:color w:val="003263" w:themeColor="text2"/>
    </w:rPr>
  </w:style>
  <w:style w:type="paragraph" w:styleId="Subtitle">
    <w:name w:val="Subtitle"/>
    <w:basedOn w:val="Normal"/>
    <w:next w:val="Normal"/>
    <w:link w:val="SubtitleChar"/>
    <w:rsid w:val="0032135D"/>
    <w:pPr>
      <w:numPr>
        <w:ilvl w:val="1"/>
      </w:numPr>
      <w:spacing w:line="280" w:lineRule="exact"/>
    </w:pPr>
    <w:rPr>
      <w:rFonts w:asciiTheme="majorHAnsi" w:eastAsiaTheme="minorEastAsia" w:hAnsiTheme="majorHAnsi" w:cstheme="minorBidi"/>
      <w:b/>
      <w:caps/>
      <w:color w:val="003263" w:themeColor="text2"/>
      <w:spacing w:val="8"/>
      <w:sz w:val="29"/>
      <w:szCs w:val="22"/>
    </w:rPr>
  </w:style>
  <w:style w:type="character" w:customStyle="1" w:styleId="SubtitleChar">
    <w:name w:val="Subtitle Char"/>
    <w:basedOn w:val="DefaultParagraphFont"/>
    <w:link w:val="Subtitle"/>
    <w:rsid w:val="0032135D"/>
    <w:rPr>
      <w:rFonts w:asciiTheme="majorHAnsi" w:eastAsiaTheme="minorEastAsia" w:hAnsiTheme="majorHAnsi" w:cstheme="minorBidi"/>
      <w:b/>
      <w:caps/>
      <w:color w:val="003263" w:themeColor="text2"/>
      <w:spacing w:val="8"/>
      <w:sz w:val="29"/>
      <w:szCs w:val="22"/>
    </w:rPr>
  </w:style>
  <w:style w:type="paragraph" w:customStyle="1" w:styleId="TitleLeadin">
    <w:name w:val="Title Leadin"/>
    <w:basedOn w:val="Normal"/>
    <w:rsid w:val="0032135D"/>
    <w:pPr>
      <w:spacing w:after="400" w:line="260" w:lineRule="atLeast"/>
      <w:contextualSpacing/>
    </w:pPr>
    <w:rPr>
      <w:b/>
      <w:caps/>
      <w:color w:val="003263" w:themeColor="text2"/>
    </w:rPr>
  </w:style>
  <w:style w:type="paragraph" w:styleId="TOCHeading">
    <w:name w:val="TOC Heading"/>
    <w:basedOn w:val="Heading1"/>
    <w:next w:val="Normal"/>
    <w:uiPriority w:val="39"/>
    <w:unhideWhenUsed/>
    <w:qFormat/>
    <w:rsid w:val="0016753C"/>
    <w:pPr>
      <w:keepLines/>
      <w:framePr w:wrap="around"/>
      <w:outlineLvl w:val="9"/>
    </w:pPr>
    <w:rPr>
      <w:rFonts w:eastAsiaTheme="majorEastAsia" w:cstheme="majorBidi"/>
      <w:spacing w:val="0"/>
      <w:szCs w:val="32"/>
      <w:lang w:val="en-US" w:eastAsia="en-US"/>
    </w:rPr>
  </w:style>
  <w:style w:type="paragraph" w:styleId="TOC2">
    <w:name w:val="toc 2"/>
    <w:basedOn w:val="Normal"/>
    <w:next w:val="Normal"/>
    <w:autoRedefine/>
    <w:uiPriority w:val="39"/>
    <w:unhideWhenUsed/>
    <w:rsid w:val="00050579"/>
    <w:pPr>
      <w:tabs>
        <w:tab w:val="right" w:leader="dot" w:pos="5007"/>
      </w:tabs>
      <w:spacing w:after="120"/>
      <w:ind w:right="567"/>
    </w:pPr>
    <w:rPr>
      <w:noProof/>
    </w:rPr>
  </w:style>
  <w:style w:type="paragraph" w:styleId="TOC3">
    <w:name w:val="toc 3"/>
    <w:basedOn w:val="Normal"/>
    <w:next w:val="Normal"/>
    <w:autoRedefine/>
    <w:uiPriority w:val="39"/>
    <w:unhideWhenUsed/>
    <w:rsid w:val="00050579"/>
    <w:pPr>
      <w:tabs>
        <w:tab w:val="right" w:leader="dot" w:pos="5007"/>
      </w:tabs>
      <w:spacing w:before="120" w:after="120"/>
      <w:ind w:left="340" w:right="567"/>
    </w:pPr>
    <w:rPr>
      <w:noProof/>
    </w:rPr>
  </w:style>
  <w:style w:type="character" w:styleId="Hyperlink">
    <w:name w:val="Hyperlink"/>
    <w:basedOn w:val="DefaultParagraphFont"/>
    <w:uiPriority w:val="99"/>
    <w:unhideWhenUsed/>
    <w:rsid w:val="004D51B9"/>
    <w:rPr>
      <w:color w:val="231F20" w:themeColor="hyperlink"/>
      <w:u w:val="single"/>
    </w:rPr>
  </w:style>
  <w:style w:type="paragraph" w:customStyle="1" w:styleId="PullQuote">
    <w:name w:val="Pull Quote"/>
    <w:basedOn w:val="Normal"/>
    <w:rsid w:val="00A85A4C"/>
    <w:rPr>
      <w:b/>
      <w:caps/>
      <w:color w:val="8ACED7" w:themeColor="accent1"/>
    </w:rPr>
  </w:style>
  <w:style w:type="paragraph" w:customStyle="1" w:styleId="PullQuoteLong">
    <w:name w:val="Pull Quote Long"/>
    <w:basedOn w:val="IntenseQuote"/>
    <w:rsid w:val="00A85A4C"/>
    <w:pPr>
      <w:pBdr>
        <w:top w:val="single" w:sz="4" w:space="6" w:color="8ACED7" w:themeColor="accent1"/>
        <w:bottom w:val="single" w:sz="4" w:space="6" w:color="8ACED7" w:themeColor="accent1"/>
      </w:pBdr>
      <w:spacing w:before="120" w:after="120"/>
      <w:jc w:val="left"/>
    </w:pPr>
  </w:style>
  <w:style w:type="paragraph" w:styleId="Caption">
    <w:name w:val="caption"/>
    <w:basedOn w:val="Normal"/>
    <w:next w:val="BodyTextAfterListTable"/>
    <w:unhideWhenUsed/>
    <w:qFormat/>
    <w:rsid w:val="006D676F"/>
    <w:pPr>
      <w:keepNext/>
      <w:spacing w:before="240" w:after="200" w:line="240" w:lineRule="auto"/>
    </w:pPr>
    <w:rPr>
      <w:b/>
      <w:iCs/>
      <w:color w:val="003263" w:themeColor="text2"/>
      <w:sz w:val="17"/>
      <w:szCs w:val="18"/>
    </w:rPr>
  </w:style>
  <w:style w:type="paragraph" w:customStyle="1" w:styleId="HeaderSpacer">
    <w:name w:val="Header Spacer"/>
    <w:basedOn w:val="Header"/>
    <w:uiPriority w:val="99"/>
    <w:rsid w:val="004324FC"/>
    <w:pPr>
      <w:spacing w:after="1440"/>
      <w:contextualSpacing/>
    </w:pPr>
  </w:style>
  <w:style w:type="paragraph" w:styleId="TOC1">
    <w:name w:val="toc 1"/>
    <w:basedOn w:val="Normal"/>
    <w:next w:val="Normal"/>
    <w:autoRedefine/>
    <w:uiPriority w:val="39"/>
    <w:unhideWhenUsed/>
    <w:rsid w:val="0067296A"/>
    <w:pPr>
      <w:tabs>
        <w:tab w:val="right" w:leader="dot" w:pos="5007"/>
      </w:tabs>
      <w:spacing w:before="240" w:after="200"/>
      <w:ind w:right="567"/>
    </w:pPr>
    <w:rPr>
      <w:b/>
      <w:noProof/>
      <w:color w:val="003263" w:themeColor="text2"/>
    </w:rPr>
  </w:style>
  <w:style w:type="paragraph" w:styleId="NormalWeb">
    <w:name w:val="Normal (Web)"/>
    <w:basedOn w:val="Normal"/>
    <w:uiPriority w:val="99"/>
    <w:semiHidden/>
    <w:unhideWhenUsed/>
    <w:rsid w:val="00872F39"/>
    <w:pPr>
      <w:spacing w:before="100" w:beforeAutospacing="1" w:after="100" w:afterAutospacing="1" w:line="240" w:lineRule="auto"/>
    </w:pPr>
    <w:rPr>
      <w:rFonts w:ascii="Times New Roman" w:eastAsiaTheme="minorEastAsia" w:hAnsi="Times New Roman"/>
      <w:spacing w:val="0"/>
      <w:sz w:val="24"/>
      <w:szCs w:val="24"/>
    </w:rPr>
  </w:style>
  <w:style w:type="paragraph" w:customStyle="1" w:styleId="BackCoverText">
    <w:name w:val="Back Cover Text"/>
    <w:basedOn w:val="Normal"/>
    <w:uiPriority w:val="99"/>
    <w:rsid w:val="00961A30"/>
    <w:pPr>
      <w:spacing w:line="200" w:lineRule="atLeast"/>
    </w:pPr>
    <w:rPr>
      <w:rFonts w:asciiTheme="majorHAnsi" w:hAnsiTheme="majorHAnsi"/>
      <w:noProof/>
      <w:color w:val="003263" w:themeColor="text2"/>
      <w:sz w:val="16"/>
    </w:rPr>
  </w:style>
  <w:style w:type="paragraph" w:customStyle="1" w:styleId="BackCoverTextHeading">
    <w:name w:val="Back Cover Text Heading"/>
    <w:basedOn w:val="BackCoverText"/>
    <w:uiPriority w:val="99"/>
    <w:rsid w:val="00961A30"/>
    <w:pPr>
      <w:spacing w:before="120" w:after="60"/>
    </w:pPr>
    <w:rPr>
      <w:b/>
      <w:caps/>
    </w:rPr>
  </w:style>
  <w:style w:type="paragraph" w:customStyle="1" w:styleId="Sourcetext">
    <w:name w:val="Source text"/>
    <w:basedOn w:val="Normal"/>
    <w:qFormat/>
    <w:rsid w:val="004324FC"/>
    <w:pPr>
      <w:spacing w:after="120"/>
    </w:pPr>
    <w:rPr>
      <w:sz w:val="16"/>
    </w:rPr>
  </w:style>
  <w:style w:type="paragraph" w:customStyle="1" w:styleId="AppendixHeading2">
    <w:name w:val="Appendix Heading 2"/>
    <w:basedOn w:val="AppendixHeading1"/>
    <w:next w:val="BodyText"/>
    <w:uiPriority w:val="1"/>
    <w:rsid w:val="00E55580"/>
    <w:pPr>
      <w:pageBreakBefore w:val="0"/>
      <w:framePr w:w="0" w:hSpace="0" w:wrap="auto" w:vAnchor="margin" w:hAnchor="text" w:xAlign="left" w:yAlign="inline"/>
      <w:numPr>
        <w:numId w:val="0"/>
      </w:numPr>
      <w:pBdr>
        <w:top w:val="none" w:sz="0" w:space="0" w:color="auto"/>
        <w:bottom w:val="none" w:sz="0" w:space="0" w:color="auto"/>
      </w:pBdr>
      <w:spacing w:before="220" w:after="120" w:line="240" w:lineRule="auto"/>
    </w:pPr>
    <w:rPr>
      <w:caps/>
      <w:color w:val="003263" w:themeColor="text2"/>
      <w:sz w:val="24"/>
    </w:rPr>
  </w:style>
  <w:style w:type="paragraph" w:customStyle="1" w:styleId="AppendixHeading3">
    <w:name w:val="Appendix Heading 3"/>
    <w:basedOn w:val="AppendixHeading2"/>
    <w:next w:val="BodyText"/>
    <w:uiPriority w:val="1"/>
    <w:rsid w:val="004C130A"/>
    <w:pPr>
      <w:spacing w:before="240"/>
    </w:pPr>
    <w:rPr>
      <w:caps w:val="0"/>
      <w:spacing w:val="0"/>
      <w:sz w:val="22"/>
    </w:rPr>
  </w:style>
  <w:style w:type="paragraph" w:styleId="ListBullet4">
    <w:name w:val="List Bullet 4"/>
    <w:basedOn w:val="Normal"/>
    <w:semiHidden/>
    <w:unhideWhenUsed/>
    <w:rsid w:val="00E55580"/>
    <w:pPr>
      <w:numPr>
        <w:ilvl w:val="3"/>
        <w:numId w:val="18"/>
      </w:numPr>
      <w:contextualSpacing/>
    </w:pPr>
  </w:style>
  <w:style w:type="paragraph" w:styleId="ListBullet5">
    <w:name w:val="List Bullet 5"/>
    <w:basedOn w:val="Normal"/>
    <w:semiHidden/>
    <w:unhideWhenUsed/>
    <w:rsid w:val="00E55580"/>
    <w:pPr>
      <w:numPr>
        <w:ilvl w:val="4"/>
        <w:numId w:val="18"/>
      </w:numPr>
      <w:contextualSpacing/>
    </w:pPr>
  </w:style>
  <w:style w:type="paragraph" w:styleId="NoteHeading">
    <w:name w:val="Note Heading"/>
    <w:basedOn w:val="Normal"/>
    <w:next w:val="Normal"/>
    <w:link w:val="NoteHeadingChar"/>
    <w:unhideWhenUsed/>
    <w:rsid w:val="00815628"/>
    <w:pPr>
      <w:spacing w:line="240" w:lineRule="auto"/>
    </w:pPr>
    <w:rPr>
      <w:sz w:val="16"/>
    </w:rPr>
  </w:style>
  <w:style w:type="character" w:customStyle="1" w:styleId="NoteHeadingChar">
    <w:name w:val="Note Heading Char"/>
    <w:basedOn w:val="DefaultParagraphFont"/>
    <w:link w:val="NoteHeading"/>
    <w:rsid w:val="00815628"/>
    <w:rPr>
      <w:spacing w:val="2"/>
      <w:sz w:val="16"/>
    </w:rPr>
  </w:style>
  <w:style w:type="paragraph" w:customStyle="1" w:styleId="NoteText">
    <w:name w:val="Note Text"/>
    <w:basedOn w:val="NoteHeading"/>
    <w:qFormat/>
    <w:rsid w:val="00815628"/>
  </w:style>
  <w:style w:type="paragraph" w:customStyle="1" w:styleId="NoteNumbered">
    <w:name w:val="Note Numbered"/>
    <w:basedOn w:val="NoteText"/>
    <w:qFormat/>
    <w:rsid w:val="00815628"/>
    <w:pPr>
      <w:numPr>
        <w:numId w:val="27"/>
      </w:numPr>
    </w:pPr>
  </w:style>
  <w:style w:type="paragraph" w:styleId="TableofFigures">
    <w:name w:val="table of figures"/>
    <w:basedOn w:val="Normal"/>
    <w:next w:val="Normal"/>
    <w:uiPriority w:val="99"/>
    <w:unhideWhenUsed/>
    <w:rsid w:val="00EC42AC"/>
    <w:pPr>
      <w:tabs>
        <w:tab w:val="right" w:leader="dot" w:pos="5007"/>
      </w:tabs>
      <w:spacing w:after="200"/>
    </w:pPr>
    <w:rPr>
      <w:rFonts w:cs="Arial"/>
      <w:noProof/>
    </w:rPr>
  </w:style>
  <w:style w:type="paragraph" w:customStyle="1" w:styleId="TOFHeading">
    <w:name w:val="TOF Heading"/>
    <w:basedOn w:val="Normal"/>
    <w:next w:val="BodyText"/>
    <w:rsid w:val="00EC42AC"/>
    <w:pPr>
      <w:spacing w:before="120" w:after="200"/>
    </w:pPr>
    <w:rPr>
      <w:rFonts w:cs="Arial"/>
      <w:b/>
      <w:color w:val="003263" w:themeColor="text2"/>
    </w:rPr>
  </w:style>
  <w:style w:type="paragraph" w:customStyle="1" w:styleId="TableText">
    <w:name w:val="Table Text"/>
    <w:basedOn w:val="Normal"/>
    <w:qFormat/>
    <w:rsid w:val="006D676F"/>
    <w:pPr>
      <w:spacing w:before="40" w:after="70"/>
    </w:pPr>
    <w:rPr>
      <w:sz w:val="18"/>
    </w:rPr>
  </w:style>
  <w:style w:type="paragraph" w:customStyle="1" w:styleId="TableTextBullet1">
    <w:name w:val="Table Text Bullet 1"/>
    <w:basedOn w:val="TableText"/>
    <w:qFormat/>
    <w:rsid w:val="00E071B7"/>
    <w:pPr>
      <w:numPr>
        <w:numId w:val="28"/>
      </w:numPr>
    </w:pPr>
  </w:style>
  <w:style w:type="paragraph" w:customStyle="1" w:styleId="TableTextBullet2">
    <w:name w:val="Table Text Bullet 2"/>
    <w:basedOn w:val="TableTextBullet1"/>
    <w:qFormat/>
    <w:rsid w:val="00E071B7"/>
    <w:pPr>
      <w:numPr>
        <w:ilvl w:val="1"/>
      </w:numPr>
    </w:pPr>
  </w:style>
  <w:style w:type="paragraph" w:customStyle="1" w:styleId="TableTextBullet3">
    <w:name w:val="Table Text Bullet 3"/>
    <w:basedOn w:val="TableTextBullet2"/>
    <w:qFormat/>
    <w:rsid w:val="00E071B7"/>
    <w:pPr>
      <w:numPr>
        <w:ilvl w:val="2"/>
      </w:numPr>
    </w:pPr>
  </w:style>
  <w:style w:type="paragraph" w:customStyle="1" w:styleId="TableTextNumbered1">
    <w:name w:val="Table Text Numbered 1"/>
    <w:basedOn w:val="TableText"/>
    <w:qFormat/>
    <w:rsid w:val="00E071B7"/>
    <w:pPr>
      <w:numPr>
        <w:numId w:val="29"/>
      </w:numPr>
    </w:pPr>
  </w:style>
  <w:style w:type="paragraph" w:customStyle="1" w:styleId="TableTextNumbered2">
    <w:name w:val="Table Text Numbered 2"/>
    <w:basedOn w:val="TableTextNumbered1"/>
    <w:qFormat/>
    <w:rsid w:val="00E071B7"/>
    <w:pPr>
      <w:numPr>
        <w:ilvl w:val="1"/>
      </w:numPr>
    </w:pPr>
  </w:style>
  <w:style w:type="paragraph" w:customStyle="1" w:styleId="TableTextNumbered3">
    <w:name w:val="Table Text Numbered 3"/>
    <w:basedOn w:val="TableTextNumbered2"/>
    <w:qFormat/>
    <w:rsid w:val="00E071B7"/>
    <w:pPr>
      <w:numPr>
        <w:ilvl w:val="2"/>
      </w:numPr>
    </w:pPr>
  </w:style>
  <w:style w:type="paragraph" w:styleId="FootnoteText">
    <w:name w:val="footnote text"/>
    <w:basedOn w:val="Normal"/>
    <w:link w:val="FootnoteTextChar"/>
    <w:unhideWhenUsed/>
    <w:rsid w:val="00F538E1"/>
    <w:pPr>
      <w:tabs>
        <w:tab w:val="left" w:pos="340"/>
      </w:tabs>
      <w:spacing w:before="60" w:line="240" w:lineRule="auto"/>
      <w:ind w:left="340" w:hanging="340"/>
    </w:pPr>
    <w:rPr>
      <w:sz w:val="16"/>
      <w:szCs w:val="20"/>
    </w:rPr>
  </w:style>
  <w:style w:type="character" w:customStyle="1" w:styleId="FootnoteTextChar">
    <w:name w:val="Footnote Text Char"/>
    <w:basedOn w:val="DefaultParagraphFont"/>
    <w:link w:val="FootnoteText"/>
    <w:rsid w:val="00F538E1"/>
    <w:rPr>
      <w:spacing w:val="2"/>
      <w:sz w:val="16"/>
      <w:szCs w:val="20"/>
    </w:rPr>
  </w:style>
  <w:style w:type="character" w:styleId="FootnoteReference">
    <w:name w:val="footnote reference"/>
    <w:basedOn w:val="DefaultParagraphFont"/>
    <w:semiHidden/>
    <w:unhideWhenUsed/>
    <w:rsid w:val="00F538E1"/>
    <w:rPr>
      <w:vertAlign w:val="superscript"/>
    </w:rPr>
  </w:style>
  <w:style w:type="character" w:customStyle="1" w:styleId="Bold">
    <w:name w:val="Bold"/>
    <w:rsid w:val="003525BB"/>
    <w:rPr>
      <w:rFonts w:eastAsiaTheme="minorEastAsia"/>
      <w:b/>
      <w:i w:val="0"/>
      <w:strike w:val="0"/>
      <w:vertAlign w:val="baseline"/>
    </w:rPr>
  </w:style>
  <w:style w:type="character" w:customStyle="1" w:styleId="BoldAndItalics">
    <w:name w:val="Bold And Italics"/>
    <w:rsid w:val="003525BB"/>
    <w:rPr>
      <w:rFonts w:eastAsiaTheme="minorEastAsia"/>
      <w:b/>
      <w:i/>
      <w:strike w:val="0"/>
      <w:vertAlign w:val="baseline"/>
    </w:rPr>
  </w:style>
  <w:style w:type="character" w:customStyle="1" w:styleId="Italics">
    <w:name w:val="Italics"/>
    <w:rsid w:val="003525BB"/>
    <w:rPr>
      <w:i/>
      <w:lang w:eastAsia="en-US"/>
    </w:rPr>
  </w:style>
  <w:style w:type="character" w:customStyle="1" w:styleId="MyBoldItalicsUnderline">
    <w:name w:val="MyBoldItalicsUnderline"/>
    <w:uiPriority w:val="99"/>
    <w:semiHidden/>
    <w:rsid w:val="003525BB"/>
    <w:rPr>
      <w:rFonts w:eastAsiaTheme="minorEastAsia"/>
      <w:b/>
      <w:i/>
      <w:strike w:val="0"/>
      <w:u w:val="single"/>
      <w:vertAlign w:val="baseline"/>
    </w:rPr>
  </w:style>
  <w:style w:type="character" w:customStyle="1" w:styleId="MyBoldUnderline">
    <w:name w:val="MyBoldUnderline"/>
    <w:uiPriority w:val="99"/>
    <w:semiHidden/>
    <w:rsid w:val="003525BB"/>
    <w:rPr>
      <w:rFonts w:eastAsiaTheme="minorEastAsia"/>
      <w:b/>
      <w:i/>
      <w:strike w:val="0"/>
      <w:u w:val="single"/>
      <w:vertAlign w:val="baseline"/>
    </w:rPr>
  </w:style>
  <w:style w:type="character" w:customStyle="1" w:styleId="MyItalicsUnderline">
    <w:name w:val="MyItalicsUnderline"/>
    <w:uiPriority w:val="99"/>
    <w:semiHidden/>
    <w:rsid w:val="003525BB"/>
    <w:rPr>
      <w:rFonts w:eastAsiaTheme="minorEastAsia"/>
      <w:b/>
      <w:i/>
      <w:strike w:val="0"/>
      <w:u w:val="single"/>
      <w:vertAlign w:val="baseline"/>
    </w:rPr>
  </w:style>
  <w:style w:type="character" w:customStyle="1" w:styleId="MyStrikethrough">
    <w:name w:val="MyStrikethrough"/>
    <w:uiPriority w:val="99"/>
    <w:semiHidden/>
    <w:rsid w:val="003525BB"/>
    <w:rPr>
      <w:rFonts w:eastAsiaTheme="minorEastAsia"/>
      <w:b w:val="0"/>
      <w:i w:val="0"/>
      <w:strike/>
      <w:dstrike w:val="0"/>
      <w:vertAlign w:val="baseline"/>
    </w:rPr>
  </w:style>
  <w:style w:type="character" w:customStyle="1" w:styleId="MySubscript">
    <w:name w:val="MySubscript"/>
    <w:uiPriority w:val="99"/>
    <w:semiHidden/>
    <w:rsid w:val="003525BB"/>
    <w:rPr>
      <w:rFonts w:eastAsiaTheme="minorEastAsia"/>
      <w:b w:val="0"/>
      <w:i w:val="0"/>
      <w:strike w:val="0"/>
      <w:vertAlign w:val="subscript"/>
    </w:rPr>
  </w:style>
  <w:style w:type="character" w:customStyle="1" w:styleId="MySubscriptItalics">
    <w:name w:val="MySubscript&amp;Italics"/>
    <w:uiPriority w:val="99"/>
    <w:semiHidden/>
    <w:rsid w:val="003525BB"/>
    <w:rPr>
      <w:rFonts w:eastAsiaTheme="minorEastAsia"/>
      <w:b w:val="0"/>
      <w:i/>
      <w:strike w:val="0"/>
      <w:vertAlign w:val="subscript"/>
    </w:rPr>
  </w:style>
  <w:style w:type="character" w:customStyle="1" w:styleId="MySuperscript">
    <w:name w:val="MySuperscript"/>
    <w:uiPriority w:val="99"/>
    <w:semiHidden/>
    <w:rsid w:val="003525BB"/>
    <w:rPr>
      <w:rFonts w:eastAsiaTheme="minorEastAsia"/>
      <w:b w:val="0"/>
      <w:i w:val="0"/>
      <w:strike w:val="0"/>
      <w:vertAlign w:val="superscript"/>
    </w:rPr>
  </w:style>
  <w:style w:type="character" w:customStyle="1" w:styleId="MySuperscriptItalics">
    <w:name w:val="MySuperscript&amp;Italics"/>
    <w:uiPriority w:val="99"/>
    <w:semiHidden/>
    <w:rsid w:val="003525BB"/>
    <w:rPr>
      <w:rFonts w:eastAsiaTheme="minorEastAsia"/>
      <w:b w:val="0"/>
      <w:i/>
      <w:strike w:val="0"/>
      <w:vertAlign w:val="superscript"/>
    </w:rPr>
  </w:style>
  <w:style w:type="character" w:customStyle="1" w:styleId="MyUnderline">
    <w:name w:val="MyUnderline"/>
    <w:uiPriority w:val="99"/>
    <w:semiHidden/>
    <w:rsid w:val="003525BB"/>
    <w:rPr>
      <w:rFonts w:eastAsiaTheme="minorEastAsia"/>
      <w:b w:val="0"/>
      <w:i w:val="0"/>
      <w:strike w:val="0"/>
      <w:u w:val="single"/>
      <w:vertAlign w:val="baseline"/>
    </w:rPr>
  </w:style>
  <w:style w:type="character" w:customStyle="1" w:styleId="MyUnderlineStrikethrough">
    <w:name w:val="MyUnderline&amp;Strikethrough"/>
    <w:uiPriority w:val="99"/>
    <w:semiHidden/>
    <w:rsid w:val="003525BB"/>
    <w:rPr>
      <w:rFonts w:eastAsiaTheme="minorEastAsia"/>
      <w:b w:val="0"/>
      <w:i w:val="0"/>
      <w:strike/>
      <w:dstrike w:val="0"/>
      <w:u w:val="single"/>
      <w:vertAlign w:val="baseline"/>
    </w:rPr>
  </w:style>
  <w:style w:type="paragraph" w:customStyle="1" w:styleId="ExecSummHeading2">
    <w:name w:val="Exec Summ Heading 2"/>
    <w:basedOn w:val="BodyText"/>
    <w:next w:val="BodyText"/>
    <w:qFormat/>
    <w:rsid w:val="00AC3F19"/>
    <w:pPr>
      <w:keepNext/>
      <w:spacing w:before="220" w:line="240" w:lineRule="auto"/>
    </w:pPr>
    <w:rPr>
      <w:rFonts w:ascii="Calibri" w:hAnsi="Calibri"/>
      <w:b/>
      <w:caps/>
      <w:color w:val="003263" w:themeColor="text2"/>
      <w:spacing w:val="0"/>
      <w:sz w:val="24"/>
      <w:szCs w:val="21"/>
    </w:rPr>
  </w:style>
  <w:style w:type="paragraph" w:customStyle="1" w:styleId="ExecSummHeading3">
    <w:name w:val="Exec Summ Heading 3"/>
    <w:basedOn w:val="BodyText"/>
    <w:next w:val="BodyText"/>
    <w:qFormat/>
    <w:rsid w:val="00AC3F19"/>
    <w:pPr>
      <w:keepNext/>
      <w:spacing w:before="240" w:line="240" w:lineRule="auto"/>
    </w:pPr>
    <w:rPr>
      <w:rFonts w:asciiTheme="majorHAnsi" w:hAnsiTheme="majorHAnsi"/>
      <w:b/>
      <w:color w:val="003263" w:themeColor="text2"/>
      <w:spacing w:val="0"/>
      <w:sz w:val="22"/>
      <w:szCs w:val="21"/>
    </w:rPr>
  </w:style>
  <w:style w:type="paragraph" w:customStyle="1" w:styleId="Spacebeforetable">
    <w:name w:val="Space before table"/>
    <w:basedOn w:val="Normal"/>
    <w:qFormat/>
    <w:rsid w:val="001237C8"/>
    <w:pPr>
      <w:spacing w:after="60"/>
    </w:pPr>
    <w:rPr>
      <w:spacing w:val="0"/>
      <w:sz w:val="18"/>
      <w:szCs w:val="18"/>
    </w:rPr>
  </w:style>
  <w:style w:type="character" w:customStyle="1" w:styleId="text">
    <w:name w:val="text"/>
    <w:rsid w:val="000B32E8"/>
    <w:rPr>
      <w:rFonts w:ascii="Arial Unicode MS" w:eastAsia="Arial Unicode MS" w:hAnsi="Arial Unicode MS" w:cs="Arial Unicode MS"/>
      <w:sz w:val="20"/>
      <w:szCs w:val="20"/>
    </w:rPr>
  </w:style>
  <w:style w:type="table" w:customStyle="1" w:styleId="table">
    <w:name w:val="table"/>
    <w:uiPriority w:val="99"/>
    <w:rsid w:val="000B32E8"/>
    <w:pPr>
      <w:spacing w:after="160" w:line="259" w:lineRule="auto"/>
    </w:pPr>
    <w:rPr>
      <w:rFonts w:ascii="Arial" w:eastAsia="Arial" w:hAnsi="Arial" w:cs="Arial"/>
      <w:sz w:val="20"/>
      <w:szCs w:val="20"/>
      <w:lang w:val="en-US"/>
    </w:rPr>
    <w:tblPr>
      <w:tblBorders>
        <w:top w:val="single" w:sz="20" w:space="0" w:color="DEDEDE"/>
        <w:left w:val="single" w:sz="20" w:space="0" w:color="DEDEDE"/>
        <w:bottom w:val="single" w:sz="20" w:space="0" w:color="DEDEDE"/>
        <w:right w:val="single" w:sz="20" w:space="0" w:color="DEDEDE"/>
        <w:insideH w:val="single" w:sz="20" w:space="0" w:color="DEDEDE"/>
        <w:insideV w:val="single" w:sz="20" w:space="0" w:color="DEDEDE"/>
      </w:tblBorders>
      <w:tblCellMar>
        <w:top w:w="80" w:type="dxa"/>
        <w:left w:w="80" w:type="dxa"/>
        <w:bottom w:w="80" w:type="dxa"/>
        <w:right w:w="80" w:type="dxa"/>
      </w:tblCellMar>
    </w:tblPr>
  </w:style>
  <w:style w:type="paragraph" w:styleId="ListParagraph">
    <w:name w:val="List Paragraph"/>
    <w:basedOn w:val="Normal"/>
    <w:uiPriority w:val="34"/>
    <w:qFormat/>
    <w:rsid w:val="00C90AEC"/>
    <w:pPr>
      <w:ind w:left="720"/>
      <w:contextualSpacing/>
    </w:pPr>
    <w:rPr>
      <w:spacing w:val="0"/>
      <w:sz w:val="18"/>
      <w:szCs w:val="18"/>
    </w:rPr>
  </w:style>
  <w:style w:type="character" w:customStyle="1" w:styleId="Heading3Char">
    <w:name w:val="Heading 3 Char"/>
    <w:basedOn w:val="DefaultParagraphFont"/>
    <w:link w:val="Heading3"/>
    <w:rsid w:val="003A593F"/>
    <w:rPr>
      <w:rFonts w:asciiTheme="majorHAnsi" w:hAnsiTheme="majorHAnsi"/>
      <w:b/>
      <w:color w:val="003263" w:themeColor="text2"/>
      <w:sz w:val="22"/>
    </w:rPr>
  </w:style>
  <w:style w:type="character" w:styleId="UnresolvedMention">
    <w:name w:val="Unresolved Mention"/>
    <w:basedOn w:val="DefaultParagraphFont"/>
    <w:uiPriority w:val="99"/>
    <w:semiHidden/>
    <w:unhideWhenUsed/>
    <w:rsid w:val="00200775"/>
    <w:rPr>
      <w:color w:val="605E5C"/>
      <w:shd w:val="clear" w:color="auto" w:fill="E1DFDD"/>
    </w:rPr>
  </w:style>
  <w:style w:type="character" w:customStyle="1" w:styleId="Heading1Char">
    <w:name w:val="Heading 1 Char"/>
    <w:basedOn w:val="DefaultParagraphFont"/>
    <w:link w:val="Heading1"/>
    <w:rsid w:val="00CD78D8"/>
    <w:rPr>
      <w:rFonts w:asciiTheme="majorHAnsi" w:hAnsiTheme="majorHAnsi"/>
      <w:b/>
      <w:color w:val="8ACED7" w:themeColor="accent1"/>
      <w:spacing w:val="6"/>
      <w:sz w:val="56"/>
    </w:rPr>
  </w:style>
  <w:style w:type="character" w:customStyle="1" w:styleId="Heading2Char">
    <w:name w:val="Heading 2 Char"/>
    <w:basedOn w:val="DefaultParagraphFont"/>
    <w:link w:val="Heading2"/>
    <w:rsid w:val="00245F77"/>
    <w:rPr>
      <w:rFonts w:asciiTheme="majorHAnsi" w:hAnsiTheme="majorHAnsi"/>
      <w:b/>
      <w:caps/>
      <w:color w:val="003263" w:themeColor="text2"/>
      <w:spacing w:val="6"/>
      <w:sz w:val="24"/>
    </w:rPr>
  </w:style>
  <w:style w:type="character" w:styleId="CommentReference">
    <w:name w:val="annotation reference"/>
    <w:basedOn w:val="DefaultParagraphFont"/>
    <w:semiHidden/>
    <w:unhideWhenUsed/>
    <w:rsid w:val="00FC2C91"/>
    <w:rPr>
      <w:sz w:val="16"/>
      <w:szCs w:val="16"/>
    </w:rPr>
  </w:style>
  <w:style w:type="paragraph" w:styleId="CommentText">
    <w:name w:val="annotation text"/>
    <w:basedOn w:val="Normal"/>
    <w:link w:val="CommentTextChar"/>
    <w:semiHidden/>
    <w:unhideWhenUsed/>
    <w:rsid w:val="00FC2C91"/>
    <w:pPr>
      <w:spacing w:line="240" w:lineRule="auto"/>
    </w:pPr>
    <w:rPr>
      <w:sz w:val="20"/>
      <w:szCs w:val="20"/>
    </w:rPr>
  </w:style>
  <w:style w:type="character" w:customStyle="1" w:styleId="CommentTextChar">
    <w:name w:val="Comment Text Char"/>
    <w:basedOn w:val="DefaultParagraphFont"/>
    <w:link w:val="CommentText"/>
    <w:semiHidden/>
    <w:rsid w:val="00FC2C91"/>
    <w:rPr>
      <w:spacing w:val="2"/>
      <w:sz w:val="20"/>
      <w:szCs w:val="20"/>
    </w:rPr>
  </w:style>
  <w:style w:type="paragraph" w:styleId="CommentSubject">
    <w:name w:val="annotation subject"/>
    <w:basedOn w:val="CommentText"/>
    <w:next w:val="CommentText"/>
    <w:link w:val="CommentSubjectChar"/>
    <w:semiHidden/>
    <w:unhideWhenUsed/>
    <w:rsid w:val="00FC2C91"/>
    <w:rPr>
      <w:b/>
      <w:bCs/>
    </w:rPr>
  </w:style>
  <w:style w:type="character" w:customStyle="1" w:styleId="CommentSubjectChar">
    <w:name w:val="Comment Subject Char"/>
    <w:basedOn w:val="CommentTextChar"/>
    <w:link w:val="CommentSubject"/>
    <w:semiHidden/>
    <w:rsid w:val="00FC2C91"/>
    <w:rPr>
      <w:b/>
      <w:bCs/>
      <w:spacing w:val="2"/>
      <w:sz w:val="20"/>
      <w:szCs w:val="20"/>
    </w:rPr>
  </w:style>
  <w:style w:type="paragraph" w:styleId="Revision">
    <w:name w:val="Revision"/>
    <w:hidden/>
    <w:uiPriority w:val="99"/>
    <w:semiHidden/>
    <w:rsid w:val="00334968"/>
    <w:pPr>
      <w:spacing w:line="240" w:lineRule="auto"/>
    </w:pPr>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7586352">
      <w:bodyDiv w:val="1"/>
      <w:marLeft w:val="0"/>
      <w:marRight w:val="0"/>
      <w:marTop w:val="0"/>
      <w:marBottom w:val="0"/>
      <w:divBdr>
        <w:top w:val="none" w:sz="0" w:space="0" w:color="auto"/>
        <w:left w:val="none" w:sz="0" w:space="0" w:color="auto"/>
        <w:bottom w:val="none" w:sz="0" w:space="0" w:color="auto"/>
        <w:right w:val="none" w:sz="0" w:space="0" w:color="auto"/>
      </w:divBdr>
    </w:div>
    <w:div w:id="397366615">
      <w:bodyDiv w:val="1"/>
      <w:marLeft w:val="0"/>
      <w:marRight w:val="0"/>
      <w:marTop w:val="0"/>
      <w:marBottom w:val="0"/>
      <w:divBdr>
        <w:top w:val="none" w:sz="0" w:space="0" w:color="auto"/>
        <w:left w:val="none" w:sz="0" w:space="0" w:color="auto"/>
        <w:bottom w:val="none" w:sz="0" w:space="0" w:color="auto"/>
        <w:right w:val="none" w:sz="0" w:space="0" w:color="auto"/>
      </w:divBdr>
    </w:div>
    <w:div w:id="419761131">
      <w:bodyDiv w:val="1"/>
      <w:marLeft w:val="0"/>
      <w:marRight w:val="0"/>
      <w:marTop w:val="0"/>
      <w:marBottom w:val="0"/>
      <w:divBdr>
        <w:top w:val="none" w:sz="0" w:space="0" w:color="auto"/>
        <w:left w:val="none" w:sz="0" w:space="0" w:color="auto"/>
        <w:bottom w:val="none" w:sz="0" w:space="0" w:color="auto"/>
        <w:right w:val="none" w:sz="0" w:space="0" w:color="auto"/>
      </w:divBdr>
    </w:div>
    <w:div w:id="647325605">
      <w:bodyDiv w:val="1"/>
      <w:marLeft w:val="0"/>
      <w:marRight w:val="0"/>
      <w:marTop w:val="0"/>
      <w:marBottom w:val="0"/>
      <w:divBdr>
        <w:top w:val="none" w:sz="0" w:space="0" w:color="auto"/>
        <w:left w:val="none" w:sz="0" w:space="0" w:color="auto"/>
        <w:bottom w:val="none" w:sz="0" w:space="0" w:color="auto"/>
        <w:right w:val="none" w:sz="0" w:space="0" w:color="auto"/>
      </w:divBdr>
      <w:divsChild>
        <w:div w:id="404570608">
          <w:marLeft w:val="0"/>
          <w:marRight w:val="0"/>
          <w:marTop w:val="0"/>
          <w:marBottom w:val="0"/>
          <w:divBdr>
            <w:top w:val="none" w:sz="0" w:space="0" w:color="auto"/>
            <w:left w:val="none" w:sz="0" w:space="0" w:color="auto"/>
            <w:bottom w:val="none" w:sz="0" w:space="0" w:color="auto"/>
            <w:right w:val="none" w:sz="0" w:space="0" w:color="auto"/>
          </w:divBdr>
          <w:divsChild>
            <w:div w:id="1116099337">
              <w:marLeft w:val="0"/>
              <w:marRight w:val="0"/>
              <w:marTop w:val="0"/>
              <w:marBottom w:val="0"/>
              <w:divBdr>
                <w:top w:val="none" w:sz="0" w:space="0" w:color="auto"/>
                <w:left w:val="none" w:sz="0" w:space="0" w:color="auto"/>
                <w:bottom w:val="none" w:sz="0" w:space="0" w:color="auto"/>
                <w:right w:val="none" w:sz="0" w:space="0" w:color="auto"/>
              </w:divBdr>
              <w:divsChild>
                <w:div w:id="1068766611">
                  <w:marLeft w:val="0"/>
                  <w:marRight w:val="0"/>
                  <w:marTop w:val="375"/>
                  <w:marBottom w:val="375"/>
                  <w:divBdr>
                    <w:top w:val="none" w:sz="0" w:space="0" w:color="auto"/>
                    <w:left w:val="none" w:sz="0" w:space="0" w:color="auto"/>
                    <w:bottom w:val="none" w:sz="0" w:space="0" w:color="auto"/>
                    <w:right w:val="none" w:sz="0" w:space="0" w:color="auto"/>
                  </w:divBdr>
                  <w:divsChild>
                    <w:div w:id="1340892502">
                      <w:marLeft w:val="0"/>
                      <w:marRight w:val="0"/>
                      <w:marTop w:val="0"/>
                      <w:marBottom w:val="0"/>
                      <w:divBdr>
                        <w:top w:val="none" w:sz="0" w:space="0" w:color="auto"/>
                        <w:left w:val="none" w:sz="0" w:space="0" w:color="auto"/>
                        <w:bottom w:val="none" w:sz="0" w:space="0" w:color="auto"/>
                        <w:right w:val="none" w:sz="0" w:space="0" w:color="auto"/>
                      </w:divBdr>
                      <w:divsChild>
                        <w:div w:id="317459172">
                          <w:marLeft w:val="0"/>
                          <w:marRight w:val="0"/>
                          <w:marTop w:val="0"/>
                          <w:marBottom w:val="300"/>
                          <w:divBdr>
                            <w:top w:val="none" w:sz="0" w:space="0" w:color="auto"/>
                            <w:left w:val="none" w:sz="0" w:space="0" w:color="auto"/>
                            <w:bottom w:val="none" w:sz="0" w:space="0" w:color="auto"/>
                            <w:right w:val="none" w:sz="0" w:space="0" w:color="auto"/>
                          </w:divBdr>
                          <w:divsChild>
                            <w:div w:id="1756976314">
                              <w:marLeft w:val="0"/>
                              <w:marRight w:val="0"/>
                              <w:marTop w:val="0"/>
                              <w:marBottom w:val="0"/>
                              <w:divBdr>
                                <w:top w:val="none" w:sz="0" w:space="0" w:color="auto"/>
                                <w:left w:val="none" w:sz="0" w:space="0" w:color="auto"/>
                                <w:bottom w:val="none" w:sz="0" w:space="0" w:color="auto"/>
                                <w:right w:val="none" w:sz="0" w:space="0" w:color="auto"/>
                              </w:divBdr>
                              <w:divsChild>
                                <w:div w:id="484932502">
                                  <w:marLeft w:val="0"/>
                                  <w:marRight w:val="0"/>
                                  <w:marTop w:val="240"/>
                                  <w:marBottom w:val="240"/>
                                  <w:divBdr>
                                    <w:top w:val="none" w:sz="0" w:space="0" w:color="auto"/>
                                    <w:left w:val="none" w:sz="0" w:space="0" w:color="auto"/>
                                    <w:bottom w:val="single" w:sz="6" w:space="24" w:color="auto"/>
                                    <w:right w:val="none" w:sz="0" w:space="0" w:color="auto"/>
                                  </w:divBdr>
                                  <w:divsChild>
                                    <w:div w:id="1782721947">
                                      <w:marLeft w:val="0"/>
                                      <w:marRight w:val="0"/>
                                      <w:marTop w:val="0"/>
                                      <w:marBottom w:val="0"/>
                                      <w:divBdr>
                                        <w:top w:val="none" w:sz="0" w:space="0" w:color="auto"/>
                                        <w:left w:val="none" w:sz="0" w:space="0" w:color="auto"/>
                                        <w:bottom w:val="none" w:sz="0" w:space="0" w:color="auto"/>
                                        <w:right w:val="none" w:sz="0" w:space="0" w:color="auto"/>
                                      </w:divBdr>
                                      <w:divsChild>
                                        <w:div w:id="1357536645">
                                          <w:marLeft w:val="0"/>
                                          <w:marRight w:val="0"/>
                                          <w:marTop w:val="0"/>
                                          <w:marBottom w:val="0"/>
                                          <w:divBdr>
                                            <w:top w:val="none" w:sz="0" w:space="0" w:color="auto"/>
                                            <w:left w:val="none" w:sz="0" w:space="0" w:color="auto"/>
                                            <w:bottom w:val="none" w:sz="0" w:space="0" w:color="auto"/>
                                            <w:right w:val="none" w:sz="0" w:space="0" w:color="auto"/>
                                          </w:divBdr>
                                          <w:divsChild>
                                            <w:div w:id="635377568">
                                              <w:marLeft w:val="0"/>
                                              <w:marRight w:val="0"/>
                                              <w:marTop w:val="0"/>
                                              <w:marBottom w:val="0"/>
                                              <w:divBdr>
                                                <w:top w:val="none" w:sz="0" w:space="0" w:color="auto"/>
                                                <w:left w:val="none" w:sz="0" w:space="0" w:color="auto"/>
                                                <w:bottom w:val="none" w:sz="0" w:space="0" w:color="auto"/>
                                                <w:right w:val="none" w:sz="0" w:space="0" w:color="auto"/>
                                              </w:divBdr>
                                              <w:divsChild>
                                                <w:div w:id="280772029">
                                                  <w:marLeft w:val="-225"/>
                                                  <w:marRight w:val="-225"/>
                                                  <w:marTop w:val="0"/>
                                                  <w:marBottom w:val="0"/>
                                                  <w:divBdr>
                                                    <w:top w:val="none" w:sz="0" w:space="0" w:color="auto"/>
                                                    <w:left w:val="none" w:sz="0" w:space="0" w:color="auto"/>
                                                    <w:bottom w:val="none" w:sz="0" w:space="0" w:color="auto"/>
                                                    <w:right w:val="none" w:sz="0" w:space="0" w:color="auto"/>
                                                  </w:divBdr>
                                                  <w:divsChild>
                                                    <w:div w:id="52383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23649179">
      <w:bodyDiv w:val="1"/>
      <w:marLeft w:val="0"/>
      <w:marRight w:val="0"/>
      <w:marTop w:val="0"/>
      <w:marBottom w:val="0"/>
      <w:divBdr>
        <w:top w:val="none" w:sz="0" w:space="0" w:color="auto"/>
        <w:left w:val="none" w:sz="0" w:space="0" w:color="auto"/>
        <w:bottom w:val="none" w:sz="0" w:space="0" w:color="auto"/>
        <w:right w:val="none" w:sz="0" w:space="0" w:color="auto"/>
      </w:divBdr>
    </w:div>
    <w:div w:id="731851952">
      <w:bodyDiv w:val="1"/>
      <w:marLeft w:val="0"/>
      <w:marRight w:val="0"/>
      <w:marTop w:val="0"/>
      <w:marBottom w:val="0"/>
      <w:divBdr>
        <w:top w:val="none" w:sz="0" w:space="0" w:color="auto"/>
        <w:left w:val="none" w:sz="0" w:space="0" w:color="auto"/>
        <w:bottom w:val="none" w:sz="0" w:space="0" w:color="auto"/>
        <w:right w:val="none" w:sz="0" w:space="0" w:color="auto"/>
      </w:divBdr>
    </w:div>
    <w:div w:id="1012687303">
      <w:bodyDiv w:val="1"/>
      <w:marLeft w:val="0"/>
      <w:marRight w:val="0"/>
      <w:marTop w:val="0"/>
      <w:marBottom w:val="0"/>
      <w:divBdr>
        <w:top w:val="none" w:sz="0" w:space="0" w:color="auto"/>
        <w:left w:val="none" w:sz="0" w:space="0" w:color="auto"/>
        <w:bottom w:val="none" w:sz="0" w:space="0" w:color="auto"/>
        <w:right w:val="none" w:sz="0" w:space="0" w:color="auto"/>
      </w:divBdr>
    </w:div>
    <w:div w:id="1073355599">
      <w:bodyDiv w:val="1"/>
      <w:marLeft w:val="0"/>
      <w:marRight w:val="0"/>
      <w:marTop w:val="0"/>
      <w:marBottom w:val="0"/>
      <w:divBdr>
        <w:top w:val="none" w:sz="0" w:space="0" w:color="auto"/>
        <w:left w:val="none" w:sz="0" w:space="0" w:color="auto"/>
        <w:bottom w:val="none" w:sz="0" w:space="0" w:color="auto"/>
        <w:right w:val="none" w:sz="0" w:space="0" w:color="auto"/>
      </w:divBdr>
    </w:div>
    <w:div w:id="1335063857">
      <w:bodyDiv w:val="1"/>
      <w:marLeft w:val="0"/>
      <w:marRight w:val="0"/>
      <w:marTop w:val="0"/>
      <w:marBottom w:val="0"/>
      <w:divBdr>
        <w:top w:val="none" w:sz="0" w:space="0" w:color="auto"/>
        <w:left w:val="none" w:sz="0" w:space="0" w:color="auto"/>
        <w:bottom w:val="none" w:sz="0" w:space="0" w:color="auto"/>
        <w:right w:val="none" w:sz="0" w:space="0" w:color="auto"/>
      </w:divBdr>
    </w:div>
    <w:div w:id="1490515142">
      <w:bodyDiv w:val="1"/>
      <w:marLeft w:val="0"/>
      <w:marRight w:val="0"/>
      <w:marTop w:val="0"/>
      <w:marBottom w:val="0"/>
      <w:divBdr>
        <w:top w:val="none" w:sz="0" w:space="0" w:color="auto"/>
        <w:left w:val="none" w:sz="0" w:space="0" w:color="auto"/>
        <w:bottom w:val="none" w:sz="0" w:space="0" w:color="auto"/>
        <w:right w:val="none" w:sz="0" w:space="0" w:color="auto"/>
      </w:divBdr>
    </w:div>
    <w:div w:id="1617714659">
      <w:bodyDiv w:val="1"/>
      <w:marLeft w:val="0"/>
      <w:marRight w:val="0"/>
      <w:marTop w:val="0"/>
      <w:marBottom w:val="0"/>
      <w:divBdr>
        <w:top w:val="none" w:sz="0" w:space="0" w:color="auto"/>
        <w:left w:val="none" w:sz="0" w:space="0" w:color="auto"/>
        <w:bottom w:val="none" w:sz="0" w:space="0" w:color="auto"/>
        <w:right w:val="none" w:sz="0" w:space="0" w:color="auto"/>
      </w:divBdr>
    </w:div>
    <w:div w:id="1632053416">
      <w:bodyDiv w:val="1"/>
      <w:marLeft w:val="0"/>
      <w:marRight w:val="0"/>
      <w:marTop w:val="0"/>
      <w:marBottom w:val="0"/>
      <w:divBdr>
        <w:top w:val="none" w:sz="0" w:space="0" w:color="auto"/>
        <w:left w:val="none" w:sz="0" w:space="0" w:color="auto"/>
        <w:bottom w:val="none" w:sz="0" w:space="0" w:color="auto"/>
        <w:right w:val="none" w:sz="0" w:space="0" w:color="auto"/>
      </w:divBdr>
    </w:div>
    <w:div w:id="1702392898">
      <w:bodyDiv w:val="1"/>
      <w:marLeft w:val="0"/>
      <w:marRight w:val="0"/>
      <w:marTop w:val="0"/>
      <w:marBottom w:val="0"/>
      <w:divBdr>
        <w:top w:val="none" w:sz="0" w:space="0" w:color="auto"/>
        <w:left w:val="none" w:sz="0" w:space="0" w:color="auto"/>
        <w:bottom w:val="none" w:sz="0" w:space="0" w:color="auto"/>
        <w:right w:val="none" w:sz="0" w:space="0" w:color="auto"/>
      </w:divBdr>
    </w:div>
    <w:div w:id="1743678223">
      <w:bodyDiv w:val="1"/>
      <w:marLeft w:val="0"/>
      <w:marRight w:val="0"/>
      <w:marTop w:val="0"/>
      <w:marBottom w:val="0"/>
      <w:divBdr>
        <w:top w:val="none" w:sz="0" w:space="0" w:color="auto"/>
        <w:left w:val="none" w:sz="0" w:space="0" w:color="auto"/>
        <w:bottom w:val="none" w:sz="0" w:space="0" w:color="auto"/>
        <w:right w:val="none" w:sz="0" w:space="0" w:color="auto"/>
      </w:divBdr>
    </w:div>
    <w:div w:id="2029792258">
      <w:bodyDiv w:val="1"/>
      <w:marLeft w:val="0"/>
      <w:marRight w:val="0"/>
      <w:marTop w:val="0"/>
      <w:marBottom w:val="0"/>
      <w:divBdr>
        <w:top w:val="none" w:sz="0" w:space="0" w:color="auto"/>
        <w:left w:val="none" w:sz="0" w:space="0" w:color="auto"/>
        <w:bottom w:val="none" w:sz="0" w:space="0" w:color="auto"/>
        <w:right w:val="none" w:sz="0" w:space="0" w:color="auto"/>
      </w:divBdr>
    </w:div>
    <w:div w:id="2072385623">
      <w:bodyDiv w:val="1"/>
      <w:marLeft w:val="0"/>
      <w:marRight w:val="0"/>
      <w:marTop w:val="0"/>
      <w:marBottom w:val="0"/>
      <w:divBdr>
        <w:top w:val="none" w:sz="0" w:space="0" w:color="auto"/>
        <w:left w:val="none" w:sz="0" w:space="0" w:color="auto"/>
        <w:bottom w:val="none" w:sz="0" w:space="0" w:color="auto"/>
        <w:right w:val="none" w:sz="0" w:space="0" w:color="auto"/>
      </w:divBdr>
      <w:divsChild>
        <w:div w:id="2047368232">
          <w:marLeft w:val="0"/>
          <w:marRight w:val="0"/>
          <w:marTop w:val="0"/>
          <w:marBottom w:val="0"/>
          <w:divBdr>
            <w:top w:val="none" w:sz="0" w:space="0" w:color="auto"/>
            <w:left w:val="none" w:sz="0" w:space="0" w:color="auto"/>
            <w:bottom w:val="none" w:sz="0" w:space="0" w:color="auto"/>
            <w:right w:val="none" w:sz="0" w:space="0" w:color="auto"/>
          </w:divBdr>
          <w:divsChild>
            <w:div w:id="911085155">
              <w:marLeft w:val="0"/>
              <w:marRight w:val="0"/>
              <w:marTop w:val="0"/>
              <w:marBottom w:val="0"/>
              <w:divBdr>
                <w:top w:val="none" w:sz="0" w:space="0" w:color="auto"/>
                <w:left w:val="none" w:sz="0" w:space="0" w:color="auto"/>
                <w:bottom w:val="none" w:sz="0" w:space="0" w:color="auto"/>
                <w:right w:val="none" w:sz="0" w:space="0" w:color="auto"/>
              </w:divBdr>
              <w:divsChild>
                <w:div w:id="123735115">
                  <w:marLeft w:val="0"/>
                  <w:marRight w:val="0"/>
                  <w:marTop w:val="0"/>
                  <w:marBottom w:val="0"/>
                  <w:divBdr>
                    <w:top w:val="none" w:sz="0" w:space="0" w:color="auto"/>
                    <w:left w:val="none" w:sz="0" w:space="0" w:color="auto"/>
                    <w:bottom w:val="none" w:sz="0" w:space="0" w:color="auto"/>
                    <w:right w:val="none" w:sz="0" w:space="0" w:color="auto"/>
                  </w:divBdr>
                  <w:divsChild>
                    <w:div w:id="813714731">
                      <w:marLeft w:val="0"/>
                      <w:marRight w:val="0"/>
                      <w:marTop w:val="0"/>
                      <w:marBottom w:val="0"/>
                      <w:divBdr>
                        <w:top w:val="none" w:sz="0" w:space="0" w:color="auto"/>
                        <w:left w:val="none" w:sz="0" w:space="0" w:color="auto"/>
                        <w:bottom w:val="none" w:sz="0" w:space="0" w:color="auto"/>
                        <w:right w:val="none" w:sz="0" w:space="0" w:color="auto"/>
                      </w:divBdr>
                      <w:divsChild>
                        <w:div w:id="86730880">
                          <w:marLeft w:val="0"/>
                          <w:marRight w:val="0"/>
                          <w:marTop w:val="0"/>
                          <w:marBottom w:val="0"/>
                          <w:divBdr>
                            <w:top w:val="none" w:sz="0" w:space="0" w:color="auto"/>
                            <w:left w:val="none" w:sz="0" w:space="0" w:color="auto"/>
                            <w:bottom w:val="none" w:sz="0" w:space="0" w:color="auto"/>
                            <w:right w:val="none" w:sz="0" w:space="0" w:color="auto"/>
                          </w:divBdr>
                          <w:divsChild>
                            <w:div w:id="919678262">
                              <w:marLeft w:val="0"/>
                              <w:marRight w:val="0"/>
                              <w:marTop w:val="0"/>
                              <w:marBottom w:val="0"/>
                              <w:divBdr>
                                <w:top w:val="none" w:sz="0" w:space="0" w:color="auto"/>
                                <w:left w:val="none" w:sz="0" w:space="0" w:color="auto"/>
                                <w:bottom w:val="none" w:sz="0" w:space="0" w:color="auto"/>
                                <w:right w:val="none" w:sz="0" w:space="0" w:color="auto"/>
                              </w:divBdr>
                              <w:divsChild>
                                <w:div w:id="634066900">
                                  <w:marLeft w:val="0"/>
                                  <w:marRight w:val="0"/>
                                  <w:marTop w:val="0"/>
                                  <w:marBottom w:val="0"/>
                                  <w:divBdr>
                                    <w:top w:val="none" w:sz="0" w:space="0" w:color="auto"/>
                                    <w:left w:val="none" w:sz="0" w:space="0" w:color="auto"/>
                                    <w:bottom w:val="none" w:sz="0" w:space="0" w:color="auto"/>
                                    <w:right w:val="none" w:sz="0" w:space="0" w:color="auto"/>
                                  </w:divBdr>
                                  <w:divsChild>
                                    <w:div w:id="1207570087">
                                      <w:marLeft w:val="0"/>
                                      <w:marRight w:val="0"/>
                                      <w:marTop w:val="0"/>
                                      <w:marBottom w:val="0"/>
                                      <w:divBdr>
                                        <w:top w:val="none" w:sz="0" w:space="0" w:color="auto"/>
                                        <w:left w:val="none" w:sz="0" w:space="0" w:color="auto"/>
                                        <w:bottom w:val="none" w:sz="0" w:space="0" w:color="auto"/>
                                        <w:right w:val="none" w:sz="0" w:space="0" w:color="auto"/>
                                      </w:divBdr>
                                      <w:divsChild>
                                        <w:div w:id="1881436757">
                                          <w:marLeft w:val="0"/>
                                          <w:marRight w:val="0"/>
                                          <w:marTop w:val="0"/>
                                          <w:marBottom w:val="0"/>
                                          <w:divBdr>
                                            <w:top w:val="none" w:sz="0" w:space="0" w:color="auto"/>
                                            <w:left w:val="none" w:sz="0" w:space="0" w:color="auto"/>
                                            <w:bottom w:val="none" w:sz="0" w:space="0" w:color="auto"/>
                                            <w:right w:val="none" w:sz="0" w:space="0" w:color="auto"/>
                                          </w:divBdr>
                                          <w:divsChild>
                                            <w:div w:id="2113742266">
                                              <w:marLeft w:val="0"/>
                                              <w:marRight w:val="0"/>
                                              <w:marTop w:val="0"/>
                                              <w:marBottom w:val="0"/>
                                              <w:divBdr>
                                                <w:top w:val="none" w:sz="0" w:space="0" w:color="auto"/>
                                                <w:left w:val="none" w:sz="0" w:space="0" w:color="auto"/>
                                                <w:bottom w:val="none" w:sz="0" w:space="0" w:color="auto"/>
                                                <w:right w:val="none" w:sz="0" w:space="0" w:color="auto"/>
                                              </w:divBdr>
                                              <w:divsChild>
                                                <w:div w:id="1570069433">
                                                  <w:marLeft w:val="0"/>
                                                  <w:marRight w:val="0"/>
                                                  <w:marTop w:val="0"/>
                                                  <w:marBottom w:val="0"/>
                                                  <w:divBdr>
                                                    <w:top w:val="none" w:sz="0" w:space="0" w:color="auto"/>
                                                    <w:left w:val="none" w:sz="0" w:space="0" w:color="auto"/>
                                                    <w:bottom w:val="none" w:sz="0" w:space="0" w:color="auto"/>
                                                    <w:right w:val="none" w:sz="0" w:space="0" w:color="auto"/>
                                                  </w:divBdr>
                                                  <w:divsChild>
                                                    <w:div w:id="1699310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11194432">
      <w:bodyDiv w:val="1"/>
      <w:marLeft w:val="0"/>
      <w:marRight w:val="0"/>
      <w:marTop w:val="0"/>
      <w:marBottom w:val="0"/>
      <w:divBdr>
        <w:top w:val="none" w:sz="0" w:space="0" w:color="auto"/>
        <w:left w:val="none" w:sz="0" w:space="0" w:color="auto"/>
        <w:bottom w:val="none" w:sz="0" w:space="0" w:color="auto"/>
        <w:right w:val="none" w:sz="0" w:space="0" w:color="auto"/>
      </w:divBdr>
    </w:div>
    <w:div w:id="2124224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saveSmartTagsAsXml/>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svg"/><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svg"/><Relationship Id="rId57" Type="http://schemas.openxmlformats.org/officeDocument/2006/relationships/image" Target="media/image42.png"/><Relationship Id="rId61" Type="http://schemas.openxmlformats.org/officeDocument/2006/relationships/image" Target="media/image46.png"/><Relationship Id="rId10" Type="http://schemas.openxmlformats.org/officeDocument/2006/relationships/footnotes" Target="footnotes.xm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svg"/><Relationship Id="rId65" Type="http://schemas.openxmlformats.org/officeDocument/2006/relationships/image" Target="media/image5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sv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svg"/><Relationship Id="rId8" Type="http://schemas.openxmlformats.org/officeDocument/2006/relationships/settings" Target="settings.xml"/><Relationship Id="rId51" Type="http://schemas.openxmlformats.org/officeDocument/2006/relationships/image" Target="media/image36.pn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svg"/><Relationship Id="rId59" Type="http://schemas.openxmlformats.org/officeDocument/2006/relationships/image" Target="media/image44.png"/><Relationship Id="rId67"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sv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G:\OFFPRO43\STARTUP\COGG%20Report%20Template.DOTM" TargetMode="External"/></Relationships>
</file>

<file path=word/theme/theme1.xml><?xml version="1.0" encoding="utf-8"?>
<a:theme xmlns:a="http://schemas.openxmlformats.org/drawingml/2006/main" name="Office Theme">
  <a:themeElements>
    <a:clrScheme name="COGG">
      <a:dk1>
        <a:srgbClr val="231F20"/>
      </a:dk1>
      <a:lt1>
        <a:srgbClr val="FFFFFF"/>
      </a:lt1>
      <a:dk2>
        <a:srgbClr val="003263"/>
      </a:dk2>
      <a:lt2>
        <a:srgbClr val="F3F2F2"/>
      </a:lt2>
      <a:accent1>
        <a:srgbClr val="8ACED7"/>
      </a:accent1>
      <a:accent2>
        <a:srgbClr val="003263"/>
      </a:accent2>
      <a:accent3>
        <a:srgbClr val="F04E2D"/>
      </a:accent3>
      <a:accent4>
        <a:srgbClr val="50BFA2"/>
      </a:accent4>
      <a:accent5>
        <a:srgbClr val="9A64A9"/>
      </a:accent5>
      <a:accent6>
        <a:srgbClr val="FFCF62"/>
      </a:accent6>
      <a:hlink>
        <a:srgbClr val="231F20"/>
      </a:hlink>
      <a:folHlink>
        <a:srgbClr val="9A64A9"/>
      </a:folHlink>
    </a:clrScheme>
    <a:fontScheme name="Calibri/Arial">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662F46306CE2A40A30C97CA2D9C10A7" ma:contentTypeVersion="9" ma:contentTypeDescription="Create a new document." ma:contentTypeScope="" ma:versionID="b052e9de13e99c8ac641e0dee7e46783">
  <xsd:schema xmlns:xsd="http://www.w3.org/2001/XMLSchema" xmlns:xs="http://www.w3.org/2001/XMLSchema" xmlns:p="http://schemas.microsoft.com/office/2006/metadata/properties" xmlns:ns3="c8079d4d-3d19-4016-90a7-d007a958bff1" targetNamespace="http://schemas.microsoft.com/office/2006/metadata/properties" ma:root="true" ma:fieldsID="914755dcf62385f12f7b8494122af26e" ns3:_="">
    <xsd:import namespace="c8079d4d-3d19-4016-90a7-d007a958bff1"/>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AutoKeyPoints" minOccurs="0"/>
                <xsd:element ref="ns3:MediaServiceKeyPoints"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8079d4d-3d19-4016-90a7-d007a958bff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720FDC37-3F8B-4B3F-86AC-02BD7AA792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8079d4d-3d19-4016-90a7-d007a958bff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476B265-898B-4337-BB0A-04318C61CA28}">
  <ds:schemaRefs>
    <ds:schemaRef ds:uri="http://schemas.openxmlformats.org/officeDocument/2006/bibliography"/>
  </ds:schemaRefs>
</ds:datastoreItem>
</file>

<file path=customXml/itemProps3.xml><?xml version="1.0" encoding="utf-8"?>
<ds:datastoreItem xmlns:ds="http://schemas.openxmlformats.org/officeDocument/2006/customXml" ds:itemID="{B80D29A0-FE94-4CE4-AC7D-7C91DA902A9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B69C71E-0322-461A-A5DE-E8E13F6DE14D}">
  <ds:schemaRefs>
    <ds:schemaRef ds:uri="http://schemas.microsoft.com/sharepoint/v3/contenttype/forms"/>
  </ds:schemaRefs>
</ds:datastoreItem>
</file>

<file path=customXml/itemProps5.xml><?xml version="1.0" encoding="utf-8"?>
<ds:datastoreItem xmlns:ds="http://schemas.openxmlformats.org/officeDocument/2006/customXml" ds:itemID="{A755F5CC-23C8-437F-9D62-3D410574D4EB}">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COGG Report Template.DOTM</Template>
  <TotalTime>10</TotalTime>
  <Pages>14</Pages>
  <Words>4235</Words>
  <Characters>25144</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Kathryn Young</dc:creator>
  <cp:lastModifiedBy>Tom Van de Ven</cp:lastModifiedBy>
  <cp:revision>12</cp:revision>
  <cp:lastPrinted>2020-10-09T08:39:00Z</cp:lastPrinted>
  <dcterms:created xsi:type="dcterms:W3CDTF">2022-02-21T00:17:00Z</dcterms:created>
  <dcterms:modified xsi:type="dcterms:W3CDTF">2022-03-15T01:18:00Z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emplateVersion">
    <vt:lpwstr>1.0</vt:lpwstr>
  </property>
  <property fmtid="{D5CDD505-2E9C-101B-9397-08002B2CF9AE}" pid="3" name="ContentTypeId">
    <vt:lpwstr>0x010100E662F46306CE2A40A30C97CA2D9C10A7</vt:lpwstr>
  </property>
</Properties>
</file>