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C6E2" w14:textId="77777777" w:rsidR="00C96ABA" w:rsidRDefault="004D2DEE" w:rsidP="00741D80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>
        <w:rPr>
          <w:noProof/>
        </w:rPr>
        <w:tab/>
      </w:r>
    </w:p>
    <w:p w14:paraId="6112B8B5" w14:textId="1B15044D" w:rsidR="00C96ABA" w:rsidRDefault="00741D80" w:rsidP="00741D80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 xml:space="preserve">chilwell library </w:t>
      </w:r>
    </w:p>
    <w:p w14:paraId="764FA040" w14:textId="5643704F" w:rsidR="00861F48" w:rsidRPr="00C96ABA" w:rsidRDefault="00C96ABA" w:rsidP="00C96ABA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redevelopment</w:t>
      </w:r>
      <w:r w:rsidR="008143BB">
        <w:tab/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7164770D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  <w:r w:rsidR="00741D80">
              <w:rPr>
                <w:color w:val="003263" w:themeColor="text2"/>
              </w:rPr>
              <w:t>– 2021/2022</w:t>
            </w:r>
          </w:p>
        </w:tc>
      </w:tr>
    </w:tbl>
    <w:bookmarkEnd w:id="0"/>
    <w:p w14:paraId="0F0D04FA" w14:textId="05E4B758" w:rsidR="00741D80" w:rsidRDefault="00741D80" w:rsidP="00844530">
      <w:pPr>
        <w:pStyle w:val="BodyText"/>
      </w:pPr>
      <w:r>
        <w:t>The City of Greater Geelong allocated $1,000,000 over 2021/22 ($100,000) and 2022/23 ($900,000) for the redevelopment of the Chilwell Library</w:t>
      </w:r>
    </w:p>
    <w:p w14:paraId="51156563" w14:textId="6AE5DAEF" w:rsidR="00741D80" w:rsidRDefault="00741D80" w:rsidP="00844530">
      <w:pPr>
        <w:pStyle w:val="BodyText"/>
      </w:pPr>
      <w:r>
        <w:t>During 2022 the City engaged with the Friends of the Chilwell Library in determining fundamental design principles to underpin the development of a concept design for the redevelopment of the Chilwell library.  A concept design was prepared in late 2021 based on these principles.</w:t>
      </w:r>
    </w:p>
    <w:p w14:paraId="2C5F0999" w14:textId="7D9D1D69" w:rsidR="00844530" w:rsidRDefault="00741D80" w:rsidP="00844530">
      <w:pPr>
        <w:pStyle w:val="BodyText"/>
      </w:pPr>
      <w:r>
        <w:t>Between</w:t>
      </w:r>
      <w:r w:rsidR="00844530" w:rsidRPr="00EE2FF6">
        <w:t xml:space="preserve"> </w:t>
      </w:r>
      <w:r>
        <w:t>15</w:t>
      </w:r>
      <w:r w:rsidRPr="00741D80">
        <w:rPr>
          <w:vertAlign w:val="superscript"/>
        </w:rPr>
        <w:t>th</w:t>
      </w:r>
      <w:r>
        <w:t xml:space="preserve"> November 2021 and </w:t>
      </w:r>
      <w:r w:rsidR="00EA4831">
        <w:t>31</w:t>
      </w:r>
      <w:r w:rsidR="00EA4831" w:rsidRPr="00741D80">
        <w:rPr>
          <w:vertAlign w:val="superscript"/>
        </w:rPr>
        <w:t>st</w:t>
      </w:r>
      <w:r w:rsidR="00EA4831">
        <w:t xml:space="preserve"> January 2022,</w:t>
      </w:r>
      <w:r w:rsidR="00844530" w:rsidRPr="00EE2FF6">
        <w:t xml:space="preserve"> the City </w:t>
      </w:r>
      <w:r>
        <w:t xml:space="preserve">undertook community </w:t>
      </w:r>
      <w:r w:rsidR="00844530" w:rsidRPr="00EE2FF6">
        <w:t xml:space="preserve">engagement </w:t>
      </w:r>
      <w:r w:rsidR="00844530">
        <w:t xml:space="preserve">on </w:t>
      </w:r>
      <w:r>
        <w:t>the Chilwell Library redevelopment project design principles and preliminary concept plan</w:t>
      </w:r>
      <w:r w:rsidR="00844530">
        <w:t xml:space="preserve">. We asked the community to have their say on </w:t>
      </w:r>
      <w:r w:rsidR="00C96ABA">
        <w:t>the preliminary Chilwell Library Concept Plan</w:t>
      </w:r>
      <w:r w:rsidR="00844530">
        <w:t>. Using this feedback, we will</w:t>
      </w:r>
      <w:r w:rsidR="00C96ABA">
        <w:t xml:space="preserve"> amend the concept design plans to reflect the community’s aspiration for the redevelopment of the library.</w:t>
      </w:r>
    </w:p>
    <w:p w14:paraId="173FFE1E" w14:textId="39395776" w:rsidR="006C6D3E" w:rsidRDefault="000443F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FF8E77" wp14:editId="08B11B91">
                <wp:simplePos x="0" y="0"/>
                <wp:positionH relativeFrom="column">
                  <wp:posOffset>5774055</wp:posOffset>
                </wp:positionH>
                <wp:positionV relativeFrom="paragraph">
                  <wp:posOffset>226060</wp:posOffset>
                </wp:positionV>
                <wp:extent cx="819150" cy="1504950"/>
                <wp:effectExtent l="0" t="1905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504950"/>
                          <a:chOff x="0" y="0"/>
                          <a:chExt cx="819150" cy="150495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645900E5" w:rsidR="0036663C" w:rsidRPr="0041068C" w:rsidRDefault="00961CCD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  <w:p w14:paraId="6EC027B1" w14:textId="31B46941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Hard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cop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>ies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 xml:space="preserve">of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surveys 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26" style="position:absolute;margin-left:454.65pt;margin-top:17.8pt;width:64.5pt;height:118.5pt;z-index:251687936;mso-width-relative:margin;mso-height-relative:margin" coordsize="8191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">
                <v:group id="Group 239" o:spid="_x0000_s1027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28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29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" o:spid="_x0000_s1030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2" o:title=""/>
                    </v:shape>
                  </v:group>
                  <v:group id="Group 234" o:spid="_x0000_s1031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32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33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3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34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35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36" type="#_x0000_t202" style="position:absolute;left:381;top:6477;width:7239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645900E5" w:rsidR="0036663C" w:rsidRPr="0041068C" w:rsidRDefault="00961CCD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25</w:t>
                        </w:r>
                      </w:p>
                      <w:p w14:paraId="6EC027B1" w14:textId="31B46941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Hard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cop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>ies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 xml:space="preserve">of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surveys 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>received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1C7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598A95D8">
                <wp:simplePos x="0" y="0"/>
                <wp:positionH relativeFrom="column">
                  <wp:posOffset>3335655</wp:posOffset>
                </wp:positionH>
                <wp:positionV relativeFrom="paragraph">
                  <wp:posOffset>130810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49FF8563" w:rsidR="000816C6" w:rsidRPr="0041068C" w:rsidRDefault="00961CCD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105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37" style="position:absolute;margin-left:262.65pt;margin-top:10.3pt;width:84.75pt;height:128.25pt;z-index:251676672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8RuNgMAAIM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">
                <v:shape id="image2.png" o:spid="_x0000_s1038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5" o:title=""/>
                </v:shape>
                <v:shape id="_x0000_s1039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49FF8563" w:rsidR="000816C6" w:rsidRPr="0041068C" w:rsidRDefault="00961CCD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105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42EC001D">
                <wp:simplePos x="0" y="0"/>
                <wp:positionH relativeFrom="column">
                  <wp:posOffset>4716780</wp:posOffset>
                </wp:positionH>
                <wp:positionV relativeFrom="paragraph">
                  <wp:posOffset>197485</wp:posOffset>
                </wp:positionV>
                <wp:extent cx="723900" cy="1533525"/>
                <wp:effectExtent l="0" t="0" r="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134ACBD5" w:rsidR="0036663C" w:rsidRPr="0041068C" w:rsidRDefault="00961CCD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1E53F" id="Group 250" o:spid="_x0000_s1040" style="position:absolute;margin-left:371.4pt;margin-top:15.55pt;width:57pt;height:120.75pt;z-index:251680768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">
                <v:group id="Group 218" o:spid="_x0000_s1041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42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43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44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45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134ACBD5" w:rsidR="0036663C" w:rsidRPr="0041068C" w:rsidRDefault="00961CCD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AFE8B1" wp14:editId="72CD3239">
                <wp:simplePos x="0" y="0"/>
                <wp:positionH relativeFrom="column">
                  <wp:posOffset>1335405</wp:posOffset>
                </wp:positionH>
                <wp:positionV relativeFrom="paragraph">
                  <wp:posOffset>235585</wp:posOffset>
                </wp:positionV>
                <wp:extent cx="1685925" cy="1504950"/>
                <wp:effectExtent l="0" t="0" r="9525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504950"/>
                          <a:chOff x="0" y="0"/>
                          <a:chExt cx="1685925" cy="1504950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95350"/>
                            <a:ext cx="1419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3354299F" w:rsidR="0041068C" w:rsidRPr="006C6D3E" w:rsidRDefault="0041068C" w:rsidP="0041068C">
                              <w:pPr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Pr="0041068C">
                                <w:rPr>
                                  <w:color w:val="003263" w:themeColor="text2"/>
                                  <w:w w:val="105"/>
                                </w:rPr>
                                <w:t xml:space="preserve">uggestions (comments) from the public left online via </w:t>
                              </w:r>
                              <w:r w:rsidR="00C96ABA">
                                <w:rPr>
                                  <w:color w:val="003263" w:themeColor="text2"/>
                                  <w:w w:val="105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09575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09604637" w:rsidR="000816C6" w:rsidRPr="000816C6" w:rsidRDefault="00C96ABA" w:rsidP="000816C6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FE8B1" id="Group 248" o:spid="_x0000_s1046" style="position:absolute;margin-left:105.15pt;margin-top:18.55pt;width:132.75pt;height:118.5pt;z-index:251673600" coordsize="16859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">
                <v:group id="Group 194" o:spid="_x0000_s1047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48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49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7" o:title=""/>
                  </v:shape>
                  <v:shape id="AutoShape 29" o:spid="_x0000_s1050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 id="_x0000_s1051" type="#_x0000_t202" style="position:absolute;left:2667;top:8953;width:141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3354299F" w:rsidR="0041068C" w:rsidRPr="006C6D3E" w:rsidRDefault="0041068C" w:rsidP="0041068C">
                        <w:pPr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Pr="0041068C">
                          <w:rPr>
                            <w:color w:val="003263" w:themeColor="text2"/>
                            <w:w w:val="105"/>
                          </w:rPr>
                          <w:t xml:space="preserve">uggestions (comments) from the public left online via </w:t>
                        </w:r>
                        <w:r w:rsidR="00C96ABA">
                          <w:rPr>
                            <w:color w:val="003263" w:themeColor="text2"/>
                            <w:w w:val="105"/>
                          </w:rPr>
                          <w:t>survey</w:t>
                        </w:r>
                      </w:p>
                    </w:txbxContent>
                  </v:textbox>
                </v:shape>
                <v:shape id="_x0000_s1052" type="#_x0000_t202" style="position:absolute;left:10287;top:4095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09604637" w:rsidR="000816C6" w:rsidRPr="000816C6" w:rsidRDefault="00C96ABA" w:rsidP="000816C6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02BC593F">
                <wp:simplePos x="0" y="0"/>
                <wp:positionH relativeFrom="column">
                  <wp:posOffset>78105</wp:posOffset>
                </wp:positionH>
                <wp:positionV relativeFrom="paragraph">
                  <wp:posOffset>226060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16EBF6BC" w:rsidR="006C6D3E" w:rsidRPr="006C6D3E" w:rsidRDefault="00C96ABA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77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(Stage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53" style="position:absolute;margin-left:6.15pt;margin-top:17.8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J/iR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">
                <v:shape id="_x0000_s1054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16EBF6BC" w:rsidR="006C6D3E" w:rsidRPr="006C6D3E" w:rsidRDefault="00C96ABA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77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(Stage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55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5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5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58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5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60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61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6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6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6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6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6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6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6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6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7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7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7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7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4CA7C2BC" w:rsidR="006C6D3E" w:rsidRDefault="006C6D3E" w:rsidP="00D334B0">
      <w:pPr>
        <w:pStyle w:val="BodyText"/>
      </w:pPr>
    </w:p>
    <w:p w14:paraId="384E42EF" w14:textId="5631B3F7" w:rsidR="006C6D3E" w:rsidRDefault="006C6D3E" w:rsidP="00D334B0">
      <w:pPr>
        <w:pStyle w:val="BodyText"/>
      </w:pPr>
    </w:p>
    <w:p w14:paraId="6CBDBC23" w14:textId="0A9E454D" w:rsidR="006C6D3E" w:rsidRDefault="006C6D3E" w:rsidP="00D334B0">
      <w:pPr>
        <w:pStyle w:val="BodyText"/>
      </w:pPr>
    </w:p>
    <w:p w14:paraId="5DD7B5FB" w14:textId="28F0B4FA" w:rsidR="006C6D3E" w:rsidRDefault="006C6D3E" w:rsidP="00D334B0">
      <w:pPr>
        <w:pStyle w:val="BodyText"/>
      </w:pPr>
    </w:p>
    <w:p w14:paraId="7527A30C" w14:textId="654CB976" w:rsidR="006C6D3E" w:rsidRDefault="006C6D3E" w:rsidP="00D334B0">
      <w:pPr>
        <w:pStyle w:val="BodyText"/>
      </w:pPr>
    </w:p>
    <w:p w14:paraId="7A8907CA" w14:textId="6B17CE0C" w:rsidR="006C6D3E" w:rsidRDefault="00961CCD" w:rsidP="00D334B0">
      <w:pPr>
        <w:pStyle w:val="BodyText"/>
      </w:pPr>
      <w:r>
        <w:rPr>
          <w:rFonts w:ascii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1434B72" wp14:editId="786F6FA6">
                <wp:simplePos x="0" y="0"/>
                <wp:positionH relativeFrom="page">
                  <wp:posOffset>5449432</wp:posOffset>
                </wp:positionH>
                <wp:positionV relativeFrom="paragraph">
                  <wp:posOffset>297815</wp:posOffset>
                </wp:positionV>
                <wp:extent cx="754380" cy="104584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045845"/>
                          <a:chOff x="4537" y="149"/>
                          <a:chExt cx="1188" cy="1647"/>
                        </a:xfrm>
                      </wpg:grpSpPr>
                      <wps:wsp>
                        <wps:cNvPr id="335" name="Freeform 116"/>
                        <wps:cNvSpPr>
                          <a:spLocks/>
                        </wps:cNvSpPr>
                        <wps:spPr bwMode="auto">
                          <a:xfrm>
                            <a:off x="4666" y="252"/>
                            <a:ext cx="26" cy="1544"/>
                          </a:xfrm>
                          <a:custGeom>
                            <a:avLst/>
                            <a:gdLst>
                              <a:gd name="T0" fmla="+- 0 4686 4666"/>
                              <a:gd name="T1" fmla="*/ T0 w 26"/>
                              <a:gd name="T2" fmla="+- 0 252 252"/>
                              <a:gd name="T3" fmla="*/ 252 h 1544"/>
                              <a:gd name="T4" fmla="+- 0 4672 4666"/>
                              <a:gd name="T5" fmla="*/ T4 w 26"/>
                              <a:gd name="T6" fmla="+- 0 252 252"/>
                              <a:gd name="T7" fmla="*/ 252 h 1544"/>
                              <a:gd name="T8" fmla="+- 0 4666 4666"/>
                              <a:gd name="T9" fmla="*/ T8 w 26"/>
                              <a:gd name="T10" fmla="+- 0 258 252"/>
                              <a:gd name="T11" fmla="*/ 258 h 1544"/>
                              <a:gd name="T12" fmla="+- 0 4666 4666"/>
                              <a:gd name="T13" fmla="*/ T12 w 26"/>
                              <a:gd name="T14" fmla="+- 0 1790 252"/>
                              <a:gd name="T15" fmla="*/ 1790 h 1544"/>
                              <a:gd name="T16" fmla="+- 0 4672 4666"/>
                              <a:gd name="T17" fmla="*/ T16 w 26"/>
                              <a:gd name="T18" fmla="+- 0 1796 252"/>
                              <a:gd name="T19" fmla="*/ 1796 h 1544"/>
                              <a:gd name="T20" fmla="+- 0 4679 4666"/>
                              <a:gd name="T21" fmla="*/ T20 w 26"/>
                              <a:gd name="T22" fmla="+- 0 1796 252"/>
                              <a:gd name="T23" fmla="*/ 1796 h 1544"/>
                              <a:gd name="T24" fmla="+- 0 4686 4666"/>
                              <a:gd name="T25" fmla="*/ T24 w 26"/>
                              <a:gd name="T26" fmla="+- 0 1796 252"/>
                              <a:gd name="T27" fmla="*/ 1796 h 1544"/>
                              <a:gd name="T28" fmla="+- 0 4692 4666"/>
                              <a:gd name="T29" fmla="*/ T28 w 26"/>
                              <a:gd name="T30" fmla="+- 0 1790 252"/>
                              <a:gd name="T31" fmla="*/ 1790 h 1544"/>
                              <a:gd name="T32" fmla="+- 0 4692 4666"/>
                              <a:gd name="T33" fmla="*/ T32 w 26"/>
                              <a:gd name="T34" fmla="+- 0 258 252"/>
                              <a:gd name="T35" fmla="*/ 258 h 1544"/>
                              <a:gd name="T36" fmla="+- 0 4686 4666"/>
                              <a:gd name="T37" fmla="*/ T36 w 26"/>
                              <a:gd name="T38" fmla="+- 0 252 252"/>
                              <a:gd name="T39" fmla="*/ 252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544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38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26" y="1538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149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118"/>
                        <wps:cNvSpPr>
                          <a:spLocks/>
                        </wps:cNvSpPr>
                        <wps:spPr bwMode="auto">
                          <a:xfrm>
                            <a:off x="4666" y="200"/>
                            <a:ext cx="1059" cy="1595"/>
                          </a:xfrm>
                          <a:custGeom>
                            <a:avLst/>
                            <a:gdLst>
                              <a:gd name="T0" fmla="+- 0 4795 4666"/>
                              <a:gd name="T1" fmla="*/ T0 w 1059"/>
                              <a:gd name="T2" fmla="+- 0 207 201"/>
                              <a:gd name="T3" fmla="*/ 207 h 1595"/>
                              <a:gd name="T4" fmla="+- 0 4789 4666"/>
                              <a:gd name="T5" fmla="*/ T4 w 1059"/>
                              <a:gd name="T6" fmla="+- 0 201 201"/>
                              <a:gd name="T7" fmla="*/ 201 h 1595"/>
                              <a:gd name="T8" fmla="+- 0 4782 4666"/>
                              <a:gd name="T9" fmla="*/ T8 w 1059"/>
                              <a:gd name="T10" fmla="+- 0 201 201"/>
                              <a:gd name="T11" fmla="*/ 201 h 1595"/>
                              <a:gd name="T12" fmla="+- 0 4757 4666"/>
                              <a:gd name="T13" fmla="*/ T12 w 1059"/>
                              <a:gd name="T14" fmla="+- 0 206 201"/>
                              <a:gd name="T15" fmla="*/ 206 h 1595"/>
                              <a:gd name="T16" fmla="+- 0 4737 4666"/>
                              <a:gd name="T17" fmla="*/ T16 w 1059"/>
                              <a:gd name="T18" fmla="+- 0 220 201"/>
                              <a:gd name="T19" fmla="*/ 220 h 1595"/>
                              <a:gd name="T20" fmla="+- 0 4723 4666"/>
                              <a:gd name="T21" fmla="*/ T20 w 1059"/>
                              <a:gd name="T22" fmla="+- 0 240 201"/>
                              <a:gd name="T23" fmla="*/ 240 h 1595"/>
                              <a:gd name="T24" fmla="+- 0 4720 4666"/>
                              <a:gd name="T25" fmla="*/ T24 w 1059"/>
                              <a:gd name="T26" fmla="+- 0 256 201"/>
                              <a:gd name="T27" fmla="*/ 256 h 1595"/>
                              <a:gd name="T28" fmla="+- 0 4718 4666"/>
                              <a:gd name="T29" fmla="*/ T28 w 1059"/>
                              <a:gd name="T30" fmla="+- 0 258 201"/>
                              <a:gd name="T31" fmla="*/ 258 h 1595"/>
                              <a:gd name="T32" fmla="+- 0 4718 4666"/>
                              <a:gd name="T33" fmla="*/ T32 w 1059"/>
                              <a:gd name="T34" fmla="+- 0 265 201"/>
                              <a:gd name="T35" fmla="*/ 265 h 1595"/>
                              <a:gd name="T36" fmla="+- 0 4718 4666"/>
                              <a:gd name="T37" fmla="*/ T36 w 1059"/>
                              <a:gd name="T38" fmla="+- 0 272 201"/>
                              <a:gd name="T39" fmla="*/ 272 h 1595"/>
                              <a:gd name="T40" fmla="+- 0 4718 4666"/>
                              <a:gd name="T41" fmla="*/ T40 w 1059"/>
                              <a:gd name="T42" fmla="+- 0 1770 201"/>
                              <a:gd name="T43" fmla="*/ 1770 h 1595"/>
                              <a:gd name="T44" fmla="+- 0 4672 4666"/>
                              <a:gd name="T45" fmla="*/ T44 w 1059"/>
                              <a:gd name="T46" fmla="+- 0 1770 201"/>
                              <a:gd name="T47" fmla="*/ 1770 h 1595"/>
                              <a:gd name="T48" fmla="+- 0 4666 4666"/>
                              <a:gd name="T49" fmla="*/ T48 w 1059"/>
                              <a:gd name="T50" fmla="+- 0 1776 201"/>
                              <a:gd name="T51" fmla="*/ 1776 h 1595"/>
                              <a:gd name="T52" fmla="+- 0 4666 4666"/>
                              <a:gd name="T53" fmla="*/ T52 w 1059"/>
                              <a:gd name="T54" fmla="+- 0 1790 201"/>
                              <a:gd name="T55" fmla="*/ 1790 h 1595"/>
                              <a:gd name="T56" fmla="+- 0 4672 4666"/>
                              <a:gd name="T57" fmla="*/ T56 w 1059"/>
                              <a:gd name="T58" fmla="+- 0 1796 201"/>
                              <a:gd name="T59" fmla="*/ 1796 h 1595"/>
                              <a:gd name="T60" fmla="+- 0 4724 4666"/>
                              <a:gd name="T61" fmla="*/ T60 w 1059"/>
                              <a:gd name="T62" fmla="+- 0 1796 201"/>
                              <a:gd name="T63" fmla="*/ 1796 h 1595"/>
                              <a:gd name="T64" fmla="+- 0 4731 4666"/>
                              <a:gd name="T65" fmla="*/ T64 w 1059"/>
                              <a:gd name="T66" fmla="+- 0 1796 201"/>
                              <a:gd name="T67" fmla="*/ 1796 h 1595"/>
                              <a:gd name="T68" fmla="+- 0 4738 4666"/>
                              <a:gd name="T69" fmla="*/ T68 w 1059"/>
                              <a:gd name="T70" fmla="+- 0 1796 201"/>
                              <a:gd name="T71" fmla="*/ 1796 h 1595"/>
                              <a:gd name="T72" fmla="+- 0 4744 4666"/>
                              <a:gd name="T73" fmla="*/ T72 w 1059"/>
                              <a:gd name="T74" fmla="+- 0 1790 201"/>
                              <a:gd name="T75" fmla="*/ 1790 h 1595"/>
                              <a:gd name="T76" fmla="+- 0 4744 4666"/>
                              <a:gd name="T77" fmla="*/ T76 w 1059"/>
                              <a:gd name="T78" fmla="+- 0 1776 201"/>
                              <a:gd name="T79" fmla="*/ 1776 h 1595"/>
                              <a:gd name="T80" fmla="+- 0 4744 4666"/>
                              <a:gd name="T81" fmla="*/ T80 w 1059"/>
                              <a:gd name="T82" fmla="+- 0 272 201"/>
                              <a:gd name="T83" fmla="*/ 272 h 1595"/>
                              <a:gd name="T84" fmla="+- 0 4744 4666"/>
                              <a:gd name="T85" fmla="*/ T84 w 1059"/>
                              <a:gd name="T86" fmla="+- 0 265 201"/>
                              <a:gd name="T87" fmla="*/ 265 h 1595"/>
                              <a:gd name="T88" fmla="+- 0 4747 4666"/>
                              <a:gd name="T89" fmla="*/ T88 w 1059"/>
                              <a:gd name="T90" fmla="+- 0 250 201"/>
                              <a:gd name="T91" fmla="*/ 250 h 1595"/>
                              <a:gd name="T92" fmla="+- 0 4755 4666"/>
                              <a:gd name="T93" fmla="*/ T92 w 1059"/>
                              <a:gd name="T94" fmla="+- 0 238 201"/>
                              <a:gd name="T95" fmla="*/ 238 h 1595"/>
                              <a:gd name="T96" fmla="+- 0 4767 4666"/>
                              <a:gd name="T97" fmla="*/ T96 w 1059"/>
                              <a:gd name="T98" fmla="+- 0 230 201"/>
                              <a:gd name="T99" fmla="*/ 230 h 1595"/>
                              <a:gd name="T100" fmla="+- 0 4782 4666"/>
                              <a:gd name="T101" fmla="*/ T100 w 1059"/>
                              <a:gd name="T102" fmla="+- 0 227 201"/>
                              <a:gd name="T103" fmla="*/ 227 h 1595"/>
                              <a:gd name="T104" fmla="+- 0 4789 4666"/>
                              <a:gd name="T105" fmla="*/ T104 w 1059"/>
                              <a:gd name="T106" fmla="+- 0 227 201"/>
                              <a:gd name="T107" fmla="*/ 227 h 1595"/>
                              <a:gd name="T108" fmla="+- 0 4795 4666"/>
                              <a:gd name="T109" fmla="*/ T108 w 1059"/>
                              <a:gd name="T110" fmla="+- 0 221 201"/>
                              <a:gd name="T111" fmla="*/ 221 h 1595"/>
                              <a:gd name="T112" fmla="+- 0 4795 4666"/>
                              <a:gd name="T113" fmla="*/ T112 w 1059"/>
                              <a:gd name="T114" fmla="+- 0 207 201"/>
                              <a:gd name="T115" fmla="*/ 207 h 1595"/>
                              <a:gd name="T116" fmla="+- 0 5724 4666"/>
                              <a:gd name="T117" fmla="*/ T116 w 1059"/>
                              <a:gd name="T118" fmla="+- 0 258 201"/>
                              <a:gd name="T119" fmla="*/ 258 h 1595"/>
                              <a:gd name="T120" fmla="+- 0 5718 4666"/>
                              <a:gd name="T121" fmla="*/ T120 w 1059"/>
                              <a:gd name="T122" fmla="+- 0 252 201"/>
                              <a:gd name="T123" fmla="*/ 252 h 1595"/>
                              <a:gd name="T124" fmla="+- 0 5704 4666"/>
                              <a:gd name="T125" fmla="*/ T124 w 1059"/>
                              <a:gd name="T126" fmla="+- 0 252 201"/>
                              <a:gd name="T127" fmla="*/ 252 h 1595"/>
                              <a:gd name="T128" fmla="+- 0 5698 4666"/>
                              <a:gd name="T129" fmla="*/ T128 w 1059"/>
                              <a:gd name="T130" fmla="+- 0 258 201"/>
                              <a:gd name="T131" fmla="*/ 258 h 1595"/>
                              <a:gd name="T132" fmla="+- 0 5698 4666"/>
                              <a:gd name="T133" fmla="*/ T132 w 1059"/>
                              <a:gd name="T134" fmla="+- 0 1790 201"/>
                              <a:gd name="T135" fmla="*/ 1790 h 1595"/>
                              <a:gd name="T136" fmla="+- 0 5704 4666"/>
                              <a:gd name="T137" fmla="*/ T136 w 1059"/>
                              <a:gd name="T138" fmla="+- 0 1796 201"/>
                              <a:gd name="T139" fmla="*/ 1796 h 1595"/>
                              <a:gd name="T140" fmla="+- 0 5711 4666"/>
                              <a:gd name="T141" fmla="*/ T140 w 1059"/>
                              <a:gd name="T142" fmla="+- 0 1796 201"/>
                              <a:gd name="T143" fmla="*/ 1796 h 1595"/>
                              <a:gd name="T144" fmla="+- 0 5718 4666"/>
                              <a:gd name="T145" fmla="*/ T144 w 1059"/>
                              <a:gd name="T146" fmla="+- 0 1796 201"/>
                              <a:gd name="T147" fmla="*/ 1796 h 1595"/>
                              <a:gd name="T148" fmla="+- 0 5724 4666"/>
                              <a:gd name="T149" fmla="*/ T148 w 1059"/>
                              <a:gd name="T150" fmla="+- 0 1790 201"/>
                              <a:gd name="T151" fmla="*/ 1790 h 1595"/>
                              <a:gd name="T152" fmla="+- 0 5724 4666"/>
                              <a:gd name="T153" fmla="*/ T152 w 1059"/>
                              <a:gd name="T154" fmla="+- 0 258 201"/>
                              <a:gd name="T155" fmla="*/ 258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" h="1595">
                                <a:moveTo>
                                  <a:pt x="129" y="6"/>
                                </a:moveTo>
                                <a:lnTo>
                                  <a:pt x="123" y="0"/>
                                </a:lnTo>
                                <a:lnTo>
                                  <a:pt x="116" y="0"/>
                                </a:lnTo>
                                <a:lnTo>
                                  <a:pt x="91" y="5"/>
                                </a:lnTo>
                                <a:lnTo>
                                  <a:pt x="71" y="19"/>
                                </a:lnTo>
                                <a:lnTo>
                                  <a:pt x="57" y="39"/>
                                </a:lnTo>
                                <a:lnTo>
                                  <a:pt x="54" y="55"/>
                                </a:lnTo>
                                <a:lnTo>
                                  <a:pt x="52" y="57"/>
                                </a:lnTo>
                                <a:lnTo>
                                  <a:pt x="52" y="64"/>
                                </a:lnTo>
                                <a:lnTo>
                                  <a:pt x="52" y="71"/>
                                </a:lnTo>
                                <a:lnTo>
                                  <a:pt x="52" y="1569"/>
                                </a:lnTo>
                                <a:lnTo>
                                  <a:pt x="6" y="1569"/>
                                </a:lnTo>
                                <a:lnTo>
                                  <a:pt x="0" y="1575"/>
                                </a:lnTo>
                                <a:lnTo>
                                  <a:pt x="0" y="1589"/>
                                </a:lnTo>
                                <a:lnTo>
                                  <a:pt x="6" y="1595"/>
                                </a:lnTo>
                                <a:lnTo>
                                  <a:pt x="58" y="1595"/>
                                </a:lnTo>
                                <a:lnTo>
                                  <a:pt x="65" y="1595"/>
                                </a:lnTo>
                                <a:lnTo>
                                  <a:pt x="72" y="1595"/>
                                </a:lnTo>
                                <a:lnTo>
                                  <a:pt x="78" y="1589"/>
                                </a:lnTo>
                                <a:lnTo>
                                  <a:pt x="78" y="1575"/>
                                </a:lnTo>
                                <a:lnTo>
                                  <a:pt x="78" y="71"/>
                                </a:lnTo>
                                <a:lnTo>
                                  <a:pt x="78" y="64"/>
                                </a:lnTo>
                                <a:lnTo>
                                  <a:pt x="81" y="49"/>
                                </a:lnTo>
                                <a:lnTo>
                                  <a:pt x="89" y="37"/>
                                </a:lnTo>
                                <a:lnTo>
                                  <a:pt x="101" y="29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29" y="20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1058" y="57"/>
                                </a:moveTo>
                                <a:lnTo>
                                  <a:pt x="1052" y="51"/>
                                </a:lnTo>
                                <a:lnTo>
                                  <a:pt x="1038" y="51"/>
                                </a:lnTo>
                                <a:lnTo>
                                  <a:pt x="1032" y="57"/>
                                </a:lnTo>
                                <a:lnTo>
                                  <a:pt x="1032" y="1589"/>
                                </a:lnTo>
                                <a:lnTo>
                                  <a:pt x="1038" y="1595"/>
                                </a:lnTo>
                                <a:lnTo>
                                  <a:pt x="1045" y="1595"/>
                                </a:lnTo>
                                <a:lnTo>
                                  <a:pt x="1052" y="1595"/>
                                </a:lnTo>
                                <a:lnTo>
                                  <a:pt x="1058" y="1589"/>
                                </a:lnTo>
                                <a:lnTo>
                                  <a:pt x="10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149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AutoShape 120"/>
                        <wps:cNvSpPr>
                          <a:spLocks/>
                        </wps:cNvSpPr>
                        <wps:spPr bwMode="auto">
                          <a:xfrm>
                            <a:off x="4536" y="149"/>
                            <a:ext cx="1188" cy="1647"/>
                          </a:xfrm>
                          <a:custGeom>
                            <a:avLst/>
                            <a:gdLst>
                              <a:gd name="T0" fmla="+- 0 4648 4537"/>
                              <a:gd name="T1" fmla="*/ T0 w 1188"/>
                              <a:gd name="T2" fmla="+- 0 329 149"/>
                              <a:gd name="T3" fmla="*/ 329 h 1647"/>
                              <a:gd name="T4" fmla="+- 0 4537 4537"/>
                              <a:gd name="T5" fmla="*/ T4 w 1188"/>
                              <a:gd name="T6" fmla="+- 0 1673 149"/>
                              <a:gd name="T7" fmla="*/ 1673 h 1647"/>
                              <a:gd name="T8" fmla="+- 0 4537 4537"/>
                              <a:gd name="T9" fmla="*/ T8 w 1188"/>
                              <a:gd name="T10" fmla="+- 0 1687 149"/>
                              <a:gd name="T11" fmla="*/ 1687 h 1647"/>
                              <a:gd name="T12" fmla="+- 0 4542 4537"/>
                              <a:gd name="T13" fmla="*/ T12 w 1188"/>
                              <a:gd name="T14" fmla="+- 0 1692 149"/>
                              <a:gd name="T15" fmla="*/ 1692 h 1647"/>
                              <a:gd name="T16" fmla="+- 0 4550 4537"/>
                              <a:gd name="T17" fmla="*/ T16 w 1188"/>
                              <a:gd name="T18" fmla="+- 0 1693 149"/>
                              <a:gd name="T19" fmla="*/ 1693 h 1647"/>
                              <a:gd name="T20" fmla="+- 0 4602 4537"/>
                              <a:gd name="T21" fmla="*/ T20 w 1188"/>
                              <a:gd name="T22" fmla="+- 0 1693 149"/>
                              <a:gd name="T23" fmla="*/ 1693 h 1647"/>
                              <a:gd name="T24" fmla="+- 0 4613 4537"/>
                              <a:gd name="T25" fmla="*/ T24 w 1188"/>
                              <a:gd name="T26" fmla="+- 0 1689 149"/>
                              <a:gd name="T27" fmla="*/ 1689 h 1647"/>
                              <a:gd name="T28" fmla="+- 0 4615 4537"/>
                              <a:gd name="T29" fmla="*/ T28 w 1188"/>
                              <a:gd name="T30" fmla="+- 0 1687 149"/>
                              <a:gd name="T31" fmla="*/ 1687 h 1647"/>
                              <a:gd name="T32" fmla="+- 0 4661 4537"/>
                              <a:gd name="T33" fmla="*/ T32 w 1188"/>
                              <a:gd name="T34" fmla="+- 0 999 149"/>
                              <a:gd name="T35" fmla="*/ 999 h 1647"/>
                              <a:gd name="T36" fmla="+- 0 4590 4537"/>
                              <a:gd name="T37" fmla="*/ T36 w 1188"/>
                              <a:gd name="T38" fmla="+- 0 1667 149"/>
                              <a:gd name="T39" fmla="*/ 1667 h 1647"/>
                              <a:gd name="T40" fmla="+- 0 5389 4537"/>
                              <a:gd name="T41" fmla="*/ T40 w 1188"/>
                              <a:gd name="T42" fmla="+- 0 1236 149"/>
                              <a:gd name="T43" fmla="*/ 1236 h 1647"/>
                              <a:gd name="T44" fmla="+- 0 5002 4537"/>
                              <a:gd name="T45" fmla="*/ T44 w 1188"/>
                              <a:gd name="T46" fmla="+- 0 1236 149"/>
                              <a:gd name="T47" fmla="*/ 1236 h 1647"/>
                              <a:gd name="T48" fmla="+- 0 5376 4537"/>
                              <a:gd name="T49" fmla="*/ T48 w 1188"/>
                              <a:gd name="T50" fmla="+- 0 1256 149"/>
                              <a:gd name="T51" fmla="*/ 1256 h 1647"/>
                              <a:gd name="T52" fmla="+- 0 5389 4537"/>
                              <a:gd name="T53" fmla="*/ T52 w 1188"/>
                              <a:gd name="T54" fmla="+- 0 1236 149"/>
                              <a:gd name="T55" fmla="*/ 1236 h 1647"/>
                              <a:gd name="T56" fmla="+- 0 5569 4537"/>
                              <a:gd name="T57" fmla="*/ T56 w 1188"/>
                              <a:gd name="T58" fmla="+- 0 1359 149"/>
                              <a:gd name="T59" fmla="*/ 1359 h 1647"/>
                              <a:gd name="T60" fmla="+- 0 4821 4537"/>
                              <a:gd name="T61" fmla="*/ T60 w 1188"/>
                              <a:gd name="T62" fmla="+- 0 1410 149"/>
                              <a:gd name="T63" fmla="*/ 1410 h 1647"/>
                              <a:gd name="T64" fmla="+- 0 5569 4537"/>
                              <a:gd name="T65" fmla="*/ T64 w 1188"/>
                              <a:gd name="T66" fmla="+- 0 1359 149"/>
                              <a:gd name="T67" fmla="*/ 1359 h 1647"/>
                              <a:gd name="T68" fmla="+- 0 4795 4537"/>
                              <a:gd name="T69" fmla="*/ T68 w 1188"/>
                              <a:gd name="T70" fmla="+- 0 1430 149"/>
                              <a:gd name="T71" fmla="*/ 1430 h 1647"/>
                              <a:gd name="T72" fmla="+- 0 5595 4537"/>
                              <a:gd name="T73" fmla="*/ T72 w 1188"/>
                              <a:gd name="T74" fmla="+- 0 1430 149"/>
                              <a:gd name="T75" fmla="*/ 1430 h 1647"/>
                              <a:gd name="T76" fmla="+- 0 5595 4537"/>
                              <a:gd name="T77" fmla="*/ T76 w 1188"/>
                              <a:gd name="T78" fmla="+- 0 1364 149"/>
                              <a:gd name="T79" fmla="*/ 1364 h 1647"/>
                              <a:gd name="T80" fmla="+- 0 4801 4537"/>
                              <a:gd name="T81" fmla="*/ T80 w 1188"/>
                              <a:gd name="T82" fmla="+- 0 1178 149"/>
                              <a:gd name="T83" fmla="*/ 1178 h 1647"/>
                              <a:gd name="T84" fmla="+- 0 4801 4537"/>
                              <a:gd name="T85" fmla="*/ T84 w 1188"/>
                              <a:gd name="T86" fmla="+- 0 1204 149"/>
                              <a:gd name="T87" fmla="*/ 1204 h 1647"/>
                              <a:gd name="T88" fmla="+- 0 5595 4537"/>
                              <a:gd name="T89" fmla="*/ T88 w 1188"/>
                              <a:gd name="T90" fmla="+- 0 1198 149"/>
                              <a:gd name="T91" fmla="*/ 1198 h 1647"/>
                              <a:gd name="T92" fmla="+- 0 5589 4537"/>
                              <a:gd name="T93" fmla="*/ T92 w 1188"/>
                              <a:gd name="T94" fmla="+- 0 1127 149"/>
                              <a:gd name="T95" fmla="*/ 1127 h 1647"/>
                              <a:gd name="T96" fmla="+- 0 4795 4537"/>
                              <a:gd name="T97" fmla="*/ T96 w 1188"/>
                              <a:gd name="T98" fmla="+- 0 1147 149"/>
                              <a:gd name="T99" fmla="*/ 1147 h 1647"/>
                              <a:gd name="T100" fmla="+- 0 5589 4537"/>
                              <a:gd name="T101" fmla="*/ T100 w 1188"/>
                              <a:gd name="T102" fmla="+- 0 1153 149"/>
                              <a:gd name="T103" fmla="*/ 1153 h 1647"/>
                              <a:gd name="T104" fmla="+- 0 5621 4537"/>
                              <a:gd name="T105" fmla="*/ T104 w 1188"/>
                              <a:gd name="T106" fmla="+- 0 155 149"/>
                              <a:gd name="T107" fmla="*/ 155 h 1647"/>
                              <a:gd name="T108" fmla="+- 0 4769 4537"/>
                              <a:gd name="T109" fmla="*/ T108 w 1188"/>
                              <a:gd name="T110" fmla="+- 0 155 149"/>
                              <a:gd name="T111" fmla="*/ 155 h 1647"/>
                              <a:gd name="T112" fmla="+- 0 5608 4537"/>
                              <a:gd name="T113" fmla="*/ T112 w 1188"/>
                              <a:gd name="T114" fmla="+- 0 175 149"/>
                              <a:gd name="T115" fmla="*/ 175 h 1647"/>
                              <a:gd name="T116" fmla="+- 0 5621 4537"/>
                              <a:gd name="T117" fmla="*/ T116 w 1188"/>
                              <a:gd name="T118" fmla="+- 0 155 149"/>
                              <a:gd name="T119" fmla="*/ 155 h 1647"/>
                              <a:gd name="T120" fmla="+- 0 5673 4537"/>
                              <a:gd name="T121" fmla="*/ T120 w 1188"/>
                              <a:gd name="T122" fmla="+- 0 1770 149"/>
                              <a:gd name="T123" fmla="*/ 1770 h 1647"/>
                              <a:gd name="T124" fmla="+- 0 5673 4537"/>
                              <a:gd name="T125" fmla="*/ T124 w 1188"/>
                              <a:gd name="T126" fmla="+- 0 258 149"/>
                              <a:gd name="T127" fmla="*/ 258 h 1647"/>
                              <a:gd name="T128" fmla="+- 0 5654 4537"/>
                              <a:gd name="T129" fmla="*/ T128 w 1188"/>
                              <a:gd name="T130" fmla="+- 0 220 149"/>
                              <a:gd name="T131" fmla="*/ 220 h 1647"/>
                              <a:gd name="T132" fmla="+- 0 5615 4537"/>
                              <a:gd name="T133" fmla="*/ T132 w 1188"/>
                              <a:gd name="T134" fmla="+- 0 201 149"/>
                              <a:gd name="T135" fmla="*/ 201 h 1647"/>
                              <a:gd name="T136" fmla="+- 0 5601 4537"/>
                              <a:gd name="T137" fmla="*/ T136 w 1188"/>
                              <a:gd name="T138" fmla="+- 0 201 149"/>
                              <a:gd name="T139" fmla="*/ 201 h 1647"/>
                              <a:gd name="T140" fmla="+- 0 4769 4537"/>
                              <a:gd name="T141" fmla="*/ T140 w 1188"/>
                              <a:gd name="T142" fmla="+- 0 207 149"/>
                              <a:gd name="T143" fmla="*/ 207 h 1647"/>
                              <a:gd name="T144" fmla="+- 0 5601 4537"/>
                              <a:gd name="T145" fmla="*/ T144 w 1188"/>
                              <a:gd name="T146" fmla="+- 0 227 149"/>
                              <a:gd name="T147" fmla="*/ 227 h 1647"/>
                              <a:gd name="T148" fmla="+- 0 5635 4537"/>
                              <a:gd name="T149" fmla="*/ T148 w 1188"/>
                              <a:gd name="T150" fmla="+- 0 238 149"/>
                              <a:gd name="T151" fmla="*/ 238 h 1647"/>
                              <a:gd name="T152" fmla="+- 0 5647 4537"/>
                              <a:gd name="T153" fmla="*/ T152 w 1188"/>
                              <a:gd name="T154" fmla="+- 0 272 149"/>
                              <a:gd name="T155" fmla="*/ 272 h 1647"/>
                              <a:gd name="T156" fmla="+- 0 4749 4537"/>
                              <a:gd name="T157" fmla="*/ T156 w 1188"/>
                              <a:gd name="T158" fmla="+- 0 330 149"/>
                              <a:gd name="T159" fmla="*/ 330 h 1647"/>
                              <a:gd name="T160" fmla="+- 0 4749 4537"/>
                              <a:gd name="T161" fmla="*/ T160 w 1188"/>
                              <a:gd name="T162" fmla="+- 0 355 149"/>
                              <a:gd name="T163" fmla="*/ 355 h 1647"/>
                              <a:gd name="T164" fmla="+- 0 5647 4537"/>
                              <a:gd name="T165" fmla="*/ T164 w 1188"/>
                              <a:gd name="T166" fmla="+- 0 349 149"/>
                              <a:gd name="T167" fmla="*/ 349 h 1647"/>
                              <a:gd name="T168" fmla="+- 0 4749 4537"/>
                              <a:gd name="T169" fmla="*/ T168 w 1188"/>
                              <a:gd name="T170" fmla="+- 0 973 149"/>
                              <a:gd name="T171" fmla="*/ 973 h 1647"/>
                              <a:gd name="T172" fmla="+- 0 4749 4537"/>
                              <a:gd name="T173" fmla="*/ T172 w 1188"/>
                              <a:gd name="T174" fmla="+- 0 998 149"/>
                              <a:gd name="T175" fmla="*/ 998 h 1647"/>
                              <a:gd name="T176" fmla="+- 0 5647 4537"/>
                              <a:gd name="T177" fmla="*/ T176 w 1188"/>
                              <a:gd name="T178" fmla="+- 0 993 149"/>
                              <a:gd name="T179" fmla="*/ 993 h 1647"/>
                              <a:gd name="T180" fmla="+- 0 4749 4537"/>
                              <a:gd name="T181" fmla="*/ T180 w 1188"/>
                              <a:gd name="T182" fmla="+- 0 1487 149"/>
                              <a:gd name="T183" fmla="*/ 1487 h 1647"/>
                              <a:gd name="T184" fmla="+- 0 4749 4537"/>
                              <a:gd name="T185" fmla="*/ T184 w 1188"/>
                              <a:gd name="T186" fmla="+- 0 1513 149"/>
                              <a:gd name="T187" fmla="*/ 1513 h 1647"/>
                              <a:gd name="T188" fmla="+- 0 5647 4537"/>
                              <a:gd name="T189" fmla="*/ T188 w 1188"/>
                              <a:gd name="T190" fmla="+- 0 1507 149"/>
                              <a:gd name="T191" fmla="*/ 1507 h 1647"/>
                              <a:gd name="T192" fmla="+- 0 5653 4537"/>
                              <a:gd name="T193" fmla="*/ T192 w 1188"/>
                              <a:gd name="T194" fmla="+- 0 1796 149"/>
                              <a:gd name="T195" fmla="*/ 1796 h 1647"/>
                              <a:gd name="T196" fmla="+- 0 5667 4537"/>
                              <a:gd name="T197" fmla="*/ T196 w 1188"/>
                              <a:gd name="T198" fmla="+- 0 1796 149"/>
                              <a:gd name="T199" fmla="*/ 1796 h 1647"/>
                              <a:gd name="T200" fmla="+- 0 5724 4537"/>
                              <a:gd name="T201" fmla="*/ T200 w 1188"/>
                              <a:gd name="T202" fmla="+- 0 1790 149"/>
                              <a:gd name="T203" fmla="*/ 1790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8" h="1647">
                                <a:moveTo>
                                  <a:pt x="130" y="187"/>
                                </a:moveTo>
                                <a:lnTo>
                                  <a:pt x="124" y="181"/>
                                </a:lnTo>
                                <a:lnTo>
                                  <a:pt x="111" y="180"/>
                                </a:lnTo>
                                <a:lnTo>
                                  <a:pt x="104" y="185"/>
                                </a:lnTo>
                                <a:lnTo>
                                  <a:pt x="1" y="1523"/>
                                </a:lnTo>
                                <a:lnTo>
                                  <a:pt x="0" y="1524"/>
                                </a:lnTo>
                                <a:lnTo>
                                  <a:pt x="0" y="1530"/>
                                </a:lnTo>
                                <a:lnTo>
                                  <a:pt x="0" y="1537"/>
                                </a:lnTo>
                                <a:lnTo>
                                  <a:pt x="0" y="1538"/>
                                </a:lnTo>
                                <a:lnTo>
                                  <a:pt x="3" y="1541"/>
                                </a:lnTo>
                                <a:lnTo>
                                  <a:pt x="5" y="1543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65" y="1544"/>
                                </a:lnTo>
                                <a:lnTo>
                                  <a:pt x="71" y="1544"/>
                                </a:lnTo>
                                <a:lnTo>
                                  <a:pt x="72" y="1544"/>
                                </a:lnTo>
                                <a:lnTo>
                                  <a:pt x="76" y="1540"/>
                                </a:lnTo>
                                <a:lnTo>
                                  <a:pt x="77" y="1539"/>
                                </a:lnTo>
                                <a:lnTo>
                                  <a:pt x="78" y="1538"/>
                                </a:lnTo>
                                <a:lnTo>
                                  <a:pt x="78" y="1532"/>
                                </a:lnTo>
                                <a:lnTo>
                                  <a:pt x="130" y="856"/>
                                </a:lnTo>
                                <a:lnTo>
                                  <a:pt x="124" y="850"/>
                                </a:lnTo>
                                <a:lnTo>
                                  <a:pt x="111" y="849"/>
                                </a:lnTo>
                                <a:lnTo>
                                  <a:pt x="104" y="854"/>
                                </a:lnTo>
                                <a:lnTo>
                                  <a:pt x="53" y="1518"/>
                                </a:lnTo>
                                <a:lnTo>
                                  <a:pt x="27" y="1518"/>
                                </a:lnTo>
                                <a:lnTo>
                                  <a:pt x="130" y="187"/>
                                </a:lnTo>
                                <a:close/>
                                <a:moveTo>
                                  <a:pt x="852" y="1087"/>
                                </a:moveTo>
                                <a:lnTo>
                                  <a:pt x="846" y="1081"/>
                                </a:lnTo>
                                <a:lnTo>
                                  <a:pt x="470" y="1081"/>
                                </a:lnTo>
                                <a:lnTo>
                                  <a:pt x="465" y="1087"/>
                                </a:lnTo>
                                <a:lnTo>
                                  <a:pt x="465" y="1101"/>
                                </a:lnTo>
                                <a:lnTo>
                                  <a:pt x="470" y="1107"/>
                                </a:lnTo>
                                <a:lnTo>
                                  <a:pt x="839" y="1107"/>
                                </a:lnTo>
                                <a:lnTo>
                                  <a:pt x="846" y="1107"/>
                                </a:lnTo>
                                <a:lnTo>
                                  <a:pt x="852" y="1101"/>
                                </a:lnTo>
                                <a:lnTo>
                                  <a:pt x="852" y="1087"/>
                                </a:lnTo>
                                <a:close/>
                                <a:moveTo>
                                  <a:pt x="1058" y="1215"/>
                                </a:moveTo>
                                <a:lnTo>
                                  <a:pt x="1052" y="1210"/>
                                </a:lnTo>
                                <a:lnTo>
                                  <a:pt x="1032" y="1210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61"/>
                                </a:lnTo>
                                <a:lnTo>
                                  <a:pt x="284" y="1261"/>
                                </a:lnTo>
                                <a:lnTo>
                                  <a:pt x="284" y="1235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10"/>
                                </a:lnTo>
                                <a:lnTo>
                                  <a:pt x="264" y="1210"/>
                                </a:lnTo>
                                <a:lnTo>
                                  <a:pt x="258" y="1215"/>
                                </a:lnTo>
                                <a:lnTo>
                                  <a:pt x="258" y="1281"/>
                                </a:lnTo>
                                <a:lnTo>
                                  <a:pt x="264" y="1287"/>
                                </a:lnTo>
                                <a:lnTo>
                                  <a:pt x="1052" y="1287"/>
                                </a:lnTo>
                                <a:lnTo>
                                  <a:pt x="1058" y="1281"/>
                                </a:lnTo>
                                <a:lnTo>
                                  <a:pt x="1058" y="1261"/>
                                </a:lnTo>
                                <a:lnTo>
                                  <a:pt x="1058" y="1235"/>
                                </a:lnTo>
                                <a:lnTo>
                                  <a:pt x="1058" y="1215"/>
                                </a:lnTo>
                                <a:close/>
                                <a:moveTo>
                                  <a:pt x="1058" y="1035"/>
                                </a:moveTo>
                                <a:lnTo>
                                  <a:pt x="1052" y="1029"/>
                                </a:lnTo>
                                <a:lnTo>
                                  <a:pt x="264" y="1029"/>
                                </a:lnTo>
                                <a:lnTo>
                                  <a:pt x="258" y="1035"/>
                                </a:lnTo>
                                <a:lnTo>
                                  <a:pt x="258" y="1049"/>
                                </a:lnTo>
                                <a:lnTo>
                                  <a:pt x="264" y="1055"/>
                                </a:lnTo>
                                <a:lnTo>
                                  <a:pt x="1045" y="1055"/>
                                </a:lnTo>
                                <a:lnTo>
                                  <a:pt x="1052" y="1055"/>
                                </a:lnTo>
                                <a:lnTo>
                                  <a:pt x="1058" y="1049"/>
                                </a:lnTo>
                                <a:lnTo>
                                  <a:pt x="1058" y="1035"/>
                                </a:lnTo>
                                <a:close/>
                                <a:moveTo>
                                  <a:pt x="1058" y="984"/>
                                </a:moveTo>
                                <a:lnTo>
                                  <a:pt x="1052" y="978"/>
                                </a:lnTo>
                                <a:lnTo>
                                  <a:pt x="264" y="978"/>
                                </a:lnTo>
                                <a:lnTo>
                                  <a:pt x="258" y="984"/>
                                </a:lnTo>
                                <a:lnTo>
                                  <a:pt x="258" y="998"/>
                                </a:lnTo>
                                <a:lnTo>
                                  <a:pt x="264" y="1004"/>
                                </a:lnTo>
                                <a:lnTo>
                                  <a:pt x="1045" y="1004"/>
                                </a:lnTo>
                                <a:lnTo>
                                  <a:pt x="1052" y="1004"/>
                                </a:lnTo>
                                <a:lnTo>
                                  <a:pt x="1058" y="998"/>
                                </a:lnTo>
                                <a:lnTo>
                                  <a:pt x="1058" y="984"/>
                                </a:lnTo>
                                <a:close/>
                                <a:moveTo>
                                  <a:pt x="1084" y="6"/>
                                </a:moveTo>
                                <a:lnTo>
                                  <a:pt x="1078" y="0"/>
                                </a:lnTo>
                                <a:lnTo>
                                  <a:pt x="238" y="0"/>
                                </a:lnTo>
                                <a:lnTo>
                                  <a:pt x="232" y="6"/>
                                </a:lnTo>
                                <a:lnTo>
                                  <a:pt x="232" y="20"/>
                                </a:lnTo>
                                <a:lnTo>
                                  <a:pt x="238" y="26"/>
                                </a:lnTo>
                                <a:lnTo>
                                  <a:pt x="1071" y="26"/>
                                </a:lnTo>
                                <a:lnTo>
                                  <a:pt x="1078" y="26"/>
                                </a:lnTo>
                                <a:lnTo>
                                  <a:pt x="1084" y="20"/>
                                </a:lnTo>
                                <a:lnTo>
                                  <a:pt x="1084" y="6"/>
                                </a:lnTo>
                                <a:close/>
                                <a:moveTo>
                                  <a:pt x="1187" y="1627"/>
                                </a:moveTo>
                                <a:lnTo>
                                  <a:pt x="1181" y="1621"/>
                                </a:lnTo>
                                <a:lnTo>
                                  <a:pt x="1136" y="1621"/>
                                </a:lnTo>
                                <a:lnTo>
                                  <a:pt x="1136" y="123"/>
                                </a:lnTo>
                                <a:lnTo>
                                  <a:pt x="1136" y="116"/>
                                </a:lnTo>
                                <a:lnTo>
                                  <a:pt x="1136" y="109"/>
                                </a:lnTo>
                                <a:lnTo>
                                  <a:pt x="1134" y="107"/>
                                </a:lnTo>
                                <a:lnTo>
                                  <a:pt x="1131" y="91"/>
                                </a:lnTo>
                                <a:lnTo>
                                  <a:pt x="1117" y="71"/>
                                </a:lnTo>
                                <a:lnTo>
                                  <a:pt x="1096" y="57"/>
                                </a:lnTo>
                                <a:lnTo>
                                  <a:pt x="1080" y="54"/>
                                </a:lnTo>
                                <a:lnTo>
                                  <a:pt x="1078" y="52"/>
                                </a:lnTo>
                                <a:lnTo>
                                  <a:pt x="1071" y="52"/>
                                </a:lnTo>
                                <a:lnTo>
                                  <a:pt x="1064" y="52"/>
                                </a:lnTo>
                                <a:lnTo>
                                  <a:pt x="238" y="52"/>
                                </a:lnTo>
                                <a:lnTo>
                                  <a:pt x="232" y="58"/>
                                </a:lnTo>
                                <a:lnTo>
                                  <a:pt x="232" y="72"/>
                                </a:lnTo>
                                <a:lnTo>
                                  <a:pt x="238" y="78"/>
                                </a:lnTo>
                                <a:lnTo>
                                  <a:pt x="1064" y="78"/>
                                </a:lnTo>
                                <a:lnTo>
                                  <a:pt x="1071" y="78"/>
                                </a:lnTo>
                                <a:lnTo>
                                  <a:pt x="1086" y="81"/>
                                </a:lnTo>
                                <a:lnTo>
                                  <a:pt x="1098" y="89"/>
                                </a:lnTo>
                                <a:lnTo>
                                  <a:pt x="1107" y="101"/>
                                </a:lnTo>
                                <a:lnTo>
                                  <a:pt x="1110" y="116"/>
                                </a:lnTo>
                                <a:lnTo>
                                  <a:pt x="1110" y="123"/>
                                </a:lnTo>
                                <a:lnTo>
                                  <a:pt x="1110" y="186"/>
                                </a:lnTo>
                                <a:lnTo>
                                  <a:pt x="1104" y="181"/>
                                </a:lnTo>
                                <a:lnTo>
                                  <a:pt x="212" y="181"/>
                                </a:lnTo>
                                <a:lnTo>
                                  <a:pt x="207" y="186"/>
                                </a:lnTo>
                                <a:lnTo>
                                  <a:pt x="207" y="200"/>
                                </a:lnTo>
                                <a:lnTo>
                                  <a:pt x="212" y="206"/>
                                </a:lnTo>
                                <a:lnTo>
                                  <a:pt x="1097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10" y="200"/>
                                </a:lnTo>
                                <a:lnTo>
                                  <a:pt x="1110" y="829"/>
                                </a:lnTo>
                                <a:lnTo>
                                  <a:pt x="1104" y="824"/>
                                </a:lnTo>
                                <a:lnTo>
                                  <a:pt x="212" y="824"/>
                                </a:lnTo>
                                <a:lnTo>
                                  <a:pt x="207" y="829"/>
                                </a:lnTo>
                                <a:lnTo>
                                  <a:pt x="207" y="844"/>
                                </a:lnTo>
                                <a:lnTo>
                                  <a:pt x="212" y="849"/>
                                </a:lnTo>
                                <a:lnTo>
                                  <a:pt x="1097" y="849"/>
                                </a:lnTo>
                                <a:lnTo>
                                  <a:pt x="1104" y="849"/>
                                </a:lnTo>
                                <a:lnTo>
                                  <a:pt x="1110" y="844"/>
                                </a:lnTo>
                                <a:lnTo>
                                  <a:pt x="1110" y="1344"/>
                                </a:lnTo>
                                <a:lnTo>
                                  <a:pt x="1104" y="1338"/>
                                </a:lnTo>
                                <a:lnTo>
                                  <a:pt x="212" y="1338"/>
                                </a:lnTo>
                                <a:lnTo>
                                  <a:pt x="207" y="1344"/>
                                </a:lnTo>
                                <a:lnTo>
                                  <a:pt x="207" y="1358"/>
                                </a:lnTo>
                                <a:lnTo>
                                  <a:pt x="212" y="1364"/>
                                </a:lnTo>
                                <a:lnTo>
                                  <a:pt x="1097" y="1364"/>
                                </a:lnTo>
                                <a:lnTo>
                                  <a:pt x="1104" y="1364"/>
                                </a:lnTo>
                                <a:lnTo>
                                  <a:pt x="1110" y="1358"/>
                                </a:lnTo>
                                <a:lnTo>
                                  <a:pt x="1110" y="1627"/>
                                </a:lnTo>
                                <a:lnTo>
                                  <a:pt x="1110" y="1641"/>
                                </a:lnTo>
                                <a:lnTo>
                                  <a:pt x="1116" y="1647"/>
                                </a:lnTo>
                                <a:lnTo>
                                  <a:pt x="1123" y="1647"/>
                                </a:lnTo>
                                <a:lnTo>
                                  <a:pt x="1130" y="1647"/>
                                </a:lnTo>
                                <a:lnTo>
                                  <a:pt x="1174" y="1647"/>
                                </a:lnTo>
                                <a:lnTo>
                                  <a:pt x="1181" y="1647"/>
                                </a:lnTo>
                                <a:lnTo>
                                  <a:pt x="1187" y="1641"/>
                                </a:lnTo>
                                <a:lnTo>
                                  <a:pt x="1187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766"/>
                            <a:ext cx="38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AutoShape 122"/>
                        <wps:cNvSpPr>
                          <a:spLocks/>
                        </wps:cNvSpPr>
                        <wps:spPr bwMode="auto">
                          <a:xfrm>
                            <a:off x="4806" y="402"/>
                            <a:ext cx="600" cy="328"/>
                          </a:xfrm>
                          <a:custGeom>
                            <a:avLst/>
                            <a:gdLst>
                              <a:gd name="T0" fmla="+- 0 4897 4807"/>
                              <a:gd name="T1" fmla="*/ T0 w 600"/>
                              <a:gd name="T2" fmla="+- 0 588 402"/>
                              <a:gd name="T3" fmla="*/ 588 h 328"/>
                              <a:gd name="T4" fmla="+- 0 4839 4807"/>
                              <a:gd name="T5" fmla="*/ T4 w 600"/>
                              <a:gd name="T6" fmla="+- 0 587 402"/>
                              <a:gd name="T7" fmla="*/ 587 h 328"/>
                              <a:gd name="T8" fmla="+- 0 4853 4807"/>
                              <a:gd name="T9" fmla="*/ T8 w 600"/>
                              <a:gd name="T10" fmla="+- 0 660 402"/>
                              <a:gd name="T11" fmla="*/ 660 h 328"/>
                              <a:gd name="T12" fmla="+- 0 4885 4807"/>
                              <a:gd name="T13" fmla="*/ T12 w 600"/>
                              <a:gd name="T14" fmla="+- 0 726 402"/>
                              <a:gd name="T15" fmla="*/ 726 h 328"/>
                              <a:gd name="T16" fmla="+- 0 4932 4807"/>
                              <a:gd name="T17" fmla="*/ T16 w 600"/>
                              <a:gd name="T18" fmla="+- 0 590 402"/>
                              <a:gd name="T19" fmla="*/ 590 h 328"/>
                              <a:gd name="T20" fmla="+- 0 4917 4807"/>
                              <a:gd name="T21" fmla="*/ T20 w 600"/>
                              <a:gd name="T22" fmla="+- 0 406 402"/>
                              <a:gd name="T23" fmla="*/ 406 h 328"/>
                              <a:gd name="T24" fmla="+- 0 4857 4807"/>
                              <a:gd name="T25" fmla="*/ T24 w 600"/>
                              <a:gd name="T26" fmla="+- 0 404 402"/>
                              <a:gd name="T27" fmla="*/ 404 h 328"/>
                              <a:gd name="T28" fmla="+- 0 4829 4807"/>
                              <a:gd name="T29" fmla="*/ T28 w 600"/>
                              <a:gd name="T30" fmla="+- 0 546 402"/>
                              <a:gd name="T31" fmla="*/ 546 h 328"/>
                              <a:gd name="T32" fmla="+- 0 4917 4807"/>
                              <a:gd name="T33" fmla="*/ T32 w 600"/>
                              <a:gd name="T34" fmla="+- 0 489 402"/>
                              <a:gd name="T35" fmla="*/ 489 h 328"/>
                              <a:gd name="T36" fmla="+- 0 4948 4807"/>
                              <a:gd name="T37" fmla="*/ T36 w 600"/>
                              <a:gd name="T38" fmla="+- 0 544 402"/>
                              <a:gd name="T39" fmla="*/ 544 h 328"/>
                              <a:gd name="T40" fmla="+- 0 5095 4807"/>
                              <a:gd name="T41" fmla="*/ T40 w 600"/>
                              <a:gd name="T42" fmla="+- 0 658 402"/>
                              <a:gd name="T43" fmla="*/ 658 h 328"/>
                              <a:gd name="T44" fmla="+- 0 5063 4807"/>
                              <a:gd name="T45" fmla="*/ T44 w 600"/>
                              <a:gd name="T46" fmla="+- 0 598 402"/>
                              <a:gd name="T47" fmla="*/ 598 h 328"/>
                              <a:gd name="T48" fmla="+- 0 5038 4807"/>
                              <a:gd name="T49" fmla="*/ T48 w 600"/>
                              <a:gd name="T50" fmla="+- 0 695 402"/>
                              <a:gd name="T51" fmla="*/ 695 h 328"/>
                              <a:gd name="T52" fmla="+- 0 4985 4807"/>
                              <a:gd name="T53" fmla="*/ T52 w 600"/>
                              <a:gd name="T54" fmla="+- 0 673 402"/>
                              <a:gd name="T55" fmla="*/ 673 h 328"/>
                              <a:gd name="T56" fmla="+- 0 5007 4807"/>
                              <a:gd name="T57" fmla="*/ T56 w 600"/>
                              <a:gd name="T58" fmla="+- 0 620 402"/>
                              <a:gd name="T59" fmla="*/ 620 h 328"/>
                              <a:gd name="T60" fmla="+- 0 5060 4807"/>
                              <a:gd name="T61" fmla="*/ T60 w 600"/>
                              <a:gd name="T62" fmla="+- 0 642 402"/>
                              <a:gd name="T63" fmla="*/ 642 h 328"/>
                              <a:gd name="T64" fmla="+- 0 5022 4807"/>
                              <a:gd name="T65" fmla="*/ T64 w 600"/>
                              <a:gd name="T66" fmla="+- 0 585 402"/>
                              <a:gd name="T67" fmla="*/ 585 h 328"/>
                              <a:gd name="T68" fmla="+- 0 4950 4807"/>
                              <a:gd name="T69" fmla="*/ T68 w 600"/>
                              <a:gd name="T70" fmla="+- 0 658 402"/>
                              <a:gd name="T71" fmla="*/ 658 h 328"/>
                              <a:gd name="T72" fmla="+- 0 5022 4807"/>
                              <a:gd name="T73" fmla="*/ T72 w 600"/>
                              <a:gd name="T74" fmla="+- 0 730 402"/>
                              <a:gd name="T75" fmla="*/ 730 h 328"/>
                              <a:gd name="T76" fmla="+- 0 5089 4807"/>
                              <a:gd name="T77" fmla="*/ T76 w 600"/>
                              <a:gd name="T78" fmla="+- 0 686 402"/>
                              <a:gd name="T79" fmla="*/ 686 h 328"/>
                              <a:gd name="T80" fmla="+- 0 5097 4807"/>
                              <a:gd name="T81" fmla="*/ T80 w 600"/>
                              <a:gd name="T82" fmla="+- 0 498 402"/>
                              <a:gd name="T83" fmla="*/ 498 h 328"/>
                              <a:gd name="T84" fmla="+- 0 5034 4807"/>
                              <a:gd name="T85" fmla="*/ T84 w 600"/>
                              <a:gd name="T86" fmla="+- 0 498 402"/>
                              <a:gd name="T87" fmla="*/ 498 h 328"/>
                              <a:gd name="T88" fmla="+- 0 5064 4807"/>
                              <a:gd name="T89" fmla="*/ T88 w 600"/>
                              <a:gd name="T90" fmla="+- 0 428 402"/>
                              <a:gd name="T91" fmla="*/ 428 h 328"/>
                              <a:gd name="T92" fmla="+- 0 5047 4807"/>
                              <a:gd name="T93" fmla="*/ T92 w 600"/>
                              <a:gd name="T94" fmla="+- 0 402 402"/>
                              <a:gd name="T95" fmla="*/ 402 h 328"/>
                              <a:gd name="T96" fmla="+- 0 4980 4807"/>
                              <a:gd name="T97" fmla="*/ T96 w 600"/>
                              <a:gd name="T98" fmla="+- 0 543 402"/>
                              <a:gd name="T99" fmla="*/ 543 h 328"/>
                              <a:gd name="T100" fmla="+- 0 5014 4807"/>
                              <a:gd name="T101" fmla="*/ T100 w 600"/>
                              <a:gd name="T102" fmla="+- 0 541 402"/>
                              <a:gd name="T103" fmla="*/ 541 h 328"/>
                              <a:gd name="T104" fmla="+- 0 5086 4807"/>
                              <a:gd name="T105" fmla="*/ T104 w 600"/>
                              <a:gd name="T106" fmla="+- 0 545 402"/>
                              <a:gd name="T107" fmla="*/ 545 h 328"/>
                              <a:gd name="T108" fmla="+- 0 5249 4807"/>
                              <a:gd name="T109" fmla="*/ T108 w 600"/>
                              <a:gd name="T110" fmla="+- 0 588 402"/>
                              <a:gd name="T111" fmla="*/ 588 h 328"/>
                              <a:gd name="T112" fmla="+- 0 5217 4807"/>
                              <a:gd name="T113" fmla="*/ T112 w 600"/>
                              <a:gd name="T114" fmla="+- 0 687 402"/>
                              <a:gd name="T115" fmla="*/ 687 h 328"/>
                              <a:gd name="T116" fmla="+- 0 5166 4807"/>
                              <a:gd name="T117" fmla="*/ T116 w 600"/>
                              <a:gd name="T118" fmla="+- 0 588 402"/>
                              <a:gd name="T119" fmla="*/ 588 h 328"/>
                              <a:gd name="T120" fmla="+- 0 5134 4807"/>
                              <a:gd name="T121" fmla="*/ T120 w 600"/>
                              <a:gd name="T122" fmla="+- 0 674 402"/>
                              <a:gd name="T123" fmla="*/ 674 h 328"/>
                              <a:gd name="T124" fmla="+- 0 5191 4807"/>
                              <a:gd name="T125" fmla="*/ T124 w 600"/>
                              <a:gd name="T126" fmla="+- 0 730 402"/>
                              <a:gd name="T127" fmla="*/ 730 h 328"/>
                              <a:gd name="T128" fmla="+- 0 5245 4807"/>
                              <a:gd name="T129" fmla="*/ T128 w 600"/>
                              <a:gd name="T130" fmla="+- 0 696 402"/>
                              <a:gd name="T131" fmla="*/ 696 h 328"/>
                              <a:gd name="T132" fmla="+- 0 5255 4807"/>
                              <a:gd name="T133" fmla="*/ T132 w 600"/>
                              <a:gd name="T134" fmla="+- 0 404 402"/>
                              <a:gd name="T135" fmla="*/ 404 h 328"/>
                              <a:gd name="T136" fmla="+- 0 5188 4807"/>
                              <a:gd name="T137" fmla="*/ T136 w 600"/>
                              <a:gd name="T138" fmla="+- 0 481 402"/>
                              <a:gd name="T139" fmla="*/ 481 h 328"/>
                              <a:gd name="T140" fmla="+- 0 5152 4807"/>
                              <a:gd name="T141" fmla="*/ T140 w 600"/>
                              <a:gd name="T142" fmla="+- 0 404 402"/>
                              <a:gd name="T143" fmla="*/ 404 h 328"/>
                              <a:gd name="T144" fmla="+- 0 5184 4807"/>
                              <a:gd name="T145" fmla="*/ T144 w 600"/>
                              <a:gd name="T146" fmla="+- 0 547 402"/>
                              <a:gd name="T147" fmla="*/ 547 h 328"/>
                              <a:gd name="T148" fmla="+- 0 5192 4807"/>
                              <a:gd name="T149" fmla="*/ T148 w 600"/>
                              <a:gd name="T150" fmla="+- 0 546 402"/>
                              <a:gd name="T151" fmla="*/ 546 h 328"/>
                              <a:gd name="T152" fmla="+- 0 5378 4807"/>
                              <a:gd name="T153" fmla="*/ T152 w 600"/>
                              <a:gd name="T154" fmla="+- 0 404 402"/>
                              <a:gd name="T155" fmla="*/ 404 h 328"/>
                              <a:gd name="T156" fmla="+- 0 5290 4807"/>
                              <a:gd name="T157" fmla="*/ T156 w 600"/>
                              <a:gd name="T158" fmla="+- 0 546 402"/>
                              <a:gd name="T159" fmla="*/ 546 h 328"/>
                              <a:gd name="T160" fmla="+- 0 5378 4807"/>
                              <a:gd name="T161" fmla="*/ T160 w 600"/>
                              <a:gd name="T162" fmla="+- 0 516 402"/>
                              <a:gd name="T163" fmla="*/ 516 h 328"/>
                              <a:gd name="T164" fmla="+- 0 5370 4807"/>
                              <a:gd name="T165" fmla="*/ T164 w 600"/>
                              <a:gd name="T166" fmla="+- 0 487 402"/>
                              <a:gd name="T167" fmla="*/ 487 h 328"/>
                              <a:gd name="T168" fmla="+- 0 5320 4807"/>
                              <a:gd name="T169" fmla="*/ T168 w 600"/>
                              <a:gd name="T170" fmla="+- 0 434 402"/>
                              <a:gd name="T171" fmla="*/ 434 h 328"/>
                              <a:gd name="T172" fmla="+- 0 5406 4807"/>
                              <a:gd name="T173" fmla="*/ T172 w 600"/>
                              <a:gd name="T174" fmla="+- 0 630 402"/>
                              <a:gd name="T175" fmla="*/ 630 h 328"/>
                              <a:gd name="T176" fmla="+- 0 5379 4807"/>
                              <a:gd name="T177" fmla="*/ T176 w 600"/>
                              <a:gd name="T178" fmla="+- 0 590 402"/>
                              <a:gd name="T179" fmla="*/ 590 h 328"/>
                              <a:gd name="T180" fmla="+- 0 5368 4807"/>
                              <a:gd name="T181" fmla="*/ T180 w 600"/>
                              <a:gd name="T182" fmla="+- 0 647 402"/>
                              <a:gd name="T183" fmla="*/ 647 h 328"/>
                              <a:gd name="T184" fmla="+- 0 5375 4807"/>
                              <a:gd name="T185" fmla="*/ T184 w 600"/>
                              <a:gd name="T186" fmla="+- 0 622 402"/>
                              <a:gd name="T187" fmla="*/ 622 h 328"/>
                              <a:gd name="T188" fmla="+- 0 5298 4807"/>
                              <a:gd name="T189" fmla="*/ T188 w 600"/>
                              <a:gd name="T190" fmla="+- 0 588 402"/>
                              <a:gd name="T191" fmla="*/ 588 h 328"/>
                              <a:gd name="T192" fmla="+- 0 5330 4807"/>
                              <a:gd name="T193" fmla="*/ T192 w 600"/>
                              <a:gd name="T194" fmla="+- 0 726 402"/>
                              <a:gd name="T195" fmla="*/ 726 h 328"/>
                              <a:gd name="T196" fmla="+- 0 5372 4807"/>
                              <a:gd name="T197" fmla="*/ T196 w 600"/>
                              <a:gd name="T198" fmla="+- 0 728 402"/>
                              <a:gd name="T199" fmla="*/ 728 h 328"/>
                              <a:gd name="T200" fmla="+- 0 5376 4807"/>
                              <a:gd name="T201" fmla="*/ T200 w 600"/>
                              <a:gd name="T202" fmla="+- 0 671 402"/>
                              <a:gd name="T203" fmla="*/ 671 h 328"/>
                              <a:gd name="T204" fmla="+- 0 5404 4807"/>
                              <a:gd name="T205" fmla="*/ T204 w 600"/>
                              <a:gd name="T206" fmla="+- 0 644 402"/>
                              <a:gd name="T207" fmla="*/ 644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328">
                                <a:moveTo>
                                  <a:pt x="125" y="188"/>
                                </a:moveTo>
                                <a:lnTo>
                                  <a:pt x="123" y="185"/>
                                </a:lnTo>
                                <a:lnTo>
                                  <a:pt x="92" y="185"/>
                                </a:lnTo>
                                <a:lnTo>
                                  <a:pt x="90" y="186"/>
                                </a:lnTo>
                                <a:lnTo>
                                  <a:pt x="62" y="228"/>
                                </a:lnTo>
                                <a:lnTo>
                                  <a:pt x="34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5"/>
                                </a:lnTo>
                                <a:lnTo>
                                  <a:pt x="1" y="185"/>
                                </a:lnTo>
                                <a:lnTo>
                                  <a:pt x="0" y="188"/>
                                </a:lnTo>
                                <a:lnTo>
                                  <a:pt x="1" y="190"/>
                                </a:lnTo>
                                <a:lnTo>
                                  <a:pt x="46" y="258"/>
                                </a:lnTo>
                                <a:lnTo>
                                  <a:pt x="46" y="324"/>
                                </a:lnTo>
                                <a:lnTo>
                                  <a:pt x="48" y="326"/>
                                </a:lnTo>
                                <a:lnTo>
                                  <a:pt x="76" y="326"/>
                                </a:lnTo>
                                <a:lnTo>
                                  <a:pt x="78" y="324"/>
                                </a:lnTo>
                                <a:lnTo>
                                  <a:pt x="78" y="258"/>
                                </a:lnTo>
                                <a:lnTo>
                                  <a:pt x="98" y="228"/>
                                </a:lnTo>
                                <a:lnTo>
                                  <a:pt x="123" y="190"/>
                                </a:lnTo>
                                <a:lnTo>
                                  <a:pt x="125" y="188"/>
                                </a:lnTo>
                                <a:close/>
                                <a:moveTo>
                                  <a:pt x="141" y="4"/>
                                </a:moveTo>
                                <a:lnTo>
                                  <a:pt x="140" y="2"/>
                                </a:lnTo>
                                <a:lnTo>
                                  <a:pt x="111" y="2"/>
                                </a:lnTo>
                                <a:lnTo>
                                  <a:pt x="110" y="4"/>
                                </a:lnTo>
                                <a:lnTo>
                                  <a:pt x="110" y="57"/>
                                </a:lnTo>
                                <a:lnTo>
                                  <a:pt x="52" y="57"/>
                                </a:lnTo>
                                <a:lnTo>
                                  <a:pt x="52" y="4"/>
                                </a:lnTo>
                                <a:lnTo>
                                  <a:pt x="50" y="2"/>
                                </a:lnTo>
                                <a:lnTo>
                                  <a:pt x="22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142"/>
                                </a:lnTo>
                                <a:lnTo>
                                  <a:pt x="2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2" y="142"/>
                                </a:lnTo>
                                <a:lnTo>
                                  <a:pt x="52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142"/>
                                </a:lnTo>
                                <a:lnTo>
                                  <a:pt x="111" y="144"/>
                                </a:lnTo>
                                <a:lnTo>
                                  <a:pt x="140" y="144"/>
                                </a:lnTo>
                                <a:lnTo>
                                  <a:pt x="141" y="142"/>
                                </a:lnTo>
                                <a:lnTo>
                                  <a:pt x="141" y="87"/>
                                </a:lnTo>
                                <a:lnTo>
                                  <a:pt x="141" y="57"/>
                                </a:lnTo>
                                <a:lnTo>
                                  <a:pt x="141" y="4"/>
                                </a:lnTo>
                                <a:close/>
                                <a:moveTo>
                                  <a:pt x="288" y="256"/>
                                </a:moveTo>
                                <a:lnTo>
                                  <a:pt x="282" y="227"/>
                                </a:lnTo>
                                <a:lnTo>
                                  <a:pt x="274" y="215"/>
                                </a:lnTo>
                                <a:lnTo>
                                  <a:pt x="267" y="204"/>
                                </a:lnTo>
                                <a:lnTo>
                                  <a:pt x="256" y="196"/>
                                </a:lnTo>
                                <a:lnTo>
                                  <a:pt x="256" y="256"/>
                                </a:lnTo>
                                <a:lnTo>
                                  <a:pt x="253" y="271"/>
                                </a:lnTo>
                                <a:lnTo>
                                  <a:pt x="244" y="284"/>
                                </a:lnTo>
                                <a:lnTo>
                                  <a:pt x="231" y="293"/>
                                </a:lnTo>
                                <a:lnTo>
                                  <a:pt x="215" y="296"/>
                                </a:lnTo>
                                <a:lnTo>
                                  <a:pt x="200" y="293"/>
                                </a:lnTo>
                                <a:lnTo>
                                  <a:pt x="187" y="284"/>
                                </a:lnTo>
                                <a:lnTo>
                                  <a:pt x="178" y="271"/>
                                </a:lnTo>
                                <a:lnTo>
                                  <a:pt x="175" y="256"/>
                                </a:lnTo>
                                <a:lnTo>
                                  <a:pt x="178" y="240"/>
                                </a:lnTo>
                                <a:lnTo>
                                  <a:pt x="187" y="227"/>
                                </a:lnTo>
                                <a:lnTo>
                                  <a:pt x="200" y="218"/>
                                </a:lnTo>
                                <a:lnTo>
                                  <a:pt x="215" y="215"/>
                                </a:lnTo>
                                <a:lnTo>
                                  <a:pt x="231" y="218"/>
                                </a:lnTo>
                                <a:lnTo>
                                  <a:pt x="244" y="227"/>
                                </a:lnTo>
                                <a:lnTo>
                                  <a:pt x="253" y="240"/>
                                </a:lnTo>
                                <a:lnTo>
                                  <a:pt x="256" y="256"/>
                                </a:lnTo>
                                <a:lnTo>
                                  <a:pt x="256" y="196"/>
                                </a:lnTo>
                                <a:lnTo>
                                  <a:pt x="244" y="188"/>
                                </a:lnTo>
                                <a:lnTo>
                                  <a:pt x="215" y="183"/>
                                </a:lnTo>
                                <a:lnTo>
                                  <a:pt x="187" y="188"/>
                                </a:lnTo>
                                <a:lnTo>
                                  <a:pt x="164" y="204"/>
                                </a:lnTo>
                                <a:lnTo>
                                  <a:pt x="148" y="227"/>
                                </a:lnTo>
                                <a:lnTo>
                                  <a:pt x="143" y="256"/>
                                </a:lnTo>
                                <a:lnTo>
                                  <a:pt x="148" y="284"/>
                                </a:lnTo>
                                <a:lnTo>
                                  <a:pt x="164" y="307"/>
                                </a:lnTo>
                                <a:lnTo>
                                  <a:pt x="187" y="323"/>
                                </a:lnTo>
                                <a:lnTo>
                                  <a:pt x="215" y="328"/>
                                </a:lnTo>
                                <a:lnTo>
                                  <a:pt x="244" y="323"/>
                                </a:lnTo>
                                <a:lnTo>
                                  <a:pt x="267" y="307"/>
                                </a:lnTo>
                                <a:lnTo>
                                  <a:pt x="274" y="296"/>
                                </a:lnTo>
                                <a:lnTo>
                                  <a:pt x="282" y="284"/>
                                </a:lnTo>
                                <a:lnTo>
                                  <a:pt x="288" y="256"/>
                                </a:lnTo>
                                <a:close/>
                                <a:moveTo>
                                  <a:pt x="311" y="141"/>
                                </a:moveTo>
                                <a:lnTo>
                                  <a:pt x="302" y="123"/>
                                </a:lnTo>
                                <a:lnTo>
                                  <a:pt x="290" y="96"/>
                                </a:lnTo>
                                <a:lnTo>
                                  <a:pt x="274" y="62"/>
                                </a:lnTo>
                                <a:lnTo>
                                  <a:pt x="257" y="26"/>
                                </a:lnTo>
                                <a:lnTo>
                                  <a:pt x="257" y="96"/>
                                </a:lnTo>
                                <a:lnTo>
                                  <a:pt x="227" y="96"/>
                                </a:lnTo>
                                <a:lnTo>
                                  <a:pt x="242" y="62"/>
                                </a:lnTo>
                                <a:lnTo>
                                  <a:pt x="257" y="96"/>
                                </a:lnTo>
                                <a:lnTo>
                                  <a:pt x="257" y="26"/>
                                </a:lnTo>
                                <a:lnTo>
                                  <a:pt x="246" y="3"/>
                                </a:lnTo>
                                <a:lnTo>
                                  <a:pt x="246" y="1"/>
                                </a:lnTo>
                                <a:lnTo>
                                  <a:pt x="244" y="0"/>
                                </a:lnTo>
                                <a:lnTo>
                                  <a:pt x="240" y="0"/>
                                </a:lnTo>
                                <a:lnTo>
                                  <a:pt x="238" y="1"/>
                                </a:lnTo>
                                <a:lnTo>
                                  <a:pt x="238" y="3"/>
                                </a:lnTo>
                                <a:lnTo>
                                  <a:pt x="174" y="139"/>
                                </a:lnTo>
                                <a:lnTo>
                                  <a:pt x="173" y="141"/>
                                </a:lnTo>
                                <a:lnTo>
                                  <a:pt x="175" y="144"/>
                                </a:lnTo>
                                <a:lnTo>
                                  <a:pt x="204" y="144"/>
                                </a:lnTo>
                                <a:lnTo>
                                  <a:pt x="206" y="142"/>
                                </a:lnTo>
                                <a:lnTo>
                                  <a:pt x="207" y="139"/>
                                </a:lnTo>
                                <a:lnTo>
                                  <a:pt x="214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77" y="139"/>
                                </a:lnTo>
                                <a:lnTo>
                                  <a:pt x="279" y="143"/>
                                </a:lnTo>
                                <a:lnTo>
                                  <a:pt x="280" y="144"/>
                                </a:lnTo>
                                <a:lnTo>
                                  <a:pt x="309" y="144"/>
                                </a:lnTo>
                                <a:lnTo>
                                  <a:pt x="311" y="141"/>
                                </a:lnTo>
                                <a:close/>
                                <a:moveTo>
                                  <a:pt x="442" y="186"/>
                                </a:moveTo>
                                <a:lnTo>
                                  <a:pt x="440" y="185"/>
                                </a:lnTo>
                                <a:lnTo>
                                  <a:pt x="411" y="185"/>
                                </a:lnTo>
                                <a:lnTo>
                                  <a:pt x="410" y="186"/>
                                </a:lnTo>
                                <a:lnTo>
                                  <a:pt x="410" y="285"/>
                                </a:lnTo>
                                <a:lnTo>
                                  <a:pt x="399" y="296"/>
                                </a:lnTo>
                                <a:lnTo>
                                  <a:pt x="370" y="296"/>
                                </a:lnTo>
                                <a:lnTo>
                                  <a:pt x="359" y="285"/>
                                </a:lnTo>
                                <a:lnTo>
                                  <a:pt x="359" y="186"/>
                                </a:lnTo>
                                <a:lnTo>
                                  <a:pt x="358" y="185"/>
                                </a:lnTo>
                                <a:lnTo>
                                  <a:pt x="329" y="185"/>
                                </a:lnTo>
                                <a:lnTo>
                                  <a:pt x="327" y="186"/>
                                </a:lnTo>
                                <a:lnTo>
                                  <a:pt x="327" y="272"/>
                                </a:lnTo>
                                <a:lnTo>
                                  <a:pt x="331" y="294"/>
                                </a:lnTo>
                                <a:lnTo>
                                  <a:pt x="344" y="312"/>
                                </a:lnTo>
                                <a:lnTo>
                                  <a:pt x="362" y="324"/>
                                </a:lnTo>
                                <a:lnTo>
                                  <a:pt x="384" y="328"/>
                                </a:lnTo>
                                <a:lnTo>
                                  <a:pt x="407" y="324"/>
                                </a:lnTo>
                                <a:lnTo>
                                  <a:pt x="425" y="312"/>
                                </a:lnTo>
                                <a:lnTo>
                                  <a:pt x="436" y="296"/>
                                </a:lnTo>
                                <a:lnTo>
                                  <a:pt x="438" y="294"/>
                                </a:lnTo>
                                <a:lnTo>
                                  <a:pt x="442" y="272"/>
                                </a:lnTo>
                                <a:lnTo>
                                  <a:pt x="442" y="186"/>
                                </a:lnTo>
                                <a:close/>
                                <a:moveTo>
                                  <a:pt x="450" y="5"/>
                                </a:moveTo>
                                <a:lnTo>
                                  <a:pt x="448" y="2"/>
                                </a:lnTo>
                                <a:lnTo>
                                  <a:pt x="417" y="2"/>
                                </a:lnTo>
                                <a:lnTo>
                                  <a:pt x="415" y="4"/>
                                </a:lnTo>
                                <a:lnTo>
                                  <a:pt x="415" y="5"/>
                                </a:lnTo>
                                <a:lnTo>
                                  <a:pt x="381" y="79"/>
                                </a:lnTo>
                                <a:lnTo>
                                  <a:pt x="380" y="79"/>
                                </a:lnTo>
                                <a:lnTo>
                                  <a:pt x="347" y="5"/>
                                </a:lnTo>
                                <a:lnTo>
                                  <a:pt x="346" y="4"/>
                                </a:lnTo>
                                <a:lnTo>
                                  <a:pt x="345" y="2"/>
                                </a:lnTo>
                                <a:lnTo>
                                  <a:pt x="313" y="2"/>
                                </a:lnTo>
                                <a:lnTo>
                                  <a:pt x="312" y="5"/>
                                </a:lnTo>
                                <a:lnTo>
                                  <a:pt x="376" y="144"/>
                                </a:lnTo>
                                <a:lnTo>
                                  <a:pt x="377" y="145"/>
                                </a:lnTo>
                                <a:lnTo>
                                  <a:pt x="378" y="146"/>
                                </a:lnTo>
                                <a:lnTo>
                                  <a:pt x="383" y="146"/>
                                </a:lnTo>
                                <a:lnTo>
                                  <a:pt x="384" y="145"/>
                                </a:lnTo>
                                <a:lnTo>
                                  <a:pt x="385" y="144"/>
                                </a:lnTo>
                                <a:lnTo>
                                  <a:pt x="416" y="79"/>
                                </a:lnTo>
                                <a:lnTo>
                                  <a:pt x="450" y="5"/>
                                </a:lnTo>
                                <a:close/>
                                <a:moveTo>
                                  <a:pt x="573" y="4"/>
                                </a:moveTo>
                                <a:lnTo>
                                  <a:pt x="571" y="2"/>
                                </a:lnTo>
                                <a:lnTo>
                                  <a:pt x="483" y="2"/>
                                </a:lnTo>
                                <a:lnTo>
                                  <a:pt x="481" y="4"/>
                                </a:lnTo>
                                <a:lnTo>
                                  <a:pt x="481" y="142"/>
                                </a:lnTo>
                                <a:lnTo>
                                  <a:pt x="483" y="144"/>
                                </a:lnTo>
                                <a:lnTo>
                                  <a:pt x="571" y="144"/>
                                </a:lnTo>
                                <a:lnTo>
                                  <a:pt x="573" y="142"/>
                                </a:lnTo>
                                <a:lnTo>
                                  <a:pt x="573" y="116"/>
                                </a:lnTo>
                                <a:lnTo>
                                  <a:pt x="571" y="114"/>
                                </a:lnTo>
                                <a:lnTo>
                                  <a:pt x="513" y="114"/>
                                </a:lnTo>
                                <a:lnTo>
                                  <a:pt x="513" y="87"/>
                                </a:lnTo>
                                <a:lnTo>
                                  <a:pt x="561" y="87"/>
                                </a:lnTo>
                                <a:lnTo>
                                  <a:pt x="563" y="85"/>
                                </a:lnTo>
                                <a:lnTo>
                                  <a:pt x="563" y="59"/>
                                </a:lnTo>
                                <a:lnTo>
                                  <a:pt x="561" y="57"/>
                                </a:lnTo>
                                <a:lnTo>
                                  <a:pt x="513" y="57"/>
                                </a:lnTo>
                                <a:lnTo>
                                  <a:pt x="513" y="32"/>
                                </a:lnTo>
                                <a:lnTo>
                                  <a:pt x="571" y="32"/>
                                </a:lnTo>
                                <a:lnTo>
                                  <a:pt x="573" y="30"/>
                                </a:lnTo>
                                <a:lnTo>
                                  <a:pt x="573" y="4"/>
                                </a:lnTo>
                                <a:close/>
                                <a:moveTo>
                                  <a:pt x="599" y="228"/>
                                </a:moveTo>
                                <a:lnTo>
                                  <a:pt x="596" y="214"/>
                                </a:lnTo>
                                <a:lnTo>
                                  <a:pt x="596" y="211"/>
                                </a:lnTo>
                                <a:lnTo>
                                  <a:pt x="586" y="197"/>
                                </a:lnTo>
                                <a:lnTo>
                                  <a:pt x="572" y="188"/>
                                </a:lnTo>
                                <a:lnTo>
                                  <a:pt x="568" y="187"/>
                                </a:lnTo>
                                <a:lnTo>
                                  <a:pt x="568" y="220"/>
                                </a:lnTo>
                                <a:lnTo>
                                  <a:pt x="568" y="238"/>
                                </a:lnTo>
                                <a:lnTo>
                                  <a:pt x="561" y="245"/>
                                </a:lnTo>
                                <a:lnTo>
                                  <a:pt x="523" y="245"/>
                                </a:lnTo>
                                <a:lnTo>
                                  <a:pt x="523" y="214"/>
                                </a:lnTo>
                                <a:lnTo>
                                  <a:pt x="561" y="214"/>
                                </a:lnTo>
                                <a:lnTo>
                                  <a:pt x="568" y="220"/>
                                </a:lnTo>
                                <a:lnTo>
                                  <a:pt x="568" y="187"/>
                                </a:lnTo>
                                <a:lnTo>
                                  <a:pt x="555" y="185"/>
                                </a:lnTo>
                                <a:lnTo>
                                  <a:pt x="493" y="185"/>
                                </a:lnTo>
                                <a:lnTo>
                                  <a:pt x="491" y="186"/>
                                </a:lnTo>
                                <a:lnTo>
                                  <a:pt x="491" y="324"/>
                                </a:lnTo>
                                <a:lnTo>
                                  <a:pt x="493" y="326"/>
                                </a:lnTo>
                                <a:lnTo>
                                  <a:pt x="521" y="326"/>
                                </a:lnTo>
                                <a:lnTo>
                                  <a:pt x="523" y="324"/>
                                </a:lnTo>
                                <a:lnTo>
                                  <a:pt x="523" y="271"/>
                                </a:lnTo>
                                <a:lnTo>
                                  <a:pt x="537" y="271"/>
                                </a:lnTo>
                                <a:lnTo>
                                  <a:pt x="564" y="325"/>
                                </a:lnTo>
                                <a:lnTo>
                                  <a:pt x="565" y="326"/>
                                </a:lnTo>
                                <a:lnTo>
                                  <a:pt x="597" y="326"/>
                                </a:lnTo>
                                <a:lnTo>
                                  <a:pt x="599" y="323"/>
                                </a:lnTo>
                                <a:lnTo>
                                  <a:pt x="570" y="271"/>
                                </a:lnTo>
                                <a:lnTo>
                                  <a:pt x="569" y="269"/>
                                </a:lnTo>
                                <a:lnTo>
                                  <a:pt x="582" y="262"/>
                                </a:lnTo>
                                <a:lnTo>
                                  <a:pt x="591" y="253"/>
                                </a:lnTo>
                                <a:lnTo>
                                  <a:pt x="595" y="245"/>
                                </a:lnTo>
                                <a:lnTo>
                                  <a:pt x="597" y="242"/>
                                </a:lnTo>
                                <a:lnTo>
                                  <a:pt x="5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8C667" id="Group 334" o:spid="_x0000_s1026" style="position:absolute;margin-left:429.1pt;margin-top:23.45pt;width:59.4pt;height:82.35pt;z-index:251695104;mso-position-horizontal-relative:page" coordorigin="4537,149" coordsize="1188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">
                <v:shape id="Freeform 116" o:spid="_x0000_s1027" style="position:absolute;left:4666;top:252;width:26;height:1544;visibility:visible;mso-wrap-style:square;v-text-anchor:top" coordsize="26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" path="m20,l6,,,6,,1538r6,6l13,1544r7,l26,1538,26,6,20,xe" fillcolor="#003263" stroked="f">
                  <v:path arrowok="t" o:connecttype="custom" o:connectlocs="20,252;6,252;0,258;0,1790;6,1796;13,1796;20,1796;26,1790;26,258;20,252" o:connectangles="0,0,0,0,0,0,0,0,0,0"/>
                </v:shape>
                <v:shape id="Picture 117" o:spid="_x0000_s1028" type="#_x0000_t75" style="position:absolute;left:4666;top:149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">
                  <v:imagedata r:id="rId21" o:title=""/>
                </v:shape>
                <v:shape id="AutoShape 118" o:spid="_x0000_s1029" style="position:absolute;left:4666;top:200;width:1059;height:1595;visibility:visible;mso-wrap-style:square;v-text-anchor:top" coordsize="1059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" path="m129,6l123,r-7,l91,5,71,19,57,39,54,55r-2,2l52,64r,7l52,1569r-46,l,1575r,14l6,1595r52,l65,1595r7,l78,1589r,-14l78,71r,-7l81,49,89,37r12,-8l116,26r7,l129,20r,-14xm1058,57r-6,-6l1038,51r-6,6l1032,1589r6,6l1045,1595r7,l1058,1589r,-1532xe" fillcolor="#003263" stroked="f">
                  <v:path arrowok="t" o:connecttype="custom" o:connectlocs="129,207;123,201;116,201;91,206;71,220;57,240;54,256;52,258;52,265;52,272;52,1770;6,1770;0,1776;0,1790;6,1796;58,1796;65,1796;72,1796;78,1790;78,1776;78,272;78,265;81,250;89,238;101,230;116,227;123,227;129,221;129,207;1058,258;1052,252;1038,252;1032,258;1032,1790;1038,1796;1045,1796;1052,1796;1058,1790;1058,258" o:connectangles="0,0,0,0,0,0,0,0,0,0,0,0,0,0,0,0,0,0,0,0,0,0,0,0,0,0,0,0,0,0,0,0,0,0,0,0,0,0,0"/>
                </v:shape>
                <v:shape id="Picture 119" o:spid="_x0000_s1030" type="#_x0000_t75" style="position:absolute;left:5595;top:149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">
                  <v:imagedata r:id="rId22" o:title=""/>
                </v:shape>
                <v:shape id="AutoShape 120" o:spid="_x0000_s1031" style="position:absolute;left:4536;top:149;width:1188;height:1647;visibility:visible;mso-wrap-style:square;v-text-anchor:top" coordsize="1188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" path="m130,187r-6,-6l111,180r-7,5l1,1523r-1,1l,1530r,7l,1538r3,3l5,1543r1,1l13,1544r7,l65,1544r6,l72,1544r4,-4l77,1539r1,-1l78,1532,130,856r-6,-6l111,849r-7,5l53,1518r-26,l130,187xm852,1087r-6,-6l470,1081r-5,6l465,1101r5,6l839,1107r7,l852,1101r,-14xm1058,1215r-6,-5l1032,1210r,25l1032,1261r-748,l284,1235r748,l1032,1210r-768,l258,1215r,66l264,1287r788,l1058,1281r,-20l1058,1235r,-20xm1058,1035r-6,-6l264,1029r-6,6l258,1049r6,6l1045,1055r7,l1058,1049r,-14xm1058,984r-6,-6l264,978r-6,6l258,998r6,6l1045,1004r7,l1058,998r,-14xm1084,6l1078,,238,r-6,6l232,20r6,6l1071,26r7,l1084,20r,-14xm1187,1627r-6,-6l1136,1621r,-1498l1136,116r,-7l1134,107r-3,-16l1117,71,1096,57r-16,-3l1078,52r-7,l1064,52r-826,l232,58r,14l238,78r826,l1071,78r15,3l1098,89r9,12l1110,116r,7l1110,186r-6,-5l212,181r-5,5l207,200r5,6l1097,206r7,l1110,200r,629l1104,824r-892,l207,829r,15l212,849r885,l1104,849r6,-5l1110,1344r-6,-6l212,1338r-5,6l207,1358r5,6l1097,1364r7,l1110,1358r,269l1110,1641r6,6l1123,1647r7,l1174,1647r7,l1187,1641r,-14xe" fillcolor="#003263" stroked="f">
                  <v:path arrowok="t" o:connecttype="custom" o:connectlocs="111,329;0,1673;0,1687;5,1692;13,1693;65,1693;76,1689;78,1687;124,999;53,1667;852,1236;465,1236;839,1256;852,1236;1032,1359;284,1410;1032,1359;258,1430;1058,1430;1058,1364;264,1178;264,1204;1058,1198;1052,1127;258,1147;1052,1153;1084,155;232,155;1071,175;1084,155;1136,1770;1136,258;1117,220;1078,201;1064,201;232,207;1064,227;1098,238;1110,272;212,330;212,355;1110,349;212,973;212,998;1110,993;212,1487;212,1513;1110,1507;1116,1796;1130,1796;1187,1790" o:connectangles="0,0,0,0,0,0,0,0,0,0,0,0,0,0,0,0,0,0,0,0,0,0,0,0,0,0,0,0,0,0,0,0,0,0,0,0,0,0,0,0,0,0,0,0,0,0,0,0,0,0,0"/>
                </v:shape>
                <v:shape id="Picture 121" o:spid="_x0000_s1032" type="#_x0000_t75" style="position:absolute;left:4817;top:766;width:38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">
                  <v:imagedata r:id="rId23" o:title=""/>
                </v:shape>
                <v:shape id="AutoShape 122" o:spid="_x0000_s1033" style="position:absolute;left:4806;top:402;width:600;height:328;visibility:visible;mso-wrap-style:square;v-text-anchor:top" coordsize="60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" path="m125,188r-2,-3l92,185r-2,1l62,228,34,186r-1,l32,185r-31,l,188r1,2l46,258r,66l48,326r28,l78,324r,-66l98,228r25,-38l125,188xm141,4l140,2r-29,l110,4r,53l52,57,52,4,50,2,22,2,20,4r,138l22,144r28,l52,142r,-55l110,87r,55l111,144r29,l141,142r,-55l141,57r,-53xm288,256r-6,-29l274,215r-7,-11l256,196r,60l253,271r-9,13l231,293r-16,3l200,293r-13,-9l178,271r-3,-15l178,240r9,-13l200,218r15,-3l231,218r13,9l253,240r3,16l256,196r-12,-8l215,183r-28,5l164,204r-16,23l143,256r5,28l164,307r23,16l215,328r29,-5l267,307r7,-11l282,284r6,-28xm311,141r-9,-18l290,96,274,62,257,26r,70l227,96,242,62r15,34l257,26,246,3r,-2l244,r-4,l238,1r,2l174,139r-1,2l175,144r29,l206,142r1,-3l214,123r55,l277,139r2,4l280,144r29,l311,141xm442,186r-2,-1l411,185r-1,1l410,285r-11,11l370,296,359,285r,-99l358,185r-29,l327,186r,86l331,294r13,18l362,324r22,4l407,324r18,-12l436,296r2,-2l442,272r,-86xm450,5l448,2r-31,l415,4r,1l381,79r-1,l347,5,346,4,345,2r-32,l312,5r64,139l377,145r1,1l383,146r1,-1l385,144,416,79,450,5xm573,4l571,2r-88,l481,4r,138l483,144r88,l573,142r,-26l571,114r-58,l513,87r48,l563,85r,-26l561,57r-48,l513,32r58,l573,30r,-26xm599,228r-3,-14l596,211,586,197r-14,-9l568,187r,33l568,238r-7,7l523,245r,-31l561,214r7,6l568,187r-13,-2l493,185r-2,1l491,324r2,2l521,326r2,-2l523,271r14,l564,325r1,1l597,326r2,-3l570,271r-1,-2l582,262r9,-9l595,245r2,-3l599,228xe" fillcolor="#003263" stroked="f">
                  <v:path arrowok="t" o:connecttype="custom" o:connectlocs="90,588;32,587;46,660;78,726;125,590;110,406;50,404;22,546;110,489;141,544;288,658;256,598;231,695;178,673;200,620;253,642;215,585;143,658;215,730;282,686;290,498;227,498;257,428;240,402;173,543;207,541;279,545;442,588;410,687;359,588;327,674;384,730;438,696;448,404;381,481;345,404;377,547;385,546;571,404;483,546;571,516;563,487;513,434;599,630;572,590;561,647;568,622;491,588;523,726;565,728;569,671;597,64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B1C7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4CF4E6F4">
                <wp:simplePos x="0" y="0"/>
                <wp:positionH relativeFrom="column">
                  <wp:posOffset>87630</wp:posOffset>
                </wp:positionH>
                <wp:positionV relativeFrom="paragraph">
                  <wp:posOffset>168910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59D2E13C" w:rsidR="006615E8" w:rsidRPr="0041068C" w:rsidRDefault="005F6283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961CC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 w:rsidR="00961CC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10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240936F5" w:rsidR="006615E8" w:rsidRPr="0041068C" w:rsidRDefault="00961CCD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568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2CB05" id="Group 255" o:spid="_x0000_s1074" style="position:absolute;margin-left:6.9pt;margin-top:13.3pt;width:201pt;height:106.5pt;z-index:251662336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">
                <v:shape id="Picture 30" o:spid="_x0000_s1075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25" o:title=""/>
                </v:shape>
                <v:shape id="_x0000_s1076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77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59D2E13C" w:rsidR="006615E8" w:rsidRPr="0041068C" w:rsidRDefault="005F6283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961CC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 w:rsidR="00961CC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10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78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240936F5" w:rsidR="006615E8" w:rsidRPr="0041068C" w:rsidRDefault="00961CCD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568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1C7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62119711">
                <wp:simplePos x="0" y="0"/>
                <wp:positionH relativeFrom="column">
                  <wp:posOffset>2821305</wp:posOffset>
                </wp:positionH>
                <wp:positionV relativeFrom="paragraph">
                  <wp:posOffset>149860</wp:posOffset>
                </wp:positionV>
                <wp:extent cx="2152650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475615"/>
                          <a:chOff x="0" y="0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3FEC9DBB" w:rsidR="00981AE2" w:rsidRPr="000816C6" w:rsidRDefault="00C96ABA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98AD0" id="Group 253" o:spid="_x0000_s1079" style="position:absolute;margin-left:222.15pt;margin-top:11.8pt;width:169.5pt;height:37.45pt;z-index:251693056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">
                <v:group id="Group 207" o:spid="_x0000_s1080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81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82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7" o:title=""/>
                  </v:shape>
                </v:group>
                <v:shape id="_x0000_s1083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84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3FEC9DBB" w:rsidR="00981AE2" w:rsidRPr="000816C6" w:rsidRDefault="00C96ABA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48C3795A" w:rsidR="006C6D3E" w:rsidRDefault="00961CCD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9A4C7" wp14:editId="65D2F1EF">
                <wp:simplePos x="0" y="0"/>
                <wp:positionH relativeFrom="column">
                  <wp:posOffset>5939815</wp:posOffset>
                </wp:positionH>
                <wp:positionV relativeFrom="paragraph">
                  <wp:posOffset>30059</wp:posOffset>
                </wp:positionV>
                <wp:extent cx="783771" cy="528452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771" cy="528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BA84A" w14:textId="111D03FF" w:rsidR="00961CCD" w:rsidRPr="00961CCD" w:rsidRDefault="00961CCD" w:rsidP="00961CCD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5 Listening Post sessions at Library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A4C7" id="Text Box 2" o:spid="_x0000_s1085" type="#_x0000_t202" style="position:absolute;margin-left:467.7pt;margin-top:2.35pt;width:61.7pt;height:4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" filled="f" stroked="f">
                <v:textbox inset="0,0,0,0">
                  <w:txbxContent>
                    <w:p w14:paraId="057BA84A" w14:textId="111D03FF" w:rsidR="00961CCD" w:rsidRPr="00961CCD" w:rsidRDefault="00961CCD" w:rsidP="00961CCD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5 Listening Post sessions at Library</w:t>
                      </w:r>
                    </w:p>
                  </w:txbxContent>
                </v:textbox>
              </v:shape>
            </w:pict>
          </mc:Fallback>
        </mc:AlternateContent>
      </w:r>
    </w:p>
    <w:p w14:paraId="76CF3302" w14:textId="07DC9813" w:rsidR="006C6D3E" w:rsidRDefault="00961CCD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C09414" wp14:editId="7B5C606F">
                <wp:simplePos x="0" y="0"/>
                <wp:positionH relativeFrom="column">
                  <wp:posOffset>3707309</wp:posOffset>
                </wp:positionH>
                <wp:positionV relativeFrom="paragraph">
                  <wp:posOffset>177718</wp:posOffset>
                </wp:positionV>
                <wp:extent cx="695325" cy="8572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4A52" w14:textId="77777777" w:rsidR="00EA4831" w:rsidRDefault="00EA4831" w:rsidP="00961CCD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Visioning – </w:t>
                            </w:r>
                          </w:p>
                          <w:p w14:paraId="52F540A1" w14:textId="77777777" w:rsidR="00EA4831" w:rsidRDefault="00EA4831" w:rsidP="00961CCD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</w:p>
                          <w:p w14:paraId="1CB47367" w14:textId="014519A3" w:rsidR="00961CCD" w:rsidRPr="00961CCD" w:rsidRDefault="00EA4831" w:rsidP="00961CCD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Design principles Workshop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09414" id="Text Box 4" o:spid="_x0000_s1086" type="#_x0000_t202" style="position:absolute;margin-left:291.9pt;margin-top:14pt;width:54.75pt;height:6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" filled="f" stroked="f">
                <v:textbox inset="0,0,0,0">
                  <w:txbxContent>
                    <w:p w14:paraId="4C194A52" w14:textId="77777777" w:rsidR="00EA4831" w:rsidRDefault="00EA4831" w:rsidP="00961CCD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Visioning – </w:t>
                      </w:r>
                    </w:p>
                    <w:p w14:paraId="52F540A1" w14:textId="77777777" w:rsidR="00EA4831" w:rsidRDefault="00EA4831" w:rsidP="00961CCD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</w:p>
                    <w:p w14:paraId="1CB47367" w14:textId="014519A3" w:rsidR="00961CCD" w:rsidRPr="00961CCD" w:rsidRDefault="00EA4831" w:rsidP="00961CCD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Design principles Workshop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9200" behindDoc="0" locked="0" layoutInCell="1" allowOverlap="1" wp14:anchorId="77DD4F2A" wp14:editId="0C0DF7EF">
            <wp:simplePos x="0" y="0"/>
            <wp:positionH relativeFrom="page">
              <wp:posOffset>3182586</wp:posOffset>
            </wp:positionH>
            <wp:positionV relativeFrom="paragraph">
              <wp:posOffset>301625</wp:posOffset>
            </wp:positionV>
            <wp:extent cx="763933" cy="622218"/>
            <wp:effectExtent l="0" t="0" r="0" b="6985"/>
            <wp:wrapNone/>
            <wp:docPr id="3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03" cy="6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CBBA7" w14:textId="6BCF3978" w:rsidR="006C6D3E" w:rsidRDefault="006C6D3E" w:rsidP="00D334B0">
      <w:pPr>
        <w:pStyle w:val="BodyText"/>
      </w:pPr>
    </w:p>
    <w:p w14:paraId="427F92C9" w14:textId="332F088E" w:rsidR="00C96ABA" w:rsidRDefault="00C96ABA" w:rsidP="00D334B0">
      <w:pPr>
        <w:pStyle w:val="BodyText"/>
      </w:pPr>
    </w:p>
    <w:p w14:paraId="65E03145" w14:textId="7F2ECD02" w:rsidR="00E90178" w:rsidRDefault="00E90178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7A07F239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795E77B2" w14:textId="77777777" w:rsidR="00764834" w:rsidRDefault="00844530" w:rsidP="00844530">
      <w:pPr>
        <w:pStyle w:val="BodyText"/>
      </w:pPr>
      <w:r>
        <w:t xml:space="preserve">Community engagement is closed for evaluation. We will be reviewing the results and </w:t>
      </w:r>
      <w:r w:rsidR="00C96ABA">
        <w:t xml:space="preserve">developing the concept design based on the feedback. </w:t>
      </w:r>
    </w:p>
    <w:p w14:paraId="770A19DF" w14:textId="0881C0B9" w:rsidR="00EA4831" w:rsidRDefault="00764834" w:rsidP="00844530">
      <w:pPr>
        <w:pStyle w:val="BodyText"/>
      </w:pPr>
      <w:r>
        <w:t xml:space="preserve">An architect has been engaged to undertake Detailed Design development.  </w:t>
      </w:r>
      <w:r w:rsidR="00C96ABA">
        <w:t>Ongoing engagement will occur with the Chilwell Library Group and local stakeholder</w:t>
      </w:r>
      <w:r w:rsidR="00DD2F03">
        <w:t>s</w:t>
      </w:r>
      <w:r w:rsidR="00EA4831">
        <w:t xml:space="preserve"> in the design development.</w:t>
      </w:r>
      <w:r w:rsidR="00844530">
        <w:t xml:space="preserve"> </w:t>
      </w:r>
    </w:p>
    <w:p w14:paraId="70A71384" w14:textId="0F7E535D" w:rsidR="00834B70" w:rsidRPr="008143BB" w:rsidRDefault="00834B70" w:rsidP="00844530">
      <w:pPr>
        <w:pStyle w:val="BodyText"/>
      </w:pPr>
    </w:p>
    <w:sectPr w:rsidR="00834B70" w:rsidRPr="008143BB" w:rsidSect="00834B7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494A" w14:textId="77777777" w:rsidR="00955921" w:rsidRDefault="00955921" w:rsidP="00CE604F">
      <w:r>
        <w:separator/>
      </w:r>
    </w:p>
    <w:p w14:paraId="67AB4145" w14:textId="77777777" w:rsidR="00955921" w:rsidRDefault="00955921" w:rsidP="00CE604F"/>
    <w:p w14:paraId="2FF3E669" w14:textId="77777777" w:rsidR="00955921" w:rsidRDefault="00955921" w:rsidP="00CE604F"/>
    <w:p w14:paraId="3ADB04AA" w14:textId="77777777" w:rsidR="00955921" w:rsidRDefault="00955921" w:rsidP="00CE604F"/>
  </w:endnote>
  <w:endnote w:type="continuationSeparator" w:id="0">
    <w:p w14:paraId="0B7FF371" w14:textId="77777777" w:rsidR="00955921" w:rsidRDefault="00955921" w:rsidP="00CE604F">
      <w:r>
        <w:continuationSeparator/>
      </w:r>
    </w:p>
    <w:p w14:paraId="46AADAD7" w14:textId="77777777" w:rsidR="00955921" w:rsidRDefault="00955921" w:rsidP="00CE604F"/>
    <w:p w14:paraId="239A4B11" w14:textId="77777777" w:rsidR="00955921" w:rsidRDefault="00955921" w:rsidP="00CE604F"/>
    <w:p w14:paraId="713E804C" w14:textId="77777777" w:rsidR="00955921" w:rsidRDefault="0095592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42CE9C-F0E3-456E-B1B0-0A2080C1F82E}"/>
    <w:embedBold r:id="rId2" w:fontKey="{C80EBB48-658E-484D-A6DE-FD90E11D79D9}"/>
    <w:embedItalic r:id="rId3" w:fontKey="{6D9CB2A0-3AF4-44D6-BF48-3B4A55A583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7F3AB" w14:textId="77777777" w:rsidR="00955921" w:rsidRDefault="00955921" w:rsidP="00CE604F">
      <w:r>
        <w:separator/>
      </w:r>
    </w:p>
    <w:p w14:paraId="148B9787" w14:textId="77777777" w:rsidR="00955921" w:rsidRDefault="00955921" w:rsidP="00CE604F"/>
    <w:p w14:paraId="4A40D68F" w14:textId="77777777" w:rsidR="00955921" w:rsidRDefault="00955921" w:rsidP="00CE604F"/>
    <w:p w14:paraId="3474057D" w14:textId="77777777" w:rsidR="00955921" w:rsidRDefault="00955921" w:rsidP="00CE604F"/>
  </w:footnote>
  <w:footnote w:type="continuationSeparator" w:id="0">
    <w:p w14:paraId="37CF92EA" w14:textId="77777777" w:rsidR="00955921" w:rsidRDefault="00955921" w:rsidP="00CE604F">
      <w:r>
        <w:continuationSeparator/>
      </w:r>
    </w:p>
    <w:p w14:paraId="3143E7BC" w14:textId="77777777" w:rsidR="00955921" w:rsidRDefault="00955921" w:rsidP="00CE604F"/>
    <w:p w14:paraId="151DF124" w14:textId="77777777" w:rsidR="00955921" w:rsidRDefault="00955921" w:rsidP="00CE604F"/>
    <w:p w14:paraId="38B89D63" w14:textId="77777777" w:rsidR="00955921" w:rsidRDefault="0095592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039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28A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18EB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5F6283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0B0E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1D80"/>
    <w:rsid w:val="00742416"/>
    <w:rsid w:val="00743140"/>
    <w:rsid w:val="00746CAB"/>
    <w:rsid w:val="00754905"/>
    <w:rsid w:val="007573FE"/>
    <w:rsid w:val="007641F5"/>
    <w:rsid w:val="00764834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55921"/>
    <w:rsid w:val="00961CCD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96ABA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2F03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A4831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C96ABA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684C31-EC61-48D7-9AD2-BFE11154964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58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Genevieve Cooper</cp:lastModifiedBy>
  <cp:revision>5</cp:revision>
  <cp:lastPrinted>2017-03-27T12:03:00Z</cp:lastPrinted>
  <dcterms:created xsi:type="dcterms:W3CDTF">2022-03-03T05:44:00Z</dcterms:created>
  <dcterms:modified xsi:type="dcterms:W3CDTF">2022-05-04T00:37:00Z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D22-82969</vt:lpwstr>
  </property>
</Properties>
</file>