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63A961" w14:textId="05501241" w:rsidR="00113B8E" w:rsidRDefault="004D2DEE" w:rsidP="000443F5">
      <w:pPr>
        <w:pStyle w:val="Title"/>
        <w:tabs>
          <w:tab w:val="left" w:pos="6405"/>
        </w:tabs>
        <w:spacing w:before="800"/>
        <w:rPr>
          <w:noProof/>
        </w:rPr>
      </w:pPr>
      <w:r>
        <w:rPr>
          <w:noProof/>
        </w:rPr>
        <w:drawing>
          <wp:anchor distT="0" distB="0" distL="114300" distR="114300" simplePos="0" relativeHeight="251648000" behindDoc="1" locked="0" layoutInCell="1" allowOverlap="1" wp14:anchorId="0B1B9DA2" wp14:editId="1C596477">
            <wp:simplePos x="504825" y="1200150"/>
            <wp:positionH relativeFrom="page">
              <wp:align>left</wp:align>
            </wp:positionH>
            <wp:positionV relativeFrom="page">
              <wp:align>top</wp:align>
            </wp:positionV>
            <wp:extent cx="7560000" cy="1962000"/>
            <wp:effectExtent l="0" t="0" r="0" b="635"/>
            <wp:wrapNone/>
            <wp:docPr id="3" name="COGG Masthe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asthead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96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19D7">
        <w:rPr>
          <w:noProof/>
        </w:rPr>
        <w:tab/>
      </w:r>
      <w:r w:rsidR="00D334B0">
        <w:rPr>
          <w:noProof/>
        </w:rPr>
        <w:br/>
      </w:r>
      <w:r w:rsidR="002B74F9">
        <w:rPr>
          <w:noProof/>
        </w:rPr>
        <w:t>202</w:t>
      </w:r>
      <w:r w:rsidR="0059527D">
        <w:rPr>
          <w:noProof/>
        </w:rPr>
        <w:t>2</w:t>
      </w:r>
      <w:r w:rsidR="000841E1">
        <w:rPr>
          <w:noProof/>
        </w:rPr>
        <w:t xml:space="preserve"> </w:t>
      </w:r>
      <w:r w:rsidR="002B74F9">
        <w:rPr>
          <w:noProof/>
        </w:rPr>
        <w:t>Geelong calendar</w:t>
      </w:r>
      <w:r w:rsidR="008143BB">
        <w:tab/>
      </w:r>
    </w:p>
    <w:p w14:paraId="764FA040" w14:textId="77777777" w:rsidR="00861F48" w:rsidRDefault="00861F48" w:rsidP="00861F48">
      <w:pPr>
        <w:pStyle w:val="Heading1"/>
        <w:rPr>
          <w:sz w:val="28"/>
          <w:szCs w:val="28"/>
        </w:rPr>
      </w:pPr>
    </w:p>
    <w:tbl>
      <w:tblPr>
        <w:tblStyle w:val="TableGrid"/>
        <w:tblW w:w="0" w:type="auto"/>
        <w:tblBorders>
          <w:top w:val="none" w:sz="0" w:space="0" w:color="auto"/>
          <w:bottom w:val="none" w:sz="0" w:space="0" w:color="auto"/>
          <w:insideH w:val="none" w:sz="0" w:space="0" w:color="auto"/>
        </w:tblBorders>
        <w:shd w:val="clear" w:color="auto" w:fill="D5E8F1"/>
        <w:tblLook w:val="04A0" w:firstRow="1" w:lastRow="0" w:firstColumn="1" w:lastColumn="0" w:noHBand="0" w:noVBand="1"/>
      </w:tblPr>
      <w:tblGrid>
        <w:gridCol w:w="10773"/>
      </w:tblGrid>
      <w:tr w:rsidR="00834B70" w14:paraId="3E24317B" w14:textId="77777777" w:rsidTr="00834B7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73" w:type="dxa"/>
            <w:shd w:val="clear" w:color="auto" w:fill="D5E8F1"/>
          </w:tcPr>
          <w:p w14:paraId="765F3940" w14:textId="29DF2B90" w:rsidR="00834B70" w:rsidRPr="00834B70" w:rsidRDefault="00834B70" w:rsidP="00D334B0">
            <w:pPr>
              <w:pStyle w:val="BodyText"/>
              <w:rPr>
                <w:color w:val="003263" w:themeColor="text2"/>
              </w:rPr>
            </w:pPr>
            <w:bookmarkStart w:id="0" w:name="_Hlk50365580"/>
            <w:r w:rsidRPr="00834B70">
              <w:rPr>
                <w:color w:val="003263" w:themeColor="text2"/>
              </w:rPr>
              <w:t xml:space="preserve">community engagement summary </w:t>
            </w:r>
          </w:p>
        </w:tc>
      </w:tr>
      <w:bookmarkEnd w:id="0"/>
    </w:tbl>
    <w:p w14:paraId="77B459F4" w14:textId="77777777" w:rsidR="002B74F9" w:rsidRDefault="002B74F9" w:rsidP="002B74F9">
      <w:pPr>
        <w:spacing w:line="276" w:lineRule="auto"/>
      </w:pPr>
    </w:p>
    <w:p w14:paraId="12FE998A" w14:textId="33C92A0D" w:rsidR="00876EBD" w:rsidRDefault="00876EBD" w:rsidP="00876EBD">
      <w:pPr>
        <w:spacing w:line="276" w:lineRule="auto"/>
        <w:rPr>
          <w:rFonts w:cstheme="minorHAnsi"/>
        </w:rPr>
      </w:pPr>
      <w:r w:rsidRPr="002B74F9">
        <w:rPr>
          <w:rFonts w:cstheme="minorHAnsi"/>
        </w:rPr>
        <w:t xml:space="preserve">The Geelong calendar encourages pride in our region and supports local tourism activities through communication of council events, activities and major public events. </w:t>
      </w:r>
    </w:p>
    <w:p w14:paraId="475EF8E8" w14:textId="77777777" w:rsidR="00876EBD" w:rsidRDefault="00876EBD" w:rsidP="00876EBD">
      <w:pPr>
        <w:spacing w:line="276" w:lineRule="auto"/>
        <w:rPr>
          <w:rFonts w:cstheme="minorHAnsi"/>
        </w:rPr>
      </w:pPr>
    </w:p>
    <w:p w14:paraId="25F6DD91" w14:textId="12D99513" w:rsidR="00876EBD" w:rsidRDefault="00876EBD" w:rsidP="00876EBD">
      <w:pPr>
        <w:spacing w:line="276" w:lineRule="auto"/>
        <w:rPr>
          <w:rFonts w:cstheme="minorHAnsi"/>
        </w:rPr>
      </w:pPr>
      <w:r w:rsidRPr="002B74F9">
        <w:rPr>
          <w:rFonts w:cstheme="minorHAnsi"/>
        </w:rPr>
        <w:t xml:space="preserve">The Geelong Calendar is a free publication delivered annually to the residents of Geelong. 130,000 copies </w:t>
      </w:r>
      <w:r w:rsidR="0059527D">
        <w:rPr>
          <w:rFonts w:cstheme="minorHAnsi"/>
        </w:rPr>
        <w:t>were distributed</w:t>
      </w:r>
      <w:r>
        <w:rPr>
          <w:rFonts w:cstheme="minorHAnsi"/>
        </w:rPr>
        <w:t xml:space="preserve"> </w:t>
      </w:r>
      <w:r w:rsidR="0059527D">
        <w:rPr>
          <w:rFonts w:cstheme="minorHAnsi"/>
        </w:rPr>
        <w:t xml:space="preserve">in </w:t>
      </w:r>
      <w:r w:rsidRPr="002B74F9">
        <w:rPr>
          <w:rFonts w:cstheme="minorHAnsi"/>
        </w:rPr>
        <w:t xml:space="preserve">December </w:t>
      </w:r>
      <w:r w:rsidR="0059527D">
        <w:rPr>
          <w:rFonts w:cstheme="minorHAnsi"/>
        </w:rPr>
        <w:t>2021.</w:t>
      </w:r>
      <w:r w:rsidR="00EB4CFE">
        <w:rPr>
          <w:rFonts w:cstheme="minorHAnsi"/>
        </w:rPr>
        <w:t xml:space="preserve"> </w:t>
      </w:r>
      <w:r w:rsidR="0059527D">
        <w:rPr>
          <w:rFonts w:cstheme="minorHAnsi"/>
        </w:rPr>
        <w:t>The distribution model was changed from walker delivery to Australia Post this year</w:t>
      </w:r>
      <w:r w:rsidR="00BC173C">
        <w:rPr>
          <w:rFonts w:cstheme="minorHAnsi"/>
        </w:rPr>
        <w:t xml:space="preserve"> after a review of supplier offerings. </w:t>
      </w:r>
    </w:p>
    <w:p w14:paraId="7AA950F9" w14:textId="77777777" w:rsidR="00EB4CFE" w:rsidRDefault="00BC173C" w:rsidP="00BC173C">
      <w:pPr>
        <w:pStyle w:val="BodyText"/>
        <w:spacing w:after="0"/>
      </w:pPr>
      <w:r>
        <w:t>Last year, we asked what content respondents would find useful in the calendar</w:t>
      </w:r>
      <w:r w:rsidR="00EB4CFE">
        <w:t xml:space="preserve">. </w:t>
      </w:r>
    </w:p>
    <w:p w14:paraId="774779E8" w14:textId="4CB6E9F4" w:rsidR="00EB4CFE" w:rsidRDefault="00EB4CFE" w:rsidP="00EB4CFE">
      <w:pPr>
        <w:pStyle w:val="BodyText"/>
        <w:numPr>
          <w:ilvl w:val="0"/>
          <w:numId w:val="30"/>
        </w:numPr>
        <w:spacing w:after="0"/>
      </w:pPr>
      <w:r>
        <w:t xml:space="preserve">More than </w:t>
      </w:r>
      <w:r w:rsidR="00BC173C">
        <w:t>86</w:t>
      </w:r>
      <w:r>
        <w:t>% of respondents s</w:t>
      </w:r>
      <w:r w:rsidR="00BC173C">
        <w:t>aid they would like</w:t>
      </w:r>
      <w:r>
        <w:t xml:space="preserve"> more </w:t>
      </w:r>
      <w:r w:rsidR="00BC173C">
        <w:t>information on recycling and rubbish disposal</w:t>
      </w:r>
      <w:r>
        <w:t xml:space="preserve">, </w:t>
      </w:r>
      <w:proofErr w:type="gramStart"/>
      <w:r>
        <w:t>as</w:t>
      </w:r>
      <w:r w:rsidR="00BC173C">
        <w:t xml:space="preserve"> a result of</w:t>
      </w:r>
      <w:proofErr w:type="gramEnd"/>
      <w:r w:rsidR="00BC173C">
        <w:t xml:space="preserve"> this </w:t>
      </w:r>
      <w:r w:rsidR="00C50F6D">
        <w:t>feedback,</w:t>
      </w:r>
      <w:r w:rsidR="00BC173C">
        <w:t xml:space="preserve"> we introduced a waste tip for each month. </w:t>
      </w:r>
    </w:p>
    <w:p w14:paraId="751A1564" w14:textId="14F923B9" w:rsidR="00EB4CFE" w:rsidRDefault="0041684F" w:rsidP="00EB4CFE">
      <w:pPr>
        <w:pStyle w:val="BodyText"/>
        <w:numPr>
          <w:ilvl w:val="0"/>
          <w:numId w:val="30"/>
        </w:numPr>
        <w:spacing w:after="0"/>
      </w:pPr>
      <w:r>
        <w:t>75</w:t>
      </w:r>
      <w:r w:rsidR="00EB4CFE">
        <w:t>% of respondents</w:t>
      </w:r>
      <w:r>
        <w:t xml:space="preserve"> wanted to see market dates re</w:t>
      </w:r>
      <w:r w:rsidR="00A7202B">
        <w:t>turn</w:t>
      </w:r>
      <w:r>
        <w:t>, this was also</w:t>
      </w:r>
      <w:r w:rsidR="00A7202B">
        <w:t xml:space="preserve"> included. </w:t>
      </w:r>
    </w:p>
    <w:p w14:paraId="3E9E6C4A" w14:textId="68FE0BDD" w:rsidR="00BC173C" w:rsidRPr="00BC173C" w:rsidRDefault="00C50F6D" w:rsidP="00BC173C">
      <w:pPr>
        <w:pStyle w:val="BodyText"/>
        <w:spacing w:after="0"/>
      </w:pPr>
      <w:r>
        <w:t>Unfortunately,</w:t>
      </w:r>
      <w:r w:rsidR="00F45F21">
        <w:t xml:space="preserve"> the football fixture was released later than usual and was not included due to print deadlines. It is unlikely to return given the high demand for an earlier distribution. </w:t>
      </w:r>
    </w:p>
    <w:p w14:paraId="1762917A" w14:textId="4038C714" w:rsidR="00876EBD" w:rsidRDefault="002B74F9" w:rsidP="00876EBD">
      <w:pPr>
        <w:pStyle w:val="BodyText"/>
      </w:pPr>
      <w:r>
        <w:t xml:space="preserve">Between </w:t>
      </w:r>
      <w:r w:rsidRPr="0059527D">
        <w:t>2</w:t>
      </w:r>
      <w:r w:rsidR="0059527D" w:rsidRPr="0059527D">
        <w:t>8</w:t>
      </w:r>
      <w:r w:rsidRPr="0059527D">
        <w:t xml:space="preserve"> </w:t>
      </w:r>
      <w:r w:rsidR="0059527D" w:rsidRPr="0059527D">
        <w:t>February</w:t>
      </w:r>
      <w:r w:rsidRPr="0059527D">
        <w:t xml:space="preserve"> and </w:t>
      </w:r>
      <w:r w:rsidR="00C50F6D" w:rsidRPr="0059527D">
        <w:t>28 March,</w:t>
      </w:r>
      <w:r w:rsidR="0059527D">
        <w:t xml:space="preserve"> we sought </w:t>
      </w:r>
      <w:r w:rsidR="00844530" w:rsidRPr="00EE2FF6">
        <w:t>community</w:t>
      </w:r>
      <w:r w:rsidR="0059527D">
        <w:t xml:space="preserve"> feedback</w:t>
      </w:r>
      <w:r w:rsidR="00844530" w:rsidRPr="00EE2FF6">
        <w:t xml:space="preserve"> </w:t>
      </w:r>
      <w:r w:rsidR="00844530">
        <w:t xml:space="preserve">on </w:t>
      </w:r>
      <w:r>
        <w:t>the 202</w:t>
      </w:r>
      <w:r w:rsidR="0059527D">
        <w:t>2</w:t>
      </w:r>
      <w:r>
        <w:t xml:space="preserve"> Geelong calendar</w:t>
      </w:r>
      <w:r w:rsidR="00844530">
        <w:t>.</w:t>
      </w:r>
      <w:r w:rsidR="00876EBD">
        <w:t xml:space="preserve"> We asked the community to have their say on the competition, </w:t>
      </w:r>
      <w:proofErr w:type="gramStart"/>
      <w:r w:rsidR="00876EBD">
        <w:t>content</w:t>
      </w:r>
      <w:proofErr w:type="gramEnd"/>
      <w:r w:rsidR="00876EBD">
        <w:t xml:space="preserve"> and delivery. Using this feedback, we will be able to make informed decision around the processes in the 202</w:t>
      </w:r>
      <w:r w:rsidR="0059527D">
        <w:t>3</w:t>
      </w:r>
      <w:r w:rsidR="00876EBD">
        <w:t xml:space="preserve"> Geelong calendar production</w:t>
      </w:r>
      <w:r w:rsidR="0059527D">
        <w:t xml:space="preserve"> and distribution</w:t>
      </w:r>
      <w:r w:rsidR="00876EBD">
        <w:t xml:space="preserve">. </w:t>
      </w:r>
    </w:p>
    <w:p w14:paraId="5DAD05F1" w14:textId="1B4D5FD0" w:rsidR="002B74F9" w:rsidRDefault="002B74F9" w:rsidP="002B74F9">
      <w:pPr>
        <w:spacing w:line="276" w:lineRule="auto"/>
      </w:pPr>
    </w:p>
    <w:p w14:paraId="76423F72" w14:textId="65E825F8" w:rsidR="002B74F9" w:rsidRDefault="00244B3D" w:rsidP="002B74F9">
      <w:pPr>
        <w:spacing w:line="276" w:lineRule="auto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44576" behindDoc="0" locked="0" layoutInCell="1" allowOverlap="1" wp14:anchorId="508FB942" wp14:editId="6CE4C9A7">
                <wp:simplePos x="0" y="0"/>
                <wp:positionH relativeFrom="margin">
                  <wp:posOffset>221615</wp:posOffset>
                </wp:positionH>
                <wp:positionV relativeFrom="paragraph">
                  <wp:posOffset>57467</wp:posOffset>
                </wp:positionV>
                <wp:extent cx="981075" cy="1524000"/>
                <wp:effectExtent l="0" t="0" r="9525" b="0"/>
                <wp:wrapNone/>
                <wp:docPr id="247" name="Group 2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1075" cy="1524000"/>
                          <a:chOff x="0" y="0"/>
                          <a:chExt cx="981075" cy="1524000"/>
                        </a:xfrm>
                      </wpg:grpSpPr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723900"/>
                            <a:ext cx="981075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D307EFE" w14:textId="079492B0" w:rsidR="006C6D3E" w:rsidRPr="006C6D3E" w:rsidRDefault="0059527D" w:rsidP="006C6D3E">
                              <w:pPr>
                                <w:jc w:val="center"/>
                                <w:rPr>
                                  <w:color w:val="003263" w:themeColor="text2"/>
                                </w:rPr>
                              </w:pPr>
                              <w:r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003263" w:themeColor="text2"/>
                                  <w:sz w:val="56"/>
                                  <w:szCs w:val="56"/>
                                </w:rPr>
                                <w:t>36</w:t>
                              </w:r>
                              <w:r w:rsidR="006C6D3E" w:rsidRPr="006C6D3E"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003263" w:themeColor="text2"/>
                                  <w:sz w:val="36"/>
                                  <w:szCs w:val="36"/>
                                </w:rPr>
                                <w:t xml:space="preserve"> DAYS</w:t>
                              </w:r>
                              <w:r w:rsidR="006C6D3E" w:rsidRPr="006C6D3E">
                                <w:rPr>
                                  <w:color w:val="003263" w:themeColor="text2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r w:rsidR="006C6D3E">
                                <w:rPr>
                                  <w:color w:val="003263" w:themeColor="text2"/>
                                </w:rPr>
                                <w:br/>
                              </w:r>
                              <w:r w:rsidR="006C6D3E" w:rsidRPr="006C6D3E">
                                <w:rPr>
                                  <w:color w:val="003263" w:themeColor="text2"/>
                                  <w:w w:val="105"/>
                                </w:rPr>
                                <w:t xml:space="preserve">of engagement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g:grpSp>
                        <wpg:cNvPr id="7" name="Group 7"/>
                        <wpg:cNvGrpSpPr>
                          <a:grpSpLocks/>
                        </wpg:cNvGrpSpPr>
                        <wpg:grpSpPr bwMode="auto">
                          <a:xfrm>
                            <a:off x="123825" y="0"/>
                            <a:ext cx="739140" cy="731775"/>
                            <a:chOff x="695" y="-1591"/>
                            <a:chExt cx="1405" cy="1391"/>
                          </a:xfrm>
                        </wpg:grpSpPr>
                        <wps:wsp>
                          <wps:cNvPr id="8" name="Freeform 3"/>
                          <wps:cNvSpPr>
                            <a:spLocks/>
                          </wps:cNvSpPr>
                          <wps:spPr bwMode="auto">
                            <a:xfrm>
                              <a:off x="721" y="-1521"/>
                              <a:ext cx="1351" cy="1294"/>
                            </a:xfrm>
                            <a:custGeom>
                              <a:avLst/>
                              <a:gdLst>
                                <a:gd name="T0" fmla="+- 0 1099 722"/>
                                <a:gd name="T1" fmla="*/ T0 w 1351"/>
                                <a:gd name="T2" fmla="+- 0 -1521 -1521"/>
                                <a:gd name="T3" fmla="*/ -1521 h 1294"/>
                                <a:gd name="T4" fmla="+- 0 1016 722"/>
                                <a:gd name="T5" fmla="*/ T4 w 1351"/>
                                <a:gd name="T6" fmla="+- 0 -1481 -1521"/>
                                <a:gd name="T7" fmla="*/ -1481 h 1294"/>
                                <a:gd name="T8" fmla="+- 0 728 722"/>
                                <a:gd name="T9" fmla="*/ T8 w 1351"/>
                                <a:gd name="T10" fmla="+- 0 -683 -1521"/>
                                <a:gd name="T11" fmla="*/ -683 h 1294"/>
                                <a:gd name="T12" fmla="+- 0 722 722"/>
                                <a:gd name="T13" fmla="*/ T12 w 1351"/>
                                <a:gd name="T14" fmla="+- 0 -635 -1521"/>
                                <a:gd name="T15" fmla="*/ -635 h 1294"/>
                                <a:gd name="T16" fmla="+- 0 734 722"/>
                                <a:gd name="T17" fmla="*/ T16 w 1351"/>
                                <a:gd name="T18" fmla="+- 0 -590 -1521"/>
                                <a:gd name="T19" fmla="*/ -590 h 1294"/>
                                <a:gd name="T20" fmla="+- 0 762 722"/>
                                <a:gd name="T21" fmla="*/ T20 w 1351"/>
                                <a:gd name="T22" fmla="+- 0 -553 -1521"/>
                                <a:gd name="T23" fmla="*/ -553 h 1294"/>
                                <a:gd name="T24" fmla="+- 0 803 722"/>
                                <a:gd name="T25" fmla="*/ T24 w 1351"/>
                                <a:gd name="T26" fmla="+- 0 -528 -1521"/>
                                <a:gd name="T27" fmla="*/ -528 h 1294"/>
                                <a:gd name="T28" fmla="+- 0 1648 722"/>
                                <a:gd name="T29" fmla="*/ T28 w 1351"/>
                                <a:gd name="T30" fmla="+- 0 -234 -1521"/>
                                <a:gd name="T31" fmla="*/ -234 h 1294"/>
                                <a:gd name="T32" fmla="+- 0 1696 722"/>
                                <a:gd name="T33" fmla="*/ T32 w 1351"/>
                                <a:gd name="T34" fmla="+- 0 -227 -1521"/>
                                <a:gd name="T35" fmla="*/ -227 h 1294"/>
                                <a:gd name="T36" fmla="+- 0 1741 722"/>
                                <a:gd name="T37" fmla="*/ T36 w 1351"/>
                                <a:gd name="T38" fmla="+- 0 -239 -1521"/>
                                <a:gd name="T39" fmla="*/ -239 h 1294"/>
                                <a:gd name="T40" fmla="+- 0 1778 722"/>
                                <a:gd name="T41" fmla="*/ T40 w 1351"/>
                                <a:gd name="T42" fmla="+- 0 -267 -1521"/>
                                <a:gd name="T43" fmla="*/ -267 h 1294"/>
                                <a:gd name="T44" fmla="+- 0 1803 722"/>
                                <a:gd name="T45" fmla="*/ T44 w 1351"/>
                                <a:gd name="T46" fmla="+- 0 -309 -1521"/>
                                <a:gd name="T47" fmla="*/ -309 h 1294"/>
                                <a:gd name="T48" fmla="+- 0 2066 722"/>
                                <a:gd name="T49" fmla="*/ T48 w 1351"/>
                                <a:gd name="T50" fmla="+- 0 -1065 -1521"/>
                                <a:gd name="T51" fmla="*/ -1065 h 1294"/>
                                <a:gd name="T52" fmla="+- 0 2073 722"/>
                                <a:gd name="T53" fmla="*/ T52 w 1351"/>
                                <a:gd name="T54" fmla="+- 0 -1113 -1521"/>
                                <a:gd name="T55" fmla="*/ -1113 h 1294"/>
                                <a:gd name="T56" fmla="+- 0 2061 722"/>
                                <a:gd name="T57" fmla="*/ T56 w 1351"/>
                                <a:gd name="T58" fmla="+- 0 -1158 -1521"/>
                                <a:gd name="T59" fmla="*/ -1158 h 1294"/>
                                <a:gd name="T60" fmla="+- 0 2033 722"/>
                                <a:gd name="T61" fmla="*/ T60 w 1351"/>
                                <a:gd name="T62" fmla="+- 0 -1196 -1521"/>
                                <a:gd name="T63" fmla="*/ -1196 h 1294"/>
                                <a:gd name="T64" fmla="+- 0 1991 722"/>
                                <a:gd name="T65" fmla="*/ T64 w 1351"/>
                                <a:gd name="T66" fmla="+- 0 -1220 -1521"/>
                                <a:gd name="T67" fmla="*/ -1220 h 1294"/>
                                <a:gd name="T68" fmla="+- 0 1147 722"/>
                                <a:gd name="T69" fmla="*/ T68 w 1351"/>
                                <a:gd name="T70" fmla="+- 0 -1514 -1521"/>
                                <a:gd name="T71" fmla="*/ -1514 h 1294"/>
                                <a:gd name="T72" fmla="+- 0 1099 722"/>
                                <a:gd name="T73" fmla="*/ T72 w 1351"/>
                                <a:gd name="T74" fmla="+- 0 -1521 -1521"/>
                                <a:gd name="T75" fmla="*/ -1521 h 12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1351" h="1294">
                                  <a:moveTo>
                                    <a:pt x="377" y="0"/>
                                  </a:moveTo>
                                  <a:lnTo>
                                    <a:pt x="294" y="40"/>
                                  </a:lnTo>
                                  <a:lnTo>
                                    <a:pt x="6" y="838"/>
                                  </a:lnTo>
                                  <a:lnTo>
                                    <a:pt x="0" y="886"/>
                                  </a:lnTo>
                                  <a:lnTo>
                                    <a:pt x="12" y="931"/>
                                  </a:lnTo>
                                  <a:lnTo>
                                    <a:pt x="40" y="968"/>
                                  </a:lnTo>
                                  <a:lnTo>
                                    <a:pt x="81" y="993"/>
                                  </a:lnTo>
                                  <a:lnTo>
                                    <a:pt x="926" y="1287"/>
                                  </a:lnTo>
                                  <a:lnTo>
                                    <a:pt x="974" y="1294"/>
                                  </a:lnTo>
                                  <a:lnTo>
                                    <a:pt x="1019" y="1282"/>
                                  </a:lnTo>
                                  <a:lnTo>
                                    <a:pt x="1056" y="1254"/>
                                  </a:lnTo>
                                  <a:lnTo>
                                    <a:pt x="1081" y="1212"/>
                                  </a:lnTo>
                                  <a:lnTo>
                                    <a:pt x="1344" y="456"/>
                                  </a:lnTo>
                                  <a:lnTo>
                                    <a:pt x="1351" y="408"/>
                                  </a:lnTo>
                                  <a:lnTo>
                                    <a:pt x="1339" y="363"/>
                                  </a:lnTo>
                                  <a:lnTo>
                                    <a:pt x="1311" y="325"/>
                                  </a:lnTo>
                                  <a:lnTo>
                                    <a:pt x="1269" y="301"/>
                                  </a:lnTo>
                                  <a:lnTo>
                                    <a:pt x="425" y="7"/>
                                  </a:lnTo>
                                  <a:lnTo>
                                    <a:pt x="37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" name="Freeform 4"/>
                          <wps:cNvSpPr>
                            <a:spLocks/>
                          </wps:cNvSpPr>
                          <wps:spPr bwMode="auto">
                            <a:xfrm>
                              <a:off x="721" y="-1521"/>
                              <a:ext cx="1351" cy="1294"/>
                            </a:xfrm>
                            <a:custGeom>
                              <a:avLst/>
                              <a:gdLst>
                                <a:gd name="T0" fmla="+- 0 1803 722"/>
                                <a:gd name="T1" fmla="*/ T0 w 1351"/>
                                <a:gd name="T2" fmla="+- 0 -309 -1521"/>
                                <a:gd name="T3" fmla="*/ -309 h 1294"/>
                                <a:gd name="T4" fmla="+- 0 1778 722"/>
                                <a:gd name="T5" fmla="*/ T4 w 1351"/>
                                <a:gd name="T6" fmla="+- 0 -267 -1521"/>
                                <a:gd name="T7" fmla="*/ -267 h 1294"/>
                                <a:gd name="T8" fmla="+- 0 1741 722"/>
                                <a:gd name="T9" fmla="*/ T8 w 1351"/>
                                <a:gd name="T10" fmla="+- 0 -239 -1521"/>
                                <a:gd name="T11" fmla="*/ -239 h 1294"/>
                                <a:gd name="T12" fmla="+- 0 1696 722"/>
                                <a:gd name="T13" fmla="*/ T12 w 1351"/>
                                <a:gd name="T14" fmla="+- 0 -227 -1521"/>
                                <a:gd name="T15" fmla="*/ -227 h 1294"/>
                                <a:gd name="T16" fmla="+- 0 1648 722"/>
                                <a:gd name="T17" fmla="*/ T16 w 1351"/>
                                <a:gd name="T18" fmla="+- 0 -234 -1521"/>
                                <a:gd name="T19" fmla="*/ -234 h 1294"/>
                                <a:gd name="T20" fmla="+- 0 803 722"/>
                                <a:gd name="T21" fmla="*/ T20 w 1351"/>
                                <a:gd name="T22" fmla="+- 0 -528 -1521"/>
                                <a:gd name="T23" fmla="*/ -528 h 1294"/>
                                <a:gd name="T24" fmla="+- 0 762 722"/>
                                <a:gd name="T25" fmla="*/ T24 w 1351"/>
                                <a:gd name="T26" fmla="+- 0 -553 -1521"/>
                                <a:gd name="T27" fmla="*/ -553 h 1294"/>
                                <a:gd name="T28" fmla="+- 0 734 722"/>
                                <a:gd name="T29" fmla="*/ T28 w 1351"/>
                                <a:gd name="T30" fmla="+- 0 -590 -1521"/>
                                <a:gd name="T31" fmla="*/ -590 h 1294"/>
                                <a:gd name="T32" fmla="+- 0 722 722"/>
                                <a:gd name="T33" fmla="*/ T32 w 1351"/>
                                <a:gd name="T34" fmla="+- 0 -635 -1521"/>
                                <a:gd name="T35" fmla="*/ -635 h 1294"/>
                                <a:gd name="T36" fmla="+- 0 728 722"/>
                                <a:gd name="T37" fmla="*/ T36 w 1351"/>
                                <a:gd name="T38" fmla="+- 0 -683 -1521"/>
                                <a:gd name="T39" fmla="*/ -683 h 1294"/>
                                <a:gd name="T40" fmla="+- 0 992 722"/>
                                <a:gd name="T41" fmla="*/ T40 w 1351"/>
                                <a:gd name="T42" fmla="+- 0 -1439 -1521"/>
                                <a:gd name="T43" fmla="*/ -1439 h 1294"/>
                                <a:gd name="T44" fmla="+- 0 1016 722"/>
                                <a:gd name="T45" fmla="*/ T44 w 1351"/>
                                <a:gd name="T46" fmla="+- 0 -1481 -1521"/>
                                <a:gd name="T47" fmla="*/ -1481 h 1294"/>
                                <a:gd name="T48" fmla="+- 0 1054 722"/>
                                <a:gd name="T49" fmla="*/ T48 w 1351"/>
                                <a:gd name="T50" fmla="+- 0 -1509 -1521"/>
                                <a:gd name="T51" fmla="*/ -1509 h 1294"/>
                                <a:gd name="T52" fmla="+- 0 1099 722"/>
                                <a:gd name="T53" fmla="*/ T52 w 1351"/>
                                <a:gd name="T54" fmla="+- 0 -1521 -1521"/>
                                <a:gd name="T55" fmla="*/ -1521 h 1294"/>
                                <a:gd name="T56" fmla="+- 0 1147 722"/>
                                <a:gd name="T57" fmla="*/ T56 w 1351"/>
                                <a:gd name="T58" fmla="+- 0 -1514 -1521"/>
                                <a:gd name="T59" fmla="*/ -1514 h 1294"/>
                                <a:gd name="T60" fmla="+- 0 1991 722"/>
                                <a:gd name="T61" fmla="*/ T60 w 1351"/>
                                <a:gd name="T62" fmla="+- 0 -1220 -1521"/>
                                <a:gd name="T63" fmla="*/ -1220 h 1294"/>
                                <a:gd name="T64" fmla="+- 0 2033 722"/>
                                <a:gd name="T65" fmla="*/ T64 w 1351"/>
                                <a:gd name="T66" fmla="+- 0 -1196 -1521"/>
                                <a:gd name="T67" fmla="*/ -1196 h 1294"/>
                                <a:gd name="T68" fmla="+- 0 2061 722"/>
                                <a:gd name="T69" fmla="*/ T68 w 1351"/>
                                <a:gd name="T70" fmla="+- 0 -1158 -1521"/>
                                <a:gd name="T71" fmla="*/ -1158 h 1294"/>
                                <a:gd name="T72" fmla="+- 0 2073 722"/>
                                <a:gd name="T73" fmla="*/ T72 w 1351"/>
                                <a:gd name="T74" fmla="+- 0 -1113 -1521"/>
                                <a:gd name="T75" fmla="*/ -1113 h 1294"/>
                                <a:gd name="T76" fmla="+- 0 2066 722"/>
                                <a:gd name="T77" fmla="*/ T76 w 1351"/>
                                <a:gd name="T78" fmla="+- 0 -1065 -1521"/>
                                <a:gd name="T79" fmla="*/ -1065 h 1294"/>
                                <a:gd name="T80" fmla="+- 0 1803 722"/>
                                <a:gd name="T81" fmla="*/ T80 w 1351"/>
                                <a:gd name="T82" fmla="+- 0 -309 -1521"/>
                                <a:gd name="T83" fmla="*/ -309 h 12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1351" h="1294">
                                  <a:moveTo>
                                    <a:pt x="1081" y="1212"/>
                                  </a:moveTo>
                                  <a:lnTo>
                                    <a:pt x="1056" y="1254"/>
                                  </a:lnTo>
                                  <a:lnTo>
                                    <a:pt x="1019" y="1282"/>
                                  </a:lnTo>
                                  <a:lnTo>
                                    <a:pt x="974" y="1294"/>
                                  </a:lnTo>
                                  <a:lnTo>
                                    <a:pt x="926" y="1287"/>
                                  </a:lnTo>
                                  <a:lnTo>
                                    <a:pt x="81" y="993"/>
                                  </a:lnTo>
                                  <a:lnTo>
                                    <a:pt x="40" y="968"/>
                                  </a:lnTo>
                                  <a:lnTo>
                                    <a:pt x="12" y="931"/>
                                  </a:lnTo>
                                  <a:lnTo>
                                    <a:pt x="0" y="886"/>
                                  </a:lnTo>
                                  <a:lnTo>
                                    <a:pt x="6" y="838"/>
                                  </a:lnTo>
                                  <a:lnTo>
                                    <a:pt x="270" y="82"/>
                                  </a:lnTo>
                                  <a:lnTo>
                                    <a:pt x="294" y="40"/>
                                  </a:lnTo>
                                  <a:lnTo>
                                    <a:pt x="332" y="12"/>
                                  </a:lnTo>
                                  <a:lnTo>
                                    <a:pt x="377" y="0"/>
                                  </a:lnTo>
                                  <a:lnTo>
                                    <a:pt x="425" y="7"/>
                                  </a:lnTo>
                                  <a:lnTo>
                                    <a:pt x="1269" y="301"/>
                                  </a:lnTo>
                                  <a:lnTo>
                                    <a:pt x="1311" y="325"/>
                                  </a:lnTo>
                                  <a:lnTo>
                                    <a:pt x="1339" y="363"/>
                                  </a:lnTo>
                                  <a:lnTo>
                                    <a:pt x="1351" y="408"/>
                                  </a:lnTo>
                                  <a:lnTo>
                                    <a:pt x="1344" y="456"/>
                                  </a:lnTo>
                                  <a:lnTo>
                                    <a:pt x="1081" y="121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4087">
                              <a:solidFill>
                                <a:srgbClr val="003263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" name="Freeform 5"/>
                          <wps:cNvSpPr>
                            <a:spLocks/>
                          </wps:cNvSpPr>
                          <wps:spPr bwMode="auto">
                            <a:xfrm>
                              <a:off x="721" y="-1521"/>
                              <a:ext cx="1312" cy="1294"/>
                            </a:xfrm>
                            <a:custGeom>
                              <a:avLst/>
                              <a:gdLst>
                                <a:gd name="T0" fmla="+- 0 1099 722"/>
                                <a:gd name="T1" fmla="*/ T0 w 1312"/>
                                <a:gd name="T2" fmla="+- 0 -1521 -1521"/>
                                <a:gd name="T3" fmla="*/ -1521 h 1294"/>
                                <a:gd name="T4" fmla="+- 0 1016 722"/>
                                <a:gd name="T5" fmla="*/ T4 w 1312"/>
                                <a:gd name="T6" fmla="+- 0 -1481 -1521"/>
                                <a:gd name="T7" fmla="*/ -1481 h 1294"/>
                                <a:gd name="T8" fmla="+- 0 728 722"/>
                                <a:gd name="T9" fmla="*/ T8 w 1312"/>
                                <a:gd name="T10" fmla="+- 0 -683 -1521"/>
                                <a:gd name="T11" fmla="*/ -683 h 1294"/>
                                <a:gd name="T12" fmla="+- 0 722 722"/>
                                <a:gd name="T13" fmla="*/ T12 w 1312"/>
                                <a:gd name="T14" fmla="+- 0 -635 -1521"/>
                                <a:gd name="T15" fmla="*/ -635 h 1294"/>
                                <a:gd name="T16" fmla="+- 0 734 722"/>
                                <a:gd name="T17" fmla="*/ T16 w 1312"/>
                                <a:gd name="T18" fmla="+- 0 -590 -1521"/>
                                <a:gd name="T19" fmla="*/ -590 h 1294"/>
                                <a:gd name="T20" fmla="+- 0 762 722"/>
                                <a:gd name="T21" fmla="*/ T20 w 1312"/>
                                <a:gd name="T22" fmla="+- 0 -553 -1521"/>
                                <a:gd name="T23" fmla="*/ -553 h 1294"/>
                                <a:gd name="T24" fmla="+- 0 803 722"/>
                                <a:gd name="T25" fmla="*/ T24 w 1312"/>
                                <a:gd name="T26" fmla="+- 0 -528 -1521"/>
                                <a:gd name="T27" fmla="*/ -528 h 1294"/>
                                <a:gd name="T28" fmla="+- 0 1648 722"/>
                                <a:gd name="T29" fmla="*/ T28 w 1312"/>
                                <a:gd name="T30" fmla="+- 0 -234 -1521"/>
                                <a:gd name="T31" fmla="*/ -234 h 1294"/>
                                <a:gd name="T32" fmla="+- 0 1696 722"/>
                                <a:gd name="T33" fmla="*/ T32 w 1312"/>
                                <a:gd name="T34" fmla="+- 0 -227 -1521"/>
                                <a:gd name="T35" fmla="*/ -227 h 1294"/>
                                <a:gd name="T36" fmla="+- 0 1741 722"/>
                                <a:gd name="T37" fmla="*/ T36 w 1312"/>
                                <a:gd name="T38" fmla="+- 0 -239 -1521"/>
                                <a:gd name="T39" fmla="*/ -239 h 1294"/>
                                <a:gd name="T40" fmla="+- 0 1778 722"/>
                                <a:gd name="T41" fmla="*/ T40 w 1312"/>
                                <a:gd name="T42" fmla="+- 0 -267 -1521"/>
                                <a:gd name="T43" fmla="*/ -267 h 1294"/>
                                <a:gd name="T44" fmla="+- 0 1803 722"/>
                                <a:gd name="T45" fmla="*/ T44 w 1312"/>
                                <a:gd name="T46" fmla="+- 0 -309 -1521"/>
                                <a:gd name="T47" fmla="*/ -309 h 1294"/>
                                <a:gd name="T48" fmla="+- 0 2033 722"/>
                                <a:gd name="T49" fmla="*/ T48 w 1312"/>
                                <a:gd name="T50" fmla="+- 0 -971 -1521"/>
                                <a:gd name="T51" fmla="*/ -971 h 1294"/>
                                <a:gd name="T52" fmla="+- 0 959 722"/>
                                <a:gd name="T53" fmla="*/ T52 w 1312"/>
                                <a:gd name="T54" fmla="+- 0 -1345 -1521"/>
                                <a:gd name="T55" fmla="*/ -1345 h 1294"/>
                                <a:gd name="T56" fmla="+- 0 1632 722"/>
                                <a:gd name="T57" fmla="*/ T56 w 1312"/>
                                <a:gd name="T58" fmla="+- 0 -1345 -1521"/>
                                <a:gd name="T59" fmla="*/ -1345 h 1294"/>
                                <a:gd name="T60" fmla="+- 0 1147 722"/>
                                <a:gd name="T61" fmla="*/ T60 w 1312"/>
                                <a:gd name="T62" fmla="+- 0 -1514 -1521"/>
                                <a:gd name="T63" fmla="*/ -1514 h 1294"/>
                                <a:gd name="T64" fmla="+- 0 1099 722"/>
                                <a:gd name="T65" fmla="*/ T64 w 1312"/>
                                <a:gd name="T66" fmla="+- 0 -1521 -1521"/>
                                <a:gd name="T67" fmla="*/ -1521 h 12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312" h="1294">
                                  <a:moveTo>
                                    <a:pt x="377" y="0"/>
                                  </a:moveTo>
                                  <a:lnTo>
                                    <a:pt x="294" y="40"/>
                                  </a:lnTo>
                                  <a:lnTo>
                                    <a:pt x="6" y="838"/>
                                  </a:lnTo>
                                  <a:lnTo>
                                    <a:pt x="0" y="886"/>
                                  </a:lnTo>
                                  <a:lnTo>
                                    <a:pt x="12" y="931"/>
                                  </a:lnTo>
                                  <a:lnTo>
                                    <a:pt x="40" y="968"/>
                                  </a:lnTo>
                                  <a:lnTo>
                                    <a:pt x="81" y="993"/>
                                  </a:lnTo>
                                  <a:lnTo>
                                    <a:pt x="926" y="1287"/>
                                  </a:lnTo>
                                  <a:lnTo>
                                    <a:pt x="974" y="1294"/>
                                  </a:lnTo>
                                  <a:lnTo>
                                    <a:pt x="1019" y="1282"/>
                                  </a:lnTo>
                                  <a:lnTo>
                                    <a:pt x="1056" y="1254"/>
                                  </a:lnTo>
                                  <a:lnTo>
                                    <a:pt x="1081" y="1212"/>
                                  </a:lnTo>
                                  <a:lnTo>
                                    <a:pt x="1311" y="550"/>
                                  </a:lnTo>
                                  <a:lnTo>
                                    <a:pt x="237" y="176"/>
                                  </a:lnTo>
                                  <a:lnTo>
                                    <a:pt x="910" y="176"/>
                                  </a:lnTo>
                                  <a:lnTo>
                                    <a:pt x="425" y="7"/>
                                  </a:lnTo>
                                  <a:lnTo>
                                    <a:pt x="37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" name="AutoShape 6"/>
                          <wps:cNvSpPr>
                            <a:spLocks/>
                          </wps:cNvSpPr>
                          <wps:spPr bwMode="auto">
                            <a:xfrm>
                              <a:off x="721" y="-1521"/>
                              <a:ext cx="1351" cy="1294"/>
                            </a:xfrm>
                            <a:custGeom>
                              <a:avLst/>
                              <a:gdLst>
                                <a:gd name="T0" fmla="+- 0 1803 722"/>
                                <a:gd name="T1" fmla="*/ T0 w 1351"/>
                                <a:gd name="T2" fmla="+- 0 -309 -1521"/>
                                <a:gd name="T3" fmla="*/ -309 h 1294"/>
                                <a:gd name="T4" fmla="+- 0 1778 722"/>
                                <a:gd name="T5" fmla="*/ T4 w 1351"/>
                                <a:gd name="T6" fmla="+- 0 -267 -1521"/>
                                <a:gd name="T7" fmla="*/ -267 h 1294"/>
                                <a:gd name="T8" fmla="+- 0 1741 722"/>
                                <a:gd name="T9" fmla="*/ T8 w 1351"/>
                                <a:gd name="T10" fmla="+- 0 -239 -1521"/>
                                <a:gd name="T11" fmla="*/ -239 h 1294"/>
                                <a:gd name="T12" fmla="+- 0 1696 722"/>
                                <a:gd name="T13" fmla="*/ T12 w 1351"/>
                                <a:gd name="T14" fmla="+- 0 -227 -1521"/>
                                <a:gd name="T15" fmla="*/ -227 h 1294"/>
                                <a:gd name="T16" fmla="+- 0 1648 722"/>
                                <a:gd name="T17" fmla="*/ T16 w 1351"/>
                                <a:gd name="T18" fmla="+- 0 -234 -1521"/>
                                <a:gd name="T19" fmla="*/ -234 h 1294"/>
                                <a:gd name="T20" fmla="+- 0 803 722"/>
                                <a:gd name="T21" fmla="*/ T20 w 1351"/>
                                <a:gd name="T22" fmla="+- 0 -528 -1521"/>
                                <a:gd name="T23" fmla="*/ -528 h 1294"/>
                                <a:gd name="T24" fmla="+- 0 762 722"/>
                                <a:gd name="T25" fmla="*/ T24 w 1351"/>
                                <a:gd name="T26" fmla="+- 0 -553 -1521"/>
                                <a:gd name="T27" fmla="*/ -553 h 1294"/>
                                <a:gd name="T28" fmla="+- 0 734 722"/>
                                <a:gd name="T29" fmla="*/ T28 w 1351"/>
                                <a:gd name="T30" fmla="+- 0 -590 -1521"/>
                                <a:gd name="T31" fmla="*/ -590 h 1294"/>
                                <a:gd name="T32" fmla="+- 0 722 722"/>
                                <a:gd name="T33" fmla="*/ T32 w 1351"/>
                                <a:gd name="T34" fmla="+- 0 -635 -1521"/>
                                <a:gd name="T35" fmla="*/ -635 h 1294"/>
                                <a:gd name="T36" fmla="+- 0 728 722"/>
                                <a:gd name="T37" fmla="*/ T36 w 1351"/>
                                <a:gd name="T38" fmla="+- 0 -683 -1521"/>
                                <a:gd name="T39" fmla="*/ -683 h 1294"/>
                                <a:gd name="T40" fmla="+- 0 992 722"/>
                                <a:gd name="T41" fmla="*/ T40 w 1351"/>
                                <a:gd name="T42" fmla="+- 0 -1439 -1521"/>
                                <a:gd name="T43" fmla="*/ -1439 h 1294"/>
                                <a:gd name="T44" fmla="+- 0 1016 722"/>
                                <a:gd name="T45" fmla="*/ T44 w 1351"/>
                                <a:gd name="T46" fmla="+- 0 -1481 -1521"/>
                                <a:gd name="T47" fmla="*/ -1481 h 1294"/>
                                <a:gd name="T48" fmla="+- 0 1054 722"/>
                                <a:gd name="T49" fmla="*/ T48 w 1351"/>
                                <a:gd name="T50" fmla="+- 0 -1509 -1521"/>
                                <a:gd name="T51" fmla="*/ -1509 h 1294"/>
                                <a:gd name="T52" fmla="+- 0 1099 722"/>
                                <a:gd name="T53" fmla="*/ T52 w 1351"/>
                                <a:gd name="T54" fmla="+- 0 -1521 -1521"/>
                                <a:gd name="T55" fmla="*/ -1521 h 1294"/>
                                <a:gd name="T56" fmla="+- 0 1147 722"/>
                                <a:gd name="T57" fmla="*/ T56 w 1351"/>
                                <a:gd name="T58" fmla="+- 0 -1514 -1521"/>
                                <a:gd name="T59" fmla="*/ -1514 h 1294"/>
                                <a:gd name="T60" fmla="+- 0 1991 722"/>
                                <a:gd name="T61" fmla="*/ T60 w 1351"/>
                                <a:gd name="T62" fmla="+- 0 -1220 -1521"/>
                                <a:gd name="T63" fmla="*/ -1220 h 1294"/>
                                <a:gd name="T64" fmla="+- 0 2033 722"/>
                                <a:gd name="T65" fmla="*/ T64 w 1351"/>
                                <a:gd name="T66" fmla="+- 0 -1196 -1521"/>
                                <a:gd name="T67" fmla="*/ -1196 h 1294"/>
                                <a:gd name="T68" fmla="+- 0 2061 722"/>
                                <a:gd name="T69" fmla="*/ T68 w 1351"/>
                                <a:gd name="T70" fmla="+- 0 -1158 -1521"/>
                                <a:gd name="T71" fmla="*/ -1158 h 1294"/>
                                <a:gd name="T72" fmla="+- 0 2073 722"/>
                                <a:gd name="T73" fmla="*/ T72 w 1351"/>
                                <a:gd name="T74" fmla="+- 0 -1113 -1521"/>
                                <a:gd name="T75" fmla="*/ -1113 h 1294"/>
                                <a:gd name="T76" fmla="+- 0 2066 722"/>
                                <a:gd name="T77" fmla="*/ T76 w 1351"/>
                                <a:gd name="T78" fmla="+- 0 -1065 -1521"/>
                                <a:gd name="T79" fmla="*/ -1065 h 1294"/>
                                <a:gd name="T80" fmla="+- 0 1803 722"/>
                                <a:gd name="T81" fmla="*/ T80 w 1351"/>
                                <a:gd name="T82" fmla="+- 0 -309 -1521"/>
                                <a:gd name="T83" fmla="*/ -309 h 1294"/>
                                <a:gd name="T84" fmla="+- 0 959 722"/>
                                <a:gd name="T85" fmla="*/ T84 w 1351"/>
                                <a:gd name="T86" fmla="+- 0 -1345 -1521"/>
                                <a:gd name="T87" fmla="*/ -1345 h 1294"/>
                                <a:gd name="T88" fmla="+- 0 2044 722"/>
                                <a:gd name="T89" fmla="*/ T88 w 1351"/>
                                <a:gd name="T90" fmla="+- 0 -968 -1521"/>
                                <a:gd name="T91" fmla="*/ -968 h 12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1351" h="1294">
                                  <a:moveTo>
                                    <a:pt x="1081" y="1212"/>
                                  </a:moveTo>
                                  <a:lnTo>
                                    <a:pt x="1056" y="1254"/>
                                  </a:lnTo>
                                  <a:lnTo>
                                    <a:pt x="1019" y="1282"/>
                                  </a:lnTo>
                                  <a:lnTo>
                                    <a:pt x="974" y="1294"/>
                                  </a:lnTo>
                                  <a:lnTo>
                                    <a:pt x="926" y="1287"/>
                                  </a:lnTo>
                                  <a:lnTo>
                                    <a:pt x="81" y="993"/>
                                  </a:lnTo>
                                  <a:lnTo>
                                    <a:pt x="40" y="968"/>
                                  </a:lnTo>
                                  <a:lnTo>
                                    <a:pt x="12" y="931"/>
                                  </a:lnTo>
                                  <a:lnTo>
                                    <a:pt x="0" y="886"/>
                                  </a:lnTo>
                                  <a:lnTo>
                                    <a:pt x="6" y="838"/>
                                  </a:lnTo>
                                  <a:lnTo>
                                    <a:pt x="270" y="82"/>
                                  </a:lnTo>
                                  <a:lnTo>
                                    <a:pt x="294" y="40"/>
                                  </a:lnTo>
                                  <a:lnTo>
                                    <a:pt x="332" y="12"/>
                                  </a:lnTo>
                                  <a:lnTo>
                                    <a:pt x="377" y="0"/>
                                  </a:lnTo>
                                  <a:lnTo>
                                    <a:pt x="425" y="7"/>
                                  </a:lnTo>
                                  <a:lnTo>
                                    <a:pt x="1269" y="301"/>
                                  </a:lnTo>
                                  <a:lnTo>
                                    <a:pt x="1311" y="325"/>
                                  </a:lnTo>
                                  <a:lnTo>
                                    <a:pt x="1339" y="363"/>
                                  </a:lnTo>
                                  <a:lnTo>
                                    <a:pt x="1351" y="408"/>
                                  </a:lnTo>
                                  <a:lnTo>
                                    <a:pt x="1344" y="456"/>
                                  </a:lnTo>
                                  <a:lnTo>
                                    <a:pt x="1081" y="1212"/>
                                  </a:lnTo>
                                  <a:close/>
                                  <a:moveTo>
                                    <a:pt x="237" y="176"/>
                                  </a:moveTo>
                                  <a:lnTo>
                                    <a:pt x="1322" y="553"/>
                                  </a:lnTo>
                                </a:path>
                              </a:pathLst>
                            </a:custGeom>
                            <a:noFill/>
                            <a:ln w="34087">
                              <a:solidFill>
                                <a:srgbClr val="003263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" name="Line 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273" y="-1565"/>
                              <a:ext cx="0" cy="158"/>
                            </a:xfrm>
                            <a:prstGeom prst="line">
                              <a:avLst/>
                            </a:prstGeom>
                            <a:noFill/>
                            <a:ln w="34087">
                              <a:solidFill>
                                <a:srgbClr val="003263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" name="Line 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920" y="-1335"/>
                              <a:ext cx="0" cy="157"/>
                            </a:xfrm>
                            <a:prstGeom prst="line">
                              <a:avLst/>
                            </a:prstGeom>
                            <a:noFill/>
                            <a:ln w="34087">
                              <a:solidFill>
                                <a:srgbClr val="003263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" name="Freeform 9"/>
                          <wps:cNvSpPr>
                            <a:spLocks/>
                          </wps:cNvSpPr>
                          <wps:spPr bwMode="auto">
                            <a:xfrm>
                              <a:off x="1015" y="-1148"/>
                              <a:ext cx="323" cy="319"/>
                            </a:xfrm>
                            <a:custGeom>
                              <a:avLst/>
                              <a:gdLst>
                                <a:gd name="T0" fmla="+- 0 1096 1015"/>
                                <a:gd name="T1" fmla="*/ T0 w 323"/>
                                <a:gd name="T2" fmla="+- 0 -1147 -1147"/>
                                <a:gd name="T3" fmla="*/ -1147 h 319"/>
                                <a:gd name="T4" fmla="+- 0 1015 1015"/>
                                <a:gd name="T5" fmla="*/ T4 w 323"/>
                                <a:gd name="T6" fmla="+- 0 -912 -1147"/>
                                <a:gd name="T7" fmla="*/ -912 h 319"/>
                                <a:gd name="T8" fmla="+- 0 1257 1015"/>
                                <a:gd name="T9" fmla="*/ T8 w 323"/>
                                <a:gd name="T10" fmla="+- 0 -829 -1147"/>
                                <a:gd name="T11" fmla="*/ -829 h 319"/>
                                <a:gd name="T12" fmla="+- 0 1338 1015"/>
                                <a:gd name="T13" fmla="*/ T12 w 323"/>
                                <a:gd name="T14" fmla="+- 0 -1064 -1147"/>
                                <a:gd name="T15" fmla="*/ -1064 h 319"/>
                                <a:gd name="T16" fmla="+- 0 1096 1015"/>
                                <a:gd name="T17" fmla="*/ T16 w 323"/>
                                <a:gd name="T18" fmla="+- 0 -1147 -1147"/>
                                <a:gd name="T19" fmla="*/ -1147 h 3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3" h="319">
                                  <a:moveTo>
                                    <a:pt x="81" y="0"/>
                                  </a:moveTo>
                                  <a:lnTo>
                                    <a:pt x="0" y="235"/>
                                  </a:lnTo>
                                  <a:lnTo>
                                    <a:pt x="242" y="318"/>
                                  </a:lnTo>
                                  <a:lnTo>
                                    <a:pt x="323" y="83"/>
                                  </a:lnTo>
                                  <a:lnTo>
                                    <a:pt x="8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" name="Freeform 10"/>
                          <wps:cNvSpPr>
                            <a:spLocks/>
                          </wps:cNvSpPr>
                          <wps:spPr bwMode="auto">
                            <a:xfrm>
                              <a:off x="1015" y="-1148"/>
                              <a:ext cx="323" cy="319"/>
                            </a:xfrm>
                            <a:custGeom>
                              <a:avLst/>
                              <a:gdLst>
                                <a:gd name="T0" fmla="+- 0 1096 1015"/>
                                <a:gd name="T1" fmla="*/ T0 w 323"/>
                                <a:gd name="T2" fmla="+- 0 -1147 -1147"/>
                                <a:gd name="T3" fmla="*/ -1147 h 319"/>
                                <a:gd name="T4" fmla="+- 0 1015 1015"/>
                                <a:gd name="T5" fmla="*/ T4 w 323"/>
                                <a:gd name="T6" fmla="+- 0 -912 -1147"/>
                                <a:gd name="T7" fmla="*/ -912 h 319"/>
                                <a:gd name="T8" fmla="+- 0 1257 1015"/>
                                <a:gd name="T9" fmla="*/ T8 w 323"/>
                                <a:gd name="T10" fmla="+- 0 -829 -1147"/>
                                <a:gd name="T11" fmla="*/ -829 h 319"/>
                                <a:gd name="T12" fmla="+- 0 1338 1015"/>
                                <a:gd name="T13" fmla="*/ T12 w 323"/>
                                <a:gd name="T14" fmla="+- 0 -1064 -1147"/>
                                <a:gd name="T15" fmla="*/ -1064 h 319"/>
                                <a:gd name="T16" fmla="+- 0 1096 1015"/>
                                <a:gd name="T17" fmla="*/ T16 w 323"/>
                                <a:gd name="T18" fmla="+- 0 -1147 -1147"/>
                                <a:gd name="T19" fmla="*/ -1147 h 3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3" h="319">
                                  <a:moveTo>
                                    <a:pt x="81" y="0"/>
                                  </a:moveTo>
                                  <a:lnTo>
                                    <a:pt x="0" y="235"/>
                                  </a:lnTo>
                                  <a:lnTo>
                                    <a:pt x="242" y="318"/>
                                  </a:lnTo>
                                  <a:lnTo>
                                    <a:pt x="323" y="83"/>
                                  </a:lnTo>
                                  <a:lnTo>
                                    <a:pt x="8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143">
                              <a:solidFill>
                                <a:srgbClr val="003263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" name="Freeform 11"/>
                          <wps:cNvSpPr>
                            <a:spLocks/>
                          </wps:cNvSpPr>
                          <wps:spPr bwMode="auto">
                            <a:xfrm>
                              <a:off x="1252" y="-1066"/>
                              <a:ext cx="323" cy="319"/>
                            </a:xfrm>
                            <a:custGeom>
                              <a:avLst/>
                              <a:gdLst>
                                <a:gd name="T0" fmla="+- 0 1334 1253"/>
                                <a:gd name="T1" fmla="*/ T0 w 323"/>
                                <a:gd name="T2" fmla="+- 0 -1066 -1066"/>
                                <a:gd name="T3" fmla="*/ -1066 h 319"/>
                                <a:gd name="T4" fmla="+- 0 1253 1253"/>
                                <a:gd name="T5" fmla="*/ T4 w 323"/>
                                <a:gd name="T6" fmla="+- 0 -831 -1066"/>
                                <a:gd name="T7" fmla="*/ -831 h 319"/>
                                <a:gd name="T8" fmla="+- 0 1494 1253"/>
                                <a:gd name="T9" fmla="*/ T8 w 323"/>
                                <a:gd name="T10" fmla="+- 0 -747 -1066"/>
                                <a:gd name="T11" fmla="*/ -747 h 319"/>
                                <a:gd name="T12" fmla="+- 0 1575 1253"/>
                                <a:gd name="T13" fmla="*/ T12 w 323"/>
                                <a:gd name="T14" fmla="+- 0 -982 -1066"/>
                                <a:gd name="T15" fmla="*/ -982 h 319"/>
                                <a:gd name="T16" fmla="+- 0 1334 1253"/>
                                <a:gd name="T17" fmla="*/ T16 w 323"/>
                                <a:gd name="T18" fmla="+- 0 -1066 -1066"/>
                                <a:gd name="T19" fmla="*/ -1066 h 3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3" h="319">
                                  <a:moveTo>
                                    <a:pt x="81" y="0"/>
                                  </a:moveTo>
                                  <a:lnTo>
                                    <a:pt x="0" y="235"/>
                                  </a:lnTo>
                                  <a:lnTo>
                                    <a:pt x="241" y="319"/>
                                  </a:lnTo>
                                  <a:lnTo>
                                    <a:pt x="322" y="84"/>
                                  </a:lnTo>
                                  <a:lnTo>
                                    <a:pt x="8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" name="Freeform 12"/>
                          <wps:cNvSpPr>
                            <a:spLocks/>
                          </wps:cNvSpPr>
                          <wps:spPr bwMode="auto">
                            <a:xfrm>
                              <a:off x="1252" y="-1066"/>
                              <a:ext cx="323" cy="319"/>
                            </a:xfrm>
                            <a:custGeom>
                              <a:avLst/>
                              <a:gdLst>
                                <a:gd name="T0" fmla="+- 0 1334 1253"/>
                                <a:gd name="T1" fmla="*/ T0 w 323"/>
                                <a:gd name="T2" fmla="+- 0 -1066 -1066"/>
                                <a:gd name="T3" fmla="*/ -1066 h 319"/>
                                <a:gd name="T4" fmla="+- 0 1253 1253"/>
                                <a:gd name="T5" fmla="*/ T4 w 323"/>
                                <a:gd name="T6" fmla="+- 0 -831 -1066"/>
                                <a:gd name="T7" fmla="*/ -831 h 319"/>
                                <a:gd name="T8" fmla="+- 0 1494 1253"/>
                                <a:gd name="T9" fmla="*/ T8 w 323"/>
                                <a:gd name="T10" fmla="+- 0 -747 -1066"/>
                                <a:gd name="T11" fmla="*/ -747 h 319"/>
                                <a:gd name="T12" fmla="+- 0 1575 1253"/>
                                <a:gd name="T13" fmla="*/ T12 w 323"/>
                                <a:gd name="T14" fmla="+- 0 -982 -1066"/>
                                <a:gd name="T15" fmla="*/ -982 h 319"/>
                                <a:gd name="T16" fmla="+- 0 1334 1253"/>
                                <a:gd name="T17" fmla="*/ T16 w 323"/>
                                <a:gd name="T18" fmla="+- 0 -1066 -1066"/>
                                <a:gd name="T19" fmla="*/ -1066 h 3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3" h="319">
                                  <a:moveTo>
                                    <a:pt x="81" y="0"/>
                                  </a:moveTo>
                                  <a:lnTo>
                                    <a:pt x="0" y="235"/>
                                  </a:lnTo>
                                  <a:lnTo>
                                    <a:pt x="241" y="319"/>
                                  </a:lnTo>
                                  <a:lnTo>
                                    <a:pt x="322" y="84"/>
                                  </a:lnTo>
                                  <a:lnTo>
                                    <a:pt x="8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143">
                              <a:solidFill>
                                <a:srgbClr val="003263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" name="Freeform 13"/>
                          <wps:cNvSpPr>
                            <a:spLocks/>
                          </wps:cNvSpPr>
                          <wps:spPr bwMode="auto">
                            <a:xfrm>
                              <a:off x="1489" y="-984"/>
                              <a:ext cx="323" cy="319"/>
                            </a:xfrm>
                            <a:custGeom>
                              <a:avLst/>
                              <a:gdLst>
                                <a:gd name="T0" fmla="+- 0 1571 1490"/>
                                <a:gd name="T1" fmla="*/ T0 w 323"/>
                                <a:gd name="T2" fmla="+- 0 -984 -984"/>
                                <a:gd name="T3" fmla="*/ -984 h 319"/>
                                <a:gd name="T4" fmla="+- 0 1490 1490"/>
                                <a:gd name="T5" fmla="*/ T4 w 323"/>
                                <a:gd name="T6" fmla="+- 0 -749 -984"/>
                                <a:gd name="T7" fmla="*/ -749 h 319"/>
                                <a:gd name="T8" fmla="+- 0 1732 1490"/>
                                <a:gd name="T9" fmla="*/ T8 w 323"/>
                                <a:gd name="T10" fmla="+- 0 -666 -984"/>
                                <a:gd name="T11" fmla="*/ -666 h 319"/>
                                <a:gd name="T12" fmla="+- 0 1812 1490"/>
                                <a:gd name="T13" fmla="*/ T12 w 323"/>
                                <a:gd name="T14" fmla="+- 0 -901 -984"/>
                                <a:gd name="T15" fmla="*/ -901 h 319"/>
                                <a:gd name="T16" fmla="+- 0 1571 1490"/>
                                <a:gd name="T17" fmla="*/ T16 w 323"/>
                                <a:gd name="T18" fmla="+- 0 -984 -984"/>
                                <a:gd name="T19" fmla="*/ -984 h 3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3" h="319">
                                  <a:moveTo>
                                    <a:pt x="81" y="0"/>
                                  </a:moveTo>
                                  <a:lnTo>
                                    <a:pt x="0" y="235"/>
                                  </a:lnTo>
                                  <a:lnTo>
                                    <a:pt x="242" y="318"/>
                                  </a:lnTo>
                                  <a:lnTo>
                                    <a:pt x="322" y="83"/>
                                  </a:lnTo>
                                  <a:lnTo>
                                    <a:pt x="8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" name="Freeform 14"/>
                          <wps:cNvSpPr>
                            <a:spLocks/>
                          </wps:cNvSpPr>
                          <wps:spPr bwMode="auto">
                            <a:xfrm>
                              <a:off x="1489" y="-984"/>
                              <a:ext cx="323" cy="319"/>
                            </a:xfrm>
                            <a:custGeom>
                              <a:avLst/>
                              <a:gdLst>
                                <a:gd name="T0" fmla="+- 0 1571 1490"/>
                                <a:gd name="T1" fmla="*/ T0 w 323"/>
                                <a:gd name="T2" fmla="+- 0 -984 -984"/>
                                <a:gd name="T3" fmla="*/ -984 h 319"/>
                                <a:gd name="T4" fmla="+- 0 1490 1490"/>
                                <a:gd name="T5" fmla="*/ T4 w 323"/>
                                <a:gd name="T6" fmla="+- 0 -749 -984"/>
                                <a:gd name="T7" fmla="*/ -749 h 319"/>
                                <a:gd name="T8" fmla="+- 0 1732 1490"/>
                                <a:gd name="T9" fmla="*/ T8 w 323"/>
                                <a:gd name="T10" fmla="+- 0 -666 -984"/>
                                <a:gd name="T11" fmla="*/ -666 h 319"/>
                                <a:gd name="T12" fmla="+- 0 1812 1490"/>
                                <a:gd name="T13" fmla="*/ T12 w 323"/>
                                <a:gd name="T14" fmla="+- 0 -901 -984"/>
                                <a:gd name="T15" fmla="*/ -901 h 319"/>
                                <a:gd name="T16" fmla="+- 0 1571 1490"/>
                                <a:gd name="T17" fmla="*/ T16 w 323"/>
                                <a:gd name="T18" fmla="+- 0 -984 -984"/>
                                <a:gd name="T19" fmla="*/ -984 h 3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3" h="319">
                                  <a:moveTo>
                                    <a:pt x="81" y="0"/>
                                  </a:moveTo>
                                  <a:lnTo>
                                    <a:pt x="0" y="235"/>
                                  </a:lnTo>
                                  <a:lnTo>
                                    <a:pt x="242" y="318"/>
                                  </a:lnTo>
                                  <a:lnTo>
                                    <a:pt x="322" y="83"/>
                                  </a:lnTo>
                                  <a:lnTo>
                                    <a:pt x="8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143">
                              <a:solidFill>
                                <a:srgbClr val="003263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" name="Freeform 15"/>
                          <wps:cNvSpPr>
                            <a:spLocks/>
                          </wps:cNvSpPr>
                          <wps:spPr bwMode="auto">
                            <a:xfrm>
                              <a:off x="936" y="-917"/>
                              <a:ext cx="323" cy="319"/>
                            </a:xfrm>
                            <a:custGeom>
                              <a:avLst/>
                              <a:gdLst>
                                <a:gd name="T0" fmla="+- 0 1017 936"/>
                                <a:gd name="T1" fmla="*/ T0 w 323"/>
                                <a:gd name="T2" fmla="+- 0 -917 -917"/>
                                <a:gd name="T3" fmla="*/ -917 h 319"/>
                                <a:gd name="T4" fmla="+- 0 936 936"/>
                                <a:gd name="T5" fmla="*/ T4 w 323"/>
                                <a:gd name="T6" fmla="+- 0 -682 -917"/>
                                <a:gd name="T7" fmla="*/ -682 h 319"/>
                                <a:gd name="T8" fmla="+- 0 1178 936"/>
                                <a:gd name="T9" fmla="*/ T8 w 323"/>
                                <a:gd name="T10" fmla="+- 0 -598 -917"/>
                                <a:gd name="T11" fmla="*/ -598 h 319"/>
                                <a:gd name="T12" fmla="+- 0 1259 936"/>
                                <a:gd name="T13" fmla="*/ T12 w 323"/>
                                <a:gd name="T14" fmla="+- 0 -833 -917"/>
                                <a:gd name="T15" fmla="*/ -833 h 319"/>
                                <a:gd name="T16" fmla="+- 0 1017 936"/>
                                <a:gd name="T17" fmla="*/ T16 w 323"/>
                                <a:gd name="T18" fmla="+- 0 -917 -917"/>
                                <a:gd name="T19" fmla="*/ -917 h 3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3" h="319">
                                  <a:moveTo>
                                    <a:pt x="81" y="0"/>
                                  </a:moveTo>
                                  <a:lnTo>
                                    <a:pt x="0" y="235"/>
                                  </a:lnTo>
                                  <a:lnTo>
                                    <a:pt x="242" y="319"/>
                                  </a:lnTo>
                                  <a:lnTo>
                                    <a:pt x="323" y="84"/>
                                  </a:lnTo>
                                  <a:lnTo>
                                    <a:pt x="8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" name="Freeform 16"/>
                          <wps:cNvSpPr>
                            <a:spLocks/>
                          </wps:cNvSpPr>
                          <wps:spPr bwMode="auto">
                            <a:xfrm>
                              <a:off x="936" y="-917"/>
                              <a:ext cx="323" cy="319"/>
                            </a:xfrm>
                            <a:custGeom>
                              <a:avLst/>
                              <a:gdLst>
                                <a:gd name="T0" fmla="+- 0 1017 936"/>
                                <a:gd name="T1" fmla="*/ T0 w 323"/>
                                <a:gd name="T2" fmla="+- 0 -917 -917"/>
                                <a:gd name="T3" fmla="*/ -917 h 319"/>
                                <a:gd name="T4" fmla="+- 0 936 936"/>
                                <a:gd name="T5" fmla="*/ T4 w 323"/>
                                <a:gd name="T6" fmla="+- 0 -682 -917"/>
                                <a:gd name="T7" fmla="*/ -682 h 319"/>
                                <a:gd name="T8" fmla="+- 0 1178 936"/>
                                <a:gd name="T9" fmla="*/ T8 w 323"/>
                                <a:gd name="T10" fmla="+- 0 -598 -917"/>
                                <a:gd name="T11" fmla="*/ -598 h 319"/>
                                <a:gd name="T12" fmla="+- 0 1259 936"/>
                                <a:gd name="T13" fmla="*/ T12 w 323"/>
                                <a:gd name="T14" fmla="+- 0 -833 -917"/>
                                <a:gd name="T15" fmla="*/ -833 h 319"/>
                                <a:gd name="T16" fmla="+- 0 1017 936"/>
                                <a:gd name="T17" fmla="*/ T16 w 323"/>
                                <a:gd name="T18" fmla="+- 0 -917 -917"/>
                                <a:gd name="T19" fmla="*/ -917 h 3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3" h="319">
                                  <a:moveTo>
                                    <a:pt x="81" y="0"/>
                                  </a:moveTo>
                                  <a:lnTo>
                                    <a:pt x="0" y="235"/>
                                  </a:lnTo>
                                  <a:lnTo>
                                    <a:pt x="242" y="319"/>
                                  </a:lnTo>
                                  <a:lnTo>
                                    <a:pt x="323" y="84"/>
                                  </a:lnTo>
                                  <a:lnTo>
                                    <a:pt x="8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143">
                              <a:solidFill>
                                <a:srgbClr val="003263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" name="Freeform 17"/>
                          <wps:cNvSpPr>
                            <a:spLocks/>
                          </wps:cNvSpPr>
                          <wps:spPr bwMode="auto">
                            <a:xfrm>
                              <a:off x="1173" y="-836"/>
                              <a:ext cx="323" cy="319"/>
                            </a:xfrm>
                            <a:custGeom>
                              <a:avLst/>
                              <a:gdLst>
                                <a:gd name="T0" fmla="+- 0 1254 1173"/>
                                <a:gd name="T1" fmla="*/ T0 w 323"/>
                                <a:gd name="T2" fmla="+- 0 -835 -835"/>
                                <a:gd name="T3" fmla="*/ -835 h 319"/>
                                <a:gd name="T4" fmla="+- 0 1173 1173"/>
                                <a:gd name="T5" fmla="*/ T4 w 323"/>
                                <a:gd name="T6" fmla="+- 0 -600 -835"/>
                                <a:gd name="T7" fmla="*/ -600 h 319"/>
                                <a:gd name="T8" fmla="+- 0 1415 1173"/>
                                <a:gd name="T9" fmla="*/ T8 w 323"/>
                                <a:gd name="T10" fmla="+- 0 -517 -835"/>
                                <a:gd name="T11" fmla="*/ -517 h 319"/>
                                <a:gd name="T12" fmla="+- 0 1496 1173"/>
                                <a:gd name="T13" fmla="*/ T12 w 323"/>
                                <a:gd name="T14" fmla="+- 0 -752 -835"/>
                                <a:gd name="T15" fmla="*/ -752 h 319"/>
                                <a:gd name="T16" fmla="+- 0 1254 1173"/>
                                <a:gd name="T17" fmla="*/ T16 w 323"/>
                                <a:gd name="T18" fmla="+- 0 -835 -835"/>
                                <a:gd name="T19" fmla="*/ -835 h 3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3" h="319">
                                  <a:moveTo>
                                    <a:pt x="81" y="0"/>
                                  </a:moveTo>
                                  <a:lnTo>
                                    <a:pt x="0" y="235"/>
                                  </a:lnTo>
                                  <a:lnTo>
                                    <a:pt x="242" y="318"/>
                                  </a:lnTo>
                                  <a:lnTo>
                                    <a:pt x="323" y="83"/>
                                  </a:lnTo>
                                  <a:lnTo>
                                    <a:pt x="8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" name="Freeform 18"/>
                          <wps:cNvSpPr>
                            <a:spLocks/>
                          </wps:cNvSpPr>
                          <wps:spPr bwMode="auto">
                            <a:xfrm>
                              <a:off x="1173" y="-836"/>
                              <a:ext cx="323" cy="319"/>
                            </a:xfrm>
                            <a:custGeom>
                              <a:avLst/>
                              <a:gdLst>
                                <a:gd name="T0" fmla="+- 0 1254 1173"/>
                                <a:gd name="T1" fmla="*/ T0 w 323"/>
                                <a:gd name="T2" fmla="+- 0 -835 -835"/>
                                <a:gd name="T3" fmla="*/ -835 h 319"/>
                                <a:gd name="T4" fmla="+- 0 1173 1173"/>
                                <a:gd name="T5" fmla="*/ T4 w 323"/>
                                <a:gd name="T6" fmla="+- 0 -600 -835"/>
                                <a:gd name="T7" fmla="*/ -600 h 319"/>
                                <a:gd name="T8" fmla="+- 0 1415 1173"/>
                                <a:gd name="T9" fmla="*/ T8 w 323"/>
                                <a:gd name="T10" fmla="+- 0 -517 -835"/>
                                <a:gd name="T11" fmla="*/ -517 h 319"/>
                                <a:gd name="T12" fmla="+- 0 1496 1173"/>
                                <a:gd name="T13" fmla="*/ T12 w 323"/>
                                <a:gd name="T14" fmla="+- 0 -752 -835"/>
                                <a:gd name="T15" fmla="*/ -752 h 319"/>
                                <a:gd name="T16" fmla="+- 0 1254 1173"/>
                                <a:gd name="T17" fmla="*/ T16 w 323"/>
                                <a:gd name="T18" fmla="+- 0 -835 -835"/>
                                <a:gd name="T19" fmla="*/ -835 h 3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3" h="319">
                                  <a:moveTo>
                                    <a:pt x="81" y="0"/>
                                  </a:moveTo>
                                  <a:lnTo>
                                    <a:pt x="0" y="235"/>
                                  </a:lnTo>
                                  <a:lnTo>
                                    <a:pt x="242" y="318"/>
                                  </a:lnTo>
                                  <a:lnTo>
                                    <a:pt x="323" y="83"/>
                                  </a:lnTo>
                                  <a:lnTo>
                                    <a:pt x="8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143">
                              <a:solidFill>
                                <a:srgbClr val="003263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" name="Freeform 19"/>
                          <wps:cNvSpPr>
                            <a:spLocks/>
                          </wps:cNvSpPr>
                          <wps:spPr bwMode="auto">
                            <a:xfrm>
                              <a:off x="1410" y="-754"/>
                              <a:ext cx="323" cy="319"/>
                            </a:xfrm>
                            <a:custGeom>
                              <a:avLst/>
                              <a:gdLst>
                                <a:gd name="T0" fmla="+- 0 1491 1410"/>
                                <a:gd name="T1" fmla="*/ T0 w 323"/>
                                <a:gd name="T2" fmla="+- 0 -753 -753"/>
                                <a:gd name="T3" fmla="*/ -753 h 319"/>
                                <a:gd name="T4" fmla="+- 0 1410 1410"/>
                                <a:gd name="T5" fmla="*/ T4 w 323"/>
                                <a:gd name="T6" fmla="+- 0 -518 -753"/>
                                <a:gd name="T7" fmla="*/ -518 h 319"/>
                                <a:gd name="T8" fmla="+- 0 1652 1410"/>
                                <a:gd name="T9" fmla="*/ T8 w 323"/>
                                <a:gd name="T10" fmla="+- 0 -435 -753"/>
                                <a:gd name="T11" fmla="*/ -435 h 319"/>
                                <a:gd name="T12" fmla="+- 0 1733 1410"/>
                                <a:gd name="T13" fmla="*/ T12 w 323"/>
                                <a:gd name="T14" fmla="+- 0 -670 -753"/>
                                <a:gd name="T15" fmla="*/ -670 h 319"/>
                                <a:gd name="T16" fmla="+- 0 1491 1410"/>
                                <a:gd name="T17" fmla="*/ T16 w 323"/>
                                <a:gd name="T18" fmla="+- 0 -753 -753"/>
                                <a:gd name="T19" fmla="*/ -753 h 3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3" h="319">
                                  <a:moveTo>
                                    <a:pt x="81" y="0"/>
                                  </a:moveTo>
                                  <a:lnTo>
                                    <a:pt x="0" y="235"/>
                                  </a:lnTo>
                                  <a:lnTo>
                                    <a:pt x="242" y="318"/>
                                  </a:lnTo>
                                  <a:lnTo>
                                    <a:pt x="323" y="83"/>
                                  </a:lnTo>
                                  <a:lnTo>
                                    <a:pt x="8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" name="Freeform 20"/>
                          <wps:cNvSpPr>
                            <a:spLocks/>
                          </wps:cNvSpPr>
                          <wps:spPr bwMode="auto">
                            <a:xfrm>
                              <a:off x="1410" y="-754"/>
                              <a:ext cx="323" cy="319"/>
                            </a:xfrm>
                            <a:custGeom>
                              <a:avLst/>
                              <a:gdLst>
                                <a:gd name="T0" fmla="+- 0 1491 1410"/>
                                <a:gd name="T1" fmla="*/ T0 w 323"/>
                                <a:gd name="T2" fmla="+- 0 -753 -753"/>
                                <a:gd name="T3" fmla="*/ -753 h 319"/>
                                <a:gd name="T4" fmla="+- 0 1410 1410"/>
                                <a:gd name="T5" fmla="*/ T4 w 323"/>
                                <a:gd name="T6" fmla="+- 0 -518 -753"/>
                                <a:gd name="T7" fmla="*/ -518 h 319"/>
                                <a:gd name="T8" fmla="+- 0 1652 1410"/>
                                <a:gd name="T9" fmla="*/ T8 w 323"/>
                                <a:gd name="T10" fmla="+- 0 -435 -753"/>
                                <a:gd name="T11" fmla="*/ -435 h 319"/>
                                <a:gd name="T12" fmla="+- 0 1733 1410"/>
                                <a:gd name="T13" fmla="*/ T12 w 323"/>
                                <a:gd name="T14" fmla="+- 0 -670 -753"/>
                                <a:gd name="T15" fmla="*/ -670 h 319"/>
                                <a:gd name="T16" fmla="+- 0 1491 1410"/>
                                <a:gd name="T17" fmla="*/ T16 w 323"/>
                                <a:gd name="T18" fmla="+- 0 -753 -753"/>
                                <a:gd name="T19" fmla="*/ -753 h 3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3" h="319">
                                  <a:moveTo>
                                    <a:pt x="81" y="0"/>
                                  </a:moveTo>
                                  <a:lnTo>
                                    <a:pt x="0" y="235"/>
                                  </a:lnTo>
                                  <a:lnTo>
                                    <a:pt x="242" y="318"/>
                                  </a:lnTo>
                                  <a:lnTo>
                                    <a:pt x="323" y="83"/>
                                  </a:lnTo>
                                  <a:lnTo>
                                    <a:pt x="8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143">
                              <a:solidFill>
                                <a:srgbClr val="003263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08FB942" id="Group 247" o:spid="_x0000_s1026" style="position:absolute;margin-left:17.45pt;margin-top:4.5pt;width:77.25pt;height:120pt;z-index:251544576;mso-position-horizontal-relative:margin" coordsize="9810,15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7" type="#_x0000_t202" style="position:absolute;top:7239;width:9810;height:8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" filled="f" stroked="f">
                  <v:textbox inset="0,0,0,0">
                    <w:txbxContent>
                      <w:p w14:paraId="2D307EFE" w14:textId="079492B0" w:rsidR="006C6D3E" w:rsidRPr="006C6D3E" w:rsidRDefault="0059527D" w:rsidP="006C6D3E">
                        <w:pPr>
                          <w:jc w:val="center"/>
                          <w:rPr>
                            <w:color w:val="003263" w:themeColor="text2"/>
                          </w:rPr>
                        </w:pPr>
                        <w:r>
                          <w:rPr>
                            <w:rFonts w:asciiTheme="majorHAnsi" w:hAnsiTheme="majorHAnsi" w:cstheme="majorHAnsi"/>
                            <w:b/>
                            <w:bCs/>
                            <w:color w:val="003263" w:themeColor="text2"/>
                            <w:sz w:val="56"/>
                            <w:szCs w:val="56"/>
                          </w:rPr>
                          <w:t>36</w:t>
                        </w:r>
                        <w:r w:rsidR="006C6D3E" w:rsidRPr="006C6D3E">
                          <w:rPr>
                            <w:rFonts w:asciiTheme="majorHAnsi" w:hAnsiTheme="majorHAnsi" w:cstheme="majorHAnsi"/>
                            <w:b/>
                            <w:bCs/>
                            <w:color w:val="003263" w:themeColor="text2"/>
                            <w:sz w:val="36"/>
                            <w:szCs w:val="36"/>
                          </w:rPr>
                          <w:t xml:space="preserve"> DAYS</w:t>
                        </w:r>
                        <w:r w:rsidR="006C6D3E" w:rsidRPr="006C6D3E">
                          <w:rPr>
                            <w:color w:val="003263" w:themeColor="text2"/>
                            <w:sz w:val="36"/>
                            <w:szCs w:val="36"/>
                          </w:rPr>
                          <w:t xml:space="preserve"> </w:t>
                        </w:r>
                        <w:r w:rsidR="006C6D3E">
                          <w:rPr>
                            <w:color w:val="003263" w:themeColor="text2"/>
                          </w:rPr>
                          <w:br/>
                        </w:r>
                        <w:r w:rsidR="006C6D3E" w:rsidRPr="006C6D3E">
                          <w:rPr>
                            <w:color w:val="003263" w:themeColor="text2"/>
                            <w:w w:val="105"/>
                          </w:rPr>
                          <w:t xml:space="preserve">of engagement </w:t>
                        </w:r>
                      </w:p>
                    </w:txbxContent>
                  </v:textbox>
                </v:shape>
                <v:group id="Group 7" o:spid="_x0000_s1028" style="position:absolute;left:1238;width:7391;height:7317" coordorigin="695,-1591" coordsize="1405,1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shape id="Freeform 3" o:spid="_x0000_s1029" style="position:absolute;left:721;top:-1521;width:1351;height:1294;visibility:visible;mso-wrap-style:square;v-text-anchor:top" coordsize="1351,1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" path="m377,l294,40,6,838,,886r12,45l40,968r41,25l926,1287r48,7l1019,1282r37,-28l1081,1212,1344,456r7,-48l1339,363r-28,-38l1269,301,425,7,377,xe" stroked="f">
                    <v:path arrowok="t" o:connecttype="custom" o:connectlocs="377,-1521;294,-1481;6,-683;0,-635;12,-590;40,-553;81,-528;926,-234;974,-227;1019,-239;1056,-267;1081,-309;1344,-1065;1351,-1113;1339,-1158;1311,-1196;1269,-1220;425,-1514;377,-1521" o:connectangles="0,0,0,0,0,0,0,0,0,0,0,0,0,0,0,0,0,0,0"/>
                  </v:shape>
                  <v:shape id="Freeform 4" o:spid="_x0000_s1030" style="position:absolute;left:721;top:-1521;width:1351;height:1294;visibility:visible;mso-wrap-style:square;v-text-anchor:top" coordsize="1351,1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" path="m1081,1212r-25,42l1019,1282r-45,12l926,1287,81,993,40,968,12,931,,886,6,838,270,82,294,40,332,12,377,r48,7l1269,301r42,24l1339,363r12,45l1344,456r-263,756xe" filled="f" strokecolor="#003263" strokeweight=".94686mm">
                    <v:path arrowok="t" o:connecttype="custom" o:connectlocs="1081,-309;1056,-267;1019,-239;974,-227;926,-234;81,-528;40,-553;12,-590;0,-635;6,-683;270,-1439;294,-1481;332,-1509;377,-1521;425,-1514;1269,-1220;1311,-1196;1339,-1158;1351,-1113;1344,-1065;1081,-309" o:connectangles="0,0,0,0,0,0,0,0,0,0,0,0,0,0,0,0,0,0,0,0,0"/>
                  </v:shape>
                  <v:shape id="Freeform 5" o:spid="_x0000_s1031" style="position:absolute;left:721;top:-1521;width:1312;height:1294;visibility:visible;mso-wrap-style:square;v-text-anchor:top" coordsize="1312,1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" path="m377,l294,40,6,838,,886r12,45l40,968r41,25l926,1287r48,7l1019,1282r37,-28l1081,1212,1311,550,237,176r673,l425,7,377,xe" stroked="f">
                    <v:path arrowok="t" o:connecttype="custom" o:connectlocs="377,-1521;294,-1481;6,-683;0,-635;12,-590;40,-553;81,-528;926,-234;974,-227;1019,-239;1056,-267;1081,-309;1311,-971;237,-1345;910,-1345;425,-1514;377,-1521" o:connectangles="0,0,0,0,0,0,0,0,0,0,0,0,0,0,0,0,0"/>
                  </v:shape>
                  <v:shape id="AutoShape 6" o:spid="_x0000_s1032" style="position:absolute;left:721;top:-1521;width:1351;height:1294;visibility:visible;mso-wrap-style:square;v-text-anchor:top" coordsize="1351,1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" path="m1081,1212r-25,42l1019,1282r-45,12l926,1287,81,993,40,968,12,931,,886,6,838,270,82,294,40,332,12,377,r48,7l1269,301r42,24l1339,363r12,45l1344,456r-263,756xm237,176l1322,553e" filled="f" strokecolor="#003263" strokeweight=".94686mm">
                    <v:path arrowok="t" o:connecttype="custom" o:connectlocs="1081,-309;1056,-267;1019,-239;974,-227;926,-234;81,-528;40,-553;12,-590;0,-635;6,-683;270,-1439;294,-1481;332,-1509;377,-1521;425,-1514;1269,-1220;1311,-1196;1339,-1158;1351,-1113;1344,-1065;1081,-309;237,-1345;1322,-968" o:connectangles="0,0,0,0,0,0,0,0,0,0,0,0,0,0,0,0,0,0,0,0,0,0,0"/>
                  </v:shape>
                  <v:line id="Line 7" o:spid="_x0000_s1033" style="position:absolute;visibility:visible;mso-wrap-style:square" from="1273,-1565" to="1273,-14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" strokecolor="#003263" strokeweight=".94686mm"/>
                  <v:line id="Line 8" o:spid="_x0000_s1034" style="position:absolute;visibility:visible;mso-wrap-style:square" from="1920,-1335" to="1920,-11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" strokecolor="#003263" strokeweight=".94686mm"/>
                  <v:shape id="Freeform 9" o:spid="_x0000_s1035" style="position:absolute;left:1015;top:-1148;width:323;height:319;visibility:visible;mso-wrap-style:square;v-text-anchor:top" coordsize="323,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" path="m81,l,235r242,83l323,83,81,xe" stroked="f">
                    <v:path arrowok="t" o:connecttype="custom" o:connectlocs="81,-1147;0,-912;242,-829;323,-1064;81,-1147" o:connectangles="0,0,0,0,0"/>
                  </v:shape>
                  <v:shape id="Freeform 10" o:spid="_x0000_s1036" style="position:absolute;left:1015;top:-1148;width:323;height:319;visibility:visible;mso-wrap-style:square;v-text-anchor:top" coordsize="323,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" path="m81,l,235r242,83l323,83,81,xe" filled="f" strokecolor="#003263" strokeweight=".78175mm">
                    <v:path arrowok="t" o:connecttype="custom" o:connectlocs="81,-1147;0,-912;242,-829;323,-1064;81,-1147" o:connectangles="0,0,0,0,0"/>
                  </v:shape>
                  <v:shape id="Freeform 11" o:spid="_x0000_s1037" style="position:absolute;left:1252;top:-1066;width:323;height:319;visibility:visible;mso-wrap-style:square;v-text-anchor:top" coordsize="323,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" path="m81,l,235r241,84l322,84,81,xe" stroked="f">
                    <v:path arrowok="t" o:connecttype="custom" o:connectlocs="81,-1066;0,-831;241,-747;322,-982;81,-1066" o:connectangles="0,0,0,0,0"/>
                  </v:shape>
                  <v:shape id="Freeform 12" o:spid="_x0000_s1038" style="position:absolute;left:1252;top:-1066;width:323;height:319;visibility:visible;mso-wrap-style:square;v-text-anchor:top" coordsize="323,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" path="m81,l,235r241,84l322,84,81,xe" filled="f" strokecolor="#003263" strokeweight=".78175mm">
                    <v:path arrowok="t" o:connecttype="custom" o:connectlocs="81,-1066;0,-831;241,-747;322,-982;81,-1066" o:connectangles="0,0,0,0,0"/>
                  </v:shape>
                  <v:shape id="Freeform 13" o:spid="_x0000_s1039" style="position:absolute;left:1489;top:-984;width:323;height:319;visibility:visible;mso-wrap-style:square;v-text-anchor:top" coordsize="323,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" path="m81,l,235r242,83l322,83,81,xe" stroked="f">
                    <v:path arrowok="t" o:connecttype="custom" o:connectlocs="81,-984;0,-749;242,-666;322,-901;81,-984" o:connectangles="0,0,0,0,0"/>
                  </v:shape>
                  <v:shape id="Freeform 14" o:spid="_x0000_s1040" style="position:absolute;left:1489;top:-984;width:323;height:319;visibility:visible;mso-wrap-style:square;v-text-anchor:top" coordsize="323,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" path="m81,l,235r242,83l322,83,81,xe" filled="f" strokecolor="#003263" strokeweight=".78175mm">
                    <v:path arrowok="t" o:connecttype="custom" o:connectlocs="81,-984;0,-749;242,-666;322,-901;81,-984" o:connectangles="0,0,0,0,0"/>
                  </v:shape>
                  <v:shape id="Freeform 15" o:spid="_x0000_s1041" style="position:absolute;left:936;top:-917;width:323;height:319;visibility:visible;mso-wrap-style:square;v-text-anchor:top" coordsize="323,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" path="m81,l,235r242,84l323,84,81,xe" stroked="f">
                    <v:path arrowok="t" o:connecttype="custom" o:connectlocs="81,-917;0,-682;242,-598;323,-833;81,-917" o:connectangles="0,0,0,0,0"/>
                  </v:shape>
                  <v:shape id="Freeform 16" o:spid="_x0000_s1042" style="position:absolute;left:936;top:-917;width:323;height:319;visibility:visible;mso-wrap-style:square;v-text-anchor:top" coordsize="323,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" path="m81,l,235r242,84l323,84,81,xe" filled="f" strokecolor="#003263" strokeweight=".78175mm">
                    <v:path arrowok="t" o:connecttype="custom" o:connectlocs="81,-917;0,-682;242,-598;323,-833;81,-917" o:connectangles="0,0,0,0,0"/>
                  </v:shape>
                  <v:shape id="Freeform 17" o:spid="_x0000_s1043" style="position:absolute;left:1173;top:-836;width:323;height:319;visibility:visible;mso-wrap-style:square;v-text-anchor:top" coordsize="323,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" path="m81,l,235r242,83l323,83,81,xe" stroked="f">
                    <v:path arrowok="t" o:connecttype="custom" o:connectlocs="81,-835;0,-600;242,-517;323,-752;81,-835" o:connectangles="0,0,0,0,0"/>
                  </v:shape>
                  <v:shape id="Freeform 18" o:spid="_x0000_s1044" style="position:absolute;left:1173;top:-836;width:323;height:319;visibility:visible;mso-wrap-style:square;v-text-anchor:top" coordsize="323,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" path="m81,l,235r242,83l323,83,81,xe" filled="f" strokecolor="#003263" strokeweight=".78175mm">
                    <v:path arrowok="t" o:connecttype="custom" o:connectlocs="81,-835;0,-600;242,-517;323,-752;81,-835" o:connectangles="0,0,0,0,0"/>
                  </v:shape>
                  <v:shape id="Freeform 19" o:spid="_x0000_s1045" style="position:absolute;left:1410;top:-754;width:323;height:319;visibility:visible;mso-wrap-style:square;v-text-anchor:top" coordsize="323,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" path="m81,l,235r242,83l323,83,81,xe" stroked="f">
                    <v:path arrowok="t" o:connecttype="custom" o:connectlocs="81,-753;0,-518;242,-435;323,-670;81,-753" o:connectangles="0,0,0,0,0"/>
                  </v:shape>
                  <v:shape id="Freeform 20" o:spid="_x0000_s1046" style="position:absolute;left:1410;top:-754;width:323;height:319;visibility:visible;mso-wrap-style:square;v-text-anchor:top" coordsize="323,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" path="m81,l,235r242,83l323,83,81,xe" filled="f" strokecolor="#003263" strokeweight=".78175mm">
                    <v:path arrowok="t" o:connecttype="custom" o:connectlocs="81,-753;0,-518;242,-435;323,-670;81,-753" o:connectangles="0,0,0,0,0"/>
                  </v:shape>
                </v:group>
                <w10:wrap anchorx="margin"/>
              </v:group>
            </w:pict>
          </mc:Fallback>
        </mc:AlternateContent>
      </w:r>
    </w:p>
    <w:p w14:paraId="173FFE1E" w14:textId="160585A5" w:rsidR="006C6D3E" w:rsidRDefault="00301754" w:rsidP="00D334B0">
      <w:pPr>
        <w:pStyle w:val="BodyTex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50720" behindDoc="0" locked="0" layoutInCell="1" allowOverlap="1" wp14:anchorId="7B5E6130" wp14:editId="16E6CC74">
                <wp:simplePos x="0" y="0"/>
                <wp:positionH relativeFrom="column">
                  <wp:posOffset>4373880</wp:posOffset>
                </wp:positionH>
                <wp:positionV relativeFrom="paragraph">
                  <wp:posOffset>196850</wp:posOffset>
                </wp:positionV>
                <wp:extent cx="2013903" cy="966787"/>
                <wp:effectExtent l="0" t="0" r="5715" b="5080"/>
                <wp:wrapNone/>
                <wp:docPr id="249" name="Group 2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13903" cy="966787"/>
                          <a:chOff x="-42862" y="304800"/>
                          <a:chExt cx="2014518" cy="966787"/>
                        </a:xfrm>
                      </wpg:grpSpPr>
                      <pic:pic xmlns:pic="http://schemas.openxmlformats.org/drawingml/2006/picture">
                        <pic:nvPicPr>
                          <pic:cNvPr id="1" name="image2.pn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-42862" y="304800"/>
                            <a:ext cx="828675" cy="828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23906" y="519112"/>
                            <a:ext cx="1047750" cy="752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464FB89" w14:textId="491C6940" w:rsidR="000816C6" w:rsidRPr="00C16777" w:rsidRDefault="00DB1F0A" w:rsidP="000816C6">
                              <w:pPr>
                                <w:spacing w:line="240" w:lineRule="auto"/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003263" w:themeColor="text2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003263" w:themeColor="text2"/>
                                  <w:sz w:val="48"/>
                                  <w:szCs w:val="48"/>
                                </w:rPr>
                                <w:t>1</w:t>
                              </w:r>
                              <w:r w:rsidR="0059527D"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003263" w:themeColor="text2"/>
                                  <w:sz w:val="48"/>
                                  <w:szCs w:val="48"/>
                                </w:rPr>
                                <w:t>20</w:t>
                              </w:r>
                            </w:p>
                            <w:p w14:paraId="6112B09A" w14:textId="2666F63B" w:rsidR="000816C6" w:rsidRPr="006C6D3E" w:rsidRDefault="000816C6" w:rsidP="000816C6">
                              <w:pPr>
                                <w:spacing w:line="240" w:lineRule="auto"/>
                                <w:rPr>
                                  <w:color w:val="003263" w:themeColor="text2"/>
                                </w:rPr>
                              </w:pPr>
                              <w:r>
                                <w:rPr>
                                  <w:color w:val="003263" w:themeColor="text2"/>
                                  <w:w w:val="105"/>
                                </w:rPr>
                                <w:t xml:space="preserve">Number of people </w:t>
                              </w:r>
                              <w:r w:rsidR="00072AB2">
                                <w:rPr>
                                  <w:color w:val="003263" w:themeColor="text2"/>
                                  <w:w w:val="105"/>
                                </w:rPr>
                                <w:t>left</w:t>
                              </w:r>
                              <w:r>
                                <w:rPr>
                                  <w:color w:val="003263" w:themeColor="text2"/>
                                  <w:w w:val="105"/>
                                </w:rPr>
                                <w:t xml:space="preserve"> feedback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B5E6130" id="Group 249" o:spid="_x0000_s1047" style="position:absolute;margin-left:344.4pt;margin-top:15.5pt;width:158.6pt;height:76.1pt;z-index:251550720;mso-width-relative:margin;mso-height-relative:margin" coordorigin="-428,3048" coordsize="20145,96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2.png" o:spid="_x0000_s1048" type="#_x0000_t75" style="position:absolute;left:-428;top:3048;width:8286;height:8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">
                  <v:imagedata r:id="rId11" o:title=""/>
                </v:shape>
                <v:shape id="_x0000_s1049" type="#_x0000_t202" style="position:absolute;left:9239;top:5191;width:10477;height:7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" filled="f" stroked="f">
                  <v:textbox inset="0,0,0,0">
                    <w:txbxContent>
                      <w:p w14:paraId="7464FB89" w14:textId="491C6940" w:rsidR="000816C6" w:rsidRPr="00C16777" w:rsidRDefault="00DB1F0A" w:rsidP="000816C6">
                        <w:pPr>
                          <w:spacing w:line="240" w:lineRule="auto"/>
                          <w:rPr>
                            <w:rFonts w:asciiTheme="majorHAnsi" w:hAnsiTheme="majorHAnsi" w:cstheme="majorHAnsi"/>
                            <w:b/>
                            <w:bCs/>
                            <w:color w:val="003263" w:themeColor="text2"/>
                            <w:sz w:val="48"/>
                            <w:szCs w:val="48"/>
                          </w:rPr>
                        </w:pPr>
                        <w:r>
                          <w:rPr>
                            <w:rFonts w:asciiTheme="majorHAnsi" w:hAnsiTheme="majorHAnsi" w:cstheme="majorHAnsi"/>
                            <w:b/>
                            <w:bCs/>
                            <w:color w:val="003263" w:themeColor="text2"/>
                            <w:sz w:val="48"/>
                            <w:szCs w:val="48"/>
                          </w:rPr>
                          <w:t>1</w:t>
                        </w:r>
                        <w:r w:rsidR="0059527D">
                          <w:rPr>
                            <w:rFonts w:asciiTheme="majorHAnsi" w:hAnsiTheme="majorHAnsi" w:cstheme="majorHAnsi"/>
                            <w:b/>
                            <w:bCs/>
                            <w:color w:val="003263" w:themeColor="text2"/>
                            <w:sz w:val="48"/>
                            <w:szCs w:val="48"/>
                          </w:rPr>
                          <w:t>20</w:t>
                        </w:r>
                      </w:p>
                      <w:p w14:paraId="6112B09A" w14:textId="2666F63B" w:rsidR="000816C6" w:rsidRPr="006C6D3E" w:rsidRDefault="000816C6" w:rsidP="000816C6">
                        <w:pPr>
                          <w:spacing w:line="240" w:lineRule="auto"/>
                          <w:rPr>
                            <w:color w:val="003263" w:themeColor="text2"/>
                          </w:rPr>
                        </w:pPr>
                        <w:r>
                          <w:rPr>
                            <w:color w:val="003263" w:themeColor="text2"/>
                            <w:w w:val="105"/>
                          </w:rPr>
                          <w:t xml:space="preserve">Number of people </w:t>
                        </w:r>
                        <w:r w:rsidR="00072AB2">
                          <w:rPr>
                            <w:color w:val="003263" w:themeColor="text2"/>
                            <w:w w:val="105"/>
                          </w:rPr>
                          <w:t>left</w:t>
                        </w:r>
                        <w:r>
                          <w:rPr>
                            <w:color w:val="003263" w:themeColor="text2"/>
                            <w:w w:val="105"/>
                          </w:rPr>
                          <w:t xml:space="preserve"> feedback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50502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38144C7" wp14:editId="4A2E791A">
                <wp:simplePos x="0" y="0"/>
                <wp:positionH relativeFrom="margin">
                  <wp:posOffset>2306955</wp:posOffset>
                </wp:positionH>
                <wp:positionV relativeFrom="paragraph">
                  <wp:posOffset>189865</wp:posOffset>
                </wp:positionV>
                <wp:extent cx="1814513" cy="823595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4513" cy="8235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4D85C5" w14:textId="6418DD4B" w:rsidR="00DD357E" w:rsidRPr="006C6D3E" w:rsidRDefault="00DD357E" w:rsidP="00DD357E">
                            <w:pPr>
                              <w:spacing w:line="240" w:lineRule="auto"/>
                              <w:rPr>
                                <w:color w:val="003263" w:themeColor="text2"/>
                              </w:rPr>
                            </w:pPr>
                            <w:r w:rsidRPr="00DD357E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3263" w:themeColor="text2"/>
                                <w:w w:val="105"/>
                                <w:sz w:val="56"/>
                                <w:szCs w:val="56"/>
                              </w:rPr>
                              <w:t>82%</w:t>
                            </w:r>
                            <w:r>
                              <w:rPr>
                                <w:color w:val="003263" w:themeColor="text2"/>
                                <w:w w:val="105"/>
                              </w:rPr>
                              <w:t xml:space="preserve"> </w:t>
                            </w:r>
                            <w:r w:rsidR="002B74F9">
                              <w:rPr>
                                <w:color w:val="003263" w:themeColor="text2"/>
                                <w:w w:val="105"/>
                              </w:rPr>
                              <w:br/>
                            </w:r>
                            <w:r>
                              <w:rPr>
                                <w:color w:val="003263" w:themeColor="text2"/>
                                <w:w w:val="105"/>
                              </w:rPr>
                              <w:t xml:space="preserve">of </w:t>
                            </w:r>
                            <w:r w:rsidR="00244B3D">
                              <w:rPr>
                                <w:color w:val="003263" w:themeColor="text2"/>
                                <w:w w:val="105"/>
                              </w:rPr>
                              <w:t>respondents</w:t>
                            </w:r>
                            <w:r>
                              <w:rPr>
                                <w:color w:val="003263" w:themeColor="text2"/>
                                <w:w w:val="105"/>
                              </w:rPr>
                              <w:t xml:space="preserve"> would like the calendar distribution to continue in its current format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8144C7" id="Text Box 2" o:spid="_x0000_s1050" type="#_x0000_t202" style="position:absolute;margin-left:181.65pt;margin-top:14.95pt;width:142.9pt;height:64.85pt;z-index:25169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" filled="f" stroked="f">
                <v:textbox inset="0,0,0,0">
                  <w:txbxContent>
                    <w:p w14:paraId="2E4D85C5" w14:textId="6418DD4B" w:rsidR="00DD357E" w:rsidRPr="006C6D3E" w:rsidRDefault="00DD357E" w:rsidP="00DD357E">
                      <w:pPr>
                        <w:spacing w:line="240" w:lineRule="auto"/>
                        <w:rPr>
                          <w:color w:val="003263" w:themeColor="text2"/>
                        </w:rPr>
                      </w:pPr>
                      <w:r w:rsidRPr="00DD357E">
                        <w:rPr>
                          <w:rFonts w:asciiTheme="majorHAnsi" w:hAnsiTheme="majorHAnsi" w:cstheme="majorHAnsi"/>
                          <w:b/>
                          <w:bCs/>
                          <w:color w:val="003263" w:themeColor="text2"/>
                          <w:w w:val="105"/>
                          <w:sz w:val="56"/>
                          <w:szCs w:val="56"/>
                        </w:rPr>
                        <w:t>82%</w:t>
                      </w:r>
                      <w:r>
                        <w:rPr>
                          <w:color w:val="003263" w:themeColor="text2"/>
                          <w:w w:val="105"/>
                        </w:rPr>
                        <w:t xml:space="preserve"> </w:t>
                      </w:r>
                      <w:r w:rsidR="002B74F9">
                        <w:rPr>
                          <w:color w:val="003263" w:themeColor="text2"/>
                          <w:w w:val="105"/>
                        </w:rPr>
                        <w:br/>
                      </w:r>
                      <w:r>
                        <w:rPr>
                          <w:color w:val="003263" w:themeColor="text2"/>
                          <w:w w:val="105"/>
                        </w:rPr>
                        <w:t xml:space="preserve">of </w:t>
                      </w:r>
                      <w:r w:rsidR="00244B3D">
                        <w:rPr>
                          <w:color w:val="003263" w:themeColor="text2"/>
                          <w:w w:val="105"/>
                        </w:rPr>
                        <w:t>respondents</w:t>
                      </w:r>
                      <w:r>
                        <w:rPr>
                          <w:color w:val="003263" w:themeColor="text2"/>
                          <w:w w:val="105"/>
                        </w:rPr>
                        <w:t xml:space="preserve"> would like the calendar distribution to continue in its current format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B74F9">
        <w:rPr>
          <w:rFonts w:ascii="Times New Roman"/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219C352" wp14:editId="73E8C9DC">
                <wp:simplePos x="0" y="0"/>
                <wp:positionH relativeFrom="page">
                  <wp:posOffset>1919288</wp:posOffset>
                </wp:positionH>
                <wp:positionV relativeFrom="paragraph">
                  <wp:posOffset>185103</wp:posOffset>
                </wp:positionV>
                <wp:extent cx="665108" cy="666750"/>
                <wp:effectExtent l="0" t="0" r="1905" b="0"/>
                <wp:wrapNone/>
                <wp:docPr id="315" name="Freeform: Shape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5108" cy="666750"/>
                        </a:xfrm>
                        <a:custGeom>
                          <a:avLst/>
                          <a:gdLst>
                            <a:gd name="T0" fmla="+- 0 6478 6248"/>
                            <a:gd name="T1" fmla="*/ T0 w 975"/>
                            <a:gd name="T2" fmla="+- 0 1285 308"/>
                            <a:gd name="T3" fmla="*/ 1285 h 978"/>
                            <a:gd name="T4" fmla="+- 0 6629 6248"/>
                            <a:gd name="T5" fmla="*/ T4 w 975"/>
                            <a:gd name="T6" fmla="+- 0 925 308"/>
                            <a:gd name="T7" fmla="*/ 925 h 978"/>
                            <a:gd name="T8" fmla="+- 0 6588 6248"/>
                            <a:gd name="T9" fmla="*/ T8 w 975"/>
                            <a:gd name="T10" fmla="+- 0 1276 308"/>
                            <a:gd name="T11" fmla="*/ 1276 h 978"/>
                            <a:gd name="T12" fmla="+- 0 6629 6248"/>
                            <a:gd name="T13" fmla="*/ T12 w 975"/>
                            <a:gd name="T14" fmla="+- 0 925 308"/>
                            <a:gd name="T15" fmla="*/ 925 h 978"/>
                            <a:gd name="T16" fmla="+- 0 6721 6248"/>
                            <a:gd name="T17" fmla="*/ T16 w 975"/>
                            <a:gd name="T18" fmla="+- 0 925 308"/>
                            <a:gd name="T19" fmla="*/ 925 h 978"/>
                            <a:gd name="T20" fmla="+- 0 6363 6248"/>
                            <a:gd name="T21" fmla="*/ T20 w 975"/>
                            <a:gd name="T22" fmla="+- 0 473 308"/>
                            <a:gd name="T23" fmla="*/ 473 h 978"/>
                            <a:gd name="T24" fmla="+- 0 6248 6248"/>
                            <a:gd name="T25" fmla="*/ T24 w 975"/>
                            <a:gd name="T26" fmla="+- 0 916 308"/>
                            <a:gd name="T27" fmla="*/ 916 h 978"/>
                            <a:gd name="T28" fmla="+- 0 6985 6248"/>
                            <a:gd name="T29" fmla="*/ T28 w 975"/>
                            <a:gd name="T30" fmla="+- 0 925 308"/>
                            <a:gd name="T31" fmla="*/ 925 h 978"/>
                            <a:gd name="T32" fmla="+- 0 6289 6248"/>
                            <a:gd name="T33" fmla="*/ T32 w 975"/>
                            <a:gd name="T34" fmla="+- 0 647 308"/>
                            <a:gd name="T35" fmla="*/ 647 h 978"/>
                            <a:gd name="T36" fmla="+- 0 6437 6248"/>
                            <a:gd name="T37" fmla="*/ T36 w 975"/>
                            <a:gd name="T38" fmla="+- 0 499 308"/>
                            <a:gd name="T39" fmla="*/ 499 h 978"/>
                            <a:gd name="T40" fmla="+- 0 6876 6248"/>
                            <a:gd name="T41" fmla="*/ T40 w 975"/>
                            <a:gd name="T42" fmla="+- 0 461 308"/>
                            <a:gd name="T43" fmla="*/ 461 h 978"/>
                            <a:gd name="T44" fmla="+- 0 6738 6248"/>
                            <a:gd name="T45" fmla="*/ T44 w 975"/>
                            <a:gd name="T46" fmla="+- 0 508 308"/>
                            <a:gd name="T47" fmla="*/ 508 h 978"/>
                            <a:gd name="T48" fmla="+- 0 6716 6248"/>
                            <a:gd name="T49" fmla="*/ T48 w 975"/>
                            <a:gd name="T50" fmla="+- 0 540 308"/>
                            <a:gd name="T51" fmla="*/ 540 h 978"/>
                            <a:gd name="T52" fmla="+- 0 6701 6248"/>
                            <a:gd name="T53" fmla="*/ T52 w 975"/>
                            <a:gd name="T54" fmla="+- 0 597 308"/>
                            <a:gd name="T55" fmla="*/ 597 h 978"/>
                            <a:gd name="T56" fmla="+- 0 6994 6248"/>
                            <a:gd name="T57" fmla="*/ T56 w 975"/>
                            <a:gd name="T58" fmla="+- 0 884 308"/>
                            <a:gd name="T59" fmla="*/ 884 h 978"/>
                            <a:gd name="T60" fmla="+- 0 7186 6248"/>
                            <a:gd name="T61" fmla="*/ T60 w 975"/>
                            <a:gd name="T62" fmla="+- 0 854 308"/>
                            <a:gd name="T63" fmla="*/ 854 h 978"/>
                            <a:gd name="T64" fmla="+- 0 6741 6248"/>
                            <a:gd name="T65" fmla="*/ T64 w 975"/>
                            <a:gd name="T66" fmla="+- 0 818 308"/>
                            <a:gd name="T67" fmla="*/ 818 h 978"/>
                            <a:gd name="T68" fmla="+- 0 6741 6248"/>
                            <a:gd name="T69" fmla="*/ T68 w 975"/>
                            <a:gd name="T70" fmla="+- 0 636 308"/>
                            <a:gd name="T71" fmla="*/ 636 h 978"/>
                            <a:gd name="T72" fmla="+- 0 6746 6248"/>
                            <a:gd name="T73" fmla="*/ T72 w 975"/>
                            <a:gd name="T74" fmla="+- 0 575 308"/>
                            <a:gd name="T75" fmla="*/ 575 h 978"/>
                            <a:gd name="T76" fmla="+- 0 7205 6248"/>
                            <a:gd name="T77" fmla="*/ T76 w 975"/>
                            <a:gd name="T78" fmla="+- 0 545 308"/>
                            <a:gd name="T79" fmla="*/ 545 h 978"/>
                            <a:gd name="T80" fmla="+- 0 6791 6248"/>
                            <a:gd name="T81" fmla="*/ T80 w 975"/>
                            <a:gd name="T82" fmla="+- 0 516 308"/>
                            <a:gd name="T83" fmla="*/ 516 h 978"/>
                            <a:gd name="T84" fmla="+- 0 6948 6248"/>
                            <a:gd name="T85" fmla="*/ T84 w 975"/>
                            <a:gd name="T86" fmla="+- 0 499 308"/>
                            <a:gd name="T87" fmla="*/ 499 h 978"/>
                            <a:gd name="T88" fmla="+- 0 6954 6248"/>
                            <a:gd name="T89" fmla="*/ T88 w 975"/>
                            <a:gd name="T90" fmla="+- 0 884 308"/>
                            <a:gd name="T91" fmla="*/ 884 h 978"/>
                            <a:gd name="T92" fmla="+- 0 6974 6248"/>
                            <a:gd name="T93" fmla="*/ T92 w 975"/>
                            <a:gd name="T94" fmla="+- 0 818 308"/>
                            <a:gd name="T95" fmla="*/ 818 h 978"/>
                            <a:gd name="T96" fmla="+- 0 7063 6248"/>
                            <a:gd name="T97" fmla="*/ T96 w 975"/>
                            <a:gd name="T98" fmla="+- 0 705 308"/>
                            <a:gd name="T99" fmla="*/ 705 h 978"/>
                            <a:gd name="T100" fmla="+- 0 7222 6248"/>
                            <a:gd name="T101" fmla="*/ T100 w 975"/>
                            <a:gd name="T102" fmla="+- 0 800 308"/>
                            <a:gd name="T103" fmla="*/ 800 h 978"/>
                            <a:gd name="T104" fmla="+- 0 7222 6248"/>
                            <a:gd name="T105" fmla="*/ T104 w 975"/>
                            <a:gd name="T106" fmla="+- 0 586 308"/>
                            <a:gd name="T107" fmla="*/ 586 h 978"/>
                            <a:gd name="T108" fmla="+- 0 7182 6248"/>
                            <a:gd name="T109" fmla="*/ T108 w 975"/>
                            <a:gd name="T110" fmla="+- 0 797 308"/>
                            <a:gd name="T111" fmla="*/ 797 h 978"/>
                            <a:gd name="T112" fmla="+- 0 6551 6248"/>
                            <a:gd name="T113" fmla="*/ T112 w 975"/>
                            <a:gd name="T114" fmla="+- 0 499 308"/>
                            <a:gd name="T115" fmla="*/ 499 h 978"/>
                            <a:gd name="T116" fmla="+- 0 6475 6248"/>
                            <a:gd name="T117" fmla="*/ T116 w 975"/>
                            <a:gd name="T118" fmla="+- 0 682 308"/>
                            <a:gd name="T119" fmla="*/ 682 h 978"/>
                            <a:gd name="T120" fmla="+- 0 6482 6248"/>
                            <a:gd name="T121" fmla="*/ T120 w 975"/>
                            <a:gd name="T122" fmla="+- 0 771 308"/>
                            <a:gd name="T123" fmla="*/ 771 h 978"/>
                            <a:gd name="T124" fmla="+- 0 6579 6248"/>
                            <a:gd name="T125" fmla="*/ T124 w 975"/>
                            <a:gd name="T126" fmla="+- 0 771 308"/>
                            <a:gd name="T127" fmla="*/ 771 h 978"/>
                            <a:gd name="T128" fmla="+- 0 6502 6248"/>
                            <a:gd name="T129" fmla="*/ T128 w 975"/>
                            <a:gd name="T130" fmla="+- 0 708 308"/>
                            <a:gd name="T131" fmla="*/ 708 h 978"/>
                            <a:gd name="T132" fmla="+- 0 6570 6248"/>
                            <a:gd name="T133" fmla="*/ T132 w 975"/>
                            <a:gd name="T134" fmla="+- 0 667 308"/>
                            <a:gd name="T135" fmla="*/ 667 h 978"/>
                            <a:gd name="T136" fmla="+- 0 6546 6248"/>
                            <a:gd name="T137" fmla="*/ T136 w 975"/>
                            <a:gd name="T138" fmla="+- 0 695 308"/>
                            <a:gd name="T139" fmla="*/ 695 h 978"/>
                            <a:gd name="T140" fmla="+- 0 6593 6248"/>
                            <a:gd name="T141" fmla="*/ T140 w 975"/>
                            <a:gd name="T142" fmla="+- 0 751 308"/>
                            <a:gd name="T143" fmla="*/ 751 h 978"/>
                            <a:gd name="T144" fmla="+- 0 6592 6248"/>
                            <a:gd name="T145" fmla="*/ T144 w 975"/>
                            <a:gd name="T146" fmla="+- 0 695 308"/>
                            <a:gd name="T147" fmla="*/ 695 h 978"/>
                            <a:gd name="T148" fmla="+- 0 6905 6248"/>
                            <a:gd name="T149" fmla="*/ T148 w 975"/>
                            <a:gd name="T150" fmla="+- 0 742 308"/>
                            <a:gd name="T151" fmla="*/ 742 h 978"/>
                            <a:gd name="T152" fmla="+- 0 6996 6248"/>
                            <a:gd name="T153" fmla="*/ T152 w 975"/>
                            <a:gd name="T154" fmla="+- 0 705 308"/>
                            <a:gd name="T155" fmla="*/ 705 h 978"/>
                            <a:gd name="T156" fmla="+- 0 6741 6248"/>
                            <a:gd name="T157" fmla="*/ T156 w 975"/>
                            <a:gd name="T158" fmla="+- 0 737 308"/>
                            <a:gd name="T159" fmla="*/ 737 h 978"/>
                            <a:gd name="T160" fmla="+- 0 6997 6248"/>
                            <a:gd name="T161" fmla="*/ T160 w 975"/>
                            <a:gd name="T162" fmla="+- 0 705 308"/>
                            <a:gd name="T163" fmla="*/ 705 h 978"/>
                            <a:gd name="T164" fmla="+- 0 6920 6248"/>
                            <a:gd name="T165" fmla="*/ T164 w 975"/>
                            <a:gd name="T166" fmla="+- 0 703 308"/>
                            <a:gd name="T167" fmla="*/ 703 h 978"/>
                            <a:gd name="T168" fmla="+- 0 6923 6248"/>
                            <a:gd name="T169" fmla="*/ T168 w 975"/>
                            <a:gd name="T170" fmla="+- 0 704 308"/>
                            <a:gd name="T171" fmla="*/ 704 h 978"/>
                            <a:gd name="T172" fmla="+- 0 7181 6248"/>
                            <a:gd name="T173" fmla="*/ T172 w 975"/>
                            <a:gd name="T174" fmla="+- 0 586 308"/>
                            <a:gd name="T175" fmla="*/ 586 h 978"/>
                            <a:gd name="T176" fmla="+- 0 6847 6248"/>
                            <a:gd name="T177" fmla="*/ T176 w 975"/>
                            <a:gd name="T178" fmla="+- 0 499 308"/>
                            <a:gd name="T179" fmla="*/ 499 h 978"/>
                            <a:gd name="T180" fmla="+- 0 6920 6248"/>
                            <a:gd name="T181" fmla="*/ T180 w 975"/>
                            <a:gd name="T182" fmla="+- 0 528 308"/>
                            <a:gd name="T183" fmla="*/ 528 h 978"/>
                            <a:gd name="T184" fmla="+- 0 6951 6248"/>
                            <a:gd name="T185" fmla="*/ T184 w 975"/>
                            <a:gd name="T186" fmla="+- 0 501 308"/>
                            <a:gd name="T187" fmla="*/ 501 h 978"/>
                            <a:gd name="T188" fmla="+- 0 6391 6248"/>
                            <a:gd name="T189" fmla="*/ T188 w 975"/>
                            <a:gd name="T190" fmla="+- 0 317 308"/>
                            <a:gd name="T191" fmla="*/ 317 h 978"/>
                            <a:gd name="T192" fmla="+- 0 6510 6248"/>
                            <a:gd name="T193" fmla="*/ T192 w 975"/>
                            <a:gd name="T194" fmla="+- 0 458 308"/>
                            <a:gd name="T195" fmla="*/ 458 h 978"/>
                            <a:gd name="T196" fmla="+- 0 6432 6248"/>
                            <a:gd name="T197" fmla="*/ T196 w 975"/>
                            <a:gd name="T198" fmla="+- 0 349 308"/>
                            <a:gd name="T199" fmla="*/ 349 h 978"/>
                            <a:gd name="T200" fmla="+- 0 6551 6248"/>
                            <a:gd name="T201" fmla="*/ T200 w 975"/>
                            <a:gd name="T202" fmla="+- 0 349 308"/>
                            <a:gd name="T203" fmla="*/ 349 h 978"/>
                            <a:gd name="T204" fmla="+- 0 6551 6248"/>
                            <a:gd name="T205" fmla="*/ T204 w 975"/>
                            <a:gd name="T206" fmla="+- 0 349 308"/>
                            <a:gd name="T207" fmla="*/ 349 h 97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</a:cxnLst>
                          <a:rect l="0" t="0" r="r" b="b"/>
                          <a:pathLst>
                            <a:path w="975" h="978">
                              <a:moveTo>
                                <a:pt x="381" y="617"/>
                              </a:moveTo>
                              <a:lnTo>
                                <a:pt x="221" y="617"/>
                              </a:lnTo>
                              <a:lnTo>
                                <a:pt x="221" y="968"/>
                              </a:lnTo>
                              <a:lnTo>
                                <a:pt x="230" y="977"/>
                              </a:lnTo>
                              <a:lnTo>
                                <a:pt x="252" y="977"/>
                              </a:lnTo>
                              <a:lnTo>
                                <a:pt x="261" y="968"/>
                              </a:lnTo>
                              <a:lnTo>
                                <a:pt x="261" y="617"/>
                              </a:lnTo>
                              <a:lnTo>
                                <a:pt x="381" y="617"/>
                              </a:lnTo>
                              <a:close/>
                              <a:moveTo>
                                <a:pt x="381" y="617"/>
                              </a:moveTo>
                              <a:lnTo>
                                <a:pt x="340" y="617"/>
                              </a:lnTo>
                              <a:lnTo>
                                <a:pt x="340" y="968"/>
                              </a:lnTo>
                              <a:lnTo>
                                <a:pt x="349" y="977"/>
                              </a:lnTo>
                              <a:lnTo>
                                <a:pt x="372" y="977"/>
                              </a:lnTo>
                              <a:lnTo>
                                <a:pt x="381" y="968"/>
                              </a:lnTo>
                              <a:lnTo>
                                <a:pt x="381" y="617"/>
                              </a:lnTo>
                              <a:close/>
                              <a:moveTo>
                                <a:pt x="473" y="617"/>
                              </a:moveTo>
                              <a:lnTo>
                                <a:pt x="473" y="617"/>
                              </a:lnTo>
                              <a:close/>
                              <a:moveTo>
                                <a:pt x="599" y="150"/>
                              </a:moveTo>
                              <a:lnTo>
                                <a:pt x="189" y="150"/>
                              </a:lnTo>
                              <a:lnTo>
                                <a:pt x="115" y="165"/>
                              </a:lnTo>
                              <a:lnTo>
                                <a:pt x="55" y="206"/>
                              </a:lnTo>
                              <a:lnTo>
                                <a:pt x="15" y="266"/>
                              </a:lnTo>
                              <a:lnTo>
                                <a:pt x="0" y="339"/>
                              </a:lnTo>
                              <a:lnTo>
                                <a:pt x="0" y="608"/>
                              </a:lnTo>
                              <a:lnTo>
                                <a:pt x="9" y="617"/>
                              </a:lnTo>
                              <a:lnTo>
                                <a:pt x="726" y="617"/>
                              </a:lnTo>
                              <a:lnTo>
                                <a:pt x="737" y="617"/>
                              </a:lnTo>
                              <a:lnTo>
                                <a:pt x="746" y="608"/>
                              </a:lnTo>
                              <a:lnTo>
                                <a:pt x="746" y="576"/>
                              </a:lnTo>
                              <a:lnTo>
                                <a:pt x="41" y="576"/>
                              </a:lnTo>
                              <a:lnTo>
                                <a:pt x="41" y="339"/>
                              </a:lnTo>
                              <a:lnTo>
                                <a:pt x="52" y="281"/>
                              </a:lnTo>
                              <a:lnTo>
                                <a:pt x="84" y="234"/>
                              </a:lnTo>
                              <a:lnTo>
                                <a:pt x="131" y="203"/>
                              </a:lnTo>
                              <a:lnTo>
                                <a:pt x="189" y="191"/>
                              </a:lnTo>
                              <a:lnTo>
                                <a:pt x="700" y="191"/>
                              </a:lnTo>
                              <a:lnTo>
                                <a:pt x="681" y="175"/>
                              </a:lnTo>
                              <a:lnTo>
                                <a:pt x="656" y="162"/>
                              </a:lnTo>
                              <a:lnTo>
                                <a:pt x="628" y="153"/>
                              </a:lnTo>
                              <a:lnTo>
                                <a:pt x="599" y="150"/>
                              </a:lnTo>
                              <a:close/>
                              <a:moveTo>
                                <a:pt x="700" y="191"/>
                              </a:moveTo>
                              <a:lnTo>
                                <a:pt x="498" y="191"/>
                              </a:lnTo>
                              <a:lnTo>
                                <a:pt x="490" y="200"/>
                              </a:lnTo>
                              <a:lnTo>
                                <a:pt x="482" y="210"/>
                              </a:lnTo>
                              <a:lnTo>
                                <a:pt x="475" y="220"/>
                              </a:lnTo>
                              <a:lnTo>
                                <a:pt x="468" y="231"/>
                              </a:lnTo>
                              <a:lnTo>
                                <a:pt x="468" y="232"/>
                              </a:lnTo>
                              <a:lnTo>
                                <a:pt x="462" y="246"/>
                              </a:lnTo>
                              <a:lnTo>
                                <a:pt x="457" y="260"/>
                              </a:lnTo>
                              <a:lnTo>
                                <a:pt x="454" y="274"/>
                              </a:lnTo>
                              <a:lnTo>
                                <a:pt x="453" y="289"/>
                              </a:lnTo>
                              <a:lnTo>
                                <a:pt x="453" y="291"/>
                              </a:lnTo>
                              <a:lnTo>
                                <a:pt x="452" y="576"/>
                              </a:lnTo>
                              <a:lnTo>
                                <a:pt x="746" y="576"/>
                              </a:lnTo>
                              <a:lnTo>
                                <a:pt x="493" y="576"/>
                              </a:lnTo>
                              <a:lnTo>
                                <a:pt x="493" y="551"/>
                              </a:lnTo>
                              <a:lnTo>
                                <a:pt x="915" y="551"/>
                              </a:lnTo>
                              <a:lnTo>
                                <a:pt x="938" y="546"/>
                              </a:lnTo>
                              <a:lnTo>
                                <a:pt x="957" y="534"/>
                              </a:lnTo>
                              <a:lnTo>
                                <a:pt x="970" y="515"/>
                              </a:lnTo>
                              <a:lnTo>
                                <a:pt x="970" y="510"/>
                              </a:lnTo>
                              <a:lnTo>
                                <a:pt x="493" y="510"/>
                              </a:lnTo>
                              <a:lnTo>
                                <a:pt x="493" y="480"/>
                              </a:lnTo>
                              <a:lnTo>
                                <a:pt x="560" y="429"/>
                              </a:lnTo>
                              <a:lnTo>
                                <a:pt x="493" y="429"/>
                              </a:lnTo>
                              <a:lnTo>
                                <a:pt x="493" y="328"/>
                              </a:lnTo>
                              <a:lnTo>
                                <a:pt x="568" y="328"/>
                              </a:lnTo>
                              <a:lnTo>
                                <a:pt x="495" y="281"/>
                              </a:lnTo>
                              <a:lnTo>
                                <a:pt x="496" y="274"/>
                              </a:lnTo>
                              <a:lnTo>
                                <a:pt x="498" y="267"/>
                              </a:lnTo>
                              <a:lnTo>
                                <a:pt x="500" y="261"/>
                              </a:lnTo>
                              <a:lnTo>
                                <a:pt x="970" y="261"/>
                              </a:lnTo>
                              <a:lnTo>
                                <a:pt x="970" y="256"/>
                              </a:lnTo>
                              <a:lnTo>
                                <a:pt x="957" y="237"/>
                              </a:lnTo>
                              <a:lnTo>
                                <a:pt x="938" y="224"/>
                              </a:lnTo>
                              <a:lnTo>
                                <a:pt x="915" y="220"/>
                              </a:lnTo>
                              <a:lnTo>
                                <a:pt x="527" y="220"/>
                              </a:lnTo>
                              <a:lnTo>
                                <a:pt x="543" y="208"/>
                              </a:lnTo>
                              <a:lnTo>
                                <a:pt x="560" y="199"/>
                              </a:lnTo>
                              <a:lnTo>
                                <a:pt x="579" y="193"/>
                              </a:lnTo>
                              <a:lnTo>
                                <a:pt x="599" y="191"/>
                              </a:lnTo>
                              <a:lnTo>
                                <a:pt x="700" y="191"/>
                              </a:lnTo>
                              <a:close/>
                              <a:moveTo>
                                <a:pt x="746" y="551"/>
                              </a:moveTo>
                              <a:lnTo>
                                <a:pt x="706" y="551"/>
                              </a:lnTo>
                              <a:lnTo>
                                <a:pt x="706" y="576"/>
                              </a:lnTo>
                              <a:lnTo>
                                <a:pt x="746" y="576"/>
                              </a:lnTo>
                              <a:lnTo>
                                <a:pt x="746" y="551"/>
                              </a:lnTo>
                              <a:close/>
                              <a:moveTo>
                                <a:pt x="726" y="510"/>
                              </a:moveTo>
                              <a:lnTo>
                                <a:pt x="726" y="510"/>
                              </a:lnTo>
                              <a:close/>
                              <a:moveTo>
                                <a:pt x="815" y="397"/>
                              </a:moveTo>
                              <a:lnTo>
                                <a:pt x="749" y="397"/>
                              </a:lnTo>
                              <a:lnTo>
                                <a:pt x="895" y="510"/>
                              </a:lnTo>
                              <a:lnTo>
                                <a:pt x="970" y="510"/>
                              </a:lnTo>
                              <a:lnTo>
                                <a:pt x="974" y="492"/>
                              </a:lnTo>
                              <a:lnTo>
                                <a:pt x="974" y="489"/>
                              </a:lnTo>
                              <a:lnTo>
                                <a:pt x="934" y="489"/>
                              </a:lnTo>
                              <a:lnTo>
                                <a:pt x="815" y="397"/>
                              </a:lnTo>
                              <a:close/>
                              <a:moveTo>
                                <a:pt x="974" y="278"/>
                              </a:moveTo>
                              <a:lnTo>
                                <a:pt x="933" y="278"/>
                              </a:lnTo>
                              <a:lnTo>
                                <a:pt x="934" y="279"/>
                              </a:lnTo>
                              <a:lnTo>
                                <a:pt x="934" y="489"/>
                              </a:lnTo>
                              <a:lnTo>
                                <a:pt x="974" y="489"/>
                              </a:lnTo>
                              <a:lnTo>
                                <a:pt x="974" y="278"/>
                              </a:lnTo>
                              <a:close/>
                              <a:moveTo>
                                <a:pt x="303" y="191"/>
                              </a:moveTo>
                              <a:lnTo>
                                <a:pt x="262" y="191"/>
                              </a:lnTo>
                              <a:lnTo>
                                <a:pt x="262" y="350"/>
                              </a:lnTo>
                              <a:lnTo>
                                <a:pt x="243" y="359"/>
                              </a:lnTo>
                              <a:lnTo>
                                <a:pt x="227" y="374"/>
                              </a:lnTo>
                              <a:lnTo>
                                <a:pt x="217" y="393"/>
                              </a:lnTo>
                              <a:lnTo>
                                <a:pt x="214" y="415"/>
                              </a:lnTo>
                              <a:lnTo>
                                <a:pt x="219" y="442"/>
                              </a:lnTo>
                              <a:lnTo>
                                <a:pt x="234" y="463"/>
                              </a:lnTo>
                              <a:lnTo>
                                <a:pt x="256" y="478"/>
                              </a:lnTo>
                              <a:lnTo>
                                <a:pt x="282" y="484"/>
                              </a:lnTo>
                              <a:lnTo>
                                <a:pt x="309" y="478"/>
                              </a:lnTo>
                              <a:lnTo>
                                <a:pt x="331" y="463"/>
                              </a:lnTo>
                              <a:lnTo>
                                <a:pt x="345" y="443"/>
                              </a:lnTo>
                              <a:lnTo>
                                <a:pt x="267" y="443"/>
                              </a:lnTo>
                              <a:lnTo>
                                <a:pt x="254" y="430"/>
                              </a:lnTo>
                              <a:lnTo>
                                <a:pt x="254" y="400"/>
                              </a:lnTo>
                              <a:lnTo>
                                <a:pt x="267" y="387"/>
                              </a:lnTo>
                              <a:lnTo>
                                <a:pt x="344" y="387"/>
                              </a:lnTo>
                              <a:lnTo>
                                <a:pt x="337" y="374"/>
                              </a:lnTo>
                              <a:lnTo>
                                <a:pt x="322" y="359"/>
                              </a:lnTo>
                              <a:lnTo>
                                <a:pt x="303" y="350"/>
                              </a:lnTo>
                              <a:lnTo>
                                <a:pt x="303" y="191"/>
                              </a:lnTo>
                              <a:close/>
                              <a:moveTo>
                                <a:pt x="344" y="387"/>
                              </a:moveTo>
                              <a:lnTo>
                                <a:pt x="298" y="387"/>
                              </a:lnTo>
                              <a:lnTo>
                                <a:pt x="310" y="400"/>
                              </a:lnTo>
                              <a:lnTo>
                                <a:pt x="310" y="430"/>
                              </a:lnTo>
                              <a:lnTo>
                                <a:pt x="298" y="443"/>
                              </a:lnTo>
                              <a:lnTo>
                                <a:pt x="345" y="443"/>
                              </a:lnTo>
                              <a:lnTo>
                                <a:pt x="346" y="442"/>
                              </a:lnTo>
                              <a:lnTo>
                                <a:pt x="351" y="415"/>
                              </a:lnTo>
                              <a:lnTo>
                                <a:pt x="347" y="393"/>
                              </a:lnTo>
                              <a:lnTo>
                                <a:pt x="344" y="387"/>
                              </a:lnTo>
                              <a:close/>
                              <a:moveTo>
                                <a:pt x="748" y="397"/>
                              </a:moveTo>
                              <a:lnTo>
                                <a:pt x="601" y="397"/>
                              </a:lnTo>
                              <a:lnTo>
                                <a:pt x="650" y="429"/>
                              </a:lnTo>
                              <a:lnTo>
                                <a:pt x="657" y="434"/>
                              </a:lnTo>
                              <a:lnTo>
                                <a:pt x="666" y="436"/>
                              </a:lnTo>
                              <a:lnTo>
                                <a:pt x="683" y="436"/>
                              </a:lnTo>
                              <a:lnTo>
                                <a:pt x="692" y="434"/>
                              </a:lnTo>
                              <a:lnTo>
                                <a:pt x="748" y="397"/>
                              </a:lnTo>
                              <a:close/>
                              <a:moveTo>
                                <a:pt x="568" y="328"/>
                              </a:moveTo>
                              <a:lnTo>
                                <a:pt x="493" y="328"/>
                              </a:lnTo>
                              <a:lnTo>
                                <a:pt x="564" y="374"/>
                              </a:lnTo>
                              <a:lnTo>
                                <a:pt x="493" y="429"/>
                              </a:lnTo>
                              <a:lnTo>
                                <a:pt x="560" y="429"/>
                              </a:lnTo>
                              <a:lnTo>
                                <a:pt x="601" y="397"/>
                              </a:lnTo>
                              <a:lnTo>
                                <a:pt x="748" y="397"/>
                              </a:lnTo>
                              <a:lnTo>
                                <a:pt x="749" y="397"/>
                              </a:lnTo>
                              <a:lnTo>
                                <a:pt x="815" y="397"/>
                              </a:lnTo>
                              <a:lnTo>
                                <a:pt x="814" y="396"/>
                              </a:lnTo>
                              <a:lnTo>
                                <a:pt x="673" y="396"/>
                              </a:lnTo>
                              <a:lnTo>
                                <a:pt x="672" y="395"/>
                              </a:lnTo>
                              <a:lnTo>
                                <a:pt x="568" y="328"/>
                              </a:lnTo>
                              <a:close/>
                              <a:moveTo>
                                <a:pt x="970" y="261"/>
                              </a:moveTo>
                              <a:lnTo>
                                <a:pt x="885" y="261"/>
                              </a:lnTo>
                              <a:lnTo>
                                <a:pt x="675" y="396"/>
                              </a:lnTo>
                              <a:lnTo>
                                <a:pt x="673" y="396"/>
                              </a:lnTo>
                              <a:lnTo>
                                <a:pt x="814" y="396"/>
                              </a:lnTo>
                              <a:lnTo>
                                <a:pt x="785" y="373"/>
                              </a:lnTo>
                              <a:lnTo>
                                <a:pt x="933" y="278"/>
                              </a:lnTo>
                              <a:lnTo>
                                <a:pt x="974" y="278"/>
                              </a:lnTo>
                              <a:lnTo>
                                <a:pt x="970" y="261"/>
                              </a:lnTo>
                              <a:close/>
                              <a:moveTo>
                                <a:pt x="700" y="191"/>
                              </a:moveTo>
                              <a:lnTo>
                                <a:pt x="599" y="191"/>
                              </a:lnTo>
                              <a:lnTo>
                                <a:pt x="619" y="193"/>
                              </a:lnTo>
                              <a:lnTo>
                                <a:pt x="638" y="199"/>
                              </a:lnTo>
                              <a:lnTo>
                                <a:pt x="656" y="208"/>
                              </a:lnTo>
                              <a:lnTo>
                                <a:pt x="672" y="220"/>
                              </a:lnTo>
                              <a:lnTo>
                                <a:pt x="724" y="220"/>
                              </a:lnTo>
                              <a:lnTo>
                                <a:pt x="718" y="210"/>
                              </a:lnTo>
                              <a:lnTo>
                                <a:pt x="711" y="201"/>
                              </a:lnTo>
                              <a:lnTo>
                                <a:pt x="703" y="193"/>
                              </a:lnTo>
                              <a:lnTo>
                                <a:pt x="700" y="191"/>
                              </a:lnTo>
                              <a:close/>
                              <a:moveTo>
                                <a:pt x="294" y="0"/>
                              </a:moveTo>
                              <a:lnTo>
                                <a:pt x="152" y="0"/>
                              </a:lnTo>
                              <a:lnTo>
                                <a:pt x="143" y="9"/>
                              </a:lnTo>
                              <a:lnTo>
                                <a:pt x="143" y="109"/>
                              </a:lnTo>
                              <a:lnTo>
                                <a:pt x="152" y="118"/>
                              </a:lnTo>
                              <a:lnTo>
                                <a:pt x="262" y="118"/>
                              </a:lnTo>
                              <a:lnTo>
                                <a:pt x="262" y="150"/>
                              </a:lnTo>
                              <a:lnTo>
                                <a:pt x="303" y="150"/>
                              </a:lnTo>
                              <a:lnTo>
                                <a:pt x="303" y="77"/>
                              </a:lnTo>
                              <a:lnTo>
                                <a:pt x="184" y="77"/>
                              </a:lnTo>
                              <a:lnTo>
                                <a:pt x="184" y="41"/>
                              </a:lnTo>
                              <a:lnTo>
                                <a:pt x="303" y="41"/>
                              </a:lnTo>
                              <a:lnTo>
                                <a:pt x="303" y="9"/>
                              </a:lnTo>
                              <a:lnTo>
                                <a:pt x="294" y="0"/>
                              </a:lnTo>
                              <a:close/>
                              <a:moveTo>
                                <a:pt x="303" y="41"/>
                              </a:moveTo>
                              <a:lnTo>
                                <a:pt x="262" y="41"/>
                              </a:lnTo>
                              <a:lnTo>
                                <a:pt x="262" y="77"/>
                              </a:lnTo>
                              <a:lnTo>
                                <a:pt x="303" y="77"/>
                              </a:lnTo>
                              <a:lnTo>
                                <a:pt x="303" y="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326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5956AC" id="Freeform: Shape 315" o:spid="_x0000_s1026" style="position:absolute;margin-left:151.15pt;margin-top:14.6pt;width:52.35pt;height:52.5pt;z-index:25169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75,9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" path="m381,617r-160,l221,968r9,9l252,977r9,-9l261,617r120,xm381,617r-41,l340,968r9,9l372,977r9,-9l381,617xm473,617r,xm599,150r-410,l115,165,55,206,15,266,,339,,608r9,9l726,617r11,l746,608r,-32l41,576r,-237l52,281,84,234r47,-31l189,191r511,l681,175,656,162r-28,-9l599,150xm700,191r-202,l490,200r-8,10l475,220r-7,11l468,232r-6,14l457,260r-3,14l453,289r,2l452,576r294,l493,576r,-25l915,551r23,-5l957,534r13,-19l970,510r-477,l493,480r67,-51l493,429r,-101l568,328,495,281r1,-7l498,267r2,-6l970,261r,-5l957,237,938,224r-23,-4l527,220r16,-12l560,199r19,-6l599,191r101,xm746,551r-40,l706,576r40,l746,551xm726,510r,xm815,397r-66,l895,510r75,l974,492r,-3l934,489,815,397xm974,278r-41,l934,279r,210l974,489r,-211xm303,191r-41,l262,350r-19,9l227,374r-10,19l214,415r5,27l234,463r22,15l282,484r27,-6l331,463r14,-20l267,443,254,430r,-30l267,387r77,l337,374,322,359r-19,-9l303,191xm344,387r-46,l310,400r,30l298,443r47,l346,442r5,-27l347,393r-3,-6xm748,397r-147,l650,429r7,5l666,436r17,l692,434r56,-37xm568,328r-75,l564,374r-71,55l560,429r41,-32l748,397r1,l815,397r-1,-1l673,396r-1,-1l568,328xm970,261r-85,l675,396r-2,l814,396,785,373,933,278r41,l970,261xm700,191r-101,l619,193r19,6l656,208r16,12l724,220r-6,-10l711,201r-8,-8l700,191xm294,l152,r-9,9l143,109r9,9l262,118r,32l303,150r,-73l184,77r,-36l303,41r,-32l294,xm303,41r-41,l262,77r41,l303,41xe" fillcolor="#003263" stroked="f">
                <v:path arrowok="t" o:connecttype="custom" o:connectlocs="156897,876047;259904,630617;231935,869911;259904,630617;322663,630617;78449,322467;0,624482;502753,630617;27969,441091;128929,340192;428398,314286;334259,346328;319252,368144;309019,407004;508893,602666;639868,582213;336306,557670;336306,433592;339717,392005;652829,371553;370414,351782;477513,340192;481606,602666;495250,557670;555962,480633;664426,545399;664426,399505;637139,543354;206695,340192;154851,464952;159626,525628;225796,525628;173269,482678;219656,454726;203284,473815;235346,511993;234664,473815;448180,505857;510257,480633;336306,502449;510939,480633;458413,479269;460459,479951;636457,399505;408615,340192;458413,359963;479560,341556;97549,216114;178726,312241;125518,237930;206695,237930;206695,237930" o:connectangles="0,0,0,0,0,0,0,0,0,0,0,0,0,0,0,0,0,0,0,0,0,0,0,0,0,0,0,0,0,0,0,0,0,0,0,0,0,0,0,0,0,0,0,0,0,0,0,0,0,0,0,0"/>
                <w10:wrap anchorx="page"/>
              </v:shape>
            </w:pict>
          </mc:Fallback>
        </mc:AlternateContent>
      </w:r>
    </w:p>
    <w:p w14:paraId="03D4DB26" w14:textId="0C357B65" w:rsidR="006C6D3E" w:rsidRDefault="006C6D3E" w:rsidP="00D334B0">
      <w:pPr>
        <w:pStyle w:val="BodyText"/>
      </w:pPr>
    </w:p>
    <w:p w14:paraId="384E42EF" w14:textId="7B9A4844" w:rsidR="006C6D3E" w:rsidRDefault="006C6D3E" w:rsidP="00D334B0">
      <w:pPr>
        <w:pStyle w:val="BodyText"/>
      </w:pPr>
    </w:p>
    <w:p w14:paraId="63838371" w14:textId="3AFA80BA" w:rsidR="00301754" w:rsidRDefault="00301754" w:rsidP="00D334B0">
      <w:pPr>
        <w:pStyle w:val="BodyText"/>
      </w:pPr>
    </w:p>
    <w:p w14:paraId="7F99A2E3" w14:textId="02BFC934" w:rsidR="00301754" w:rsidRDefault="00301754" w:rsidP="00D334B0">
      <w:pPr>
        <w:pStyle w:val="BodyTex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49696" behindDoc="0" locked="0" layoutInCell="1" allowOverlap="1" wp14:anchorId="3B32CB05" wp14:editId="360A46D0">
                <wp:simplePos x="0" y="0"/>
                <wp:positionH relativeFrom="column">
                  <wp:posOffset>1721168</wp:posOffset>
                </wp:positionH>
                <wp:positionV relativeFrom="paragraph">
                  <wp:posOffset>149225</wp:posOffset>
                </wp:positionV>
                <wp:extent cx="2552700" cy="1352550"/>
                <wp:effectExtent l="0" t="0" r="0" b="0"/>
                <wp:wrapNone/>
                <wp:docPr id="255" name="Group 2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52700" cy="1352550"/>
                          <a:chOff x="0" y="0"/>
                          <a:chExt cx="2552700" cy="1352550"/>
                        </a:xfrm>
                      </wpg:grpSpPr>
                      <pic:pic xmlns:pic="http://schemas.openxmlformats.org/drawingml/2006/picture">
                        <pic:nvPicPr>
                          <pic:cNvPr id="30" name="Picture 30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57225"/>
                            <a:ext cx="742950" cy="638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33350"/>
                            <a:ext cx="74295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BD6A6A3" w14:textId="1F604341" w:rsidR="006615E8" w:rsidRPr="006C6D3E" w:rsidRDefault="006615E8" w:rsidP="0036663C">
                              <w:pPr>
                                <w:spacing w:line="168" w:lineRule="auto"/>
                                <w:rPr>
                                  <w:color w:val="003263" w:themeColor="text2"/>
                                </w:rPr>
                              </w:pPr>
                              <w:r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003263" w:themeColor="text2"/>
                                  <w:sz w:val="36"/>
                                  <w:szCs w:val="36"/>
                                </w:rPr>
                                <w:t>SOCIAL MEDIA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9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04900" y="0"/>
                            <a:ext cx="1352550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11A192C" w14:textId="1ED5FB8E" w:rsidR="006615E8" w:rsidRPr="001B7D93" w:rsidRDefault="00B475D2" w:rsidP="006615E8">
                              <w:pPr>
                                <w:spacing w:line="240" w:lineRule="auto"/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003263" w:themeColor="text2"/>
                                  <w:sz w:val="56"/>
                                  <w:szCs w:val="56"/>
                                </w:rPr>
                              </w:pPr>
                              <w:r w:rsidRPr="001B7D93"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003263" w:themeColor="text2"/>
                                  <w:sz w:val="56"/>
                                  <w:szCs w:val="56"/>
                                </w:rPr>
                                <w:t>71</w:t>
                              </w:r>
                              <w:r w:rsidR="006615E8" w:rsidRPr="001B7D93"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003263" w:themeColor="text2"/>
                                  <w:sz w:val="56"/>
                                  <w:szCs w:val="56"/>
                                </w:rPr>
                                <w:t>,</w:t>
                              </w:r>
                              <w:r w:rsidRPr="001B7D93"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003263" w:themeColor="text2"/>
                                  <w:sz w:val="56"/>
                                  <w:szCs w:val="56"/>
                                </w:rPr>
                                <w:t>131</w:t>
                              </w:r>
                            </w:p>
                            <w:p w14:paraId="36449DD3" w14:textId="25C0A820" w:rsidR="006615E8" w:rsidRPr="001B7D93" w:rsidRDefault="006615E8" w:rsidP="006615E8">
                              <w:pPr>
                                <w:spacing w:line="240" w:lineRule="auto"/>
                                <w:rPr>
                                  <w:color w:val="003263" w:themeColor="text2"/>
                                </w:rPr>
                              </w:pPr>
                              <w:r w:rsidRPr="001B7D93">
                                <w:rPr>
                                  <w:color w:val="003263" w:themeColor="text2"/>
                                  <w:w w:val="105"/>
                                </w:rPr>
                                <w:t>Reach/Impressions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9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04900" y="628650"/>
                            <a:ext cx="1447800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CBE3DD9" w14:textId="27705202" w:rsidR="006615E8" w:rsidRPr="001B7D93" w:rsidRDefault="001B7D93" w:rsidP="006615E8">
                              <w:pPr>
                                <w:spacing w:line="240" w:lineRule="auto"/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003263" w:themeColor="text2"/>
                                  <w:sz w:val="56"/>
                                  <w:szCs w:val="56"/>
                                </w:rPr>
                              </w:pPr>
                              <w:r w:rsidRPr="001B7D93"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003263" w:themeColor="text2"/>
                                  <w:sz w:val="56"/>
                                  <w:szCs w:val="56"/>
                                </w:rPr>
                                <w:t>1,738</w:t>
                              </w:r>
                            </w:p>
                            <w:p w14:paraId="395799BB" w14:textId="251F7842" w:rsidR="006615E8" w:rsidRPr="001B7D93" w:rsidRDefault="001B7D93" w:rsidP="006615E8">
                              <w:pPr>
                                <w:spacing w:line="240" w:lineRule="auto"/>
                                <w:rPr>
                                  <w:color w:val="003263" w:themeColor="text2"/>
                                </w:rPr>
                              </w:pPr>
                              <w:r w:rsidRPr="001B7D93">
                                <w:rPr>
                                  <w:color w:val="003263" w:themeColor="text2"/>
                                  <w:w w:val="105"/>
                                </w:rPr>
                                <w:t>Engagement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B32CB05" id="Group 255" o:spid="_x0000_s1051" style="position:absolute;margin-left:135.55pt;margin-top:11.75pt;width:201pt;height:106.5pt;z-index:251549696;mso-width-relative:margin;mso-height-relative:margin" coordsize="25527,135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">
                <v:shape id="Picture 30" o:spid="_x0000_s1052" type="#_x0000_t75" style="position:absolute;top:6572;width:7429;height:6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">
                  <v:imagedata r:id="rId13" o:title=""/>
                </v:shape>
                <v:shape id="_x0000_s1053" type="#_x0000_t202" style="position:absolute;top:1333;width:7429;height:3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FtMxQAAANsAAAAPAAAAZHJzL2Rvd25yZXYueG1sRI9Ba8JA&#10;FITvhf6H5RW8NRsVpE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AxwFtMxQAAANsAAAAP&#10;AAAAAAAAAAAAAAAAAAcCAABkcnMvZG93bnJldi54bWxQSwUGAAAAAAMAAwC3AAAA+QIAAAAA&#10;" filled="f" stroked="f">
                  <v:textbox inset="0,0,0,0">
                    <w:txbxContent>
                      <w:p w14:paraId="0BD6A6A3" w14:textId="1F604341" w:rsidR="006615E8" w:rsidRPr="006C6D3E" w:rsidRDefault="006615E8" w:rsidP="0036663C">
                        <w:pPr>
                          <w:spacing w:line="168" w:lineRule="auto"/>
                          <w:rPr>
                            <w:color w:val="003263" w:themeColor="text2"/>
                          </w:rPr>
                        </w:pPr>
                        <w:r>
                          <w:rPr>
                            <w:rFonts w:asciiTheme="majorHAnsi" w:hAnsiTheme="majorHAnsi" w:cstheme="majorHAnsi"/>
                            <w:b/>
                            <w:bCs/>
                            <w:color w:val="003263" w:themeColor="text2"/>
                            <w:sz w:val="36"/>
                            <w:szCs w:val="36"/>
                          </w:rPr>
                          <w:t>SOCIAL MEDIA</w:t>
                        </w:r>
                      </w:p>
                    </w:txbxContent>
                  </v:textbox>
                </v:shape>
                <v:shape id="_x0000_s1054" type="#_x0000_t202" style="position:absolute;left:11049;width:13525;height:6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" filled="f" stroked="f">
                  <v:textbox inset="0,0,0,0">
                    <w:txbxContent>
                      <w:p w14:paraId="311A192C" w14:textId="1ED5FB8E" w:rsidR="006615E8" w:rsidRPr="001B7D93" w:rsidRDefault="00B475D2" w:rsidP="006615E8">
                        <w:pPr>
                          <w:spacing w:line="240" w:lineRule="auto"/>
                          <w:rPr>
                            <w:rFonts w:asciiTheme="majorHAnsi" w:hAnsiTheme="majorHAnsi" w:cstheme="majorHAnsi"/>
                            <w:b/>
                            <w:bCs/>
                            <w:color w:val="003263" w:themeColor="text2"/>
                            <w:sz w:val="56"/>
                            <w:szCs w:val="56"/>
                          </w:rPr>
                        </w:pPr>
                        <w:r w:rsidRPr="001B7D93">
                          <w:rPr>
                            <w:rFonts w:asciiTheme="majorHAnsi" w:hAnsiTheme="majorHAnsi" w:cstheme="majorHAnsi"/>
                            <w:b/>
                            <w:bCs/>
                            <w:color w:val="003263" w:themeColor="text2"/>
                            <w:sz w:val="56"/>
                            <w:szCs w:val="56"/>
                          </w:rPr>
                          <w:t>71</w:t>
                        </w:r>
                        <w:r w:rsidR="006615E8" w:rsidRPr="001B7D93">
                          <w:rPr>
                            <w:rFonts w:asciiTheme="majorHAnsi" w:hAnsiTheme="majorHAnsi" w:cstheme="majorHAnsi"/>
                            <w:b/>
                            <w:bCs/>
                            <w:color w:val="003263" w:themeColor="text2"/>
                            <w:sz w:val="56"/>
                            <w:szCs w:val="56"/>
                          </w:rPr>
                          <w:t>,</w:t>
                        </w:r>
                        <w:r w:rsidRPr="001B7D93">
                          <w:rPr>
                            <w:rFonts w:asciiTheme="majorHAnsi" w:hAnsiTheme="majorHAnsi" w:cstheme="majorHAnsi"/>
                            <w:b/>
                            <w:bCs/>
                            <w:color w:val="003263" w:themeColor="text2"/>
                            <w:sz w:val="56"/>
                            <w:szCs w:val="56"/>
                          </w:rPr>
                          <w:t>131</w:t>
                        </w:r>
                      </w:p>
                      <w:p w14:paraId="36449DD3" w14:textId="25C0A820" w:rsidR="006615E8" w:rsidRPr="001B7D93" w:rsidRDefault="006615E8" w:rsidP="006615E8">
                        <w:pPr>
                          <w:spacing w:line="240" w:lineRule="auto"/>
                          <w:rPr>
                            <w:color w:val="003263" w:themeColor="text2"/>
                          </w:rPr>
                        </w:pPr>
                        <w:r w:rsidRPr="001B7D93">
                          <w:rPr>
                            <w:color w:val="003263" w:themeColor="text2"/>
                            <w:w w:val="105"/>
                          </w:rPr>
                          <w:t>Reach/Impressions</w:t>
                        </w:r>
                      </w:p>
                    </w:txbxContent>
                  </v:textbox>
                </v:shape>
                <v:shape id="_x0000_s1055" type="#_x0000_t202" style="position:absolute;left:11049;top:6286;width:14478;height:7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" filled="f" stroked="f">
                  <v:textbox inset="0,0,0,0">
                    <w:txbxContent>
                      <w:p w14:paraId="4CBE3DD9" w14:textId="27705202" w:rsidR="006615E8" w:rsidRPr="001B7D93" w:rsidRDefault="001B7D93" w:rsidP="006615E8">
                        <w:pPr>
                          <w:spacing w:line="240" w:lineRule="auto"/>
                          <w:rPr>
                            <w:rFonts w:asciiTheme="majorHAnsi" w:hAnsiTheme="majorHAnsi" w:cstheme="majorHAnsi"/>
                            <w:b/>
                            <w:bCs/>
                            <w:color w:val="003263" w:themeColor="text2"/>
                            <w:sz w:val="56"/>
                            <w:szCs w:val="56"/>
                          </w:rPr>
                        </w:pPr>
                        <w:r w:rsidRPr="001B7D93">
                          <w:rPr>
                            <w:rFonts w:asciiTheme="majorHAnsi" w:hAnsiTheme="majorHAnsi" w:cstheme="majorHAnsi"/>
                            <w:b/>
                            <w:bCs/>
                            <w:color w:val="003263" w:themeColor="text2"/>
                            <w:sz w:val="56"/>
                            <w:szCs w:val="56"/>
                          </w:rPr>
                          <w:t>1,738</w:t>
                        </w:r>
                      </w:p>
                      <w:p w14:paraId="395799BB" w14:textId="251F7842" w:rsidR="006615E8" w:rsidRPr="001B7D93" w:rsidRDefault="001B7D93" w:rsidP="006615E8">
                        <w:pPr>
                          <w:spacing w:line="240" w:lineRule="auto"/>
                          <w:rPr>
                            <w:color w:val="003263" w:themeColor="text2"/>
                          </w:rPr>
                        </w:pPr>
                        <w:r w:rsidRPr="001B7D93">
                          <w:rPr>
                            <w:color w:val="003263" w:themeColor="text2"/>
                            <w:w w:val="105"/>
                          </w:rPr>
                          <w:t>Engagement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CBDBC23" w14:textId="286AD472" w:rsidR="006C6D3E" w:rsidRDefault="00301754" w:rsidP="00D334B0">
      <w:pPr>
        <w:pStyle w:val="BodyTex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60960" behindDoc="0" locked="0" layoutInCell="1" allowOverlap="1" wp14:anchorId="0B8749F2" wp14:editId="3BE1C78A">
                <wp:simplePos x="0" y="0"/>
                <wp:positionH relativeFrom="margin">
                  <wp:posOffset>5221605</wp:posOffset>
                </wp:positionH>
                <wp:positionV relativeFrom="paragraph">
                  <wp:posOffset>54610</wp:posOffset>
                </wp:positionV>
                <wp:extent cx="1238250" cy="1109345"/>
                <wp:effectExtent l="0" t="0" r="0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0" cy="11093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F2B2F6" w14:textId="72E62653" w:rsidR="00244B3D" w:rsidRPr="006C6D3E" w:rsidRDefault="00244B3D" w:rsidP="00244B3D">
                            <w:pPr>
                              <w:spacing w:line="240" w:lineRule="auto"/>
                              <w:rPr>
                                <w:color w:val="003263" w:themeColor="text2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3263" w:themeColor="text2"/>
                                <w:w w:val="105"/>
                                <w:sz w:val="56"/>
                                <w:szCs w:val="56"/>
                              </w:rPr>
                              <w:t>71</w:t>
                            </w:r>
                            <w:r w:rsidRPr="00DD357E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3263" w:themeColor="text2"/>
                                <w:w w:val="105"/>
                                <w:sz w:val="56"/>
                                <w:szCs w:val="56"/>
                              </w:rPr>
                              <w:t>%</w:t>
                            </w:r>
                            <w:r>
                              <w:rPr>
                                <w:color w:val="003263" w:themeColor="text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003263" w:themeColor="text2"/>
                                <w:w w:val="105"/>
                              </w:rPr>
                              <w:br/>
                              <w:t>of respondents were either very satisfied or satisfied with the variety of images</w:t>
                            </w:r>
                            <w:r w:rsidR="00891058">
                              <w:rPr>
                                <w:color w:val="003263" w:themeColor="text2"/>
                                <w:w w:val="105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8749F2" id="Text Box 5" o:spid="_x0000_s1056" type="#_x0000_t202" style="position:absolute;margin-left:411.15pt;margin-top:4.3pt;width:97.5pt;height:87.35pt;z-index:251560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" filled="f" stroked="f">
                <v:textbox inset="0,0,0,0">
                  <w:txbxContent>
                    <w:p w14:paraId="25F2B2F6" w14:textId="72E62653" w:rsidR="00244B3D" w:rsidRPr="006C6D3E" w:rsidRDefault="00244B3D" w:rsidP="00244B3D">
                      <w:pPr>
                        <w:spacing w:line="240" w:lineRule="auto"/>
                        <w:rPr>
                          <w:color w:val="003263" w:themeColor="text2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bCs/>
                          <w:color w:val="003263" w:themeColor="text2"/>
                          <w:w w:val="105"/>
                          <w:sz w:val="56"/>
                          <w:szCs w:val="56"/>
                        </w:rPr>
                        <w:t>71</w:t>
                      </w:r>
                      <w:r w:rsidRPr="00DD357E">
                        <w:rPr>
                          <w:rFonts w:asciiTheme="majorHAnsi" w:hAnsiTheme="majorHAnsi" w:cstheme="majorHAnsi"/>
                          <w:b/>
                          <w:bCs/>
                          <w:color w:val="003263" w:themeColor="text2"/>
                          <w:w w:val="105"/>
                          <w:sz w:val="56"/>
                          <w:szCs w:val="56"/>
                        </w:rPr>
                        <w:t>%</w:t>
                      </w:r>
                      <w:r>
                        <w:rPr>
                          <w:color w:val="003263" w:themeColor="text2"/>
                          <w:w w:val="105"/>
                        </w:rPr>
                        <w:t xml:space="preserve"> </w:t>
                      </w:r>
                      <w:r>
                        <w:rPr>
                          <w:color w:val="003263" w:themeColor="text2"/>
                          <w:w w:val="105"/>
                        </w:rPr>
                        <w:br/>
                        <w:t>of respondents were either very satisfied or satisfied with the variety of images</w:t>
                      </w:r>
                      <w:r w:rsidR="00891058">
                        <w:rPr>
                          <w:color w:val="003263" w:themeColor="text2"/>
                          <w:w w:val="105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5A5F9C10" wp14:editId="250F97A6">
                <wp:simplePos x="0" y="0"/>
                <wp:positionH relativeFrom="column">
                  <wp:posOffset>314325</wp:posOffset>
                </wp:positionH>
                <wp:positionV relativeFrom="paragraph">
                  <wp:posOffset>42227</wp:posOffset>
                </wp:positionV>
                <wp:extent cx="997574" cy="623836"/>
                <wp:effectExtent l="0" t="0" r="0" b="0"/>
                <wp:wrapNone/>
                <wp:docPr id="219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97574" cy="623836"/>
                        </a:xfrm>
                        <a:custGeom>
                          <a:avLst/>
                          <a:gdLst>
                            <a:gd name="T0" fmla="+- 0 8145 7956"/>
                            <a:gd name="T1" fmla="*/ T0 w 983"/>
                            <a:gd name="T2" fmla="+- 0 -1959 -1969"/>
                            <a:gd name="T3" fmla="*/ -1959 h 983"/>
                            <a:gd name="T4" fmla="+- 0 7998 7956"/>
                            <a:gd name="T5" fmla="*/ T4 w 983"/>
                            <a:gd name="T6" fmla="+- 0 -1770 -1969"/>
                            <a:gd name="T7" fmla="*/ -1770 h 983"/>
                            <a:gd name="T8" fmla="+- 0 7956 7956"/>
                            <a:gd name="T9" fmla="*/ T8 w 983"/>
                            <a:gd name="T10" fmla="+- 0 -1708 -1969"/>
                            <a:gd name="T11" fmla="*/ -1708 h 983"/>
                            <a:gd name="T12" fmla="+- 0 7990 7956"/>
                            <a:gd name="T13" fmla="*/ T12 w 983"/>
                            <a:gd name="T14" fmla="+- 0 -1020 -1969"/>
                            <a:gd name="T15" fmla="*/ -1020 h 983"/>
                            <a:gd name="T16" fmla="+- 0 8824 7956"/>
                            <a:gd name="T17" fmla="*/ T16 w 983"/>
                            <a:gd name="T18" fmla="+- 0 -987 -1969"/>
                            <a:gd name="T19" fmla="*/ -987 h 983"/>
                            <a:gd name="T20" fmla="+- 0 8910 7956"/>
                            <a:gd name="T21" fmla="*/ T20 w 983"/>
                            <a:gd name="T22" fmla="+- 0 -1028 -1969"/>
                            <a:gd name="T23" fmla="*/ -1028 h 983"/>
                            <a:gd name="T24" fmla="+- 0 8020 7956"/>
                            <a:gd name="T25" fmla="*/ T24 w 983"/>
                            <a:gd name="T26" fmla="+- 0 -1050 -1969"/>
                            <a:gd name="T27" fmla="*/ -1050 h 983"/>
                            <a:gd name="T28" fmla="+- 0 7998 7956"/>
                            <a:gd name="T29" fmla="*/ T28 w 983"/>
                            <a:gd name="T30" fmla="+- 0 -1722 -1969"/>
                            <a:gd name="T31" fmla="*/ -1722 h 983"/>
                            <a:gd name="T32" fmla="+- 0 8186 7956"/>
                            <a:gd name="T33" fmla="*/ T32 w 983"/>
                            <a:gd name="T34" fmla="+- 0 -1927 -1969"/>
                            <a:gd name="T35" fmla="*/ -1927 h 983"/>
                            <a:gd name="T36" fmla="+- 0 8929 7956"/>
                            <a:gd name="T37" fmla="*/ T36 w 983"/>
                            <a:gd name="T38" fmla="+- 0 -1969 -1969"/>
                            <a:gd name="T39" fmla="*/ -1969 h 983"/>
                            <a:gd name="T40" fmla="+- 0 8145 7956"/>
                            <a:gd name="T41" fmla="*/ T40 w 983"/>
                            <a:gd name="T42" fmla="+- 0 -1102 -1969"/>
                            <a:gd name="T43" fmla="*/ -1102 h 983"/>
                            <a:gd name="T44" fmla="+- 0 8100 7956"/>
                            <a:gd name="T45" fmla="*/ T44 w 983"/>
                            <a:gd name="T46" fmla="+- 0 -1034 -1969"/>
                            <a:gd name="T47" fmla="*/ -1034 h 983"/>
                            <a:gd name="T48" fmla="+- 0 8171 7956"/>
                            <a:gd name="T49" fmla="*/ T48 w 983"/>
                            <a:gd name="T50" fmla="+- 0 -1044 -1969"/>
                            <a:gd name="T51" fmla="*/ -1044 h 983"/>
                            <a:gd name="T52" fmla="+- 0 8186 7956"/>
                            <a:gd name="T53" fmla="*/ T52 w 983"/>
                            <a:gd name="T54" fmla="+- 0 -1102 -1969"/>
                            <a:gd name="T55" fmla="*/ -1102 h 983"/>
                            <a:gd name="T56" fmla="+- 0 8897 7956"/>
                            <a:gd name="T57" fmla="*/ T56 w 983"/>
                            <a:gd name="T58" fmla="+- 0 -1927 -1969"/>
                            <a:gd name="T59" fmla="*/ -1927 h 983"/>
                            <a:gd name="T60" fmla="+- 0 8875 7956"/>
                            <a:gd name="T61" fmla="*/ T60 w 983"/>
                            <a:gd name="T62" fmla="+- 0 -1050 -1969"/>
                            <a:gd name="T63" fmla="*/ -1050 h 983"/>
                            <a:gd name="T64" fmla="+- 0 8910 7956"/>
                            <a:gd name="T65" fmla="*/ T64 w 983"/>
                            <a:gd name="T66" fmla="+- 0 -1028 -1969"/>
                            <a:gd name="T67" fmla="*/ -1028 h 983"/>
                            <a:gd name="T68" fmla="+- 0 8939 7956"/>
                            <a:gd name="T69" fmla="*/ T68 w 983"/>
                            <a:gd name="T70" fmla="+- 0 -1927 -1969"/>
                            <a:gd name="T71" fmla="*/ -1927 h 983"/>
                            <a:gd name="T72" fmla="+- 0 8239 7956"/>
                            <a:gd name="T73" fmla="*/ T72 w 983"/>
                            <a:gd name="T74" fmla="+- 0 -1160 -1969"/>
                            <a:gd name="T75" fmla="*/ -1160 h 983"/>
                            <a:gd name="T76" fmla="+- 0 8506 7956"/>
                            <a:gd name="T77" fmla="*/ T76 w 983"/>
                            <a:gd name="T78" fmla="+- 0 -1128 -1969"/>
                            <a:gd name="T79" fmla="*/ -1128 h 983"/>
                            <a:gd name="T80" fmla="+- 0 8506 7956"/>
                            <a:gd name="T81" fmla="*/ T80 w 983"/>
                            <a:gd name="T82" fmla="+- 0 -1169 -1969"/>
                            <a:gd name="T83" fmla="*/ -1169 h 983"/>
                            <a:gd name="T84" fmla="+- 0 8568 7956"/>
                            <a:gd name="T85" fmla="*/ T84 w 983"/>
                            <a:gd name="T86" fmla="+- 0 -1160 -1969"/>
                            <a:gd name="T87" fmla="*/ -1160 h 983"/>
                            <a:gd name="T88" fmla="+- 0 8835 7956"/>
                            <a:gd name="T89" fmla="*/ T88 w 983"/>
                            <a:gd name="T90" fmla="+- 0 -1128 -1969"/>
                            <a:gd name="T91" fmla="*/ -1128 h 983"/>
                            <a:gd name="T92" fmla="+- 0 8835 7956"/>
                            <a:gd name="T93" fmla="*/ T92 w 983"/>
                            <a:gd name="T94" fmla="+- 0 -1169 -1969"/>
                            <a:gd name="T95" fmla="*/ -1169 h 983"/>
                            <a:gd name="T96" fmla="+- 0 8051 7956"/>
                            <a:gd name="T97" fmla="*/ T96 w 983"/>
                            <a:gd name="T98" fmla="+- 0 -1722 -1969"/>
                            <a:gd name="T99" fmla="*/ -1722 h 983"/>
                            <a:gd name="T100" fmla="+- 0 8083 7956"/>
                            <a:gd name="T101" fmla="*/ T100 w 983"/>
                            <a:gd name="T102" fmla="+- 0 -1175 -1969"/>
                            <a:gd name="T103" fmla="*/ -1175 h 983"/>
                            <a:gd name="T104" fmla="+- 0 8090 7956"/>
                            <a:gd name="T105" fmla="*/ T104 w 983"/>
                            <a:gd name="T106" fmla="+- 0 -1726 -1969"/>
                            <a:gd name="T107" fmla="*/ -1726 h 983"/>
                            <a:gd name="T108" fmla="+- 0 8186 7956"/>
                            <a:gd name="T109" fmla="*/ T108 w 983"/>
                            <a:gd name="T110" fmla="+- 0 -1734 -1969"/>
                            <a:gd name="T111" fmla="*/ -1734 h 983"/>
                            <a:gd name="T112" fmla="+- 0 8239 7956"/>
                            <a:gd name="T113" fmla="*/ T112 w 983"/>
                            <a:gd name="T114" fmla="+- 0 -1254 -1969"/>
                            <a:gd name="T115" fmla="*/ -1254 h 983"/>
                            <a:gd name="T116" fmla="+- 0 8506 7956"/>
                            <a:gd name="T117" fmla="*/ T116 w 983"/>
                            <a:gd name="T118" fmla="+- 0 -1222 -1969"/>
                            <a:gd name="T119" fmla="*/ -1222 h 983"/>
                            <a:gd name="T120" fmla="+- 0 8506 7956"/>
                            <a:gd name="T121" fmla="*/ T120 w 983"/>
                            <a:gd name="T122" fmla="+- 0 -1264 -1969"/>
                            <a:gd name="T123" fmla="*/ -1264 h 983"/>
                            <a:gd name="T124" fmla="+- 0 8568 7956"/>
                            <a:gd name="T125" fmla="*/ T124 w 983"/>
                            <a:gd name="T126" fmla="+- 0 -1254 -1969"/>
                            <a:gd name="T127" fmla="*/ -1254 h 983"/>
                            <a:gd name="T128" fmla="+- 0 8835 7956"/>
                            <a:gd name="T129" fmla="*/ T128 w 983"/>
                            <a:gd name="T130" fmla="+- 0 -1222 -1969"/>
                            <a:gd name="T131" fmla="*/ -1222 h 983"/>
                            <a:gd name="T132" fmla="+- 0 8835 7956"/>
                            <a:gd name="T133" fmla="*/ T132 w 983"/>
                            <a:gd name="T134" fmla="+- 0 -1264 -1969"/>
                            <a:gd name="T135" fmla="*/ -1264 h 983"/>
                            <a:gd name="T136" fmla="+- 0 8239 7956"/>
                            <a:gd name="T137" fmla="*/ T136 w 983"/>
                            <a:gd name="T138" fmla="+- 0 -1348 -1969"/>
                            <a:gd name="T139" fmla="*/ -1348 h 983"/>
                            <a:gd name="T140" fmla="+- 0 8506 7956"/>
                            <a:gd name="T141" fmla="*/ T140 w 983"/>
                            <a:gd name="T142" fmla="+- 0 -1316 -1969"/>
                            <a:gd name="T143" fmla="*/ -1316 h 983"/>
                            <a:gd name="T144" fmla="+- 0 8506 7956"/>
                            <a:gd name="T145" fmla="*/ T144 w 983"/>
                            <a:gd name="T146" fmla="+- 0 -1358 -1969"/>
                            <a:gd name="T147" fmla="*/ -1358 h 983"/>
                            <a:gd name="T148" fmla="+- 0 8568 7956"/>
                            <a:gd name="T149" fmla="*/ T148 w 983"/>
                            <a:gd name="T150" fmla="+- 0 -1348 -1969"/>
                            <a:gd name="T151" fmla="*/ -1348 h 983"/>
                            <a:gd name="T152" fmla="+- 0 8835 7956"/>
                            <a:gd name="T153" fmla="*/ T152 w 983"/>
                            <a:gd name="T154" fmla="+- 0 -1316 -1969"/>
                            <a:gd name="T155" fmla="*/ -1316 h 983"/>
                            <a:gd name="T156" fmla="+- 0 8835 7956"/>
                            <a:gd name="T157" fmla="*/ T156 w 983"/>
                            <a:gd name="T158" fmla="+- 0 -1358 -1969"/>
                            <a:gd name="T159" fmla="*/ -1358 h 983"/>
                            <a:gd name="T160" fmla="+- 0 8239 7956"/>
                            <a:gd name="T161" fmla="*/ T160 w 983"/>
                            <a:gd name="T162" fmla="+- 0 -1443 -1969"/>
                            <a:gd name="T163" fmla="*/ -1443 h 983"/>
                            <a:gd name="T164" fmla="+- 0 8506 7956"/>
                            <a:gd name="T165" fmla="*/ T164 w 983"/>
                            <a:gd name="T166" fmla="+- 0 -1410 -1969"/>
                            <a:gd name="T167" fmla="*/ -1410 h 983"/>
                            <a:gd name="T168" fmla="+- 0 8506 7956"/>
                            <a:gd name="T169" fmla="*/ T168 w 983"/>
                            <a:gd name="T170" fmla="+- 0 -1452 -1969"/>
                            <a:gd name="T171" fmla="*/ -1452 h 983"/>
                            <a:gd name="T172" fmla="+- 0 8568 7956"/>
                            <a:gd name="T173" fmla="*/ T172 w 983"/>
                            <a:gd name="T174" fmla="+- 0 -1631 -1969"/>
                            <a:gd name="T175" fmla="*/ -1631 h 983"/>
                            <a:gd name="T176" fmla="+- 0 8835 7956"/>
                            <a:gd name="T177" fmla="*/ T176 w 983"/>
                            <a:gd name="T178" fmla="+- 0 -1410 -1969"/>
                            <a:gd name="T179" fmla="*/ -1410 h 983"/>
                            <a:gd name="T180" fmla="+- 0 8609 7956"/>
                            <a:gd name="T181" fmla="*/ T180 w 983"/>
                            <a:gd name="T182" fmla="+- 0 -1452 -1969"/>
                            <a:gd name="T183" fmla="*/ -1452 h 983"/>
                            <a:gd name="T184" fmla="+- 0 8845 7956"/>
                            <a:gd name="T185" fmla="*/ T184 w 983"/>
                            <a:gd name="T186" fmla="+- 0 -1631 -1969"/>
                            <a:gd name="T187" fmla="*/ -1631 h 983"/>
                            <a:gd name="T188" fmla="+- 0 8803 7956"/>
                            <a:gd name="T189" fmla="*/ T188 w 983"/>
                            <a:gd name="T190" fmla="+- 0 -1599 -1969"/>
                            <a:gd name="T191" fmla="*/ -1599 h 983"/>
                            <a:gd name="T192" fmla="+- 0 8845 7956"/>
                            <a:gd name="T193" fmla="*/ T192 w 983"/>
                            <a:gd name="T194" fmla="+- 0 -1599 -1969"/>
                            <a:gd name="T195" fmla="*/ -1599 h 983"/>
                            <a:gd name="T196" fmla="+- 0 8239 7956"/>
                            <a:gd name="T197" fmla="*/ T196 w 983"/>
                            <a:gd name="T198" fmla="+- 0 -1537 -1969"/>
                            <a:gd name="T199" fmla="*/ -1537 h 983"/>
                            <a:gd name="T200" fmla="+- 0 8506 7956"/>
                            <a:gd name="T201" fmla="*/ T200 w 983"/>
                            <a:gd name="T202" fmla="+- 0 -1504 -1969"/>
                            <a:gd name="T203" fmla="*/ -1504 h 983"/>
                            <a:gd name="T204" fmla="+- 0 8506 7956"/>
                            <a:gd name="T205" fmla="*/ T204 w 983"/>
                            <a:gd name="T206" fmla="+- 0 -1546 -1969"/>
                            <a:gd name="T207" fmla="*/ -1546 h 983"/>
                            <a:gd name="T208" fmla="+- 0 8239 7956"/>
                            <a:gd name="T209" fmla="*/ T208 w 983"/>
                            <a:gd name="T210" fmla="+- 0 -1631 -1969"/>
                            <a:gd name="T211" fmla="*/ -1631 h 983"/>
                            <a:gd name="T212" fmla="+- 0 8506 7956"/>
                            <a:gd name="T213" fmla="*/ T212 w 983"/>
                            <a:gd name="T214" fmla="+- 0 -1599 -1969"/>
                            <a:gd name="T215" fmla="*/ -1599 h 983"/>
                            <a:gd name="T216" fmla="+- 0 8506 7956"/>
                            <a:gd name="T217" fmla="*/ T216 w 983"/>
                            <a:gd name="T218" fmla="+- 0 -1640 -1969"/>
                            <a:gd name="T219" fmla="*/ -1640 h 98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</a:cxnLst>
                          <a:rect l="0" t="0" r="r" b="b"/>
                          <a:pathLst>
                            <a:path w="983" h="983">
                              <a:moveTo>
                                <a:pt x="973" y="0"/>
                              </a:moveTo>
                              <a:lnTo>
                                <a:pt x="198" y="0"/>
                              </a:lnTo>
                              <a:lnTo>
                                <a:pt x="189" y="10"/>
                              </a:lnTo>
                              <a:lnTo>
                                <a:pt x="189" y="194"/>
                              </a:lnTo>
                              <a:lnTo>
                                <a:pt x="68" y="194"/>
                              </a:lnTo>
                              <a:lnTo>
                                <a:pt x="42" y="199"/>
                              </a:lnTo>
                              <a:lnTo>
                                <a:pt x="20" y="213"/>
                              </a:lnTo>
                              <a:lnTo>
                                <a:pt x="6" y="235"/>
                              </a:lnTo>
                              <a:lnTo>
                                <a:pt x="0" y="261"/>
                              </a:lnTo>
                              <a:lnTo>
                                <a:pt x="0" y="867"/>
                              </a:lnTo>
                              <a:lnTo>
                                <a:pt x="10" y="912"/>
                              </a:lnTo>
                              <a:lnTo>
                                <a:pt x="34" y="949"/>
                              </a:lnTo>
                              <a:lnTo>
                                <a:pt x="71" y="973"/>
                              </a:lnTo>
                              <a:lnTo>
                                <a:pt x="115" y="982"/>
                              </a:lnTo>
                              <a:lnTo>
                                <a:pt x="868" y="982"/>
                              </a:lnTo>
                              <a:lnTo>
                                <a:pt x="912" y="973"/>
                              </a:lnTo>
                              <a:lnTo>
                                <a:pt x="949" y="949"/>
                              </a:lnTo>
                              <a:lnTo>
                                <a:pt x="954" y="941"/>
                              </a:lnTo>
                              <a:lnTo>
                                <a:pt x="115" y="941"/>
                              </a:lnTo>
                              <a:lnTo>
                                <a:pt x="87" y="935"/>
                              </a:lnTo>
                              <a:lnTo>
                                <a:pt x="64" y="919"/>
                              </a:lnTo>
                              <a:lnTo>
                                <a:pt x="48" y="896"/>
                              </a:lnTo>
                              <a:lnTo>
                                <a:pt x="42" y="867"/>
                              </a:lnTo>
                              <a:lnTo>
                                <a:pt x="42" y="247"/>
                              </a:lnTo>
                              <a:lnTo>
                                <a:pt x="54" y="235"/>
                              </a:lnTo>
                              <a:lnTo>
                                <a:pt x="230" y="235"/>
                              </a:lnTo>
                              <a:lnTo>
                                <a:pt x="230" y="42"/>
                              </a:lnTo>
                              <a:lnTo>
                                <a:pt x="983" y="42"/>
                              </a:lnTo>
                              <a:lnTo>
                                <a:pt x="983" y="10"/>
                              </a:lnTo>
                              <a:lnTo>
                                <a:pt x="973" y="0"/>
                              </a:lnTo>
                              <a:close/>
                              <a:moveTo>
                                <a:pt x="230" y="235"/>
                              </a:moveTo>
                              <a:lnTo>
                                <a:pt x="189" y="235"/>
                              </a:lnTo>
                              <a:lnTo>
                                <a:pt x="189" y="867"/>
                              </a:lnTo>
                              <a:lnTo>
                                <a:pt x="183" y="896"/>
                              </a:lnTo>
                              <a:lnTo>
                                <a:pt x="167" y="919"/>
                              </a:lnTo>
                              <a:lnTo>
                                <a:pt x="144" y="935"/>
                              </a:lnTo>
                              <a:lnTo>
                                <a:pt x="115" y="941"/>
                              </a:lnTo>
                              <a:lnTo>
                                <a:pt x="204" y="941"/>
                              </a:lnTo>
                              <a:lnTo>
                                <a:pt x="215" y="925"/>
                              </a:lnTo>
                              <a:lnTo>
                                <a:pt x="223" y="907"/>
                              </a:lnTo>
                              <a:lnTo>
                                <a:pt x="229" y="888"/>
                              </a:lnTo>
                              <a:lnTo>
                                <a:pt x="230" y="867"/>
                              </a:lnTo>
                              <a:lnTo>
                                <a:pt x="230" y="235"/>
                              </a:lnTo>
                              <a:close/>
                              <a:moveTo>
                                <a:pt x="983" y="42"/>
                              </a:moveTo>
                              <a:lnTo>
                                <a:pt x="941" y="42"/>
                              </a:lnTo>
                              <a:lnTo>
                                <a:pt x="941" y="867"/>
                              </a:lnTo>
                              <a:lnTo>
                                <a:pt x="935" y="896"/>
                              </a:lnTo>
                              <a:lnTo>
                                <a:pt x="919" y="919"/>
                              </a:lnTo>
                              <a:lnTo>
                                <a:pt x="896" y="935"/>
                              </a:lnTo>
                              <a:lnTo>
                                <a:pt x="868" y="941"/>
                              </a:lnTo>
                              <a:lnTo>
                                <a:pt x="954" y="941"/>
                              </a:lnTo>
                              <a:lnTo>
                                <a:pt x="974" y="912"/>
                              </a:lnTo>
                              <a:lnTo>
                                <a:pt x="983" y="867"/>
                              </a:lnTo>
                              <a:lnTo>
                                <a:pt x="983" y="42"/>
                              </a:lnTo>
                              <a:close/>
                              <a:moveTo>
                                <a:pt x="550" y="800"/>
                              </a:moveTo>
                              <a:lnTo>
                                <a:pt x="292" y="800"/>
                              </a:lnTo>
                              <a:lnTo>
                                <a:pt x="283" y="809"/>
                              </a:lnTo>
                              <a:lnTo>
                                <a:pt x="283" y="832"/>
                              </a:lnTo>
                              <a:lnTo>
                                <a:pt x="292" y="841"/>
                              </a:lnTo>
                              <a:lnTo>
                                <a:pt x="550" y="841"/>
                              </a:lnTo>
                              <a:lnTo>
                                <a:pt x="559" y="832"/>
                              </a:lnTo>
                              <a:lnTo>
                                <a:pt x="559" y="809"/>
                              </a:lnTo>
                              <a:lnTo>
                                <a:pt x="550" y="800"/>
                              </a:lnTo>
                              <a:close/>
                              <a:moveTo>
                                <a:pt x="879" y="800"/>
                              </a:moveTo>
                              <a:lnTo>
                                <a:pt x="621" y="800"/>
                              </a:lnTo>
                              <a:lnTo>
                                <a:pt x="612" y="809"/>
                              </a:lnTo>
                              <a:lnTo>
                                <a:pt x="612" y="832"/>
                              </a:lnTo>
                              <a:lnTo>
                                <a:pt x="621" y="841"/>
                              </a:lnTo>
                              <a:lnTo>
                                <a:pt x="879" y="841"/>
                              </a:lnTo>
                              <a:lnTo>
                                <a:pt x="889" y="832"/>
                              </a:lnTo>
                              <a:lnTo>
                                <a:pt x="889" y="809"/>
                              </a:lnTo>
                              <a:lnTo>
                                <a:pt x="879" y="800"/>
                              </a:lnTo>
                              <a:close/>
                              <a:moveTo>
                                <a:pt x="230" y="235"/>
                              </a:moveTo>
                              <a:lnTo>
                                <a:pt x="83" y="235"/>
                              </a:lnTo>
                              <a:lnTo>
                                <a:pt x="95" y="247"/>
                              </a:lnTo>
                              <a:lnTo>
                                <a:pt x="95" y="785"/>
                              </a:lnTo>
                              <a:lnTo>
                                <a:pt x="104" y="794"/>
                              </a:lnTo>
                              <a:lnTo>
                                <a:pt x="127" y="794"/>
                              </a:lnTo>
                              <a:lnTo>
                                <a:pt x="136" y="785"/>
                              </a:lnTo>
                              <a:lnTo>
                                <a:pt x="136" y="252"/>
                              </a:lnTo>
                              <a:lnTo>
                                <a:pt x="134" y="243"/>
                              </a:lnTo>
                              <a:lnTo>
                                <a:pt x="131" y="235"/>
                              </a:lnTo>
                              <a:lnTo>
                                <a:pt x="230" y="235"/>
                              </a:lnTo>
                              <a:close/>
                              <a:moveTo>
                                <a:pt x="550" y="705"/>
                              </a:moveTo>
                              <a:lnTo>
                                <a:pt x="292" y="705"/>
                              </a:lnTo>
                              <a:lnTo>
                                <a:pt x="283" y="715"/>
                              </a:lnTo>
                              <a:lnTo>
                                <a:pt x="283" y="738"/>
                              </a:lnTo>
                              <a:lnTo>
                                <a:pt x="292" y="747"/>
                              </a:lnTo>
                              <a:lnTo>
                                <a:pt x="550" y="747"/>
                              </a:lnTo>
                              <a:lnTo>
                                <a:pt x="559" y="738"/>
                              </a:lnTo>
                              <a:lnTo>
                                <a:pt x="559" y="715"/>
                              </a:lnTo>
                              <a:lnTo>
                                <a:pt x="550" y="705"/>
                              </a:lnTo>
                              <a:close/>
                              <a:moveTo>
                                <a:pt x="879" y="705"/>
                              </a:moveTo>
                              <a:lnTo>
                                <a:pt x="621" y="705"/>
                              </a:lnTo>
                              <a:lnTo>
                                <a:pt x="612" y="715"/>
                              </a:lnTo>
                              <a:lnTo>
                                <a:pt x="612" y="738"/>
                              </a:lnTo>
                              <a:lnTo>
                                <a:pt x="621" y="747"/>
                              </a:lnTo>
                              <a:lnTo>
                                <a:pt x="879" y="747"/>
                              </a:lnTo>
                              <a:lnTo>
                                <a:pt x="889" y="738"/>
                              </a:lnTo>
                              <a:lnTo>
                                <a:pt x="889" y="715"/>
                              </a:lnTo>
                              <a:lnTo>
                                <a:pt x="879" y="705"/>
                              </a:lnTo>
                              <a:close/>
                              <a:moveTo>
                                <a:pt x="550" y="611"/>
                              </a:moveTo>
                              <a:lnTo>
                                <a:pt x="292" y="611"/>
                              </a:lnTo>
                              <a:lnTo>
                                <a:pt x="283" y="621"/>
                              </a:lnTo>
                              <a:lnTo>
                                <a:pt x="283" y="644"/>
                              </a:lnTo>
                              <a:lnTo>
                                <a:pt x="292" y="653"/>
                              </a:lnTo>
                              <a:lnTo>
                                <a:pt x="550" y="653"/>
                              </a:lnTo>
                              <a:lnTo>
                                <a:pt x="559" y="644"/>
                              </a:lnTo>
                              <a:lnTo>
                                <a:pt x="559" y="621"/>
                              </a:lnTo>
                              <a:lnTo>
                                <a:pt x="550" y="611"/>
                              </a:lnTo>
                              <a:close/>
                              <a:moveTo>
                                <a:pt x="879" y="611"/>
                              </a:moveTo>
                              <a:lnTo>
                                <a:pt x="621" y="611"/>
                              </a:lnTo>
                              <a:lnTo>
                                <a:pt x="612" y="621"/>
                              </a:lnTo>
                              <a:lnTo>
                                <a:pt x="612" y="644"/>
                              </a:lnTo>
                              <a:lnTo>
                                <a:pt x="621" y="653"/>
                              </a:lnTo>
                              <a:lnTo>
                                <a:pt x="879" y="653"/>
                              </a:lnTo>
                              <a:lnTo>
                                <a:pt x="889" y="644"/>
                              </a:lnTo>
                              <a:lnTo>
                                <a:pt x="889" y="621"/>
                              </a:lnTo>
                              <a:lnTo>
                                <a:pt x="879" y="611"/>
                              </a:lnTo>
                              <a:close/>
                              <a:moveTo>
                                <a:pt x="550" y="517"/>
                              </a:moveTo>
                              <a:lnTo>
                                <a:pt x="292" y="517"/>
                              </a:lnTo>
                              <a:lnTo>
                                <a:pt x="283" y="526"/>
                              </a:lnTo>
                              <a:lnTo>
                                <a:pt x="283" y="549"/>
                              </a:lnTo>
                              <a:lnTo>
                                <a:pt x="292" y="559"/>
                              </a:lnTo>
                              <a:lnTo>
                                <a:pt x="550" y="559"/>
                              </a:lnTo>
                              <a:lnTo>
                                <a:pt x="559" y="549"/>
                              </a:lnTo>
                              <a:lnTo>
                                <a:pt x="559" y="526"/>
                              </a:lnTo>
                              <a:lnTo>
                                <a:pt x="550" y="517"/>
                              </a:lnTo>
                              <a:close/>
                              <a:moveTo>
                                <a:pt x="879" y="329"/>
                              </a:moveTo>
                              <a:lnTo>
                                <a:pt x="621" y="329"/>
                              </a:lnTo>
                              <a:lnTo>
                                <a:pt x="612" y="338"/>
                              </a:lnTo>
                              <a:lnTo>
                                <a:pt x="612" y="549"/>
                              </a:lnTo>
                              <a:lnTo>
                                <a:pt x="621" y="559"/>
                              </a:lnTo>
                              <a:lnTo>
                                <a:pt x="879" y="559"/>
                              </a:lnTo>
                              <a:lnTo>
                                <a:pt x="889" y="549"/>
                              </a:lnTo>
                              <a:lnTo>
                                <a:pt x="889" y="517"/>
                              </a:lnTo>
                              <a:lnTo>
                                <a:pt x="653" y="517"/>
                              </a:lnTo>
                              <a:lnTo>
                                <a:pt x="653" y="370"/>
                              </a:lnTo>
                              <a:lnTo>
                                <a:pt x="889" y="370"/>
                              </a:lnTo>
                              <a:lnTo>
                                <a:pt x="889" y="338"/>
                              </a:lnTo>
                              <a:lnTo>
                                <a:pt x="879" y="329"/>
                              </a:lnTo>
                              <a:close/>
                              <a:moveTo>
                                <a:pt x="889" y="370"/>
                              </a:moveTo>
                              <a:lnTo>
                                <a:pt x="847" y="370"/>
                              </a:lnTo>
                              <a:lnTo>
                                <a:pt x="847" y="517"/>
                              </a:lnTo>
                              <a:lnTo>
                                <a:pt x="889" y="517"/>
                              </a:lnTo>
                              <a:lnTo>
                                <a:pt x="889" y="370"/>
                              </a:lnTo>
                              <a:close/>
                              <a:moveTo>
                                <a:pt x="550" y="423"/>
                              </a:moveTo>
                              <a:lnTo>
                                <a:pt x="292" y="423"/>
                              </a:lnTo>
                              <a:lnTo>
                                <a:pt x="283" y="432"/>
                              </a:lnTo>
                              <a:lnTo>
                                <a:pt x="283" y="455"/>
                              </a:lnTo>
                              <a:lnTo>
                                <a:pt x="292" y="465"/>
                              </a:lnTo>
                              <a:lnTo>
                                <a:pt x="550" y="465"/>
                              </a:lnTo>
                              <a:lnTo>
                                <a:pt x="559" y="455"/>
                              </a:lnTo>
                              <a:lnTo>
                                <a:pt x="559" y="432"/>
                              </a:lnTo>
                              <a:lnTo>
                                <a:pt x="550" y="423"/>
                              </a:lnTo>
                              <a:close/>
                              <a:moveTo>
                                <a:pt x="550" y="329"/>
                              </a:moveTo>
                              <a:lnTo>
                                <a:pt x="292" y="329"/>
                              </a:lnTo>
                              <a:lnTo>
                                <a:pt x="283" y="338"/>
                              </a:lnTo>
                              <a:lnTo>
                                <a:pt x="283" y="361"/>
                              </a:lnTo>
                              <a:lnTo>
                                <a:pt x="292" y="370"/>
                              </a:lnTo>
                              <a:lnTo>
                                <a:pt x="550" y="370"/>
                              </a:lnTo>
                              <a:lnTo>
                                <a:pt x="559" y="361"/>
                              </a:lnTo>
                              <a:lnTo>
                                <a:pt x="559" y="338"/>
                              </a:lnTo>
                              <a:lnTo>
                                <a:pt x="550" y="32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326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3F0598" id="AutoShape 46" o:spid="_x0000_s1026" style="position:absolute;margin-left:24.75pt;margin-top:3.3pt;width:78.55pt;height:49.1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983,9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" path="m973,l198,r-9,10l189,194r-121,l42,199,20,213,6,235,,261,,867r10,45l34,949r37,24l115,982r753,l912,973r37,-24l954,941r-839,l87,935,64,919,48,896,42,867r,-620l54,235r176,l230,42r753,l983,10,973,xm230,235r-41,l189,867r-6,29l167,919r-23,16l115,941r89,l215,925r8,-18l229,888r1,-21l230,235xm983,42r-42,l941,867r-6,29l919,919r-23,16l868,941r86,l974,912r9,-45l983,42xm550,800r-258,l283,809r,23l292,841r258,l559,832r,-23l550,800xm879,800r-258,l612,809r,23l621,841r258,l889,832r,-23l879,800xm230,235r-147,l95,247r,538l104,794r23,l136,785r,-533l134,243r-3,-8l230,235xm550,705r-258,l283,715r,23l292,747r258,l559,738r,-23l550,705xm879,705r-258,l612,715r,23l621,747r258,l889,738r,-23l879,705xm550,611r-258,l283,621r,23l292,653r258,l559,644r,-23l550,611xm879,611r-258,l612,621r,23l621,653r258,l889,644r,-23l879,611xm550,517r-258,l283,526r,23l292,559r258,l559,549r,-23l550,517xm879,329r-258,l612,338r,211l621,559r258,l889,549r,-32l653,517r,-147l889,370r,-32l879,329xm889,370r-42,l847,517r42,l889,370xm550,423r-258,l283,432r,23l292,465r258,l559,455r,-23l550,423xm550,329r-258,l283,338r,23l292,370r258,l559,361r,-23l550,329xe" fillcolor="#003263" stroked="f">
                <v:path arrowok="t" o:connecttype="custom" o:connectlocs="191802,-1243230;42623,-1123286;0,-1083939;34504,-647317;880869,-626374;968144,-652394;64949,-666356;42623,-1092824;233410,-1222922;987426,-1249576;191802,-699356;146135,-656202;218188,-662548;233410,-699356;954951,-1222922;932625,-666356;968144,-652394;997574,-1222922;287196,-736165;558154,-715857;558154,-741876;621074,-736165;892032,-715857;892032,-741876;96408,-1092824;128883,-745684;135987,-1095362;233410,-1100439;287196,-795819;558154,-775511;558154,-802166;621074,-795819;892032,-775511;892032,-802166;287196,-855474;558154,-835166;558154,-861820;621074,-855474;892032,-835166;892032,-861820;287196,-915763;558154,-894821;558154,-921475;621074,-1035073;892032,-894821;662681,-921475;902180,-1035073;859558,-1014765;902180,-1014765;287196,-975418;558154,-954475;558154,-981130;287196,-1035073;558154,-1014765;558154,-1040784" o:connectangles="0,0,0,0,0,0,0,0,0,0,0,0,0,0,0,0,0,0,0,0,0,0,0,0,0,0,0,0,0,0,0,0,0,0,0,0,0,0,0,0,0,0,0,0,0,0,0,0,0,0,0,0,0,0,0"/>
              </v:shape>
            </w:pict>
          </mc:Fallback>
        </mc:AlternateContent>
      </w:r>
      <w:r w:rsidR="00891058">
        <w:rPr>
          <w:rFonts w:ascii="Times New Roman"/>
          <w:noProof/>
          <w:position w:val="22"/>
          <w:sz w:val="20"/>
        </w:rPr>
        <mc:AlternateContent>
          <mc:Choice Requires="wps">
            <w:drawing>
              <wp:anchor distT="0" distB="0" distL="0" distR="0" simplePos="0" relativeHeight="251555840" behindDoc="0" locked="0" layoutInCell="1" allowOverlap="1" wp14:anchorId="6C3FCE1C" wp14:editId="209CC32B">
                <wp:simplePos x="0" y="0"/>
                <wp:positionH relativeFrom="page">
                  <wp:posOffset>4866322</wp:posOffset>
                </wp:positionH>
                <wp:positionV relativeFrom="paragraph">
                  <wp:posOffset>40322</wp:posOffset>
                </wp:positionV>
                <wp:extent cx="590550" cy="542925"/>
                <wp:effectExtent l="0" t="0" r="0" b="9525"/>
                <wp:wrapNone/>
                <wp:docPr id="356" name="Freeform: Shape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0550" cy="542925"/>
                        </a:xfrm>
                        <a:custGeom>
                          <a:avLst/>
                          <a:gdLst>
                            <a:gd name="T0" fmla="+- 0 6267 5971"/>
                            <a:gd name="T1" fmla="*/ T0 w 555"/>
                            <a:gd name="T2" fmla="+- 0 836 330"/>
                            <a:gd name="T3" fmla="*/ 836 h 510"/>
                            <a:gd name="T4" fmla="+- 0 6448 5971"/>
                            <a:gd name="T5" fmla="*/ T4 w 555"/>
                            <a:gd name="T6" fmla="+- 0 839 330"/>
                            <a:gd name="T7" fmla="*/ 839 h 510"/>
                            <a:gd name="T8" fmla="+- 0 6485 5971"/>
                            <a:gd name="T9" fmla="*/ T8 w 555"/>
                            <a:gd name="T10" fmla="+- 0 819 330"/>
                            <a:gd name="T11" fmla="*/ 819 h 510"/>
                            <a:gd name="T12" fmla="+- 0 6245 5971"/>
                            <a:gd name="T13" fmla="*/ T12 w 555"/>
                            <a:gd name="T14" fmla="+- 0 783 330"/>
                            <a:gd name="T15" fmla="*/ 783 h 510"/>
                            <a:gd name="T16" fmla="+- 0 5971 5971"/>
                            <a:gd name="T17" fmla="*/ T16 w 555"/>
                            <a:gd name="T18" fmla="+- 0 811 330"/>
                            <a:gd name="T19" fmla="*/ 811 h 510"/>
                            <a:gd name="T20" fmla="+- 0 6245 5971"/>
                            <a:gd name="T21" fmla="*/ T20 w 555"/>
                            <a:gd name="T22" fmla="+- 0 783 330"/>
                            <a:gd name="T23" fmla="*/ 783 h 510"/>
                            <a:gd name="T24" fmla="+- 0 6000 5971"/>
                            <a:gd name="T25" fmla="*/ T24 w 555"/>
                            <a:gd name="T26" fmla="+- 0 544 330"/>
                            <a:gd name="T27" fmla="*/ 544 h 510"/>
                            <a:gd name="T28" fmla="+- 0 6500 5971"/>
                            <a:gd name="T29" fmla="*/ T28 w 555"/>
                            <a:gd name="T30" fmla="+- 0 766 330"/>
                            <a:gd name="T31" fmla="*/ 766 h 510"/>
                            <a:gd name="T32" fmla="+- 0 6455 5971"/>
                            <a:gd name="T33" fmla="*/ T32 w 555"/>
                            <a:gd name="T34" fmla="+- 0 810 330"/>
                            <a:gd name="T35" fmla="*/ 810 h 510"/>
                            <a:gd name="T36" fmla="+- 0 6500 5971"/>
                            <a:gd name="T37" fmla="*/ T36 w 555"/>
                            <a:gd name="T38" fmla="+- 0 766 330"/>
                            <a:gd name="T39" fmla="*/ 766 h 510"/>
                            <a:gd name="T40" fmla="+- 0 6121 5971"/>
                            <a:gd name="T41" fmla="*/ T40 w 555"/>
                            <a:gd name="T42" fmla="+- 0 782 330"/>
                            <a:gd name="T43" fmla="*/ 782 h 510"/>
                            <a:gd name="T44" fmla="+- 0 6209 5971"/>
                            <a:gd name="T45" fmla="*/ T44 w 555"/>
                            <a:gd name="T46" fmla="+- 0 755 330"/>
                            <a:gd name="T47" fmla="*/ 755 h 510"/>
                            <a:gd name="T48" fmla="+- 0 6148 5971"/>
                            <a:gd name="T49" fmla="*/ T48 w 555"/>
                            <a:gd name="T50" fmla="+- 0 579 330"/>
                            <a:gd name="T51" fmla="*/ 579 h 510"/>
                            <a:gd name="T52" fmla="+- 0 6194 5971"/>
                            <a:gd name="T53" fmla="*/ T52 w 555"/>
                            <a:gd name="T54" fmla="+- 0 577 330"/>
                            <a:gd name="T55" fmla="*/ 577 h 510"/>
                            <a:gd name="T56" fmla="+- 0 6206 5971"/>
                            <a:gd name="T57" fmla="*/ T56 w 555"/>
                            <a:gd name="T58" fmla="+- 0 550 330"/>
                            <a:gd name="T59" fmla="*/ 550 h 510"/>
                            <a:gd name="T60" fmla="+- 0 6518 5971"/>
                            <a:gd name="T61" fmla="*/ T60 w 555"/>
                            <a:gd name="T62" fmla="+- 0 693 330"/>
                            <a:gd name="T63" fmla="*/ 693 h 510"/>
                            <a:gd name="T64" fmla="+- 0 6402 5971"/>
                            <a:gd name="T65" fmla="*/ T64 w 555"/>
                            <a:gd name="T66" fmla="+- 0 738 330"/>
                            <a:gd name="T67" fmla="*/ 738 h 510"/>
                            <a:gd name="T68" fmla="+- 0 6500 5971"/>
                            <a:gd name="T69" fmla="*/ T68 w 555"/>
                            <a:gd name="T70" fmla="+- 0 766 330"/>
                            <a:gd name="T71" fmla="*/ 766 h 510"/>
                            <a:gd name="T72" fmla="+- 0 6524 5971"/>
                            <a:gd name="T73" fmla="*/ T72 w 555"/>
                            <a:gd name="T74" fmla="+- 0 622 330"/>
                            <a:gd name="T75" fmla="*/ 622 h 510"/>
                            <a:gd name="T76" fmla="+- 0 6402 5971"/>
                            <a:gd name="T77" fmla="*/ T76 w 555"/>
                            <a:gd name="T78" fmla="+- 0 665 330"/>
                            <a:gd name="T79" fmla="*/ 665 h 510"/>
                            <a:gd name="T80" fmla="+- 0 6518 5971"/>
                            <a:gd name="T81" fmla="*/ T80 w 555"/>
                            <a:gd name="T82" fmla="+- 0 693 330"/>
                            <a:gd name="T83" fmla="*/ 693 h 510"/>
                            <a:gd name="T84" fmla="+- 0 6521 5971"/>
                            <a:gd name="T85" fmla="*/ T84 w 555"/>
                            <a:gd name="T86" fmla="+- 0 679 330"/>
                            <a:gd name="T87" fmla="*/ 679 h 510"/>
                            <a:gd name="T88" fmla="+- 0 6478 5971"/>
                            <a:gd name="T89" fmla="*/ T88 w 555"/>
                            <a:gd name="T90" fmla="+- 0 533 330"/>
                            <a:gd name="T91" fmla="*/ 533 h 510"/>
                            <a:gd name="T92" fmla="+- 0 6492 5971"/>
                            <a:gd name="T93" fmla="*/ T92 w 555"/>
                            <a:gd name="T94" fmla="+- 0 593 330"/>
                            <a:gd name="T95" fmla="*/ 593 h 510"/>
                            <a:gd name="T96" fmla="+- 0 6493 5971"/>
                            <a:gd name="T97" fmla="*/ T96 w 555"/>
                            <a:gd name="T98" fmla="+- 0 622 330"/>
                            <a:gd name="T99" fmla="*/ 622 h 510"/>
                            <a:gd name="T100" fmla="+- 0 6517 5971"/>
                            <a:gd name="T101" fmla="*/ T100 w 555"/>
                            <a:gd name="T102" fmla="+- 0 547 330"/>
                            <a:gd name="T103" fmla="*/ 547 h 510"/>
                            <a:gd name="T104" fmla="+- 0 6322 5971"/>
                            <a:gd name="T105" fmla="*/ T104 w 555"/>
                            <a:gd name="T106" fmla="+- 0 334 330"/>
                            <a:gd name="T107" fmla="*/ 334 h 510"/>
                            <a:gd name="T108" fmla="+- 0 6306 5971"/>
                            <a:gd name="T109" fmla="*/ T108 w 555"/>
                            <a:gd name="T110" fmla="+- 0 368 330"/>
                            <a:gd name="T111" fmla="*/ 368 h 510"/>
                            <a:gd name="T112" fmla="+- 0 6236 5971"/>
                            <a:gd name="T113" fmla="*/ T112 w 555"/>
                            <a:gd name="T114" fmla="+- 0 458 330"/>
                            <a:gd name="T115" fmla="*/ 458 h 510"/>
                            <a:gd name="T116" fmla="+- 0 6175 5971"/>
                            <a:gd name="T117" fmla="*/ T116 w 555"/>
                            <a:gd name="T118" fmla="+- 0 550 330"/>
                            <a:gd name="T119" fmla="*/ 550 h 510"/>
                            <a:gd name="T120" fmla="+- 0 6231 5971"/>
                            <a:gd name="T121" fmla="*/ T120 w 555"/>
                            <a:gd name="T122" fmla="+- 0 499 330"/>
                            <a:gd name="T123" fmla="*/ 499 h 510"/>
                            <a:gd name="T124" fmla="+- 0 6282 5971"/>
                            <a:gd name="T125" fmla="*/ T124 w 555"/>
                            <a:gd name="T126" fmla="+- 0 461 330"/>
                            <a:gd name="T127" fmla="*/ 461 h 510"/>
                            <a:gd name="T128" fmla="+- 0 6305 5971"/>
                            <a:gd name="T129" fmla="*/ T128 w 555"/>
                            <a:gd name="T130" fmla="+- 0 427 330"/>
                            <a:gd name="T131" fmla="*/ 427 h 510"/>
                            <a:gd name="T132" fmla="+- 0 6340 5971"/>
                            <a:gd name="T133" fmla="*/ T132 w 555"/>
                            <a:gd name="T134" fmla="+- 0 363 330"/>
                            <a:gd name="T135" fmla="*/ 363 h 510"/>
                            <a:gd name="T136" fmla="+- 0 6364 5971"/>
                            <a:gd name="T137" fmla="*/ T136 w 555"/>
                            <a:gd name="T138" fmla="+- 0 344 330"/>
                            <a:gd name="T139" fmla="*/ 344 h 510"/>
                            <a:gd name="T140" fmla="+- 0 6328 5971"/>
                            <a:gd name="T141" fmla="*/ T140 w 555"/>
                            <a:gd name="T142" fmla="+- 0 330 330"/>
                            <a:gd name="T143" fmla="*/ 330 h 510"/>
                            <a:gd name="T144" fmla="+- 0 6347 5971"/>
                            <a:gd name="T145" fmla="*/ T144 w 555"/>
                            <a:gd name="T146" fmla="+- 0 366 330"/>
                            <a:gd name="T147" fmla="*/ 366 h 510"/>
                            <a:gd name="T148" fmla="+- 0 6357 5971"/>
                            <a:gd name="T149" fmla="*/ T148 w 555"/>
                            <a:gd name="T150" fmla="+- 0 399 330"/>
                            <a:gd name="T151" fmla="*/ 399 h 510"/>
                            <a:gd name="T152" fmla="+- 0 6337 5971"/>
                            <a:gd name="T153" fmla="*/ T152 w 555"/>
                            <a:gd name="T154" fmla="+- 0 467 330"/>
                            <a:gd name="T155" fmla="*/ 467 h 510"/>
                            <a:gd name="T156" fmla="+- 0 6302 5971"/>
                            <a:gd name="T157" fmla="*/ T156 w 555"/>
                            <a:gd name="T158" fmla="+- 0 531 330"/>
                            <a:gd name="T159" fmla="*/ 531 h 510"/>
                            <a:gd name="T160" fmla="+- 0 6469 5971"/>
                            <a:gd name="T161" fmla="*/ T160 w 555"/>
                            <a:gd name="T162" fmla="+- 0 533 330"/>
                            <a:gd name="T163" fmla="*/ 533 h 510"/>
                            <a:gd name="T164" fmla="+- 0 6500 5971"/>
                            <a:gd name="T165" fmla="*/ T164 w 555"/>
                            <a:gd name="T166" fmla="+- 0 516 330"/>
                            <a:gd name="T167" fmla="*/ 516 h 510"/>
                            <a:gd name="T168" fmla="+- 0 6351 5971"/>
                            <a:gd name="T169" fmla="*/ T168 w 555"/>
                            <a:gd name="T170" fmla="+- 0 509 330"/>
                            <a:gd name="T171" fmla="*/ 509 h 510"/>
                            <a:gd name="T172" fmla="+- 0 6306 5971"/>
                            <a:gd name="T173" fmla="*/ T172 w 555"/>
                            <a:gd name="T174" fmla="+- 0 501 330"/>
                            <a:gd name="T175" fmla="*/ 501 h 510"/>
                            <a:gd name="T176" fmla="+- 0 6382 5971"/>
                            <a:gd name="T177" fmla="*/ T176 w 555"/>
                            <a:gd name="T178" fmla="+- 0 429 330"/>
                            <a:gd name="T179" fmla="*/ 429 h 510"/>
                            <a:gd name="T180" fmla="+- 0 6381 5971"/>
                            <a:gd name="T181" fmla="*/ T180 w 555"/>
                            <a:gd name="T182" fmla="+- 0 363 330"/>
                            <a:gd name="T183" fmla="*/ 363 h 510"/>
                            <a:gd name="T184" fmla="+- 0 6494 5971"/>
                            <a:gd name="T185" fmla="*/ T184 w 555"/>
                            <a:gd name="T186" fmla="+- 0 512 330"/>
                            <a:gd name="T187" fmla="*/ 512 h 5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</a:cxnLst>
                          <a:rect l="0" t="0" r="r" b="b"/>
                          <a:pathLst>
                            <a:path w="555" h="510">
                              <a:moveTo>
                                <a:pt x="274" y="453"/>
                              </a:moveTo>
                              <a:lnTo>
                                <a:pt x="227" y="453"/>
                              </a:lnTo>
                              <a:lnTo>
                                <a:pt x="296" y="506"/>
                              </a:lnTo>
                              <a:lnTo>
                                <a:pt x="298" y="509"/>
                              </a:lnTo>
                              <a:lnTo>
                                <a:pt x="302" y="509"/>
                              </a:lnTo>
                              <a:lnTo>
                                <a:pt x="477" y="509"/>
                              </a:lnTo>
                              <a:lnTo>
                                <a:pt x="492" y="507"/>
                              </a:lnTo>
                              <a:lnTo>
                                <a:pt x="504" y="500"/>
                              </a:lnTo>
                              <a:lnTo>
                                <a:pt x="514" y="489"/>
                              </a:lnTo>
                              <a:lnTo>
                                <a:pt x="518" y="480"/>
                              </a:lnTo>
                              <a:lnTo>
                                <a:pt x="310" y="480"/>
                              </a:lnTo>
                              <a:lnTo>
                                <a:pt x="274" y="453"/>
                              </a:lnTo>
                              <a:close/>
                              <a:moveTo>
                                <a:pt x="177" y="185"/>
                              </a:moveTo>
                              <a:lnTo>
                                <a:pt x="0" y="185"/>
                              </a:lnTo>
                              <a:lnTo>
                                <a:pt x="0" y="481"/>
                              </a:lnTo>
                              <a:lnTo>
                                <a:pt x="179" y="481"/>
                              </a:lnTo>
                              <a:lnTo>
                                <a:pt x="179" y="453"/>
                              </a:lnTo>
                              <a:lnTo>
                                <a:pt x="274" y="453"/>
                              </a:lnTo>
                              <a:lnTo>
                                <a:pt x="272" y="452"/>
                              </a:lnTo>
                              <a:lnTo>
                                <a:pt x="29" y="452"/>
                              </a:lnTo>
                              <a:lnTo>
                                <a:pt x="29" y="214"/>
                              </a:lnTo>
                              <a:lnTo>
                                <a:pt x="177" y="214"/>
                              </a:lnTo>
                              <a:lnTo>
                                <a:pt x="177" y="185"/>
                              </a:lnTo>
                              <a:close/>
                              <a:moveTo>
                                <a:pt x="529" y="436"/>
                              </a:moveTo>
                              <a:lnTo>
                                <a:pt x="498" y="436"/>
                              </a:lnTo>
                              <a:lnTo>
                                <a:pt x="490" y="475"/>
                              </a:lnTo>
                              <a:lnTo>
                                <a:pt x="484" y="480"/>
                              </a:lnTo>
                              <a:lnTo>
                                <a:pt x="518" y="480"/>
                              </a:lnTo>
                              <a:lnTo>
                                <a:pt x="520" y="475"/>
                              </a:lnTo>
                              <a:lnTo>
                                <a:pt x="529" y="436"/>
                              </a:lnTo>
                              <a:close/>
                              <a:moveTo>
                                <a:pt x="177" y="214"/>
                              </a:moveTo>
                              <a:lnTo>
                                <a:pt x="148" y="214"/>
                              </a:lnTo>
                              <a:lnTo>
                                <a:pt x="150" y="452"/>
                              </a:lnTo>
                              <a:lnTo>
                                <a:pt x="272" y="452"/>
                              </a:lnTo>
                              <a:lnTo>
                                <a:pt x="240" y="427"/>
                              </a:lnTo>
                              <a:lnTo>
                                <a:pt x="238" y="425"/>
                              </a:lnTo>
                              <a:lnTo>
                                <a:pt x="234" y="424"/>
                              </a:lnTo>
                              <a:lnTo>
                                <a:pt x="178" y="424"/>
                              </a:lnTo>
                              <a:lnTo>
                                <a:pt x="177" y="249"/>
                              </a:lnTo>
                              <a:lnTo>
                                <a:pt x="211" y="249"/>
                              </a:lnTo>
                              <a:lnTo>
                                <a:pt x="217" y="248"/>
                              </a:lnTo>
                              <a:lnTo>
                                <a:pt x="223" y="247"/>
                              </a:lnTo>
                              <a:lnTo>
                                <a:pt x="228" y="243"/>
                              </a:lnTo>
                              <a:lnTo>
                                <a:pt x="230" y="236"/>
                              </a:lnTo>
                              <a:lnTo>
                                <a:pt x="235" y="220"/>
                              </a:lnTo>
                              <a:lnTo>
                                <a:pt x="177" y="220"/>
                              </a:lnTo>
                              <a:lnTo>
                                <a:pt x="177" y="214"/>
                              </a:lnTo>
                              <a:close/>
                              <a:moveTo>
                                <a:pt x="547" y="363"/>
                              </a:moveTo>
                              <a:lnTo>
                                <a:pt x="516" y="363"/>
                              </a:lnTo>
                              <a:lnTo>
                                <a:pt x="505" y="407"/>
                              </a:lnTo>
                              <a:lnTo>
                                <a:pt x="431" y="408"/>
                              </a:lnTo>
                              <a:lnTo>
                                <a:pt x="431" y="437"/>
                              </a:lnTo>
                              <a:lnTo>
                                <a:pt x="498" y="436"/>
                              </a:lnTo>
                              <a:lnTo>
                                <a:pt x="529" y="436"/>
                              </a:lnTo>
                              <a:lnTo>
                                <a:pt x="531" y="424"/>
                              </a:lnTo>
                              <a:lnTo>
                                <a:pt x="547" y="363"/>
                              </a:lnTo>
                              <a:close/>
                              <a:moveTo>
                                <a:pt x="553" y="292"/>
                              </a:moveTo>
                              <a:lnTo>
                                <a:pt x="522" y="292"/>
                              </a:lnTo>
                              <a:lnTo>
                                <a:pt x="520" y="334"/>
                              </a:lnTo>
                              <a:lnTo>
                                <a:pt x="431" y="335"/>
                              </a:lnTo>
                              <a:lnTo>
                                <a:pt x="431" y="364"/>
                              </a:lnTo>
                              <a:lnTo>
                                <a:pt x="516" y="363"/>
                              </a:lnTo>
                              <a:lnTo>
                                <a:pt x="547" y="363"/>
                              </a:lnTo>
                              <a:lnTo>
                                <a:pt x="549" y="352"/>
                              </a:lnTo>
                              <a:lnTo>
                                <a:pt x="549" y="351"/>
                              </a:lnTo>
                              <a:lnTo>
                                <a:pt x="550" y="349"/>
                              </a:lnTo>
                              <a:lnTo>
                                <a:pt x="553" y="292"/>
                              </a:lnTo>
                              <a:close/>
                              <a:moveTo>
                                <a:pt x="541" y="203"/>
                              </a:moveTo>
                              <a:lnTo>
                                <a:pt x="507" y="203"/>
                              </a:lnTo>
                              <a:lnTo>
                                <a:pt x="515" y="211"/>
                              </a:lnTo>
                              <a:lnTo>
                                <a:pt x="517" y="220"/>
                              </a:lnTo>
                              <a:lnTo>
                                <a:pt x="521" y="263"/>
                              </a:lnTo>
                              <a:lnTo>
                                <a:pt x="430" y="265"/>
                              </a:lnTo>
                              <a:lnTo>
                                <a:pt x="431" y="294"/>
                              </a:lnTo>
                              <a:lnTo>
                                <a:pt x="522" y="292"/>
                              </a:lnTo>
                              <a:lnTo>
                                <a:pt x="553" y="292"/>
                              </a:lnTo>
                              <a:lnTo>
                                <a:pt x="554" y="278"/>
                              </a:lnTo>
                              <a:lnTo>
                                <a:pt x="546" y="217"/>
                              </a:lnTo>
                              <a:lnTo>
                                <a:pt x="541" y="203"/>
                              </a:lnTo>
                              <a:close/>
                              <a:moveTo>
                                <a:pt x="357" y="0"/>
                              </a:moveTo>
                              <a:lnTo>
                                <a:pt x="351" y="4"/>
                              </a:lnTo>
                              <a:lnTo>
                                <a:pt x="348" y="10"/>
                              </a:lnTo>
                              <a:lnTo>
                                <a:pt x="345" y="18"/>
                              </a:lnTo>
                              <a:lnTo>
                                <a:pt x="335" y="38"/>
                              </a:lnTo>
                              <a:lnTo>
                                <a:pt x="317" y="69"/>
                              </a:lnTo>
                              <a:lnTo>
                                <a:pt x="292" y="110"/>
                              </a:lnTo>
                              <a:lnTo>
                                <a:pt x="265" y="128"/>
                              </a:lnTo>
                              <a:lnTo>
                                <a:pt x="241" y="149"/>
                              </a:lnTo>
                              <a:lnTo>
                                <a:pt x="220" y="179"/>
                              </a:lnTo>
                              <a:lnTo>
                                <a:pt x="204" y="220"/>
                              </a:lnTo>
                              <a:lnTo>
                                <a:pt x="235" y="220"/>
                              </a:lnTo>
                              <a:lnTo>
                                <a:pt x="243" y="197"/>
                              </a:lnTo>
                              <a:lnTo>
                                <a:pt x="260" y="169"/>
                              </a:lnTo>
                              <a:lnTo>
                                <a:pt x="283" y="150"/>
                              </a:lnTo>
                              <a:lnTo>
                                <a:pt x="309" y="133"/>
                              </a:lnTo>
                              <a:lnTo>
                                <a:pt x="311" y="131"/>
                              </a:lnTo>
                              <a:lnTo>
                                <a:pt x="313" y="130"/>
                              </a:lnTo>
                              <a:lnTo>
                                <a:pt x="313" y="128"/>
                              </a:lnTo>
                              <a:lnTo>
                                <a:pt x="334" y="97"/>
                              </a:lnTo>
                              <a:lnTo>
                                <a:pt x="349" y="71"/>
                              </a:lnTo>
                              <a:lnTo>
                                <a:pt x="361" y="49"/>
                              </a:lnTo>
                              <a:lnTo>
                                <a:pt x="369" y="33"/>
                              </a:lnTo>
                              <a:lnTo>
                                <a:pt x="410" y="33"/>
                              </a:lnTo>
                              <a:lnTo>
                                <a:pt x="403" y="23"/>
                              </a:lnTo>
                              <a:lnTo>
                                <a:pt x="393" y="14"/>
                              </a:lnTo>
                              <a:lnTo>
                                <a:pt x="380" y="7"/>
                              </a:lnTo>
                              <a:lnTo>
                                <a:pt x="364" y="2"/>
                              </a:lnTo>
                              <a:lnTo>
                                <a:pt x="357" y="0"/>
                              </a:lnTo>
                              <a:close/>
                              <a:moveTo>
                                <a:pt x="410" y="33"/>
                              </a:moveTo>
                              <a:lnTo>
                                <a:pt x="369" y="33"/>
                              </a:lnTo>
                              <a:lnTo>
                                <a:pt x="376" y="36"/>
                              </a:lnTo>
                              <a:lnTo>
                                <a:pt x="380" y="40"/>
                              </a:lnTo>
                              <a:lnTo>
                                <a:pt x="383" y="46"/>
                              </a:lnTo>
                              <a:lnTo>
                                <a:pt x="386" y="69"/>
                              </a:lnTo>
                              <a:lnTo>
                                <a:pt x="386" y="71"/>
                              </a:lnTo>
                              <a:lnTo>
                                <a:pt x="379" y="101"/>
                              </a:lnTo>
                              <a:lnTo>
                                <a:pt x="366" y="137"/>
                              </a:lnTo>
                              <a:lnTo>
                                <a:pt x="349" y="174"/>
                              </a:lnTo>
                              <a:lnTo>
                                <a:pt x="335" y="174"/>
                              </a:lnTo>
                              <a:lnTo>
                                <a:pt x="331" y="201"/>
                              </a:lnTo>
                              <a:lnTo>
                                <a:pt x="402" y="211"/>
                              </a:lnTo>
                              <a:lnTo>
                                <a:pt x="406" y="211"/>
                              </a:lnTo>
                              <a:lnTo>
                                <a:pt x="498" y="203"/>
                              </a:lnTo>
                              <a:lnTo>
                                <a:pt x="541" y="203"/>
                              </a:lnTo>
                              <a:lnTo>
                                <a:pt x="540" y="200"/>
                              </a:lnTo>
                              <a:lnTo>
                                <a:pt x="529" y="186"/>
                              </a:lnTo>
                              <a:lnTo>
                                <a:pt x="523" y="182"/>
                              </a:lnTo>
                              <a:lnTo>
                                <a:pt x="405" y="182"/>
                              </a:lnTo>
                              <a:lnTo>
                                <a:pt x="380" y="179"/>
                              </a:lnTo>
                              <a:lnTo>
                                <a:pt x="382" y="174"/>
                              </a:lnTo>
                              <a:lnTo>
                                <a:pt x="349" y="174"/>
                              </a:lnTo>
                              <a:lnTo>
                                <a:pt x="335" y="171"/>
                              </a:lnTo>
                              <a:lnTo>
                                <a:pt x="383" y="171"/>
                              </a:lnTo>
                              <a:lnTo>
                                <a:pt x="398" y="137"/>
                              </a:lnTo>
                              <a:lnTo>
                                <a:pt x="411" y="99"/>
                              </a:lnTo>
                              <a:lnTo>
                                <a:pt x="417" y="64"/>
                              </a:lnTo>
                              <a:lnTo>
                                <a:pt x="410" y="34"/>
                              </a:lnTo>
                              <a:lnTo>
                                <a:pt x="410" y="33"/>
                              </a:lnTo>
                              <a:close/>
                              <a:moveTo>
                                <a:pt x="496" y="174"/>
                              </a:moveTo>
                              <a:lnTo>
                                <a:pt x="405" y="182"/>
                              </a:lnTo>
                              <a:lnTo>
                                <a:pt x="523" y="182"/>
                              </a:lnTo>
                              <a:lnTo>
                                <a:pt x="514" y="177"/>
                              </a:lnTo>
                              <a:lnTo>
                                <a:pt x="496" y="1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326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862ED4" id="Freeform: Shape 356" o:spid="_x0000_s1026" style="position:absolute;margin-left:383.15pt;margin-top:3.15pt;width:46.5pt;height:42.75pt;z-index:2515558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55,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" path="m274,453r-47,l296,506r2,3l302,509r175,l492,507r12,-7l514,489r4,-9l310,480,274,453xm177,185l,185,,481r179,l179,453r95,l272,452r-243,l29,214r148,l177,185xm529,436r-31,l490,475r-6,5l518,480r2,-5l529,436xm177,214r-29,l150,452r122,l240,427r-2,-2l234,424r-56,l177,249r34,l217,248r6,-1l228,243r2,-7l235,220r-58,l177,214xm547,363r-31,l505,407r-74,1l431,437r67,-1l529,436r2,-12l547,363xm553,292r-31,l520,334r-89,1l431,364r85,-1l547,363r2,-11l549,351r1,-2l553,292xm541,203r-34,l515,211r2,9l521,263r-91,2l431,294r91,-2l553,292r1,-14l546,217r-5,-14xm357,r-6,4l348,10r-3,8l335,38,317,69r-25,41l265,128r-24,21l220,179r-16,41l235,220r8,-23l260,169r23,-19l309,133r2,-2l313,130r,-2l334,97,349,71,361,49r8,-16l410,33,403,23,393,14,380,7,364,2,357,xm410,33r-41,l376,36r4,4l383,46r3,23l386,71r-7,30l366,137r-17,37l335,174r-4,27l402,211r4,l498,203r43,l540,200,529,186r-6,-4l405,182r-25,-3l382,174r-33,l335,171r48,l398,137,411,99r6,-35l410,34r,-1xm496,174r-91,8l523,182r-9,-5l496,174xe" fillcolor="#003263" stroked="f">
                <v:path arrowok="t" o:connecttype="custom" o:connectlocs="314960,889971;507554,893165;546924,871874;291551,833550;0,863357;291551,833550;30858,579120;562885,815452;515002,862293;562885,815452;159608,832485;253245,803742;188338,616380;237284,614250;250053,585507;582038,737739;458607,785644;562885,815452;588422,662156;458607,707932;582038,737739;585230,722835;539475,567410;554372,631283;555436,662156;580974,582314;373483,355563;356458,391758;281974,487568;217067,585507;276654,531215;330921,490762;355394,454567;392636,386435;418173,366208;379867,351304;400084,389629;410725,424759;389444,497149;352202,565281;529899,567410;562885,549312;404341,541860;356458,533344;437326,456696;436262,386435;556500,545054" o:connectangles="0,0,0,0,0,0,0,0,0,0,0,0,0,0,0,0,0,0,0,0,0,0,0,0,0,0,0,0,0,0,0,0,0,0,0,0,0,0,0,0,0,0,0,0,0,0,0"/>
                <w10:wrap anchorx="page"/>
              </v:shape>
            </w:pict>
          </mc:Fallback>
        </mc:AlternateContent>
      </w:r>
    </w:p>
    <w:p w14:paraId="5DD7B5FB" w14:textId="20C54678" w:rsidR="006C6D3E" w:rsidRDefault="006C6D3E" w:rsidP="00D334B0">
      <w:pPr>
        <w:pStyle w:val="BodyText"/>
      </w:pPr>
    </w:p>
    <w:p w14:paraId="7527A30C" w14:textId="7679597C" w:rsidR="006C6D3E" w:rsidRDefault="00301754" w:rsidP="00D334B0">
      <w:pPr>
        <w:pStyle w:val="BodyTex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57F1188F" wp14:editId="263336F8">
                <wp:simplePos x="0" y="0"/>
                <wp:positionH relativeFrom="column">
                  <wp:posOffset>328295</wp:posOffset>
                </wp:positionH>
                <wp:positionV relativeFrom="paragraph">
                  <wp:posOffset>200660</wp:posOffset>
                </wp:positionV>
                <wp:extent cx="1110615" cy="856615"/>
                <wp:effectExtent l="0" t="0" r="0" b="0"/>
                <wp:wrapNone/>
                <wp:docPr id="2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0615" cy="8566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CC558E" w14:textId="77777777" w:rsidR="00301754" w:rsidRPr="00DD357E" w:rsidRDefault="00301754" w:rsidP="00301754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3263" w:themeColor="text2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3263" w:themeColor="text2"/>
                                <w:sz w:val="48"/>
                                <w:szCs w:val="48"/>
                              </w:rPr>
                              <w:t>4</w:t>
                            </w:r>
                            <w:r w:rsidRPr="00DD357E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3263" w:themeColor="text2"/>
                                <w:sz w:val="48"/>
                                <w:szCs w:val="48"/>
                              </w:rPr>
                              <w:t xml:space="preserve"> weeks</w:t>
                            </w:r>
                          </w:p>
                          <w:p w14:paraId="27FAF3F7" w14:textId="77777777" w:rsidR="00301754" w:rsidRPr="006C6D3E" w:rsidRDefault="00301754" w:rsidP="00301754">
                            <w:pPr>
                              <w:spacing w:line="240" w:lineRule="auto"/>
                              <w:rPr>
                                <w:color w:val="003263" w:themeColor="text2"/>
                              </w:rPr>
                            </w:pPr>
                            <w:r>
                              <w:rPr>
                                <w:color w:val="003263" w:themeColor="text2"/>
                                <w:w w:val="105"/>
                              </w:rPr>
                              <w:t xml:space="preserve">of </w:t>
                            </w:r>
                            <w:r w:rsidRPr="0036663C">
                              <w:rPr>
                                <w:color w:val="003263" w:themeColor="text2"/>
                                <w:w w:val="105"/>
                              </w:rPr>
                              <w:t>print adverts in local newspapers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F1188F" id="_x0000_s1057" type="#_x0000_t202" style="position:absolute;margin-left:25.85pt;margin-top:15.8pt;width:87.45pt;height:67.45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" filled="f" stroked="f">
                <v:textbox inset="0,0,0,0">
                  <w:txbxContent>
                    <w:p w14:paraId="46CC558E" w14:textId="77777777" w:rsidR="00301754" w:rsidRPr="00DD357E" w:rsidRDefault="00301754" w:rsidP="00301754">
                      <w:pPr>
                        <w:spacing w:line="240" w:lineRule="auto"/>
                        <w:rPr>
                          <w:rFonts w:asciiTheme="majorHAnsi" w:hAnsiTheme="majorHAnsi" w:cstheme="majorHAnsi"/>
                          <w:b/>
                          <w:bCs/>
                          <w:color w:val="003263" w:themeColor="text2"/>
                          <w:sz w:val="48"/>
                          <w:szCs w:val="48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bCs/>
                          <w:color w:val="003263" w:themeColor="text2"/>
                          <w:sz w:val="48"/>
                          <w:szCs w:val="48"/>
                        </w:rPr>
                        <w:t>4</w:t>
                      </w:r>
                      <w:r w:rsidRPr="00DD357E">
                        <w:rPr>
                          <w:rFonts w:asciiTheme="majorHAnsi" w:hAnsiTheme="majorHAnsi" w:cstheme="majorHAnsi"/>
                          <w:b/>
                          <w:bCs/>
                          <w:color w:val="003263" w:themeColor="text2"/>
                          <w:sz w:val="48"/>
                          <w:szCs w:val="48"/>
                        </w:rPr>
                        <w:t xml:space="preserve"> weeks</w:t>
                      </w:r>
                    </w:p>
                    <w:p w14:paraId="27FAF3F7" w14:textId="77777777" w:rsidR="00301754" w:rsidRPr="006C6D3E" w:rsidRDefault="00301754" w:rsidP="00301754">
                      <w:pPr>
                        <w:spacing w:line="240" w:lineRule="auto"/>
                        <w:rPr>
                          <w:color w:val="003263" w:themeColor="text2"/>
                        </w:rPr>
                      </w:pPr>
                      <w:r>
                        <w:rPr>
                          <w:color w:val="003263" w:themeColor="text2"/>
                          <w:w w:val="105"/>
                        </w:rPr>
                        <w:t xml:space="preserve">of </w:t>
                      </w:r>
                      <w:r w:rsidRPr="0036663C">
                        <w:rPr>
                          <w:color w:val="003263" w:themeColor="text2"/>
                          <w:w w:val="105"/>
                        </w:rPr>
                        <w:t>print adverts in local newspapers</w:t>
                      </w:r>
                    </w:p>
                  </w:txbxContent>
                </v:textbox>
              </v:shape>
            </w:pict>
          </mc:Fallback>
        </mc:AlternateContent>
      </w:r>
    </w:p>
    <w:p w14:paraId="7A8907CA" w14:textId="25795CC9" w:rsidR="006C6D3E" w:rsidRDefault="006C6D3E" w:rsidP="00D334B0">
      <w:pPr>
        <w:pStyle w:val="BodyText"/>
      </w:pPr>
    </w:p>
    <w:p w14:paraId="374CBBA7" w14:textId="60865713" w:rsidR="006C6D3E" w:rsidRDefault="006C6D3E" w:rsidP="00D334B0">
      <w:pPr>
        <w:pStyle w:val="BodyText"/>
      </w:pPr>
    </w:p>
    <w:p w14:paraId="2D849EFF" w14:textId="5D3A278D" w:rsidR="006C6D3E" w:rsidRDefault="006C6D3E" w:rsidP="00D334B0">
      <w:pPr>
        <w:pStyle w:val="BodyText"/>
      </w:pPr>
    </w:p>
    <w:p w14:paraId="1B0C2B89" w14:textId="77777777" w:rsidR="00EB4CFE" w:rsidRDefault="00EB4CFE" w:rsidP="00D334B0">
      <w:pPr>
        <w:pStyle w:val="BodyText"/>
      </w:pPr>
    </w:p>
    <w:tbl>
      <w:tblPr>
        <w:tblStyle w:val="TableGrid"/>
        <w:tblW w:w="0" w:type="auto"/>
        <w:tblBorders>
          <w:top w:val="none" w:sz="0" w:space="0" w:color="auto"/>
          <w:bottom w:val="none" w:sz="0" w:space="0" w:color="auto"/>
          <w:insideH w:val="none" w:sz="0" w:space="0" w:color="auto"/>
        </w:tblBorders>
        <w:shd w:val="clear" w:color="auto" w:fill="D5E8F1"/>
        <w:tblLook w:val="04A0" w:firstRow="1" w:lastRow="0" w:firstColumn="1" w:lastColumn="0" w:noHBand="0" w:noVBand="1"/>
      </w:tblPr>
      <w:tblGrid>
        <w:gridCol w:w="10773"/>
      </w:tblGrid>
      <w:tr w:rsidR="00834B70" w14:paraId="6ADE0D6F" w14:textId="77777777" w:rsidTr="006C6D3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73" w:type="dxa"/>
            <w:shd w:val="clear" w:color="auto" w:fill="D5E8F1"/>
            <w:tcMar>
              <w:top w:w="0" w:type="dxa"/>
              <w:bottom w:w="0" w:type="dxa"/>
            </w:tcMar>
          </w:tcPr>
          <w:p w14:paraId="6E6D1C28" w14:textId="26A334BC" w:rsidR="00834B70" w:rsidRPr="006C6D3E" w:rsidRDefault="001923D6" w:rsidP="009E00EC">
            <w:pPr>
              <w:pStyle w:val="BodyText"/>
              <w:rPr>
                <w:color w:val="003263" w:themeColor="text2"/>
              </w:rPr>
            </w:pPr>
            <w:r>
              <w:rPr>
                <w:color w:val="003263" w:themeColor="text2"/>
              </w:rPr>
              <w:t>What we heard</w:t>
            </w:r>
          </w:p>
        </w:tc>
      </w:tr>
    </w:tbl>
    <w:p w14:paraId="2D656968" w14:textId="77777777" w:rsidR="001923D6" w:rsidRDefault="001923D6" w:rsidP="001923D6">
      <w:pPr>
        <w:pStyle w:val="BodyText"/>
      </w:pPr>
      <w:r>
        <w:t xml:space="preserve">The following outlines some of the key issues and opportunities we heard from the engagement activities. </w:t>
      </w:r>
    </w:p>
    <w:p w14:paraId="268998D1" w14:textId="77777777" w:rsidR="001923D6" w:rsidRPr="00AC0D43" w:rsidRDefault="001923D6" w:rsidP="001923D6">
      <w:pPr>
        <w:pStyle w:val="BodyText"/>
        <w:spacing w:after="0"/>
        <w:rPr>
          <w:rFonts w:asciiTheme="majorHAnsi" w:hAnsiTheme="majorHAnsi" w:cstheme="majorHAnsi"/>
          <w:b/>
          <w:bCs/>
          <w:sz w:val="24"/>
          <w:szCs w:val="24"/>
        </w:rPr>
      </w:pPr>
      <w:r w:rsidRPr="00AC0D43">
        <w:rPr>
          <w:rFonts w:asciiTheme="majorHAnsi" w:hAnsiTheme="majorHAnsi" w:cstheme="majorHAnsi"/>
          <w:b/>
          <w:bCs/>
          <w:sz w:val="24"/>
          <w:szCs w:val="24"/>
        </w:rPr>
        <w:lastRenderedPageBreak/>
        <w:t>OVERALL KEY FINDINGS</w:t>
      </w:r>
    </w:p>
    <w:p w14:paraId="07B86232" w14:textId="43B8ED19" w:rsidR="001923D6" w:rsidRDefault="001923D6" w:rsidP="001923D6">
      <w:pPr>
        <w:pStyle w:val="BodyText"/>
        <w:spacing w:after="0"/>
      </w:pPr>
      <w:r>
        <w:t>The objective of the engagement was to get feedback on the competition, content and distribution of the calendar. Questions were aimed at those who had received the calendar</w:t>
      </w:r>
      <w:r w:rsidR="00D92709">
        <w:t>,</w:t>
      </w:r>
      <w:r>
        <w:t xml:space="preserve"> but also guided those that hadn’t to contact </w:t>
      </w:r>
      <w:r w:rsidR="00EB4CFE">
        <w:t xml:space="preserve">the City’s </w:t>
      </w:r>
      <w:r>
        <w:t xml:space="preserve">customer service so that one could be sent to them. </w:t>
      </w:r>
    </w:p>
    <w:p w14:paraId="479BCA97" w14:textId="53711504" w:rsidR="001923D6" w:rsidRDefault="001923D6" w:rsidP="001923D6">
      <w:pPr>
        <w:pStyle w:val="BodyText"/>
        <w:spacing w:after="0"/>
      </w:pPr>
      <w:r>
        <w:t>Q</w:t>
      </w:r>
      <w:r w:rsidRPr="00530E05">
        <w:t xml:space="preserve">uestions </w:t>
      </w:r>
      <w:r>
        <w:t>were a mixture of</w:t>
      </w:r>
      <w:r w:rsidRPr="00530E05">
        <w:t xml:space="preserve"> qualitative (open) </w:t>
      </w:r>
      <w:r>
        <w:t>and</w:t>
      </w:r>
      <w:r w:rsidRPr="00530E05">
        <w:t xml:space="preserve"> quantitative (closed)</w:t>
      </w:r>
      <w:r>
        <w:t xml:space="preserve"> as it allowed us to measure using numbers but also provided opportunity for free responses on opinions and perceptions of the calendar production process. </w:t>
      </w:r>
    </w:p>
    <w:p w14:paraId="3EB7E610" w14:textId="0CA4AB6B" w:rsidR="001923D6" w:rsidRDefault="001923D6" w:rsidP="001923D6">
      <w:pPr>
        <w:pStyle w:val="BodyText"/>
        <w:spacing w:before="120" w:after="0"/>
      </w:pPr>
      <w:r>
        <w:t>What did the data tell us?</w:t>
      </w:r>
    </w:p>
    <w:p w14:paraId="3001BA2C" w14:textId="1153EB29" w:rsidR="001923D6" w:rsidRPr="005E0AB9" w:rsidRDefault="00CA7F08" w:rsidP="001923D6">
      <w:pPr>
        <w:pStyle w:val="BodyText"/>
        <w:numPr>
          <w:ilvl w:val="0"/>
          <w:numId w:val="28"/>
        </w:numPr>
        <w:spacing w:after="0"/>
        <w:ind w:left="360"/>
      </w:pPr>
      <w:r w:rsidRPr="005E0AB9">
        <w:t>1</w:t>
      </w:r>
      <w:r w:rsidR="004554F5">
        <w:t>20</w:t>
      </w:r>
      <w:r w:rsidRPr="005E0AB9">
        <w:t xml:space="preserve"> people provided responses to the 202</w:t>
      </w:r>
      <w:r w:rsidR="00210E26">
        <w:t>2</w:t>
      </w:r>
      <w:r w:rsidRPr="005E0AB9">
        <w:t xml:space="preserve"> Geelong calendar engagement. </w:t>
      </w:r>
      <w:r w:rsidR="00210E26">
        <w:t>66</w:t>
      </w:r>
      <w:r w:rsidRPr="005E0AB9">
        <w:t>.</w:t>
      </w:r>
      <w:r w:rsidR="00210E26">
        <w:t>6</w:t>
      </w:r>
      <w:r w:rsidRPr="005E0AB9">
        <w:t>7% received it through their letterbox</w:t>
      </w:r>
      <w:r w:rsidR="00C22BD8">
        <w:t xml:space="preserve"> (an increase of 10%)</w:t>
      </w:r>
      <w:r w:rsidRPr="005E0AB9">
        <w:t>, 2</w:t>
      </w:r>
      <w:r w:rsidR="00C22BD8">
        <w:t>4.79</w:t>
      </w:r>
      <w:r w:rsidRPr="005E0AB9">
        <w:t xml:space="preserve">% through </w:t>
      </w:r>
      <w:r w:rsidR="00C22BD8">
        <w:t>‘other’</w:t>
      </w:r>
      <w:r w:rsidRPr="005E0AB9">
        <w:t xml:space="preserve">, </w:t>
      </w:r>
      <w:r w:rsidR="00C22BD8">
        <w:t>4</w:t>
      </w:r>
      <w:r w:rsidRPr="005E0AB9">
        <w:t xml:space="preserve">.2% </w:t>
      </w:r>
      <w:r w:rsidR="00C22BD8">
        <w:t>collected at their local library</w:t>
      </w:r>
      <w:r w:rsidR="009D6369">
        <w:t xml:space="preserve">, </w:t>
      </w:r>
      <w:r w:rsidRPr="005E0AB9">
        <w:t>1.</w:t>
      </w:r>
      <w:r w:rsidR="00C22BD8">
        <w:t>7</w:t>
      </w:r>
      <w:r w:rsidRPr="005E0AB9">
        <w:t>%</w:t>
      </w:r>
      <w:r w:rsidR="00C22BD8">
        <w:t xml:space="preserve"> collected from their customer service centre and 0.85%</w:t>
      </w:r>
      <w:r w:rsidRPr="005E0AB9">
        <w:t xml:space="preserve"> received it through facility management (lifestyle and retirement villages).</w:t>
      </w:r>
    </w:p>
    <w:p w14:paraId="35F82167" w14:textId="6AF56DD0" w:rsidR="005E0AB9" w:rsidRPr="009D6369" w:rsidRDefault="005E0AB9" w:rsidP="001923D6">
      <w:pPr>
        <w:pStyle w:val="BodyText"/>
        <w:numPr>
          <w:ilvl w:val="0"/>
          <w:numId w:val="28"/>
        </w:numPr>
        <w:spacing w:after="0"/>
        <w:ind w:left="360"/>
      </w:pPr>
      <w:r w:rsidRPr="009D6369">
        <w:t>45.95</w:t>
      </w:r>
      <w:r w:rsidRPr="00622E89">
        <w:t>% of survey respondents voted that the</w:t>
      </w:r>
      <w:r w:rsidR="00622E89" w:rsidRPr="00622E89">
        <w:t xml:space="preserve">y would like the </w:t>
      </w:r>
      <w:r w:rsidRPr="00622E89">
        <w:t xml:space="preserve">distribution </w:t>
      </w:r>
      <w:r w:rsidR="00622E89" w:rsidRPr="00622E89">
        <w:t xml:space="preserve">to </w:t>
      </w:r>
      <w:r w:rsidRPr="00622E89">
        <w:t>begin earlier. 48.65%</w:t>
      </w:r>
      <w:r w:rsidRPr="009D6369">
        <w:t xml:space="preserve"> responded ‘didn’t mind’ and 5.41% said ‘no’.</w:t>
      </w:r>
    </w:p>
    <w:p w14:paraId="4D4FF2F7" w14:textId="50F8BD97" w:rsidR="001923D6" w:rsidRPr="009D6369" w:rsidRDefault="001923D6" w:rsidP="001923D6">
      <w:pPr>
        <w:pStyle w:val="BodyText"/>
        <w:numPr>
          <w:ilvl w:val="0"/>
          <w:numId w:val="28"/>
        </w:numPr>
        <w:spacing w:after="0"/>
        <w:ind w:left="360"/>
      </w:pPr>
      <w:r w:rsidRPr="009D6369">
        <w:t>8</w:t>
      </w:r>
      <w:r w:rsidR="004554F5" w:rsidRPr="009D6369">
        <w:t>2</w:t>
      </w:r>
      <w:r w:rsidRPr="009D6369">
        <w:t xml:space="preserve">% of </w:t>
      </w:r>
      <w:r w:rsidR="00876EBD" w:rsidRPr="009D6369">
        <w:t xml:space="preserve">survey </w:t>
      </w:r>
      <w:r w:rsidRPr="009D6369">
        <w:t xml:space="preserve">respondents </w:t>
      </w:r>
      <w:r w:rsidR="00CA7F08" w:rsidRPr="009D6369">
        <w:t>voted that</w:t>
      </w:r>
      <w:r w:rsidRPr="009D6369">
        <w:t xml:space="preserve"> distribution remain </w:t>
      </w:r>
      <w:r w:rsidR="00CA7F08" w:rsidRPr="009D6369">
        <w:t>in its existing format</w:t>
      </w:r>
      <w:r w:rsidRPr="009D6369">
        <w:t xml:space="preserve"> (mixed delivery via </w:t>
      </w:r>
      <w:r w:rsidR="004554F5" w:rsidRPr="009D6369">
        <w:t>Australia Post</w:t>
      </w:r>
      <w:r w:rsidRPr="009D6369">
        <w:t>, drop points and an option to request one to be delivered via</w:t>
      </w:r>
      <w:r w:rsidR="00CA7F08" w:rsidRPr="009D6369">
        <w:t xml:space="preserve"> an online form).</w:t>
      </w:r>
    </w:p>
    <w:p w14:paraId="0F28C46D" w14:textId="0469485F" w:rsidR="001923D6" w:rsidRPr="009D6369" w:rsidRDefault="00507128" w:rsidP="001923D6">
      <w:pPr>
        <w:pStyle w:val="BodyText"/>
        <w:numPr>
          <w:ilvl w:val="0"/>
          <w:numId w:val="28"/>
        </w:numPr>
        <w:spacing w:after="0"/>
        <w:ind w:left="360"/>
      </w:pPr>
      <w:r w:rsidRPr="009D6369">
        <w:rPr>
          <w:noProof/>
        </w:rPr>
        <mc:AlternateContent>
          <mc:Choice Requires="wps">
            <w:drawing>
              <wp:anchor distT="0" distB="0" distL="114300" distR="114300" simplePos="0" relativeHeight="251618304" behindDoc="0" locked="0" layoutInCell="1" allowOverlap="1" wp14:anchorId="18B78BF9" wp14:editId="2C49DF5E">
                <wp:simplePos x="0" y="0"/>
                <wp:positionH relativeFrom="margin">
                  <wp:posOffset>4645660</wp:posOffset>
                </wp:positionH>
                <wp:positionV relativeFrom="paragraph">
                  <wp:posOffset>674687</wp:posOffset>
                </wp:positionV>
                <wp:extent cx="2118995" cy="842963"/>
                <wp:effectExtent l="0" t="0" r="0" b="0"/>
                <wp:wrapNone/>
                <wp:docPr id="224" name="Text Box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8995" cy="84296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D0BEF0" w14:textId="23922012" w:rsidR="00C10B1A" w:rsidRPr="00C10B1A" w:rsidRDefault="00C10B1A" w:rsidP="00C10B1A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color w:val="003263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color w:val="003263" w:themeColor="text2"/>
                                <w:sz w:val="24"/>
                                <w:szCs w:val="24"/>
                              </w:rPr>
                              <w:t>“</w:t>
                            </w:r>
                            <w:r w:rsidR="00B11732" w:rsidRPr="00B11732"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color w:val="003263" w:themeColor="text2"/>
                                <w:sz w:val="24"/>
                                <w:szCs w:val="24"/>
                              </w:rPr>
                              <w:t xml:space="preserve">I received it wrapped in plastic and completely wet. The outside was </w:t>
                            </w:r>
                            <w:proofErr w:type="gramStart"/>
                            <w:r w:rsidR="00B11732" w:rsidRPr="00B11732"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color w:val="003263" w:themeColor="text2"/>
                                <w:sz w:val="24"/>
                                <w:szCs w:val="24"/>
                              </w:rPr>
                              <w:t>dry</w:t>
                            </w:r>
                            <w:proofErr w:type="gramEnd"/>
                            <w:r w:rsidR="00B11732" w:rsidRPr="00B11732"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color w:val="003263" w:themeColor="text2"/>
                                <w:sz w:val="24"/>
                                <w:szCs w:val="24"/>
                              </w:rPr>
                              <w:t xml:space="preserve"> but the inside was ruined. Couldn’t use it at all</w:t>
                            </w:r>
                            <w:r w:rsidRPr="00C10B1A"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color w:val="003263" w:themeColor="text2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color w:val="003263" w:themeColor="text2"/>
                                <w:sz w:val="24"/>
                                <w:szCs w:val="24"/>
                              </w:rPr>
                              <w:t>”</w:t>
                            </w:r>
                          </w:p>
                          <w:p w14:paraId="3E39CD23" w14:textId="77777777" w:rsidR="00C10B1A" w:rsidRPr="006C6D3E" w:rsidRDefault="00C10B1A" w:rsidP="00C10B1A">
                            <w:pPr>
                              <w:spacing w:line="240" w:lineRule="auto"/>
                              <w:rPr>
                                <w:color w:val="003263" w:themeColor="text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B78BF9" id="Text Box 224" o:spid="_x0000_s1058" type="#_x0000_t202" style="position:absolute;left:0;text-align:left;margin-left:365.8pt;margin-top:53.1pt;width:166.85pt;height:66.4pt;z-index:251618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" filled="f" stroked="f">
                <v:textbox inset="0,0,0,0">
                  <w:txbxContent>
                    <w:p w14:paraId="17D0BEF0" w14:textId="23922012" w:rsidR="00C10B1A" w:rsidRPr="00C10B1A" w:rsidRDefault="00C10B1A" w:rsidP="00C10B1A">
                      <w:pPr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color w:val="003263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color w:val="003263" w:themeColor="text2"/>
                          <w:sz w:val="24"/>
                          <w:szCs w:val="24"/>
                        </w:rPr>
                        <w:t>“</w:t>
                      </w:r>
                      <w:r w:rsidR="00B11732" w:rsidRPr="00B11732"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color w:val="003263" w:themeColor="text2"/>
                          <w:sz w:val="24"/>
                          <w:szCs w:val="24"/>
                        </w:rPr>
                        <w:t xml:space="preserve">I received it wrapped in plastic and completely wet. The outside was </w:t>
                      </w:r>
                      <w:proofErr w:type="gramStart"/>
                      <w:r w:rsidR="00B11732" w:rsidRPr="00B11732"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color w:val="003263" w:themeColor="text2"/>
                          <w:sz w:val="24"/>
                          <w:szCs w:val="24"/>
                        </w:rPr>
                        <w:t>dry</w:t>
                      </w:r>
                      <w:proofErr w:type="gramEnd"/>
                      <w:r w:rsidR="00B11732" w:rsidRPr="00B11732"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color w:val="003263" w:themeColor="text2"/>
                          <w:sz w:val="24"/>
                          <w:szCs w:val="24"/>
                        </w:rPr>
                        <w:t xml:space="preserve"> but the inside was ruined. Couldn’t use it at all</w:t>
                      </w:r>
                      <w:r w:rsidRPr="00C10B1A"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color w:val="003263" w:themeColor="text2"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color w:val="003263" w:themeColor="text2"/>
                          <w:sz w:val="24"/>
                          <w:szCs w:val="24"/>
                        </w:rPr>
                        <w:t>”</w:t>
                      </w:r>
                    </w:p>
                    <w:p w14:paraId="3E39CD23" w14:textId="77777777" w:rsidR="00C10B1A" w:rsidRPr="006C6D3E" w:rsidRDefault="00C10B1A" w:rsidP="00C10B1A">
                      <w:pPr>
                        <w:spacing w:line="240" w:lineRule="auto"/>
                        <w:rPr>
                          <w:color w:val="003263" w:themeColor="text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D6369">
        <w:rPr>
          <w:noProof/>
        </w:rPr>
        <mc:AlternateContent>
          <mc:Choice Requires="wps">
            <w:drawing>
              <wp:anchor distT="0" distB="0" distL="114300" distR="114300" simplePos="0" relativeHeight="251591680" behindDoc="0" locked="0" layoutInCell="1" allowOverlap="1" wp14:anchorId="7D7D3B41" wp14:editId="5C1A67D3">
                <wp:simplePos x="0" y="0"/>
                <wp:positionH relativeFrom="margin">
                  <wp:posOffset>2535555</wp:posOffset>
                </wp:positionH>
                <wp:positionV relativeFrom="paragraph">
                  <wp:posOffset>641350</wp:posOffset>
                </wp:positionV>
                <wp:extent cx="1990725" cy="1076325"/>
                <wp:effectExtent l="0" t="0" r="9525" b="9525"/>
                <wp:wrapNone/>
                <wp:docPr id="28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0725" cy="1076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979DCB" w14:textId="37E520C4" w:rsidR="00C10B1A" w:rsidRPr="00C10B1A" w:rsidRDefault="00C10B1A" w:rsidP="00C10B1A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color w:val="003263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color w:val="003263" w:themeColor="text2"/>
                                <w:sz w:val="24"/>
                                <w:szCs w:val="24"/>
                              </w:rPr>
                              <w:t>“</w:t>
                            </w:r>
                            <w:r w:rsidR="00CE4D89" w:rsidRPr="00CE4D89"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color w:val="003263" w:themeColor="text2"/>
                                <w:sz w:val="24"/>
                                <w:szCs w:val="24"/>
                              </w:rPr>
                              <w:t>Not enough space to write things in. Needs to be much bigger, a planner style layout that is useful rather than just a visual</w:t>
                            </w:r>
                            <w:r w:rsidRPr="00C10B1A"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color w:val="003263" w:themeColor="text2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color w:val="003263" w:themeColor="text2"/>
                                <w:sz w:val="24"/>
                                <w:szCs w:val="24"/>
                              </w:rPr>
                              <w:t>”</w:t>
                            </w:r>
                          </w:p>
                          <w:p w14:paraId="668D3003" w14:textId="77777777" w:rsidR="00C10B1A" w:rsidRPr="006C6D3E" w:rsidRDefault="00C10B1A" w:rsidP="00C10B1A">
                            <w:pPr>
                              <w:spacing w:line="240" w:lineRule="auto"/>
                              <w:rPr>
                                <w:color w:val="003263" w:themeColor="text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7D3B41" id="Text Box 28" o:spid="_x0000_s1059" type="#_x0000_t202" style="position:absolute;left:0;text-align:left;margin-left:199.65pt;margin-top:50.5pt;width:156.75pt;height:84.75pt;z-index:251591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" filled="f" stroked="f">
                <v:textbox inset="0,0,0,0">
                  <w:txbxContent>
                    <w:p w14:paraId="2F979DCB" w14:textId="37E520C4" w:rsidR="00C10B1A" w:rsidRPr="00C10B1A" w:rsidRDefault="00C10B1A" w:rsidP="00C10B1A">
                      <w:pPr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color w:val="003263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color w:val="003263" w:themeColor="text2"/>
                          <w:sz w:val="24"/>
                          <w:szCs w:val="24"/>
                        </w:rPr>
                        <w:t>“</w:t>
                      </w:r>
                      <w:r w:rsidR="00CE4D89" w:rsidRPr="00CE4D89"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color w:val="003263" w:themeColor="text2"/>
                          <w:sz w:val="24"/>
                          <w:szCs w:val="24"/>
                        </w:rPr>
                        <w:t>Not enough space to write things in. Needs to be much bigger, a planner style layout that is useful rather than just a visual</w:t>
                      </w:r>
                      <w:r w:rsidRPr="00C10B1A"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color w:val="003263" w:themeColor="text2"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color w:val="003263" w:themeColor="text2"/>
                          <w:sz w:val="24"/>
                          <w:szCs w:val="24"/>
                        </w:rPr>
                        <w:t>”</w:t>
                      </w:r>
                    </w:p>
                    <w:p w14:paraId="668D3003" w14:textId="77777777" w:rsidR="00C10B1A" w:rsidRPr="006C6D3E" w:rsidRDefault="00C10B1A" w:rsidP="00C10B1A">
                      <w:pPr>
                        <w:spacing w:line="240" w:lineRule="auto"/>
                        <w:rPr>
                          <w:color w:val="003263" w:themeColor="text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D6369">
        <w:rPr>
          <w:noProof/>
        </w:rPr>
        <mc:AlternateContent>
          <mc:Choice Requires="wps">
            <w:drawing>
              <wp:anchor distT="0" distB="0" distL="114300" distR="114300" simplePos="0" relativeHeight="251600896" behindDoc="0" locked="0" layoutInCell="1" allowOverlap="1" wp14:anchorId="42C8AB3E" wp14:editId="49029308">
                <wp:simplePos x="0" y="0"/>
                <wp:positionH relativeFrom="margin">
                  <wp:posOffset>906780</wp:posOffset>
                </wp:positionH>
                <wp:positionV relativeFrom="paragraph">
                  <wp:posOffset>598487</wp:posOffset>
                </wp:positionV>
                <wp:extent cx="1400175" cy="1262063"/>
                <wp:effectExtent l="0" t="0" r="9525" b="0"/>
                <wp:wrapNone/>
                <wp:docPr id="29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0175" cy="126206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64B05A" w14:textId="0EF7E34D" w:rsidR="00C10B1A" w:rsidRPr="00C10B1A" w:rsidRDefault="00C10B1A" w:rsidP="00C10B1A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color w:val="003263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color w:val="003263" w:themeColor="text2"/>
                                <w:sz w:val="24"/>
                                <w:szCs w:val="24"/>
                              </w:rPr>
                              <w:t>“</w:t>
                            </w:r>
                            <w:r w:rsidR="00830013" w:rsidRPr="00830013"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color w:val="003263" w:themeColor="text2"/>
                                <w:sz w:val="24"/>
                                <w:szCs w:val="24"/>
                              </w:rPr>
                              <w:t xml:space="preserve">I have a smart phone. I don’t like the idea of so much paper being used. I don’t need a </w:t>
                            </w:r>
                            <w:proofErr w:type="gramStart"/>
                            <w:r w:rsidR="00830013" w:rsidRPr="00830013"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color w:val="003263" w:themeColor="text2"/>
                                <w:sz w:val="24"/>
                                <w:szCs w:val="24"/>
                              </w:rPr>
                              <w:t>calendar.</w:t>
                            </w:r>
                            <w:r w:rsidRPr="00C10B1A"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color w:val="003263" w:themeColor="text2"/>
                                <w:sz w:val="24"/>
                                <w:szCs w:val="24"/>
                              </w:rPr>
                              <w:t>.</w:t>
                            </w:r>
                            <w:proofErr w:type="gramEnd"/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color w:val="003263" w:themeColor="text2"/>
                                <w:sz w:val="24"/>
                                <w:szCs w:val="24"/>
                              </w:rPr>
                              <w:t>”</w:t>
                            </w:r>
                          </w:p>
                          <w:p w14:paraId="76CE318D" w14:textId="77777777" w:rsidR="00C10B1A" w:rsidRPr="006C6D3E" w:rsidRDefault="00C10B1A" w:rsidP="00C10B1A">
                            <w:pPr>
                              <w:spacing w:line="240" w:lineRule="auto"/>
                              <w:rPr>
                                <w:color w:val="003263" w:themeColor="text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C8AB3E" id="Text Box 29" o:spid="_x0000_s1060" type="#_x0000_t202" style="position:absolute;left:0;text-align:left;margin-left:71.4pt;margin-top:47.1pt;width:110.25pt;height:99.4pt;z-index:251600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" filled="f" stroked="f">
                <v:textbox inset="0,0,0,0">
                  <w:txbxContent>
                    <w:p w14:paraId="0964B05A" w14:textId="0EF7E34D" w:rsidR="00C10B1A" w:rsidRPr="00C10B1A" w:rsidRDefault="00C10B1A" w:rsidP="00C10B1A">
                      <w:pPr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color w:val="003263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color w:val="003263" w:themeColor="text2"/>
                          <w:sz w:val="24"/>
                          <w:szCs w:val="24"/>
                        </w:rPr>
                        <w:t>“</w:t>
                      </w:r>
                      <w:r w:rsidR="00830013" w:rsidRPr="00830013"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color w:val="003263" w:themeColor="text2"/>
                          <w:sz w:val="24"/>
                          <w:szCs w:val="24"/>
                        </w:rPr>
                        <w:t xml:space="preserve">I have a smart phone. I don’t like the idea of so much paper being used. I don’t need a </w:t>
                      </w:r>
                      <w:proofErr w:type="gramStart"/>
                      <w:r w:rsidR="00830013" w:rsidRPr="00830013"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color w:val="003263" w:themeColor="text2"/>
                          <w:sz w:val="24"/>
                          <w:szCs w:val="24"/>
                        </w:rPr>
                        <w:t>calendar.</w:t>
                      </w:r>
                      <w:r w:rsidRPr="00C10B1A"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color w:val="003263" w:themeColor="text2"/>
                          <w:sz w:val="24"/>
                          <w:szCs w:val="24"/>
                        </w:rPr>
                        <w:t>.</w:t>
                      </w:r>
                      <w:proofErr w:type="gramEnd"/>
                      <w:r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color w:val="003263" w:themeColor="text2"/>
                          <w:sz w:val="24"/>
                          <w:szCs w:val="24"/>
                        </w:rPr>
                        <w:t>”</w:t>
                      </w:r>
                    </w:p>
                    <w:p w14:paraId="76CE318D" w14:textId="77777777" w:rsidR="00C10B1A" w:rsidRPr="006C6D3E" w:rsidRDefault="00C10B1A" w:rsidP="00C10B1A">
                      <w:pPr>
                        <w:spacing w:line="240" w:lineRule="auto"/>
                        <w:rPr>
                          <w:color w:val="003263" w:themeColor="text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932D6" w:rsidRPr="009D6369">
        <w:t xml:space="preserve">63% of </w:t>
      </w:r>
      <w:r w:rsidR="00876EBD" w:rsidRPr="009D6369">
        <w:t>respondents</w:t>
      </w:r>
      <w:r w:rsidR="001932D6" w:rsidRPr="009D6369">
        <w:t xml:space="preserve"> said they’d ‘loved it’ when asked about the 2021 calendar. 2</w:t>
      </w:r>
      <w:r w:rsidR="005E0AB9" w:rsidRPr="009D6369">
        <w:t>4</w:t>
      </w:r>
      <w:r w:rsidR="001932D6" w:rsidRPr="009D6369">
        <w:t>% rated ‘it’s ok’ and 1</w:t>
      </w:r>
      <w:r w:rsidR="005E0AB9" w:rsidRPr="009D6369">
        <w:t>3</w:t>
      </w:r>
      <w:r w:rsidR="001932D6" w:rsidRPr="009D6369">
        <w:t>% ‘don’t use it’.</w:t>
      </w:r>
      <w:r w:rsidR="00C10B1A" w:rsidRPr="009D6369">
        <w:t xml:space="preserve"> </w:t>
      </w:r>
      <w:r w:rsidR="00140975" w:rsidRPr="009D6369">
        <w:t>We asked those that don’t use it why</w:t>
      </w:r>
      <w:r w:rsidR="00CE4D89" w:rsidRPr="009D6369">
        <w:t xml:space="preserve">. </w:t>
      </w:r>
      <w:r w:rsidR="00C10B1A" w:rsidRPr="009D6369">
        <w:t>See some of the responses below.</w:t>
      </w:r>
    </w:p>
    <w:p w14:paraId="4798131F" w14:textId="224851D8" w:rsidR="00C10B1A" w:rsidRDefault="00C10B1A" w:rsidP="00C10B1A">
      <w:pPr>
        <w:pStyle w:val="BodyText"/>
        <w:spacing w:after="0"/>
        <w:ind w:left="360"/>
      </w:pPr>
      <w:r>
        <w:rPr>
          <w:rFonts w:ascii="Times New Roman"/>
          <w:b/>
          <w:noProof/>
          <w:sz w:val="20"/>
        </w:rPr>
        <mc:AlternateContent>
          <mc:Choice Requires="wps">
            <w:drawing>
              <wp:anchor distT="0" distB="0" distL="0" distR="0" simplePos="0" relativeHeight="251567104" behindDoc="1" locked="0" layoutInCell="1" allowOverlap="1" wp14:anchorId="12DF5ACA" wp14:editId="457CB6C0">
                <wp:simplePos x="0" y="0"/>
                <wp:positionH relativeFrom="page">
                  <wp:posOffset>360045</wp:posOffset>
                </wp:positionH>
                <wp:positionV relativeFrom="paragraph">
                  <wp:posOffset>233680</wp:posOffset>
                </wp:positionV>
                <wp:extent cx="706755" cy="600710"/>
                <wp:effectExtent l="0" t="0" r="0" b="8890"/>
                <wp:wrapTopAndBottom/>
                <wp:docPr id="26" name="Freeform: 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06755" cy="600710"/>
                        </a:xfrm>
                        <a:custGeom>
                          <a:avLst/>
                          <a:gdLst>
                            <a:gd name="T0" fmla="+- 0 1425 1106"/>
                            <a:gd name="T1" fmla="*/ T0 w 1113"/>
                            <a:gd name="T2" fmla="+- 0 1118 532"/>
                            <a:gd name="T3" fmla="*/ 1118 h 946"/>
                            <a:gd name="T4" fmla="+- 0 1446 1106"/>
                            <a:gd name="T5" fmla="*/ T4 w 1113"/>
                            <a:gd name="T6" fmla="+- 0 1314 532"/>
                            <a:gd name="T7" fmla="*/ 1314 h 946"/>
                            <a:gd name="T8" fmla="+- 0 1531 1106"/>
                            <a:gd name="T9" fmla="*/ T8 w 1113"/>
                            <a:gd name="T10" fmla="+- 0 1336 532"/>
                            <a:gd name="T11" fmla="*/ 1336 h 946"/>
                            <a:gd name="T12" fmla="+- 0 1544 1106"/>
                            <a:gd name="T13" fmla="*/ T12 w 1113"/>
                            <a:gd name="T14" fmla="+- 0 1477 532"/>
                            <a:gd name="T15" fmla="*/ 1477 h 946"/>
                            <a:gd name="T16" fmla="+- 0 1625 1106"/>
                            <a:gd name="T17" fmla="*/ T16 w 1113"/>
                            <a:gd name="T18" fmla="+- 0 1409 532"/>
                            <a:gd name="T19" fmla="*/ 1409 h 946"/>
                            <a:gd name="T20" fmla="+- 0 1562 1106"/>
                            <a:gd name="T21" fmla="*/ T20 w 1113"/>
                            <a:gd name="T22" fmla="+- 0 1297 532"/>
                            <a:gd name="T23" fmla="*/ 1297 h 946"/>
                            <a:gd name="T24" fmla="+- 0 1474 1106"/>
                            <a:gd name="T25" fmla="*/ T24 w 1113"/>
                            <a:gd name="T26" fmla="+- 0 1286 532"/>
                            <a:gd name="T27" fmla="*/ 1286 h 946"/>
                            <a:gd name="T28" fmla="+- 0 1464 1106"/>
                            <a:gd name="T29" fmla="*/ T28 w 1113"/>
                            <a:gd name="T30" fmla="+- 0 1118 532"/>
                            <a:gd name="T31" fmla="*/ 1118 h 946"/>
                            <a:gd name="T32" fmla="+- 0 1955 1106"/>
                            <a:gd name="T33" fmla="*/ T32 w 1113"/>
                            <a:gd name="T34" fmla="+- 0 798 532"/>
                            <a:gd name="T35" fmla="*/ 798 h 946"/>
                            <a:gd name="T36" fmla="+- 0 1955 1106"/>
                            <a:gd name="T37" fmla="*/ T36 w 1113"/>
                            <a:gd name="T38" fmla="+- 0 837 532"/>
                            <a:gd name="T39" fmla="*/ 837 h 946"/>
                            <a:gd name="T40" fmla="+- 0 2169 1106"/>
                            <a:gd name="T41" fmla="*/ T40 w 1113"/>
                            <a:gd name="T42" fmla="+- 0 847 532"/>
                            <a:gd name="T43" fmla="*/ 847 h 946"/>
                            <a:gd name="T44" fmla="+- 0 2179 1106"/>
                            <a:gd name="T45" fmla="*/ T44 w 1113"/>
                            <a:gd name="T46" fmla="+- 0 1262 532"/>
                            <a:gd name="T47" fmla="*/ 1262 h 946"/>
                            <a:gd name="T48" fmla="+- 0 2158 1106"/>
                            <a:gd name="T49" fmla="*/ T48 w 1113"/>
                            <a:gd name="T50" fmla="+- 0 1294 532"/>
                            <a:gd name="T51" fmla="*/ 1294 h 946"/>
                            <a:gd name="T52" fmla="+- 0 1681 1106"/>
                            <a:gd name="T53" fmla="*/ T52 w 1113"/>
                            <a:gd name="T54" fmla="+- 0 1299 532"/>
                            <a:gd name="T55" fmla="*/ 1299 h 946"/>
                            <a:gd name="T56" fmla="+- 0 1699 1106"/>
                            <a:gd name="T57" fmla="*/ T56 w 1113"/>
                            <a:gd name="T58" fmla="+- 0 1336 532"/>
                            <a:gd name="T59" fmla="*/ 1336 h 946"/>
                            <a:gd name="T60" fmla="+- 0 2196 1106"/>
                            <a:gd name="T61" fmla="*/ T60 w 1113"/>
                            <a:gd name="T62" fmla="+- 0 1314 532"/>
                            <a:gd name="T63" fmla="*/ 1314 h 946"/>
                            <a:gd name="T64" fmla="+- 0 2218 1106"/>
                            <a:gd name="T65" fmla="*/ T64 w 1113"/>
                            <a:gd name="T66" fmla="+- 0 872 532"/>
                            <a:gd name="T67" fmla="*/ 872 h 946"/>
                            <a:gd name="T68" fmla="+- 0 2173 1106"/>
                            <a:gd name="T69" fmla="*/ T68 w 1113"/>
                            <a:gd name="T70" fmla="+- 0 804 532"/>
                            <a:gd name="T71" fmla="*/ 804 h 946"/>
                            <a:gd name="T72" fmla="+- 0 1179 1106"/>
                            <a:gd name="T73" fmla="*/ T72 w 1113"/>
                            <a:gd name="T74" fmla="+- 0 532 532"/>
                            <a:gd name="T75" fmla="*/ 532 h 946"/>
                            <a:gd name="T76" fmla="+- 0 1111 1106"/>
                            <a:gd name="T77" fmla="*/ T76 w 1113"/>
                            <a:gd name="T78" fmla="+- 0 578 532"/>
                            <a:gd name="T79" fmla="*/ 578 h 946"/>
                            <a:gd name="T80" fmla="+- 0 1111 1106"/>
                            <a:gd name="T81" fmla="*/ T80 w 1113"/>
                            <a:gd name="T82" fmla="+- 0 1025 532"/>
                            <a:gd name="T83" fmla="*/ 1025 h 946"/>
                            <a:gd name="T84" fmla="+- 0 1179 1106"/>
                            <a:gd name="T85" fmla="*/ T84 w 1113"/>
                            <a:gd name="T86" fmla="+- 0 1070 532"/>
                            <a:gd name="T87" fmla="*/ 1070 h 946"/>
                            <a:gd name="T88" fmla="+- 0 1767 1106"/>
                            <a:gd name="T89" fmla="*/ T88 w 1113"/>
                            <a:gd name="T90" fmla="+- 0 1212 532"/>
                            <a:gd name="T91" fmla="*/ 1212 h 946"/>
                            <a:gd name="T92" fmla="+- 0 1792 1106"/>
                            <a:gd name="T93" fmla="*/ T92 w 1113"/>
                            <a:gd name="T94" fmla="+- 0 1196 532"/>
                            <a:gd name="T95" fmla="*/ 1196 h 946"/>
                            <a:gd name="T96" fmla="+- 0 1643 1106"/>
                            <a:gd name="T97" fmla="*/ T96 w 1113"/>
                            <a:gd name="T98" fmla="+- 0 1033 532"/>
                            <a:gd name="T99" fmla="*/ 1033 h 946"/>
                            <a:gd name="T100" fmla="+- 0 1166 1106"/>
                            <a:gd name="T101" fmla="*/ T100 w 1113"/>
                            <a:gd name="T102" fmla="+- 0 1028 532"/>
                            <a:gd name="T103" fmla="*/ 1028 h 946"/>
                            <a:gd name="T104" fmla="+- 0 1144 1106"/>
                            <a:gd name="T105" fmla="*/ T104 w 1113"/>
                            <a:gd name="T106" fmla="+- 0 996 532"/>
                            <a:gd name="T107" fmla="*/ 996 h 946"/>
                            <a:gd name="T108" fmla="+- 0 1155 1106"/>
                            <a:gd name="T109" fmla="*/ T108 w 1113"/>
                            <a:gd name="T110" fmla="+- 0 582 532"/>
                            <a:gd name="T111" fmla="*/ 582 h 946"/>
                            <a:gd name="T112" fmla="+- 0 1888 1106"/>
                            <a:gd name="T113" fmla="*/ T112 w 1113"/>
                            <a:gd name="T114" fmla="+- 0 571 532"/>
                            <a:gd name="T115" fmla="*/ 571 h 946"/>
                            <a:gd name="T116" fmla="+- 0 1824 1106"/>
                            <a:gd name="T117" fmla="*/ T116 w 1113"/>
                            <a:gd name="T118" fmla="+- 0 532 532"/>
                            <a:gd name="T119" fmla="*/ 532 h 946"/>
                            <a:gd name="T120" fmla="+- 0 1838 1106"/>
                            <a:gd name="T121" fmla="*/ T120 w 1113"/>
                            <a:gd name="T122" fmla="+- 0 574 532"/>
                            <a:gd name="T123" fmla="*/ 574 h 946"/>
                            <a:gd name="T124" fmla="+- 0 1860 1106"/>
                            <a:gd name="T125" fmla="*/ T124 w 1113"/>
                            <a:gd name="T126" fmla="+- 0 606 532"/>
                            <a:gd name="T127" fmla="*/ 606 h 946"/>
                            <a:gd name="T128" fmla="+- 0 1849 1106"/>
                            <a:gd name="T129" fmla="*/ T128 w 1113"/>
                            <a:gd name="T130" fmla="+- 0 1021 532"/>
                            <a:gd name="T131" fmla="*/ 1021 h 946"/>
                            <a:gd name="T132" fmla="+- 0 1762 1106"/>
                            <a:gd name="T133" fmla="*/ T132 w 1113"/>
                            <a:gd name="T134" fmla="+- 0 1031 532"/>
                            <a:gd name="T135" fmla="*/ 1031 h 946"/>
                            <a:gd name="T136" fmla="+- 0 1792 1106"/>
                            <a:gd name="T137" fmla="*/ T136 w 1113"/>
                            <a:gd name="T138" fmla="+- 0 1144 532"/>
                            <a:gd name="T139" fmla="*/ 1144 h 946"/>
                            <a:gd name="T140" fmla="+- 0 1853 1106"/>
                            <a:gd name="T141" fmla="*/ T140 w 1113"/>
                            <a:gd name="T142" fmla="+- 0 1064 532"/>
                            <a:gd name="T143" fmla="*/ 1064 h 946"/>
                            <a:gd name="T144" fmla="+- 0 1898 1106"/>
                            <a:gd name="T145" fmla="*/ T144 w 1113"/>
                            <a:gd name="T146" fmla="+- 0 996 532"/>
                            <a:gd name="T147" fmla="*/ 996 h 946"/>
                            <a:gd name="T148" fmla="+- 0 1888 1106"/>
                            <a:gd name="T149" fmla="*/ T148 w 1113"/>
                            <a:gd name="T150" fmla="+- 0 571 532"/>
                            <a:gd name="T151" fmla="*/ 571 h 946"/>
                            <a:gd name="T152" fmla="+- 0 1353 1106"/>
                            <a:gd name="T153" fmla="*/ T152 w 1113"/>
                            <a:gd name="T154" fmla="+- 0 764 532"/>
                            <a:gd name="T155" fmla="*/ 764 h 946"/>
                            <a:gd name="T156" fmla="+- 0 1346 1106"/>
                            <a:gd name="T157" fmla="*/ T156 w 1113"/>
                            <a:gd name="T158" fmla="+- 0 801 532"/>
                            <a:gd name="T159" fmla="*/ 801 h 946"/>
                            <a:gd name="T160" fmla="+- 0 1377 1106"/>
                            <a:gd name="T161" fmla="*/ T160 w 1113"/>
                            <a:gd name="T162" fmla="+- 0 822 532"/>
                            <a:gd name="T163" fmla="*/ 822 h 946"/>
                            <a:gd name="T164" fmla="+- 0 1402 1106"/>
                            <a:gd name="T165" fmla="*/ T164 w 1113"/>
                            <a:gd name="T166" fmla="+- 0 811 532"/>
                            <a:gd name="T167" fmla="*/ 811 h 946"/>
                            <a:gd name="T168" fmla="+- 0 1409 1106"/>
                            <a:gd name="T169" fmla="*/ T168 w 1113"/>
                            <a:gd name="T170" fmla="+- 0 774 532"/>
                            <a:gd name="T171" fmla="*/ 774 h 946"/>
                            <a:gd name="T172" fmla="+- 0 1377 1106"/>
                            <a:gd name="T173" fmla="*/ T172 w 1113"/>
                            <a:gd name="T174" fmla="+- 0 753 532"/>
                            <a:gd name="T175" fmla="*/ 753 h 946"/>
                            <a:gd name="T176" fmla="+- 0 1478 1106"/>
                            <a:gd name="T177" fmla="*/ T176 w 1113"/>
                            <a:gd name="T178" fmla="+- 0 764 532"/>
                            <a:gd name="T179" fmla="*/ 764 h 946"/>
                            <a:gd name="T180" fmla="+- 0 1468 1106"/>
                            <a:gd name="T181" fmla="*/ T180 w 1113"/>
                            <a:gd name="T182" fmla="+- 0 788 532"/>
                            <a:gd name="T183" fmla="*/ 788 h 946"/>
                            <a:gd name="T184" fmla="+- 0 1489 1106"/>
                            <a:gd name="T185" fmla="*/ T184 w 1113"/>
                            <a:gd name="T186" fmla="+- 0 819 532"/>
                            <a:gd name="T187" fmla="*/ 819 h 946"/>
                            <a:gd name="T188" fmla="+- 0 1516 1106"/>
                            <a:gd name="T189" fmla="*/ T188 w 1113"/>
                            <a:gd name="T190" fmla="+- 0 819 532"/>
                            <a:gd name="T191" fmla="*/ 819 h 946"/>
                            <a:gd name="T192" fmla="+- 0 1536 1106"/>
                            <a:gd name="T193" fmla="*/ T192 w 1113"/>
                            <a:gd name="T194" fmla="+- 0 787 532"/>
                            <a:gd name="T195" fmla="*/ 787 h 946"/>
                            <a:gd name="T196" fmla="+- 0 1515 1106"/>
                            <a:gd name="T197" fmla="*/ T196 w 1113"/>
                            <a:gd name="T198" fmla="+- 0 756 532"/>
                            <a:gd name="T199" fmla="*/ 756 h 946"/>
                            <a:gd name="T200" fmla="+- 0 1614 1106"/>
                            <a:gd name="T201" fmla="*/ T200 w 1113"/>
                            <a:gd name="T202" fmla="+- 0 756 532"/>
                            <a:gd name="T203" fmla="*/ 756 h 946"/>
                            <a:gd name="T204" fmla="+- 0 1593 1106"/>
                            <a:gd name="T205" fmla="*/ T204 w 1113"/>
                            <a:gd name="T206" fmla="+- 0 788 532"/>
                            <a:gd name="T207" fmla="*/ 788 h 946"/>
                            <a:gd name="T208" fmla="+- 0 1603 1106"/>
                            <a:gd name="T209" fmla="*/ T208 w 1113"/>
                            <a:gd name="T210" fmla="+- 0 812 532"/>
                            <a:gd name="T211" fmla="*/ 812 h 946"/>
                            <a:gd name="T212" fmla="+- 0 1628 1106"/>
                            <a:gd name="T213" fmla="*/ T212 w 1113"/>
                            <a:gd name="T214" fmla="+- 0 822 532"/>
                            <a:gd name="T215" fmla="*/ 822 h 946"/>
                            <a:gd name="T216" fmla="+- 0 1659 1106"/>
                            <a:gd name="T217" fmla="*/ T216 w 1113"/>
                            <a:gd name="T218" fmla="+- 0 800 532"/>
                            <a:gd name="T219" fmla="*/ 800 h 946"/>
                            <a:gd name="T220" fmla="+- 0 1651 1106"/>
                            <a:gd name="T221" fmla="*/ T220 w 1113"/>
                            <a:gd name="T222" fmla="+- 0 763 532"/>
                            <a:gd name="T223" fmla="*/ 763 h 94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</a:cxnLst>
                          <a:rect l="0" t="0" r="r" b="b"/>
                          <a:pathLst>
                            <a:path w="1113" h="946">
                              <a:moveTo>
                                <a:pt x="349" y="577"/>
                              </a:moveTo>
                              <a:lnTo>
                                <a:pt x="327" y="577"/>
                              </a:lnTo>
                              <a:lnTo>
                                <a:pt x="319" y="586"/>
                              </a:lnTo>
                              <a:lnTo>
                                <a:pt x="319" y="730"/>
                              </a:lnTo>
                              <a:lnTo>
                                <a:pt x="325" y="758"/>
                              </a:lnTo>
                              <a:lnTo>
                                <a:pt x="340" y="782"/>
                              </a:lnTo>
                              <a:lnTo>
                                <a:pt x="364" y="798"/>
                              </a:lnTo>
                              <a:lnTo>
                                <a:pt x="393" y="804"/>
                              </a:lnTo>
                              <a:lnTo>
                                <a:pt x="425" y="804"/>
                              </a:lnTo>
                              <a:lnTo>
                                <a:pt x="425" y="929"/>
                              </a:lnTo>
                              <a:lnTo>
                                <a:pt x="427" y="934"/>
                              </a:lnTo>
                              <a:lnTo>
                                <a:pt x="438" y="945"/>
                              </a:lnTo>
                              <a:lnTo>
                                <a:pt x="450" y="946"/>
                              </a:lnTo>
                              <a:lnTo>
                                <a:pt x="458" y="938"/>
                              </a:lnTo>
                              <a:lnTo>
                                <a:pt x="519" y="877"/>
                              </a:lnTo>
                              <a:lnTo>
                                <a:pt x="464" y="877"/>
                              </a:lnTo>
                              <a:lnTo>
                                <a:pt x="464" y="773"/>
                              </a:lnTo>
                              <a:lnTo>
                                <a:pt x="456" y="765"/>
                              </a:lnTo>
                              <a:lnTo>
                                <a:pt x="393" y="765"/>
                              </a:lnTo>
                              <a:lnTo>
                                <a:pt x="379" y="762"/>
                              </a:lnTo>
                              <a:lnTo>
                                <a:pt x="368" y="754"/>
                              </a:lnTo>
                              <a:lnTo>
                                <a:pt x="361" y="743"/>
                              </a:lnTo>
                              <a:lnTo>
                                <a:pt x="358" y="730"/>
                              </a:lnTo>
                              <a:lnTo>
                                <a:pt x="358" y="586"/>
                              </a:lnTo>
                              <a:lnTo>
                                <a:pt x="349" y="577"/>
                              </a:lnTo>
                              <a:close/>
                              <a:moveTo>
                                <a:pt x="1038" y="266"/>
                              </a:moveTo>
                              <a:lnTo>
                                <a:pt x="849" y="266"/>
                              </a:lnTo>
                              <a:lnTo>
                                <a:pt x="841" y="275"/>
                              </a:lnTo>
                              <a:lnTo>
                                <a:pt x="841" y="296"/>
                              </a:lnTo>
                              <a:lnTo>
                                <a:pt x="849" y="305"/>
                              </a:lnTo>
                              <a:lnTo>
                                <a:pt x="1038" y="305"/>
                              </a:lnTo>
                              <a:lnTo>
                                <a:pt x="1052" y="308"/>
                              </a:lnTo>
                              <a:lnTo>
                                <a:pt x="1063" y="315"/>
                              </a:lnTo>
                              <a:lnTo>
                                <a:pt x="1070" y="326"/>
                              </a:lnTo>
                              <a:lnTo>
                                <a:pt x="1073" y="340"/>
                              </a:lnTo>
                              <a:lnTo>
                                <a:pt x="1073" y="730"/>
                              </a:lnTo>
                              <a:lnTo>
                                <a:pt x="1070" y="743"/>
                              </a:lnTo>
                              <a:lnTo>
                                <a:pt x="1063" y="754"/>
                              </a:lnTo>
                              <a:lnTo>
                                <a:pt x="1052" y="762"/>
                              </a:lnTo>
                              <a:lnTo>
                                <a:pt x="1038" y="765"/>
                              </a:lnTo>
                              <a:lnTo>
                                <a:pt x="580" y="765"/>
                              </a:lnTo>
                              <a:lnTo>
                                <a:pt x="575" y="767"/>
                              </a:lnTo>
                              <a:lnTo>
                                <a:pt x="464" y="877"/>
                              </a:lnTo>
                              <a:lnTo>
                                <a:pt x="519" y="877"/>
                              </a:lnTo>
                              <a:lnTo>
                                <a:pt x="593" y="804"/>
                              </a:lnTo>
                              <a:lnTo>
                                <a:pt x="1038" y="804"/>
                              </a:lnTo>
                              <a:lnTo>
                                <a:pt x="1067" y="798"/>
                              </a:lnTo>
                              <a:lnTo>
                                <a:pt x="1090" y="782"/>
                              </a:lnTo>
                              <a:lnTo>
                                <a:pt x="1106" y="758"/>
                              </a:lnTo>
                              <a:lnTo>
                                <a:pt x="1112" y="730"/>
                              </a:lnTo>
                              <a:lnTo>
                                <a:pt x="1112" y="340"/>
                              </a:lnTo>
                              <a:lnTo>
                                <a:pt x="1106" y="311"/>
                              </a:lnTo>
                              <a:lnTo>
                                <a:pt x="1090" y="288"/>
                              </a:lnTo>
                              <a:lnTo>
                                <a:pt x="1067" y="272"/>
                              </a:lnTo>
                              <a:lnTo>
                                <a:pt x="1038" y="266"/>
                              </a:lnTo>
                              <a:close/>
                              <a:moveTo>
                                <a:pt x="718" y="0"/>
                              </a:moveTo>
                              <a:lnTo>
                                <a:pt x="73" y="0"/>
                              </a:lnTo>
                              <a:lnTo>
                                <a:pt x="45" y="6"/>
                              </a:lnTo>
                              <a:lnTo>
                                <a:pt x="21" y="22"/>
                              </a:lnTo>
                              <a:lnTo>
                                <a:pt x="5" y="46"/>
                              </a:lnTo>
                              <a:lnTo>
                                <a:pt x="0" y="74"/>
                              </a:lnTo>
                              <a:lnTo>
                                <a:pt x="0" y="464"/>
                              </a:lnTo>
                              <a:lnTo>
                                <a:pt x="5" y="493"/>
                              </a:lnTo>
                              <a:lnTo>
                                <a:pt x="21" y="516"/>
                              </a:lnTo>
                              <a:lnTo>
                                <a:pt x="45" y="532"/>
                              </a:lnTo>
                              <a:lnTo>
                                <a:pt x="73" y="538"/>
                              </a:lnTo>
                              <a:lnTo>
                                <a:pt x="518" y="538"/>
                              </a:lnTo>
                              <a:lnTo>
                                <a:pt x="653" y="673"/>
                              </a:lnTo>
                              <a:lnTo>
                                <a:pt x="661" y="680"/>
                              </a:lnTo>
                              <a:lnTo>
                                <a:pt x="673" y="680"/>
                              </a:lnTo>
                              <a:lnTo>
                                <a:pt x="684" y="669"/>
                              </a:lnTo>
                              <a:lnTo>
                                <a:pt x="686" y="664"/>
                              </a:lnTo>
                              <a:lnTo>
                                <a:pt x="686" y="612"/>
                              </a:lnTo>
                              <a:lnTo>
                                <a:pt x="647" y="612"/>
                              </a:lnTo>
                              <a:lnTo>
                                <a:pt x="537" y="501"/>
                              </a:lnTo>
                              <a:lnTo>
                                <a:pt x="532" y="499"/>
                              </a:lnTo>
                              <a:lnTo>
                                <a:pt x="73" y="499"/>
                              </a:lnTo>
                              <a:lnTo>
                                <a:pt x="60" y="496"/>
                              </a:lnTo>
                              <a:lnTo>
                                <a:pt x="49" y="489"/>
                              </a:lnTo>
                              <a:lnTo>
                                <a:pt x="41" y="478"/>
                              </a:lnTo>
                              <a:lnTo>
                                <a:pt x="38" y="464"/>
                              </a:lnTo>
                              <a:lnTo>
                                <a:pt x="39" y="74"/>
                              </a:lnTo>
                              <a:lnTo>
                                <a:pt x="41" y="61"/>
                              </a:lnTo>
                              <a:lnTo>
                                <a:pt x="49" y="50"/>
                              </a:lnTo>
                              <a:lnTo>
                                <a:pt x="60" y="42"/>
                              </a:lnTo>
                              <a:lnTo>
                                <a:pt x="73" y="39"/>
                              </a:lnTo>
                              <a:lnTo>
                                <a:pt x="782" y="39"/>
                              </a:lnTo>
                              <a:lnTo>
                                <a:pt x="771" y="22"/>
                              </a:lnTo>
                              <a:lnTo>
                                <a:pt x="747" y="6"/>
                              </a:lnTo>
                              <a:lnTo>
                                <a:pt x="718" y="0"/>
                              </a:lnTo>
                              <a:close/>
                              <a:moveTo>
                                <a:pt x="782" y="39"/>
                              </a:moveTo>
                              <a:lnTo>
                                <a:pt x="719" y="39"/>
                              </a:lnTo>
                              <a:lnTo>
                                <a:pt x="732" y="42"/>
                              </a:lnTo>
                              <a:lnTo>
                                <a:pt x="743" y="50"/>
                              </a:lnTo>
                              <a:lnTo>
                                <a:pt x="751" y="61"/>
                              </a:lnTo>
                              <a:lnTo>
                                <a:pt x="754" y="74"/>
                              </a:lnTo>
                              <a:lnTo>
                                <a:pt x="754" y="464"/>
                              </a:lnTo>
                              <a:lnTo>
                                <a:pt x="751" y="478"/>
                              </a:lnTo>
                              <a:lnTo>
                                <a:pt x="743" y="489"/>
                              </a:lnTo>
                              <a:lnTo>
                                <a:pt x="732" y="496"/>
                              </a:lnTo>
                              <a:lnTo>
                                <a:pt x="719" y="499"/>
                              </a:lnTo>
                              <a:lnTo>
                                <a:pt x="656" y="499"/>
                              </a:lnTo>
                              <a:lnTo>
                                <a:pt x="647" y="508"/>
                              </a:lnTo>
                              <a:lnTo>
                                <a:pt x="647" y="612"/>
                              </a:lnTo>
                              <a:lnTo>
                                <a:pt x="686" y="612"/>
                              </a:lnTo>
                              <a:lnTo>
                                <a:pt x="686" y="538"/>
                              </a:lnTo>
                              <a:lnTo>
                                <a:pt x="718" y="538"/>
                              </a:lnTo>
                              <a:lnTo>
                                <a:pt x="747" y="532"/>
                              </a:lnTo>
                              <a:lnTo>
                                <a:pt x="771" y="516"/>
                              </a:lnTo>
                              <a:lnTo>
                                <a:pt x="786" y="493"/>
                              </a:lnTo>
                              <a:lnTo>
                                <a:pt x="792" y="464"/>
                              </a:lnTo>
                              <a:lnTo>
                                <a:pt x="792" y="74"/>
                              </a:lnTo>
                              <a:lnTo>
                                <a:pt x="786" y="46"/>
                              </a:lnTo>
                              <a:lnTo>
                                <a:pt x="782" y="39"/>
                              </a:lnTo>
                              <a:close/>
                              <a:moveTo>
                                <a:pt x="271" y="221"/>
                              </a:moveTo>
                              <a:lnTo>
                                <a:pt x="258" y="224"/>
                              </a:lnTo>
                              <a:lnTo>
                                <a:pt x="247" y="232"/>
                              </a:lnTo>
                              <a:lnTo>
                                <a:pt x="240" y="243"/>
                              </a:lnTo>
                              <a:lnTo>
                                <a:pt x="237" y="256"/>
                              </a:lnTo>
                              <a:lnTo>
                                <a:pt x="240" y="269"/>
                              </a:lnTo>
                              <a:lnTo>
                                <a:pt x="247" y="280"/>
                              </a:lnTo>
                              <a:lnTo>
                                <a:pt x="258" y="287"/>
                              </a:lnTo>
                              <a:lnTo>
                                <a:pt x="271" y="290"/>
                              </a:lnTo>
                              <a:lnTo>
                                <a:pt x="272" y="290"/>
                              </a:lnTo>
                              <a:lnTo>
                                <a:pt x="285" y="287"/>
                              </a:lnTo>
                              <a:lnTo>
                                <a:pt x="296" y="279"/>
                              </a:lnTo>
                              <a:lnTo>
                                <a:pt x="303" y="268"/>
                              </a:lnTo>
                              <a:lnTo>
                                <a:pt x="305" y="255"/>
                              </a:lnTo>
                              <a:lnTo>
                                <a:pt x="303" y="242"/>
                              </a:lnTo>
                              <a:lnTo>
                                <a:pt x="295" y="231"/>
                              </a:lnTo>
                              <a:lnTo>
                                <a:pt x="284" y="224"/>
                              </a:lnTo>
                              <a:lnTo>
                                <a:pt x="271" y="221"/>
                              </a:lnTo>
                              <a:close/>
                              <a:moveTo>
                                <a:pt x="396" y="221"/>
                              </a:moveTo>
                              <a:lnTo>
                                <a:pt x="383" y="224"/>
                              </a:lnTo>
                              <a:lnTo>
                                <a:pt x="372" y="232"/>
                              </a:lnTo>
                              <a:lnTo>
                                <a:pt x="365" y="243"/>
                              </a:lnTo>
                              <a:lnTo>
                                <a:pt x="362" y="256"/>
                              </a:lnTo>
                              <a:lnTo>
                                <a:pt x="365" y="269"/>
                              </a:lnTo>
                              <a:lnTo>
                                <a:pt x="372" y="280"/>
                              </a:lnTo>
                              <a:lnTo>
                                <a:pt x="383" y="287"/>
                              </a:lnTo>
                              <a:lnTo>
                                <a:pt x="396" y="290"/>
                              </a:lnTo>
                              <a:lnTo>
                                <a:pt x="397" y="290"/>
                              </a:lnTo>
                              <a:lnTo>
                                <a:pt x="410" y="287"/>
                              </a:lnTo>
                              <a:lnTo>
                                <a:pt x="421" y="279"/>
                              </a:lnTo>
                              <a:lnTo>
                                <a:pt x="428" y="268"/>
                              </a:lnTo>
                              <a:lnTo>
                                <a:pt x="430" y="255"/>
                              </a:lnTo>
                              <a:lnTo>
                                <a:pt x="428" y="242"/>
                              </a:lnTo>
                              <a:lnTo>
                                <a:pt x="420" y="231"/>
                              </a:lnTo>
                              <a:lnTo>
                                <a:pt x="409" y="224"/>
                              </a:lnTo>
                              <a:lnTo>
                                <a:pt x="396" y="221"/>
                              </a:lnTo>
                              <a:close/>
                              <a:moveTo>
                                <a:pt x="521" y="221"/>
                              </a:moveTo>
                              <a:lnTo>
                                <a:pt x="508" y="224"/>
                              </a:lnTo>
                              <a:lnTo>
                                <a:pt x="497" y="232"/>
                              </a:lnTo>
                              <a:lnTo>
                                <a:pt x="490" y="243"/>
                              </a:lnTo>
                              <a:lnTo>
                                <a:pt x="487" y="256"/>
                              </a:lnTo>
                              <a:lnTo>
                                <a:pt x="490" y="269"/>
                              </a:lnTo>
                              <a:lnTo>
                                <a:pt x="497" y="280"/>
                              </a:lnTo>
                              <a:lnTo>
                                <a:pt x="508" y="287"/>
                              </a:lnTo>
                              <a:lnTo>
                                <a:pt x="521" y="290"/>
                              </a:lnTo>
                              <a:lnTo>
                                <a:pt x="522" y="290"/>
                              </a:lnTo>
                              <a:lnTo>
                                <a:pt x="535" y="287"/>
                              </a:lnTo>
                              <a:lnTo>
                                <a:pt x="546" y="279"/>
                              </a:lnTo>
                              <a:lnTo>
                                <a:pt x="553" y="268"/>
                              </a:lnTo>
                              <a:lnTo>
                                <a:pt x="555" y="255"/>
                              </a:lnTo>
                              <a:lnTo>
                                <a:pt x="553" y="242"/>
                              </a:lnTo>
                              <a:lnTo>
                                <a:pt x="545" y="231"/>
                              </a:lnTo>
                              <a:lnTo>
                                <a:pt x="534" y="224"/>
                              </a:lnTo>
                              <a:lnTo>
                                <a:pt x="521" y="22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326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057333" id="Freeform: Shape 26" o:spid="_x0000_s1026" style="position:absolute;margin-left:28.35pt;margin-top:18.4pt;width:55.65pt;height:47.3pt;z-index:-2517493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13,9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" path="m349,577r-22,l319,586r,144l325,758r15,24l364,798r29,6l425,804r,125l427,934r11,11l450,946r8,-8l519,877r-55,l464,773r-8,-8l393,765r-14,-3l368,754r-7,-11l358,730r,-144l349,577xm1038,266r-189,l841,275r,21l849,305r189,l1052,308r11,7l1070,326r3,14l1073,730r-3,13l1063,754r-11,8l1038,765r-458,l575,767,464,877r55,l593,804r445,l1067,798r23,-16l1106,758r6,-28l1112,340r-6,-29l1090,288r-23,-16l1038,266xm718,l73,,45,6,21,22,5,46,,74,,464r5,29l21,516r24,16l73,538r445,l653,673r8,7l673,680r11,-11l686,664r,-52l647,612,537,501r-5,-2l73,499,60,496,49,489,41,478,38,464,39,74,41,61,49,50,60,42,73,39r709,l771,22,747,6,718,xm782,39r-63,l732,42r11,8l751,61r3,13l754,464r-3,14l743,489r-11,7l719,499r-63,l647,508r,104l686,612r,-74l718,538r29,-6l771,516r15,-23l792,464r,-390l786,46r-4,-7xm271,221r-13,3l247,232r-7,11l237,256r3,13l247,280r11,7l271,290r1,l285,287r11,-8l303,268r2,-13l303,242r-8,-11l284,224r-13,-3xm396,221r-13,3l372,232r-7,11l362,256r3,13l372,280r11,7l396,290r1,l410,287r11,-8l428,268r2,-13l428,242r-8,-11l409,224r-13,-3xm521,221r-13,3l497,232r-7,11l487,256r3,13l497,280r11,7l521,290r1,l535,287r11,-8l553,268r2,-13l553,242r-8,-11l534,224r-13,-3xe" fillcolor="#003263" stroked="f">
                <v:path arrowok="t" o:connecttype="custom" o:connectlocs="202565,709930;215900,834390;269875,848360;278130,937895;329565,894715;289560,823595;233680,816610;227330,709930;539115,506730;539115,531495;675005,537845;681355,801370;668020,821690;365125,824865;376555,848360;692150,834390;706120,553720;677545,510540;46355,337820;3175,367030;3175,650875;46355,679450;419735,769620;435610,759460;340995,655955;38100,652780;24130,632460;31115,369570;496570,362585;455930,337820;464820,364490;478790,384810;471805,648335;416560,654685;435610,726440;474345,675640;502920,632460;496570,362585;156845,485140;152400,508635;172085,521970;187960,514985;192405,491490;172085,478155;236220,485140;229870,500380;243205,520065;260350,520065;273050,499745;259715,480060;322580,480060;309245,500380;315595,515620;331470,521970;351155,508000;346075,484505" o:connectangles="0,0,0,0,0,0,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</w:p>
    <w:p w14:paraId="33DBD7CC" w14:textId="287D4FFC" w:rsidR="00C10B1A" w:rsidRDefault="00C10B1A" w:rsidP="00C10B1A">
      <w:pPr>
        <w:pStyle w:val="BodyText"/>
        <w:spacing w:after="0"/>
        <w:ind w:left="360"/>
      </w:pPr>
    </w:p>
    <w:p w14:paraId="59BFCEFE" w14:textId="4B789F63" w:rsidR="00C10B1A" w:rsidRDefault="00507128" w:rsidP="00830013">
      <w:pPr>
        <w:pStyle w:val="BodyText"/>
        <w:spacing w:after="0"/>
      </w:pPr>
      <w:r w:rsidRPr="005E0AB9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24565B2E" wp14:editId="70D11CC1">
                <wp:simplePos x="0" y="0"/>
                <wp:positionH relativeFrom="margin">
                  <wp:posOffset>3407092</wp:posOffset>
                </wp:positionH>
                <wp:positionV relativeFrom="paragraph">
                  <wp:posOffset>40957</wp:posOffset>
                </wp:positionV>
                <wp:extent cx="3500120" cy="681038"/>
                <wp:effectExtent l="0" t="0" r="5080" b="5080"/>
                <wp:wrapNone/>
                <wp:docPr id="242" name="Text Box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0120" cy="6810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AEA593" w14:textId="6B6366AF" w:rsidR="005B53D9" w:rsidRPr="00C10B1A" w:rsidRDefault="005B53D9" w:rsidP="005B53D9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color w:val="003263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color w:val="003263" w:themeColor="text2"/>
                                <w:sz w:val="24"/>
                                <w:szCs w:val="24"/>
                              </w:rPr>
                              <w:t>“</w:t>
                            </w:r>
                            <w:r w:rsidR="00507128" w:rsidRPr="00507128"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color w:val="003263" w:themeColor="text2"/>
                                <w:sz w:val="24"/>
                                <w:szCs w:val="24"/>
                              </w:rPr>
                              <w:t>As a family of four I use a family calendar. The current format of the COGG calendar doesn't work for us. There isn't enough space to write appointments etc</w:t>
                            </w:r>
                            <w:r w:rsidRPr="00C10B1A"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color w:val="003263" w:themeColor="text2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color w:val="003263" w:themeColor="text2"/>
                                <w:sz w:val="24"/>
                                <w:szCs w:val="24"/>
                              </w:rPr>
                              <w:t>”</w:t>
                            </w:r>
                          </w:p>
                          <w:p w14:paraId="6812B458" w14:textId="77777777" w:rsidR="005B53D9" w:rsidRPr="006C6D3E" w:rsidRDefault="005B53D9" w:rsidP="005B53D9">
                            <w:pPr>
                              <w:spacing w:line="240" w:lineRule="auto"/>
                              <w:rPr>
                                <w:color w:val="003263" w:themeColor="text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565B2E" id="Text Box 242" o:spid="_x0000_s1061" type="#_x0000_t202" style="position:absolute;margin-left:268.25pt;margin-top:3.2pt;width:275.6pt;height:53.65pt;z-index:251761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" filled="f" stroked="f">
                <v:textbox inset="0,0,0,0">
                  <w:txbxContent>
                    <w:p w14:paraId="15AEA593" w14:textId="6B6366AF" w:rsidR="005B53D9" w:rsidRPr="00C10B1A" w:rsidRDefault="005B53D9" w:rsidP="005B53D9">
                      <w:pPr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color w:val="003263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color w:val="003263" w:themeColor="text2"/>
                          <w:sz w:val="24"/>
                          <w:szCs w:val="24"/>
                        </w:rPr>
                        <w:t>“</w:t>
                      </w:r>
                      <w:r w:rsidR="00507128" w:rsidRPr="00507128"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color w:val="003263" w:themeColor="text2"/>
                          <w:sz w:val="24"/>
                          <w:szCs w:val="24"/>
                        </w:rPr>
                        <w:t>As a family of four I use a family calendar. The current format of the COGG calendar doesn't work for us. There isn't enough space to write appointments etc</w:t>
                      </w:r>
                      <w:r w:rsidRPr="00C10B1A"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color w:val="003263" w:themeColor="text2"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color w:val="003263" w:themeColor="text2"/>
                          <w:sz w:val="24"/>
                          <w:szCs w:val="24"/>
                        </w:rPr>
                        <w:t>”</w:t>
                      </w:r>
                    </w:p>
                    <w:p w14:paraId="6812B458" w14:textId="77777777" w:rsidR="005B53D9" w:rsidRPr="006C6D3E" w:rsidRDefault="005B53D9" w:rsidP="005B53D9">
                      <w:pPr>
                        <w:spacing w:line="240" w:lineRule="auto"/>
                        <w:rPr>
                          <w:color w:val="003263" w:themeColor="text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E0AB9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574272" behindDoc="0" locked="0" layoutInCell="1" allowOverlap="1" wp14:anchorId="70927A33" wp14:editId="2902EF48">
                <wp:simplePos x="0" y="0"/>
                <wp:positionH relativeFrom="margin">
                  <wp:posOffset>130493</wp:posOffset>
                </wp:positionH>
                <wp:positionV relativeFrom="paragraph">
                  <wp:posOffset>174308</wp:posOffset>
                </wp:positionV>
                <wp:extent cx="3038475" cy="395287"/>
                <wp:effectExtent l="0" t="0" r="9525" b="5080"/>
                <wp:wrapNone/>
                <wp:docPr id="27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8475" cy="39528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5491DD" w14:textId="52DC89FE" w:rsidR="00C10B1A" w:rsidRPr="00C10B1A" w:rsidRDefault="00C10B1A" w:rsidP="00C10B1A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color w:val="003263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color w:val="003263" w:themeColor="text2"/>
                                <w:sz w:val="24"/>
                                <w:szCs w:val="24"/>
                              </w:rPr>
                              <w:t>“</w:t>
                            </w:r>
                            <w:r w:rsidR="00830013" w:rsidRPr="00830013"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color w:val="003263" w:themeColor="text2"/>
                                <w:sz w:val="24"/>
                                <w:szCs w:val="24"/>
                              </w:rPr>
                              <w:t xml:space="preserve">I use the calendar on my </w:t>
                            </w:r>
                            <w:proofErr w:type="gramStart"/>
                            <w:r w:rsidR="00830013" w:rsidRPr="00830013"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color w:val="003263" w:themeColor="text2"/>
                                <w:sz w:val="24"/>
                                <w:szCs w:val="24"/>
                              </w:rPr>
                              <w:t>computer</w:t>
                            </w:r>
                            <w:proofErr w:type="gramEnd"/>
                            <w:r w:rsidR="00830013" w:rsidRPr="00830013"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color w:val="003263" w:themeColor="text2"/>
                                <w:sz w:val="24"/>
                                <w:szCs w:val="24"/>
                              </w:rPr>
                              <w:t xml:space="preserve"> but I love to look at the photography</w:t>
                            </w:r>
                            <w:r w:rsidR="00830013"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color w:val="003263" w:themeColor="text2"/>
                                <w:sz w:val="24"/>
                                <w:szCs w:val="24"/>
                              </w:rPr>
                              <w:t>.”</w:t>
                            </w:r>
                          </w:p>
                          <w:p w14:paraId="2DB2E62F" w14:textId="77777777" w:rsidR="00C10B1A" w:rsidRPr="006C6D3E" w:rsidRDefault="00C10B1A" w:rsidP="00C10B1A">
                            <w:pPr>
                              <w:spacing w:line="240" w:lineRule="auto"/>
                              <w:rPr>
                                <w:color w:val="003263" w:themeColor="text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927A33" id="Text Box 27" o:spid="_x0000_s1062" type="#_x0000_t202" style="position:absolute;margin-left:10.3pt;margin-top:13.75pt;width:239.25pt;height:31.1pt;z-index:251574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" filled="f" stroked="f">
                <v:textbox inset="0,0,0,0">
                  <w:txbxContent>
                    <w:p w14:paraId="025491DD" w14:textId="52DC89FE" w:rsidR="00C10B1A" w:rsidRPr="00C10B1A" w:rsidRDefault="00C10B1A" w:rsidP="00C10B1A">
                      <w:pPr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color w:val="003263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color w:val="003263" w:themeColor="text2"/>
                          <w:sz w:val="24"/>
                          <w:szCs w:val="24"/>
                        </w:rPr>
                        <w:t>“</w:t>
                      </w:r>
                      <w:r w:rsidR="00830013" w:rsidRPr="00830013"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color w:val="003263" w:themeColor="text2"/>
                          <w:sz w:val="24"/>
                          <w:szCs w:val="24"/>
                        </w:rPr>
                        <w:t xml:space="preserve">I use the calendar on my </w:t>
                      </w:r>
                      <w:proofErr w:type="gramStart"/>
                      <w:r w:rsidR="00830013" w:rsidRPr="00830013"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color w:val="003263" w:themeColor="text2"/>
                          <w:sz w:val="24"/>
                          <w:szCs w:val="24"/>
                        </w:rPr>
                        <w:t>computer</w:t>
                      </w:r>
                      <w:proofErr w:type="gramEnd"/>
                      <w:r w:rsidR="00830013" w:rsidRPr="00830013"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color w:val="003263" w:themeColor="text2"/>
                          <w:sz w:val="24"/>
                          <w:szCs w:val="24"/>
                        </w:rPr>
                        <w:t xml:space="preserve"> but I love to look at the photography</w:t>
                      </w:r>
                      <w:r w:rsidR="00830013"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color w:val="003263" w:themeColor="text2"/>
                          <w:sz w:val="24"/>
                          <w:szCs w:val="24"/>
                        </w:rPr>
                        <w:t>.”</w:t>
                      </w:r>
                    </w:p>
                    <w:p w14:paraId="2DB2E62F" w14:textId="77777777" w:rsidR="00C10B1A" w:rsidRPr="006C6D3E" w:rsidRDefault="00C10B1A" w:rsidP="00C10B1A">
                      <w:pPr>
                        <w:spacing w:line="240" w:lineRule="auto"/>
                        <w:rPr>
                          <w:color w:val="003263" w:themeColor="text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1007E70" w14:textId="55688838" w:rsidR="00C10B1A" w:rsidRDefault="00C10B1A" w:rsidP="00C10B1A">
      <w:pPr>
        <w:pStyle w:val="BodyText"/>
        <w:spacing w:after="0"/>
        <w:ind w:left="360"/>
      </w:pPr>
    </w:p>
    <w:p w14:paraId="5493269E" w14:textId="5F3AEF05" w:rsidR="00C10B1A" w:rsidRDefault="00C10B1A" w:rsidP="00C10B1A">
      <w:pPr>
        <w:pStyle w:val="BodyText"/>
        <w:spacing w:after="0"/>
        <w:ind w:left="360"/>
      </w:pPr>
    </w:p>
    <w:p w14:paraId="0AB810C0" w14:textId="3189C0E6" w:rsidR="001932D6" w:rsidRPr="009D6369" w:rsidRDefault="001923D6" w:rsidP="001923D6">
      <w:pPr>
        <w:pStyle w:val="BodyText"/>
        <w:numPr>
          <w:ilvl w:val="0"/>
          <w:numId w:val="28"/>
        </w:numPr>
        <w:spacing w:after="0"/>
        <w:ind w:left="360"/>
      </w:pPr>
      <w:r w:rsidRPr="009D6369">
        <w:t>Several respondents used the survey as an opportunity to voice that they had not received the calendar</w:t>
      </w:r>
      <w:r w:rsidR="00087D54" w:rsidRPr="009D6369">
        <w:t xml:space="preserve"> or to </w:t>
      </w:r>
      <w:r w:rsidR="00A65E86" w:rsidRPr="009D6369">
        <w:t>make comment about other council activities</w:t>
      </w:r>
      <w:r w:rsidRPr="009D6369">
        <w:t>. Calendars are available at drop points</w:t>
      </w:r>
      <w:r w:rsidR="00A65E86" w:rsidRPr="009D6369">
        <w:t xml:space="preserve"> (libraries and customer service centres whilst stocks last)</w:t>
      </w:r>
      <w:r w:rsidRPr="009D6369">
        <w:t xml:space="preserve"> and can also be mailed out to home addresses using an online form</w:t>
      </w:r>
      <w:r w:rsidR="001932D6" w:rsidRPr="009D6369">
        <w:t xml:space="preserve"> request</w:t>
      </w:r>
      <w:r w:rsidRPr="009D6369">
        <w:t xml:space="preserve"> on </w:t>
      </w:r>
      <w:hyperlink r:id="rId14" w:history="1">
        <w:r w:rsidRPr="009D6369">
          <w:rPr>
            <w:rStyle w:val="Hyperlink"/>
          </w:rPr>
          <w:t>www.geelongaustralia.com.au</w:t>
        </w:r>
      </w:hyperlink>
      <w:r w:rsidRPr="009D6369">
        <w:t>.</w:t>
      </w:r>
      <w:r w:rsidR="001932D6" w:rsidRPr="009D6369">
        <w:t xml:space="preserve"> </w:t>
      </w:r>
      <w:r w:rsidR="00486006" w:rsidRPr="009D6369">
        <w:t>In 202</w:t>
      </w:r>
      <w:r w:rsidR="009F5B14" w:rsidRPr="009D6369">
        <w:t>2</w:t>
      </w:r>
      <w:r w:rsidR="00486006" w:rsidRPr="009D6369">
        <w:t xml:space="preserve"> we received over </w:t>
      </w:r>
      <w:r w:rsidR="00727AAA">
        <w:t>323</w:t>
      </w:r>
      <w:r w:rsidR="00486006" w:rsidRPr="009D6369">
        <w:t xml:space="preserve"> requests for the calendar to be mailed to homes.</w:t>
      </w:r>
    </w:p>
    <w:p w14:paraId="29B29A2A" w14:textId="30571AD4" w:rsidR="00002A65" w:rsidRPr="009D6369" w:rsidRDefault="005E0AB9" w:rsidP="001923D6">
      <w:pPr>
        <w:pStyle w:val="BodyText"/>
        <w:numPr>
          <w:ilvl w:val="0"/>
          <w:numId w:val="28"/>
        </w:numPr>
        <w:spacing w:after="0"/>
        <w:ind w:left="360"/>
      </w:pPr>
      <w:r w:rsidRPr="009D6369">
        <w:t xml:space="preserve">Last year </w:t>
      </w:r>
      <w:r w:rsidR="00002A65" w:rsidRPr="009D6369">
        <w:t>86% of respondents voted that we reintroduce market listings in the 2022 calendar</w:t>
      </w:r>
      <w:r w:rsidRPr="009D6369">
        <w:t xml:space="preserve">. These were reintroduced </w:t>
      </w:r>
      <w:r w:rsidR="00EB4CFE">
        <w:t xml:space="preserve">based on that </w:t>
      </w:r>
      <w:r w:rsidRPr="009D6369">
        <w:t xml:space="preserve">feedback. 74% of respondents were happy with the re-introduction. </w:t>
      </w:r>
    </w:p>
    <w:p w14:paraId="5CE6E352" w14:textId="1128788B" w:rsidR="00002A65" w:rsidRPr="009D6369" w:rsidRDefault="00D34E1B" w:rsidP="001923D6">
      <w:pPr>
        <w:pStyle w:val="BodyText"/>
        <w:numPr>
          <w:ilvl w:val="0"/>
          <w:numId w:val="28"/>
        </w:numPr>
        <w:spacing w:after="0"/>
        <w:ind w:left="360"/>
      </w:pPr>
      <w:r w:rsidRPr="009D6369">
        <w:t>21</w:t>
      </w:r>
      <w:r w:rsidR="00002A65" w:rsidRPr="009D6369">
        <w:t>% of respondents had entered the 202</w:t>
      </w:r>
      <w:r w:rsidRPr="009D6369">
        <w:t>2</w:t>
      </w:r>
      <w:r w:rsidR="00002A65" w:rsidRPr="009D6369">
        <w:t xml:space="preserve"> calendar photography competition. Of those, </w:t>
      </w:r>
      <w:r w:rsidRPr="009D6369">
        <w:t>87</w:t>
      </w:r>
      <w:r w:rsidR="00002A65" w:rsidRPr="009D6369">
        <w:t xml:space="preserve">% said photography is a hobby for them and </w:t>
      </w:r>
      <w:r w:rsidRPr="009D6369">
        <w:t>69</w:t>
      </w:r>
      <w:r w:rsidR="00002A65" w:rsidRPr="009D6369">
        <w:t xml:space="preserve">.5% said they entered because they were proud of their region. </w:t>
      </w:r>
    </w:p>
    <w:p w14:paraId="23937FE6" w14:textId="79288789" w:rsidR="00002A65" w:rsidRPr="009D6369" w:rsidRDefault="00002A65" w:rsidP="001923D6">
      <w:pPr>
        <w:pStyle w:val="BodyText"/>
        <w:numPr>
          <w:ilvl w:val="0"/>
          <w:numId w:val="28"/>
        </w:numPr>
        <w:spacing w:after="0"/>
        <w:ind w:left="360"/>
      </w:pPr>
      <w:r w:rsidRPr="009D6369">
        <w:t>5</w:t>
      </w:r>
      <w:r w:rsidR="00D34E1B" w:rsidRPr="009D6369">
        <w:t>0</w:t>
      </w:r>
      <w:r w:rsidRPr="009D6369">
        <w:t>% of respondents had voted in the 202</w:t>
      </w:r>
      <w:r w:rsidR="00D34E1B" w:rsidRPr="009D6369">
        <w:t>2</w:t>
      </w:r>
      <w:r w:rsidRPr="009D6369">
        <w:t xml:space="preserve"> calendar photography competition. Of those that voted </w:t>
      </w:r>
      <w:r w:rsidR="00D34E1B" w:rsidRPr="009D6369">
        <w:t>67</w:t>
      </w:r>
      <w:r w:rsidRPr="009D6369">
        <w:t xml:space="preserve">% were either ‘satisfied’ or ‘very satisfied’ with the variety of images to select from. </w:t>
      </w:r>
    </w:p>
    <w:p w14:paraId="2A044325" w14:textId="39E27FF4" w:rsidR="001923D6" w:rsidRPr="009D6369" w:rsidRDefault="00D34E1B" w:rsidP="00CA7F08">
      <w:pPr>
        <w:pStyle w:val="BodyText"/>
        <w:numPr>
          <w:ilvl w:val="0"/>
          <w:numId w:val="28"/>
        </w:numPr>
        <w:spacing w:after="0"/>
        <w:ind w:left="360"/>
      </w:pPr>
      <w:r w:rsidRPr="009D6369">
        <w:t>42.7</w:t>
      </w:r>
      <w:r w:rsidR="00002A65" w:rsidRPr="009D6369">
        <w:t>% of respondents viewed the calendar exhibition.</w:t>
      </w:r>
      <w:r w:rsidRPr="009D6369">
        <w:t xml:space="preserve"> An increase of almost 30% from the 2021 exhibition. This large increase can be explained by the transition from an in-person exhibition to an online. </w:t>
      </w:r>
      <w:r w:rsidR="00002A65" w:rsidRPr="009D6369">
        <w:t xml:space="preserve"> </w:t>
      </w:r>
    </w:p>
    <w:p w14:paraId="6CAB00DE" w14:textId="18AD125B" w:rsidR="00D34E1B" w:rsidRDefault="00D34E1B" w:rsidP="001923D6">
      <w:pPr>
        <w:pStyle w:val="BodyText"/>
        <w:spacing w:after="0"/>
        <w:rPr>
          <w:rFonts w:asciiTheme="majorHAnsi" w:hAnsiTheme="majorHAnsi" w:cstheme="majorHAnsi"/>
          <w:b/>
          <w:bCs/>
          <w:sz w:val="24"/>
          <w:szCs w:val="24"/>
        </w:rPr>
      </w:pPr>
    </w:p>
    <w:p w14:paraId="42A5F0A5" w14:textId="730DBDA2" w:rsidR="00EB4CFE" w:rsidRDefault="00EB4CFE" w:rsidP="001923D6">
      <w:pPr>
        <w:pStyle w:val="BodyText"/>
        <w:spacing w:after="0"/>
        <w:rPr>
          <w:rFonts w:asciiTheme="majorHAnsi" w:hAnsiTheme="majorHAnsi" w:cstheme="majorHAnsi"/>
          <w:b/>
          <w:bCs/>
          <w:sz w:val="24"/>
          <w:szCs w:val="24"/>
        </w:rPr>
      </w:pPr>
    </w:p>
    <w:p w14:paraId="7130EBEE" w14:textId="77777777" w:rsidR="00EB4CFE" w:rsidRDefault="00EB4CFE" w:rsidP="001923D6">
      <w:pPr>
        <w:pStyle w:val="BodyText"/>
        <w:spacing w:after="0"/>
        <w:rPr>
          <w:rFonts w:asciiTheme="majorHAnsi" w:hAnsiTheme="majorHAnsi" w:cstheme="majorHAnsi"/>
          <w:b/>
          <w:bCs/>
          <w:sz w:val="24"/>
          <w:szCs w:val="24"/>
        </w:rPr>
      </w:pPr>
    </w:p>
    <w:p w14:paraId="6809EB87" w14:textId="77777777" w:rsidR="00D34E1B" w:rsidRDefault="00D34E1B" w:rsidP="001923D6">
      <w:pPr>
        <w:pStyle w:val="BodyText"/>
        <w:spacing w:after="0"/>
        <w:rPr>
          <w:rFonts w:asciiTheme="majorHAnsi" w:hAnsiTheme="majorHAnsi" w:cstheme="majorHAnsi"/>
          <w:b/>
          <w:bCs/>
          <w:sz w:val="24"/>
          <w:szCs w:val="24"/>
        </w:rPr>
      </w:pPr>
    </w:p>
    <w:p w14:paraId="0090A91A" w14:textId="774D357D" w:rsidR="001923D6" w:rsidRPr="00D57BD9" w:rsidRDefault="00827392" w:rsidP="001923D6">
      <w:pPr>
        <w:pStyle w:val="BodyText"/>
        <w:spacing w:after="0"/>
        <w:rPr>
          <w:rFonts w:asciiTheme="majorHAnsi" w:hAnsiTheme="majorHAnsi" w:cstheme="majorHAnsi"/>
          <w:b/>
          <w:bCs/>
          <w:sz w:val="20"/>
          <w:szCs w:val="20"/>
        </w:rPr>
      </w:pPr>
      <w:r>
        <w:rPr>
          <w:rFonts w:asciiTheme="majorHAnsi" w:hAnsiTheme="majorHAnsi" w:cstheme="majorHAnsi"/>
          <w:b/>
          <w:bCs/>
          <w:sz w:val="24"/>
          <w:szCs w:val="24"/>
        </w:rPr>
        <w:t>NEXT STEPS</w:t>
      </w:r>
      <w:r w:rsidR="00876EBD">
        <w:rPr>
          <w:rFonts w:asciiTheme="majorHAnsi" w:hAnsiTheme="majorHAnsi" w:cstheme="majorHAnsi"/>
          <w:b/>
          <w:bCs/>
          <w:sz w:val="24"/>
          <w:szCs w:val="24"/>
        </w:rPr>
        <w:t xml:space="preserve">   </w:t>
      </w:r>
    </w:p>
    <w:p w14:paraId="48B408EF" w14:textId="275EBD81" w:rsidR="001923D6" w:rsidRDefault="00486006" w:rsidP="001923D6">
      <w:pPr>
        <w:pStyle w:val="BodyText"/>
        <w:spacing w:after="0"/>
      </w:pPr>
      <w:r>
        <w:t xml:space="preserve">The following is a list of actions we </w:t>
      </w:r>
      <w:r w:rsidR="00876EBD">
        <w:t xml:space="preserve">aim </w:t>
      </w:r>
      <w:r>
        <w:t>to achieve in the process of developing the 202</w:t>
      </w:r>
      <w:r w:rsidR="00E4701B">
        <w:t>3</w:t>
      </w:r>
      <w:r>
        <w:t xml:space="preserve"> calendar. </w:t>
      </w:r>
    </w:p>
    <w:p w14:paraId="358E88F6" w14:textId="46308A69" w:rsidR="00163BCA" w:rsidRPr="009D6369" w:rsidRDefault="00163BCA" w:rsidP="00D87627">
      <w:pPr>
        <w:pStyle w:val="BodyText"/>
        <w:numPr>
          <w:ilvl w:val="0"/>
          <w:numId w:val="28"/>
        </w:numPr>
        <w:spacing w:after="0"/>
        <w:ind w:left="360"/>
      </w:pPr>
      <w:r w:rsidRPr="009D6369">
        <w:rPr>
          <w:rFonts w:cstheme="minorHAnsi"/>
        </w:rPr>
        <w:lastRenderedPageBreak/>
        <w:t xml:space="preserve">The distribution model was changed from walker delivery to Australia Post this year after a review of supplier offerings. Unfortunately, due to increased deliveries in December coupled with </w:t>
      </w:r>
      <w:r w:rsidR="003E264C" w:rsidRPr="009D6369">
        <w:rPr>
          <w:rFonts w:cstheme="minorHAnsi"/>
        </w:rPr>
        <w:t xml:space="preserve">staff absences during the pandemic our distribution took longer than expected. After discussing with Australia Post we will aim to distribute the 2023 calendar earlier </w:t>
      </w:r>
      <w:r w:rsidR="007D6AC9" w:rsidRPr="009D6369">
        <w:rPr>
          <w:rFonts w:cstheme="minorHAnsi"/>
        </w:rPr>
        <w:t>so that it is outside the peak delivery times.</w:t>
      </w:r>
    </w:p>
    <w:p w14:paraId="30429A4D" w14:textId="2CA3CC40" w:rsidR="001F6261" w:rsidRPr="009D6369" w:rsidRDefault="001F6261" w:rsidP="001F6261">
      <w:pPr>
        <w:pStyle w:val="BodyText"/>
        <w:numPr>
          <w:ilvl w:val="0"/>
          <w:numId w:val="28"/>
        </w:numPr>
        <w:spacing w:after="0"/>
        <w:ind w:left="360"/>
      </w:pPr>
      <w:r w:rsidRPr="009D6369">
        <w:t xml:space="preserve">Several respondents reported issues with the engagement platform including a sliding scale response option where we asked for a written comment, a sliding scale that only allowed 0 or 10 to be </w:t>
      </w:r>
      <w:r w:rsidR="00357E84" w:rsidRPr="009D6369">
        <w:t>selected</w:t>
      </w:r>
      <w:r w:rsidRPr="009D6369">
        <w:t xml:space="preserve">, </w:t>
      </w:r>
      <w:r w:rsidR="00357E84" w:rsidRPr="009D6369">
        <w:t>and</w:t>
      </w:r>
      <w:r w:rsidRPr="009D6369">
        <w:t xml:space="preserve"> that ‘not satisfied’ was preselected for them in the image satisfaction question.</w:t>
      </w:r>
    </w:p>
    <w:p w14:paraId="35233023" w14:textId="7B45FF99" w:rsidR="00486006" w:rsidRPr="009D6369" w:rsidRDefault="00A12F23" w:rsidP="00CA7F08">
      <w:pPr>
        <w:pStyle w:val="BodyText"/>
        <w:numPr>
          <w:ilvl w:val="0"/>
          <w:numId w:val="28"/>
        </w:numPr>
        <w:spacing w:after="0"/>
        <w:ind w:left="360"/>
      </w:pPr>
      <w:r w:rsidRPr="009D6369">
        <w:t>Some respondents felt a thicker cover stock would be better to prevent folding and tearing on the drill hole</w:t>
      </w:r>
      <w:r w:rsidR="00486006" w:rsidRPr="009D6369">
        <w:t>.</w:t>
      </w:r>
      <w:r w:rsidR="00461FFE" w:rsidRPr="009D6369">
        <w:t xml:space="preserve"> Due to paper </w:t>
      </w:r>
      <w:r w:rsidR="00357E84" w:rsidRPr="009D6369">
        <w:t>cost increases this unfortunately cannot be budgeted.</w:t>
      </w:r>
    </w:p>
    <w:p w14:paraId="076E8FF0" w14:textId="267A08D7" w:rsidR="000D6E43" w:rsidRPr="009D6369" w:rsidRDefault="00486006" w:rsidP="00D92709">
      <w:pPr>
        <w:pStyle w:val="BodyText"/>
        <w:numPr>
          <w:ilvl w:val="0"/>
          <w:numId w:val="28"/>
        </w:numPr>
        <w:spacing w:after="0"/>
        <w:ind w:left="360"/>
      </w:pPr>
      <w:r w:rsidRPr="009D6369">
        <w:t xml:space="preserve">We will </w:t>
      </w:r>
      <w:r w:rsidR="00E4701B" w:rsidRPr="009D6369">
        <w:t>continue the</w:t>
      </w:r>
      <w:r w:rsidRPr="009D6369">
        <w:t xml:space="preserve"> calendar exhibition </w:t>
      </w:r>
      <w:r w:rsidR="00E4701B" w:rsidRPr="009D6369">
        <w:t>in an online format</w:t>
      </w:r>
      <w:r w:rsidRPr="009D6369">
        <w:t xml:space="preserve"> i</w:t>
      </w:r>
      <w:r w:rsidR="00E4701B" w:rsidRPr="009D6369">
        <w:t>n 2023.</w:t>
      </w:r>
    </w:p>
    <w:p w14:paraId="32B1DAA0" w14:textId="522E3DAF" w:rsidR="00E4701B" w:rsidRPr="009D6369" w:rsidRDefault="00FD5687" w:rsidP="00D92709">
      <w:pPr>
        <w:pStyle w:val="BodyText"/>
        <w:numPr>
          <w:ilvl w:val="0"/>
          <w:numId w:val="28"/>
        </w:numPr>
        <w:spacing w:after="0"/>
        <w:ind w:left="360"/>
      </w:pPr>
      <w:r w:rsidRPr="009D6369">
        <w:t>When asked “Is there any other information you would like us to include in the calendar?” several suggestions came through.</w:t>
      </w:r>
      <w:r w:rsidR="00D844EF" w:rsidRPr="009D6369">
        <w:t xml:space="preserve"> Some are listed below.</w:t>
      </w:r>
      <w:r w:rsidRPr="009D6369">
        <w:t xml:space="preserve"> We will consider</w:t>
      </w:r>
      <w:r w:rsidR="00BC62E3" w:rsidRPr="009D6369">
        <w:t xml:space="preserve"> all</w:t>
      </w:r>
      <w:r w:rsidRPr="009D6369">
        <w:t xml:space="preserve"> the feedbac</w:t>
      </w:r>
      <w:r w:rsidR="00BC62E3" w:rsidRPr="009D6369">
        <w:t xml:space="preserve">k and where there was significant demand, </w:t>
      </w:r>
      <w:r w:rsidR="00461FFE" w:rsidRPr="009D6369">
        <w:t xml:space="preserve">look for opportunities. </w:t>
      </w:r>
    </w:p>
    <w:p w14:paraId="1182CC45" w14:textId="107B0B74" w:rsidR="00357E84" w:rsidRDefault="009C72A6" w:rsidP="00357E84">
      <w:pPr>
        <w:pStyle w:val="BodyText"/>
        <w:spacing w:after="0"/>
      </w:pPr>
      <w:r w:rsidRPr="00357E84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92D0BAE" wp14:editId="3391D150">
                <wp:simplePos x="0" y="0"/>
                <wp:positionH relativeFrom="margin">
                  <wp:posOffset>2373630</wp:posOffset>
                </wp:positionH>
                <wp:positionV relativeFrom="paragraph">
                  <wp:posOffset>267018</wp:posOffset>
                </wp:positionV>
                <wp:extent cx="1400175" cy="766763"/>
                <wp:effectExtent l="0" t="0" r="9525" b="0"/>
                <wp:wrapNone/>
                <wp:docPr id="234" name="Text Box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0175" cy="76676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A9AE41" w14:textId="32A8A366" w:rsidR="00357E84" w:rsidRPr="00C10B1A" w:rsidRDefault="00357E84" w:rsidP="00357E84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color w:val="003263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color w:val="003263" w:themeColor="text2"/>
                                <w:sz w:val="24"/>
                                <w:szCs w:val="24"/>
                              </w:rPr>
                              <w:t>“</w:t>
                            </w:r>
                            <w:r w:rsidR="00F55D05"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color w:val="003263" w:themeColor="text2"/>
                                <w:sz w:val="24"/>
                                <w:szCs w:val="24"/>
                              </w:rPr>
                              <w:t>L</w:t>
                            </w:r>
                            <w:r w:rsidR="00F55D05" w:rsidRPr="00F55D05"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color w:val="003263" w:themeColor="text2"/>
                                <w:sz w:val="24"/>
                                <w:szCs w:val="24"/>
                              </w:rPr>
                              <w:t xml:space="preserve">ove the </w:t>
                            </w:r>
                            <w:proofErr w:type="spellStart"/>
                            <w:r w:rsidR="00F55D05" w:rsidRPr="00F55D05"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color w:val="003263" w:themeColor="text2"/>
                                <w:sz w:val="24"/>
                                <w:szCs w:val="24"/>
                              </w:rPr>
                              <w:t>aussie</w:t>
                            </w:r>
                            <w:proofErr w:type="spellEnd"/>
                            <w:r w:rsidR="00F55D05" w:rsidRPr="00F55D05"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color w:val="003263" w:themeColor="text2"/>
                                <w:sz w:val="24"/>
                                <w:szCs w:val="24"/>
                              </w:rPr>
                              <w:t xml:space="preserve"> focused public holidays &amp; events</w:t>
                            </w:r>
                            <w:r w:rsidRPr="00C10B1A"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color w:val="003263" w:themeColor="text2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color w:val="003263" w:themeColor="text2"/>
                                <w:sz w:val="24"/>
                                <w:szCs w:val="24"/>
                              </w:rPr>
                              <w:t>”</w:t>
                            </w:r>
                          </w:p>
                          <w:p w14:paraId="088EAEBC" w14:textId="77777777" w:rsidR="00357E84" w:rsidRPr="006C6D3E" w:rsidRDefault="00357E84" w:rsidP="00357E84">
                            <w:pPr>
                              <w:spacing w:line="240" w:lineRule="auto"/>
                              <w:rPr>
                                <w:color w:val="003263" w:themeColor="text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2D0BAE" id="Text Box 234" o:spid="_x0000_s1063" type="#_x0000_t202" style="position:absolute;margin-left:186.9pt;margin-top:21.05pt;width:110.25pt;height:60.4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" filled="f" stroked="f">
                <v:textbox inset="0,0,0,0">
                  <w:txbxContent>
                    <w:p w14:paraId="00A9AE41" w14:textId="32A8A366" w:rsidR="00357E84" w:rsidRPr="00C10B1A" w:rsidRDefault="00357E84" w:rsidP="00357E84">
                      <w:pPr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color w:val="003263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color w:val="003263" w:themeColor="text2"/>
                          <w:sz w:val="24"/>
                          <w:szCs w:val="24"/>
                        </w:rPr>
                        <w:t>“</w:t>
                      </w:r>
                      <w:r w:rsidR="00F55D05"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color w:val="003263" w:themeColor="text2"/>
                          <w:sz w:val="24"/>
                          <w:szCs w:val="24"/>
                        </w:rPr>
                        <w:t>L</w:t>
                      </w:r>
                      <w:r w:rsidR="00F55D05" w:rsidRPr="00F55D05"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color w:val="003263" w:themeColor="text2"/>
                          <w:sz w:val="24"/>
                          <w:szCs w:val="24"/>
                        </w:rPr>
                        <w:t xml:space="preserve">ove the </w:t>
                      </w:r>
                      <w:proofErr w:type="spellStart"/>
                      <w:r w:rsidR="00F55D05" w:rsidRPr="00F55D05"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color w:val="003263" w:themeColor="text2"/>
                          <w:sz w:val="24"/>
                          <w:szCs w:val="24"/>
                        </w:rPr>
                        <w:t>aussie</w:t>
                      </w:r>
                      <w:proofErr w:type="spellEnd"/>
                      <w:r w:rsidR="00F55D05" w:rsidRPr="00F55D05"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color w:val="003263" w:themeColor="text2"/>
                          <w:sz w:val="24"/>
                          <w:szCs w:val="24"/>
                        </w:rPr>
                        <w:t xml:space="preserve"> focused public holidays &amp; events</w:t>
                      </w:r>
                      <w:r w:rsidRPr="00C10B1A"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color w:val="003263" w:themeColor="text2"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color w:val="003263" w:themeColor="text2"/>
                          <w:sz w:val="24"/>
                          <w:szCs w:val="24"/>
                        </w:rPr>
                        <w:t>”</w:t>
                      </w:r>
                    </w:p>
                    <w:p w14:paraId="088EAEBC" w14:textId="77777777" w:rsidR="00357E84" w:rsidRPr="006C6D3E" w:rsidRDefault="00357E84" w:rsidP="00357E84">
                      <w:pPr>
                        <w:spacing w:line="240" w:lineRule="auto"/>
                        <w:rPr>
                          <w:color w:val="003263" w:themeColor="text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7622D" w:rsidRPr="00357E84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079D95A" wp14:editId="2B8B1762">
                <wp:simplePos x="0" y="0"/>
                <wp:positionH relativeFrom="margin">
                  <wp:posOffset>3897312</wp:posOffset>
                </wp:positionH>
                <wp:positionV relativeFrom="paragraph">
                  <wp:posOffset>276225</wp:posOffset>
                </wp:positionV>
                <wp:extent cx="2590800" cy="1100137"/>
                <wp:effectExtent l="0" t="0" r="0" b="5080"/>
                <wp:wrapNone/>
                <wp:docPr id="235" name="Text Box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0800" cy="110013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A8366C" w14:textId="4DA588B9" w:rsidR="00F55D05" w:rsidRPr="00C10B1A" w:rsidRDefault="00F55D05" w:rsidP="00F55D05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color w:val="003263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color w:val="003263" w:themeColor="text2"/>
                                <w:sz w:val="24"/>
                                <w:szCs w:val="24"/>
                              </w:rPr>
                              <w:t>“</w:t>
                            </w:r>
                            <w:r w:rsidR="0077622D" w:rsidRPr="0077622D"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color w:val="003263" w:themeColor="text2"/>
                                <w:sz w:val="24"/>
                                <w:szCs w:val="24"/>
                              </w:rPr>
                              <w:t>We used to get one trailer load of rubbish free to drop off each year at the tip. the voucher for this was on the back of the calendar. I would love that to be included again</w:t>
                            </w:r>
                            <w:r w:rsidRPr="00C10B1A"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color w:val="003263" w:themeColor="text2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color w:val="003263" w:themeColor="text2"/>
                                <w:sz w:val="24"/>
                                <w:szCs w:val="24"/>
                              </w:rPr>
                              <w:t>”</w:t>
                            </w:r>
                          </w:p>
                          <w:p w14:paraId="043C9638" w14:textId="77777777" w:rsidR="00F55D05" w:rsidRPr="006C6D3E" w:rsidRDefault="00F55D05" w:rsidP="00F55D05">
                            <w:pPr>
                              <w:spacing w:line="240" w:lineRule="auto"/>
                              <w:rPr>
                                <w:color w:val="003263" w:themeColor="text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79D95A" id="Text Box 235" o:spid="_x0000_s1064" type="#_x0000_t202" style="position:absolute;margin-left:306.85pt;margin-top:21.75pt;width:204pt;height:86.6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" filled="f" stroked="f">
                <v:textbox inset="0,0,0,0">
                  <w:txbxContent>
                    <w:p w14:paraId="44A8366C" w14:textId="4DA588B9" w:rsidR="00F55D05" w:rsidRPr="00C10B1A" w:rsidRDefault="00F55D05" w:rsidP="00F55D05">
                      <w:pPr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color w:val="003263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color w:val="003263" w:themeColor="text2"/>
                          <w:sz w:val="24"/>
                          <w:szCs w:val="24"/>
                        </w:rPr>
                        <w:t>“</w:t>
                      </w:r>
                      <w:r w:rsidR="0077622D" w:rsidRPr="0077622D"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color w:val="003263" w:themeColor="text2"/>
                          <w:sz w:val="24"/>
                          <w:szCs w:val="24"/>
                        </w:rPr>
                        <w:t>We used to get one trailer load of rubbish free to drop off each year at the tip. the voucher for this was on the back of the calendar. I would love that to be included again</w:t>
                      </w:r>
                      <w:r w:rsidRPr="00C10B1A"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color w:val="003263" w:themeColor="text2"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color w:val="003263" w:themeColor="text2"/>
                          <w:sz w:val="24"/>
                          <w:szCs w:val="24"/>
                        </w:rPr>
                        <w:t>”</w:t>
                      </w:r>
                    </w:p>
                    <w:p w14:paraId="043C9638" w14:textId="77777777" w:rsidR="00F55D05" w:rsidRPr="006C6D3E" w:rsidRDefault="00F55D05" w:rsidP="00F55D05">
                      <w:pPr>
                        <w:spacing w:line="240" w:lineRule="auto"/>
                        <w:rPr>
                          <w:color w:val="003263" w:themeColor="text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37A48" w:rsidRPr="00357E84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1196A7EC" wp14:editId="55557413">
                <wp:simplePos x="0" y="0"/>
                <wp:positionH relativeFrom="margin">
                  <wp:posOffset>942975</wp:posOffset>
                </wp:positionH>
                <wp:positionV relativeFrom="paragraph">
                  <wp:posOffset>276542</wp:posOffset>
                </wp:positionV>
                <wp:extent cx="1476375" cy="481013"/>
                <wp:effectExtent l="0" t="0" r="9525" b="0"/>
                <wp:wrapNone/>
                <wp:docPr id="232" name="Text Box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6375" cy="48101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3CAEED" w14:textId="60939D6B" w:rsidR="00357E84" w:rsidRPr="006C6D3E" w:rsidRDefault="00737A48" w:rsidP="00357E84">
                            <w:pPr>
                              <w:spacing w:line="240" w:lineRule="auto"/>
                              <w:rPr>
                                <w:color w:val="003263" w:themeColor="text2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color w:val="003263" w:themeColor="text2"/>
                                <w:sz w:val="24"/>
                                <w:szCs w:val="24"/>
                              </w:rPr>
                              <w:t>“</w:t>
                            </w:r>
                            <w:r w:rsidR="00357E84"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color w:val="003263" w:themeColor="text2"/>
                                <w:sz w:val="24"/>
                                <w:szCs w:val="24"/>
                              </w:rPr>
                              <w:t>Footy Fixture for Cats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color w:val="003263" w:themeColor="text2"/>
                                <w:sz w:val="24"/>
                                <w:szCs w:val="24"/>
                              </w:rPr>
                              <w:t>.”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96A7EC" id="Text Box 232" o:spid="_x0000_s1065" type="#_x0000_t202" style="position:absolute;margin-left:74.25pt;margin-top:21.75pt;width:116.25pt;height:37.9pt;z-index:251639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" filled="f" stroked="f">
                <v:textbox inset="0,0,0,0">
                  <w:txbxContent>
                    <w:p w14:paraId="003CAEED" w14:textId="60939D6B" w:rsidR="00357E84" w:rsidRPr="006C6D3E" w:rsidRDefault="00737A48" w:rsidP="00357E84">
                      <w:pPr>
                        <w:spacing w:line="240" w:lineRule="auto"/>
                        <w:rPr>
                          <w:color w:val="003263" w:themeColor="text2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color w:val="003263" w:themeColor="text2"/>
                          <w:sz w:val="24"/>
                          <w:szCs w:val="24"/>
                        </w:rPr>
                        <w:t>“</w:t>
                      </w:r>
                      <w:r w:rsidR="00357E84"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color w:val="003263" w:themeColor="text2"/>
                          <w:sz w:val="24"/>
                          <w:szCs w:val="24"/>
                        </w:rPr>
                        <w:t>Footy Fixture for Cats</w:t>
                      </w:r>
                      <w:r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color w:val="003263" w:themeColor="text2"/>
                          <w:sz w:val="24"/>
                          <w:szCs w:val="24"/>
                        </w:rPr>
                        <w:t>.”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57E84">
        <w:rPr>
          <w:rFonts w:ascii="Times New Roman"/>
          <w:b/>
          <w:noProof/>
          <w:sz w:val="20"/>
        </w:rPr>
        <mc:AlternateContent>
          <mc:Choice Requires="wps">
            <w:drawing>
              <wp:anchor distT="0" distB="0" distL="0" distR="0" simplePos="0" relativeHeight="251632640" behindDoc="1" locked="0" layoutInCell="1" allowOverlap="1" wp14:anchorId="64193F58" wp14:editId="37A00768">
                <wp:simplePos x="0" y="0"/>
                <wp:positionH relativeFrom="page">
                  <wp:posOffset>360045</wp:posOffset>
                </wp:positionH>
                <wp:positionV relativeFrom="paragraph">
                  <wp:posOffset>238125</wp:posOffset>
                </wp:positionV>
                <wp:extent cx="706755" cy="600710"/>
                <wp:effectExtent l="0" t="0" r="0" b="8890"/>
                <wp:wrapTopAndBottom/>
                <wp:docPr id="231" name="Freeform: Shape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06755" cy="600710"/>
                        </a:xfrm>
                        <a:custGeom>
                          <a:avLst/>
                          <a:gdLst>
                            <a:gd name="T0" fmla="+- 0 1425 1106"/>
                            <a:gd name="T1" fmla="*/ T0 w 1113"/>
                            <a:gd name="T2" fmla="+- 0 1118 532"/>
                            <a:gd name="T3" fmla="*/ 1118 h 946"/>
                            <a:gd name="T4" fmla="+- 0 1446 1106"/>
                            <a:gd name="T5" fmla="*/ T4 w 1113"/>
                            <a:gd name="T6" fmla="+- 0 1314 532"/>
                            <a:gd name="T7" fmla="*/ 1314 h 946"/>
                            <a:gd name="T8" fmla="+- 0 1531 1106"/>
                            <a:gd name="T9" fmla="*/ T8 w 1113"/>
                            <a:gd name="T10" fmla="+- 0 1336 532"/>
                            <a:gd name="T11" fmla="*/ 1336 h 946"/>
                            <a:gd name="T12" fmla="+- 0 1544 1106"/>
                            <a:gd name="T13" fmla="*/ T12 w 1113"/>
                            <a:gd name="T14" fmla="+- 0 1477 532"/>
                            <a:gd name="T15" fmla="*/ 1477 h 946"/>
                            <a:gd name="T16" fmla="+- 0 1625 1106"/>
                            <a:gd name="T17" fmla="*/ T16 w 1113"/>
                            <a:gd name="T18" fmla="+- 0 1409 532"/>
                            <a:gd name="T19" fmla="*/ 1409 h 946"/>
                            <a:gd name="T20" fmla="+- 0 1562 1106"/>
                            <a:gd name="T21" fmla="*/ T20 w 1113"/>
                            <a:gd name="T22" fmla="+- 0 1297 532"/>
                            <a:gd name="T23" fmla="*/ 1297 h 946"/>
                            <a:gd name="T24" fmla="+- 0 1474 1106"/>
                            <a:gd name="T25" fmla="*/ T24 w 1113"/>
                            <a:gd name="T26" fmla="+- 0 1286 532"/>
                            <a:gd name="T27" fmla="*/ 1286 h 946"/>
                            <a:gd name="T28" fmla="+- 0 1464 1106"/>
                            <a:gd name="T29" fmla="*/ T28 w 1113"/>
                            <a:gd name="T30" fmla="+- 0 1118 532"/>
                            <a:gd name="T31" fmla="*/ 1118 h 946"/>
                            <a:gd name="T32" fmla="+- 0 1955 1106"/>
                            <a:gd name="T33" fmla="*/ T32 w 1113"/>
                            <a:gd name="T34" fmla="+- 0 798 532"/>
                            <a:gd name="T35" fmla="*/ 798 h 946"/>
                            <a:gd name="T36" fmla="+- 0 1955 1106"/>
                            <a:gd name="T37" fmla="*/ T36 w 1113"/>
                            <a:gd name="T38" fmla="+- 0 837 532"/>
                            <a:gd name="T39" fmla="*/ 837 h 946"/>
                            <a:gd name="T40" fmla="+- 0 2169 1106"/>
                            <a:gd name="T41" fmla="*/ T40 w 1113"/>
                            <a:gd name="T42" fmla="+- 0 847 532"/>
                            <a:gd name="T43" fmla="*/ 847 h 946"/>
                            <a:gd name="T44" fmla="+- 0 2179 1106"/>
                            <a:gd name="T45" fmla="*/ T44 w 1113"/>
                            <a:gd name="T46" fmla="+- 0 1262 532"/>
                            <a:gd name="T47" fmla="*/ 1262 h 946"/>
                            <a:gd name="T48" fmla="+- 0 2158 1106"/>
                            <a:gd name="T49" fmla="*/ T48 w 1113"/>
                            <a:gd name="T50" fmla="+- 0 1294 532"/>
                            <a:gd name="T51" fmla="*/ 1294 h 946"/>
                            <a:gd name="T52" fmla="+- 0 1681 1106"/>
                            <a:gd name="T53" fmla="*/ T52 w 1113"/>
                            <a:gd name="T54" fmla="+- 0 1299 532"/>
                            <a:gd name="T55" fmla="*/ 1299 h 946"/>
                            <a:gd name="T56" fmla="+- 0 1699 1106"/>
                            <a:gd name="T57" fmla="*/ T56 w 1113"/>
                            <a:gd name="T58" fmla="+- 0 1336 532"/>
                            <a:gd name="T59" fmla="*/ 1336 h 946"/>
                            <a:gd name="T60" fmla="+- 0 2196 1106"/>
                            <a:gd name="T61" fmla="*/ T60 w 1113"/>
                            <a:gd name="T62" fmla="+- 0 1314 532"/>
                            <a:gd name="T63" fmla="*/ 1314 h 946"/>
                            <a:gd name="T64" fmla="+- 0 2218 1106"/>
                            <a:gd name="T65" fmla="*/ T64 w 1113"/>
                            <a:gd name="T66" fmla="+- 0 872 532"/>
                            <a:gd name="T67" fmla="*/ 872 h 946"/>
                            <a:gd name="T68" fmla="+- 0 2173 1106"/>
                            <a:gd name="T69" fmla="*/ T68 w 1113"/>
                            <a:gd name="T70" fmla="+- 0 804 532"/>
                            <a:gd name="T71" fmla="*/ 804 h 946"/>
                            <a:gd name="T72" fmla="+- 0 1179 1106"/>
                            <a:gd name="T73" fmla="*/ T72 w 1113"/>
                            <a:gd name="T74" fmla="+- 0 532 532"/>
                            <a:gd name="T75" fmla="*/ 532 h 946"/>
                            <a:gd name="T76" fmla="+- 0 1111 1106"/>
                            <a:gd name="T77" fmla="*/ T76 w 1113"/>
                            <a:gd name="T78" fmla="+- 0 578 532"/>
                            <a:gd name="T79" fmla="*/ 578 h 946"/>
                            <a:gd name="T80" fmla="+- 0 1111 1106"/>
                            <a:gd name="T81" fmla="*/ T80 w 1113"/>
                            <a:gd name="T82" fmla="+- 0 1025 532"/>
                            <a:gd name="T83" fmla="*/ 1025 h 946"/>
                            <a:gd name="T84" fmla="+- 0 1179 1106"/>
                            <a:gd name="T85" fmla="*/ T84 w 1113"/>
                            <a:gd name="T86" fmla="+- 0 1070 532"/>
                            <a:gd name="T87" fmla="*/ 1070 h 946"/>
                            <a:gd name="T88" fmla="+- 0 1767 1106"/>
                            <a:gd name="T89" fmla="*/ T88 w 1113"/>
                            <a:gd name="T90" fmla="+- 0 1212 532"/>
                            <a:gd name="T91" fmla="*/ 1212 h 946"/>
                            <a:gd name="T92" fmla="+- 0 1792 1106"/>
                            <a:gd name="T93" fmla="*/ T92 w 1113"/>
                            <a:gd name="T94" fmla="+- 0 1196 532"/>
                            <a:gd name="T95" fmla="*/ 1196 h 946"/>
                            <a:gd name="T96" fmla="+- 0 1643 1106"/>
                            <a:gd name="T97" fmla="*/ T96 w 1113"/>
                            <a:gd name="T98" fmla="+- 0 1033 532"/>
                            <a:gd name="T99" fmla="*/ 1033 h 946"/>
                            <a:gd name="T100" fmla="+- 0 1166 1106"/>
                            <a:gd name="T101" fmla="*/ T100 w 1113"/>
                            <a:gd name="T102" fmla="+- 0 1028 532"/>
                            <a:gd name="T103" fmla="*/ 1028 h 946"/>
                            <a:gd name="T104" fmla="+- 0 1144 1106"/>
                            <a:gd name="T105" fmla="*/ T104 w 1113"/>
                            <a:gd name="T106" fmla="+- 0 996 532"/>
                            <a:gd name="T107" fmla="*/ 996 h 946"/>
                            <a:gd name="T108" fmla="+- 0 1155 1106"/>
                            <a:gd name="T109" fmla="*/ T108 w 1113"/>
                            <a:gd name="T110" fmla="+- 0 582 532"/>
                            <a:gd name="T111" fmla="*/ 582 h 946"/>
                            <a:gd name="T112" fmla="+- 0 1888 1106"/>
                            <a:gd name="T113" fmla="*/ T112 w 1113"/>
                            <a:gd name="T114" fmla="+- 0 571 532"/>
                            <a:gd name="T115" fmla="*/ 571 h 946"/>
                            <a:gd name="T116" fmla="+- 0 1824 1106"/>
                            <a:gd name="T117" fmla="*/ T116 w 1113"/>
                            <a:gd name="T118" fmla="+- 0 532 532"/>
                            <a:gd name="T119" fmla="*/ 532 h 946"/>
                            <a:gd name="T120" fmla="+- 0 1838 1106"/>
                            <a:gd name="T121" fmla="*/ T120 w 1113"/>
                            <a:gd name="T122" fmla="+- 0 574 532"/>
                            <a:gd name="T123" fmla="*/ 574 h 946"/>
                            <a:gd name="T124" fmla="+- 0 1860 1106"/>
                            <a:gd name="T125" fmla="*/ T124 w 1113"/>
                            <a:gd name="T126" fmla="+- 0 606 532"/>
                            <a:gd name="T127" fmla="*/ 606 h 946"/>
                            <a:gd name="T128" fmla="+- 0 1849 1106"/>
                            <a:gd name="T129" fmla="*/ T128 w 1113"/>
                            <a:gd name="T130" fmla="+- 0 1021 532"/>
                            <a:gd name="T131" fmla="*/ 1021 h 946"/>
                            <a:gd name="T132" fmla="+- 0 1762 1106"/>
                            <a:gd name="T133" fmla="*/ T132 w 1113"/>
                            <a:gd name="T134" fmla="+- 0 1031 532"/>
                            <a:gd name="T135" fmla="*/ 1031 h 946"/>
                            <a:gd name="T136" fmla="+- 0 1792 1106"/>
                            <a:gd name="T137" fmla="*/ T136 w 1113"/>
                            <a:gd name="T138" fmla="+- 0 1144 532"/>
                            <a:gd name="T139" fmla="*/ 1144 h 946"/>
                            <a:gd name="T140" fmla="+- 0 1853 1106"/>
                            <a:gd name="T141" fmla="*/ T140 w 1113"/>
                            <a:gd name="T142" fmla="+- 0 1064 532"/>
                            <a:gd name="T143" fmla="*/ 1064 h 946"/>
                            <a:gd name="T144" fmla="+- 0 1898 1106"/>
                            <a:gd name="T145" fmla="*/ T144 w 1113"/>
                            <a:gd name="T146" fmla="+- 0 996 532"/>
                            <a:gd name="T147" fmla="*/ 996 h 946"/>
                            <a:gd name="T148" fmla="+- 0 1888 1106"/>
                            <a:gd name="T149" fmla="*/ T148 w 1113"/>
                            <a:gd name="T150" fmla="+- 0 571 532"/>
                            <a:gd name="T151" fmla="*/ 571 h 946"/>
                            <a:gd name="T152" fmla="+- 0 1353 1106"/>
                            <a:gd name="T153" fmla="*/ T152 w 1113"/>
                            <a:gd name="T154" fmla="+- 0 764 532"/>
                            <a:gd name="T155" fmla="*/ 764 h 946"/>
                            <a:gd name="T156" fmla="+- 0 1346 1106"/>
                            <a:gd name="T157" fmla="*/ T156 w 1113"/>
                            <a:gd name="T158" fmla="+- 0 801 532"/>
                            <a:gd name="T159" fmla="*/ 801 h 946"/>
                            <a:gd name="T160" fmla="+- 0 1377 1106"/>
                            <a:gd name="T161" fmla="*/ T160 w 1113"/>
                            <a:gd name="T162" fmla="+- 0 822 532"/>
                            <a:gd name="T163" fmla="*/ 822 h 946"/>
                            <a:gd name="T164" fmla="+- 0 1402 1106"/>
                            <a:gd name="T165" fmla="*/ T164 w 1113"/>
                            <a:gd name="T166" fmla="+- 0 811 532"/>
                            <a:gd name="T167" fmla="*/ 811 h 946"/>
                            <a:gd name="T168" fmla="+- 0 1409 1106"/>
                            <a:gd name="T169" fmla="*/ T168 w 1113"/>
                            <a:gd name="T170" fmla="+- 0 774 532"/>
                            <a:gd name="T171" fmla="*/ 774 h 946"/>
                            <a:gd name="T172" fmla="+- 0 1377 1106"/>
                            <a:gd name="T173" fmla="*/ T172 w 1113"/>
                            <a:gd name="T174" fmla="+- 0 753 532"/>
                            <a:gd name="T175" fmla="*/ 753 h 946"/>
                            <a:gd name="T176" fmla="+- 0 1478 1106"/>
                            <a:gd name="T177" fmla="*/ T176 w 1113"/>
                            <a:gd name="T178" fmla="+- 0 764 532"/>
                            <a:gd name="T179" fmla="*/ 764 h 946"/>
                            <a:gd name="T180" fmla="+- 0 1468 1106"/>
                            <a:gd name="T181" fmla="*/ T180 w 1113"/>
                            <a:gd name="T182" fmla="+- 0 788 532"/>
                            <a:gd name="T183" fmla="*/ 788 h 946"/>
                            <a:gd name="T184" fmla="+- 0 1489 1106"/>
                            <a:gd name="T185" fmla="*/ T184 w 1113"/>
                            <a:gd name="T186" fmla="+- 0 819 532"/>
                            <a:gd name="T187" fmla="*/ 819 h 946"/>
                            <a:gd name="T188" fmla="+- 0 1516 1106"/>
                            <a:gd name="T189" fmla="*/ T188 w 1113"/>
                            <a:gd name="T190" fmla="+- 0 819 532"/>
                            <a:gd name="T191" fmla="*/ 819 h 946"/>
                            <a:gd name="T192" fmla="+- 0 1536 1106"/>
                            <a:gd name="T193" fmla="*/ T192 w 1113"/>
                            <a:gd name="T194" fmla="+- 0 787 532"/>
                            <a:gd name="T195" fmla="*/ 787 h 946"/>
                            <a:gd name="T196" fmla="+- 0 1515 1106"/>
                            <a:gd name="T197" fmla="*/ T196 w 1113"/>
                            <a:gd name="T198" fmla="+- 0 756 532"/>
                            <a:gd name="T199" fmla="*/ 756 h 946"/>
                            <a:gd name="T200" fmla="+- 0 1614 1106"/>
                            <a:gd name="T201" fmla="*/ T200 w 1113"/>
                            <a:gd name="T202" fmla="+- 0 756 532"/>
                            <a:gd name="T203" fmla="*/ 756 h 946"/>
                            <a:gd name="T204" fmla="+- 0 1593 1106"/>
                            <a:gd name="T205" fmla="*/ T204 w 1113"/>
                            <a:gd name="T206" fmla="+- 0 788 532"/>
                            <a:gd name="T207" fmla="*/ 788 h 946"/>
                            <a:gd name="T208" fmla="+- 0 1603 1106"/>
                            <a:gd name="T209" fmla="*/ T208 w 1113"/>
                            <a:gd name="T210" fmla="+- 0 812 532"/>
                            <a:gd name="T211" fmla="*/ 812 h 946"/>
                            <a:gd name="T212" fmla="+- 0 1628 1106"/>
                            <a:gd name="T213" fmla="*/ T212 w 1113"/>
                            <a:gd name="T214" fmla="+- 0 822 532"/>
                            <a:gd name="T215" fmla="*/ 822 h 946"/>
                            <a:gd name="T216" fmla="+- 0 1659 1106"/>
                            <a:gd name="T217" fmla="*/ T216 w 1113"/>
                            <a:gd name="T218" fmla="+- 0 800 532"/>
                            <a:gd name="T219" fmla="*/ 800 h 946"/>
                            <a:gd name="T220" fmla="+- 0 1651 1106"/>
                            <a:gd name="T221" fmla="*/ T220 w 1113"/>
                            <a:gd name="T222" fmla="+- 0 763 532"/>
                            <a:gd name="T223" fmla="*/ 763 h 94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</a:cxnLst>
                          <a:rect l="0" t="0" r="r" b="b"/>
                          <a:pathLst>
                            <a:path w="1113" h="946">
                              <a:moveTo>
                                <a:pt x="349" y="577"/>
                              </a:moveTo>
                              <a:lnTo>
                                <a:pt x="327" y="577"/>
                              </a:lnTo>
                              <a:lnTo>
                                <a:pt x="319" y="586"/>
                              </a:lnTo>
                              <a:lnTo>
                                <a:pt x="319" y="730"/>
                              </a:lnTo>
                              <a:lnTo>
                                <a:pt x="325" y="758"/>
                              </a:lnTo>
                              <a:lnTo>
                                <a:pt x="340" y="782"/>
                              </a:lnTo>
                              <a:lnTo>
                                <a:pt x="364" y="798"/>
                              </a:lnTo>
                              <a:lnTo>
                                <a:pt x="393" y="804"/>
                              </a:lnTo>
                              <a:lnTo>
                                <a:pt x="425" y="804"/>
                              </a:lnTo>
                              <a:lnTo>
                                <a:pt x="425" y="929"/>
                              </a:lnTo>
                              <a:lnTo>
                                <a:pt x="427" y="934"/>
                              </a:lnTo>
                              <a:lnTo>
                                <a:pt x="438" y="945"/>
                              </a:lnTo>
                              <a:lnTo>
                                <a:pt x="450" y="946"/>
                              </a:lnTo>
                              <a:lnTo>
                                <a:pt x="458" y="938"/>
                              </a:lnTo>
                              <a:lnTo>
                                <a:pt x="519" y="877"/>
                              </a:lnTo>
                              <a:lnTo>
                                <a:pt x="464" y="877"/>
                              </a:lnTo>
                              <a:lnTo>
                                <a:pt x="464" y="773"/>
                              </a:lnTo>
                              <a:lnTo>
                                <a:pt x="456" y="765"/>
                              </a:lnTo>
                              <a:lnTo>
                                <a:pt x="393" y="765"/>
                              </a:lnTo>
                              <a:lnTo>
                                <a:pt x="379" y="762"/>
                              </a:lnTo>
                              <a:lnTo>
                                <a:pt x="368" y="754"/>
                              </a:lnTo>
                              <a:lnTo>
                                <a:pt x="361" y="743"/>
                              </a:lnTo>
                              <a:lnTo>
                                <a:pt x="358" y="730"/>
                              </a:lnTo>
                              <a:lnTo>
                                <a:pt x="358" y="586"/>
                              </a:lnTo>
                              <a:lnTo>
                                <a:pt x="349" y="577"/>
                              </a:lnTo>
                              <a:close/>
                              <a:moveTo>
                                <a:pt x="1038" y="266"/>
                              </a:moveTo>
                              <a:lnTo>
                                <a:pt x="849" y="266"/>
                              </a:lnTo>
                              <a:lnTo>
                                <a:pt x="841" y="275"/>
                              </a:lnTo>
                              <a:lnTo>
                                <a:pt x="841" y="296"/>
                              </a:lnTo>
                              <a:lnTo>
                                <a:pt x="849" y="305"/>
                              </a:lnTo>
                              <a:lnTo>
                                <a:pt x="1038" y="305"/>
                              </a:lnTo>
                              <a:lnTo>
                                <a:pt x="1052" y="308"/>
                              </a:lnTo>
                              <a:lnTo>
                                <a:pt x="1063" y="315"/>
                              </a:lnTo>
                              <a:lnTo>
                                <a:pt x="1070" y="326"/>
                              </a:lnTo>
                              <a:lnTo>
                                <a:pt x="1073" y="340"/>
                              </a:lnTo>
                              <a:lnTo>
                                <a:pt x="1073" y="730"/>
                              </a:lnTo>
                              <a:lnTo>
                                <a:pt x="1070" y="743"/>
                              </a:lnTo>
                              <a:lnTo>
                                <a:pt x="1063" y="754"/>
                              </a:lnTo>
                              <a:lnTo>
                                <a:pt x="1052" y="762"/>
                              </a:lnTo>
                              <a:lnTo>
                                <a:pt x="1038" y="765"/>
                              </a:lnTo>
                              <a:lnTo>
                                <a:pt x="580" y="765"/>
                              </a:lnTo>
                              <a:lnTo>
                                <a:pt x="575" y="767"/>
                              </a:lnTo>
                              <a:lnTo>
                                <a:pt x="464" y="877"/>
                              </a:lnTo>
                              <a:lnTo>
                                <a:pt x="519" y="877"/>
                              </a:lnTo>
                              <a:lnTo>
                                <a:pt x="593" y="804"/>
                              </a:lnTo>
                              <a:lnTo>
                                <a:pt x="1038" y="804"/>
                              </a:lnTo>
                              <a:lnTo>
                                <a:pt x="1067" y="798"/>
                              </a:lnTo>
                              <a:lnTo>
                                <a:pt x="1090" y="782"/>
                              </a:lnTo>
                              <a:lnTo>
                                <a:pt x="1106" y="758"/>
                              </a:lnTo>
                              <a:lnTo>
                                <a:pt x="1112" y="730"/>
                              </a:lnTo>
                              <a:lnTo>
                                <a:pt x="1112" y="340"/>
                              </a:lnTo>
                              <a:lnTo>
                                <a:pt x="1106" y="311"/>
                              </a:lnTo>
                              <a:lnTo>
                                <a:pt x="1090" y="288"/>
                              </a:lnTo>
                              <a:lnTo>
                                <a:pt x="1067" y="272"/>
                              </a:lnTo>
                              <a:lnTo>
                                <a:pt x="1038" y="266"/>
                              </a:lnTo>
                              <a:close/>
                              <a:moveTo>
                                <a:pt x="718" y="0"/>
                              </a:moveTo>
                              <a:lnTo>
                                <a:pt x="73" y="0"/>
                              </a:lnTo>
                              <a:lnTo>
                                <a:pt x="45" y="6"/>
                              </a:lnTo>
                              <a:lnTo>
                                <a:pt x="21" y="22"/>
                              </a:lnTo>
                              <a:lnTo>
                                <a:pt x="5" y="46"/>
                              </a:lnTo>
                              <a:lnTo>
                                <a:pt x="0" y="74"/>
                              </a:lnTo>
                              <a:lnTo>
                                <a:pt x="0" y="464"/>
                              </a:lnTo>
                              <a:lnTo>
                                <a:pt x="5" y="493"/>
                              </a:lnTo>
                              <a:lnTo>
                                <a:pt x="21" y="516"/>
                              </a:lnTo>
                              <a:lnTo>
                                <a:pt x="45" y="532"/>
                              </a:lnTo>
                              <a:lnTo>
                                <a:pt x="73" y="538"/>
                              </a:lnTo>
                              <a:lnTo>
                                <a:pt x="518" y="538"/>
                              </a:lnTo>
                              <a:lnTo>
                                <a:pt x="653" y="673"/>
                              </a:lnTo>
                              <a:lnTo>
                                <a:pt x="661" y="680"/>
                              </a:lnTo>
                              <a:lnTo>
                                <a:pt x="673" y="680"/>
                              </a:lnTo>
                              <a:lnTo>
                                <a:pt x="684" y="669"/>
                              </a:lnTo>
                              <a:lnTo>
                                <a:pt x="686" y="664"/>
                              </a:lnTo>
                              <a:lnTo>
                                <a:pt x="686" y="612"/>
                              </a:lnTo>
                              <a:lnTo>
                                <a:pt x="647" y="612"/>
                              </a:lnTo>
                              <a:lnTo>
                                <a:pt x="537" y="501"/>
                              </a:lnTo>
                              <a:lnTo>
                                <a:pt x="532" y="499"/>
                              </a:lnTo>
                              <a:lnTo>
                                <a:pt x="73" y="499"/>
                              </a:lnTo>
                              <a:lnTo>
                                <a:pt x="60" y="496"/>
                              </a:lnTo>
                              <a:lnTo>
                                <a:pt x="49" y="489"/>
                              </a:lnTo>
                              <a:lnTo>
                                <a:pt x="41" y="478"/>
                              </a:lnTo>
                              <a:lnTo>
                                <a:pt x="38" y="464"/>
                              </a:lnTo>
                              <a:lnTo>
                                <a:pt x="39" y="74"/>
                              </a:lnTo>
                              <a:lnTo>
                                <a:pt x="41" y="61"/>
                              </a:lnTo>
                              <a:lnTo>
                                <a:pt x="49" y="50"/>
                              </a:lnTo>
                              <a:lnTo>
                                <a:pt x="60" y="42"/>
                              </a:lnTo>
                              <a:lnTo>
                                <a:pt x="73" y="39"/>
                              </a:lnTo>
                              <a:lnTo>
                                <a:pt x="782" y="39"/>
                              </a:lnTo>
                              <a:lnTo>
                                <a:pt x="771" y="22"/>
                              </a:lnTo>
                              <a:lnTo>
                                <a:pt x="747" y="6"/>
                              </a:lnTo>
                              <a:lnTo>
                                <a:pt x="718" y="0"/>
                              </a:lnTo>
                              <a:close/>
                              <a:moveTo>
                                <a:pt x="782" y="39"/>
                              </a:moveTo>
                              <a:lnTo>
                                <a:pt x="719" y="39"/>
                              </a:lnTo>
                              <a:lnTo>
                                <a:pt x="732" y="42"/>
                              </a:lnTo>
                              <a:lnTo>
                                <a:pt x="743" y="50"/>
                              </a:lnTo>
                              <a:lnTo>
                                <a:pt x="751" y="61"/>
                              </a:lnTo>
                              <a:lnTo>
                                <a:pt x="754" y="74"/>
                              </a:lnTo>
                              <a:lnTo>
                                <a:pt x="754" y="464"/>
                              </a:lnTo>
                              <a:lnTo>
                                <a:pt x="751" y="478"/>
                              </a:lnTo>
                              <a:lnTo>
                                <a:pt x="743" y="489"/>
                              </a:lnTo>
                              <a:lnTo>
                                <a:pt x="732" y="496"/>
                              </a:lnTo>
                              <a:lnTo>
                                <a:pt x="719" y="499"/>
                              </a:lnTo>
                              <a:lnTo>
                                <a:pt x="656" y="499"/>
                              </a:lnTo>
                              <a:lnTo>
                                <a:pt x="647" y="508"/>
                              </a:lnTo>
                              <a:lnTo>
                                <a:pt x="647" y="612"/>
                              </a:lnTo>
                              <a:lnTo>
                                <a:pt x="686" y="612"/>
                              </a:lnTo>
                              <a:lnTo>
                                <a:pt x="686" y="538"/>
                              </a:lnTo>
                              <a:lnTo>
                                <a:pt x="718" y="538"/>
                              </a:lnTo>
                              <a:lnTo>
                                <a:pt x="747" y="532"/>
                              </a:lnTo>
                              <a:lnTo>
                                <a:pt x="771" y="516"/>
                              </a:lnTo>
                              <a:lnTo>
                                <a:pt x="786" y="493"/>
                              </a:lnTo>
                              <a:lnTo>
                                <a:pt x="792" y="464"/>
                              </a:lnTo>
                              <a:lnTo>
                                <a:pt x="792" y="74"/>
                              </a:lnTo>
                              <a:lnTo>
                                <a:pt x="786" y="46"/>
                              </a:lnTo>
                              <a:lnTo>
                                <a:pt x="782" y="39"/>
                              </a:lnTo>
                              <a:close/>
                              <a:moveTo>
                                <a:pt x="271" y="221"/>
                              </a:moveTo>
                              <a:lnTo>
                                <a:pt x="258" y="224"/>
                              </a:lnTo>
                              <a:lnTo>
                                <a:pt x="247" y="232"/>
                              </a:lnTo>
                              <a:lnTo>
                                <a:pt x="240" y="243"/>
                              </a:lnTo>
                              <a:lnTo>
                                <a:pt x="237" y="256"/>
                              </a:lnTo>
                              <a:lnTo>
                                <a:pt x="240" y="269"/>
                              </a:lnTo>
                              <a:lnTo>
                                <a:pt x="247" y="280"/>
                              </a:lnTo>
                              <a:lnTo>
                                <a:pt x="258" y="287"/>
                              </a:lnTo>
                              <a:lnTo>
                                <a:pt x="271" y="290"/>
                              </a:lnTo>
                              <a:lnTo>
                                <a:pt x="272" y="290"/>
                              </a:lnTo>
                              <a:lnTo>
                                <a:pt x="285" y="287"/>
                              </a:lnTo>
                              <a:lnTo>
                                <a:pt x="296" y="279"/>
                              </a:lnTo>
                              <a:lnTo>
                                <a:pt x="303" y="268"/>
                              </a:lnTo>
                              <a:lnTo>
                                <a:pt x="305" y="255"/>
                              </a:lnTo>
                              <a:lnTo>
                                <a:pt x="303" y="242"/>
                              </a:lnTo>
                              <a:lnTo>
                                <a:pt x="295" y="231"/>
                              </a:lnTo>
                              <a:lnTo>
                                <a:pt x="284" y="224"/>
                              </a:lnTo>
                              <a:lnTo>
                                <a:pt x="271" y="221"/>
                              </a:lnTo>
                              <a:close/>
                              <a:moveTo>
                                <a:pt x="396" y="221"/>
                              </a:moveTo>
                              <a:lnTo>
                                <a:pt x="383" y="224"/>
                              </a:lnTo>
                              <a:lnTo>
                                <a:pt x="372" y="232"/>
                              </a:lnTo>
                              <a:lnTo>
                                <a:pt x="365" y="243"/>
                              </a:lnTo>
                              <a:lnTo>
                                <a:pt x="362" y="256"/>
                              </a:lnTo>
                              <a:lnTo>
                                <a:pt x="365" y="269"/>
                              </a:lnTo>
                              <a:lnTo>
                                <a:pt x="372" y="280"/>
                              </a:lnTo>
                              <a:lnTo>
                                <a:pt x="383" y="287"/>
                              </a:lnTo>
                              <a:lnTo>
                                <a:pt x="396" y="290"/>
                              </a:lnTo>
                              <a:lnTo>
                                <a:pt x="397" y="290"/>
                              </a:lnTo>
                              <a:lnTo>
                                <a:pt x="410" y="287"/>
                              </a:lnTo>
                              <a:lnTo>
                                <a:pt x="421" y="279"/>
                              </a:lnTo>
                              <a:lnTo>
                                <a:pt x="428" y="268"/>
                              </a:lnTo>
                              <a:lnTo>
                                <a:pt x="430" y="255"/>
                              </a:lnTo>
                              <a:lnTo>
                                <a:pt x="428" y="242"/>
                              </a:lnTo>
                              <a:lnTo>
                                <a:pt x="420" y="231"/>
                              </a:lnTo>
                              <a:lnTo>
                                <a:pt x="409" y="224"/>
                              </a:lnTo>
                              <a:lnTo>
                                <a:pt x="396" y="221"/>
                              </a:lnTo>
                              <a:close/>
                              <a:moveTo>
                                <a:pt x="521" y="221"/>
                              </a:moveTo>
                              <a:lnTo>
                                <a:pt x="508" y="224"/>
                              </a:lnTo>
                              <a:lnTo>
                                <a:pt x="497" y="232"/>
                              </a:lnTo>
                              <a:lnTo>
                                <a:pt x="490" y="243"/>
                              </a:lnTo>
                              <a:lnTo>
                                <a:pt x="487" y="256"/>
                              </a:lnTo>
                              <a:lnTo>
                                <a:pt x="490" y="269"/>
                              </a:lnTo>
                              <a:lnTo>
                                <a:pt x="497" y="280"/>
                              </a:lnTo>
                              <a:lnTo>
                                <a:pt x="508" y="287"/>
                              </a:lnTo>
                              <a:lnTo>
                                <a:pt x="521" y="290"/>
                              </a:lnTo>
                              <a:lnTo>
                                <a:pt x="522" y="290"/>
                              </a:lnTo>
                              <a:lnTo>
                                <a:pt x="535" y="287"/>
                              </a:lnTo>
                              <a:lnTo>
                                <a:pt x="546" y="279"/>
                              </a:lnTo>
                              <a:lnTo>
                                <a:pt x="553" y="268"/>
                              </a:lnTo>
                              <a:lnTo>
                                <a:pt x="555" y="255"/>
                              </a:lnTo>
                              <a:lnTo>
                                <a:pt x="553" y="242"/>
                              </a:lnTo>
                              <a:lnTo>
                                <a:pt x="545" y="231"/>
                              </a:lnTo>
                              <a:lnTo>
                                <a:pt x="534" y="224"/>
                              </a:lnTo>
                              <a:lnTo>
                                <a:pt x="521" y="22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326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C2E194" id="Freeform: Shape 231" o:spid="_x0000_s1026" style="position:absolute;margin-left:28.35pt;margin-top:18.75pt;width:55.65pt;height:47.3pt;z-index:-2516838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13,9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" path="m349,577r-22,l319,586r,144l325,758r15,24l364,798r29,6l425,804r,125l427,934r11,11l450,946r8,-8l519,877r-55,l464,773r-8,-8l393,765r-14,-3l368,754r-7,-11l358,730r,-144l349,577xm1038,266r-189,l841,275r,21l849,305r189,l1052,308r11,7l1070,326r3,14l1073,730r-3,13l1063,754r-11,8l1038,765r-458,l575,767,464,877r55,l593,804r445,l1067,798r23,-16l1106,758r6,-28l1112,340r-6,-29l1090,288r-23,-16l1038,266xm718,l73,,45,6,21,22,5,46,,74,,464r5,29l21,516r24,16l73,538r445,l653,673r8,7l673,680r11,-11l686,664r,-52l647,612,537,501r-5,-2l73,499,60,496,49,489,41,478,38,464,39,74,41,61,49,50,60,42,73,39r709,l771,22,747,6,718,xm782,39r-63,l732,42r11,8l751,61r3,13l754,464r-3,14l743,489r-11,7l719,499r-63,l647,508r,104l686,612r,-74l718,538r29,-6l771,516r15,-23l792,464r,-390l786,46r-4,-7xm271,221r-13,3l247,232r-7,11l237,256r3,13l247,280r11,7l271,290r1,l285,287r11,-8l303,268r2,-13l303,242r-8,-11l284,224r-13,-3xm396,221r-13,3l372,232r-7,11l362,256r3,13l372,280r11,7l396,290r1,l410,287r11,-8l428,268r2,-13l428,242r-8,-11l409,224r-13,-3xm521,221r-13,3l497,232r-7,11l487,256r3,13l497,280r11,7l521,290r1,l535,287r11,-8l553,268r2,-13l553,242r-8,-11l534,224r-13,-3xe" fillcolor="#003263" stroked="f">
                <v:path arrowok="t" o:connecttype="custom" o:connectlocs="202565,709930;215900,834390;269875,848360;278130,937895;329565,894715;289560,823595;233680,816610;227330,709930;539115,506730;539115,531495;675005,537845;681355,801370;668020,821690;365125,824865;376555,848360;692150,834390;706120,553720;677545,510540;46355,337820;3175,367030;3175,650875;46355,679450;419735,769620;435610,759460;340995,655955;38100,652780;24130,632460;31115,369570;496570,362585;455930,337820;464820,364490;478790,384810;471805,648335;416560,654685;435610,726440;474345,675640;502920,632460;496570,362585;156845,485140;152400,508635;172085,521970;187960,514985;192405,491490;172085,478155;236220,485140;229870,500380;243205,520065;260350,520065;273050,499745;259715,480060;322580,480060;309245,500380;315595,515620;331470,521970;351155,508000;346075,484505" o:connectangles="0,0,0,0,0,0,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</w:p>
    <w:p w14:paraId="71807EEA" w14:textId="1B9E2D95" w:rsidR="00357E84" w:rsidRPr="00357E84" w:rsidRDefault="00357E84" w:rsidP="00357E84">
      <w:pPr>
        <w:tabs>
          <w:tab w:val="left" w:pos="1118"/>
        </w:tabs>
      </w:pPr>
      <w:r>
        <w:tab/>
      </w:r>
    </w:p>
    <w:p w14:paraId="63CE70A0" w14:textId="2D801C6E" w:rsidR="00357E84" w:rsidRPr="00357E84" w:rsidRDefault="00C4483C" w:rsidP="00357E84">
      <w:r w:rsidRPr="00357E84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17DB97DC" wp14:editId="29D3A7C5">
                <wp:simplePos x="0" y="0"/>
                <wp:positionH relativeFrom="margin">
                  <wp:posOffset>2283143</wp:posOffset>
                </wp:positionH>
                <wp:positionV relativeFrom="paragraph">
                  <wp:posOffset>128904</wp:posOffset>
                </wp:positionV>
                <wp:extent cx="1181100" cy="976313"/>
                <wp:effectExtent l="0" t="0" r="0" b="0"/>
                <wp:wrapNone/>
                <wp:docPr id="241" name="Text Box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1100" cy="97631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A84703" w14:textId="03228090" w:rsidR="00D51FB1" w:rsidRPr="00C10B1A" w:rsidRDefault="00D51FB1" w:rsidP="00D51FB1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color w:val="003263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color w:val="003263" w:themeColor="text2"/>
                                <w:sz w:val="24"/>
                                <w:szCs w:val="24"/>
                              </w:rPr>
                              <w:t>“</w:t>
                            </w:r>
                            <w:r w:rsidRPr="00D51FB1"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color w:val="003263" w:themeColor="text2"/>
                                <w:sz w:val="24"/>
                                <w:szCs w:val="24"/>
                              </w:rPr>
                              <w:t>Library events / kids events / family events / art and culture events..</w:t>
                            </w:r>
                            <w:r w:rsidRPr="00C10B1A"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color w:val="003263" w:themeColor="text2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color w:val="003263" w:themeColor="text2"/>
                                <w:sz w:val="24"/>
                                <w:szCs w:val="24"/>
                              </w:rPr>
                              <w:t>”</w:t>
                            </w:r>
                          </w:p>
                          <w:p w14:paraId="34B907E5" w14:textId="77777777" w:rsidR="00D51FB1" w:rsidRPr="006C6D3E" w:rsidRDefault="00D51FB1" w:rsidP="00D51FB1">
                            <w:pPr>
                              <w:spacing w:line="240" w:lineRule="auto"/>
                              <w:rPr>
                                <w:color w:val="003263" w:themeColor="text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DB97DC" id="Text Box 241" o:spid="_x0000_s1066" type="#_x0000_t202" style="position:absolute;margin-left:179.8pt;margin-top:10.15pt;width:93pt;height:76.9pt;z-index:251754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" filled="f" stroked="f">
                <v:textbox inset="0,0,0,0">
                  <w:txbxContent>
                    <w:p w14:paraId="4AA84703" w14:textId="03228090" w:rsidR="00D51FB1" w:rsidRPr="00C10B1A" w:rsidRDefault="00D51FB1" w:rsidP="00D51FB1">
                      <w:pPr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color w:val="003263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color w:val="003263" w:themeColor="text2"/>
                          <w:sz w:val="24"/>
                          <w:szCs w:val="24"/>
                        </w:rPr>
                        <w:t>“</w:t>
                      </w:r>
                      <w:r w:rsidRPr="00D51FB1"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color w:val="003263" w:themeColor="text2"/>
                          <w:sz w:val="24"/>
                          <w:szCs w:val="24"/>
                        </w:rPr>
                        <w:t>Library events / kids events / family events / art and culture events..</w:t>
                      </w:r>
                      <w:r w:rsidRPr="00C10B1A"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color w:val="003263" w:themeColor="text2"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color w:val="003263" w:themeColor="text2"/>
                          <w:sz w:val="24"/>
                          <w:szCs w:val="24"/>
                        </w:rPr>
                        <w:t>”</w:t>
                      </w:r>
                    </w:p>
                    <w:p w14:paraId="34B907E5" w14:textId="77777777" w:rsidR="00D51FB1" w:rsidRPr="006C6D3E" w:rsidRDefault="00D51FB1" w:rsidP="00D51FB1">
                      <w:pPr>
                        <w:spacing w:line="240" w:lineRule="auto"/>
                        <w:rPr>
                          <w:color w:val="003263" w:themeColor="text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77734" w:rsidRPr="00357E84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F43EEFE" wp14:editId="12E66360">
                <wp:simplePos x="0" y="0"/>
                <wp:positionH relativeFrom="margin">
                  <wp:posOffset>234633</wp:posOffset>
                </wp:positionH>
                <wp:positionV relativeFrom="paragraph">
                  <wp:posOffset>57467</wp:posOffset>
                </wp:positionV>
                <wp:extent cx="1400175" cy="442913"/>
                <wp:effectExtent l="0" t="0" r="9525" b="0"/>
                <wp:wrapNone/>
                <wp:docPr id="236" name="Text Box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0175" cy="44291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DD4FB4" w14:textId="162B91C7" w:rsidR="00162489" w:rsidRPr="00C10B1A" w:rsidRDefault="00162489" w:rsidP="00162489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color w:val="003263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color w:val="003263" w:themeColor="text2"/>
                                <w:sz w:val="24"/>
                                <w:szCs w:val="24"/>
                              </w:rPr>
                              <w:t>“</w:t>
                            </w:r>
                            <w:r w:rsidR="00937BBE" w:rsidRPr="00937BBE"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color w:val="003263" w:themeColor="text2"/>
                                <w:sz w:val="24"/>
                                <w:szCs w:val="24"/>
                              </w:rPr>
                              <w:t>A suggested place to visit each month</w:t>
                            </w:r>
                            <w:r w:rsidRPr="00C10B1A"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color w:val="003263" w:themeColor="text2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color w:val="003263" w:themeColor="text2"/>
                                <w:sz w:val="24"/>
                                <w:szCs w:val="24"/>
                              </w:rPr>
                              <w:t>”</w:t>
                            </w:r>
                          </w:p>
                          <w:p w14:paraId="7B478ACC" w14:textId="77777777" w:rsidR="00162489" w:rsidRPr="006C6D3E" w:rsidRDefault="00162489" w:rsidP="00162489">
                            <w:pPr>
                              <w:spacing w:line="240" w:lineRule="auto"/>
                              <w:rPr>
                                <w:color w:val="003263" w:themeColor="text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43EEFE" id="Text Box 236" o:spid="_x0000_s1067" type="#_x0000_t202" style="position:absolute;margin-left:18.5pt;margin-top:4.5pt;width:110.25pt;height:34.9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" filled="f" stroked="f">
                <v:textbox inset="0,0,0,0">
                  <w:txbxContent>
                    <w:p w14:paraId="2EDD4FB4" w14:textId="162B91C7" w:rsidR="00162489" w:rsidRPr="00C10B1A" w:rsidRDefault="00162489" w:rsidP="00162489">
                      <w:pPr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color w:val="003263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color w:val="003263" w:themeColor="text2"/>
                          <w:sz w:val="24"/>
                          <w:szCs w:val="24"/>
                        </w:rPr>
                        <w:t>“</w:t>
                      </w:r>
                      <w:r w:rsidR="00937BBE" w:rsidRPr="00937BBE"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color w:val="003263" w:themeColor="text2"/>
                          <w:sz w:val="24"/>
                          <w:szCs w:val="24"/>
                        </w:rPr>
                        <w:t>A suggested place to visit each month</w:t>
                      </w:r>
                      <w:r w:rsidRPr="00C10B1A"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color w:val="003263" w:themeColor="text2"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color w:val="003263" w:themeColor="text2"/>
                          <w:sz w:val="24"/>
                          <w:szCs w:val="24"/>
                        </w:rPr>
                        <w:t>”</w:t>
                      </w:r>
                    </w:p>
                    <w:p w14:paraId="7B478ACC" w14:textId="77777777" w:rsidR="00162489" w:rsidRPr="006C6D3E" w:rsidRDefault="00162489" w:rsidP="00162489">
                      <w:pPr>
                        <w:spacing w:line="240" w:lineRule="auto"/>
                        <w:rPr>
                          <w:color w:val="003263" w:themeColor="text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94ACE1F" w14:textId="59B39212" w:rsidR="00357E84" w:rsidRPr="00357E84" w:rsidRDefault="00BC62E3" w:rsidP="00357E84">
      <w:r w:rsidRPr="00357E84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EED3D91" wp14:editId="7D85047D">
                <wp:simplePos x="0" y="0"/>
                <wp:positionH relativeFrom="margin">
                  <wp:posOffset>2273300</wp:posOffset>
                </wp:positionH>
                <wp:positionV relativeFrom="paragraph">
                  <wp:posOffset>1252538</wp:posOffset>
                </wp:positionV>
                <wp:extent cx="1300163" cy="795337"/>
                <wp:effectExtent l="0" t="0" r="0" b="5080"/>
                <wp:wrapNone/>
                <wp:docPr id="233" name="Text Box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0163" cy="79533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024587" w14:textId="134690F4" w:rsidR="00357E84" w:rsidRPr="00C10B1A" w:rsidRDefault="00357E84" w:rsidP="00357E84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color w:val="003263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color w:val="003263" w:themeColor="text2"/>
                                <w:sz w:val="24"/>
                                <w:szCs w:val="24"/>
                              </w:rPr>
                              <w:t>“</w:t>
                            </w:r>
                            <w:r w:rsidR="00F55D05" w:rsidRPr="00F55D05"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color w:val="003263" w:themeColor="text2"/>
                                <w:sz w:val="24"/>
                                <w:szCs w:val="24"/>
                              </w:rPr>
                              <w:t>A notes section where there is space on the month</w:t>
                            </w:r>
                            <w:r w:rsidRPr="00C10B1A"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color w:val="003263" w:themeColor="text2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color w:val="003263" w:themeColor="text2"/>
                                <w:sz w:val="24"/>
                                <w:szCs w:val="24"/>
                              </w:rPr>
                              <w:t>”</w:t>
                            </w:r>
                          </w:p>
                          <w:p w14:paraId="39324A13" w14:textId="77777777" w:rsidR="00357E84" w:rsidRPr="006C6D3E" w:rsidRDefault="00357E84" w:rsidP="00357E84">
                            <w:pPr>
                              <w:spacing w:line="240" w:lineRule="auto"/>
                              <w:rPr>
                                <w:color w:val="003263" w:themeColor="text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ED3D91" id="Text Box 233" o:spid="_x0000_s1068" type="#_x0000_t202" style="position:absolute;margin-left:179pt;margin-top:98.65pt;width:102.4pt;height:62.6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" filled="f" stroked="f">
                <v:textbox inset="0,0,0,0">
                  <w:txbxContent>
                    <w:p w14:paraId="73024587" w14:textId="134690F4" w:rsidR="00357E84" w:rsidRPr="00C10B1A" w:rsidRDefault="00357E84" w:rsidP="00357E84">
                      <w:pPr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color w:val="003263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color w:val="003263" w:themeColor="text2"/>
                          <w:sz w:val="24"/>
                          <w:szCs w:val="24"/>
                        </w:rPr>
                        <w:t>“</w:t>
                      </w:r>
                      <w:r w:rsidR="00F55D05" w:rsidRPr="00F55D05"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color w:val="003263" w:themeColor="text2"/>
                          <w:sz w:val="24"/>
                          <w:szCs w:val="24"/>
                        </w:rPr>
                        <w:t>A notes section where there is space on the month</w:t>
                      </w:r>
                      <w:r w:rsidRPr="00C10B1A"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color w:val="003263" w:themeColor="text2"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color w:val="003263" w:themeColor="text2"/>
                          <w:sz w:val="24"/>
                          <w:szCs w:val="24"/>
                        </w:rPr>
                        <w:t>”</w:t>
                      </w:r>
                    </w:p>
                    <w:p w14:paraId="39324A13" w14:textId="77777777" w:rsidR="00357E84" w:rsidRPr="006C6D3E" w:rsidRDefault="00357E84" w:rsidP="00357E84">
                      <w:pPr>
                        <w:spacing w:line="240" w:lineRule="auto"/>
                        <w:rPr>
                          <w:color w:val="003263" w:themeColor="text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4483C" w:rsidRPr="00357E84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2CF9D7D8" wp14:editId="71273774">
                <wp:simplePos x="0" y="0"/>
                <wp:positionH relativeFrom="margin">
                  <wp:posOffset>3607118</wp:posOffset>
                </wp:positionH>
                <wp:positionV relativeFrom="paragraph">
                  <wp:posOffset>1276668</wp:posOffset>
                </wp:positionV>
                <wp:extent cx="3362325" cy="771525"/>
                <wp:effectExtent l="0" t="0" r="9525" b="9525"/>
                <wp:wrapNone/>
                <wp:docPr id="240" name="Text Box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2325" cy="771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C2A271" w14:textId="204D398D" w:rsidR="008E7E83" w:rsidRPr="00C10B1A" w:rsidRDefault="008E7E83" w:rsidP="008E7E83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color w:val="003263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color w:val="003263" w:themeColor="text2"/>
                                <w:sz w:val="24"/>
                                <w:szCs w:val="24"/>
                              </w:rPr>
                              <w:t>“</w:t>
                            </w:r>
                            <w:r w:rsidR="004D28D5" w:rsidRPr="004D28D5"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color w:val="003263" w:themeColor="text2"/>
                                <w:sz w:val="24"/>
                                <w:szCs w:val="24"/>
                              </w:rPr>
                              <w:t>Include a QR code that links to a webpage with more in-depth descriptions about all your events. Calendar should be printed locally, name the printer for publicit</w:t>
                            </w:r>
                            <w:r w:rsidR="00C4483C"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color w:val="003263" w:themeColor="text2"/>
                                <w:sz w:val="24"/>
                                <w:szCs w:val="24"/>
                              </w:rPr>
                              <w:t>y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color w:val="003263" w:themeColor="text2"/>
                                <w:sz w:val="24"/>
                                <w:szCs w:val="24"/>
                              </w:rPr>
                              <w:t>.”</w:t>
                            </w:r>
                            <w:r w:rsidRPr="00DE35E6"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color w:val="003263" w:themeColor="text2"/>
                                <w:sz w:val="24"/>
                                <w:szCs w:val="24"/>
                              </w:rPr>
                              <w:t xml:space="preserve">                                                                         </w:t>
                            </w:r>
                          </w:p>
                          <w:p w14:paraId="1DDEA7FD" w14:textId="77777777" w:rsidR="008E7E83" w:rsidRPr="006C6D3E" w:rsidRDefault="008E7E83" w:rsidP="008E7E83">
                            <w:pPr>
                              <w:spacing w:line="240" w:lineRule="auto"/>
                              <w:rPr>
                                <w:color w:val="003263" w:themeColor="text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F9D7D8" id="Text Box 240" o:spid="_x0000_s1069" type="#_x0000_t202" style="position:absolute;margin-left:284.05pt;margin-top:100.55pt;width:264.75pt;height:60.75pt;z-index:251749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" filled="f" stroked="f">
                <v:textbox inset="0,0,0,0">
                  <w:txbxContent>
                    <w:p w14:paraId="38C2A271" w14:textId="204D398D" w:rsidR="008E7E83" w:rsidRPr="00C10B1A" w:rsidRDefault="008E7E83" w:rsidP="008E7E83">
                      <w:pPr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color w:val="003263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color w:val="003263" w:themeColor="text2"/>
                          <w:sz w:val="24"/>
                          <w:szCs w:val="24"/>
                        </w:rPr>
                        <w:t>“</w:t>
                      </w:r>
                      <w:r w:rsidR="004D28D5" w:rsidRPr="004D28D5"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color w:val="003263" w:themeColor="text2"/>
                          <w:sz w:val="24"/>
                          <w:szCs w:val="24"/>
                        </w:rPr>
                        <w:t>Include a QR code that links to a webpage with more in-depth descriptions about all your events. Calendar should be printed locally, name the printer for publicit</w:t>
                      </w:r>
                      <w:r w:rsidR="00C4483C"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color w:val="003263" w:themeColor="text2"/>
                          <w:sz w:val="24"/>
                          <w:szCs w:val="24"/>
                        </w:rPr>
                        <w:t>y</w:t>
                      </w:r>
                      <w:r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color w:val="003263" w:themeColor="text2"/>
                          <w:sz w:val="24"/>
                          <w:szCs w:val="24"/>
                        </w:rPr>
                        <w:t>.”</w:t>
                      </w:r>
                      <w:r w:rsidRPr="00DE35E6"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color w:val="003263" w:themeColor="text2"/>
                          <w:sz w:val="24"/>
                          <w:szCs w:val="24"/>
                        </w:rPr>
                        <w:t xml:space="preserve">                                                                         </w:t>
                      </w:r>
                    </w:p>
                    <w:p w14:paraId="1DDEA7FD" w14:textId="77777777" w:rsidR="008E7E83" w:rsidRPr="006C6D3E" w:rsidRDefault="008E7E83" w:rsidP="008E7E83">
                      <w:pPr>
                        <w:spacing w:line="240" w:lineRule="auto"/>
                        <w:rPr>
                          <w:color w:val="003263" w:themeColor="text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4483C" w:rsidRPr="00357E84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6D69C18" wp14:editId="6B10D10E">
                <wp:simplePos x="0" y="0"/>
                <wp:positionH relativeFrom="margin">
                  <wp:align>right</wp:align>
                </wp:positionH>
                <wp:positionV relativeFrom="paragraph">
                  <wp:posOffset>185420</wp:posOffset>
                </wp:positionV>
                <wp:extent cx="1414462" cy="661987"/>
                <wp:effectExtent l="0" t="0" r="0" b="5080"/>
                <wp:wrapNone/>
                <wp:docPr id="237" name="Text Box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4462" cy="66198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084892" w14:textId="317F02A2" w:rsidR="00937BBE" w:rsidRPr="00C10B1A" w:rsidRDefault="00937BBE" w:rsidP="00937BBE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color w:val="003263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color w:val="003263" w:themeColor="text2"/>
                                <w:sz w:val="24"/>
                                <w:szCs w:val="24"/>
                              </w:rPr>
                              <w:t>“</w:t>
                            </w:r>
                            <w:r w:rsidRPr="00937BBE"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color w:val="003263" w:themeColor="text2"/>
                                <w:sz w:val="24"/>
                                <w:szCs w:val="24"/>
                              </w:rPr>
                              <w:t>All local events, festivals, in Geelong and surrounds</w:t>
                            </w:r>
                            <w:r w:rsidRPr="00C10B1A"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color w:val="003263" w:themeColor="text2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color w:val="003263" w:themeColor="text2"/>
                                <w:sz w:val="24"/>
                                <w:szCs w:val="24"/>
                              </w:rPr>
                              <w:t>”</w:t>
                            </w:r>
                          </w:p>
                          <w:p w14:paraId="54D4DAC9" w14:textId="77777777" w:rsidR="00937BBE" w:rsidRPr="006C6D3E" w:rsidRDefault="00937BBE" w:rsidP="00937BBE">
                            <w:pPr>
                              <w:spacing w:line="240" w:lineRule="auto"/>
                              <w:rPr>
                                <w:color w:val="003263" w:themeColor="text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D69C18" id="Text Box 237" o:spid="_x0000_s1070" type="#_x0000_t202" style="position:absolute;margin-left:60.15pt;margin-top:14.6pt;width:111.35pt;height:52.1pt;z-index:25169920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" filled="f" stroked="f">
                <v:textbox inset="0,0,0,0">
                  <w:txbxContent>
                    <w:p w14:paraId="2C084892" w14:textId="317F02A2" w:rsidR="00937BBE" w:rsidRPr="00C10B1A" w:rsidRDefault="00937BBE" w:rsidP="00937BBE">
                      <w:pPr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color w:val="003263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color w:val="003263" w:themeColor="text2"/>
                          <w:sz w:val="24"/>
                          <w:szCs w:val="24"/>
                        </w:rPr>
                        <w:t>“</w:t>
                      </w:r>
                      <w:r w:rsidRPr="00937BBE"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color w:val="003263" w:themeColor="text2"/>
                          <w:sz w:val="24"/>
                          <w:szCs w:val="24"/>
                        </w:rPr>
                        <w:t>All local events, festivals, in Geelong and surrounds</w:t>
                      </w:r>
                      <w:r w:rsidRPr="00C10B1A"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color w:val="003263" w:themeColor="text2"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color w:val="003263" w:themeColor="text2"/>
                          <w:sz w:val="24"/>
                          <w:szCs w:val="24"/>
                        </w:rPr>
                        <w:t>”</w:t>
                      </w:r>
                    </w:p>
                    <w:p w14:paraId="54D4DAC9" w14:textId="77777777" w:rsidR="00937BBE" w:rsidRPr="006C6D3E" w:rsidRDefault="00937BBE" w:rsidP="00937BBE">
                      <w:pPr>
                        <w:spacing w:line="240" w:lineRule="auto"/>
                        <w:rPr>
                          <w:color w:val="003263" w:themeColor="text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4483C" w:rsidRPr="00357E84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7934A31C" wp14:editId="63EFA522">
                <wp:simplePos x="0" y="0"/>
                <wp:positionH relativeFrom="margin">
                  <wp:posOffset>3621405</wp:posOffset>
                </wp:positionH>
                <wp:positionV relativeFrom="paragraph">
                  <wp:posOffset>161925</wp:posOffset>
                </wp:positionV>
                <wp:extent cx="1595438" cy="1114425"/>
                <wp:effectExtent l="0" t="0" r="5080" b="9525"/>
                <wp:wrapNone/>
                <wp:docPr id="239" name="Text Box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5438" cy="1114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0EB932" w14:textId="2749C466" w:rsidR="00DE35E6" w:rsidRPr="00C10B1A" w:rsidRDefault="00DE35E6" w:rsidP="00DE35E6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color w:val="003263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color w:val="003263" w:themeColor="text2"/>
                                <w:sz w:val="24"/>
                                <w:szCs w:val="24"/>
                              </w:rPr>
                              <w:t>“</w:t>
                            </w:r>
                            <w:r w:rsidR="009C72A6" w:rsidRPr="009C72A6"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color w:val="003263" w:themeColor="text2"/>
                                <w:sz w:val="24"/>
                                <w:szCs w:val="24"/>
                              </w:rPr>
                              <w:t>Consider making the start of the week a MONDAY not a Sunday please - it would be more useful</w:t>
                            </w:r>
                            <w:r w:rsidRPr="00C10B1A"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color w:val="003263" w:themeColor="text2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color w:val="003263" w:themeColor="text2"/>
                                <w:sz w:val="24"/>
                                <w:szCs w:val="24"/>
                              </w:rPr>
                              <w:t>”</w:t>
                            </w:r>
                          </w:p>
                          <w:p w14:paraId="68E396D1" w14:textId="77777777" w:rsidR="00DE35E6" w:rsidRPr="006C6D3E" w:rsidRDefault="00DE35E6" w:rsidP="00DE35E6">
                            <w:pPr>
                              <w:spacing w:line="240" w:lineRule="auto"/>
                              <w:rPr>
                                <w:color w:val="003263" w:themeColor="text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34A31C" id="Text Box 239" o:spid="_x0000_s1071" type="#_x0000_t202" style="position:absolute;margin-left:285.15pt;margin-top:12.75pt;width:125.65pt;height:87.75pt;z-index:251731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" filled="f" stroked="f">
                <v:textbox inset="0,0,0,0">
                  <w:txbxContent>
                    <w:p w14:paraId="6D0EB932" w14:textId="2749C466" w:rsidR="00DE35E6" w:rsidRPr="00C10B1A" w:rsidRDefault="00DE35E6" w:rsidP="00DE35E6">
                      <w:pPr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color w:val="003263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color w:val="003263" w:themeColor="text2"/>
                          <w:sz w:val="24"/>
                          <w:szCs w:val="24"/>
                        </w:rPr>
                        <w:t>“</w:t>
                      </w:r>
                      <w:r w:rsidR="009C72A6" w:rsidRPr="009C72A6"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color w:val="003263" w:themeColor="text2"/>
                          <w:sz w:val="24"/>
                          <w:szCs w:val="24"/>
                        </w:rPr>
                        <w:t>Consider making the start of the week a MONDAY not a Sunday please - it would be more useful</w:t>
                      </w:r>
                      <w:r w:rsidRPr="00C10B1A"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color w:val="003263" w:themeColor="text2"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color w:val="003263" w:themeColor="text2"/>
                          <w:sz w:val="24"/>
                          <w:szCs w:val="24"/>
                        </w:rPr>
                        <w:t>”</w:t>
                      </w:r>
                    </w:p>
                    <w:p w14:paraId="68E396D1" w14:textId="77777777" w:rsidR="00DE35E6" w:rsidRPr="006C6D3E" w:rsidRDefault="00DE35E6" w:rsidP="00DE35E6">
                      <w:pPr>
                        <w:spacing w:line="240" w:lineRule="auto"/>
                        <w:rPr>
                          <w:color w:val="003263" w:themeColor="text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4483C" w:rsidRPr="00357E84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20DABC7" wp14:editId="4E3FA7C1">
                <wp:simplePos x="0" y="0"/>
                <wp:positionH relativeFrom="margin">
                  <wp:align>left</wp:align>
                </wp:positionH>
                <wp:positionV relativeFrom="paragraph">
                  <wp:posOffset>476250</wp:posOffset>
                </wp:positionV>
                <wp:extent cx="2038350" cy="1285875"/>
                <wp:effectExtent l="0" t="0" r="0" b="9525"/>
                <wp:wrapNone/>
                <wp:docPr id="238" name="Text Box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8350" cy="1285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4F9F90" w14:textId="5A875D36" w:rsidR="00377734" w:rsidRPr="00C10B1A" w:rsidRDefault="00377734" w:rsidP="00377734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color w:val="003263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color w:val="003263" w:themeColor="text2"/>
                                <w:sz w:val="24"/>
                                <w:szCs w:val="24"/>
                              </w:rPr>
                              <w:t>“</w:t>
                            </w:r>
                            <w:r w:rsidR="00DE35E6" w:rsidRPr="00DE35E6"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color w:val="003263" w:themeColor="text2"/>
                                <w:sz w:val="24"/>
                                <w:szCs w:val="24"/>
                              </w:rPr>
                              <w:t>ONLY amateur photographers should have their photos included (MANY of those submitted included professional logos or captions) &amp; only ONE photo per photographer</w:t>
                            </w:r>
                            <w:r w:rsidR="00DE35E6"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color w:val="003263" w:themeColor="text2"/>
                                <w:sz w:val="24"/>
                                <w:szCs w:val="24"/>
                              </w:rPr>
                              <w:t>.”</w:t>
                            </w:r>
                            <w:r w:rsidR="00DE35E6" w:rsidRPr="00DE35E6">
                              <w:rPr>
                                <w:rFonts w:asciiTheme="majorHAnsi" w:hAnsiTheme="majorHAnsi" w:cstheme="majorHAnsi"/>
                                <w:b/>
                                <w:bCs/>
                                <w:i/>
                                <w:iCs/>
                                <w:color w:val="003263" w:themeColor="text2"/>
                                <w:sz w:val="24"/>
                                <w:szCs w:val="24"/>
                              </w:rPr>
                              <w:t xml:space="preserve">                                                                         </w:t>
                            </w:r>
                          </w:p>
                          <w:p w14:paraId="10A92C22" w14:textId="77777777" w:rsidR="00377734" w:rsidRPr="006C6D3E" w:rsidRDefault="00377734" w:rsidP="00377734">
                            <w:pPr>
                              <w:spacing w:line="240" w:lineRule="auto"/>
                              <w:rPr>
                                <w:color w:val="003263" w:themeColor="text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0DABC7" id="Text Box 238" o:spid="_x0000_s1072" type="#_x0000_t202" style="position:absolute;margin-left:0;margin-top:37.5pt;width:160.5pt;height:101.25pt;z-index:2517145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" filled="f" stroked="f">
                <v:textbox inset="0,0,0,0">
                  <w:txbxContent>
                    <w:p w14:paraId="334F9F90" w14:textId="5A875D36" w:rsidR="00377734" w:rsidRPr="00C10B1A" w:rsidRDefault="00377734" w:rsidP="00377734">
                      <w:pPr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color w:val="003263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color w:val="003263" w:themeColor="text2"/>
                          <w:sz w:val="24"/>
                          <w:szCs w:val="24"/>
                        </w:rPr>
                        <w:t>“</w:t>
                      </w:r>
                      <w:r w:rsidR="00DE35E6" w:rsidRPr="00DE35E6"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color w:val="003263" w:themeColor="text2"/>
                          <w:sz w:val="24"/>
                          <w:szCs w:val="24"/>
                        </w:rPr>
                        <w:t>ONLY amateur photographers should have their photos included (MANY of those submitted included professional logos or captions) &amp; only ONE photo per photographer</w:t>
                      </w:r>
                      <w:r w:rsidR="00DE35E6"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color w:val="003263" w:themeColor="text2"/>
                          <w:sz w:val="24"/>
                          <w:szCs w:val="24"/>
                        </w:rPr>
                        <w:t>.”</w:t>
                      </w:r>
                      <w:r w:rsidR="00DE35E6" w:rsidRPr="00DE35E6">
                        <w:rPr>
                          <w:rFonts w:asciiTheme="majorHAnsi" w:hAnsiTheme="majorHAnsi" w:cstheme="majorHAnsi"/>
                          <w:b/>
                          <w:bCs/>
                          <w:i/>
                          <w:iCs/>
                          <w:color w:val="003263" w:themeColor="text2"/>
                          <w:sz w:val="24"/>
                          <w:szCs w:val="24"/>
                        </w:rPr>
                        <w:t xml:space="preserve">                                                                         </w:t>
                      </w:r>
                    </w:p>
                    <w:p w14:paraId="10A92C22" w14:textId="77777777" w:rsidR="00377734" w:rsidRPr="006C6D3E" w:rsidRDefault="00377734" w:rsidP="00377734">
                      <w:pPr>
                        <w:spacing w:line="240" w:lineRule="auto"/>
                        <w:rPr>
                          <w:color w:val="003263" w:themeColor="text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357E84" w:rsidRPr="00357E84" w:rsidSect="00834B70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type w:val="continuous"/>
      <w:pgSz w:w="11907" w:h="16840" w:code="9"/>
      <w:pgMar w:top="822" w:right="567" w:bottom="1418" w:left="567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529613" w14:textId="77777777" w:rsidR="00F54DC1" w:rsidRDefault="00F54DC1" w:rsidP="00CE604F">
      <w:r>
        <w:separator/>
      </w:r>
    </w:p>
    <w:p w14:paraId="3B543E61" w14:textId="77777777" w:rsidR="00F54DC1" w:rsidRDefault="00F54DC1" w:rsidP="00CE604F"/>
    <w:p w14:paraId="29E9E329" w14:textId="77777777" w:rsidR="00F54DC1" w:rsidRDefault="00F54DC1" w:rsidP="00CE604F"/>
    <w:p w14:paraId="0CBC6028" w14:textId="77777777" w:rsidR="00F54DC1" w:rsidRDefault="00F54DC1" w:rsidP="00CE604F"/>
  </w:endnote>
  <w:endnote w:type="continuationSeparator" w:id="0">
    <w:p w14:paraId="6CC5A8F8" w14:textId="77777777" w:rsidR="00F54DC1" w:rsidRDefault="00F54DC1" w:rsidP="00CE604F">
      <w:r>
        <w:continuationSeparator/>
      </w:r>
    </w:p>
    <w:p w14:paraId="75F02DDF" w14:textId="77777777" w:rsidR="00F54DC1" w:rsidRDefault="00F54DC1" w:rsidP="00CE604F"/>
    <w:p w14:paraId="1A1CC6EA" w14:textId="77777777" w:rsidR="00F54DC1" w:rsidRDefault="00F54DC1" w:rsidP="00CE604F"/>
    <w:p w14:paraId="5D07BF12" w14:textId="77777777" w:rsidR="00F54DC1" w:rsidRDefault="00F54DC1" w:rsidP="00CE604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AAA7C9F-F8B6-4310-A1F6-F927F39731A1}"/>
    <w:embedBold r:id="rId2" w:fontKey="{EB20A1D6-9597-4097-9B92-26F4210E4261}"/>
    <w:embedItalic r:id="rId3" w:fontKey="{E798DB4D-B8B3-4A05-AB25-0C0BBED94ABF}"/>
    <w:embedBoldItalic r:id="rId4" w:fontKey="{FE78E76D-D205-41EF-9A6D-1D8881BAE0A6}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43A6CC" w14:textId="77777777" w:rsidR="00844530" w:rsidRDefault="0084453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61AD2A" w14:textId="0F2F8543" w:rsidR="004D2DEE" w:rsidRDefault="008143BB" w:rsidP="008143BB">
    <w:pPr>
      <w:pStyle w:val="Footer"/>
      <w:jc w:val="cent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43818B4" wp14:editId="2718B9FD">
          <wp:simplePos x="361950" y="9610725"/>
          <wp:positionH relativeFrom="page">
            <wp:align>left</wp:align>
          </wp:positionH>
          <wp:positionV relativeFrom="page">
            <wp:align>bottom</wp:align>
          </wp:positionV>
          <wp:extent cx="7553960" cy="666750"/>
          <wp:effectExtent l="0" t="0" r="0" b="0"/>
          <wp:wrapNone/>
          <wp:docPr id="4" name="www.geelongaustralia.com.a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ooter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6134"/>
                  <a:stretch/>
                </pic:blipFill>
                <pic:spPr bwMode="auto">
                  <a:xfrm>
                    <a:off x="0" y="0"/>
                    <a:ext cx="7560000" cy="66723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17B22D" w14:textId="77777777" w:rsidR="00844530" w:rsidRDefault="0084453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B12166" w14:textId="77777777" w:rsidR="00F54DC1" w:rsidRDefault="00F54DC1" w:rsidP="00CE604F">
      <w:r>
        <w:separator/>
      </w:r>
    </w:p>
    <w:p w14:paraId="2F5AF6D6" w14:textId="77777777" w:rsidR="00F54DC1" w:rsidRDefault="00F54DC1" w:rsidP="00CE604F"/>
    <w:p w14:paraId="4FBC2CBC" w14:textId="77777777" w:rsidR="00F54DC1" w:rsidRDefault="00F54DC1" w:rsidP="00CE604F"/>
    <w:p w14:paraId="010CFC98" w14:textId="77777777" w:rsidR="00F54DC1" w:rsidRDefault="00F54DC1" w:rsidP="00CE604F"/>
  </w:footnote>
  <w:footnote w:type="continuationSeparator" w:id="0">
    <w:p w14:paraId="2A617573" w14:textId="77777777" w:rsidR="00F54DC1" w:rsidRDefault="00F54DC1" w:rsidP="00CE604F">
      <w:r>
        <w:continuationSeparator/>
      </w:r>
    </w:p>
    <w:p w14:paraId="77E37ABD" w14:textId="77777777" w:rsidR="00F54DC1" w:rsidRDefault="00F54DC1" w:rsidP="00CE604F"/>
    <w:p w14:paraId="6CE8AD2D" w14:textId="77777777" w:rsidR="00F54DC1" w:rsidRDefault="00F54DC1" w:rsidP="00CE604F"/>
    <w:p w14:paraId="354895C1" w14:textId="77777777" w:rsidR="00F54DC1" w:rsidRDefault="00F54DC1" w:rsidP="00CE604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EFE889" w14:textId="77777777" w:rsidR="00844530" w:rsidRDefault="0084453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EDB03B" w14:textId="77777777" w:rsidR="00844530" w:rsidRDefault="00844530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E2CA27" w14:textId="77777777" w:rsidR="00844530" w:rsidRDefault="0084453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EB8508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BDAD6C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DBF606D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F22C42F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4EF2296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9F4779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34239B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F78C52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F703AB8"/>
    <w:name w:val="PappasNumbering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</w:abstractNum>
  <w:abstractNum w:abstractNumId="9" w15:restartNumberingAfterBreak="0">
    <w:nsid w:val="FFFFFF89"/>
    <w:multiLevelType w:val="singleLevel"/>
    <w:tmpl w:val="0E80C21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6C04B0"/>
    <w:multiLevelType w:val="multilevel"/>
    <w:tmpl w:val="D8524762"/>
    <w:name w:val="TableListNumbering"/>
    <w:lvl w:ilvl="0">
      <w:start w:val="1"/>
      <w:numFmt w:val="decimal"/>
      <w:lvlText w:val="%1."/>
      <w:lvlJc w:val="left"/>
      <w:pPr>
        <w:tabs>
          <w:tab w:val="num" w:pos="454"/>
        </w:tabs>
        <w:ind w:left="454" w:hanging="341"/>
      </w:pPr>
      <w:rPr>
        <w:rFonts w:hint="default"/>
      </w:rPr>
    </w:lvl>
    <w:lvl w:ilvl="1">
      <w:start w:val="1"/>
      <w:numFmt w:val="lowerLetter"/>
      <w:lvlText w:val="(%2)"/>
      <w:lvlJc w:val="left"/>
      <w:pPr>
        <w:tabs>
          <w:tab w:val="num" w:pos="907"/>
        </w:tabs>
        <w:ind w:left="907" w:hanging="453"/>
      </w:pPr>
      <w:rPr>
        <w:rFonts w:hint="default"/>
      </w:rPr>
    </w:lvl>
    <w:lvl w:ilvl="2">
      <w:start w:val="1"/>
      <w:numFmt w:val="bullet"/>
      <w:lvlText w:val=""/>
      <w:lvlJc w:val="left"/>
      <w:pPr>
        <w:tabs>
          <w:tab w:val="num" w:pos="1134"/>
        </w:tabs>
        <w:ind w:left="1134" w:hanging="227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1" w15:restartNumberingAfterBreak="0">
    <w:nsid w:val="068B37FE"/>
    <w:multiLevelType w:val="multilevel"/>
    <w:tmpl w:val="1A4E6C40"/>
    <w:name w:val="MyBullets"/>
    <w:lvl w:ilvl="0">
      <w:start w:val="1"/>
      <w:numFmt w:val="bullet"/>
      <w:lvlText w:val=""/>
      <w:lvlJc w:val="left"/>
      <w:pPr>
        <w:tabs>
          <w:tab w:val="num" w:pos="454"/>
        </w:tabs>
        <w:ind w:left="454" w:hanging="454"/>
      </w:pPr>
      <w:rPr>
        <w:rFonts w:ascii="Wingdings" w:hAnsi="Wingdings" w:hint="default"/>
        <w:b w:val="0"/>
        <w:i w:val="0"/>
        <w:position w:val="3"/>
        <w:sz w:val="12"/>
        <w:szCs w:val="17"/>
      </w:rPr>
    </w:lvl>
    <w:lvl w:ilvl="1">
      <w:start w:val="1"/>
      <w:numFmt w:val="bullet"/>
      <w:lvlText w:val=""/>
      <w:lvlJc w:val="left"/>
      <w:pPr>
        <w:tabs>
          <w:tab w:val="num" w:pos="907"/>
        </w:tabs>
        <w:ind w:left="907" w:hanging="453"/>
      </w:pPr>
      <w:rPr>
        <w:rFonts w:ascii="Symbol" w:hAnsi="Symbol" w:hint="default"/>
        <w:b w:val="0"/>
        <w:i w:val="0"/>
        <w:position w:val="2"/>
        <w:sz w:val="17"/>
        <w:szCs w:val="17"/>
      </w:rPr>
    </w:lvl>
    <w:lvl w:ilvl="2">
      <w:start w:val="1"/>
      <w:numFmt w:val="bullet"/>
      <w:lvlText w:val=""/>
      <w:lvlJc w:val="left"/>
      <w:pPr>
        <w:tabs>
          <w:tab w:val="num" w:pos="1361"/>
        </w:tabs>
        <w:ind w:left="1361" w:hanging="454"/>
      </w:pPr>
      <w:rPr>
        <w:rFonts w:ascii="Symbol" w:hAnsi="Symbol" w:hint="default"/>
        <w:b w:val="0"/>
        <w:i w:val="0"/>
        <w:color w:val="auto"/>
        <w:spacing w:val="0"/>
        <w:w w:val="100"/>
        <w:position w:val="0"/>
        <w:sz w:val="12"/>
        <w:szCs w:val="17"/>
      </w:rPr>
    </w:lvl>
    <w:lvl w:ilvl="3">
      <w:start w:val="1"/>
      <w:numFmt w:val="bullet"/>
      <w:lvlText w:val="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1418"/>
        </w:tabs>
        <w:ind w:left="1418" w:hanging="284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12" w15:restartNumberingAfterBreak="0">
    <w:nsid w:val="0E6B4C57"/>
    <w:multiLevelType w:val="hybridMultilevel"/>
    <w:tmpl w:val="C980E0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6F86D7F"/>
    <w:multiLevelType w:val="multilevel"/>
    <w:tmpl w:val="7D36194E"/>
    <w:name w:val="List Numbering"/>
    <w:lvl w:ilvl="0">
      <w:start w:val="1"/>
      <w:numFmt w:val="decimal"/>
      <w:pStyle w:val="ListNumber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>
      <w:start w:val="1"/>
      <w:numFmt w:val="lowerLetter"/>
      <w:pStyle w:val="ListNumber2"/>
      <w:lvlText w:val="%2."/>
      <w:lvlJc w:val="left"/>
      <w:pPr>
        <w:tabs>
          <w:tab w:val="num" w:pos="680"/>
        </w:tabs>
        <w:ind w:left="680" w:hanging="340"/>
      </w:pPr>
      <w:rPr>
        <w:rFonts w:hint="default"/>
      </w:rPr>
    </w:lvl>
    <w:lvl w:ilvl="2">
      <w:start w:val="1"/>
      <w:numFmt w:val="lowerRoman"/>
      <w:pStyle w:val="ListNumber3"/>
      <w:lvlText w:val="%3."/>
      <w:lvlJc w:val="left"/>
      <w:pPr>
        <w:tabs>
          <w:tab w:val="num" w:pos="1021"/>
        </w:tabs>
        <w:ind w:left="1021" w:hanging="341"/>
      </w:pPr>
      <w:rPr>
        <w:rFonts w:hint="default"/>
      </w:rPr>
    </w:lvl>
    <w:lvl w:ilvl="3">
      <w:start w:val="1"/>
      <w:numFmt w:val="none"/>
      <w:lvlText w:val="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4" w15:restartNumberingAfterBreak="0">
    <w:nsid w:val="2B824884"/>
    <w:multiLevelType w:val="multilevel"/>
    <w:tmpl w:val="CA7465DE"/>
    <w:name w:val="AlphaNumbering"/>
    <w:lvl w:ilvl="0">
      <w:start w:val="1"/>
      <w:numFmt w:val="lowerLetter"/>
      <w:lvlText w:val="(%1)"/>
      <w:lvlJc w:val="left"/>
      <w:pPr>
        <w:tabs>
          <w:tab w:val="num" w:pos="454"/>
        </w:tabs>
        <w:ind w:left="454" w:hanging="454"/>
      </w:pPr>
      <w:rPr>
        <w:rFonts w:hint="default"/>
      </w:rPr>
    </w:lvl>
    <w:lvl w:ilvl="1">
      <w:start w:val="1"/>
      <w:numFmt w:val="lowerRoman"/>
      <w:lvlText w:val="%2)"/>
      <w:lvlJc w:val="left"/>
      <w:pPr>
        <w:tabs>
          <w:tab w:val="num" w:pos="907"/>
        </w:tabs>
        <w:ind w:left="907" w:hanging="453"/>
      </w:pPr>
      <w:rPr>
        <w:rFonts w:hint="default"/>
      </w:rPr>
    </w:lvl>
    <w:lvl w:ilvl="2">
      <w:start w:val="1"/>
      <w:numFmt w:val="bullet"/>
      <w:lvlText w:val=""/>
      <w:lvlJc w:val="left"/>
      <w:pPr>
        <w:tabs>
          <w:tab w:val="num" w:pos="1134"/>
        </w:tabs>
        <w:ind w:left="1134" w:hanging="227"/>
      </w:pPr>
      <w:rPr>
        <w:rFonts w:ascii="Symbol" w:hAnsi="Symbol"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5" w15:restartNumberingAfterBreak="0">
    <w:nsid w:val="2BBC00CC"/>
    <w:multiLevelType w:val="multilevel"/>
    <w:tmpl w:val="8DB26D04"/>
    <w:name w:val="TableBulleting"/>
    <w:lvl w:ilvl="0">
      <w:start w:val="1"/>
      <w:numFmt w:val="bullet"/>
      <w:lvlText w:val=""/>
      <w:lvlJc w:val="left"/>
      <w:pPr>
        <w:tabs>
          <w:tab w:val="num" w:pos="454"/>
        </w:tabs>
        <w:ind w:left="454" w:hanging="341"/>
      </w:pPr>
      <w:rPr>
        <w:rFonts w:ascii="Wingdings" w:hAnsi="Wingdings" w:hint="default"/>
        <w:position w:val="3"/>
        <w:sz w:val="12"/>
      </w:rPr>
    </w:lvl>
    <w:lvl w:ilvl="1">
      <w:start w:val="1"/>
      <w:numFmt w:val="bullet"/>
      <w:lvlText w:val=""/>
      <w:lvlJc w:val="left"/>
      <w:pPr>
        <w:tabs>
          <w:tab w:val="num" w:pos="680"/>
        </w:tabs>
        <w:ind w:left="680" w:hanging="226"/>
      </w:pPr>
      <w:rPr>
        <w:rFonts w:ascii="Symbol" w:hAnsi="Symbol"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6" w15:restartNumberingAfterBreak="0">
    <w:nsid w:val="386B2BDC"/>
    <w:multiLevelType w:val="multilevel"/>
    <w:tmpl w:val="8CF2BA86"/>
    <w:name w:val="Bullets"/>
    <w:lvl w:ilvl="0">
      <w:start w:val="1"/>
      <w:numFmt w:val="bullet"/>
      <w:pStyle w:val="List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auto"/>
        <w:position w:val="2"/>
        <w:sz w:val="20"/>
      </w:rPr>
    </w:lvl>
    <w:lvl w:ilvl="1">
      <w:start w:val="1"/>
      <w:numFmt w:val="bullet"/>
      <w:pStyle w:val="ListBullet2"/>
      <w:lvlText w:val="–"/>
      <w:lvlJc w:val="left"/>
      <w:pPr>
        <w:tabs>
          <w:tab w:val="num" w:pos="567"/>
        </w:tabs>
        <w:ind w:left="567" w:hanging="283"/>
      </w:pPr>
      <w:rPr>
        <w:rFonts w:ascii="Arial" w:hAnsi="Arial" w:hint="default"/>
        <w:color w:val="auto"/>
      </w:rPr>
    </w:lvl>
    <w:lvl w:ilvl="2">
      <w:start w:val="1"/>
      <w:numFmt w:val="bullet"/>
      <w:pStyle w:val="ListBullet3"/>
      <w:lvlText w:val="–"/>
      <w:lvlJc w:val="left"/>
      <w:pPr>
        <w:tabs>
          <w:tab w:val="num" w:pos="851"/>
        </w:tabs>
        <w:ind w:left="851" w:hanging="284"/>
      </w:pPr>
      <w:rPr>
        <w:rFonts w:ascii="Arial" w:hAnsi="Arial" w:hint="default"/>
        <w:color w:val="auto"/>
      </w:rPr>
    </w:lvl>
    <w:lvl w:ilvl="3">
      <w:start w:val="1"/>
      <w:numFmt w:val="none"/>
      <w:lvlText w:val="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7" w15:restartNumberingAfterBreak="0">
    <w:nsid w:val="43111952"/>
    <w:multiLevelType w:val="multilevel"/>
    <w:tmpl w:val="31641E14"/>
    <w:lvl w:ilvl="0">
      <w:start w:val="1"/>
      <w:numFmt w:val="bullet"/>
      <w:lvlText w:val=""/>
      <w:lvlJc w:val="left"/>
      <w:pPr>
        <w:tabs>
          <w:tab w:val="num" w:pos="454"/>
        </w:tabs>
        <w:ind w:left="454" w:hanging="454"/>
      </w:pPr>
      <w:rPr>
        <w:rFonts w:ascii="Wingdings" w:hAnsi="Wingdings" w:hint="default"/>
        <w:b w:val="0"/>
        <w:i w:val="0"/>
        <w:position w:val="2"/>
        <w:sz w:val="14"/>
        <w:szCs w:val="17"/>
      </w:rPr>
    </w:lvl>
    <w:lvl w:ilvl="1">
      <w:start w:val="1"/>
      <w:numFmt w:val="bullet"/>
      <w:lvlText w:val=""/>
      <w:lvlJc w:val="left"/>
      <w:pPr>
        <w:tabs>
          <w:tab w:val="num" w:pos="907"/>
        </w:tabs>
        <w:ind w:left="907" w:hanging="453"/>
      </w:pPr>
      <w:rPr>
        <w:rFonts w:ascii="Symbol" w:hAnsi="Symbol" w:hint="default"/>
        <w:b w:val="0"/>
        <w:i w:val="0"/>
        <w:position w:val="2"/>
        <w:sz w:val="17"/>
        <w:szCs w:val="17"/>
      </w:rPr>
    </w:lvl>
    <w:lvl w:ilvl="2">
      <w:start w:val="1"/>
      <w:numFmt w:val="bullet"/>
      <w:lvlText w:val=""/>
      <w:lvlJc w:val="left"/>
      <w:pPr>
        <w:tabs>
          <w:tab w:val="num" w:pos="1361"/>
        </w:tabs>
        <w:ind w:left="1361" w:hanging="454"/>
      </w:pPr>
      <w:rPr>
        <w:rFonts w:ascii="Wingdings" w:hAnsi="Wingdings" w:hint="default"/>
        <w:b w:val="0"/>
        <w:i w:val="0"/>
        <w:spacing w:val="0"/>
        <w:w w:val="100"/>
        <w:position w:val="3"/>
        <w:sz w:val="10"/>
        <w:szCs w:val="17"/>
      </w:rPr>
    </w:lvl>
    <w:lvl w:ilvl="3">
      <w:start w:val="1"/>
      <w:numFmt w:val="bullet"/>
      <w:lvlText w:val="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1418"/>
        </w:tabs>
        <w:ind w:left="1418" w:hanging="284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18" w15:restartNumberingAfterBreak="0">
    <w:nsid w:val="4C937354"/>
    <w:multiLevelType w:val="hybridMultilevel"/>
    <w:tmpl w:val="6F407CA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7E940FB"/>
    <w:multiLevelType w:val="hybridMultilevel"/>
    <w:tmpl w:val="9BAA591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AD309BC"/>
    <w:multiLevelType w:val="hybridMultilevel"/>
    <w:tmpl w:val="326E124C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>
      <w:start w:val="1"/>
      <w:numFmt w:val="decimal"/>
      <w:lvlText w:val="%4."/>
      <w:lvlJc w:val="left"/>
      <w:pPr>
        <w:ind w:left="2880" w:hanging="360"/>
      </w:pPr>
    </w:lvl>
    <w:lvl w:ilvl="4" w:tplc="0C090019">
      <w:start w:val="1"/>
      <w:numFmt w:val="lowerLetter"/>
      <w:lvlText w:val="%5."/>
      <w:lvlJc w:val="left"/>
      <w:pPr>
        <w:ind w:left="3600" w:hanging="360"/>
      </w:pPr>
    </w:lvl>
    <w:lvl w:ilvl="5" w:tplc="0C09001B">
      <w:start w:val="1"/>
      <w:numFmt w:val="lowerRoman"/>
      <w:lvlText w:val="%6."/>
      <w:lvlJc w:val="right"/>
      <w:pPr>
        <w:ind w:left="4320" w:hanging="180"/>
      </w:pPr>
    </w:lvl>
    <w:lvl w:ilvl="6" w:tplc="0C09000F">
      <w:start w:val="1"/>
      <w:numFmt w:val="decimal"/>
      <w:lvlText w:val="%7."/>
      <w:lvlJc w:val="left"/>
      <w:pPr>
        <w:ind w:left="5040" w:hanging="360"/>
      </w:pPr>
    </w:lvl>
    <w:lvl w:ilvl="7" w:tplc="0C090019">
      <w:start w:val="1"/>
      <w:numFmt w:val="lowerLetter"/>
      <w:lvlText w:val="%8."/>
      <w:lvlJc w:val="left"/>
      <w:pPr>
        <w:ind w:left="5760" w:hanging="360"/>
      </w:pPr>
    </w:lvl>
    <w:lvl w:ilvl="8" w:tplc="0C09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839021E"/>
    <w:multiLevelType w:val="multilevel"/>
    <w:tmpl w:val="17545A52"/>
    <w:name w:val="ListNumbering"/>
    <w:lvl w:ilvl="0">
      <w:start w:val="1"/>
      <w:numFmt w:val="decimal"/>
      <w:lvlText w:val="%1."/>
      <w:lvlJc w:val="left"/>
      <w:pPr>
        <w:tabs>
          <w:tab w:val="num" w:pos="454"/>
        </w:tabs>
        <w:ind w:left="454" w:hanging="454"/>
      </w:pPr>
      <w:rPr>
        <w:rFonts w:hint="default"/>
        <w:spacing w:val="0"/>
        <w:w w:val="100"/>
        <w:sz w:val="22"/>
        <w:szCs w:val="20"/>
      </w:rPr>
    </w:lvl>
    <w:lvl w:ilvl="1">
      <w:start w:val="1"/>
      <w:numFmt w:val="lowerLetter"/>
      <w:lvlText w:val="(%2)"/>
      <w:lvlJc w:val="left"/>
      <w:pPr>
        <w:tabs>
          <w:tab w:val="num" w:pos="907"/>
        </w:tabs>
        <w:ind w:left="907" w:hanging="453"/>
      </w:pPr>
      <w:rPr>
        <w:rFonts w:hint="default"/>
        <w:spacing w:val="0"/>
        <w:kern w:val="0"/>
        <w:position w:val="0"/>
        <w:sz w:val="22"/>
        <w:szCs w:val="17"/>
      </w:rPr>
    </w:lvl>
    <w:lvl w:ilvl="2">
      <w:start w:val="1"/>
      <w:numFmt w:val="lowerRoman"/>
      <w:lvlText w:val="(%3)"/>
      <w:lvlJc w:val="left"/>
      <w:pPr>
        <w:tabs>
          <w:tab w:val="num" w:pos="1361"/>
        </w:tabs>
        <w:ind w:left="1361" w:hanging="454"/>
      </w:pPr>
      <w:rPr>
        <w:rFonts w:hint="default"/>
        <w:color w:val="auto"/>
        <w:kern w:val="0"/>
        <w:position w:val="0"/>
        <w:sz w:val="22"/>
        <w:szCs w:val="17"/>
      </w:rPr>
    </w:lvl>
    <w:lvl w:ilvl="3">
      <w:start w:val="1"/>
      <w:numFmt w:val="bullet"/>
      <w:lvlText w:val=""/>
      <w:lvlJc w:val="left"/>
      <w:pPr>
        <w:tabs>
          <w:tab w:val="num" w:pos="1588"/>
        </w:tabs>
        <w:ind w:left="1588" w:hanging="227"/>
      </w:pPr>
      <w:rPr>
        <w:rFonts w:ascii="Symbol" w:hAnsi="Symbol" w:hint="default"/>
      </w:rPr>
    </w:lvl>
    <w:lvl w:ilvl="4">
      <w:start w:val="1"/>
      <w:numFmt w:val="decimal"/>
      <w:lvlText w:val="%1.%2.%3.%4.%5."/>
      <w:lvlJc w:val="left"/>
      <w:pPr>
        <w:tabs>
          <w:tab w:val="num" w:pos="2463"/>
        </w:tabs>
        <w:ind w:left="2175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23"/>
        </w:tabs>
        <w:ind w:left="2679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543"/>
        </w:tabs>
        <w:ind w:left="3183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03"/>
        </w:tabs>
        <w:ind w:left="3687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23"/>
        </w:tabs>
        <w:ind w:left="4263" w:hanging="1440"/>
      </w:pPr>
      <w:rPr>
        <w:rFonts w:hint="default"/>
      </w:rPr>
    </w:lvl>
  </w:abstractNum>
  <w:num w:numId="1">
    <w:abstractNumId w:val="14"/>
  </w:num>
  <w:num w:numId="2">
    <w:abstractNumId w:val="11"/>
  </w:num>
  <w:num w:numId="3">
    <w:abstractNumId w:val="21"/>
  </w:num>
  <w:num w:numId="4">
    <w:abstractNumId w:val="15"/>
  </w:num>
  <w:num w:numId="5">
    <w:abstractNumId w:val="10"/>
  </w:num>
  <w:num w:numId="6">
    <w:abstractNumId w:val="17"/>
  </w:num>
  <w:num w:numId="7">
    <w:abstractNumId w:val="3"/>
  </w:num>
  <w:num w:numId="8">
    <w:abstractNumId w:val="9"/>
  </w:num>
  <w:num w:numId="9">
    <w:abstractNumId w:val="8"/>
  </w:num>
  <w:num w:numId="10">
    <w:abstractNumId w:val="2"/>
  </w:num>
  <w:num w:numId="11">
    <w:abstractNumId w:val="13"/>
  </w:num>
  <w:num w:numId="12">
    <w:abstractNumId w:val="16"/>
  </w:num>
  <w:num w:numId="13">
    <w:abstractNumId w:val="7"/>
  </w:num>
  <w:num w:numId="14">
    <w:abstractNumId w:val="6"/>
  </w:num>
  <w:num w:numId="15">
    <w:abstractNumId w:val="9"/>
    <w:lvlOverride w:ilvl="0">
      <w:startOverride w:val="1"/>
    </w:lvlOverride>
  </w:num>
  <w:num w:numId="16">
    <w:abstractNumId w:val="16"/>
  </w:num>
  <w:num w:numId="17">
    <w:abstractNumId w:val="16"/>
  </w:num>
  <w:num w:numId="18">
    <w:abstractNumId w:val="16"/>
  </w:num>
  <w:num w:numId="19">
    <w:abstractNumId w:val="13"/>
  </w:num>
  <w:num w:numId="20">
    <w:abstractNumId w:val="13"/>
  </w:num>
  <w:num w:numId="21">
    <w:abstractNumId w:val="13"/>
  </w:num>
  <w:num w:numId="22">
    <w:abstractNumId w:val="5"/>
  </w:num>
  <w:num w:numId="23">
    <w:abstractNumId w:val="4"/>
  </w:num>
  <w:num w:numId="24">
    <w:abstractNumId w:val="1"/>
  </w:num>
  <w:num w:numId="25">
    <w:abstractNumId w:val="0"/>
  </w:num>
  <w:num w:numId="26">
    <w:abstractNumId w:val="12"/>
  </w:num>
  <w:num w:numId="27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9"/>
  </w:num>
  <w:num w:numId="29">
    <w:abstractNumId w:val="20"/>
  </w:num>
  <w:num w:numId="30">
    <w:abstractNumId w:val="18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 w:grammar="clean"/>
  <w:attachedTemplate r:id="rId1"/>
  <w:stylePaneFormatFilter w:val="3C01" w:allStyles="1" w:customStyles="0" w:latentStyles="0" w:stylesInUse="0" w:headingStyles="0" w:numberingStyles="0" w:tableStyles="0" w:directFormattingOnRuns="0" w:directFormattingOnParagraphs="0" w:directFormattingOnNumbering="1" w:directFormattingOnTables="1" w:clearFormatting="1" w:top3HeadingStyles="1" w:visibleStyles="0" w:alternateStyleNames="0"/>
  <w:styleLockQFSet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34B0"/>
    <w:rsid w:val="00002A65"/>
    <w:rsid w:val="0000578C"/>
    <w:rsid w:val="00010362"/>
    <w:rsid w:val="00012493"/>
    <w:rsid w:val="00015395"/>
    <w:rsid w:val="00015489"/>
    <w:rsid w:val="00021629"/>
    <w:rsid w:val="000340A9"/>
    <w:rsid w:val="00035765"/>
    <w:rsid w:val="00035E23"/>
    <w:rsid w:val="00041675"/>
    <w:rsid w:val="000443F5"/>
    <w:rsid w:val="00051849"/>
    <w:rsid w:val="00056673"/>
    <w:rsid w:val="00070C60"/>
    <w:rsid w:val="00072AB2"/>
    <w:rsid w:val="00072C00"/>
    <w:rsid w:val="000767E6"/>
    <w:rsid w:val="000816C6"/>
    <w:rsid w:val="0008298C"/>
    <w:rsid w:val="000830C8"/>
    <w:rsid w:val="000841E1"/>
    <w:rsid w:val="000846FE"/>
    <w:rsid w:val="000873E7"/>
    <w:rsid w:val="00087D54"/>
    <w:rsid w:val="0009559C"/>
    <w:rsid w:val="00095E19"/>
    <w:rsid w:val="000A0633"/>
    <w:rsid w:val="000A73E8"/>
    <w:rsid w:val="000B5463"/>
    <w:rsid w:val="000C2502"/>
    <w:rsid w:val="000C4EFB"/>
    <w:rsid w:val="000C7DD4"/>
    <w:rsid w:val="000D6E43"/>
    <w:rsid w:val="000D6EA5"/>
    <w:rsid w:val="000E19C9"/>
    <w:rsid w:val="000E22A7"/>
    <w:rsid w:val="000E46A7"/>
    <w:rsid w:val="000F52FE"/>
    <w:rsid w:val="000F71C6"/>
    <w:rsid w:val="00103137"/>
    <w:rsid w:val="00104560"/>
    <w:rsid w:val="00113B8E"/>
    <w:rsid w:val="00114534"/>
    <w:rsid w:val="0011699E"/>
    <w:rsid w:val="001207DA"/>
    <w:rsid w:val="00121968"/>
    <w:rsid w:val="0012356D"/>
    <w:rsid w:val="00126586"/>
    <w:rsid w:val="001359F2"/>
    <w:rsid w:val="0013729F"/>
    <w:rsid w:val="00140975"/>
    <w:rsid w:val="0015135C"/>
    <w:rsid w:val="00152D85"/>
    <w:rsid w:val="00153248"/>
    <w:rsid w:val="001546E5"/>
    <w:rsid w:val="0015593C"/>
    <w:rsid w:val="00162489"/>
    <w:rsid w:val="001626E3"/>
    <w:rsid w:val="00162A63"/>
    <w:rsid w:val="00163BCA"/>
    <w:rsid w:val="00171B11"/>
    <w:rsid w:val="001864B5"/>
    <w:rsid w:val="00191177"/>
    <w:rsid w:val="001923D6"/>
    <w:rsid w:val="001932D6"/>
    <w:rsid w:val="0019445B"/>
    <w:rsid w:val="001946CF"/>
    <w:rsid w:val="00194A12"/>
    <w:rsid w:val="00196728"/>
    <w:rsid w:val="001976D9"/>
    <w:rsid w:val="001A3E10"/>
    <w:rsid w:val="001B0978"/>
    <w:rsid w:val="001B0E1A"/>
    <w:rsid w:val="001B1BE4"/>
    <w:rsid w:val="001B3939"/>
    <w:rsid w:val="001B547E"/>
    <w:rsid w:val="001B7D93"/>
    <w:rsid w:val="001C5632"/>
    <w:rsid w:val="001C6741"/>
    <w:rsid w:val="001C6D0A"/>
    <w:rsid w:val="001E444C"/>
    <w:rsid w:val="001E5696"/>
    <w:rsid w:val="001F09FA"/>
    <w:rsid w:val="001F19D7"/>
    <w:rsid w:val="001F427B"/>
    <w:rsid w:val="001F5141"/>
    <w:rsid w:val="001F6261"/>
    <w:rsid w:val="001F6962"/>
    <w:rsid w:val="002024C2"/>
    <w:rsid w:val="00206A5B"/>
    <w:rsid w:val="002108F8"/>
    <w:rsid w:val="00210D17"/>
    <w:rsid w:val="00210E26"/>
    <w:rsid w:val="00214DB3"/>
    <w:rsid w:val="00215F5E"/>
    <w:rsid w:val="00217331"/>
    <w:rsid w:val="00220CCC"/>
    <w:rsid w:val="00221F39"/>
    <w:rsid w:val="00226D31"/>
    <w:rsid w:val="00230CF5"/>
    <w:rsid w:val="002345A8"/>
    <w:rsid w:val="00240500"/>
    <w:rsid w:val="002417C3"/>
    <w:rsid w:val="002435F7"/>
    <w:rsid w:val="00244B3D"/>
    <w:rsid w:val="00250A74"/>
    <w:rsid w:val="00250D31"/>
    <w:rsid w:val="00260B9B"/>
    <w:rsid w:val="00271541"/>
    <w:rsid w:val="0027230C"/>
    <w:rsid w:val="00275B0E"/>
    <w:rsid w:val="0027603E"/>
    <w:rsid w:val="00283B16"/>
    <w:rsid w:val="00284A44"/>
    <w:rsid w:val="002862A5"/>
    <w:rsid w:val="002877DD"/>
    <w:rsid w:val="002900A6"/>
    <w:rsid w:val="002914EA"/>
    <w:rsid w:val="002922E2"/>
    <w:rsid w:val="00294100"/>
    <w:rsid w:val="002A29EE"/>
    <w:rsid w:val="002A5BE4"/>
    <w:rsid w:val="002B3442"/>
    <w:rsid w:val="002B74F9"/>
    <w:rsid w:val="002C3604"/>
    <w:rsid w:val="002C3D86"/>
    <w:rsid w:val="002C720A"/>
    <w:rsid w:val="002D2753"/>
    <w:rsid w:val="002D627C"/>
    <w:rsid w:val="002E0EFD"/>
    <w:rsid w:val="002E1732"/>
    <w:rsid w:val="002E2D7B"/>
    <w:rsid w:val="002F61B9"/>
    <w:rsid w:val="003007A4"/>
    <w:rsid w:val="00301754"/>
    <w:rsid w:val="00306FD8"/>
    <w:rsid w:val="00307A5C"/>
    <w:rsid w:val="00307C95"/>
    <w:rsid w:val="00312DB3"/>
    <w:rsid w:val="003162EE"/>
    <w:rsid w:val="00316A00"/>
    <w:rsid w:val="0031759E"/>
    <w:rsid w:val="0032261C"/>
    <w:rsid w:val="0033198A"/>
    <w:rsid w:val="00332763"/>
    <w:rsid w:val="0033295D"/>
    <w:rsid w:val="003357C3"/>
    <w:rsid w:val="00343F6C"/>
    <w:rsid w:val="003563BF"/>
    <w:rsid w:val="00357E84"/>
    <w:rsid w:val="00361EB0"/>
    <w:rsid w:val="003635CC"/>
    <w:rsid w:val="00363D19"/>
    <w:rsid w:val="0036663C"/>
    <w:rsid w:val="00366F31"/>
    <w:rsid w:val="0037157C"/>
    <w:rsid w:val="00377734"/>
    <w:rsid w:val="0038612E"/>
    <w:rsid w:val="00386225"/>
    <w:rsid w:val="003937FC"/>
    <w:rsid w:val="00395614"/>
    <w:rsid w:val="00395B75"/>
    <w:rsid w:val="003A1C7A"/>
    <w:rsid w:val="003A1DE6"/>
    <w:rsid w:val="003A23E6"/>
    <w:rsid w:val="003A2B8D"/>
    <w:rsid w:val="003A75BE"/>
    <w:rsid w:val="003B403F"/>
    <w:rsid w:val="003C5A9B"/>
    <w:rsid w:val="003C6348"/>
    <w:rsid w:val="003D00CA"/>
    <w:rsid w:val="003D282E"/>
    <w:rsid w:val="003D48DA"/>
    <w:rsid w:val="003D720C"/>
    <w:rsid w:val="003E264C"/>
    <w:rsid w:val="003E4573"/>
    <w:rsid w:val="003F017A"/>
    <w:rsid w:val="003F3636"/>
    <w:rsid w:val="004004EE"/>
    <w:rsid w:val="00406F2C"/>
    <w:rsid w:val="0041053A"/>
    <w:rsid w:val="0041068C"/>
    <w:rsid w:val="004107B6"/>
    <w:rsid w:val="00411F2C"/>
    <w:rsid w:val="0041214E"/>
    <w:rsid w:val="0041684F"/>
    <w:rsid w:val="0042172C"/>
    <w:rsid w:val="00421F96"/>
    <w:rsid w:val="00423980"/>
    <w:rsid w:val="00426496"/>
    <w:rsid w:val="00436650"/>
    <w:rsid w:val="00444C5F"/>
    <w:rsid w:val="004457F2"/>
    <w:rsid w:val="004470FA"/>
    <w:rsid w:val="00447B04"/>
    <w:rsid w:val="004554F5"/>
    <w:rsid w:val="00456338"/>
    <w:rsid w:val="004568F3"/>
    <w:rsid w:val="00461C05"/>
    <w:rsid w:val="00461FFE"/>
    <w:rsid w:val="00462820"/>
    <w:rsid w:val="00466A5F"/>
    <w:rsid w:val="0047237A"/>
    <w:rsid w:val="004735CE"/>
    <w:rsid w:val="0048346E"/>
    <w:rsid w:val="00484C6E"/>
    <w:rsid w:val="004853D9"/>
    <w:rsid w:val="00486006"/>
    <w:rsid w:val="0048747B"/>
    <w:rsid w:val="00487805"/>
    <w:rsid w:val="00490898"/>
    <w:rsid w:val="0049166C"/>
    <w:rsid w:val="0049315B"/>
    <w:rsid w:val="00494757"/>
    <w:rsid w:val="00495432"/>
    <w:rsid w:val="004A1855"/>
    <w:rsid w:val="004A1ADD"/>
    <w:rsid w:val="004A1F23"/>
    <w:rsid w:val="004A4AE1"/>
    <w:rsid w:val="004B497A"/>
    <w:rsid w:val="004B545B"/>
    <w:rsid w:val="004B6B3F"/>
    <w:rsid w:val="004C34A2"/>
    <w:rsid w:val="004C446D"/>
    <w:rsid w:val="004C5421"/>
    <w:rsid w:val="004D13DC"/>
    <w:rsid w:val="004D28D5"/>
    <w:rsid w:val="004D2DEE"/>
    <w:rsid w:val="004D392B"/>
    <w:rsid w:val="004E0DF1"/>
    <w:rsid w:val="004E1E84"/>
    <w:rsid w:val="004E3189"/>
    <w:rsid w:val="004E57CE"/>
    <w:rsid w:val="004E735A"/>
    <w:rsid w:val="004F46FF"/>
    <w:rsid w:val="004F52AC"/>
    <w:rsid w:val="004F6746"/>
    <w:rsid w:val="00507128"/>
    <w:rsid w:val="005129D9"/>
    <w:rsid w:val="00512BC7"/>
    <w:rsid w:val="0051345A"/>
    <w:rsid w:val="00523A60"/>
    <w:rsid w:val="00531BEE"/>
    <w:rsid w:val="00533CE6"/>
    <w:rsid w:val="005353AA"/>
    <w:rsid w:val="00552ED1"/>
    <w:rsid w:val="00555916"/>
    <w:rsid w:val="005562F1"/>
    <w:rsid w:val="005567C3"/>
    <w:rsid w:val="00557B84"/>
    <w:rsid w:val="00561C65"/>
    <w:rsid w:val="00563121"/>
    <w:rsid w:val="00585605"/>
    <w:rsid w:val="00593EDF"/>
    <w:rsid w:val="0059527D"/>
    <w:rsid w:val="00595475"/>
    <w:rsid w:val="00595895"/>
    <w:rsid w:val="005B281C"/>
    <w:rsid w:val="005B374E"/>
    <w:rsid w:val="005B4482"/>
    <w:rsid w:val="005B53D9"/>
    <w:rsid w:val="005B7F2F"/>
    <w:rsid w:val="005C11CA"/>
    <w:rsid w:val="005C428F"/>
    <w:rsid w:val="005D35B0"/>
    <w:rsid w:val="005D47B0"/>
    <w:rsid w:val="005D4B4A"/>
    <w:rsid w:val="005E0AB9"/>
    <w:rsid w:val="005E308E"/>
    <w:rsid w:val="005E5955"/>
    <w:rsid w:val="005F5864"/>
    <w:rsid w:val="00603066"/>
    <w:rsid w:val="00607FD8"/>
    <w:rsid w:val="0061505F"/>
    <w:rsid w:val="0061751B"/>
    <w:rsid w:val="0062297D"/>
    <w:rsid w:val="00622E89"/>
    <w:rsid w:val="006251CD"/>
    <w:rsid w:val="006338FE"/>
    <w:rsid w:val="00634604"/>
    <w:rsid w:val="00645D96"/>
    <w:rsid w:val="00653A59"/>
    <w:rsid w:val="00654462"/>
    <w:rsid w:val="006545E3"/>
    <w:rsid w:val="0065589F"/>
    <w:rsid w:val="006608C0"/>
    <w:rsid w:val="006615E8"/>
    <w:rsid w:val="00662EC6"/>
    <w:rsid w:val="0067249B"/>
    <w:rsid w:val="00676B87"/>
    <w:rsid w:val="00677EE0"/>
    <w:rsid w:val="00680DFB"/>
    <w:rsid w:val="0068456E"/>
    <w:rsid w:val="00685540"/>
    <w:rsid w:val="0068762B"/>
    <w:rsid w:val="00692792"/>
    <w:rsid w:val="006A0287"/>
    <w:rsid w:val="006A1C58"/>
    <w:rsid w:val="006A2BF7"/>
    <w:rsid w:val="006B1C7B"/>
    <w:rsid w:val="006B5921"/>
    <w:rsid w:val="006B5B56"/>
    <w:rsid w:val="006C059A"/>
    <w:rsid w:val="006C596B"/>
    <w:rsid w:val="006C6D3E"/>
    <w:rsid w:val="006D39B9"/>
    <w:rsid w:val="006E58AA"/>
    <w:rsid w:val="006E6E31"/>
    <w:rsid w:val="006F0469"/>
    <w:rsid w:val="006F2C20"/>
    <w:rsid w:val="007003CF"/>
    <w:rsid w:val="00701A83"/>
    <w:rsid w:val="00702575"/>
    <w:rsid w:val="00703498"/>
    <w:rsid w:val="00705479"/>
    <w:rsid w:val="00705838"/>
    <w:rsid w:val="0070694E"/>
    <w:rsid w:val="00706BE0"/>
    <w:rsid w:val="00706FD3"/>
    <w:rsid w:val="00710616"/>
    <w:rsid w:val="00712E1C"/>
    <w:rsid w:val="00713400"/>
    <w:rsid w:val="00717673"/>
    <w:rsid w:val="007207EC"/>
    <w:rsid w:val="00727AAA"/>
    <w:rsid w:val="00730BC4"/>
    <w:rsid w:val="00735058"/>
    <w:rsid w:val="00737A48"/>
    <w:rsid w:val="00740BE0"/>
    <w:rsid w:val="00742416"/>
    <w:rsid w:val="00743140"/>
    <w:rsid w:val="00746CAB"/>
    <w:rsid w:val="00754905"/>
    <w:rsid w:val="007573FE"/>
    <w:rsid w:val="007641F5"/>
    <w:rsid w:val="00765E2C"/>
    <w:rsid w:val="00773F6E"/>
    <w:rsid w:val="0077461F"/>
    <w:rsid w:val="00774933"/>
    <w:rsid w:val="0077622D"/>
    <w:rsid w:val="0077640A"/>
    <w:rsid w:val="00781A61"/>
    <w:rsid w:val="00783165"/>
    <w:rsid w:val="007861DF"/>
    <w:rsid w:val="00787A5E"/>
    <w:rsid w:val="00790D82"/>
    <w:rsid w:val="007A1CDE"/>
    <w:rsid w:val="007A4A19"/>
    <w:rsid w:val="007A7DD9"/>
    <w:rsid w:val="007B12C6"/>
    <w:rsid w:val="007C0A4C"/>
    <w:rsid w:val="007C1EB3"/>
    <w:rsid w:val="007C5426"/>
    <w:rsid w:val="007C5AF5"/>
    <w:rsid w:val="007C5D2E"/>
    <w:rsid w:val="007D5312"/>
    <w:rsid w:val="007D6AC9"/>
    <w:rsid w:val="007D788F"/>
    <w:rsid w:val="007E0193"/>
    <w:rsid w:val="007E23B9"/>
    <w:rsid w:val="007E34EA"/>
    <w:rsid w:val="007F05D2"/>
    <w:rsid w:val="008046A0"/>
    <w:rsid w:val="008066AA"/>
    <w:rsid w:val="008115C3"/>
    <w:rsid w:val="008143BB"/>
    <w:rsid w:val="008169A6"/>
    <w:rsid w:val="00827392"/>
    <w:rsid w:val="00830013"/>
    <w:rsid w:val="00830EAA"/>
    <w:rsid w:val="0083162B"/>
    <w:rsid w:val="00834B70"/>
    <w:rsid w:val="00841D8C"/>
    <w:rsid w:val="008428C4"/>
    <w:rsid w:val="008429D4"/>
    <w:rsid w:val="00844530"/>
    <w:rsid w:val="00847025"/>
    <w:rsid w:val="00847D90"/>
    <w:rsid w:val="00854CEA"/>
    <w:rsid w:val="00860935"/>
    <w:rsid w:val="008616F3"/>
    <w:rsid w:val="00861F48"/>
    <w:rsid w:val="00862661"/>
    <w:rsid w:val="00864767"/>
    <w:rsid w:val="0087344F"/>
    <w:rsid w:val="00876EBD"/>
    <w:rsid w:val="008832AA"/>
    <w:rsid w:val="00891058"/>
    <w:rsid w:val="008B12C3"/>
    <w:rsid w:val="008B1448"/>
    <w:rsid w:val="008B2A9A"/>
    <w:rsid w:val="008D5F8A"/>
    <w:rsid w:val="008E13E8"/>
    <w:rsid w:val="008E31E1"/>
    <w:rsid w:val="008E7E83"/>
    <w:rsid w:val="008F3B94"/>
    <w:rsid w:val="008F5002"/>
    <w:rsid w:val="008F6661"/>
    <w:rsid w:val="00903687"/>
    <w:rsid w:val="00910D31"/>
    <w:rsid w:val="009115AB"/>
    <w:rsid w:val="00912336"/>
    <w:rsid w:val="009172F6"/>
    <w:rsid w:val="00922F59"/>
    <w:rsid w:val="00926C4D"/>
    <w:rsid w:val="00930869"/>
    <w:rsid w:val="0093235E"/>
    <w:rsid w:val="00937703"/>
    <w:rsid w:val="0093771A"/>
    <w:rsid w:val="00937BBE"/>
    <w:rsid w:val="00943E1F"/>
    <w:rsid w:val="0094605E"/>
    <w:rsid w:val="00950502"/>
    <w:rsid w:val="00953ABE"/>
    <w:rsid w:val="00954C94"/>
    <w:rsid w:val="00963ABA"/>
    <w:rsid w:val="00966C88"/>
    <w:rsid w:val="00970733"/>
    <w:rsid w:val="00971677"/>
    <w:rsid w:val="00972889"/>
    <w:rsid w:val="00981378"/>
    <w:rsid w:val="00981AE2"/>
    <w:rsid w:val="0098415F"/>
    <w:rsid w:val="00984A8A"/>
    <w:rsid w:val="00985876"/>
    <w:rsid w:val="00986C85"/>
    <w:rsid w:val="00994CB7"/>
    <w:rsid w:val="00995A1B"/>
    <w:rsid w:val="009976E0"/>
    <w:rsid w:val="009A2615"/>
    <w:rsid w:val="009A2FBA"/>
    <w:rsid w:val="009A38C0"/>
    <w:rsid w:val="009A4A34"/>
    <w:rsid w:val="009B5D92"/>
    <w:rsid w:val="009C5C32"/>
    <w:rsid w:val="009C72A6"/>
    <w:rsid w:val="009D6278"/>
    <w:rsid w:val="009D6369"/>
    <w:rsid w:val="009E0153"/>
    <w:rsid w:val="009E3888"/>
    <w:rsid w:val="009E4906"/>
    <w:rsid w:val="009F184B"/>
    <w:rsid w:val="009F25EE"/>
    <w:rsid w:val="009F44CD"/>
    <w:rsid w:val="009F5B14"/>
    <w:rsid w:val="00A01D7D"/>
    <w:rsid w:val="00A02A49"/>
    <w:rsid w:val="00A02F5D"/>
    <w:rsid w:val="00A12C87"/>
    <w:rsid w:val="00A12F23"/>
    <w:rsid w:val="00A15D80"/>
    <w:rsid w:val="00A15EF9"/>
    <w:rsid w:val="00A17099"/>
    <w:rsid w:val="00A21F56"/>
    <w:rsid w:val="00A24C55"/>
    <w:rsid w:val="00A26D88"/>
    <w:rsid w:val="00A27EBF"/>
    <w:rsid w:val="00A33B33"/>
    <w:rsid w:val="00A377BC"/>
    <w:rsid w:val="00A37C70"/>
    <w:rsid w:val="00A40584"/>
    <w:rsid w:val="00A41F86"/>
    <w:rsid w:val="00A4340C"/>
    <w:rsid w:val="00A4776F"/>
    <w:rsid w:val="00A529E9"/>
    <w:rsid w:val="00A54310"/>
    <w:rsid w:val="00A61E23"/>
    <w:rsid w:val="00A65E86"/>
    <w:rsid w:val="00A7202B"/>
    <w:rsid w:val="00A75C29"/>
    <w:rsid w:val="00A82BB2"/>
    <w:rsid w:val="00A83926"/>
    <w:rsid w:val="00A855D3"/>
    <w:rsid w:val="00A93988"/>
    <w:rsid w:val="00A93C0B"/>
    <w:rsid w:val="00A94C7E"/>
    <w:rsid w:val="00A97124"/>
    <w:rsid w:val="00AA751F"/>
    <w:rsid w:val="00AB458A"/>
    <w:rsid w:val="00AB4A85"/>
    <w:rsid w:val="00AB5839"/>
    <w:rsid w:val="00AC0510"/>
    <w:rsid w:val="00AC1E0E"/>
    <w:rsid w:val="00AD38E4"/>
    <w:rsid w:val="00AD440A"/>
    <w:rsid w:val="00AD45EE"/>
    <w:rsid w:val="00AD4E4D"/>
    <w:rsid w:val="00AD713F"/>
    <w:rsid w:val="00AE5FC8"/>
    <w:rsid w:val="00AE76BF"/>
    <w:rsid w:val="00AF214F"/>
    <w:rsid w:val="00AF386C"/>
    <w:rsid w:val="00B03C9D"/>
    <w:rsid w:val="00B04F66"/>
    <w:rsid w:val="00B10B41"/>
    <w:rsid w:val="00B11732"/>
    <w:rsid w:val="00B118A3"/>
    <w:rsid w:val="00B12D78"/>
    <w:rsid w:val="00B14589"/>
    <w:rsid w:val="00B15409"/>
    <w:rsid w:val="00B21E43"/>
    <w:rsid w:val="00B21E88"/>
    <w:rsid w:val="00B21F67"/>
    <w:rsid w:val="00B21F6A"/>
    <w:rsid w:val="00B32E22"/>
    <w:rsid w:val="00B475D2"/>
    <w:rsid w:val="00B47952"/>
    <w:rsid w:val="00B50EB7"/>
    <w:rsid w:val="00B5359B"/>
    <w:rsid w:val="00B60586"/>
    <w:rsid w:val="00B60F65"/>
    <w:rsid w:val="00B67069"/>
    <w:rsid w:val="00B670B4"/>
    <w:rsid w:val="00B67D19"/>
    <w:rsid w:val="00B72E76"/>
    <w:rsid w:val="00B7301C"/>
    <w:rsid w:val="00B734A1"/>
    <w:rsid w:val="00B85B84"/>
    <w:rsid w:val="00B95649"/>
    <w:rsid w:val="00B9575B"/>
    <w:rsid w:val="00B97711"/>
    <w:rsid w:val="00BA0A5C"/>
    <w:rsid w:val="00BA1870"/>
    <w:rsid w:val="00BA3AD2"/>
    <w:rsid w:val="00BA540D"/>
    <w:rsid w:val="00BB105F"/>
    <w:rsid w:val="00BB17CB"/>
    <w:rsid w:val="00BB1ADB"/>
    <w:rsid w:val="00BB4393"/>
    <w:rsid w:val="00BC173C"/>
    <w:rsid w:val="00BC62E3"/>
    <w:rsid w:val="00BD2821"/>
    <w:rsid w:val="00BE1CD2"/>
    <w:rsid w:val="00BF3A65"/>
    <w:rsid w:val="00BF3F49"/>
    <w:rsid w:val="00C04A64"/>
    <w:rsid w:val="00C04F80"/>
    <w:rsid w:val="00C05C35"/>
    <w:rsid w:val="00C07297"/>
    <w:rsid w:val="00C10B1A"/>
    <w:rsid w:val="00C1594A"/>
    <w:rsid w:val="00C162F8"/>
    <w:rsid w:val="00C16777"/>
    <w:rsid w:val="00C21EBD"/>
    <w:rsid w:val="00C223F7"/>
    <w:rsid w:val="00C22BD8"/>
    <w:rsid w:val="00C25111"/>
    <w:rsid w:val="00C25162"/>
    <w:rsid w:val="00C303C2"/>
    <w:rsid w:val="00C34ACD"/>
    <w:rsid w:val="00C34DD9"/>
    <w:rsid w:val="00C424D2"/>
    <w:rsid w:val="00C4483C"/>
    <w:rsid w:val="00C46957"/>
    <w:rsid w:val="00C5027F"/>
    <w:rsid w:val="00C50F6D"/>
    <w:rsid w:val="00C513DF"/>
    <w:rsid w:val="00C559D8"/>
    <w:rsid w:val="00C609EC"/>
    <w:rsid w:val="00C6312A"/>
    <w:rsid w:val="00C65F7E"/>
    <w:rsid w:val="00C73186"/>
    <w:rsid w:val="00C73616"/>
    <w:rsid w:val="00C7497D"/>
    <w:rsid w:val="00C76782"/>
    <w:rsid w:val="00C7698C"/>
    <w:rsid w:val="00C807A8"/>
    <w:rsid w:val="00C815F2"/>
    <w:rsid w:val="00C83561"/>
    <w:rsid w:val="00C851C0"/>
    <w:rsid w:val="00C85B0C"/>
    <w:rsid w:val="00C86E4D"/>
    <w:rsid w:val="00C877ED"/>
    <w:rsid w:val="00C9089B"/>
    <w:rsid w:val="00C911BB"/>
    <w:rsid w:val="00C92BE5"/>
    <w:rsid w:val="00CA3449"/>
    <w:rsid w:val="00CA7121"/>
    <w:rsid w:val="00CA7859"/>
    <w:rsid w:val="00CA7F08"/>
    <w:rsid w:val="00CB1160"/>
    <w:rsid w:val="00CB5A5B"/>
    <w:rsid w:val="00CB6F87"/>
    <w:rsid w:val="00CC3035"/>
    <w:rsid w:val="00CC3849"/>
    <w:rsid w:val="00CD4B89"/>
    <w:rsid w:val="00CE0BDC"/>
    <w:rsid w:val="00CE2F73"/>
    <w:rsid w:val="00CE3F4B"/>
    <w:rsid w:val="00CE4D89"/>
    <w:rsid w:val="00CE604F"/>
    <w:rsid w:val="00CE6C8C"/>
    <w:rsid w:val="00CF0500"/>
    <w:rsid w:val="00CF2B50"/>
    <w:rsid w:val="00CF3059"/>
    <w:rsid w:val="00CF54C2"/>
    <w:rsid w:val="00D01601"/>
    <w:rsid w:val="00D02339"/>
    <w:rsid w:val="00D034A7"/>
    <w:rsid w:val="00D04820"/>
    <w:rsid w:val="00D06AD4"/>
    <w:rsid w:val="00D10B3F"/>
    <w:rsid w:val="00D1367E"/>
    <w:rsid w:val="00D17B78"/>
    <w:rsid w:val="00D20815"/>
    <w:rsid w:val="00D24945"/>
    <w:rsid w:val="00D26389"/>
    <w:rsid w:val="00D2719A"/>
    <w:rsid w:val="00D30873"/>
    <w:rsid w:val="00D334B0"/>
    <w:rsid w:val="00D34E1B"/>
    <w:rsid w:val="00D3557F"/>
    <w:rsid w:val="00D37654"/>
    <w:rsid w:val="00D42FA1"/>
    <w:rsid w:val="00D46BB0"/>
    <w:rsid w:val="00D51C03"/>
    <w:rsid w:val="00D51FB1"/>
    <w:rsid w:val="00D52465"/>
    <w:rsid w:val="00D57BD9"/>
    <w:rsid w:val="00D64540"/>
    <w:rsid w:val="00D6642E"/>
    <w:rsid w:val="00D72DB9"/>
    <w:rsid w:val="00D7569B"/>
    <w:rsid w:val="00D844EF"/>
    <w:rsid w:val="00D87627"/>
    <w:rsid w:val="00D90123"/>
    <w:rsid w:val="00D914F2"/>
    <w:rsid w:val="00D918DE"/>
    <w:rsid w:val="00D91CAC"/>
    <w:rsid w:val="00D92709"/>
    <w:rsid w:val="00D9361E"/>
    <w:rsid w:val="00D93B10"/>
    <w:rsid w:val="00D94981"/>
    <w:rsid w:val="00DA1A48"/>
    <w:rsid w:val="00DB0119"/>
    <w:rsid w:val="00DB03DC"/>
    <w:rsid w:val="00DB1F0A"/>
    <w:rsid w:val="00DB2401"/>
    <w:rsid w:val="00DB329F"/>
    <w:rsid w:val="00DB5D80"/>
    <w:rsid w:val="00DB6164"/>
    <w:rsid w:val="00DB63C0"/>
    <w:rsid w:val="00DC6238"/>
    <w:rsid w:val="00DC6E85"/>
    <w:rsid w:val="00DC7FF7"/>
    <w:rsid w:val="00DD27FD"/>
    <w:rsid w:val="00DD357E"/>
    <w:rsid w:val="00DD5283"/>
    <w:rsid w:val="00DD5FD9"/>
    <w:rsid w:val="00DD765B"/>
    <w:rsid w:val="00DE0466"/>
    <w:rsid w:val="00DE0904"/>
    <w:rsid w:val="00DE20AE"/>
    <w:rsid w:val="00DE35E6"/>
    <w:rsid w:val="00DE671C"/>
    <w:rsid w:val="00DF1357"/>
    <w:rsid w:val="00DF43C8"/>
    <w:rsid w:val="00DF5912"/>
    <w:rsid w:val="00DF59B9"/>
    <w:rsid w:val="00DF6574"/>
    <w:rsid w:val="00DF669F"/>
    <w:rsid w:val="00E002F7"/>
    <w:rsid w:val="00E1112D"/>
    <w:rsid w:val="00E1361A"/>
    <w:rsid w:val="00E20F8F"/>
    <w:rsid w:val="00E23E90"/>
    <w:rsid w:val="00E26469"/>
    <w:rsid w:val="00E26BAA"/>
    <w:rsid w:val="00E30C03"/>
    <w:rsid w:val="00E32337"/>
    <w:rsid w:val="00E33C5A"/>
    <w:rsid w:val="00E3775C"/>
    <w:rsid w:val="00E4067B"/>
    <w:rsid w:val="00E46529"/>
    <w:rsid w:val="00E46C48"/>
    <w:rsid w:val="00E4701B"/>
    <w:rsid w:val="00E51F76"/>
    <w:rsid w:val="00E52EEE"/>
    <w:rsid w:val="00E64FA8"/>
    <w:rsid w:val="00E75FD9"/>
    <w:rsid w:val="00E7768B"/>
    <w:rsid w:val="00E8179E"/>
    <w:rsid w:val="00E85B22"/>
    <w:rsid w:val="00E95F23"/>
    <w:rsid w:val="00E96E92"/>
    <w:rsid w:val="00EA1085"/>
    <w:rsid w:val="00EA40AC"/>
    <w:rsid w:val="00EB082E"/>
    <w:rsid w:val="00EB134B"/>
    <w:rsid w:val="00EB4577"/>
    <w:rsid w:val="00EB4CFE"/>
    <w:rsid w:val="00EB7290"/>
    <w:rsid w:val="00EC1D8C"/>
    <w:rsid w:val="00ED14CD"/>
    <w:rsid w:val="00ED47A9"/>
    <w:rsid w:val="00EE7207"/>
    <w:rsid w:val="00EF31D4"/>
    <w:rsid w:val="00EF6258"/>
    <w:rsid w:val="00EF6E8B"/>
    <w:rsid w:val="00EF7C07"/>
    <w:rsid w:val="00F023C8"/>
    <w:rsid w:val="00F04026"/>
    <w:rsid w:val="00F14500"/>
    <w:rsid w:val="00F20E6E"/>
    <w:rsid w:val="00F21594"/>
    <w:rsid w:val="00F219C5"/>
    <w:rsid w:val="00F232F4"/>
    <w:rsid w:val="00F32305"/>
    <w:rsid w:val="00F33B65"/>
    <w:rsid w:val="00F344F5"/>
    <w:rsid w:val="00F375CF"/>
    <w:rsid w:val="00F45F21"/>
    <w:rsid w:val="00F51B2F"/>
    <w:rsid w:val="00F53D12"/>
    <w:rsid w:val="00F53EC4"/>
    <w:rsid w:val="00F54DC1"/>
    <w:rsid w:val="00F55D05"/>
    <w:rsid w:val="00F60A8F"/>
    <w:rsid w:val="00F60DB9"/>
    <w:rsid w:val="00F65C1E"/>
    <w:rsid w:val="00F65F0D"/>
    <w:rsid w:val="00F70426"/>
    <w:rsid w:val="00F731A4"/>
    <w:rsid w:val="00F73718"/>
    <w:rsid w:val="00F74686"/>
    <w:rsid w:val="00F757B1"/>
    <w:rsid w:val="00F80344"/>
    <w:rsid w:val="00F8171D"/>
    <w:rsid w:val="00F85E5B"/>
    <w:rsid w:val="00F87E1B"/>
    <w:rsid w:val="00F9166C"/>
    <w:rsid w:val="00F926CF"/>
    <w:rsid w:val="00F938C2"/>
    <w:rsid w:val="00F93C8D"/>
    <w:rsid w:val="00F942E8"/>
    <w:rsid w:val="00F947F4"/>
    <w:rsid w:val="00F96180"/>
    <w:rsid w:val="00FA3EEC"/>
    <w:rsid w:val="00FA77C1"/>
    <w:rsid w:val="00FB175A"/>
    <w:rsid w:val="00FB61A9"/>
    <w:rsid w:val="00FC0043"/>
    <w:rsid w:val="00FC4BBB"/>
    <w:rsid w:val="00FD1ED4"/>
    <w:rsid w:val="00FD2407"/>
    <w:rsid w:val="00FD306A"/>
    <w:rsid w:val="00FD36D9"/>
    <w:rsid w:val="00FD5687"/>
    <w:rsid w:val="00FD57F5"/>
    <w:rsid w:val="00FD7DC7"/>
    <w:rsid w:val="00FD7E58"/>
    <w:rsid w:val="00FE0A31"/>
    <w:rsid w:val="00FE0DB5"/>
    <w:rsid w:val="00FE1E37"/>
    <w:rsid w:val="00FE3EEB"/>
    <w:rsid w:val="00FE446D"/>
    <w:rsid w:val="00FE697B"/>
    <w:rsid w:val="00FF23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  <w14:docId w14:val="7A8E68D7"/>
  <w15:docId w15:val="{0926C638-9106-4B6A-B702-36D25C0976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Theme="minorHAnsi" w:cs="Times New Roman"/>
        <w:sz w:val="18"/>
        <w:szCs w:val="18"/>
        <w:lang w:val="en-AU" w:eastAsia="en-AU" w:bidi="ar-SA"/>
      </w:rPr>
    </w:rPrDefault>
    <w:pPrDefault>
      <w:pPr>
        <w:spacing w:line="260" w:lineRule="atLeast"/>
      </w:pPr>
    </w:pPrDefault>
  </w:docDefaults>
  <w:latentStyles w:defLockedState="0" w:defUIPriority="0" w:defSemiHidden="0" w:defUnhideWhenUsed="0" w:defQFormat="0" w:count="376">
    <w:lsdException w:name="heading 1" w:qFormat="1"/>
    <w:lsdException w:name="heading 2" w:qFormat="1"/>
    <w:lsdException w:name="heading 3" w:qFormat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qFormat="1"/>
    <w:lsdException w:name="List 2" w:semiHidden="1" w:unhideWhenUsed="1"/>
    <w:lsdException w:name="List 3" w:semiHidden="1" w:unhideWhenUsed="1"/>
    <w:lsdException w:name="List Bullet 2" w:semiHidden="1" w:unhideWhenUsed="1" w:qFormat="1"/>
    <w:lsdException w:name="List Bullet 3" w:semiHidden="1" w:unhideWhenUsed="1" w:qFormat="1"/>
    <w:lsdException w:name="List Bullet 4" w:semiHidden="1" w:unhideWhenUsed="1"/>
    <w:lsdException w:name="List Bullet 5" w:semiHidden="1" w:unhideWhenUsed="1"/>
    <w:lsdException w:name="List Number 2" w:semiHidden="1" w:unhideWhenUsed="1" w:qFormat="1"/>
    <w:lsdException w:name="List Number 3" w:semiHidden="1" w:unhideWhenUsed="1" w:qFormat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rsid w:val="00834B70"/>
    <w:pPr>
      <w:spacing w:line="270" w:lineRule="atLeast"/>
    </w:pPr>
  </w:style>
  <w:style w:type="paragraph" w:styleId="Heading1">
    <w:name w:val="heading 1"/>
    <w:basedOn w:val="BodyText"/>
    <w:next w:val="BodyText"/>
    <w:qFormat/>
    <w:rsid w:val="004B545B"/>
    <w:pPr>
      <w:keepNext/>
      <w:spacing w:before="300" w:after="100" w:line="240" w:lineRule="auto"/>
      <w:outlineLvl w:val="0"/>
    </w:pPr>
    <w:rPr>
      <w:rFonts w:asciiTheme="majorHAnsi" w:hAnsiTheme="majorHAnsi"/>
      <w:b/>
      <w:caps/>
      <w:color w:val="003263" w:themeColor="text2"/>
      <w:spacing w:val="6"/>
      <w:sz w:val="22"/>
    </w:rPr>
  </w:style>
  <w:style w:type="paragraph" w:styleId="Heading2">
    <w:name w:val="heading 2"/>
    <w:basedOn w:val="BodyText"/>
    <w:next w:val="BodyText"/>
    <w:qFormat/>
    <w:rsid w:val="004B545B"/>
    <w:pPr>
      <w:keepNext/>
      <w:spacing w:before="300" w:after="100" w:line="240" w:lineRule="auto"/>
      <w:outlineLvl w:val="1"/>
    </w:pPr>
    <w:rPr>
      <w:rFonts w:asciiTheme="majorHAnsi" w:hAnsiTheme="majorHAnsi"/>
      <w:b/>
      <w:color w:val="003263" w:themeColor="text2"/>
      <w:spacing w:val="6"/>
      <w:sz w:val="20"/>
    </w:rPr>
  </w:style>
  <w:style w:type="paragraph" w:styleId="Heading3">
    <w:name w:val="heading 3"/>
    <w:basedOn w:val="Normal"/>
    <w:next w:val="BodyText"/>
    <w:qFormat/>
    <w:rsid w:val="004B545B"/>
    <w:pPr>
      <w:spacing w:before="300" w:after="120" w:line="240" w:lineRule="auto"/>
      <w:outlineLvl w:val="2"/>
    </w:pPr>
    <w:rPr>
      <w:rFonts w:asciiTheme="majorHAnsi" w:hAnsiTheme="majorHAnsi"/>
      <w:i/>
      <w:color w:val="003263" w:themeColor="text2"/>
      <w:spacing w:val="6"/>
      <w:sz w:val="20"/>
    </w:rPr>
  </w:style>
  <w:style w:type="paragraph" w:styleId="Heading4">
    <w:name w:val="heading 4"/>
    <w:basedOn w:val="Normal"/>
    <w:next w:val="BodyText"/>
    <w:semiHidden/>
    <w:rsid w:val="0013729F"/>
    <w:pPr>
      <w:keepNext/>
      <w:spacing w:before="260" w:line="259" w:lineRule="auto"/>
      <w:outlineLvl w:val="3"/>
    </w:pPr>
    <w:rPr>
      <w:bCs/>
      <w:i/>
      <w:szCs w:val="28"/>
    </w:rPr>
  </w:style>
  <w:style w:type="paragraph" w:styleId="Heading5">
    <w:name w:val="heading 5"/>
    <w:basedOn w:val="Normal"/>
    <w:next w:val="Normal"/>
    <w:semiHidden/>
    <w:rsid w:val="00BF3A65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semiHidden/>
    <w:rsid w:val="00BF3A65"/>
    <w:pPr>
      <w:spacing w:before="240" w:after="60"/>
      <w:outlineLvl w:val="5"/>
    </w:pPr>
    <w:rPr>
      <w:b/>
      <w:bCs/>
    </w:rPr>
  </w:style>
  <w:style w:type="paragraph" w:styleId="Heading7">
    <w:name w:val="heading 7"/>
    <w:basedOn w:val="Normal"/>
    <w:next w:val="Normal"/>
    <w:semiHidden/>
    <w:rsid w:val="00BF3A65"/>
    <w:pPr>
      <w:spacing w:before="240" w:after="60"/>
      <w:outlineLvl w:val="6"/>
    </w:pPr>
    <w:rPr>
      <w:sz w:val="24"/>
      <w:szCs w:val="24"/>
    </w:rPr>
  </w:style>
  <w:style w:type="paragraph" w:styleId="Heading8">
    <w:name w:val="heading 8"/>
    <w:basedOn w:val="Normal"/>
    <w:next w:val="Normal"/>
    <w:semiHidden/>
    <w:rsid w:val="00BF3A65"/>
    <w:pPr>
      <w:spacing w:before="240" w:after="60"/>
      <w:outlineLvl w:val="7"/>
    </w:pPr>
    <w:rPr>
      <w:i/>
      <w:iCs/>
      <w:sz w:val="24"/>
      <w:szCs w:val="24"/>
    </w:rPr>
  </w:style>
  <w:style w:type="paragraph" w:styleId="Heading9">
    <w:name w:val="heading 9"/>
    <w:basedOn w:val="Normal"/>
    <w:next w:val="Normal"/>
    <w:semiHidden/>
    <w:rsid w:val="00BF3A65"/>
    <w:pPr>
      <w:spacing w:before="240" w:after="60"/>
      <w:outlineLvl w:val="8"/>
    </w:pPr>
    <w:rPr>
      <w:rFonts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D17B7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60935"/>
  </w:style>
  <w:style w:type="paragraph" w:styleId="Footer">
    <w:name w:val="footer"/>
    <w:basedOn w:val="Normal"/>
    <w:link w:val="FooterChar"/>
    <w:uiPriority w:val="99"/>
    <w:rsid w:val="001F6962"/>
  </w:style>
  <w:style w:type="character" w:customStyle="1" w:styleId="FooterChar">
    <w:name w:val="Footer Char"/>
    <w:basedOn w:val="DefaultParagraphFont"/>
    <w:link w:val="Footer"/>
    <w:uiPriority w:val="99"/>
    <w:rsid w:val="00860935"/>
  </w:style>
  <w:style w:type="paragraph" w:styleId="BalloonText">
    <w:name w:val="Balloon Text"/>
    <w:basedOn w:val="Normal"/>
    <w:semiHidden/>
    <w:rsid w:val="00FD57F5"/>
    <w:rPr>
      <w:rFonts w:ascii="Tahoma" w:hAnsi="Tahoma" w:cs="Tahoma"/>
      <w:sz w:val="16"/>
      <w:szCs w:val="16"/>
    </w:rPr>
  </w:style>
  <w:style w:type="paragraph" w:customStyle="1" w:styleId="Emailaddress">
    <w:name w:val="Email address"/>
    <w:basedOn w:val="Normal"/>
    <w:semiHidden/>
    <w:rsid w:val="00FD57F5"/>
    <w:rPr>
      <w:sz w:val="16"/>
      <w:szCs w:val="16"/>
    </w:rPr>
  </w:style>
  <w:style w:type="paragraph" w:styleId="ListContinue">
    <w:name w:val="List Continue"/>
    <w:basedOn w:val="Normal"/>
    <w:semiHidden/>
    <w:rsid w:val="00E46C48"/>
    <w:pPr>
      <w:spacing w:after="260"/>
      <w:ind w:left="340"/>
    </w:pPr>
  </w:style>
  <w:style w:type="paragraph" w:styleId="ListContinue2">
    <w:name w:val="List Continue 2"/>
    <w:basedOn w:val="Normal"/>
    <w:link w:val="ListContinue2Char"/>
    <w:semiHidden/>
    <w:rsid w:val="00E46C48"/>
    <w:pPr>
      <w:spacing w:after="120"/>
      <w:ind w:left="567"/>
    </w:pPr>
  </w:style>
  <w:style w:type="character" w:customStyle="1" w:styleId="ListContinue2Char">
    <w:name w:val="List Continue 2 Char"/>
    <w:basedOn w:val="DefaultParagraphFont"/>
    <w:link w:val="ListContinue2"/>
    <w:rsid w:val="00E46C48"/>
    <w:rPr>
      <w:rFonts w:ascii="Times New Roman" w:hAnsi="Times New Roman"/>
      <w:spacing w:val="-5"/>
      <w:sz w:val="22"/>
      <w:szCs w:val="22"/>
      <w:lang w:eastAsia="en-US"/>
    </w:rPr>
  </w:style>
  <w:style w:type="paragraph" w:styleId="ListContinue3">
    <w:name w:val="List Continue 3"/>
    <w:basedOn w:val="ListContinue2"/>
    <w:link w:val="ListContinue3Char"/>
    <w:semiHidden/>
    <w:rsid w:val="00FD57F5"/>
    <w:pPr>
      <w:ind w:left="794"/>
    </w:pPr>
  </w:style>
  <w:style w:type="character" w:customStyle="1" w:styleId="ListContinue3Char">
    <w:name w:val="List Continue 3 Char"/>
    <w:basedOn w:val="ListContinue2Char"/>
    <w:link w:val="ListContinue3"/>
    <w:rsid w:val="00FD57F5"/>
    <w:rPr>
      <w:rFonts w:ascii="Times New Roman" w:hAnsi="Times New Roman"/>
      <w:spacing w:val="-5"/>
      <w:sz w:val="22"/>
      <w:szCs w:val="22"/>
      <w:lang w:eastAsia="en-US"/>
    </w:rPr>
  </w:style>
  <w:style w:type="table" w:styleId="TableGrid">
    <w:name w:val="Table Grid"/>
    <w:basedOn w:val="TableNormal"/>
    <w:rsid w:val="00834B70"/>
    <w:pPr>
      <w:spacing w:line="200" w:lineRule="exact"/>
      <w:ind w:left="113" w:right="113"/>
    </w:pPr>
    <w:rPr>
      <w:sz w:val="16"/>
    </w:rPr>
    <w:tblPr>
      <w:tblBorders>
        <w:top w:val="single" w:sz="4" w:space="0" w:color="8ACED7" w:themeColor="accent1"/>
        <w:bottom w:val="single" w:sz="4" w:space="0" w:color="8ACED7" w:themeColor="accent1"/>
        <w:insideH w:val="single" w:sz="4" w:space="0" w:color="8ACED7" w:themeColor="accent1"/>
      </w:tblBorders>
      <w:tblCellMar>
        <w:left w:w="0" w:type="dxa"/>
        <w:bottom w:w="79" w:type="dxa"/>
        <w:right w:w="0" w:type="dxa"/>
      </w:tblCellMar>
    </w:tblPr>
    <w:tcPr>
      <w:tcMar>
        <w:bottom w:w="0" w:type="dxa"/>
      </w:tcMar>
      <w:vAlign w:val="center"/>
    </w:tcPr>
    <w:tblStylePr w:type="firstRow">
      <w:pPr>
        <w:wordWrap/>
        <w:spacing w:beforeLines="0" w:before="0" w:beforeAutospacing="0" w:afterLines="0" w:after="0" w:afterAutospacing="0" w:line="180" w:lineRule="exact"/>
        <w:jc w:val="left"/>
      </w:pPr>
      <w:rPr>
        <w:rFonts w:asciiTheme="majorHAnsi" w:hAnsiTheme="majorHAnsi"/>
        <w:b/>
        <w:caps/>
        <w:smallCaps w:val="0"/>
        <w:color w:val="FFFFFF" w:themeColor="background1"/>
        <w:spacing w:val="6"/>
        <w:sz w:val="22"/>
      </w:rPr>
      <w:tblPr/>
      <w:trPr>
        <w:tblHeader/>
      </w:trPr>
      <w:tcPr>
        <w:shd w:val="clear" w:color="auto" w:fill="8ACED7" w:themeFill="accent1"/>
        <w:tcMar>
          <w:top w:w="40" w:type="dxa"/>
          <w:left w:w="0" w:type="nil"/>
          <w:bottom w:w="45" w:type="dxa"/>
          <w:right w:w="0" w:type="nil"/>
        </w:tcMar>
      </w:tcPr>
    </w:tblStylePr>
    <w:tblStylePr w:type="firstCol">
      <w:pPr>
        <w:jc w:val="left"/>
      </w:pPr>
      <w:rPr>
        <w:b/>
        <w:caps/>
        <w:smallCaps w:val="0"/>
      </w:rPr>
      <w:tblPr/>
      <w:tcPr>
        <w:vAlign w:val="center"/>
      </w:tcPr>
    </w:tblStylePr>
  </w:style>
  <w:style w:type="paragraph" w:styleId="BodyText">
    <w:name w:val="Body Text"/>
    <w:basedOn w:val="Normal"/>
    <w:link w:val="BodyTextChar"/>
    <w:qFormat/>
    <w:rsid w:val="00CE3F4B"/>
    <w:pPr>
      <w:spacing w:before="100" w:after="200"/>
    </w:pPr>
  </w:style>
  <w:style w:type="character" w:customStyle="1" w:styleId="BodyTextChar">
    <w:name w:val="Body Text Char"/>
    <w:basedOn w:val="DefaultParagraphFont"/>
    <w:link w:val="BodyText"/>
    <w:rsid w:val="00CE3F4B"/>
  </w:style>
  <w:style w:type="paragraph" w:styleId="ListBullet">
    <w:name w:val="List Bullet"/>
    <w:basedOn w:val="BodyText"/>
    <w:uiPriority w:val="1"/>
    <w:qFormat/>
    <w:rsid w:val="004B545B"/>
    <w:pPr>
      <w:numPr>
        <w:numId w:val="18"/>
      </w:numPr>
      <w:spacing w:after="100"/>
    </w:pPr>
  </w:style>
  <w:style w:type="paragraph" w:styleId="ListBullet2">
    <w:name w:val="List Bullet 2"/>
    <w:basedOn w:val="ListBullet"/>
    <w:uiPriority w:val="1"/>
    <w:qFormat/>
    <w:rsid w:val="004B545B"/>
    <w:pPr>
      <w:numPr>
        <w:ilvl w:val="1"/>
      </w:numPr>
    </w:pPr>
  </w:style>
  <w:style w:type="paragraph" w:styleId="ListBullet3">
    <w:name w:val="List Bullet 3"/>
    <w:basedOn w:val="ListBullet2"/>
    <w:uiPriority w:val="1"/>
    <w:qFormat/>
    <w:rsid w:val="004B545B"/>
    <w:pPr>
      <w:numPr>
        <w:ilvl w:val="2"/>
      </w:numPr>
    </w:pPr>
  </w:style>
  <w:style w:type="paragraph" w:styleId="ListNumber">
    <w:name w:val="List Number"/>
    <w:basedOn w:val="BodyText"/>
    <w:uiPriority w:val="1"/>
    <w:qFormat/>
    <w:rsid w:val="004B545B"/>
    <w:pPr>
      <w:numPr>
        <w:numId w:val="21"/>
      </w:numPr>
      <w:spacing w:after="100"/>
    </w:pPr>
  </w:style>
  <w:style w:type="paragraph" w:styleId="ListNumber2">
    <w:name w:val="List Number 2"/>
    <w:basedOn w:val="ListNumber"/>
    <w:uiPriority w:val="1"/>
    <w:qFormat/>
    <w:rsid w:val="004B545B"/>
    <w:pPr>
      <w:numPr>
        <w:ilvl w:val="1"/>
      </w:numPr>
    </w:pPr>
  </w:style>
  <w:style w:type="paragraph" w:styleId="ListNumber3">
    <w:name w:val="List Number 3"/>
    <w:basedOn w:val="ListNumber2"/>
    <w:uiPriority w:val="1"/>
    <w:qFormat/>
    <w:rsid w:val="004B545B"/>
    <w:pPr>
      <w:numPr>
        <w:ilvl w:val="2"/>
      </w:numPr>
      <w:ind w:left="1020" w:hanging="340"/>
    </w:pPr>
  </w:style>
  <w:style w:type="character" w:styleId="PlaceholderText">
    <w:name w:val="Placeholder Text"/>
    <w:basedOn w:val="DefaultParagraphFont"/>
    <w:uiPriority w:val="99"/>
    <w:semiHidden/>
    <w:rsid w:val="009A2FBA"/>
    <w:rPr>
      <w:color w:val="808080"/>
    </w:rPr>
  </w:style>
  <w:style w:type="paragraph" w:customStyle="1" w:styleId="Spacebeforetable">
    <w:name w:val="Space before table"/>
    <w:basedOn w:val="Normal"/>
    <w:qFormat/>
    <w:rsid w:val="001207DA"/>
    <w:pPr>
      <w:spacing w:after="60"/>
    </w:pPr>
  </w:style>
  <w:style w:type="paragraph" w:styleId="Title">
    <w:name w:val="Title"/>
    <w:basedOn w:val="Normal"/>
    <w:next w:val="Normal"/>
    <w:link w:val="TitleChar"/>
    <w:rsid w:val="007207EC"/>
    <w:pPr>
      <w:spacing w:before="1060" w:after="440" w:line="192" w:lineRule="auto"/>
      <w:ind w:left="227"/>
      <w:contextualSpacing/>
    </w:pPr>
    <w:rPr>
      <w:rFonts w:asciiTheme="majorHAnsi" w:eastAsiaTheme="majorEastAsia" w:hAnsiTheme="majorHAnsi" w:cstheme="majorBidi"/>
      <w:b/>
      <w:caps/>
      <w:color w:val="003263" w:themeColor="text2"/>
      <w:spacing w:val="18"/>
      <w:kern w:val="28"/>
      <w:sz w:val="52"/>
      <w:szCs w:val="56"/>
    </w:rPr>
  </w:style>
  <w:style w:type="character" w:customStyle="1" w:styleId="TitleChar">
    <w:name w:val="Title Char"/>
    <w:basedOn w:val="DefaultParagraphFont"/>
    <w:link w:val="Title"/>
    <w:rsid w:val="007207EC"/>
    <w:rPr>
      <w:rFonts w:asciiTheme="majorHAnsi" w:eastAsiaTheme="majorEastAsia" w:hAnsiTheme="majorHAnsi" w:cstheme="majorBidi"/>
      <w:b/>
      <w:caps/>
      <w:color w:val="003263" w:themeColor="text2"/>
      <w:spacing w:val="18"/>
      <w:kern w:val="28"/>
      <w:sz w:val="52"/>
      <w:szCs w:val="56"/>
    </w:rPr>
  </w:style>
  <w:style w:type="table" w:styleId="ColorfulGrid">
    <w:name w:val="Colorful Grid"/>
    <w:basedOn w:val="TableNormal"/>
    <w:uiPriority w:val="73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CFD1" w:themeFill="text1" w:themeFillTint="33"/>
    </w:tcPr>
    <w:tblStylePr w:type="firstRow">
      <w:rPr>
        <w:b/>
        <w:bCs/>
      </w:rPr>
      <w:tblPr/>
      <w:tcPr>
        <w:shd w:val="clear" w:color="auto" w:fill="ABA0A3" w:themeFill="text1" w:themeFillTint="66"/>
      </w:tcPr>
    </w:tblStylePr>
    <w:tblStylePr w:type="lastRow">
      <w:rPr>
        <w:b/>
        <w:bCs/>
        <w:color w:val="231F20" w:themeColor="text1"/>
      </w:rPr>
      <w:tblPr/>
      <w:tcPr>
        <w:shd w:val="clear" w:color="auto" w:fill="ABA0A3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1A1717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1A1717" w:themeFill="text1" w:themeFillShade="BF"/>
      </w:tcPr>
    </w:tblStylePr>
    <w:tblStylePr w:type="band1Vert">
      <w:tblPr/>
      <w:tcPr>
        <w:shd w:val="clear" w:color="auto" w:fill="97898C" w:themeFill="text1" w:themeFillTint="7F"/>
      </w:tcPr>
    </w:tblStylePr>
    <w:tblStylePr w:type="band1Horz">
      <w:tblPr/>
      <w:tcPr>
        <w:shd w:val="clear" w:color="auto" w:fill="97898C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7F5F7" w:themeFill="accent1" w:themeFillTint="33"/>
    </w:tcPr>
    <w:tblStylePr w:type="firstRow">
      <w:rPr>
        <w:b/>
        <w:bCs/>
      </w:rPr>
      <w:tblPr/>
      <w:tcPr>
        <w:shd w:val="clear" w:color="auto" w:fill="D0EBEF" w:themeFill="accent1" w:themeFillTint="66"/>
      </w:tcPr>
    </w:tblStylePr>
    <w:tblStylePr w:type="lastRow">
      <w:rPr>
        <w:b/>
        <w:bCs/>
        <w:color w:val="231F20" w:themeColor="text1"/>
      </w:rPr>
      <w:tblPr/>
      <w:tcPr>
        <w:shd w:val="clear" w:color="auto" w:fill="D0EBEF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47B2C0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47B2C0" w:themeFill="accent1" w:themeFillShade="BF"/>
      </w:tcPr>
    </w:tblStylePr>
    <w:tblStylePr w:type="band1Vert">
      <w:tblPr/>
      <w:tcPr>
        <w:shd w:val="clear" w:color="auto" w:fill="C4E6EB" w:themeFill="accent1" w:themeFillTint="7F"/>
      </w:tcPr>
    </w:tblStylePr>
    <w:tblStylePr w:type="band1Horz">
      <w:tblPr/>
      <w:tcPr>
        <w:shd w:val="clear" w:color="auto" w:fill="C4E6EB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231F2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FE4FF" w:themeFill="accent3" w:themeFillTint="33"/>
    </w:tcPr>
    <w:tblStylePr w:type="firstRow">
      <w:rPr>
        <w:b/>
        <w:bCs/>
      </w:rPr>
      <w:tblPr/>
      <w:tcPr>
        <w:shd w:val="clear" w:color="auto" w:fill="7FC9FF" w:themeFill="accent3" w:themeFillTint="66"/>
      </w:tcPr>
    </w:tblStylePr>
    <w:tblStylePr w:type="lastRow">
      <w:rPr>
        <w:b/>
        <w:bCs/>
        <w:color w:val="231F20" w:themeColor="text1"/>
      </w:rPr>
      <w:tblPr/>
      <w:tcPr>
        <w:shd w:val="clear" w:color="auto" w:fill="7FC9FF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0538F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0538F" w:themeFill="accent3" w:themeFillShade="BF"/>
      </w:tcPr>
    </w:tblStylePr>
    <w:tblStylePr w:type="band1Vert">
      <w:tblPr/>
      <w:tcPr>
        <w:shd w:val="clear" w:color="auto" w:fill="60BCFF" w:themeFill="accent3" w:themeFillTint="7F"/>
      </w:tcPr>
    </w:tblStylePr>
    <w:tblStylePr w:type="band1Horz">
      <w:tblPr/>
      <w:tcPr>
        <w:shd w:val="clear" w:color="auto" w:fill="60BCFF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9F5DB" w:themeFill="accent4" w:themeFillTint="33"/>
    </w:tcPr>
    <w:tblStylePr w:type="firstRow">
      <w:rPr>
        <w:b/>
        <w:bCs/>
      </w:rPr>
      <w:tblPr/>
      <w:tcPr>
        <w:shd w:val="clear" w:color="auto" w:fill="D3ECB8" w:themeFill="accent4" w:themeFillTint="66"/>
      </w:tcPr>
    </w:tblStylePr>
    <w:tblStylePr w:type="lastRow">
      <w:rPr>
        <w:b/>
        <w:bCs/>
        <w:color w:val="231F20" w:themeColor="text1"/>
      </w:rPr>
      <w:tblPr/>
      <w:tcPr>
        <w:shd w:val="clear" w:color="auto" w:fill="D3ECB8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6DA92D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6DA92D" w:themeFill="accent4" w:themeFillShade="BF"/>
      </w:tcPr>
    </w:tblStylePr>
    <w:tblStylePr w:type="band1Vert">
      <w:tblPr/>
      <w:tcPr>
        <w:shd w:val="clear" w:color="auto" w:fill="C8E7A7" w:themeFill="accent4" w:themeFillTint="7F"/>
      </w:tcPr>
    </w:tblStylePr>
    <w:tblStylePr w:type="band1Horz">
      <w:tblPr/>
      <w:tcPr>
        <w:shd w:val="clear" w:color="auto" w:fill="C8E7A7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5" w:themeFillTint="33"/>
    </w:tcPr>
    <w:tblStylePr w:type="firstRow">
      <w:rPr>
        <w:b/>
        <w:bCs/>
      </w:rPr>
      <w:tblPr/>
      <w:tcPr>
        <w:shd w:val="clear" w:color="auto" w:fill="FBD4B4" w:themeFill="accent5" w:themeFillTint="66"/>
      </w:tcPr>
    </w:tblStylePr>
    <w:tblStylePr w:type="lastRow">
      <w:rPr>
        <w:b/>
        <w:bCs/>
        <w:color w:val="231F20" w:themeColor="text1"/>
      </w:rPr>
      <w:tblPr/>
      <w:tcPr>
        <w:shd w:val="clear" w:color="auto" w:fill="FBD4B4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5" w:themeFillShade="BF"/>
      </w:tcPr>
    </w:tblStylePr>
    <w:tblStylePr w:type="band1Vert">
      <w:tblPr/>
      <w:tcPr>
        <w:shd w:val="clear" w:color="auto" w:fill="FBCAA2" w:themeFill="accent5" w:themeFillTint="7F"/>
      </w:tcPr>
    </w:tblStylePr>
    <w:tblStylePr w:type="band1Horz">
      <w:tblPr/>
      <w:tcPr>
        <w:shd w:val="clear" w:color="auto" w:fill="FBCAA2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2CC" w:themeFill="accent6" w:themeFillTint="33"/>
    </w:tcPr>
    <w:tblStylePr w:type="firstRow">
      <w:rPr>
        <w:b/>
        <w:bCs/>
      </w:rPr>
      <w:tblPr/>
      <w:tcPr>
        <w:shd w:val="clear" w:color="auto" w:fill="FFE599" w:themeFill="accent6" w:themeFillTint="66"/>
      </w:tcPr>
    </w:tblStylePr>
    <w:tblStylePr w:type="lastRow">
      <w:rPr>
        <w:b/>
        <w:bCs/>
        <w:color w:val="231F20" w:themeColor="text1"/>
      </w:rPr>
      <w:tblPr/>
      <w:tcPr>
        <w:shd w:val="clear" w:color="auto" w:fill="FFE599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BF8F00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BF8F00" w:themeFill="accent6" w:themeFillShade="BF"/>
      </w:tcPr>
    </w:tblStylePr>
    <w:tblStylePr w:type="band1Vert">
      <w:tblPr/>
      <w:tcPr>
        <w:shd w:val="clear" w:color="auto" w:fill="FFDF80" w:themeFill="accent6" w:themeFillTint="7F"/>
      </w:tcPr>
    </w:tblStylePr>
    <w:tblStylePr w:type="band1Horz">
      <w:tblPr/>
      <w:tcPr>
        <w:shd w:val="clear" w:color="auto" w:fill="FFDF80" w:themeFill="accent6" w:themeFillTint="7F"/>
      </w:tcPr>
    </w:tblStylePr>
  </w:style>
  <w:style w:type="table" w:styleId="ColorfulList">
    <w:name w:val="Colorful List"/>
    <w:basedOn w:val="TableNormal"/>
    <w:uiPriority w:val="72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</w:tblPr>
    <w:tcPr>
      <w:shd w:val="clear" w:color="auto" w:fill="EAE7E8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231F2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C4C6" w:themeFill="text1" w:themeFillTint="3F"/>
      </w:tcPr>
    </w:tblStylePr>
    <w:tblStylePr w:type="band1Horz">
      <w:tblPr/>
      <w:tcPr>
        <w:shd w:val="clear" w:color="auto" w:fill="D5CFD1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</w:tblPr>
    <w:tcPr>
      <w:shd w:val="clear" w:color="auto" w:fill="F3FAFB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231F2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F2F5" w:themeFill="accent1" w:themeFillTint="3F"/>
      </w:tcPr>
    </w:tblStylePr>
    <w:tblStylePr w:type="band1Horz">
      <w:tblPr/>
      <w:tcPr>
        <w:shd w:val="clear" w:color="auto" w:fill="E7F5F7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231F2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</w:tblPr>
    <w:tcPr>
      <w:shd w:val="clear" w:color="auto" w:fill="DFF1FF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4B530" w:themeFill="accent4" w:themeFillShade="CC"/>
      </w:tcPr>
    </w:tblStylePr>
    <w:tblStylePr w:type="lastRow">
      <w:rPr>
        <w:b/>
        <w:bCs/>
        <w:color w:val="74B530" w:themeColor="accent4" w:themeShade="CC"/>
      </w:rPr>
      <w:tblPr/>
      <w:tcPr>
        <w:tcBorders>
          <w:top w:val="single" w:sz="12" w:space="0" w:color="231F2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0DDFF" w:themeFill="accent3" w:themeFillTint="3F"/>
      </w:tcPr>
    </w:tblStylePr>
    <w:tblStylePr w:type="band1Horz">
      <w:tblPr/>
      <w:tcPr>
        <w:shd w:val="clear" w:color="auto" w:fill="BFE4FF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</w:tblPr>
    <w:tcPr>
      <w:shd w:val="clear" w:color="auto" w:fill="F4FAED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899" w:themeFill="accent3" w:themeFillShade="CC"/>
      </w:tcPr>
    </w:tblStylePr>
    <w:tblStylePr w:type="lastRow">
      <w:rPr>
        <w:b/>
        <w:bCs/>
        <w:color w:val="005899" w:themeColor="accent3" w:themeShade="CC"/>
      </w:rPr>
      <w:tblPr/>
      <w:tcPr>
        <w:tcBorders>
          <w:top w:val="single" w:sz="12" w:space="0" w:color="231F2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F3D3" w:themeFill="accent4" w:themeFillTint="3F"/>
      </w:tcPr>
    </w:tblStylePr>
    <w:tblStylePr w:type="band1Horz">
      <w:tblPr/>
      <w:tcPr>
        <w:shd w:val="clear" w:color="auto" w:fill="E9F5DB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</w:tblPr>
    <w:tcPr>
      <w:shd w:val="clear" w:color="auto" w:fill="FEF4EC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9900" w:themeFill="accent6" w:themeFillShade="CC"/>
      </w:tcPr>
    </w:tblStylePr>
    <w:tblStylePr w:type="lastRow">
      <w:rPr>
        <w:b/>
        <w:bCs/>
        <w:color w:val="CC9900" w:themeColor="accent6" w:themeShade="CC"/>
      </w:rPr>
      <w:tblPr/>
      <w:tcPr>
        <w:tcBorders>
          <w:top w:val="single" w:sz="12" w:space="0" w:color="231F2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5" w:themeFillTint="3F"/>
      </w:tcPr>
    </w:tblStylePr>
    <w:tblStylePr w:type="band1Horz">
      <w:tblPr/>
      <w:tcPr>
        <w:shd w:val="clear" w:color="auto" w:fill="FDE9D9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</w:tblPr>
    <w:tcPr>
      <w:shd w:val="clear" w:color="auto" w:fill="FFF8E6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5" w:themeFillShade="CC"/>
      </w:tcPr>
    </w:tblStylePr>
    <w:tblStylePr w:type="lastRow">
      <w:rPr>
        <w:b/>
        <w:bCs/>
        <w:color w:val="F2730A" w:themeColor="accent5" w:themeShade="CC"/>
      </w:rPr>
      <w:tblPr/>
      <w:tcPr>
        <w:tcBorders>
          <w:top w:val="single" w:sz="12" w:space="0" w:color="231F2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0" w:themeFill="accent6" w:themeFillTint="3F"/>
      </w:tcPr>
    </w:tblStylePr>
    <w:tblStylePr w:type="band1Horz">
      <w:tblPr/>
      <w:tcPr>
        <w:shd w:val="clear" w:color="auto" w:fill="FFF2CC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231F20" w:themeColor="text1"/>
        <w:bottom w:val="single" w:sz="4" w:space="0" w:color="231F20" w:themeColor="text1"/>
        <w:right w:val="single" w:sz="4" w:space="0" w:color="231F2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E7E8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41213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41213" w:themeColor="text1" w:themeShade="99"/>
          <w:insideV w:val="nil"/>
        </w:tcBorders>
        <w:shd w:val="clear" w:color="auto" w:fill="141213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1717" w:themeFill="text1" w:themeFillShade="BF"/>
      </w:tcPr>
    </w:tblStylePr>
    <w:tblStylePr w:type="band1Vert">
      <w:tblPr/>
      <w:tcPr>
        <w:shd w:val="clear" w:color="auto" w:fill="ABA0A3" w:themeFill="text1" w:themeFillTint="66"/>
      </w:tcPr>
    </w:tblStylePr>
    <w:tblStylePr w:type="band1Horz">
      <w:tblPr/>
      <w:tcPr>
        <w:shd w:val="clear" w:color="auto" w:fill="97898C" w:themeFill="text1" w:themeFillTint="7F"/>
      </w:tcPr>
    </w:tblStylePr>
    <w:tblStylePr w:type="neCell">
      <w:rPr>
        <w:color w:val="231F20" w:themeColor="text1"/>
      </w:rPr>
    </w:tblStylePr>
    <w:tblStylePr w:type="nwCell">
      <w:rPr>
        <w:color w:val="231F2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8ACED7" w:themeColor="accent1"/>
        <w:bottom w:val="single" w:sz="4" w:space="0" w:color="8ACED7" w:themeColor="accent1"/>
        <w:right w:val="single" w:sz="4" w:space="0" w:color="8ACED7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FAFB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6919D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6919D" w:themeColor="accent1" w:themeShade="99"/>
          <w:insideV w:val="nil"/>
        </w:tcBorders>
        <w:shd w:val="clear" w:color="auto" w:fill="36919D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919D" w:themeFill="accent1" w:themeFillShade="99"/>
      </w:tcPr>
    </w:tblStylePr>
    <w:tblStylePr w:type="band1Vert">
      <w:tblPr/>
      <w:tcPr>
        <w:shd w:val="clear" w:color="auto" w:fill="D0EBEF" w:themeFill="accent1" w:themeFillTint="66"/>
      </w:tcPr>
    </w:tblStylePr>
    <w:tblStylePr w:type="band1Horz">
      <w:tblPr/>
      <w:tcPr>
        <w:shd w:val="clear" w:color="auto" w:fill="C4E6EB" w:themeFill="accent1" w:themeFillTint="7F"/>
      </w:tcPr>
    </w:tblStylePr>
    <w:tblStylePr w:type="neCell">
      <w:rPr>
        <w:color w:val="231F20" w:themeColor="text1"/>
      </w:rPr>
    </w:tblStylePr>
    <w:tblStylePr w:type="nwCell">
      <w:rPr>
        <w:color w:val="231F2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231F20" w:themeColor="text1"/>
      </w:rPr>
    </w:tblStylePr>
    <w:tblStylePr w:type="nwCell">
      <w:rPr>
        <w:color w:val="231F2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24" w:space="0" w:color="92D050" w:themeColor="accent4"/>
        <w:left w:val="single" w:sz="4" w:space="0" w:color="0070C0" w:themeColor="accent3"/>
        <w:bottom w:val="single" w:sz="4" w:space="0" w:color="0070C0" w:themeColor="accent3"/>
        <w:right w:val="single" w:sz="4" w:space="0" w:color="0070C0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FF1FF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2D05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273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273" w:themeColor="accent3" w:themeShade="99"/>
          <w:insideV w:val="nil"/>
        </w:tcBorders>
        <w:shd w:val="clear" w:color="auto" w:fill="004273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273" w:themeFill="accent3" w:themeFillShade="99"/>
      </w:tcPr>
    </w:tblStylePr>
    <w:tblStylePr w:type="band1Vert">
      <w:tblPr/>
      <w:tcPr>
        <w:shd w:val="clear" w:color="auto" w:fill="7FC9FF" w:themeFill="accent3" w:themeFillTint="66"/>
      </w:tcPr>
    </w:tblStylePr>
    <w:tblStylePr w:type="band1Horz">
      <w:tblPr/>
      <w:tcPr>
        <w:shd w:val="clear" w:color="auto" w:fill="60BCFF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24" w:space="0" w:color="0070C0" w:themeColor="accent3"/>
        <w:left w:val="single" w:sz="4" w:space="0" w:color="92D050" w:themeColor="accent4"/>
        <w:bottom w:val="single" w:sz="4" w:space="0" w:color="92D050" w:themeColor="accent4"/>
        <w:right w:val="single" w:sz="4" w:space="0" w:color="92D05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AED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0C0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78824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78824" w:themeColor="accent4" w:themeShade="99"/>
          <w:insideV w:val="nil"/>
        </w:tcBorders>
        <w:shd w:val="clear" w:color="auto" w:fill="578824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78824" w:themeFill="accent4" w:themeFillShade="99"/>
      </w:tcPr>
    </w:tblStylePr>
    <w:tblStylePr w:type="band1Vert">
      <w:tblPr/>
      <w:tcPr>
        <w:shd w:val="clear" w:color="auto" w:fill="D3ECB8" w:themeFill="accent4" w:themeFillTint="66"/>
      </w:tcPr>
    </w:tblStylePr>
    <w:tblStylePr w:type="band1Horz">
      <w:tblPr/>
      <w:tcPr>
        <w:shd w:val="clear" w:color="auto" w:fill="C8E7A7" w:themeFill="accent4" w:themeFillTint="7F"/>
      </w:tcPr>
    </w:tblStylePr>
    <w:tblStylePr w:type="neCell">
      <w:rPr>
        <w:color w:val="231F20" w:themeColor="text1"/>
      </w:rPr>
    </w:tblStylePr>
    <w:tblStylePr w:type="nwCell">
      <w:rPr>
        <w:color w:val="231F2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24" w:space="0" w:color="FFC000" w:themeColor="accent6"/>
        <w:left w:val="single" w:sz="4" w:space="0" w:color="F79646" w:themeColor="accent5"/>
        <w:bottom w:val="single" w:sz="4" w:space="0" w:color="F79646" w:themeColor="accent5"/>
        <w:right w:val="single" w:sz="4" w:space="0" w:color="F7964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C000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5" w:themeShade="99"/>
          <w:insideV w:val="nil"/>
        </w:tcBorders>
        <w:shd w:val="clear" w:color="auto" w:fill="B65608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5" w:themeFillShade="99"/>
      </w:tcPr>
    </w:tblStylePr>
    <w:tblStylePr w:type="band1Vert">
      <w:tblPr/>
      <w:tcPr>
        <w:shd w:val="clear" w:color="auto" w:fill="FBD4B4" w:themeFill="accent5" w:themeFillTint="66"/>
      </w:tcPr>
    </w:tblStylePr>
    <w:tblStylePr w:type="band1Horz">
      <w:tblPr/>
      <w:tcPr>
        <w:shd w:val="clear" w:color="auto" w:fill="FBCAA2" w:themeFill="accent5" w:themeFillTint="7F"/>
      </w:tcPr>
    </w:tblStylePr>
    <w:tblStylePr w:type="neCell">
      <w:rPr>
        <w:color w:val="231F20" w:themeColor="text1"/>
      </w:rPr>
    </w:tblStylePr>
    <w:tblStylePr w:type="nwCell">
      <w:rPr>
        <w:color w:val="231F2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24" w:space="0" w:color="F79646" w:themeColor="accent5"/>
        <w:left w:val="single" w:sz="4" w:space="0" w:color="FFC000" w:themeColor="accent6"/>
        <w:bottom w:val="single" w:sz="4" w:space="0" w:color="FFC000" w:themeColor="accent6"/>
        <w:right w:val="single" w:sz="4" w:space="0" w:color="FFC000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8E6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730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7300" w:themeColor="accent6" w:themeShade="99"/>
          <w:insideV w:val="nil"/>
        </w:tcBorders>
        <w:shd w:val="clear" w:color="auto" w:fill="99730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00" w:themeFill="accent6" w:themeFillShade="99"/>
      </w:tcPr>
    </w:tblStylePr>
    <w:tblStylePr w:type="band1Vert">
      <w:tblPr/>
      <w:tcPr>
        <w:shd w:val="clear" w:color="auto" w:fill="FFE599" w:themeFill="accent6" w:themeFillTint="66"/>
      </w:tcPr>
    </w:tblStylePr>
    <w:tblStylePr w:type="band1Horz">
      <w:tblPr/>
      <w:tcPr>
        <w:shd w:val="clear" w:color="auto" w:fill="FFDF80" w:themeFill="accent6" w:themeFillTint="7F"/>
      </w:tcPr>
    </w:tblStylePr>
    <w:tblStylePr w:type="neCell">
      <w:rPr>
        <w:color w:val="231F20" w:themeColor="text1"/>
      </w:rPr>
    </w:tblStylePr>
    <w:tblStylePr w:type="nwCell">
      <w:rPr>
        <w:color w:val="231F20" w:themeColor="text1"/>
      </w:rPr>
    </w:tblStylePr>
  </w:style>
  <w:style w:type="table" w:styleId="DarkList">
    <w:name w:val="Dark List"/>
    <w:basedOn w:val="TableNormal"/>
    <w:uiPriority w:val="7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31F2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31F2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10F0F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A1717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A1717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1717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1717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ACED7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31F2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C7882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7B2C0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7B2C0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B2C0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B2C0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31F2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70C0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31F2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75F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38F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38F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38F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38F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2D05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31F2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8701E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DA92D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DA92D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DA92D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DA92D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31F2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FC000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31F2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5F00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8F00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8F00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6" w:themeFillShade="BF"/>
      </w:tcPr>
    </w:tblStylePr>
  </w:style>
  <w:style w:type="table" w:styleId="GridTable1Light">
    <w:name w:val="Grid Table 1 Light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ABA0A3" w:themeColor="text1" w:themeTint="66"/>
        <w:left w:val="single" w:sz="4" w:space="0" w:color="ABA0A3" w:themeColor="text1" w:themeTint="66"/>
        <w:bottom w:val="single" w:sz="4" w:space="0" w:color="ABA0A3" w:themeColor="text1" w:themeTint="66"/>
        <w:right w:val="single" w:sz="4" w:space="0" w:color="ABA0A3" w:themeColor="text1" w:themeTint="66"/>
        <w:insideH w:val="single" w:sz="4" w:space="0" w:color="ABA0A3" w:themeColor="text1" w:themeTint="66"/>
        <w:insideV w:val="single" w:sz="4" w:space="0" w:color="ABA0A3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80727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0727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D0EBEF" w:themeColor="accent1" w:themeTint="66"/>
        <w:left w:val="single" w:sz="4" w:space="0" w:color="D0EBEF" w:themeColor="accent1" w:themeTint="66"/>
        <w:bottom w:val="single" w:sz="4" w:space="0" w:color="D0EBEF" w:themeColor="accent1" w:themeTint="66"/>
        <w:right w:val="single" w:sz="4" w:space="0" w:color="D0EBEF" w:themeColor="accent1" w:themeTint="66"/>
        <w:insideH w:val="single" w:sz="4" w:space="0" w:color="D0EBEF" w:themeColor="accent1" w:themeTint="66"/>
        <w:insideV w:val="single" w:sz="4" w:space="0" w:color="D0EBEF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B8E1E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8E1E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E5B8B7" w:themeColor="accent2" w:themeTint="66"/>
        <w:left w:val="single" w:sz="4" w:space="0" w:color="E5B8B7" w:themeColor="accent2" w:themeTint="66"/>
        <w:bottom w:val="single" w:sz="4" w:space="0" w:color="E5B8B7" w:themeColor="accent2" w:themeTint="66"/>
        <w:right w:val="single" w:sz="4" w:space="0" w:color="E5B8B7" w:themeColor="accent2" w:themeTint="66"/>
        <w:insideH w:val="single" w:sz="4" w:space="0" w:color="E5B8B7" w:themeColor="accent2" w:themeTint="66"/>
        <w:insideV w:val="single" w:sz="4" w:space="0" w:color="E5B8B7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7FC9FF" w:themeColor="accent3" w:themeTint="66"/>
        <w:left w:val="single" w:sz="4" w:space="0" w:color="7FC9FF" w:themeColor="accent3" w:themeTint="66"/>
        <w:bottom w:val="single" w:sz="4" w:space="0" w:color="7FC9FF" w:themeColor="accent3" w:themeTint="66"/>
        <w:right w:val="single" w:sz="4" w:space="0" w:color="7FC9FF" w:themeColor="accent3" w:themeTint="66"/>
        <w:insideH w:val="single" w:sz="4" w:space="0" w:color="7FC9FF" w:themeColor="accent3" w:themeTint="66"/>
        <w:insideV w:val="single" w:sz="4" w:space="0" w:color="7FC9FF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40AE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0AE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D3ECB8" w:themeColor="accent4" w:themeTint="66"/>
        <w:left w:val="single" w:sz="4" w:space="0" w:color="D3ECB8" w:themeColor="accent4" w:themeTint="66"/>
        <w:bottom w:val="single" w:sz="4" w:space="0" w:color="D3ECB8" w:themeColor="accent4" w:themeTint="66"/>
        <w:right w:val="single" w:sz="4" w:space="0" w:color="D3ECB8" w:themeColor="accent4" w:themeTint="66"/>
        <w:insideH w:val="single" w:sz="4" w:space="0" w:color="D3ECB8" w:themeColor="accent4" w:themeTint="66"/>
        <w:insideV w:val="single" w:sz="4" w:space="0" w:color="D3ECB8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BDE295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DE29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BD4B4" w:themeColor="accent5" w:themeTint="66"/>
        <w:left w:val="single" w:sz="4" w:space="0" w:color="FBD4B4" w:themeColor="accent5" w:themeTint="66"/>
        <w:bottom w:val="single" w:sz="4" w:space="0" w:color="FBD4B4" w:themeColor="accent5" w:themeTint="66"/>
        <w:right w:val="single" w:sz="4" w:space="0" w:color="FBD4B4" w:themeColor="accent5" w:themeTint="66"/>
        <w:insideH w:val="single" w:sz="4" w:space="0" w:color="FBD4B4" w:themeColor="accent5" w:themeTint="66"/>
        <w:insideV w:val="single" w:sz="4" w:space="0" w:color="FBD4B4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ABF8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BF8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E599" w:themeColor="accent6" w:themeTint="66"/>
        <w:left w:val="single" w:sz="4" w:space="0" w:color="FFE599" w:themeColor="accent6" w:themeTint="66"/>
        <w:bottom w:val="single" w:sz="4" w:space="0" w:color="FFE599" w:themeColor="accent6" w:themeTint="66"/>
        <w:right w:val="single" w:sz="4" w:space="0" w:color="FFE599" w:themeColor="accent6" w:themeTint="66"/>
        <w:insideH w:val="single" w:sz="4" w:space="0" w:color="FFE599" w:themeColor="accent6" w:themeTint="66"/>
        <w:insideV w:val="single" w:sz="4" w:space="0" w:color="FFE599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2" w:space="0" w:color="807276" w:themeColor="text1" w:themeTint="99"/>
        <w:bottom w:val="single" w:sz="2" w:space="0" w:color="807276" w:themeColor="text1" w:themeTint="99"/>
        <w:insideH w:val="single" w:sz="2" w:space="0" w:color="807276" w:themeColor="text1" w:themeTint="99"/>
        <w:insideV w:val="single" w:sz="2" w:space="0" w:color="80727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0727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0727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</w:style>
  <w:style w:type="table" w:styleId="GridTable2-Accent1">
    <w:name w:val="Grid Table 2 Accent 1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2" w:space="0" w:color="B8E1E7" w:themeColor="accent1" w:themeTint="99"/>
        <w:bottom w:val="single" w:sz="2" w:space="0" w:color="B8E1E7" w:themeColor="accent1" w:themeTint="99"/>
        <w:insideH w:val="single" w:sz="2" w:space="0" w:color="B8E1E7" w:themeColor="accent1" w:themeTint="99"/>
        <w:insideV w:val="single" w:sz="2" w:space="0" w:color="B8E1E7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8E1E7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8E1E7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5F7" w:themeFill="accent1" w:themeFillTint="33"/>
      </w:tcPr>
    </w:tblStylePr>
    <w:tblStylePr w:type="band1Horz">
      <w:tblPr/>
      <w:tcPr>
        <w:shd w:val="clear" w:color="auto" w:fill="E7F5F7" w:themeFill="accent1" w:themeFillTint="33"/>
      </w:tcPr>
    </w:tblStylePr>
  </w:style>
  <w:style w:type="table" w:styleId="GridTable2-Accent2">
    <w:name w:val="Grid Table 2 Accent 2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2" w:space="0" w:color="D99594" w:themeColor="accent2" w:themeTint="99"/>
        <w:bottom w:val="single" w:sz="2" w:space="0" w:color="D99594" w:themeColor="accent2" w:themeTint="99"/>
        <w:insideH w:val="single" w:sz="2" w:space="0" w:color="D99594" w:themeColor="accent2" w:themeTint="99"/>
        <w:insideV w:val="single" w:sz="2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99594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GridTable2-Accent3">
    <w:name w:val="Grid Table 2 Accent 3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2" w:space="0" w:color="40AEFF" w:themeColor="accent3" w:themeTint="99"/>
        <w:bottom w:val="single" w:sz="2" w:space="0" w:color="40AEFF" w:themeColor="accent3" w:themeTint="99"/>
        <w:insideH w:val="single" w:sz="2" w:space="0" w:color="40AEFF" w:themeColor="accent3" w:themeTint="99"/>
        <w:insideV w:val="single" w:sz="2" w:space="0" w:color="40AEFF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0AEFF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0AEFF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E4FF" w:themeFill="accent3" w:themeFillTint="33"/>
      </w:tcPr>
    </w:tblStylePr>
    <w:tblStylePr w:type="band1Horz">
      <w:tblPr/>
      <w:tcPr>
        <w:shd w:val="clear" w:color="auto" w:fill="BFE4FF" w:themeFill="accent3" w:themeFillTint="33"/>
      </w:tcPr>
    </w:tblStylePr>
  </w:style>
  <w:style w:type="table" w:styleId="GridTable2-Accent4">
    <w:name w:val="Grid Table 2 Accent 4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2" w:space="0" w:color="BDE295" w:themeColor="accent4" w:themeTint="99"/>
        <w:bottom w:val="single" w:sz="2" w:space="0" w:color="BDE295" w:themeColor="accent4" w:themeTint="99"/>
        <w:insideH w:val="single" w:sz="2" w:space="0" w:color="BDE295" w:themeColor="accent4" w:themeTint="99"/>
        <w:insideV w:val="single" w:sz="2" w:space="0" w:color="BDE295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DE295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DE295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4" w:themeFillTint="33"/>
      </w:tcPr>
    </w:tblStylePr>
    <w:tblStylePr w:type="band1Horz">
      <w:tblPr/>
      <w:tcPr>
        <w:shd w:val="clear" w:color="auto" w:fill="E9F5DB" w:themeFill="accent4" w:themeFillTint="33"/>
      </w:tcPr>
    </w:tblStylePr>
  </w:style>
  <w:style w:type="table" w:styleId="GridTable2-Accent5">
    <w:name w:val="Grid Table 2 Accent 5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2" w:space="0" w:color="FABF8F" w:themeColor="accent5" w:themeTint="99"/>
        <w:bottom w:val="single" w:sz="2" w:space="0" w:color="FABF8F" w:themeColor="accent5" w:themeTint="99"/>
        <w:insideH w:val="single" w:sz="2" w:space="0" w:color="FABF8F" w:themeColor="accent5" w:themeTint="99"/>
        <w:insideV w:val="single" w:sz="2" w:space="0" w:color="FABF8F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ABF8F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ABF8F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5" w:themeFillTint="33"/>
      </w:tcPr>
    </w:tblStylePr>
    <w:tblStylePr w:type="band1Horz">
      <w:tblPr/>
      <w:tcPr>
        <w:shd w:val="clear" w:color="auto" w:fill="FDE9D9" w:themeFill="accent5" w:themeFillTint="33"/>
      </w:tcPr>
    </w:tblStylePr>
  </w:style>
  <w:style w:type="table" w:styleId="GridTable2-Accent6">
    <w:name w:val="Grid Table 2 Accent 6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2" w:space="0" w:color="FFD966" w:themeColor="accent6" w:themeTint="99"/>
        <w:bottom w:val="single" w:sz="2" w:space="0" w:color="FFD966" w:themeColor="accent6" w:themeTint="99"/>
        <w:insideH w:val="single" w:sz="2" w:space="0" w:color="FFD966" w:themeColor="accent6" w:themeTint="99"/>
        <w:insideV w:val="single" w:sz="2" w:space="0" w:color="FFD96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6" w:themeFillTint="33"/>
      </w:tcPr>
    </w:tblStylePr>
    <w:tblStylePr w:type="band1Horz">
      <w:tblPr/>
      <w:tcPr>
        <w:shd w:val="clear" w:color="auto" w:fill="FFF2CC" w:themeFill="accent6" w:themeFillTint="33"/>
      </w:tcPr>
    </w:tblStylePr>
  </w:style>
  <w:style w:type="table" w:styleId="GridTable3">
    <w:name w:val="Grid Table 3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807276" w:themeColor="text1" w:themeTint="99"/>
        <w:left w:val="single" w:sz="4" w:space="0" w:color="807276" w:themeColor="text1" w:themeTint="99"/>
        <w:bottom w:val="single" w:sz="4" w:space="0" w:color="807276" w:themeColor="text1" w:themeTint="99"/>
        <w:right w:val="single" w:sz="4" w:space="0" w:color="807276" w:themeColor="text1" w:themeTint="99"/>
        <w:insideH w:val="single" w:sz="4" w:space="0" w:color="807276" w:themeColor="text1" w:themeTint="99"/>
        <w:insideV w:val="single" w:sz="4" w:space="0" w:color="80727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  <w:tblStylePr w:type="neCell">
      <w:tblPr/>
      <w:tcPr>
        <w:tcBorders>
          <w:bottom w:val="single" w:sz="4" w:space="0" w:color="807276" w:themeColor="text1" w:themeTint="99"/>
        </w:tcBorders>
      </w:tcPr>
    </w:tblStylePr>
    <w:tblStylePr w:type="nwCell">
      <w:tblPr/>
      <w:tcPr>
        <w:tcBorders>
          <w:bottom w:val="single" w:sz="4" w:space="0" w:color="807276" w:themeColor="text1" w:themeTint="99"/>
        </w:tcBorders>
      </w:tcPr>
    </w:tblStylePr>
    <w:tblStylePr w:type="seCell">
      <w:tblPr/>
      <w:tcPr>
        <w:tcBorders>
          <w:top w:val="single" w:sz="4" w:space="0" w:color="807276" w:themeColor="text1" w:themeTint="99"/>
        </w:tcBorders>
      </w:tcPr>
    </w:tblStylePr>
    <w:tblStylePr w:type="swCell">
      <w:tblPr/>
      <w:tcPr>
        <w:tcBorders>
          <w:top w:val="single" w:sz="4" w:space="0" w:color="80727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B8E1E7" w:themeColor="accent1" w:themeTint="99"/>
        <w:left w:val="single" w:sz="4" w:space="0" w:color="B8E1E7" w:themeColor="accent1" w:themeTint="99"/>
        <w:bottom w:val="single" w:sz="4" w:space="0" w:color="B8E1E7" w:themeColor="accent1" w:themeTint="99"/>
        <w:right w:val="single" w:sz="4" w:space="0" w:color="B8E1E7" w:themeColor="accent1" w:themeTint="99"/>
        <w:insideH w:val="single" w:sz="4" w:space="0" w:color="B8E1E7" w:themeColor="accent1" w:themeTint="99"/>
        <w:insideV w:val="single" w:sz="4" w:space="0" w:color="B8E1E7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F5F7" w:themeFill="accent1" w:themeFillTint="33"/>
      </w:tcPr>
    </w:tblStylePr>
    <w:tblStylePr w:type="band1Horz">
      <w:tblPr/>
      <w:tcPr>
        <w:shd w:val="clear" w:color="auto" w:fill="E7F5F7" w:themeFill="accent1" w:themeFillTint="33"/>
      </w:tcPr>
    </w:tblStylePr>
    <w:tblStylePr w:type="neCell">
      <w:tblPr/>
      <w:tcPr>
        <w:tcBorders>
          <w:bottom w:val="single" w:sz="4" w:space="0" w:color="B8E1E7" w:themeColor="accent1" w:themeTint="99"/>
        </w:tcBorders>
      </w:tcPr>
    </w:tblStylePr>
    <w:tblStylePr w:type="nwCell">
      <w:tblPr/>
      <w:tcPr>
        <w:tcBorders>
          <w:bottom w:val="single" w:sz="4" w:space="0" w:color="B8E1E7" w:themeColor="accent1" w:themeTint="99"/>
        </w:tcBorders>
      </w:tcPr>
    </w:tblStylePr>
    <w:tblStylePr w:type="seCell">
      <w:tblPr/>
      <w:tcPr>
        <w:tcBorders>
          <w:top w:val="single" w:sz="4" w:space="0" w:color="B8E1E7" w:themeColor="accent1" w:themeTint="99"/>
        </w:tcBorders>
      </w:tcPr>
    </w:tblStylePr>
    <w:tblStylePr w:type="swCell">
      <w:tblPr/>
      <w:tcPr>
        <w:tcBorders>
          <w:top w:val="single" w:sz="4" w:space="0" w:color="B8E1E7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bottom w:val="single" w:sz="4" w:space="0" w:color="D99594" w:themeColor="accent2" w:themeTint="99"/>
        </w:tcBorders>
      </w:tcPr>
    </w:tblStylePr>
    <w:tblStylePr w:type="nwCell">
      <w:tblPr/>
      <w:tcPr>
        <w:tcBorders>
          <w:bottom w:val="single" w:sz="4" w:space="0" w:color="D99594" w:themeColor="accent2" w:themeTint="99"/>
        </w:tcBorders>
      </w:tcPr>
    </w:tblStylePr>
    <w:tblStylePr w:type="seCell">
      <w:tblPr/>
      <w:tcPr>
        <w:tcBorders>
          <w:top w:val="single" w:sz="4" w:space="0" w:color="D99594" w:themeColor="accent2" w:themeTint="99"/>
        </w:tcBorders>
      </w:tcPr>
    </w:tblStylePr>
    <w:tblStylePr w:type="swCell">
      <w:tblPr/>
      <w:tcPr>
        <w:tcBorders>
          <w:top w:val="single" w:sz="4" w:space="0" w:color="D99594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40AEFF" w:themeColor="accent3" w:themeTint="99"/>
        <w:left w:val="single" w:sz="4" w:space="0" w:color="40AEFF" w:themeColor="accent3" w:themeTint="99"/>
        <w:bottom w:val="single" w:sz="4" w:space="0" w:color="40AEFF" w:themeColor="accent3" w:themeTint="99"/>
        <w:right w:val="single" w:sz="4" w:space="0" w:color="40AEFF" w:themeColor="accent3" w:themeTint="99"/>
        <w:insideH w:val="single" w:sz="4" w:space="0" w:color="40AEFF" w:themeColor="accent3" w:themeTint="99"/>
        <w:insideV w:val="single" w:sz="4" w:space="0" w:color="40AEFF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FE4FF" w:themeFill="accent3" w:themeFillTint="33"/>
      </w:tcPr>
    </w:tblStylePr>
    <w:tblStylePr w:type="band1Horz">
      <w:tblPr/>
      <w:tcPr>
        <w:shd w:val="clear" w:color="auto" w:fill="BFE4FF" w:themeFill="accent3" w:themeFillTint="33"/>
      </w:tcPr>
    </w:tblStylePr>
    <w:tblStylePr w:type="neCell">
      <w:tblPr/>
      <w:tcPr>
        <w:tcBorders>
          <w:bottom w:val="single" w:sz="4" w:space="0" w:color="40AEFF" w:themeColor="accent3" w:themeTint="99"/>
        </w:tcBorders>
      </w:tcPr>
    </w:tblStylePr>
    <w:tblStylePr w:type="nwCell">
      <w:tblPr/>
      <w:tcPr>
        <w:tcBorders>
          <w:bottom w:val="single" w:sz="4" w:space="0" w:color="40AEFF" w:themeColor="accent3" w:themeTint="99"/>
        </w:tcBorders>
      </w:tcPr>
    </w:tblStylePr>
    <w:tblStylePr w:type="seCell">
      <w:tblPr/>
      <w:tcPr>
        <w:tcBorders>
          <w:top w:val="single" w:sz="4" w:space="0" w:color="40AEFF" w:themeColor="accent3" w:themeTint="99"/>
        </w:tcBorders>
      </w:tcPr>
    </w:tblStylePr>
    <w:tblStylePr w:type="swCell">
      <w:tblPr/>
      <w:tcPr>
        <w:tcBorders>
          <w:top w:val="single" w:sz="4" w:space="0" w:color="40AEFF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BDE295" w:themeColor="accent4" w:themeTint="99"/>
        <w:left w:val="single" w:sz="4" w:space="0" w:color="BDE295" w:themeColor="accent4" w:themeTint="99"/>
        <w:bottom w:val="single" w:sz="4" w:space="0" w:color="BDE295" w:themeColor="accent4" w:themeTint="99"/>
        <w:right w:val="single" w:sz="4" w:space="0" w:color="BDE295" w:themeColor="accent4" w:themeTint="99"/>
        <w:insideH w:val="single" w:sz="4" w:space="0" w:color="BDE295" w:themeColor="accent4" w:themeTint="99"/>
        <w:insideV w:val="single" w:sz="4" w:space="0" w:color="BDE295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F5DB" w:themeFill="accent4" w:themeFillTint="33"/>
      </w:tcPr>
    </w:tblStylePr>
    <w:tblStylePr w:type="band1Horz">
      <w:tblPr/>
      <w:tcPr>
        <w:shd w:val="clear" w:color="auto" w:fill="E9F5DB" w:themeFill="accent4" w:themeFillTint="33"/>
      </w:tcPr>
    </w:tblStylePr>
    <w:tblStylePr w:type="neCell">
      <w:tblPr/>
      <w:tcPr>
        <w:tcBorders>
          <w:bottom w:val="single" w:sz="4" w:space="0" w:color="BDE295" w:themeColor="accent4" w:themeTint="99"/>
        </w:tcBorders>
      </w:tcPr>
    </w:tblStylePr>
    <w:tblStylePr w:type="nwCell">
      <w:tblPr/>
      <w:tcPr>
        <w:tcBorders>
          <w:bottom w:val="single" w:sz="4" w:space="0" w:color="BDE295" w:themeColor="accent4" w:themeTint="99"/>
        </w:tcBorders>
      </w:tcPr>
    </w:tblStylePr>
    <w:tblStylePr w:type="seCell">
      <w:tblPr/>
      <w:tcPr>
        <w:tcBorders>
          <w:top w:val="single" w:sz="4" w:space="0" w:color="BDE295" w:themeColor="accent4" w:themeTint="99"/>
        </w:tcBorders>
      </w:tcPr>
    </w:tblStylePr>
    <w:tblStylePr w:type="swCell">
      <w:tblPr/>
      <w:tcPr>
        <w:tcBorders>
          <w:top w:val="single" w:sz="4" w:space="0" w:color="BDE295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ABF8F" w:themeColor="accent5" w:themeTint="99"/>
        <w:left w:val="single" w:sz="4" w:space="0" w:color="FABF8F" w:themeColor="accent5" w:themeTint="99"/>
        <w:bottom w:val="single" w:sz="4" w:space="0" w:color="FABF8F" w:themeColor="accent5" w:themeTint="99"/>
        <w:right w:val="single" w:sz="4" w:space="0" w:color="FABF8F" w:themeColor="accent5" w:themeTint="99"/>
        <w:insideH w:val="single" w:sz="4" w:space="0" w:color="FABF8F" w:themeColor="accent5" w:themeTint="99"/>
        <w:insideV w:val="single" w:sz="4" w:space="0" w:color="FABF8F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5" w:themeFillTint="33"/>
      </w:tcPr>
    </w:tblStylePr>
    <w:tblStylePr w:type="band1Horz">
      <w:tblPr/>
      <w:tcPr>
        <w:shd w:val="clear" w:color="auto" w:fill="FDE9D9" w:themeFill="accent5" w:themeFillTint="33"/>
      </w:tcPr>
    </w:tblStylePr>
    <w:tblStylePr w:type="neCell">
      <w:tblPr/>
      <w:tcPr>
        <w:tcBorders>
          <w:bottom w:val="single" w:sz="4" w:space="0" w:color="FABF8F" w:themeColor="accent5" w:themeTint="99"/>
        </w:tcBorders>
      </w:tcPr>
    </w:tblStylePr>
    <w:tblStylePr w:type="nwCell">
      <w:tblPr/>
      <w:tcPr>
        <w:tcBorders>
          <w:bottom w:val="single" w:sz="4" w:space="0" w:color="FABF8F" w:themeColor="accent5" w:themeTint="99"/>
        </w:tcBorders>
      </w:tcPr>
    </w:tblStylePr>
    <w:tblStylePr w:type="seCell">
      <w:tblPr/>
      <w:tcPr>
        <w:tcBorders>
          <w:top w:val="single" w:sz="4" w:space="0" w:color="FABF8F" w:themeColor="accent5" w:themeTint="99"/>
        </w:tcBorders>
      </w:tcPr>
    </w:tblStylePr>
    <w:tblStylePr w:type="swCell">
      <w:tblPr/>
      <w:tcPr>
        <w:tcBorders>
          <w:top w:val="single" w:sz="4" w:space="0" w:color="FABF8F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6" w:themeTint="99"/>
        <w:left w:val="single" w:sz="4" w:space="0" w:color="FFD966" w:themeColor="accent6" w:themeTint="99"/>
        <w:bottom w:val="single" w:sz="4" w:space="0" w:color="FFD966" w:themeColor="accent6" w:themeTint="99"/>
        <w:right w:val="single" w:sz="4" w:space="0" w:color="FFD966" w:themeColor="accent6" w:themeTint="99"/>
        <w:insideH w:val="single" w:sz="4" w:space="0" w:color="FFD966" w:themeColor="accent6" w:themeTint="99"/>
        <w:insideV w:val="single" w:sz="4" w:space="0" w:color="FFD96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6" w:themeFillTint="33"/>
      </w:tcPr>
    </w:tblStylePr>
    <w:tblStylePr w:type="band1Horz">
      <w:tblPr/>
      <w:tcPr>
        <w:shd w:val="clear" w:color="auto" w:fill="FFF2CC" w:themeFill="accent6" w:themeFillTint="33"/>
      </w:tcPr>
    </w:tblStylePr>
    <w:tblStylePr w:type="neCell">
      <w:tblPr/>
      <w:tcPr>
        <w:tcBorders>
          <w:bottom w:val="single" w:sz="4" w:space="0" w:color="FFD966" w:themeColor="accent6" w:themeTint="99"/>
        </w:tcBorders>
      </w:tcPr>
    </w:tblStylePr>
    <w:tblStylePr w:type="nwCell">
      <w:tblPr/>
      <w:tcPr>
        <w:tcBorders>
          <w:bottom w:val="single" w:sz="4" w:space="0" w:color="FFD966" w:themeColor="accent6" w:themeTint="99"/>
        </w:tcBorders>
      </w:tcPr>
    </w:tblStylePr>
    <w:tblStylePr w:type="seCell">
      <w:tblPr/>
      <w:tcPr>
        <w:tcBorders>
          <w:top w:val="single" w:sz="4" w:space="0" w:color="FFD966" w:themeColor="accent6" w:themeTint="99"/>
        </w:tcBorders>
      </w:tcPr>
    </w:tblStylePr>
    <w:tblStylePr w:type="swCell">
      <w:tblPr/>
      <w:tcPr>
        <w:tcBorders>
          <w:top w:val="single" w:sz="4" w:space="0" w:color="FFD966" w:themeColor="accent6" w:themeTint="99"/>
        </w:tcBorders>
      </w:tcPr>
    </w:tblStylePr>
  </w:style>
  <w:style w:type="table" w:styleId="GridTable4">
    <w:name w:val="Grid Table 4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807276" w:themeColor="text1" w:themeTint="99"/>
        <w:left w:val="single" w:sz="4" w:space="0" w:color="807276" w:themeColor="text1" w:themeTint="99"/>
        <w:bottom w:val="single" w:sz="4" w:space="0" w:color="807276" w:themeColor="text1" w:themeTint="99"/>
        <w:right w:val="single" w:sz="4" w:space="0" w:color="807276" w:themeColor="text1" w:themeTint="99"/>
        <w:insideH w:val="single" w:sz="4" w:space="0" w:color="807276" w:themeColor="text1" w:themeTint="99"/>
        <w:insideV w:val="single" w:sz="4" w:space="0" w:color="80727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31F20" w:themeColor="text1"/>
          <w:left w:val="single" w:sz="4" w:space="0" w:color="231F20" w:themeColor="text1"/>
          <w:bottom w:val="single" w:sz="4" w:space="0" w:color="231F20" w:themeColor="text1"/>
          <w:right w:val="single" w:sz="4" w:space="0" w:color="231F20" w:themeColor="text1"/>
          <w:insideH w:val="nil"/>
          <w:insideV w:val="nil"/>
        </w:tcBorders>
        <w:shd w:val="clear" w:color="auto" w:fill="231F20" w:themeFill="text1"/>
      </w:tcPr>
    </w:tblStylePr>
    <w:tblStylePr w:type="lastRow">
      <w:rPr>
        <w:b/>
        <w:bCs/>
      </w:rPr>
      <w:tblPr/>
      <w:tcPr>
        <w:tcBorders>
          <w:top w:val="double" w:sz="4" w:space="0" w:color="231F2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</w:style>
  <w:style w:type="table" w:styleId="GridTable4-Accent1">
    <w:name w:val="Grid Table 4 Accent 1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B8E1E7" w:themeColor="accent1" w:themeTint="99"/>
        <w:left w:val="single" w:sz="4" w:space="0" w:color="B8E1E7" w:themeColor="accent1" w:themeTint="99"/>
        <w:bottom w:val="single" w:sz="4" w:space="0" w:color="B8E1E7" w:themeColor="accent1" w:themeTint="99"/>
        <w:right w:val="single" w:sz="4" w:space="0" w:color="B8E1E7" w:themeColor="accent1" w:themeTint="99"/>
        <w:insideH w:val="single" w:sz="4" w:space="0" w:color="B8E1E7" w:themeColor="accent1" w:themeTint="99"/>
        <w:insideV w:val="single" w:sz="4" w:space="0" w:color="B8E1E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CED7" w:themeColor="accent1"/>
          <w:left w:val="single" w:sz="4" w:space="0" w:color="8ACED7" w:themeColor="accent1"/>
          <w:bottom w:val="single" w:sz="4" w:space="0" w:color="8ACED7" w:themeColor="accent1"/>
          <w:right w:val="single" w:sz="4" w:space="0" w:color="8ACED7" w:themeColor="accent1"/>
          <w:insideH w:val="nil"/>
          <w:insideV w:val="nil"/>
        </w:tcBorders>
        <w:shd w:val="clear" w:color="auto" w:fill="8ACED7" w:themeFill="accent1"/>
      </w:tcPr>
    </w:tblStylePr>
    <w:tblStylePr w:type="lastRow">
      <w:rPr>
        <w:b/>
        <w:bCs/>
      </w:rPr>
      <w:tblPr/>
      <w:tcPr>
        <w:tcBorders>
          <w:top w:val="double" w:sz="4" w:space="0" w:color="8ACED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5F7" w:themeFill="accent1" w:themeFillTint="33"/>
      </w:tcPr>
    </w:tblStylePr>
    <w:tblStylePr w:type="band1Horz">
      <w:tblPr/>
      <w:tcPr>
        <w:shd w:val="clear" w:color="auto" w:fill="E7F5F7" w:themeFill="accent1" w:themeFillTint="33"/>
      </w:tcPr>
    </w:tblStylePr>
  </w:style>
  <w:style w:type="table" w:styleId="GridTable4-Accent2">
    <w:name w:val="Grid Table 4 Accent 2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GridTable4-Accent3">
    <w:name w:val="Grid Table 4 Accent 3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40AEFF" w:themeColor="accent3" w:themeTint="99"/>
        <w:left w:val="single" w:sz="4" w:space="0" w:color="40AEFF" w:themeColor="accent3" w:themeTint="99"/>
        <w:bottom w:val="single" w:sz="4" w:space="0" w:color="40AEFF" w:themeColor="accent3" w:themeTint="99"/>
        <w:right w:val="single" w:sz="4" w:space="0" w:color="40AEFF" w:themeColor="accent3" w:themeTint="99"/>
        <w:insideH w:val="single" w:sz="4" w:space="0" w:color="40AEFF" w:themeColor="accent3" w:themeTint="99"/>
        <w:insideV w:val="single" w:sz="4" w:space="0" w:color="40AEFF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0C0" w:themeColor="accent3"/>
          <w:left w:val="single" w:sz="4" w:space="0" w:color="0070C0" w:themeColor="accent3"/>
          <w:bottom w:val="single" w:sz="4" w:space="0" w:color="0070C0" w:themeColor="accent3"/>
          <w:right w:val="single" w:sz="4" w:space="0" w:color="0070C0" w:themeColor="accent3"/>
          <w:insideH w:val="nil"/>
          <w:insideV w:val="nil"/>
        </w:tcBorders>
        <w:shd w:val="clear" w:color="auto" w:fill="0070C0" w:themeFill="accent3"/>
      </w:tcPr>
    </w:tblStylePr>
    <w:tblStylePr w:type="lastRow">
      <w:rPr>
        <w:b/>
        <w:bCs/>
      </w:rPr>
      <w:tblPr/>
      <w:tcPr>
        <w:tcBorders>
          <w:top w:val="double" w:sz="4" w:space="0" w:color="0070C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E4FF" w:themeFill="accent3" w:themeFillTint="33"/>
      </w:tcPr>
    </w:tblStylePr>
    <w:tblStylePr w:type="band1Horz">
      <w:tblPr/>
      <w:tcPr>
        <w:shd w:val="clear" w:color="auto" w:fill="BFE4FF" w:themeFill="accent3" w:themeFillTint="33"/>
      </w:tcPr>
    </w:tblStylePr>
  </w:style>
  <w:style w:type="table" w:styleId="GridTable4-Accent4">
    <w:name w:val="Grid Table 4 Accent 4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BDE295" w:themeColor="accent4" w:themeTint="99"/>
        <w:left w:val="single" w:sz="4" w:space="0" w:color="BDE295" w:themeColor="accent4" w:themeTint="99"/>
        <w:bottom w:val="single" w:sz="4" w:space="0" w:color="BDE295" w:themeColor="accent4" w:themeTint="99"/>
        <w:right w:val="single" w:sz="4" w:space="0" w:color="BDE295" w:themeColor="accent4" w:themeTint="99"/>
        <w:insideH w:val="single" w:sz="4" w:space="0" w:color="BDE295" w:themeColor="accent4" w:themeTint="99"/>
        <w:insideV w:val="single" w:sz="4" w:space="0" w:color="BDE295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2D050" w:themeColor="accent4"/>
          <w:left w:val="single" w:sz="4" w:space="0" w:color="92D050" w:themeColor="accent4"/>
          <w:bottom w:val="single" w:sz="4" w:space="0" w:color="92D050" w:themeColor="accent4"/>
          <w:right w:val="single" w:sz="4" w:space="0" w:color="92D050" w:themeColor="accent4"/>
          <w:insideH w:val="nil"/>
          <w:insideV w:val="nil"/>
        </w:tcBorders>
        <w:shd w:val="clear" w:color="auto" w:fill="92D050" w:themeFill="accent4"/>
      </w:tcPr>
    </w:tblStylePr>
    <w:tblStylePr w:type="lastRow">
      <w:rPr>
        <w:b/>
        <w:bCs/>
      </w:rPr>
      <w:tblPr/>
      <w:tcPr>
        <w:tcBorders>
          <w:top w:val="double" w:sz="4" w:space="0" w:color="92D05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4" w:themeFillTint="33"/>
      </w:tcPr>
    </w:tblStylePr>
    <w:tblStylePr w:type="band1Horz">
      <w:tblPr/>
      <w:tcPr>
        <w:shd w:val="clear" w:color="auto" w:fill="E9F5DB" w:themeFill="accent4" w:themeFillTint="33"/>
      </w:tcPr>
    </w:tblStylePr>
  </w:style>
  <w:style w:type="table" w:styleId="GridTable4-Accent5">
    <w:name w:val="Grid Table 4 Accent 5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ABF8F" w:themeColor="accent5" w:themeTint="99"/>
        <w:left w:val="single" w:sz="4" w:space="0" w:color="FABF8F" w:themeColor="accent5" w:themeTint="99"/>
        <w:bottom w:val="single" w:sz="4" w:space="0" w:color="FABF8F" w:themeColor="accent5" w:themeTint="99"/>
        <w:right w:val="single" w:sz="4" w:space="0" w:color="FABF8F" w:themeColor="accent5" w:themeTint="99"/>
        <w:insideH w:val="single" w:sz="4" w:space="0" w:color="FABF8F" w:themeColor="accent5" w:themeTint="99"/>
        <w:insideV w:val="single" w:sz="4" w:space="0" w:color="FABF8F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5"/>
          <w:left w:val="single" w:sz="4" w:space="0" w:color="F79646" w:themeColor="accent5"/>
          <w:bottom w:val="single" w:sz="4" w:space="0" w:color="F79646" w:themeColor="accent5"/>
          <w:right w:val="single" w:sz="4" w:space="0" w:color="F79646" w:themeColor="accent5"/>
          <w:insideH w:val="nil"/>
          <w:insideV w:val="nil"/>
        </w:tcBorders>
        <w:shd w:val="clear" w:color="auto" w:fill="F79646" w:themeFill="accent5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5" w:themeFillTint="33"/>
      </w:tcPr>
    </w:tblStylePr>
    <w:tblStylePr w:type="band1Horz">
      <w:tblPr/>
      <w:tcPr>
        <w:shd w:val="clear" w:color="auto" w:fill="FDE9D9" w:themeFill="accent5" w:themeFillTint="33"/>
      </w:tcPr>
    </w:tblStylePr>
  </w:style>
  <w:style w:type="table" w:styleId="GridTable4-Accent6">
    <w:name w:val="Grid Table 4 Accent 6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6" w:themeTint="99"/>
        <w:left w:val="single" w:sz="4" w:space="0" w:color="FFD966" w:themeColor="accent6" w:themeTint="99"/>
        <w:bottom w:val="single" w:sz="4" w:space="0" w:color="FFD966" w:themeColor="accent6" w:themeTint="99"/>
        <w:right w:val="single" w:sz="4" w:space="0" w:color="FFD966" w:themeColor="accent6" w:themeTint="99"/>
        <w:insideH w:val="single" w:sz="4" w:space="0" w:color="FFD966" w:themeColor="accent6" w:themeTint="99"/>
        <w:insideV w:val="single" w:sz="4" w:space="0" w:color="FFD96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6"/>
          <w:left w:val="single" w:sz="4" w:space="0" w:color="FFC000" w:themeColor="accent6"/>
          <w:bottom w:val="single" w:sz="4" w:space="0" w:color="FFC000" w:themeColor="accent6"/>
          <w:right w:val="single" w:sz="4" w:space="0" w:color="FFC000" w:themeColor="accent6"/>
          <w:insideH w:val="nil"/>
          <w:insideV w:val="nil"/>
        </w:tcBorders>
        <w:shd w:val="clear" w:color="auto" w:fill="FFC000" w:themeFill="accent6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6" w:themeFillTint="33"/>
      </w:tcPr>
    </w:tblStylePr>
    <w:tblStylePr w:type="band1Horz">
      <w:tblPr/>
      <w:tcPr>
        <w:shd w:val="clear" w:color="auto" w:fill="FFF2CC" w:themeFill="accent6" w:themeFillTint="33"/>
      </w:tcPr>
    </w:tblStylePr>
  </w:style>
  <w:style w:type="table" w:styleId="GridTable5Dark">
    <w:name w:val="Grid Table 5 Dark"/>
    <w:basedOn w:val="TableNormal"/>
    <w:uiPriority w:val="50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CFD1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31F2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31F2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31F2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31F20" w:themeFill="text1"/>
      </w:tcPr>
    </w:tblStylePr>
    <w:tblStylePr w:type="band1Vert">
      <w:tblPr/>
      <w:tcPr>
        <w:shd w:val="clear" w:color="auto" w:fill="ABA0A3" w:themeFill="text1" w:themeFillTint="66"/>
      </w:tcPr>
    </w:tblStylePr>
    <w:tblStylePr w:type="band1Horz">
      <w:tblPr/>
      <w:tcPr>
        <w:shd w:val="clear" w:color="auto" w:fill="ABA0A3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7F5F7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CED7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CED7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ACED7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ACED7" w:themeFill="accent1"/>
      </w:tcPr>
    </w:tblStylePr>
    <w:tblStylePr w:type="band1Vert">
      <w:tblPr/>
      <w:tcPr>
        <w:shd w:val="clear" w:color="auto" w:fill="D0EBEF" w:themeFill="accent1" w:themeFillTint="66"/>
      </w:tcPr>
    </w:tblStylePr>
    <w:tblStylePr w:type="band1Horz">
      <w:tblPr/>
      <w:tcPr>
        <w:shd w:val="clear" w:color="auto" w:fill="D0EBEF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E5B8B7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FE4FF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0C0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0C0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0C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0C0" w:themeFill="accent3"/>
      </w:tcPr>
    </w:tblStylePr>
    <w:tblStylePr w:type="band1Vert">
      <w:tblPr/>
      <w:tcPr>
        <w:shd w:val="clear" w:color="auto" w:fill="7FC9FF" w:themeFill="accent3" w:themeFillTint="66"/>
      </w:tcPr>
    </w:tblStylePr>
    <w:tblStylePr w:type="band1Horz">
      <w:tblPr/>
      <w:tcPr>
        <w:shd w:val="clear" w:color="auto" w:fill="7FC9FF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F5DB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2D05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2D05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2D05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2D050" w:themeFill="accent4"/>
      </w:tcPr>
    </w:tblStylePr>
    <w:tblStylePr w:type="band1Vert">
      <w:tblPr/>
      <w:tcPr>
        <w:shd w:val="clear" w:color="auto" w:fill="D3ECB8" w:themeFill="accent4" w:themeFillTint="66"/>
      </w:tcPr>
    </w:tblStylePr>
    <w:tblStylePr w:type="band1Horz">
      <w:tblPr/>
      <w:tcPr>
        <w:shd w:val="clear" w:color="auto" w:fill="D3ECB8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9D9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7964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79646" w:themeFill="accent5"/>
      </w:tcPr>
    </w:tblStylePr>
    <w:tblStylePr w:type="band1Vert">
      <w:tblPr/>
      <w:tcPr>
        <w:shd w:val="clear" w:color="auto" w:fill="FBD4B4" w:themeFill="accent5" w:themeFillTint="66"/>
      </w:tcPr>
    </w:tblStylePr>
    <w:tblStylePr w:type="band1Horz">
      <w:tblPr/>
      <w:tcPr>
        <w:shd w:val="clear" w:color="auto" w:fill="FBD4B4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6"/>
      </w:tcPr>
    </w:tblStylePr>
    <w:tblStylePr w:type="band1Vert">
      <w:tblPr/>
      <w:tcPr>
        <w:shd w:val="clear" w:color="auto" w:fill="FFE599" w:themeFill="accent6" w:themeFillTint="66"/>
      </w:tcPr>
    </w:tblStylePr>
    <w:tblStylePr w:type="band1Horz">
      <w:tblPr/>
      <w:tcPr>
        <w:shd w:val="clear" w:color="auto" w:fill="FFE599" w:themeFill="accent6" w:themeFillTint="66"/>
      </w:tcPr>
    </w:tblStylePr>
  </w:style>
  <w:style w:type="table" w:styleId="GridTable6Colorful">
    <w:name w:val="Grid Table 6 Colorful"/>
    <w:basedOn w:val="TableNormal"/>
    <w:uiPriority w:val="51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4" w:space="0" w:color="807276" w:themeColor="text1" w:themeTint="99"/>
        <w:left w:val="single" w:sz="4" w:space="0" w:color="807276" w:themeColor="text1" w:themeTint="99"/>
        <w:bottom w:val="single" w:sz="4" w:space="0" w:color="807276" w:themeColor="text1" w:themeTint="99"/>
        <w:right w:val="single" w:sz="4" w:space="0" w:color="807276" w:themeColor="text1" w:themeTint="99"/>
        <w:insideH w:val="single" w:sz="4" w:space="0" w:color="807276" w:themeColor="text1" w:themeTint="99"/>
        <w:insideV w:val="single" w:sz="4" w:space="0" w:color="80727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80727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0727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semiHidden/>
    <w:rsid w:val="00B60586"/>
    <w:pPr>
      <w:spacing w:line="240" w:lineRule="auto"/>
    </w:pPr>
    <w:rPr>
      <w:color w:val="47B2C0" w:themeColor="accent1" w:themeShade="BF"/>
    </w:rPr>
    <w:tblPr>
      <w:tblStyleRowBandSize w:val="1"/>
      <w:tblStyleColBandSize w:val="1"/>
      <w:tblBorders>
        <w:top w:val="single" w:sz="4" w:space="0" w:color="B8E1E7" w:themeColor="accent1" w:themeTint="99"/>
        <w:left w:val="single" w:sz="4" w:space="0" w:color="B8E1E7" w:themeColor="accent1" w:themeTint="99"/>
        <w:bottom w:val="single" w:sz="4" w:space="0" w:color="B8E1E7" w:themeColor="accent1" w:themeTint="99"/>
        <w:right w:val="single" w:sz="4" w:space="0" w:color="B8E1E7" w:themeColor="accent1" w:themeTint="99"/>
        <w:insideH w:val="single" w:sz="4" w:space="0" w:color="B8E1E7" w:themeColor="accent1" w:themeTint="99"/>
        <w:insideV w:val="single" w:sz="4" w:space="0" w:color="B8E1E7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B8E1E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8E1E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5F7" w:themeFill="accent1" w:themeFillTint="33"/>
      </w:tcPr>
    </w:tblStylePr>
    <w:tblStylePr w:type="band1Horz">
      <w:tblPr/>
      <w:tcPr>
        <w:shd w:val="clear" w:color="auto" w:fill="E7F5F7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semiHidden/>
    <w:rsid w:val="00B60586"/>
    <w:pPr>
      <w:spacing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semiHidden/>
    <w:rsid w:val="00B60586"/>
    <w:pPr>
      <w:spacing w:line="240" w:lineRule="auto"/>
    </w:pPr>
    <w:rPr>
      <w:color w:val="00538F" w:themeColor="accent3" w:themeShade="BF"/>
    </w:rPr>
    <w:tblPr>
      <w:tblStyleRowBandSize w:val="1"/>
      <w:tblStyleColBandSize w:val="1"/>
      <w:tblBorders>
        <w:top w:val="single" w:sz="4" w:space="0" w:color="40AEFF" w:themeColor="accent3" w:themeTint="99"/>
        <w:left w:val="single" w:sz="4" w:space="0" w:color="40AEFF" w:themeColor="accent3" w:themeTint="99"/>
        <w:bottom w:val="single" w:sz="4" w:space="0" w:color="40AEFF" w:themeColor="accent3" w:themeTint="99"/>
        <w:right w:val="single" w:sz="4" w:space="0" w:color="40AEFF" w:themeColor="accent3" w:themeTint="99"/>
        <w:insideH w:val="single" w:sz="4" w:space="0" w:color="40AEFF" w:themeColor="accent3" w:themeTint="99"/>
        <w:insideV w:val="single" w:sz="4" w:space="0" w:color="40AEFF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40AE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0AE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E4FF" w:themeFill="accent3" w:themeFillTint="33"/>
      </w:tcPr>
    </w:tblStylePr>
    <w:tblStylePr w:type="band1Horz">
      <w:tblPr/>
      <w:tcPr>
        <w:shd w:val="clear" w:color="auto" w:fill="BFE4FF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semiHidden/>
    <w:rsid w:val="00B60586"/>
    <w:pPr>
      <w:spacing w:line="240" w:lineRule="auto"/>
    </w:pPr>
    <w:rPr>
      <w:color w:val="6DA92D" w:themeColor="accent4" w:themeShade="BF"/>
    </w:rPr>
    <w:tblPr>
      <w:tblStyleRowBandSize w:val="1"/>
      <w:tblStyleColBandSize w:val="1"/>
      <w:tblBorders>
        <w:top w:val="single" w:sz="4" w:space="0" w:color="BDE295" w:themeColor="accent4" w:themeTint="99"/>
        <w:left w:val="single" w:sz="4" w:space="0" w:color="BDE295" w:themeColor="accent4" w:themeTint="99"/>
        <w:bottom w:val="single" w:sz="4" w:space="0" w:color="BDE295" w:themeColor="accent4" w:themeTint="99"/>
        <w:right w:val="single" w:sz="4" w:space="0" w:color="BDE295" w:themeColor="accent4" w:themeTint="99"/>
        <w:insideH w:val="single" w:sz="4" w:space="0" w:color="BDE295" w:themeColor="accent4" w:themeTint="99"/>
        <w:insideV w:val="single" w:sz="4" w:space="0" w:color="BDE295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BDE295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DE29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4" w:themeFillTint="33"/>
      </w:tcPr>
    </w:tblStylePr>
    <w:tblStylePr w:type="band1Horz">
      <w:tblPr/>
      <w:tcPr>
        <w:shd w:val="clear" w:color="auto" w:fill="E9F5DB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semiHidden/>
    <w:rsid w:val="00B60586"/>
    <w:pPr>
      <w:spacing w:line="240" w:lineRule="auto"/>
    </w:pPr>
    <w:rPr>
      <w:color w:val="E36C0A" w:themeColor="accent5" w:themeShade="BF"/>
    </w:rPr>
    <w:tblPr>
      <w:tblStyleRowBandSize w:val="1"/>
      <w:tblStyleColBandSize w:val="1"/>
      <w:tblBorders>
        <w:top w:val="single" w:sz="4" w:space="0" w:color="FABF8F" w:themeColor="accent5" w:themeTint="99"/>
        <w:left w:val="single" w:sz="4" w:space="0" w:color="FABF8F" w:themeColor="accent5" w:themeTint="99"/>
        <w:bottom w:val="single" w:sz="4" w:space="0" w:color="FABF8F" w:themeColor="accent5" w:themeTint="99"/>
        <w:right w:val="single" w:sz="4" w:space="0" w:color="FABF8F" w:themeColor="accent5" w:themeTint="99"/>
        <w:insideH w:val="single" w:sz="4" w:space="0" w:color="FABF8F" w:themeColor="accent5" w:themeTint="99"/>
        <w:insideV w:val="single" w:sz="4" w:space="0" w:color="FABF8F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FABF8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ABF8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5" w:themeFillTint="33"/>
      </w:tcPr>
    </w:tblStylePr>
    <w:tblStylePr w:type="band1Horz">
      <w:tblPr/>
      <w:tcPr>
        <w:shd w:val="clear" w:color="auto" w:fill="FDE9D9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semiHidden/>
    <w:rsid w:val="00B60586"/>
    <w:pPr>
      <w:spacing w:line="240" w:lineRule="auto"/>
    </w:pPr>
    <w:rPr>
      <w:color w:val="BF8F00" w:themeColor="accent6" w:themeShade="BF"/>
    </w:rPr>
    <w:tblPr>
      <w:tblStyleRowBandSize w:val="1"/>
      <w:tblStyleColBandSize w:val="1"/>
      <w:tblBorders>
        <w:top w:val="single" w:sz="4" w:space="0" w:color="FFD966" w:themeColor="accent6" w:themeTint="99"/>
        <w:left w:val="single" w:sz="4" w:space="0" w:color="FFD966" w:themeColor="accent6" w:themeTint="99"/>
        <w:bottom w:val="single" w:sz="4" w:space="0" w:color="FFD966" w:themeColor="accent6" w:themeTint="99"/>
        <w:right w:val="single" w:sz="4" w:space="0" w:color="FFD966" w:themeColor="accent6" w:themeTint="99"/>
        <w:insideH w:val="single" w:sz="4" w:space="0" w:color="FFD966" w:themeColor="accent6" w:themeTint="99"/>
        <w:insideV w:val="single" w:sz="4" w:space="0" w:color="FFD96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6" w:themeFillTint="33"/>
      </w:tcPr>
    </w:tblStylePr>
    <w:tblStylePr w:type="band1Horz">
      <w:tblPr/>
      <w:tcPr>
        <w:shd w:val="clear" w:color="auto" w:fill="FFF2CC" w:themeFill="accent6" w:themeFillTint="33"/>
      </w:tcPr>
    </w:tblStylePr>
  </w:style>
  <w:style w:type="table" w:styleId="GridTable7Colorful">
    <w:name w:val="Grid Table 7 Colorful"/>
    <w:basedOn w:val="TableNormal"/>
    <w:uiPriority w:val="52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4" w:space="0" w:color="807276" w:themeColor="text1" w:themeTint="99"/>
        <w:left w:val="single" w:sz="4" w:space="0" w:color="807276" w:themeColor="text1" w:themeTint="99"/>
        <w:bottom w:val="single" w:sz="4" w:space="0" w:color="807276" w:themeColor="text1" w:themeTint="99"/>
        <w:right w:val="single" w:sz="4" w:space="0" w:color="807276" w:themeColor="text1" w:themeTint="99"/>
        <w:insideH w:val="single" w:sz="4" w:space="0" w:color="807276" w:themeColor="text1" w:themeTint="99"/>
        <w:insideV w:val="single" w:sz="4" w:space="0" w:color="80727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  <w:tblStylePr w:type="neCell">
      <w:tblPr/>
      <w:tcPr>
        <w:tcBorders>
          <w:bottom w:val="single" w:sz="4" w:space="0" w:color="807276" w:themeColor="text1" w:themeTint="99"/>
        </w:tcBorders>
      </w:tcPr>
    </w:tblStylePr>
    <w:tblStylePr w:type="nwCell">
      <w:tblPr/>
      <w:tcPr>
        <w:tcBorders>
          <w:bottom w:val="single" w:sz="4" w:space="0" w:color="807276" w:themeColor="text1" w:themeTint="99"/>
        </w:tcBorders>
      </w:tcPr>
    </w:tblStylePr>
    <w:tblStylePr w:type="seCell">
      <w:tblPr/>
      <w:tcPr>
        <w:tcBorders>
          <w:top w:val="single" w:sz="4" w:space="0" w:color="807276" w:themeColor="text1" w:themeTint="99"/>
        </w:tcBorders>
      </w:tcPr>
    </w:tblStylePr>
    <w:tblStylePr w:type="swCell">
      <w:tblPr/>
      <w:tcPr>
        <w:tcBorders>
          <w:top w:val="single" w:sz="4" w:space="0" w:color="80727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semiHidden/>
    <w:rsid w:val="00B60586"/>
    <w:pPr>
      <w:spacing w:line="240" w:lineRule="auto"/>
    </w:pPr>
    <w:rPr>
      <w:color w:val="47B2C0" w:themeColor="accent1" w:themeShade="BF"/>
    </w:rPr>
    <w:tblPr>
      <w:tblStyleRowBandSize w:val="1"/>
      <w:tblStyleColBandSize w:val="1"/>
      <w:tblBorders>
        <w:top w:val="single" w:sz="4" w:space="0" w:color="B8E1E7" w:themeColor="accent1" w:themeTint="99"/>
        <w:left w:val="single" w:sz="4" w:space="0" w:color="B8E1E7" w:themeColor="accent1" w:themeTint="99"/>
        <w:bottom w:val="single" w:sz="4" w:space="0" w:color="B8E1E7" w:themeColor="accent1" w:themeTint="99"/>
        <w:right w:val="single" w:sz="4" w:space="0" w:color="B8E1E7" w:themeColor="accent1" w:themeTint="99"/>
        <w:insideH w:val="single" w:sz="4" w:space="0" w:color="B8E1E7" w:themeColor="accent1" w:themeTint="99"/>
        <w:insideV w:val="single" w:sz="4" w:space="0" w:color="B8E1E7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F5F7" w:themeFill="accent1" w:themeFillTint="33"/>
      </w:tcPr>
    </w:tblStylePr>
    <w:tblStylePr w:type="band1Horz">
      <w:tblPr/>
      <w:tcPr>
        <w:shd w:val="clear" w:color="auto" w:fill="E7F5F7" w:themeFill="accent1" w:themeFillTint="33"/>
      </w:tcPr>
    </w:tblStylePr>
    <w:tblStylePr w:type="neCell">
      <w:tblPr/>
      <w:tcPr>
        <w:tcBorders>
          <w:bottom w:val="single" w:sz="4" w:space="0" w:color="B8E1E7" w:themeColor="accent1" w:themeTint="99"/>
        </w:tcBorders>
      </w:tcPr>
    </w:tblStylePr>
    <w:tblStylePr w:type="nwCell">
      <w:tblPr/>
      <w:tcPr>
        <w:tcBorders>
          <w:bottom w:val="single" w:sz="4" w:space="0" w:color="B8E1E7" w:themeColor="accent1" w:themeTint="99"/>
        </w:tcBorders>
      </w:tcPr>
    </w:tblStylePr>
    <w:tblStylePr w:type="seCell">
      <w:tblPr/>
      <w:tcPr>
        <w:tcBorders>
          <w:top w:val="single" w:sz="4" w:space="0" w:color="B8E1E7" w:themeColor="accent1" w:themeTint="99"/>
        </w:tcBorders>
      </w:tcPr>
    </w:tblStylePr>
    <w:tblStylePr w:type="swCell">
      <w:tblPr/>
      <w:tcPr>
        <w:tcBorders>
          <w:top w:val="single" w:sz="4" w:space="0" w:color="B8E1E7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semiHidden/>
    <w:rsid w:val="00B60586"/>
    <w:pPr>
      <w:spacing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bottom w:val="single" w:sz="4" w:space="0" w:color="D99594" w:themeColor="accent2" w:themeTint="99"/>
        </w:tcBorders>
      </w:tcPr>
    </w:tblStylePr>
    <w:tblStylePr w:type="nwCell">
      <w:tblPr/>
      <w:tcPr>
        <w:tcBorders>
          <w:bottom w:val="single" w:sz="4" w:space="0" w:color="D99594" w:themeColor="accent2" w:themeTint="99"/>
        </w:tcBorders>
      </w:tcPr>
    </w:tblStylePr>
    <w:tblStylePr w:type="seCell">
      <w:tblPr/>
      <w:tcPr>
        <w:tcBorders>
          <w:top w:val="single" w:sz="4" w:space="0" w:color="D99594" w:themeColor="accent2" w:themeTint="99"/>
        </w:tcBorders>
      </w:tcPr>
    </w:tblStylePr>
    <w:tblStylePr w:type="swCell">
      <w:tblPr/>
      <w:tcPr>
        <w:tcBorders>
          <w:top w:val="single" w:sz="4" w:space="0" w:color="D99594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semiHidden/>
    <w:rsid w:val="00B60586"/>
    <w:pPr>
      <w:spacing w:line="240" w:lineRule="auto"/>
    </w:pPr>
    <w:rPr>
      <w:color w:val="00538F" w:themeColor="accent3" w:themeShade="BF"/>
    </w:rPr>
    <w:tblPr>
      <w:tblStyleRowBandSize w:val="1"/>
      <w:tblStyleColBandSize w:val="1"/>
      <w:tblBorders>
        <w:top w:val="single" w:sz="4" w:space="0" w:color="40AEFF" w:themeColor="accent3" w:themeTint="99"/>
        <w:left w:val="single" w:sz="4" w:space="0" w:color="40AEFF" w:themeColor="accent3" w:themeTint="99"/>
        <w:bottom w:val="single" w:sz="4" w:space="0" w:color="40AEFF" w:themeColor="accent3" w:themeTint="99"/>
        <w:right w:val="single" w:sz="4" w:space="0" w:color="40AEFF" w:themeColor="accent3" w:themeTint="99"/>
        <w:insideH w:val="single" w:sz="4" w:space="0" w:color="40AEFF" w:themeColor="accent3" w:themeTint="99"/>
        <w:insideV w:val="single" w:sz="4" w:space="0" w:color="40AEFF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FE4FF" w:themeFill="accent3" w:themeFillTint="33"/>
      </w:tcPr>
    </w:tblStylePr>
    <w:tblStylePr w:type="band1Horz">
      <w:tblPr/>
      <w:tcPr>
        <w:shd w:val="clear" w:color="auto" w:fill="BFE4FF" w:themeFill="accent3" w:themeFillTint="33"/>
      </w:tcPr>
    </w:tblStylePr>
    <w:tblStylePr w:type="neCell">
      <w:tblPr/>
      <w:tcPr>
        <w:tcBorders>
          <w:bottom w:val="single" w:sz="4" w:space="0" w:color="40AEFF" w:themeColor="accent3" w:themeTint="99"/>
        </w:tcBorders>
      </w:tcPr>
    </w:tblStylePr>
    <w:tblStylePr w:type="nwCell">
      <w:tblPr/>
      <w:tcPr>
        <w:tcBorders>
          <w:bottom w:val="single" w:sz="4" w:space="0" w:color="40AEFF" w:themeColor="accent3" w:themeTint="99"/>
        </w:tcBorders>
      </w:tcPr>
    </w:tblStylePr>
    <w:tblStylePr w:type="seCell">
      <w:tblPr/>
      <w:tcPr>
        <w:tcBorders>
          <w:top w:val="single" w:sz="4" w:space="0" w:color="40AEFF" w:themeColor="accent3" w:themeTint="99"/>
        </w:tcBorders>
      </w:tcPr>
    </w:tblStylePr>
    <w:tblStylePr w:type="swCell">
      <w:tblPr/>
      <w:tcPr>
        <w:tcBorders>
          <w:top w:val="single" w:sz="4" w:space="0" w:color="40AEFF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semiHidden/>
    <w:rsid w:val="00B60586"/>
    <w:pPr>
      <w:spacing w:line="240" w:lineRule="auto"/>
    </w:pPr>
    <w:rPr>
      <w:color w:val="6DA92D" w:themeColor="accent4" w:themeShade="BF"/>
    </w:rPr>
    <w:tblPr>
      <w:tblStyleRowBandSize w:val="1"/>
      <w:tblStyleColBandSize w:val="1"/>
      <w:tblBorders>
        <w:top w:val="single" w:sz="4" w:space="0" w:color="BDE295" w:themeColor="accent4" w:themeTint="99"/>
        <w:left w:val="single" w:sz="4" w:space="0" w:color="BDE295" w:themeColor="accent4" w:themeTint="99"/>
        <w:bottom w:val="single" w:sz="4" w:space="0" w:color="BDE295" w:themeColor="accent4" w:themeTint="99"/>
        <w:right w:val="single" w:sz="4" w:space="0" w:color="BDE295" w:themeColor="accent4" w:themeTint="99"/>
        <w:insideH w:val="single" w:sz="4" w:space="0" w:color="BDE295" w:themeColor="accent4" w:themeTint="99"/>
        <w:insideV w:val="single" w:sz="4" w:space="0" w:color="BDE295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F5DB" w:themeFill="accent4" w:themeFillTint="33"/>
      </w:tcPr>
    </w:tblStylePr>
    <w:tblStylePr w:type="band1Horz">
      <w:tblPr/>
      <w:tcPr>
        <w:shd w:val="clear" w:color="auto" w:fill="E9F5DB" w:themeFill="accent4" w:themeFillTint="33"/>
      </w:tcPr>
    </w:tblStylePr>
    <w:tblStylePr w:type="neCell">
      <w:tblPr/>
      <w:tcPr>
        <w:tcBorders>
          <w:bottom w:val="single" w:sz="4" w:space="0" w:color="BDE295" w:themeColor="accent4" w:themeTint="99"/>
        </w:tcBorders>
      </w:tcPr>
    </w:tblStylePr>
    <w:tblStylePr w:type="nwCell">
      <w:tblPr/>
      <w:tcPr>
        <w:tcBorders>
          <w:bottom w:val="single" w:sz="4" w:space="0" w:color="BDE295" w:themeColor="accent4" w:themeTint="99"/>
        </w:tcBorders>
      </w:tcPr>
    </w:tblStylePr>
    <w:tblStylePr w:type="seCell">
      <w:tblPr/>
      <w:tcPr>
        <w:tcBorders>
          <w:top w:val="single" w:sz="4" w:space="0" w:color="BDE295" w:themeColor="accent4" w:themeTint="99"/>
        </w:tcBorders>
      </w:tcPr>
    </w:tblStylePr>
    <w:tblStylePr w:type="swCell">
      <w:tblPr/>
      <w:tcPr>
        <w:tcBorders>
          <w:top w:val="single" w:sz="4" w:space="0" w:color="BDE295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semiHidden/>
    <w:rsid w:val="00B60586"/>
    <w:pPr>
      <w:spacing w:line="240" w:lineRule="auto"/>
    </w:pPr>
    <w:rPr>
      <w:color w:val="E36C0A" w:themeColor="accent5" w:themeShade="BF"/>
    </w:rPr>
    <w:tblPr>
      <w:tblStyleRowBandSize w:val="1"/>
      <w:tblStyleColBandSize w:val="1"/>
      <w:tblBorders>
        <w:top w:val="single" w:sz="4" w:space="0" w:color="FABF8F" w:themeColor="accent5" w:themeTint="99"/>
        <w:left w:val="single" w:sz="4" w:space="0" w:color="FABF8F" w:themeColor="accent5" w:themeTint="99"/>
        <w:bottom w:val="single" w:sz="4" w:space="0" w:color="FABF8F" w:themeColor="accent5" w:themeTint="99"/>
        <w:right w:val="single" w:sz="4" w:space="0" w:color="FABF8F" w:themeColor="accent5" w:themeTint="99"/>
        <w:insideH w:val="single" w:sz="4" w:space="0" w:color="FABF8F" w:themeColor="accent5" w:themeTint="99"/>
        <w:insideV w:val="single" w:sz="4" w:space="0" w:color="FABF8F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5" w:themeFillTint="33"/>
      </w:tcPr>
    </w:tblStylePr>
    <w:tblStylePr w:type="band1Horz">
      <w:tblPr/>
      <w:tcPr>
        <w:shd w:val="clear" w:color="auto" w:fill="FDE9D9" w:themeFill="accent5" w:themeFillTint="33"/>
      </w:tcPr>
    </w:tblStylePr>
    <w:tblStylePr w:type="neCell">
      <w:tblPr/>
      <w:tcPr>
        <w:tcBorders>
          <w:bottom w:val="single" w:sz="4" w:space="0" w:color="FABF8F" w:themeColor="accent5" w:themeTint="99"/>
        </w:tcBorders>
      </w:tcPr>
    </w:tblStylePr>
    <w:tblStylePr w:type="nwCell">
      <w:tblPr/>
      <w:tcPr>
        <w:tcBorders>
          <w:bottom w:val="single" w:sz="4" w:space="0" w:color="FABF8F" w:themeColor="accent5" w:themeTint="99"/>
        </w:tcBorders>
      </w:tcPr>
    </w:tblStylePr>
    <w:tblStylePr w:type="seCell">
      <w:tblPr/>
      <w:tcPr>
        <w:tcBorders>
          <w:top w:val="single" w:sz="4" w:space="0" w:color="FABF8F" w:themeColor="accent5" w:themeTint="99"/>
        </w:tcBorders>
      </w:tcPr>
    </w:tblStylePr>
    <w:tblStylePr w:type="swCell">
      <w:tblPr/>
      <w:tcPr>
        <w:tcBorders>
          <w:top w:val="single" w:sz="4" w:space="0" w:color="FABF8F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semiHidden/>
    <w:rsid w:val="00B60586"/>
    <w:pPr>
      <w:spacing w:line="240" w:lineRule="auto"/>
    </w:pPr>
    <w:rPr>
      <w:color w:val="BF8F00" w:themeColor="accent6" w:themeShade="BF"/>
    </w:rPr>
    <w:tblPr>
      <w:tblStyleRowBandSize w:val="1"/>
      <w:tblStyleColBandSize w:val="1"/>
      <w:tblBorders>
        <w:top w:val="single" w:sz="4" w:space="0" w:color="FFD966" w:themeColor="accent6" w:themeTint="99"/>
        <w:left w:val="single" w:sz="4" w:space="0" w:color="FFD966" w:themeColor="accent6" w:themeTint="99"/>
        <w:bottom w:val="single" w:sz="4" w:space="0" w:color="FFD966" w:themeColor="accent6" w:themeTint="99"/>
        <w:right w:val="single" w:sz="4" w:space="0" w:color="FFD966" w:themeColor="accent6" w:themeTint="99"/>
        <w:insideH w:val="single" w:sz="4" w:space="0" w:color="FFD966" w:themeColor="accent6" w:themeTint="99"/>
        <w:insideV w:val="single" w:sz="4" w:space="0" w:color="FFD96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6" w:themeFillTint="33"/>
      </w:tcPr>
    </w:tblStylePr>
    <w:tblStylePr w:type="band1Horz">
      <w:tblPr/>
      <w:tcPr>
        <w:shd w:val="clear" w:color="auto" w:fill="FFF2CC" w:themeFill="accent6" w:themeFillTint="33"/>
      </w:tcPr>
    </w:tblStylePr>
    <w:tblStylePr w:type="neCell">
      <w:tblPr/>
      <w:tcPr>
        <w:tcBorders>
          <w:bottom w:val="single" w:sz="4" w:space="0" w:color="FFD966" w:themeColor="accent6" w:themeTint="99"/>
        </w:tcBorders>
      </w:tcPr>
    </w:tblStylePr>
    <w:tblStylePr w:type="nwCell">
      <w:tblPr/>
      <w:tcPr>
        <w:tcBorders>
          <w:bottom w:val="single" w:sz="4" w:space="0" w:color="FFD966" w:themeColor="accent6" w:themeTint="99"/>
        </w:tcBorders>
      </w:tcPr>
    </w:tblStylePr>
    <w:tblStylePr w:type="seCell">
      <w:tblPr/>
      <w:tcPr>
        <w:tcBorders>
          <w:top w:val="single" w:sz="4" w:space="0" w:color="FFD966" w:themeColor="accent6" w:themeTint="99"/>
        </w:tcBorders>
      </w:tcPr>
    </w:tblStylePr>
    <w:tblStylePr w:type="swCell">
      <w:tblPr/>
      <w:tcPr>
        <w:tcBorders>
          <w:top w:val="single" w:sz="4" w:space="0" w:color="FFD966" w:themeColor="accent6" w:themeTint="99"/>
        </w:tcBorders>
      </w:tcPr>
    </w:tblStylePr>
  </w:style>
  <w:style w:type="table" w:styleId="LightGrid">
    <w:name w:val="Light Grid"/>
    <w:basedOn w:val="TableNormal"/>
    <w:uiPriority w:val="62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231F20" w:themeColor="text1"/>
        <w:left w:val="single" w:sz="8" w:space="0" w:color="231F20" w:themeColor="text1"/>
        <w:bottom w:val="single" w:sz="8" w:space="0" w:color="231F20" w:themeColor="text1"/>
        <w:right w:val="single" w:sz="8" w:space="0" w:color="231F20" w:themeColor="text1"/>
        <w:insideH w:val="single" w:sz="8" w:space="0" w:color="231F20" w:themeColor="text1"/>
        <w:insideV w:val="single" w:sz="8" w:space="0" w:color="231F2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31F20" w:themeColor="text1"/>
          <w:left w:val="single" w:sz="8" w:space="0" w:color="231F20" w:themeColor="text1"/>
          <w:bottom w:val="single" w:sz="18" w:space="0" w:color="231F20" w:themeColor="text1"/>
          <w:right w:val="single" w:sz="8" w:space="0" w:color="231F20" w:themeColor="text1"/>
          <w:insideH w:val="nil"/>
          <w:insideV w:val="single" w:sz="8" w:space="0" w:color="231F2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31F20" w:themeColor="text1"/>
          <w:left w:val="single" w:sz="8" w:space="0" w:color="231F20" w:themeColor="text1"/>
          <w:bottom w:val="single" w:sz="8" w:space="0" w:color="231F20" w:themeColor="text1"/>
          <w:right w:val="single" w:sz="8" w:space="0" w:color="231F20" w:themeColor="text1"/>
          <w:insideH w:val="nil"/>
          <w:insideV w:val="single" w:sz="8" w:space="0" w:color="231F2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31F20" w:themeColor="text1"/>
          <w:left w:val="single" w:sz="8" w:space="0" w:color="231F20" w:themeColor="text1"/>
          <w:bottom w:val="single" w:sz="8" w:space="0" w:color="231F20" w:themeColor="text1"/>
          <w:right w:val="single" w:sz="8" w:space="0" w:color="231F20" w:themeColor="text1"/>
        </w:tcBorders>
      </w:tcPr>
    </w:tblStylePr>
    <w:tblStylePr w:type="band1Vert">
      <w:tblPr/>
      <w:tcPr>
        <w:tcBorders>
          <w:top w:val="single" w:sz="8" w:space="0" w:color="231F20" w:themeColor="text1"/>
          <w:left w:val="single" w:sz="8" w:space="0" w:color="231F20" w:themeColor="text1"/>
          <w:bottom w:val="single" w:sz="8" w:space="0" w:color="231F20" w:themeColor="text1"/>
          <w:right w:val="single" w:sz="8" w:space="0" w:color="231F20" w:themeColor="text1"/>
        </w:tcBorders>
        <w:shd w:val="clear" w:color="auto" w:fill="CBC4C6" w:themeFill="text1" w:themeFillTint="3F"/>
      </w:tcPr>
    </w:tblStylePr>
    <w:tblStylePr w:type="band1Horz">
      <w:tblPr/>
      <w:tcPr>
        <w:tcBorders>
          <w:top w:val="single" w:sz="8" w:space="0" w:color="231F20" w:themeColor="text1"/>
          <w:left w:val="single" w:sz="8" w:space="0" w:color="231F20" w:themeColor="text1"/>
          <w:bottom w:val="single" w:sz="8" w:space="0" w:color="231F20" w:themeColor="text1"/>
          <w:right w:val="single" w:sz="8" w:space="0" w:color="231F20" w:themeColor="text1"/>
          <w:insideV w:val="single" w:sz="8" w:space="0" w:color="231F20" w:themeColor="text1"/>
        </w:tcBorders>
        <w:shd w:val="clear" w:color="auto" w:fill="CBC4C6" w:themeFill="text1" w:themeFillTint="3F"/>
      </w:tcPr>
    </w:tblStylePr>
    <w:tblStylePr w:type="band2Horz">
      <w:tblPr/>
      <w:tcPr>
        <w:tcBorders>
          <w:top w:val="single" w:sz="8" w:space="0" w:color="231F20" w:themeColor="text1"/>
          <w:left w:val="single" w:sz="8" w:space="0" w:color="231F20" w:themeColor="text1"/>
          <w:bottom w:val="single" w:sz="8" w:space="0" w:color="231F20" w:themeColor="text1"/>
          <w:right w:val="single" w:sz="8" w:space="0" w:color="231F20" w:themeColor="text1"/>
          <w:insideV w:val="single" w:sz="8" w:space="0" w:color="231F2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8ACED7" w:themeColor="accent1"/>
        <w:left w:val="single" w:sz="8" w:space="0" w:color="8ACED7" w:themeColor="accent1"/>
        <w:bottom w:val="single" w:sz="8" w:space="0" w:color="8ACED7" w:themeColor="accent1"/>
        <w:right w:val="single" w:sz="8" w:space="0" w:color="8ACED7" w:themeColor="accent1"/>
        <w:insideH w:val="single" w:sz="8" w:space="0" w:color="8ACED7" w:themeColor="accent1"/>
        <w:insideV w:val="single" w:sz="8" w:space="0" w:color="8ACED7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CED7" w:themeColor="accent1"/>
          <w:left w:val="single" w:sz="8" w:space="0" w:color="8ACED7" w:themeColor="accent1"/>
          <w:bottom w:val="single" w:sz="18" w:space="0" w:color="8ACED7" w:themeColor="accent1"/>
          <w:right w:val="single" w:sz="8" w:space="0" w:color="8ACED7" w:themeColor="accent1"/>
          <w:insideH w:val="nil"/>
          <w:insideV w:val="single" w:sz="8" w:space="0" w:color="8ACED7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ACED7" w:themeColor="accent1"/>
          <w:left w:val="single" w:sz="8" w:space="0" w:color="8ACED7" w:themeColor="accent1"/>
          <w:bottom w:val="single" w:sz="8" w:space="0" w:color="8ACED7" w:themeColor="accent1"/>
          <w:right w:val="single" w:sz="8" w:space="0" w:color="8ACED7" w:themeColor="accent1"/>
          <w:insideH w:val="nil"/>
          <w:insideV w:val="single" w:sz="8" w:space="0" w:color="8ACED7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CED7" w:themeColor="accent1"/>
          <w:left w:val="single" w:sz="8" w:space="0" w:color="8ACED7" w:themeColor="accent1"/>
          <w:bottom w:val="single" w:sz="8" w:space="0" w:color="8ACED7" w:themeColor="accent1"/>
          <w:right w:val="single" w:sz="8" w:space="0" w:color="8ACED7" w:themeColor="accent1"/>
        </w:tcBorders>
      </w:tcPr>
    </w:tblStylePr>
    <w:tblStylePr w:type="band1Vert">
      <w:tblPr/>
      <w:tcPr>
        <w:tcBorders>
          <w:top w:val="single" w:sz="8" w:space="0" w:color="8ACED7" w:themeColor="accent1"/>
          <w:left w:val="single" w:sz="8" w:space="0" w:color="8ACED7" w:themeColor="accent1"/>
          <w:bottom w:val="single" w:sz="8" w:space="0" w:color="8ACED7" w:themeColor="accent1"/>
          <w:right w:val="single" w:sz="8" w:space="0" w:color="8ACED7" w:themeColor="accent1"/>
        </w:tcBorders>
        <w:shd w:val="clear" w:color="auto" w:fill="E1F2F5" w:themeFill="accent1" w:themeFillTint="3F"/>
      </w:tcPr>
    </w:tblStylePr>
    <w:tblStylePr w:type="band1Horz">
      <w:tblPr/>
      <w:tcPr>
        <w:tcBorders>
          <w:top w:val="single" w:sz="8" w:space="0" w:color="8ACED7" w:themeColor="accent1"/>
          <w:left w:val="single" w:sz="8" w:space="0" w:color="8ACED7" w:themeColor="accent1"/>
          <w:bottom w:val="single" w:sz="8" w:space="0" w:color="8ACED7" w:themeColor="accent1"/>
          <w:right w:val="single" w:sz="8" w:space="0" w:color="8ACED7" w:themeColor="accent1"/>
          <w:insideV w:val="single" w:sz="8" w:space="0" w:color="8ACED7" w:themeColor="accent1"/>
        </w:tcBorders>
        <w:shd w:val="clear" w:color="auto" w:fill="E1F2F5" w:themeFill="accent1" w:themeFillTint="3F"/>
      </w:tcPr>
    </w:tblStylePr>
    <w:tblStylePr w:type="band2Horz">
      <w:tblPr/>
      <w:tcPr>
        <w:tcBorders>
          <w:top w:val="single" w:sz="8" w:space="0" w:color="8ACED7" w:themeColor="accent1"/>
          <w:left w:val="single" w:sz="8" w:space="0" w:color="8ACED7" w:themeColor="accent1"/>
          <w:bottom w:val="single" w:sz="8" w:space="0" w:color="8ACED7" w:themeColor="accent1"/>
          <w:right w:val="single" w:sz="8" w:space="0" w:color="8ACED7" w:themeColor="accent1"/>
          <w:insideV w:val="single" w:sz="8" w:space="0" w:color="8ACED7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0070C0" w:themeColor="accent3"/>
        <w:left w:val="single" w:sz="8" w:space="0" w:color="0070C0" w:themeColor="accent3"/>
        <w:bottom w:val="single" w:sz="8" w:space="0" w:color="0070C0" w:themeColor="accent3"/>
        <w:right w:val="single" w:sz="8" w:space="0" w:color="0070C0" w:themeColor="accent3"/>
        <w:insideH w:val="single" w:sz="8" w:space="0" w:color="0070C0" w:themeColor="accent3"/>
        <w:insideV w:val="single" w:sz="8" w:space="0" w:color="0070C0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0C0" w:themeColor="accent3"/>
          <w:left w:val="single" w:sz="8" w:space="0" w:color="0070C0" w:themeColor="accent3"/>
          <w:bottom w:val="single" w:sz="18" w:space="0" w:color="0070C0" w:themeColor="accent3"/>
          <w:right w:val="single" w:sz="8" w:space="0" w:color="0070C0" w:themeColor="accent3"/>
          <w:insideH w:val="nil"/>
          <w:insideV w:val="single" w:sz="8" w:space="0" w:color="0070C0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0C0" w:themeColor="accent3"/>
          <w:left w:val="single" w:sz="8" w:space="0" w:color="0070C0" w:themeColor="accent3"/>
          <w:bottom w:val="single" w:sz="8" w:space="0" w:color="0070C0" w:themeColor="accent3"/>
          <w:right w:val="single" w:sz="8" w:space="0" w:color="0070C0" w:themeColor="accent3"/>
          <w:insideH w:val="nil"/>
          <w:insideV w:val="single" w:sz="8" w:space="0" w:color="0070C0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0C0" w:themeColor="accent3"/>
          <w:left w:val="single" w:sz="8" w:space="0" w:color="0070C0" w:themeColor="accent3"/>
          <w:bottom w:val="single" w:sz="8" w:space="0" w:color="0070C0" w:themeColor="accent3"/>
          <w:right w:val="single" w:sz="8" w:space="0" w:color="0070C0" w:themeColor="accent3"/>
        </w:tcBorders>
      </w:tcPr>
    </w:tblStylePr>
    <w:tblStylePr w:type="band1Vert">
      <w:tblPr/>
      <w:tcPr>
        <w:tcBorders>
          <w:top w:val="single" w:sz="8" w:space="0" w:color="0070C0" w:themeColor="accent3"/>
          <w:left w:val="single" w:sz="8" w:space="0" w:color="0070C0" w:themeColor="accent3"/>
          <w:bottom w:val="single" w:sz="8" w:space="0" w:color="0070C0" w:themeColor="accent3"/>
          <w:right w:val="single" w:sz="8" w:space="0" w:color="0070C0" w:themeColor="accent3"/>
        </w:tcBorders>
        <w:shd w:val="clear" w:color="auto" w:fill="B0DDFF" w:themeFill="accent3" w:themeFillTint="3F"/>
      </w:tcPr>
    </w:tblStylePr>
    <w:tblStylePr w:type="band1Horz">
      <w:tblPr/>
      <w:tcPr>
        <w:tcBorders>
          <w:top w:val="single" w:sz="8" w:space="0" w:color="0070C0" w:themeColor="accent3"/>
          <w:left w:val="single" w:sz="8" w:space="0" w:color="0070C0" w:themeColor="accent3"/>
          <w:bottom w:val="single" w:sz="8" w:space="0" w:color="0070C0" w:themeColor="accent3"/>
          <w:right w:val="single" w:sz="8" w:space="0" w:color="0070C0" w:themeColor="accent3"/>
          <w:insideV w:val="single" w:sz="8" w:space="0" w:color="0070C0" w:themeColor="accent3"/>
        </w:tcBorders>
        <w:shd w:val="clear" w:color="auto" w:fill="B0DDFF" w:themeFill="accent3" w:themeFillTint="3F"/>
      </w:tcPr>
    </w:tblStylePr>
    <w:tblStylePr w:type="band2Horz">
      <w:tblPr/>
      <w:tcPr>
        <w:tcBorders>
          <w:top w:val="single" w:sz="8" w:space="0" w:color="0070C0" w:themeColor="accent3"/>
          <w:left w:val="single" w:sz="8" w:space="0" w:color="0070C0" w:themeColor="accent3"/>
          <w:bottom w:val="single" w:sz="8" w:space="0" w:color="0070C0" w:themeColor="accent3"/>
          <w:right w:val="single" w:sz="8" w:space="0" w:color="0070C0" w:themeColor="accent3"/>
          <w:insideV w:val="single" w:sz="8" w:space="0" w:color="0070C0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92D050" w:themeColor="accent4"/>
        <w:left w:val="single" w:sz="8" w:space="0" w:color="92D050" w:themeColor="accent4"/>
        <w:bottom w:val="single" w:sz="8" w:space="0" w:color="92D050" w:themeColor="accent4"/>
        <w:right w:val="single" w:sz="8" w:space="0" w:color="92D050" w:themeColor="accent4"/>
        <w:insideH w:val="single" w:sz="8" w:space="0" w:color="92D050" w:themeColor="accent4"/>
        <w:insideV w:val="single" w:sz="8" w:space="0" w:color="92D05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2D050" w:themeColor="accent4"/>
          <w:left w:val="single" w:sz="8" w:space="0" w:color="92D050" w:themeColor="accent4"/>
          <w:bottom w:val="single" w:sz="18" w:space="0" w:color="92D050" w:themeColor="accent4"/>
          <w:right w:val="single" w:sz="8" w:space="0" w:color="92D050" w:themeColor="accent4"/>
          <w:insideH w:val="nil"/>
          <w:insideV w:val="single" w:sz="8" w:space="0" w:color="92D05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2D050" w:themeColor="accent4"/>
          <w:left w:val="single" w:sz="8" w:space="0" w:color="92D050" w:themeColor="accent4"/>
          <w:bottom w:val="single" w:sz="8" w:space="0" w:color="92D050" w:themeColor="accent4"/>
          <w:right w:val="single" w:sz="8" w:space="0" w:color="92D050" w:themeColor="accent4"/>
          <w:insideH w:val="nil"/>
          <w:insideV w:val="single" w:sz="8" w:space="0" w:color="92D05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2D050" w:themeColor="accent4"/>
          <w:left w:val="single" w:sz="8" w:space="0" w:color="92D050" w:themeColor="accent4"/>
          <w:bottom w:val="single" w:sz="8" w:space="0" w:color="92D050" w:themeColor="accent4"/>
          <w:right w:val="single" w:sz="8" w:space="0" w:color="92D050" w:themeColor="accent4"/>
        </w:tcBorders>
      </w:tcPr>
    </w:tblStylePr>
    <w:tblStylePr w:type="band1Vert">
      <w:tblPr/>
      <w:tcPr>
        <w:tcBorders>
          <w:top w:val="single" w:sz="8" w:space="0" w:color="92D050" w:themeColor="accent4"/>
          <w:left w:val="single" w:sz="8" w:space="0" w:color="92D050" w:themeColor="accent4"/>
          <w:bottom w:val="single" w:sz="8" w:space="0" w:color="92D050" w:themeColor="accent4"/>
          <w:right w:val="single" w:sz="8" w:space="0" w:color="92D050" w:themeColor="accent4"/>
        </w:tcBorders>
        <w:shd w:val="clear" w:color="auto" w:fill="E3F3D3" w:themeFill="accent4" w:themeFillTint="3F"/>
      </w:tcPr>
    </w:tblStylePr>
    <w:tblStylePr w:type="band1Horz">
      <w:tblPr/>
      <w:tcPr>
        <w:tcBorders>
          <w:top w:val="single" w:sz="8" w:space="0" w:color="92D050" w:themeColor="accent4"/>
          <w:left w:val="single" w:sz="8" w:space="0" w:color="92D050" w:themeColor="accent4"/>
          <w:bottom w:val="single" w:sz="8" w:space="0" w:color="92D050" w:themeColor="accent4"/>
          <w:right w:val="single" w:sz="8" w:space="0" w:color="92D050" w:themeColor="accent4"/>
          <w:insideV w:val="single" w:sz="8" w:space="0" w:color="92D050" w:themeColor="accent4"/>
        </w:tcBorders>
        <w:shd w:val="clear" w:color="auto" w:fill="E3F3D3" w:themeFill="accent4" w:themeFillTint="3F"/>
      </w:tcPr>
    </w:tblStylePr>
    <w:tblStylePr w:type="band2Horz">
      <w:tblPr/>
      <w:tcPr>
        <w:tcBorders>
          <w:top w:val="single" w:sz="8" w:space="0" w:color="92D050" w:themeColor="accent4"/>
          <w:left w:val="single" w:sz="8" w:space="0" w:color="92D050" w:themeColor="accent4"/>
          <w:bottom w:val="single" w:sz="8" w:space="0" w:color="92D050" w:themeColor="accent4"/>
          <w:right w:val="single" w:sz="8" w:space="0" w:color="92D050" w:themeColor="accent4"/>
          <w:insideV w:val="single" w:sz="8" w:space="0" w:color="92D050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79646" w:themeColor="accent5"/>
        <w:left w:val="single" w:sz="8" w:space="0" w:color="F79646" w:themeColor="accent5"/>
        <w:bottom w:val="single" w:sz="8" w:space="0" w:color="F79646" w:themeColor="accent5"/>
        <w:right w:val="single" w:sz="8" w:space="0" w:color="F79646" w:themeColor="accent5"/>
        <w:insideH w:val="single" w:sz="8" w:space="0" w:color="F79646" w:themeColor="accent5"/>
        <w:insideV w:val="single" w:sz="8" w:space="0" w:color="F7964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5"/>
          <w:left w:val="single" w:sz="8" w:space="0" w:color="F79646" w:themeColor="accent5"/>
          <w:bottom w:val="single" w:sz="18" w:space="0" w:color="F79646" w:themeColor="accent5"/>
          <w:right w:val="single" w:sz="8" w:space="0" w:color="F79646" w:themeColor="accent5"/>
          <w:insideH w:val="nil"/>
          <w:insideV w:val="single" w:sz="8" w:space="0" w:color="F7964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5"/>
          <w:left w:val="single" w:sz="8" w:space="0" w:color="F79646" w:themeColor="accent5"/>
          <w:bottom w:val="single" w:sz="8" w:space="0" w:color="F79646" w:themeColor="accent5"/>
          <w:right w:val="single" w:sz="8" w:space="0" w:color="F79646" w:themeColor="accent5"/>
          <w:insideH w:val="nil"/>
          <w:insideV w:val="single" w:sz="8" w:space="0" w:color="F7964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5"/>
          <w:left w:val="single" w:sz="8" w:space="0" w:color="F79646" w:themeColor="accent5"/>
          <w:bottom w:val="single" w:sz="8" w:space="0" w:color="F79646" w:themeColor="accent5"/>
          <w:right w:val="single" w:sz="8" w:space="0" w:color="F79646" w:themeColor="accent5"/>
        </w:tcBorders>
      </w:tcPr>
    </w:tblStylePr>
    <w:tblStylePr w:type="band1Vert">
      <w:tblPr/>
      <w:tcPr>
        <w:tcBorders>
          <w:top w:val="single" w:sz="8" w:space="0" w:color="F79646" w:themeColor="accent5"/>
          <w:left w:val="single" w:sz="8" w:space="0" w:color="F79646" w:themeColor="accent5"/>
          <w:bottom w:val="single" w:sz="8" w:space="0" w:color="F79646" w:themeColor="accent5"/>
          <w:right w:val="single" w:sz="8" w:space="0" w:color="F79646" w:themeColor="accent5"/>
        </w:tcBorders>
        <w:shd w:val="clear" w:color="auto" w:fill="FDE4D0" w:themeFill="accent5" w:themeFillTint="3F"/>
      </w:tcPr>
    </w:tblStylePr>
    <w:tblStylePr w:type="band1Horz">
      <w:tblPr/>
      <w:tcPr>
        <w:tcBorders>
          <w:top w:val="single" w:sz="8" w:space="0" w:color="F79646" w:themeColor="accent5"/>
          <w:left w:val="single" w:sz="8" w:space="0" w:color="F79646" w:themeColor="accent5"/>
          <w:bottom w:val="single" w:sz="8" w:space="0" w:color="F79646" w:themeColor="accent5"/>
          <w:right w:val="single" w:sz="8" w:space="0" w:color="F79646" w:themeColor="accent5"/>
          <w:insideV w:val="single" w:sz="8" w:space="0" w:color="F79646" w:themeColor="accent5"/>
        </w:tcBorders>
        <w:shd w:val="clear" w:color="auto" w:fill="FDE4D0" w:themeFill="accent5" w:themeFillTint="3F"/>
      </w:tcPr>
    </w:tblStylePr>
    <w:tblStylePr w:type="band2Horz">
      <w:tblPr/>
      <w:tcPr>
        <w:tcBorders>
          <w:top w:val="single" w:sz="8" w:space="0" w:color="F79646" w:themeColor="accent5"/>
          <w:left w:val="single" w:sz="8" w:space="0" w:color="F79646" w:themeColor="accent5"/>
          <w:bottom w:val="single" w:sz="8" w:space="0" w:color="F79646" w:themeColor="accent5"/>
          <w:right w:val="single" w:sz="8" w:space="0" w:color="F79646" w:themeColor="accent5"/>
          <w:insideV w:val="single" w:sz="8" w:space="0" w:color="F79646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FC000" w:themeColor="accent6"/>
        <w:left w:val="single" w:sz="8" w:space="0" w:color="FFC000" w:themeColor="accent6"/>
        <w:bottom w:val="single" w:sz="8" w:space="0" w:color="FFC000" w:themeColor="accent6"/>
        <w:right w:val="single" w:sz="8" w:space="0" w:color="FFC000" w:themeColor="accent6"/>
        <w:insideH w:val="single" w:sz="8" w:space="0" w:color="FFC000" w:themeColor="accent6"/>
        <w:insideV w:val="single" w:sz="8" w:space="0" w:color="FFC000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6"/>
          <w:left w:val="single" w:sz="8" w:space="0" w:color="FFC000" w:themeColor="accent6"/>
          <w:bottom w:val="single" w:sz="18" w:space="0" w:color="FFC000" w:themeColor="accent6"/>
          <w:right w:val="single" w:sz="8" w:space="0" w:color="FFC000" w:themeColor="accent6"/>
          <w:insideH w:val="nil"/>
          <w:insideV w:val="single" w:sz="8" w:space="0" w:color="FFC000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000" w:themeColor="accent6"/>
          <w:left w:val="single" w:sz="8" w:space="0" w:color="FFC000" w:themeColor="accent6"/>
          <w:bottom w:val="single" w:sz="8" w:space="0" w:color="FFC000" w:themeColor="accent6"/>
          <w:right w:val="single" w:sz="8" w:space="0" w:color="FFC000" w:themeColor="accent6"/>
          <w:insideH w:val="nil"/>
          <w:insideV w:val="single" w:sz="8" w:space="0" w:color="FFC000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6"/>
          <w:left w:val="single" w:sz="8" w:space="0" w:color="FFC000" w:themeColor="accent6"/>
          <w:bottom w:val="single" w:sz="8" w:space="0" w:color="FFC000" w:themeColor="accent6"/>
          <w:right w:val="single" w:sz="8" w:space="0" w:color="FFC000" w:themeColor="accent6"/>
        </w:tcBorders>
      </w:tcPr>
    </w:tblStylePr>
    <w:tblStylePr w:type="band1Vert">
      <w:tblPr/>
      <w:tcPr>
        <w:tcBorders>
          <w:top w:val="single" w:sz="8" w:space="0" w:color="FFC000" w:themeColor="accent6"/>
          <w:left w:val="single" w:sz="8" w:space="0" w:color="FFC000" w:themeColor="accent6"/>
          <w:bottom w:val="single" w:sz="8" w:space="0" w:color="FFC000" w:themeColor="accent6"/>
          <w:right w:val="single" w:sz="8" w:space="0" w:color="FFC000" w:themeColor="accent6"/>
        </w:tcBorders>
        <w:shd w:val="clear" w:color="auto" w:fill="FFEFC0" w:themeFill="accent6" w:themeFillTint="3F"/>
      </w:tcPr>
    </w:tblStylePr>
    <w:tblStylePr w:type="band1Horz">
      <w:tblPr/>
      <w:tcPr>
        <w:tcBorders>
          <w:top w:val="single" w:sz="8" w:space="0" w:color="FFC000" w:themeColor="accent6"/>
          <w:left w:val="single" w:sz="8" w:space="0" w:color="FFC000" w:themeColor="accent6"/>
          <w:bottom w:val="single" w:sz="8" w:space="0" w:color="FFC000" w:themeColor="accent6"/>
          <w:right w:val="single" w:sz="8" w:space="0" w:color="FFC000" w:themeColor="accent6"/>
          <w:insideV w:val="single" w:sz="8" w:space="0" w:color="FFC000" w:themeColor="accent6"/>
        </w:tcBorders>
        <w:shd w:val="clear" w:color="auto" w:fill="FFEFC0" w:themeFill="accent6" w:themeFillTint="3F"/>
      </w:tcPr>
    </w:tblStylePr>
    <w:tblStylePr w:type="band2Horz">
      <w:tblPr/>
      <w:tcPr>
        <w:tcBorders>
          <w:top w:val="single" w:sz="8" w:space="0" w:color="FFC000" w:themeColor="accent6"/>
          <w:left w:val="single" w:sz="8" w:space="0" w:color="FFC000" w:themeColor="accent6"/>
          <w:bottom w:val="single" w:sz="8" w:space="0" w:color="FFC000" w:themeColor="accent6"/>
          <w:right w:val="single" w:sz="8" w:space="0" w:color="FFC000" w:themeColor="accent6"/>
          <w:insideV w:val="single" w:sz="8" w:space="0" w:color="FFC000" w:themeColor="accent6"/>
        </w:tcBorders>
      </w:tcPr>
    </w:tblStylePr>
  </w:style>
  <w:style w:type="table" w:styleId="LightList">
    <w:name w:val="Light List"/>
    <w:basedOn w:val="TableNormal"/>
    <w:uiPriority w:val="61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231F20" w:themeColor="text1"/>
        <w:left w:val="single" w:sz="8" w:space="0" w:color="231F20" w:themeColor="text1"/>
        <w:bottom w:val="single" w:sz="8" w:space="0" w:color="231F20" w:themeColor="text1"/>
        <w:right w:val="single" w:sz="8" w:space="0" w:color="231F2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31F2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31F20" w:themeColor="text1"/>
          <w:left w:val="single" w:sz="8" w:space="0" w:color="231F20" w:themeColor="text1"/>
          <w:bottom w:val="single" w:sz="8" w:space="0" w:color="231F20" w:themeColor="text1"/>
          <w:right w:val="single" w:sz="8" w:space="0" w:color="231F2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31F20" w:themeColor="text1"/>
          <w:left w:val="single" w:sz="8" w:space="0" w:color="231F20" w:themeColor="text1"/>
          <w:bottom w:val="single" w:sz="8" w:space="0" w:color="231F20" w:themeColor="text1"/>
          <w:right w:val="single" w:sz="8" w:space="0" w:color="231F20" w:themeColor="text1"/>
        </w:tcBorders>
      </w:tcPr>
    </w:tblStylePr>
    <w:tblStylePr w:type="band1Horz">
      <w:tblPr/>
      <w:tcPr>
        <w:tcBorders>
          <w:top w:val="single" w:sz="8" w:space="0" w:color="231F20" w:themeColor="text1"/>
          <w:left w:val="single" w:sz="8" w:space="0" w:color="231F20" w:themeColor="text1"/>
          <w:bottom w:val="single" w:sz="8" w:space="0" w:color="231F20" w:themeColor="text1"/>
          <w:right w:val="single" w:sz="8" w:space="0" w:color="231F2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8ACED7" w:themeColor="accent1"/>
        <w:left w:val="single" w:sz="8" w:space="0" w:color="8ACED7" w:themeColor="accent1"/>
        <w:bottom w:val="single" w:sz="8" w:space="0" w:color="8ACED7" w:themeColor="accent1"/>
        <w:right w:val="single" w:sz="8" w:space="0" w:color="8ACED7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ACED7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ACED7" w:themeColor="accent1"/>
          <w:left w:val="single" w:sz="8" w:space="0" w:color="8ACED7" w:themeColor="accent1"/>
          <w:bottom w:val="single" w:sz="8" w:space="0" w:color="8ACED7" w:themeColor="accent1"/>
          <w:right w:val="single" w:sz="8" w:space="0" w:color="8ACED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ACED7" w:themeColor="accent1"/>
          <w:left w:val="single" w:sz="8" w:space="0" w:color="8ACED7" w:themeColor="accent1"/>
          <w:bottom w:val="single" w:sz="8" w:space="0" w:color="8ACED7" w:themeColor="accent1"/>
          <w:right w:val="single" w:sz="8" w:space="0" w:color="8ACED7" w:themeColor="accent1"/>
        </w:tcBorders>
      </w:tcPr>
    </w:tblStylePr>
    <w:tblStylePr w:type="band1Horz">
      <w:tblPr/>
      <w:tcPr>
        <w:tcBorders>
          <w:top w:val="single" w:sz="8" w:space="0" w:color="8ACED7" w:themeColor="accent1"/>
          <w:left w:val="single" w:sz="8" w:space="0" w:color="8ACED7" w:themeColor="accent1"/>
          <w:bottom w:val="single" w:sz="8" w:space="0" w:color="8ACED7" w:themeColor="accent1"/>
          <w:right w:val="single" w:sz="8" w:space="0" w:color="8ACED7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0070C0" w:themeColor="accent3"/>
        <w:left w:val="single" w:sz="8" w:space="0" w:color="0070C0" w:themeColor="accent3"/>
        <w:bottom w:val="single" w:sz="8" w:space="0" w:color="0070C0" w:themeColor="accent3"/>
        <w:right w:val="single" w:sz="8" w:space="0" w:color="0070C0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0C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0C0" w:themeColor="accent3"/>
          <w:left w:val="single" w:sz="8" w:space="0" w:color="0070C0" w:themeColor="accent3"/>
          <w:bottom w:val="single" w:sz="8" w:space="0" w:color="0070C0" w:themeColor="accent3"/>
          <w:right w:val="single" w:sz="8" w:space="0" w:color="0070C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0C0" w:themeColor="accent3"/>
          <w:left w:val="single" w:sz="8" w:space="0" w:color="0070C0" w:themeColor="accent3"/>
          <w:bottom w:val="single" w:sz="8" w:space="0" w:color="0070C0" w:themeColor="accent3"/>
          <w:right w:val="single" w:sz="8" w:space="0" w:color="0070C0" w:themeColor="accent3"/>
        </w:tcBorders>
      </w:tcPr>
    </w:tblStylePr>
    <w:tblStylePr w:type="band1Horz">
      <w:tblPr/>
      <w:tcPr>
        <w:tcBorders>
          <w:top w:val="single" w:sz="8" w:space="0" w:color="0070C0" w:themeColor="accent3"/>
          <w:left w:val="single" w:sz="8" w:space="0" w:color="0070C0" w:themeColor="accent3"/>
          <w:bottom w:val="single" w:sz="8" w:space="0" w:color="0070C0" w:themeColor="accent3"/>
          <w:right w:val="single" w:sz="8" w:space="0" w:color="0070C0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92D050" w:themeColor="accent4"/>
        <w:left w:val="single" w:sz="8" w:space="0" w:color="92D050" w:themeColor="accent4"/>
        <w:bottom w:val="single" w:sz="8" w:space="0" w:color="92D050" w:themeColor="accent4"/>
        <w:right w:val="single" w:sz="8" w:space="0" w:color="92D05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2D05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2D050" w:themeColor="accent4"/>
          <w:left w:val="single" w:sz="8" w:space="0" w:color="92D050" w:themeColor="accent4"/>
          <w:bottom w:val="single" w:sz="8" w:space="0" w:color="92D050" w:themeColor="accent4"/>
          <w:right w:val="single" w:sz="8" w:space="0" w:color="92D05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2D050" w:themeColor="accent4"/>
          <w:left w:val="single" w:sz="8" w:space="0" w:color="92D050" w:themeColor="accent4"/>
          <w:bottom w:val="single" w:sz="8" w:space="0" w:color="92D050" w:themeColor="accent4"/>
          <w:right w:val="single" w:sz="8" w:space="0" w:color="92D050" w:themeColor="accent4"/>
        </w:tcBorders>
      </w:tcPr>
    </w:tblStylePr>
    <w:tblStylePr w:type="band1Horz">
      <w:tblPr/>
      <w:tcPr>
        <w:tcBorders>
          <w:top w:val="single" w:sz="8" w:space="0" w:color="92D050" w:themeColor="accent4"/>
          <w:left w:val="single" w:sz="8" w:space="0" w:color="92D050" w:themeColor="accent4"/>
          <w:bottom w:val="single" w:sz="8" w:space="0" w:color="92D050" w:themeColor="accent4"/>
          <w:right w:val="single" w:sz="8" w:space="0" w:color="92D050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79646" w:themeColor="accent5"/>
        <w:left w:val="single" w:sz="8" w:space="0" w:color="F79646" w:themeColor="accent5"/>
        <w:bottom w:val="single" w:sz="8" w:space="0" w:color="F79646" w:themeColor="accent5"/>
        <w:right w:val="single" w:sz="8" w:space="0" w:color="F7964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5"/>
          <w:left w:val="single" w:sz="8" w:space="0" w:color="F79646" w:themeColor="accent5"/>
          <w:bottom w:val="single" w:sz="8" w:space="0" w:color="F79646" w:themeColor="accent5"/>
          <w:right w:val="single" w:sz="8" w:space="0" w:color="F7964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5"/>
          <w:left w:val="single" w:sz="8" w:space="0" w:color="F79646" w:themeColor="accent5"/>
          <w:bottom w:val="single" w:sz="8" w:space="0" w:color="F79646" w:themeColor="accent5"/>
          <w:right w:val="single" w:sz="8" w:space="0" w:color="F79646" w:themeColor="accent5"/>
        </w:tcBorders>
      </w:tcPr>
    </w:tblStylePr>
    <w:tblStylePr w:type="band1Horz">
      <w:tblPr/>
      <w:tcPr>
        <w:tcBorders>
          <w:top w:val="single" w:sz="8" w:space="0" w:color="F79646" w:themeColor="accent5"/>
          <w:left w:val="single" w:sz="8" w:space="0" w:color="F79646" w:themeColor="accent5"/>
          <w:bottom w:val="single" w:sz="8" w:space="0" w:color="F79646" w:themeColor="accent5"/>
          <w:right w:val="single" w:sz="8" w:space="0" w:color="F79646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FC000" w:themeColor="accent6"/>
        <w:left w:val="single" w:sz="8" w:space="0" w:color="FFC000" w:themeColor="accent6"/>
        <w:bottom w:val="single" w:sz="8" w:space="0" w:color="FFC000" w:themeColor="accent6"/>
        <w:right w:val="single" w:sz="8" w:space="0" w:color="FFC000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00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 w:themeColor="accent6"/>
          <w:left w:val="single" w:sz="8" w:space="0" w:color="FFC000" w:themeColor="accent6"/>
          <w:bottom w:val="single" w:sz="8" w:space="0" w:color="FFC000" w:themeColor="accent6"/>
          <w:right w:val="single" w:sz="8" w:space="0" w:color="FFC00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 w:themeColor="accent6"/>
          <w:left w:val="single" w:sz="8" w:space="0" w:color="FFC000" w:themeColor="accent6"/>
          <w:bottom w:val="single" w:sz="8" w:space="0" w:color="FFC000" w:themeColor="accent6"/>
          <w:right w:val="single" w:sz="8" w:space="0" w:color="FFC000" w:themeColor="accent6"/>
        </w:tcBorders>
      </w:tcPr>
    </w:tblStylePr>
    <w:tblStylePr w:type="band1Horz">
      <w:tblPr/>
      <w:tcPr>
        <w:tcBorders>
          <w:top w:val="single" w:sz="8" w:space="0" w:color="FFC000" w:themeColor="accent6"/>
          <w:left w:val="single" w:sz="8" w:space="0" w:color="FFC000" w:themeColor="accent6"/>
          <w:bottom w:val="single" w:sz="8" w:space="0" w:color="FFC000" w:themeColor="accent6"/>
          <w:right w:val="single" w:sz="8" w:space="0" w:color="FFC000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rsid w:val="00B60586"/>
    <w:pPr>
      <w:spacing w:line="240" w:lineRule="auto"/>
    </w:pPr>
    <w:rPr>
      <w:color w:val="1A1717" w:themeColor="text1" w:themeShade="BF"/>
    </w:rPr>
    <w:tblPr>
      <w:tblStyleRowBandSize w:val="1"/>
      <w:tblStyleColBandSize w:val="1"/>
      <w:tblBorders>
        <w:top w:val="single" w:sz="8" w:space="0" w:color="231F20" w:themeColor="text1"/>
        <w:bottom w:val="single" w:sz="8" w:space="0" w:color="231F2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31F20" w:themeColor="text1"/>
          <w:left w:val="nil"/>
          <w:bottom w:val="single" w:sz="8" w:space="0" w:color="231F2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31F20" w:themeColor="text1"/>
          <w:left w:val="nil"/>
          <w:bottom w:val="single" w:sz="8" w:space="0" w:color="231F2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C4C6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C4C6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rsid w:val="00B60586"/>
    <w:pPr>
      <w:spacing w:line="240" w:lineRule="auto"/>
    </w:pPr>
    <w:rPr>
      <w:color w:val="47B2C0" w:themeColor="accent1" w:themeShade="BF"/>
    </w:rPr>
    <w:tblPr>
      <w:tblStyleRowBandSize w:val="1"/>
      <w:tblStyleColBandSize w:val="1"/>
      <w:tblBorders>
        <w:top w:val="single" w:sz="8" w:space="0" w:color="8ACED7" w:themeColor="accent1"/>
        <w:bottom w:val="single" w:sz="8" w:space="0" w:color="8ACED7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CED7" w:themeColor="accent1"/>
          <w:left w:val="nil"/>
          <w:bottom w:val="single" w:sz="8" w:space="0" w:color="8ACED7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CED7" w:themeColor="accent1"/>
          <w:left w:val="nil"/>
          <w:bottom w:val="single" w:sz="8" w:space="0" w:color="8ACED7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F2F5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1F2F5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rsid w:val="00B60586"/>
    <w:pPr>
      <w:spacing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rsid w:val="00B60586"/>
    <w:pPr>
      <w:spacing w:line="240" w:lineRule="auto"/>
    </w:pPr>
    <w:rPr>
      <w:color w:val="00538F" w:themeColor="accent3" w:themeShade="BF"/>
    </w:rPr>
    <w:tblPr>
      <w:tblStyleRowBandSize w:val="1"/>
      <w:tblStyleColBandSize w:val="1"/>
      <w:tblBorders>
        <w:top w:val="single" w:sz="8" w:space="0" w:color="0070C0" w:themeColor="accent3"/>
        <w:bottom w:val="single" w:sz="8" w:space="0" w:color="0070C0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0C0" w:themeColor="accent3"/>
          <w:left w:val="nil"/>
          <w:bottom w:val="single" w:sz="8" w:space="0" w:color="0070C0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0C0" w:themeColor="accent3"/>
          <w:left w:val="nil"/>
          <w:bottom w:val="single" w:sz="8" w:space="0" w:color="0070C0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0DDFF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0DDFF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rsid w:val="00B60586"/>
    <w:pPr>
      <w:spacing w:line="240" w:lineRule="auto"/>
    </w:pPr>
    <w:rPr>
      <w:color w:val="6DA92D" w:themeColor="accent4" w:themeShade="BF"/>
    </w:rPr>
    <w:tblPr>
      <w:tblStyleRowBandSize w:val="1"/>
      <w:tblStyleColBandSize w:val="1"/>
      <w:tblBorders>
        <w:top w:val="single" w:sz="8" w:space="0" w:color="92D050" w:themeColor="accent4"/>
        <w:bottom w:val="single" w:sz="8" w:space="0" w:color="92D05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2D050" w:themeColor="accent4"/>
          <w:left w:val="nil"/>
          <w:bottom w:val="single" w:sz="8" w:space="0" w:color="92D05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2D050" w:themeColor="accent4"/>
          <w:left w:val="nil"/>
          <w:bottom w:val="single" w:sz="8" w:space="0" w:color="92D05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F3D3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3F3D3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rsid w:val="00B60586"/>
    <w:pPr>
      <w:spacing w:line="240" w:lineRule="auto"/>
    </w:pPr>
    <w:rPr>
      <w:color w:val="E36C0A" w:themeColor="accent5" w:themeShade="BF"/>
    </w:rPr>
    <w:tblPr>
      <w:tblStyleRowBandSize w:val="1"/>
      <w:tblStyleColBandSize w:val="1"/>
      <w:tblBorders>
        <w:top w:val="single" w:sz="8" w:space="0" w:color="F79646" w:themeColor="accent5"/>
        <w:bottom w:val="single" w:sz="8" w:space="0" w:color="F7964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5"/>
          <w:left w:val="nil"/>
          <w:bottom w:val="single" w:sz="8" w:space="0" w:color="F7964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5"/>
          <w:left w:val="nil"/>
          <w:bottom w:val="single" w:sz="8" w:space="0" w:color="F7964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rsid w:val="00B60586"/>
    <w:pPr>
      <w:spacing w:line="240" w:lineRule="auto"/>
    </w:pPr>
    <w:rPr>
      <w:color w:val="BF8F00" w:themeColor="accent6" w:themeShade="BF"/>
    </w:rPr>
    <w:tblPr>
      <w:tblStyleRowBandSize w:val="1"/>
      <w:tblStyleColBandSize w:val="1"/>
      <w:tblBorders>
        <w:top w:val="single" w:sz="8" w:space="0" w:color="FFC000" w:themeColor="accent6"/>
        <w:bottom w:val="single" w:sz="8" w:space="0" w:color="FFC000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6"/>
          <w:left w:val="nil"/>
          <w:bottom w:val="single" w:sz="8" w:space="0" w:color="FFC000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6"/>
          <w:left w:val="nil"/>
          <w:bottom w:val="single" w:sz="8" w:space="0" w:color="FFC000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6" w:themeFillTint="3F"/>
      </w:tcPr>
    </w:tblStylePr>
  </w:style>
  <w:style w:type="table" w:styleId="ListTable1Light">
    <w:name w:val="List Table 1 Light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0727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0727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8E1E7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8E1E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5F7" w:themeFill="accent1" w:themeFillTint="33"/>
      </w:tcPr>
    </w:tblStylePr>
    <w:tblStylePr w:type="band1Horz">
      <w:tblPr/>
      <w:tcPr>
        <w:shd w:val="clear" w:color="auto" w:fill="E7F5F7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0AE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0AE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E4FF" w:themeFill="accent3" w:themeFillTint="33"/>
      </w:tcPr>
    </w:tblStylePr>
    <w:tblStylePr w:type="band1Horz">
      <w:tblPr/>
      <w:tcPr>
        <w:shd w:val="clear" w:color="auto" w:fill="BFE4FF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DE295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DE29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4" w:themeFillTint="33"/>
      </w:tcPr>
    </w:tblStylePr>
    <w:tblStylePr w:type="band1Horz">
      <w:tblPr/>
      <w:tcPr>
        <w:shd w:val="clear" w:color="auto" w:fill="E9F5DB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ABF8F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ABF8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5" w:themeFillTint="33"/>
      </w:tcPr>
    </w:tblStylePr>
    <w:tblStylePr w:type="band1Horz">
      <w:tblPr/>
      <w:tcPr>
        <w:shd w:val="clear" w:color="auto" w:fill="FDE9D9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D96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D96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6" w:themeFillTint="33"/>
      </w:tcPr>
    </w:tblStylePr>
    <w:tblStylePr w:type="band1Horz">
      <w:tblPr/>
      <w:tcPr>
        <w:shd w:val="clear" w:color="auto" w:fill="FFF2CC" w:themeFill="accent6" w:themeFillTint="33"/>
      </w:tcPr>
    </w:tblStylePr>
  </w:style>
  <w:style w:type="table" w:styleId="ListTable2">
    <w:name w:val="List Table 2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807276" w:themeColor="text1" w:themeTint="99"/>
        <w:bottom w:val="single" w:sz="4" w:space="0" w:color="807276" w:themeColor="text1" w:themeTint="99"/>
        <w:insideH w:val="single" w:sz="4" w:space="0" w:color="80727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</w:style>
  <w:style w:type="table" w:styleId="ListTable2-Accent1">
    <w:name w:val="List Table 2 Accent 1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B8E1E7" w:themeColor="accent1" w:themeTint="99"/>
        <w:bottom w:val="single" w:sz="4" w:space="0" w:color="B8E1E7" w:themeColor="accent1" w:themeTint="99"/>
        <w:insideH w:val="single" w:sz="4" w:space="0" w:color="B8E1E7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5F7" w:themeFill="accent1" w:themeFillTint="33"/>
      </w:tcPr>
    </w:tblStylePr>
    <w:tblStylePr w:type="band1Horz">
      <w:tblPr/>
      <w:tcPr>
        <w:shd w:val="clear" w:color="auto" w:fill="E7F5F7" w:themeFill="accent1" w:themeFillTint="33"/>
      </w:tcPr>
    </w:tblStylePr>
  </w:style>
  <w:style w:type="table" w:styleId="ListTable2-Accent2">
    <w:name w:val="List Table 2 Accent 2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bottom w:val="single" w:sz="4" w:space="0" w:color="D99594" w:themeColor="accent2" w:themeTint="99"/>
        <w:insideH w:val="single" w:sz="4" w:space="0" w:color="D99594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istTable2-Accent3">
    <w:name w:val="List Table 2 Accent 3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40AEFF" w:themeColor="accent3" w:themeTint="99"/>
        <w:bottom w:val="single" w:sz="4" w:space="0" w:color="40AEFF" w:themeColor="accent3" w:themeTint="99"/>
        <w:insideH w:val="single" w:sz="4" w:space="0" w:color="40AEFF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E4FF" w:themeFill="accent3" w:themeFillTint="33"/>
      </w:tcPr>
    </w:tblStylePr>
    <w:tblStylePr w:type="band1Horz">
      <w:tblPr/>
      <w:tcPr>
        <w:shd w:val="clear" w:color="auto" w:fill="BFE4FF" w:themeFill="accent3" w:themeFillTint="33"/>
      </w:tcPr>
    </w:tblStylePr>
  </w:style>
  <w:style w:type="table" w:styleId="ListTable2-Accent4">
    <w:name w:val="List Table 2 Accent 4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BDE295" w:themeColor="accent4" w:themeTint="99"/>
        <w:bottom w:val="single" w:sz="4" w:space="0" w:color="BDE295" w:themeColor="accent4" w:themeTint="99"/>
        <w:insideH w:val="single" w:sz="4" w:space="0" w:color="BDE295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4" w:themeFillTint="33"/>
      </w:tcPr>
    </w:tblStylePr>
    <w:tblStylePr w:type="band1Horz">
      <w:tblPr/>
      <w:tcPr>
        <w:shd w:val="clear" w:color="auto" w:fill="E9F5DB" w:themeFill="accent4" w:themeFillTint="33"/>
      </w:tcPr>
    </w:tblStylePr>
  </w:style>
  <w:style w:type="table" w:styleId="ListTable2-Accent5">
    <w:name w:val="List Table 2 Accent 5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ABF8F" w:themeColor="accent5" w:themeTint="99"/>
        <w:bottom w:val="single" w:sz="4" w:space="0" w:color="FABF8F" w:themeColor="accent5" w:themeTint="99"/>
        <w:insideH w:val="single" w:sz="4" w:space="0" w:color="FABF8F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5" w:themeFillTint="33"/>
      </w:tcPr>
    </w:tblStylePr>
    <w:tblStylePr w:type="band1Horz">
      <w:tblPr/>
      <w:tcPr>
        <w:shd w:val="clear" w:color="auto" w:fill="FDE9D9" w:themeFill="accent5" w:themeFillTint="33"/>
      </w:tcPr>
    </w:tblStylePr>
  </w:style>
  <w:style w:type="table" w:styleId="ListTable2-Accent6">
    <w:name w:val="List Table 2 Accent 6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6" w:themeTint="99"/>
        <w:bottom w:val="single" w:sz="4" w:space="0" w:color="FFD966" w:themeColor="accent6" w:themeTint="99"/>
        <w:insideH w:val="single" w:sz="4" w:space="0" w:color="FFD96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6" w:themeFillTint="33"/>
      </w:tcPr>
    </w:tblStylePr>
    <w:tblStylePr w:type="band1Horz">
      <w:tblPr/>
      <w:tcPr>
        <w:shd w:val="clear" w:color="auto" w:fill="FFF2CC" w:themeFill="accent6" w:themeFillTint="33"/>
      </w:tcPr>
    </w:tblStylePr>
  </w:style>
  <w:style w:type="table" w:styleId="ListTable3">
    <w:name w:val="List Table 3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231F20" w:themeColor="text1"/>
        <w:left w:val="single" w:sz="4" w:space="0" w:color="231F20" w:themeColor="text1"/>
        <w:bottom w:val="single" w:sz="4" w:space="0" w:color="231F20" w:themeColor="text1"/>
        <w:right w:val="single" w:sz="4" w:space="0" w:color="231F2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31F20" w:themeFill="text1"/>
      </w:tcPr>
    </w:tblStylePr>
    <w:tblStylePr w:type="lastRow">
      <w:rPr>
        <w:b/>
        <w:bCs/>
      </w:rPr>
      <w:tblPr/>
      <w:tcPr>
        <w:tcBorders>
          <w:top w:val="double" w:sz="4" w:space="0" w:color="231F2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31F20" w:themeColor="text1"/>
          <w:right w:val="single" w:sz="4" w:space="0" w:color="231F20" w:themeColor="text1"/>
        </w:tcBorders>
      </w:tcPr>
    </w:tblStylePr>
    <w:tblStylePr w:type="band1Horz">
      <w:tblPr/>
      <w:tcPr>
        <w:tcBorders>
          <w:top w:val="single" w:sz="4" w:space="0" w:color="231F20" w:themeColor="text1"/>
          <w:bottom w:val="single" w:sz="4" w:space="0" w:color="231F2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31F20" w:themeColor="text1"/>
          <w:left w:val="nil"/>
        </w:tcBorders>
      </w:tcPr>
    </w:tblStylePr>
    <w:tblStylePr w:type="swCell">
      <w:tblPr/>
      <w:tcPr>
        <w:tcBorders>
          <w:top w:val="double" w:sz="4" w:space="0" w:color="231F2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8ACED7" w:themeColor="accent1"/>
        <w:left w:val="single" w:sz="4" w:space="0" w:color="8ACED7" w:themeColor="accent1"/>
        <w:bottom w:val="single" w:sz="4" w:space="0" w:color="8ACED7" w:themeColor="accent1"/>
        <w:right w:val="single" w:sz="4" w:space="0" w:color="8ACED7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ACED7" w:themeFill="accent1"/>
      </w:tcPr>
    </w:tblStylePr>
    <w:tblStylePr w:type="lastRow">
      <w:rPr>
        <w:b/>
        <w:bCs/>
      </w:rPr>
      <w:tblPr/>
      <w:tcPr>
        <w:tcBorders>
          <w:top w:val="double" w:sz="4" w:space="0" w:color="8ACED7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ACED7" w:themeColor="accent1"/>
          <w:right w:val="single" w:sz="4" w:space="0" w:color="8ACED7" w:themeColor="accent1"/>
        </w:tcBorders>
      </w:tcPr>
    </w:tblStylePr>
    <w:tblStylePr w:type="band1Horz">
      <w:tblPr/>
      <w:tcPr>
        <w:tcBorders>
          <w:top w:val="single" w:sz="4" w:space="0" w:color="8ACED7" w:themeColor="accent1"/>
          <w:bottom w:val="single" w:sz="4" w:space="0" w:color="8ACED7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ACED7" w:themeColor="accent1"/>
          <w:left w:val="nil"/>
        </w:tcBorders>
      </w:tcPr>
    </w:tblStylePr>
    <w:tblStylePr w:type="swCell">
      <w:tblPr/>
      <w:tcPr>
        <w:tcBorders>
          <w:top w:val="double" w:sz="4" w:space="0" w:color="8ACED7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0504D" w:themeColor="accent2"/>
          <w:right w:val="single" w:sz="4" w:space="0" w:color="C0504D" w:themeColor="accent2"/>
        </w:tcBorders>
      </w:tcPr>
    </w:tblStylePr>
    <w:tblStylePr w:type="band1Horz">
      <w:tblPr/>
      <w:tcPr>
        <w:tcBorders>
          <w:top w:val="single" w:sz="4" w:space="0" w:color="C0504D" w:themeColor="accent2"/>
          <w:bottom w:val="single" w:sz="4" w:space="0" w:color="C0504D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0504D" w:themeColor="accent2"/>
          <w:left w:val="nil"/>
        </w:tcBorders>
      </w:tcPr>
    </w:tblStylePr>
    <w:tblStylePr w:type="swCell">
      <w:tblPr/>
      <w:tcPr>
        <w:tcBorders>
          <w:top w:val="double" w:sz="4" w:space="0" w:color="C0504D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0070C0" w:themeColor="accent3"/>
        <w:left w:val="single" w:sz="4" w:space="0" w:color="0070C0" w:themeColor="accent3"/>
        <w:bottom w:val="single" w:sz="4" w:space="0" w:color="0070C0" w:themeColor="accent3"/>
        <w:right w:val="single" w:sz="4" w:space="0" w:color="0070C0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0C0" w:themeFill="accent3"/>
      </w:tcPr>
    </w:tblStylePr>
    <w:tblStylePr w:type="lastRow">
      <w:rPr>
        <w:b/>
        <w:bCs/>
      </w:rPr>
      <w:tblPr/>
      <w:tcPr>
        <w:tcBorders>
          <w:top w:val="double" w:sz="4" w:space="0" w:color="0070C0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0C0" w:themeColor="accent3"/>
          <w:right w:val="single" w:sz="4" w:space="0" w:color="0070C0" w:themeColor="accent3"/>
        </w:tcBorders>
      </w:tcPr>
    </w:tblStylePr>
    <w:tblStylePr w:type="band1Horz">
      <w:tblPr/>
      <w:tcPr>
        <w:tcBorders>
          <w:top w:val="single" w:sz="4" w:space="0" w:color="0070C0" w:themeColor="accent3"/>
          <w:bottom w:val="single" w:sz="4" w:space="0" w:color="0070C0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0C0" w:themeColor="accent3"/>
          <w:left w:val="nil"/>
        </w:tcBorders>
      </w:tcPr>
    </w:tblStylePr>
    <w:tblStylePr w:type="swCell">
      <w:tblPr/>
      <w:tcPr>
        <w:tcBorders>
          <w:top w:val="double" w:sz="4" w:space="0" w:color="0070C0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92D050" w:themeColor="accent4"/>
        <w:left w:val="single" w:sz="4" w:space="0" w:color="92D050" w:themeColor="accent4"/>
        <w:bottom w:val="single" w:sz="4" w:space="0" w:color="92D050" w:themeColor="accent4"/>
        <w:right w:val="single" w:sz="4" w:space="0" w:color="92D05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2D050" w:themeFill="accent4"/>
      </w:tcPr>
    </w:tblStylePr>
    <w:tblStylePr w:type="lastRow">
      <w:rPr>
        <w:b/>
        <w:bCs/>
      </w:rPr>
      <w:tblPr/>
      <w:tcPr>
        <w:tcBorders>
          <w:top w:val="double" w:sz="4" w:space="0" w:color="92D05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2D050" w:themeColor="accent4"/>
          <w:right w:val="single" w:sz="4" w:space="0" w:color="92D050" w:themeColor="accent4"/>
        </w:tcBorders>
      </w:tcPr>
    </w:tblStylePr>
    <w:tblStylePr w:type="band1Horz">
      <w:tblPr/>
      <w:tcPr>
        <w:tcBorders>
          <w:top w:val="single" w:sz="4" w:space="0" w:color="92D050" w:themeColor="accent4"/>
          <w:bottom w:val="single" w:sz="4" w:space="0" w:color="92D05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2D050" w:themeColor="accent4"/>
          <w:left w:val="nil"/>
        </w:tcBorders>
      </w:tcPr>
    </w:tblStylePr>
    <w:tblStylePr w:type="swCell">
      <w:tblPr/>
      <w:tcPr>
        <w:tcBorders>
          <w:top w:val="double" w:sz="4" w:space="0" w:color="92D050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79646" w:themeColor="accent5"/>
        <w:left w:val="single" w:sz="4" w:space="0" w:color="F79646" w:themeColor="accent5"/>
        <w:bottom w:val="single" w:sz="4" w:space="0" w:color="F79646" w:themeColor="accent5"/>
        <w:right w:val="single" w:sz="4" w:space="0" w:color="F7964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79646" w:themeFill="accent5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79646" w:themeColor="accent5"/>
          <w:right w:val="single" w:sz="4" w:space="0" w:color="F79646" w:themeColor="accent5"/>
        </w:tcBorders>
      </w:tcPr>
    </w:tblStylePr>
    <w:tblStylePr w:type="band1Horz">
      <w:tblPr/>
      <w:tcPr>
        <w:tcBorders>
          <w:top w:val="single" w:sz="4" w:space="0" w:color="F79646" w:themeColor="accent5"/>
          <w:bottom w:val="single" w:sz="4" w:space="0" w:color="F7964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79646" w:themeColor="accent5"/>
          <w:left w:val="nil"/>
        </w:tcBorders>
      </w:tcPr>
    </w:tblStylePr>
    <w:tblStylePr w:type="swCell">
      <w:tblPr/>
      <w:tcPr>
        <w:tcBorders>
          <w:top w:val="double" w:sz="4" w:space="0" w:color="F79646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C000" w:themeColor="accent6"/>
        <w:left w:val="single" w:sz="4" w:space="0" w:color="FFC000" w:themeColor="accent6"/>
        <w:bottom w:val="single" w:sz="4" w:space="0" w:color="FFC000" w:themeColor="accent6"/>
        <w:right w:val="single" w:sz="4" w:space="0" w:color="FFC000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C000" w:themeFill="accent6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C000" w:themeColor="accent6"/>
          <w:right w:val="single" w:sz="4" w:space="0" w:color="FFC000" w:themeColor="accent6"/>
        </w:tcBorders>
      </w:tcPr>
    </w:tblStylePr>
    <w:tblStylePr w:type="band1Horz">
      <w:tblPr/>
      <w:tcPr>
        <w:tcBorders>
          <w:top w:val="single" w:sz="4" w:space="0" w:color="FFC000" w:themeColor="accent6"/>
          <w:bottom w:val="single" w:sz="4" w:space="0" w:color="FFC000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 w:themeColor="accent6"/>
          <w:left w:val="nil"/>
        </w:tcBorders>
      </w:tcPr>
    </w:tblStylePr>
    <w:tblStylePr w:type="swCell">
      <w:tblPr/>
      <w:tcPr>
        <w:tcBorders>
          <w:top w:val="double" w:sz="4" w:space="0" w:color="FFC000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807276" w:themeColor="text1" w:themeTint="99"/>
        <w:left w:val="single" w:sz="4" w:space="0" w:color="807276" w:themeColor="text1" w:themeTint="99"/>
        <w:bottom w:val="single" w:sz="4" w:space="0" w:color="807276" w:themeColor="text1" w:themeTint="99"/>
        <w:right w:val="single" w:sz="4" w:space="0" w:color="807276" w:themeColor="text1" w:themeTint="99"/>
        <w:insideH w:val="single" w:sz="4" w:space="0" w:color="80727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31F20" w:themeColor="text1"/>
          <w:left w:val="single" w:sz="4" w:space="0" w:color="231F20" w:themeColor="text1"/>
          <w:bottom w:val="single" w:sz="4" w:space="0" w:color="231F20" w:themeColor="text1"/>
          <w:right w:val="single" w:sz="4" w:space="0" w:color="231F20" w:themeColor="text1"/>
          <w:insideH w:val="nil"/>
        </w:tcBorders>
        <w:shd w:val="clear" w:color="auto" w:fill="231F20" w:themeFill="text1"/>
      </w:tcPr>
    </w:tblStylePr>
    <w:tblStylePr w:type="lastRow">
      <w:rPr>
        <w:b/>
        <w:bCs/>
      </w:rPr>
      <w:tblPr/>
      <w:tcPr>
        <w:tcBorders>
          <w:top w:val="double" w:sz="4" w:space="0" w:color="80727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</w:style>
  <w:style w:type="table" w:styleId="ListTable4-Accent1">
    <w:name w:val="List Table 4 Accent 1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B8E1E7" w:themeColor="accent1" w:themeTint="99"/>
        <w:left w:val="single" w:sz="4" w:space="0" w:color="B8E1E7" w:themeColor="accent1" w:themeTint="99"/>
        <w:bottom w:val="single" w:sz="4" w:space="0" w:color="B8E1E7" w:themeColor="accent1" w:themeTint="99"/>
        <w:right w:val="single" w:sz="4" w:space="0" w:color="B8E1E7" w:themeColor="accent1" w:themeTint="99"/>
        <w:insideH w:val="single" w:sz="4" w:space="0" w:color="B8E1E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CED7" w:themeColor="accent1"/>
          <w:left w:val="single" w:sz="4" w:space="0" w:color="8ACED7" w:themeColor="accent1"/>
          <w:bottom w:val="single" w:sz="4" w:space="0" w:color="8ACED7" w:themeColor="accent1"/>
          <w:right w:val="single" w:sz="4" w:space="0" w:color="8ACED7" w:themeColor="accent1"/>
          <w:insideH w:val="nil"/>
        </w:tcBorders>
        <w:shd w:val="clear" w:color="auto" w:fill="8ACED7" w:themeFill="accent1"/>
      </w:tcPr>
    </w:tblStylePr>
    <w:tblStylePr w:type="lastRow">
      <w:rPr>
        <w:b/>
        <w:bCs/>
      </w:rPr>
      <w:tblPr/>
      <w:tcPr>
        <w:tcBorders>
          <w:top w:val="double" w:sz="4" w:space="0" w:color="B8E1E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5F7" w:themeFill="accent1" w:themeFillTint="33"/>
      </w:tcPr>
    </w:tblStylePr>
    <w:tblStylePr w:type="band1Horz">
      <w:tblPr/>
      <w:tcPr>
        <w:shd w:val="clear" w:color="auto" w:fill="E7F5F7" w:themeFill="accent1" w:themeFillTint="33"/>
      </w:tcPr>
    </w:tblStylePr>
  </w:style>
  <w:style w:type="table" w:styleId="ListTable4-Accent2">
    <w:name w:val="List Table 4 Accent 2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istTable4-Accent3">
    <w:name w:val="List Table 4 Accent 3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40AEFF" w:themeColor="accent3" w:themeTint="99"/>
        <w:left w:val="single" w:sz="4" w:space="0" w:color="40AEFF" w:themeColor="accent3" w:themeTint="99"/>
        <w:bottom w:val="single" w:sz="4" w:space="0" w:color="40AEFF" w:themeColor="accent3" w:themeTint="99"/>
        <w:right w:val="single" w:sz="4" w:space="0" w:color="40AEFF" w:themeColor="accent3" w:themeTint="99"/>
        <w:insideH w:val="single" w:sz="4" w:space="0" w:color="40AEFF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0C0" w:themeColor="accent3"/>
          <w:left w:val="single" w:sz="4" w:space="0" w:color="0070C0" w:themeColor="accent3"/>
          <w:bottom w:val="single" w:sz="4" w:space="0" w:color="0070C0" w:themeColor="accent3"/>
          <w:right w:val="single" w:sz="4" w:space="0" w:color="0070C0" w:themeColor="accent3"/>
          <w:insideH w:val="nil"/>
        </w:tcBorders>
        <w:shd w:val="clear" w:color="auto" w:fill="0070C0" w:themeFill="accent3"/>
      </w:tcPr>
    </w:tblStylePr>
    <w:tblStylePr w:type="lastRow">
      <w:rPr>
        <w:b/>
        <w:bCs/>
      </w:rPr>
      <w:tblPr/>
      <w:tcPr>
        <w:tcBorders>
          <w:top w:val="double" w:sz="4" w:space="0" w:color="40AE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E4FF" w:themeFill="accent3" w:themeFillTint="33"/>
      </w:tcPr>
    </w:tblStylePr>
    <w:tblStylePr w:type="band1Horz">
      <w:tblPr/>
      <w:tcPr>
        <w:shd w:val="clear" w:color="auto" w:fill="BFE4FF" w:themeFill="accent3" w:themeFillTint="33"/>
      </w:tcPr>
    </w:tblStylePr>
  </w:style>
  <w:style w:type="table" w:styleId="ListTable4-Accent4">
    <w:name w:val="List Table 4 Accent 4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BDE295" w:themeColor="accent4" w:themeTint="99"/>
        <w:left w:val="single" w:sz="4" w:space="0" w:color="BDE295" w:themeColor="accent4" w:themeTint="99"/>
        <w:bottom w:val="single" w:sz="4" w:space="0" w:color="BDE295" w:themeColor="accent4" w:themeTint="99"/>
        <w:right w:val="single" w:sz="4" w:space="0" w:color="BDE295" w:themeColor="accent4" w:themeTint="99"/>
        <w:insideH w:val="single" w:sz="4" w:space="0" w:color="BDE295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2D050" w:themeColor="accent4"/>
          <w:left w:val="single" w:sz="4" w:space="0" w:color="92D050" w:themeColor="accent4"/>
          <w:bottom w:val="single" w:sz="4" w:space="0" w:color="92D050" w:themeColor="accent4"/>
          <w:right w:val="single" w:sz="4" w:space="0" w:color="92D050" w:themeColor="accent4"/>
          <w:insideH w:val="nil"/>
        </w:tcBorders>
        <w:shd w:val="clear" w:color="auto" w:fill="92D050" w:themeFill="accent4"/>
      </w:tcPr>
    </w:tblStylePr>
    <w:tblStylePr w:type="lastRow">
      <w:rPr>
        <w:b/>
        <w:bCs/>
      </w:rPr>
      <w:tblPr/>
      <w:tcPr>
        <w:tcBorders>
          <w:top w:val="double" w:sz="4" w:space="0" w:color="BDE29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4" w:themeFillTint="33"/>
      </w:tcPr>
    </w:tblStylePr>
    <w:tblStylePr w:type="band1Horz">
      <w:tblPr/>
      <w:tcPr>
        <w:shd w:val="clear" w:color="auto" w:fill="E9F5DB" w:themeFill="accent4" w:themeFillTint="33"/>
      </w:tcPr>
    </w:tblStylePr>
  </w:style>
  <w:style w:type="table" w:styleId="ListTable4-Accent5">
    <w:name w:val="List Table 4 Accent 5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ABF8F" w:themeColor="accent5" w:themeTint="99"/>
        <w:left w:val="single" w:sz="4" w:space="0" w:color="FABF8F" w:themeColor="accent5" w:themeTint="99"/>
        <w:bottom w:val="single" w:sz="4" w:space="0" w:color="FABF8F" w:themeColor="accent5" w:themeTint="99"/>
        <w:right w:val="single" w:sz="4" w:space="0" w:color="FABF8F" w:themeColor="accent5" w:themeTint="99"/>
        <w:insideH w:val="single" w:sz="4" w:space="0" w:color="FABF8F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5"/>
          <w:left w:val="single" w:sz="4" w:space="0" w:color="F79646" w:themeColor="accent5"/>
          <w:bottom w:val="single" w:sz="4" w:space="0" w:color="F79646" w:themeColor="accent5"/>
          <w:right w:val="single" w:sz="4" w:space="0" w:color="F79646" w:themeColor="accent5"/>
          <w:insideH w:val="nil"/>
        </w:tcBorders>
        <w:shd w:val="clear" w:color="auto" w:fill="F79646" w:themeFill="accent5"/>
      </w:tcPr>
    </w:tblStylePr>
    <w:tblStylePr w:type="lastRow">
      <w:rPr>
        <w:b/>
        <w:bCs/>
      </w:rPr>
      <w:tblPr/>
      <w:tcPr>
        <w:tcBorders>
          <w:top w:val="double" w:sz="4" w:space="0" w:color="FABF8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5" w:themeFillTint="33"/>
      </w:tcPr>
    </w:tblStylePr>
    <w:tblStylePr w:type="band1Horz">
      <w:tblPr/>
      <w:tcPr>
        <w:shd w:val="clear" w:color="auto" w:fill="FDE9D9" w:themeFill="accent5" w:themeFillTint="33"/>
      </w:tcPr>
    </w:tblStylePr>
  </w:style>
  <w:style w:type="table" w:styleId="ListTable4-Accent6">
    <w:name w:val="List Table 4 Accent 6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6" w:themeTint="99"/>
        <w:left w:val="single" w:sz="4" w:space="0" w:color="FFD966" w:themeColor="accent6" w:themeTint="99"/>
        <w:bottom w:val="single" w:sz="4" w:space="0" w:color="FFD966" w:themeColor="accent6" w:themeTint="99"/>
        <w:right w:val="single" w:sz="4" w:space="0" w:color="FFD966" w:themeColor="accent6" w:themeTint="99"/>
        <w:insideH w:val="single" w:sz="4" w:space="0" w:color="FFD96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6"/>
          <w:left w:val="single" w:sz="4" w:space="0" w:color="FFC000" w:themeColor="accent6"/>
          <w:bottom w:val="single" w:sz="4" w:space="0" w:color="FFC000" w:themeColor="accent6"/>
          <w:right w:val="single" w:sz="4" w:space="0" w:color="FFC000" w:themeColor="accent6"/>
          <w:insideH w:val="nil"/>
        </w:tcBorders>
        <w:shd w:val="clear" w:color="auto" w:fill="FFC000" w:themeFill="accent6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6" w:themeFillTint="33"/>
      </w:tcPr>
    </w:tblStylePr>
    <w:tblStylePr w:type="band1Horz">
      <w:tblPr/>
      <w:tcPr>
        <w:shd w:val="clear" w:color="auto" w:fill="FFF2CC" w:themeFill="accent6" w:themeFillTint="33"/>
      </w:tcPr>
    </w:tblStylePr>
  </w:style>
  <w:style w:type="table" w:styleId="ListTable5Dark">
    <w:name w:val="List Table 5 Dark"/>
    <w:basedOn w:val="TableNormal"/>
    <w:uiPriority w:val="5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31F20" w:themeColor="text1"/>
        <w:left w:val="single" w:sz="24" w:space="0" w:color="231F20" w:themeColor="text1"/>
        <w:bottom w:val="single" w:sz="24" w:space="0" w:color="231F20" w:themeColor="text1"/>
        <w:right w:val="single" w:sz="24" w:space="0" w:color="231F20" w:themeColor="text1"/>
      </w:tblBorders>
    </w:tblPr>
    <w:tcPr>
      <w:shd w:val="clear" w:color="auto" w:fill="231F2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ACED7" w:themeColor="accent1"/>
        <w:left w:val="single" w:sz="24" w:space="0" w:color="8ACED7" w:themeColor="accent1"/>
        <w:bottom w:val="single" w:sz="24" w:space="0" w:color="8ACED7" w:themeColor="accent1"/>
        <w:right w:val="single" w:sz="24" w:space="0" w:color="8ACED7" w:themeColor="accent1"/>
      </w:tblBorders>
    </w:tblPr>
    <w:tcPr>
      <w:shd w:val="clear" w:color="auto" w:fill="8ACED7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C0504D" w:themeColor="accent2"/>
        <w:left w:val="single" w:sz="24" w:space="0" w:color="C0504D" w:themeColor="accent2"/>
        <w:bottom w:val="single" w:sz="24" w:space="0" w:color="C0504D" w:themeColor="accent2"/>
        <w:right w:val="single" w:sz="24" w:space="0" w:color="C0504D" w:themeColor="accent2"/>
      </w:tblBorders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70C0" w:themeColor="accent3"/>
        <w:left w:val="single" w:sz="24" w:space="0" w:color="0070C0" w:themeColor="accent3"/>
        <w:bottom w:val="single" w:sz="24" w:space="0" w:color="0070C0" w:themeColor="accent3"/>
        <w:right w:val="single" w:sz="24" w:space="0" w:color="0070C0" w:themeColor="accent3"/>
      </w:tblBorders>
    </w:tblPr>
    <w:tcPr>
      <w:shd w:val="clear" w:color="auto" w:fill="0070C0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2D050" w:themeColor="accent4"/>
        <w:left w:val="single" w:sz="24" w:space="0" w:color="92D050" w:themeColor="accent4"/>
        <w:bottom w:val="single" w:sz="24" w:space="0" w:color="92D050" w:themeColor="accent4"/>
        <w:right w:val="single" w:sz="24" w:space="0" w:color="92D050" w:themeColor="accent4"/>
      </w:tblBorders>
    </w:tblPr>
    <w:tcPr>
      <w:shd w:val="clear" w:color="auto" w:fill="92D05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79646" w:themeColor="accent5"/>
        <w:left w:val="single" w:sz="24" w:space="0" w:color="F79646" w:themeColor="accent5"/>
        <w:bottom w:val="single" w:sz="24" w:space="0" w:color="F79646" w:themeColor="accent5"/>
        <w:right w:val="single" w:sz="24" w:space="0" w:color="F79646" w:themeColor="accent5"/>
      </w:tblBorders>
    </w:tblPr>
    <w:tcPr>
      <w:shd w:val="clear" w:color="auto" w:fill="F7964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FC000" w:themeColor="accent6"/>
        <w:left w:val="single" w:sz="24" w:space="0" w:color="FFC000" w:themeColor="accent6"/>
        <w:bottom w:val="single" w:sz="24" w:space="0" w:color="FFC000" w:themeColor="accent6"/>
        <w:right w:val="single" w:sz="24" w:space="0" w:color="FFC000" w:themeColor="accent6"/>
      </w:tblBorders>
    </w:tblPr>
    <w:tcPr>
      <w:shd w:val="clear" w:color="auto" w:fill="FFC000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4" w:space="0" w:color="231F20" w:themeColor="text1"/>
        <w:bottom w:val="single" w:sz="4" w:space="0" w:color="231F2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231F2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231F2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semiHidden/>
    <w:rsid w:val="00B60586"/>
    <w:pPr>
      <w:spacing w:line="240" w:lineRule="auto"/>
    </w:pPr>
    <w:rPr>
      <w:color w:val="47B2C0" w:themeColor="accent1" w:themeShade="BF"/>
    </w:rPr>
    <w:tblPr>
      <w:tblStyleRowBandSize w:val="1"/>
      <w:tblStyleColBandSize w:val="1"/>
      <w:tblBorders>
        <w:top w:val="single" w:sz="4" w:space="0" w:color="8ACED7" w:themeColor="accent1"/>
        <w:bottom w:val="single" w:sz="4" w:space="0" w:color="8ACED7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8ACED7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8ACED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5F7" w:themeFill="accent1" w:themeFillTint="33"/>
      </w:tcPr>
    </w:tblStylePr>
    <w:tblStylePr w:type="band1Horz">
      <w:tblPr/>
      <w:tcPr>
        <w:shd w:val="clear" w:color="auto" w:fill="E7F5F7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semiHidden/>
    <w:rsid w:val="00B60586"/>
    <w:pPr>
      <w:spacing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4" w:space="0" w:color="C0504D" w:themeColor="accent2"/>
        <w:bottom w:val="single" w:sz="4" w:space="0" w:color="C0504D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C0504D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semiHidden/>
    <w:rsid w:val="00B60586"/>
    <w:pPr>
      <w:spacing w:line="240" w:lineRule="auto"/>
    </w:pPr>
    <w:rPr>
      <w:color w:val="00538F" w:themeColor="accent3" w:themeShade="BF"/>
    </w:rPr>
    <w:tblPr>
      <w:tblStyleRowBandSize w:val="1"/>
      <w:tblStyleColBandSize w:val="1"/>
      <w:tblBorders>
        <w:top w:val="single" w:sz="4" w:space="0" w:color="0070C0" w:themeColor="accent3"/>
        <w:bottom w:val="single" w:sz="4" w:space="0" w:color="0070C0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070C0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070C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E4FF" w:themeFill="accent3" w:themeFillTint="33"/>
      </w:tcPr>
    </w:tblStylePr>
    <w:tblStylePr w:type="band1Horz">
      <w:tblPr/>
      <w:tcPr>
        <w:shd w:val="clear" w:color="auto" w:fill="BFE4FF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semiHidden/>
    <w:rsid w:val="00B60586"/>
    <w:pPr>
      <w:spacing w:line="240" w:lineRule="auto"/>
    </w:pPr>
    <w:rPr>
      <w:color w:val="6DA92D" w:themeColor="accent4" w:themeShade="BF"/>
    </w:rPr>
    <w:tblPr>
      <w:tblStyleRowBandSize w:val="1"/>
      <w:tblStyleColBandSize w:val="1"/>
      <w:tblBorders>
        <w:top w:val="single" w:sz="4" w:space="0" w:color="92D050" w:themeColor="accent4"/>
        <w:bottom w:val="single" w:sz="4" w:space="0" w:color="92D05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92D05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92D05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4" w:themeFillTint="33"/>
      </w:tcPr>
    </w:tblStylePr>
    <w:tblStylePr w:type="band1Horz">
      <w:tblPr/>
      <w:tcPr>
        <w:shd w:val="clear" w:color="auto" w:fill="E9F5DB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semiHidden/>
    <w:rsid w:val="00B60586"/>
    <w:pPr>
      <w:spacing w:line="240" w:lineRule="auto"/>
    </w:pPr>
    <w:rPr>
      <w:color w:val="E36C0A" w:themeColor="accent5" w:themeShade="BF"/>
    </w:rPr>
    <w:tblPr>
      <w:tblStyleRowBandSize w:val="1"/>
      <w:tblStyleColBandSize w:val="1"/>
      <w:tblBorders>
        <w:top w:val="single" w:sz="4" w:space="0" w:color="F79646" w:themeColor="accent5"/>
        <w:bottom w:val="single" w:sz="4" w:space="0" w:color="F7964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F7964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F7964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5" w:themeFillTint="33"/>
      </w:tcPr>
    </w:tblStylePr>
    <w:tblStylePr w:type="band1Horz">
      <w:tblPr/>
      <w:tcPr>
        <w:shd w:val="clear" w:color="auto" w:fill="FDE9D9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semiHidden/>
    <w:rsid w:val="00B60586"/>
    <w:pPr>
      <w:spacing w:line="240" w:lineRule="auto"/>
    </w:pPr>
    <w:rPr>
      <w:color w:val="BF8F00" w:themeColor="accent6" w:themeShade="BF"/>
    </w:rPr>
    <w:tblPr>
      <w:tblStyleRowBandSize w:val="1"/>
      <w:tblStyleColBandSize w:val="1"/>
      <w:tblBorders>
        <w:top w:val="single" w:sz="4" w:space="0" w:color="FFC000" w:themeColor="accent6"/>
        <w:bottom w:val="single" w:sz="4" w:space="0" w:color="FFC000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FFC000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FFC00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6" w:themeFillTint="33"/>
      </w:tcPr>
    </w:tblStylePr>
    <w:tblStylePr w:type="band1Horz">
      <w:tblPr/>
      <w:tcPr>
        <w:shd w:val="clear" w:color="auto" w:fill="FFF2CC" w:themeFill="accent6" w:themeFillTint="33"/>
      </w:tcPr>
    </w:tblStylePr>
  </w:style>
  <w:style w:type="table" w:styleId="ListTable7Colorful">
    <w:name w:val="List Table 7 Colorful"/>
    <w:basedOn w:val="TableNormal"/>
    <w:uiPriority w:val="52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31F2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31F2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31F2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31F2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semiHidden/>
    <w:rsid w:val="00B60586"/>
    <w:pPr>
      <w:spacing w:line="240" w:lineRule="auto"/>
    </w:pPr>
    <w:rPr>
      <w:color w:val="47B2C0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ACED7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ACED7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ACED7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ACED7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E7F5F7" w:themeFill="accent1" w:themeFillTint="33"/>
      </w:tcPr>
    </w:tblStylePr>
    <w:tblStylePr w:type="band1Horz">
      <w:tblPr/>
      <w:tcPr>
        <w:shd w:val="clear" w:color="auto" w:fill="E7F5F7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semiHidden/>
    <w:rsid w:val="00B60586"/>
    <w:pPr>
      <w:spacing w:line="240" w:lineRule="auto"/>
    </w:pPr>
    <w:rPr>
      <w:color w:val="943634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0504D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0504D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0504D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0504D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semiHidden/>
    <w:rsid w:val="00B60586"/>
    <w:pPr>
      <w:spacing w:line="240" w:lineRule="auto"/>
    </w:pPr>
    <w:rPr>
      <w:color w:val="00538F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0C0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0C0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0C0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0C0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FE4FF" w:themeFill="accent3" w:themeFillTint="33"/>
      </w:tcPr>
    </w:tblStylePr>
    <w:tblStylePr w:type="band1Horz">
      <w:tblPr/>
      <w:tcPr>
        <w:shd w:val="clear" w:color="auto" w:fill="BFE4FF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semiHidden/>
    <w:rsid w:val="00B60586"/>
    <w:pPr>
      <w:spacing w:line="240" w:lineRule="auto"/>
    </w:pPr>
    <w:rPr>
      <w:color w:val="6DA92D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2D05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2D05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2D05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2D05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9F5DB" w:themeFill="accent4" w:themeFillTint="33"/>
      </w:tcPr>
    </w:tblStylePr>
    <w:tblStylePr w:type="band1Horz">
      <w:tblPr/>
      <w:tcPr>
        <w:shd w:val="clear" w:color="auto" w:fill="E9F5DB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semiHidden/>
    <w:rsid w:val="00B60586"/>
    <w:pPr>
      <w:spacing w:line="240" w:lineRule="auto"/>
    </w:pPr>
    <w:rPr>
      <w:color w:val="E36C0A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7964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7964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7964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7964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5" w:themeFillTint="33"/>
      </w:tcPr>
    </w:tblStylePr>
    <w:tblStylePr w:type="band1Horz">
      <w:tblPr/>
      <w:tcPr>
        <w:shd w:val="clear" w:color="auto" w:fill="FDE9D9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semiHidden/>
    <w:rsid w:val="00B60586"/>
    <w:pPr>
      <w:spacing w:line="240" w:lineRule="auto"/>
    </w:pPr>
    <w:rPr>
      <w:color w:val="BF8F00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C000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C000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C000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C000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6" w:themeFillTint="33"/>
      </w:tcPr>
    </w:tblStylePr>
    <w:tblStylePr w:type="band1Horz">
      <w:tblPr/>
      <w:tcPr>
        <w:shd w:val="clear" w:color="auto" w:fill="FFF2CC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MediumGrid1">
    <w:name w:val="Medium Grid 1"/>
    <w:basedOn w:val="TableNormal"/>
    <w:uiPriority w:val="6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5D5356" w:themeColor="text1" w:themeTint="BF"/>
        <w:left w:val="single" w:sz="8" w:space="0" w:color="5D5356" w:themeColor="text1" w:themeTint="BF"/>
        <w:bottom w:val="single" w:sz="8" w:space="0" w:color="5D5356" w:themeColor="text1" w:themeTint="BF"/>
        <w:right w:val="single" w:sz="8" w:space="0" w:color="5D5356" w:themeColor="text1" w:themeTint="BF"/>
        <w:insideH w:val="single" w:sz="8" w:space="0" w:color="5D5356" w:themeColor="text1" w:themeTint="BF"/>
        <w:insideV w:val="single" w:sz="8" w:space="0" w:color="5D5356" w:themeColor="text1" w:themeTint="BF"/>
      </w:tblBorders>
    </w:tblPr>
    <w:tcPr>
      <w:shd w:val="clear" w:color="auto" w:fill="CBC4C6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D5356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7898C" w:themeFill="text1" w:themeFillTint="7F"/>
      </w:tcPr>
    </w:tblStylePr>
    <w:tblStylePr w:type="band1Horz">
      <w:tblPr/>
      <w:tcPr>
        <w:shd w:val="clear" w:color="auto" w:fill="97898C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A7DAE1" w:themeColor="accent1" w:themeTint="BF"/>
        <w:left w:val="single" w:sz="8" w:space="0" w:color="A7DAE1" w:themeColor="accent1" w:themeTint="BF"/>
        <w:bottom w:val="single" w:sz="8" w:space="0" w:color="A7DAE1" w:themeColor="accent1" w:themeTint="BF"/>
        <w:right w:val="single" w:sz="8" w:space="0" w:color="A7DAE1" w:themeColor="accent1" w:themeTint="BF"/>
        <w:insideH w:val="single" w:sz="8" w:space="0" w:color="A7DAE1" w:themeColor="accent1" w:themeTint="BF"/>
        <w:insideV w:val="single" w:sz="8" w:space="0" w:color="A7DAE1" w:themeColor="accent1" w:themeTint="BF"/>
      </w:tblBorders>
    </w:tblPr>
    <w:tcPr>
      <w:shd w:val="clear" w:color="auto" w:fill="E1F2F5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7DAE1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E6EB" w:themeFill="accent1" w:themeFillTint="7F"/>
      </w:tcPr>
    </w:tblStylePr>
    <w:tblStylePr w:type="band1Horz">
      <w:tblPr/>
      <w:tcPr>
        <w:shd w:val="clear" w:color="auto" w:fill="C4E6EB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109AFF" w:themeColor="accent3" w:themeTint="BF"/>
        <w:left w:val="single" w:sz="8" w:space="0" w:color="109AFF" w:themeColor="accent3" w:themeTint="BF"/>
        <w:bottom w:val="single" w:sz="8" w:space="0" w:color="109AFF" w:themeColor="accent3" w:themeTint="BF"/>
        <w:right w:val="single" w:sz="8" w:space="0" w:color="109AFF" w:themeColor="accent3" w:themeTint="BF"/>
        <w:insideH w:val="single" w:sz="8" w:space="0" w:color="109AFF" w:themeColor="accent3" w:themeTint="BF"/>
        <w:insideV w:val="single" w:sz="8" w:space="0" w:color="109AFF" w:themeColor="accent3" w:themeTint="BF"/>
      </w:tblBorders>
    </w:tblPr>
    <w:tcPr>
      <w:shd w:val="clear" w:color="auto" w:fill="B0DDFF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09AFF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0BCFF" w:themeFill="accent3" w:themeFillTint="7F"/>
      </w:tcPr>
    </w:tblStylePr>
    <w:tblStylePr w:type="band1Horz">
      <w:tblPr/>
      <w:tcPr>
        <w:shd w:val="clear" w:color="auto" w:fill="60BCFF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ADDB7B" w:themeColor="accent4" w:themeTint="BF"/>
        <w:left w:val="single" w:sz="8" w:space="0" w:color="ADDB7B" w:themeColor="accent4" w:themeTint="BF"/>
        <w:bottom w:val="single" w:sz="8" w:space="0" w:color="ADDB7B" w:themeColor="accent4" w:themeTint="BF"/>
        <w:right w:val="single" w:sz="8" w:space="0" w:color="ADDB7B" w:themeColor="accent4" w:themeTint="BF"/>
        <w:insideH w:val="single" w:sz="8" w:space="0" w:color="ADDB7B" w:themeColor="accent4" w:themeTint="BF"/>
        <w:insideV w:val="single" w:sz="8" w:space="0" w:color="ADDB7B" w:themeColor="accent4" w:themeTint="BF"/>
      </w:tblBorders>
    </w:tblPr>
    <w:tcPr>
      <w:shd w:val="clear" w:color="auto" w:fill="E3F3D3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DDB7B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E7A7" w:themeFill="accent4" w:themeFillTint="7F"/>
      </w:tcPr>
    </w:tblStylePr>
    <w:tblStylePr w:type="band1Horz">
      <w:tblPr/>
      <w:tcPr>
        <w:shd w:val="clear" w:color="auto" w:fill="C8E7A7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9B074" w:themeColor="accent5" w:themeTint="BF"/>
        <w:left w:val="single" w:sz="8" w:space="0" w:color="F9B074" w:themeColor="accent5" w:themeTint="BF"/>
        <w:bottom w:val="single" w:sz="8" w:space="0" w:color="F9B074" w:themeColor="accent5" w:themeTint="BF"/>
        <w:right w:val="single" w:sz="8" w:space="0" w:color="F9B074" w:themeColor="accent5" w:themeTint="BF"/>
        <w:insideH w:val="single" w:sz="8" w:space="0" w:color="F9B074" w:themeColor="accent5" w:themeTint="BF"/>
        <w:insideV w:val="single" w:sz="8" w:space="0" w:color="F9B074" w:themeColor="accent5" w:themeTint="BF"/>
      </w:tblBorders>
    </w:tblPr>
    <w:tcPr>
      <w:shd w:val="clear" w:color="auto" w:fill="FDE4D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5" w:themeFillTint="7F"/>
      </w:tcPr>
    </w:tblStylePr>
    <w:tblStylePr w:type="band1Horz">
      <w:tblPr/>
      <w:tcPr>
        <w:shd w:val="clear" w:color="auto" w:fill="FBCAA2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FCF40" w:themeColor="accent6" w:themeTint="BF"/>
        <w:left w:val="single" w:sz="8" w:space="0" w:color="FFCF40" w:themeColor="accent6" w:themeTint="BF"/>
        <w:bottom w:val="single" w:sz="8" w:space="0" w:color="FFCF40" w:themeColor="accent6" w:themeTint="BF"/>
        <w:right w:val="single" w:sz="8" w:space="0" w:color="FFCF40" w:themeColor="accent6" w:themeTint="BF"/>
        <w:insideH w:val="single" w:sz="8" w:space="0" w:color="FFCF40" w:themeColor="accent6" w:themeTint="BF"/>
        <w:insideV w:val="single" w:sz="8" w:space="0" w:color="FFCF40" w:themeColor="accent6" w:themeTint="BF"/>
      </w:tblBorders>
    </w:tblPr>
    <w:tcPr>
      <w:shd w:val="clear" w:color="auto" w:fill="FFEFC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 w:themeFill="accent6" w:themeFillTint="7F"/>
      </w:tcPr>
    </w:tblStylePr>
    <w:tblStylePr w:type="band1Horz">
      <w:tblPr/>
      <w:tcPr>
        <w:shd w:val="clear" w:color="auto" w:fill="FFDF80" w:themeFill="accent6" w:themeFillTint="7F"/>
      </w:tcPr>
    </w:tblStylePr>
  </w:style>
  <w:style w:type="table" w:styleId="MediumGrid2">
    <w:name w:val="Medium Grid 2"/>
    <w:basedOn w:val="TableNormal"/>
    <w:uiPriority w:val="68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231F20" w:themeColor="text1"/>
        <w:left w:val="single" w:sz="8" w:space="0" w:color="231F20" w:themeColor="text1"/>
        <w:bottom w:val="single" w:sz="8" w:space="0" w:color="231F20" w:themeColor="text1"/>
        <w:right w:val="single" w:sz="8" w:space="0" w:color="231F20" w:themeColor="text1"/>
        <w:insideH w:val="single" w:sz="8" w:space="0" w:color="231F20" w:themeColor="text1"/>
        <w:insideV w:val="single" w:sz="8" w:space="0" w:color="231F20" w:themeColor="text1"/>
      </w:tblBorders>
    </w:tblPr>
    <w:tcPr>
      <w:shd w:val="clear" w:color="auto" w:fill="CBC4C6" w:themeFill="text1" w:themeFillTint="3F"/>
    </w:tcPr>
    <w:tblStylePr w:type="firstRow">
      <w:rPr>
        <w:b/>
        <w:bCs/>
        <w:color w:val="231F20" w:themeColor="text1"/>
      </w:rPr>
      <w:tblPr/>
      <w:tcPr>
        <w:shd w:val="clear" w:color="auto" w:fill="EAE7E8" w:themeFill="text1" w:themeFillTint="19"/>
      </w:tcPr>
    </w:tblStylePr>
    <w:tblStylePr w:type="lastRow">
      <w:rPr>
        <w:b/>
        <w:bCs/>
        <w:color w:val="231F20" w:themeColor="text1"/>
      </w:rPr>
      <w:tblPr/>
      <w:tcPr>
        <w:tcBorders>
          <w:top w:val="single" w:sz="12" w:space="0" w:color="231F2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CFD1" w:themeFill="text1" w:themeFillTint="33"/>
      </w:tcPr>
    </w:tblStylePr>
    <w:tblStylePr w:type="band1Vert">
      <w:tblPr/>
      <w:tcPr>
        <w:shd w:val="clear" w:color="auto" w:fill="97898C" w:themeFill="text1" w:themeFillTint="7F"/>
      </w:tcPr>
    </w:tblStylePr>
    <w:tblStylePr w:type="band1Horz">
      <w:tblPr/>
      <w:tcPr>
        <w:tcBorders>
          <w:insideH w:val="single" w:sz="6" w:space="0" w:color="231F20" w:themeColor="text1"/>
          <w:insideV w:val="single" w:sz="6" w:space="0" w:color="231F20" w:themeColor="text1"/>
        </w:tcBorders>
        <w:shd w:val="clear" w:color="auto" w:fill="97898C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8ACED7" w:themeColor="accent1"/>
        <w:left w:val="single" w:sz="8" w:space="0" w:color="8ACED7" w:themeColor="accent1"/>
        <w:bottom w:val="single" w:sz="8" w:space="0" w:color="8ACED7" w:themeColor="accent1"/>
        <w:right w:val="single" w:sz="8" w:space="0" w:color="8ACED7" w:themeColor="accent1"/>
        <w:insideH w:val="single" w:sz="8" w:space="0" w:color="8ACED7" w:themeColor="accent1"/>
        <w:insideV w:val="single" w:sz="8" w:space="0" w:color="8ACED7" w:themeColor="accent1"/>
      </w:tblBorders>
    </w:tblPr>
    <w:tcPr>
      <w:shd w:val="clear" w:color="auto" w:fill="E1F2F5" w:themeFill="accent1" w:themeFillTint="3F"/>
    </w:tcPr>
    <w:tblStylePr w:type="firstRow">
      <w:rPr>
        <w:b/>
        <w:bCs/>
        <w:color w:val="231F20" w:themeColor="text1"/>
      </w:rPr>
      <w:tblPr/>
      <w:tcPr>
        <w:shd w:val="clear" w:color="auto" w:fill="F3FAFB" w:themeFill="accent1" w:themeFillTint="19"/>
      </w:tcPr>
    </w:tblStylePr>
    <w:tblStylePr w:type="lastRow">
      <w:rPr>
        <w:b/>
        <w:bCs/>
        <w:color w:val="231F20" w:themeColor="text1"/>
      </w:rPr>
      <w:tblPr/>
      <w:tcPr>
        <w:tcBorders>
          <w:top w:val="single" w:sz="12" w:space="0" w:color="231F2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F5F7" w:themeFill="accent1" w:themeFillTint="33"/>
      </w:tcPr>
    </w:tblStylePr>
    <w:tblStylePr w:type="band1Vert">
      <w:tblPr/>
      <w:tcPr>
        <w:shd w:val="clear" w:color="auto" w:fill="C4E6EB" w:themeFill="accent1" w:themeFillTint="7F"/>
      </w:tcPr>
    </w:tblStylePr>
    <w:tblStylePr w:type="band1Horz">
      <w:tblPr/>
      <w:tcPr>
        <w:tcBorders>
          <w:insideH w:val="single" w:sz="6" w:space="0" w:color="8ACED7" w:themeColor="accent1"/>
          <w:insideV w:val="single" w:sz="6" w:space="0" w:color="8ACED7" w:themeColor="accent1"/>
        </w:tcBorders>
        <w:shd w:val="clear" w:color="auto" w:fill="C4E6EB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231F2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231F20" w:themeColor="text1"/>
      </w:rPr>
      <w:tblPr/>
      <w:tcPr>
        <w:tcBorders>
          <w:top w:val="single" w:sz="12" w:space="0" w:color="231F2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0070C0" w:themeColor="accent3"/>
        <w:left w:val="single" w:sz="8" w:space="0" w:color="0070C0" w:themeColor="accent3"/>
        <w:bottom w:val="single" w:sz="8" w:space="0" w:color="0070C0" w:themeColor="accent3"/>
        <w:right w:val="single" w:sz="8" w:space="0" w:color="0070C0" w:themeColor="accent3"/>
        <w:insideH w:val="single" w:sz="8" w:space="0" w:color="0070C0" w:themeColor="accent3"/>
        <w:insideV w:val="single" w:sz="8" w:space="0" w:color="0070C0" w:themeColor="accent3"/>
      </w:tblBorders>
    </w:tblPr>
    <w:tcPr>
      <w:shd w:val="clear" w:color="auto" w:fill="B0DDFF" w:themeFill="accent3" w:themeFillTint="3F"/>
    </w:tcPr>
    <w:tblStylePr w:type="firstRow">
      <w:rPr>
        <w:b/>
        <w:bCs/>
        <w:color w:val="231F20" w:themeColor="text1"/>
      </w:rPr>
      <w:tblPr/>
      <w:tcPr>
        <w:shd w:val="clear" w:color="auto" w:fill="DFF1FF" w:themeFill="accent3" w:themeFillTint="19"/>
      </w:tcPr>
    </w:tblStylePr>
    <w:tblStylePr w:type="lastRow">
      <w:rPr>
        <w:b/>
        <w:bCs/>
        <w:color w:val="231F20" w:themeColor="text1"/>
      </w:rPr>
      <w:tblPr/>
      <w:tcPr>
        <w:tcBorders>
          <w:top w:val="single" w:sz="12" w:space="0" w:color="231F2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E4FF" w:themeFill="accent3" w:themeFillTint="33"/>
      </w:tcPr>
    </w:tblStylePr>
    <w:tblStylePr w:type="band1Vert">
      <w:tblPr/>
      <w:tcPr>
        <w:shd w:val="clear" w:color="auto" w:fill="60BCFF" w:themeFill="accent3" w:themeFillTint="7F"/>
      </w:tcPr>
    </w:tblStylePr>
    <w:tblStylePr w:type="band1Horz">
      <w:tblPr/>
      <w:tcPr>
        <w:tcBorders>
          <w:insideH w:val="single" w:sz="6" w:space="0" w:color="0070C0" w:themeColor="accent3"/>
          <w:insideV w:val="single" w:sz="6" w:space="0" w:color="0070C0" w:themeColor="accent3"/>
        </w:tcBorders>
        <w:shd w:val="clear" w:color="auto" w:fill="60BCFF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92D050" w:themeColor="accent4"/>
        <w:left w:val="single" w:sz="8" w:space="0" w:color="92D050" w:themeColor="accent4"/>
        <w:bottom w:val="single" w:sz="8" w:space="0" w:color="92D050" w:themeColor="accent4"/>
        <w:right w:val="single" w:sz="8" w:space="0" w:color="92D050" w:themeColor="accent4"/>
        <w:insideH w:val="single" w:sz="8" w:space="0" w:color="92D050" w:themeColor="accent4"/>
        <w:insideV w:val="single" w:sz="8" w:space="0" w:color="92D050" w:themeColor="accent4"/>
      </w:tblBorders>
    </w:tblPr>
    <w:tcPr>
      <w:shd w:val="clear" w:color="auto" w:fill="E3F3D3" w:themeFill="accent4" w:themeFillTint="3F"/>
    </w:tcPr>
    <w:tblStylePr w:type="firstRow">
      <w:rPr>
        <w:b/>
        <w:bCs/>
        <w:color w:val="231F20" w:themeColor="text1"/>
      </w:rPr>
      <w:tblPr/>
      <w:tcPr>
        <w:shd w:val="clear" w:color="auto" w:fill="F4FAED" w:themeFill="accent4" w:themeFillTint="19"/>
      </w:tcPr>
    </w:tblStylePr>
    <w:tblStylePr w:type="lastRow">
      <w:rPr>
        <w:b/>
        <w:bCs/>
        <w:color w:val="231F20" w:themeColor="text1"/>
      </w:rPr>
      <w:tblPr/>
      <w:tcPr>
        <w:tcBorders>
          <w:top w:val="single" w:sz="12" w:space="0" w:color="231F2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9F5DB" w:themeFill="accent4" w:themeFillTint="33"/>
      </w:tcPr>
    </w:tblStylePr>
    <w:tblStylePr w:type="band1Vert">
      <w:tblPr/>
      <w:tcPr>
        <w:shd w:val="clear" w:color="auto" w:fill="C8E7A7" w:themeFill="accent4" w:themeFillTint="7F"/>
      </w:tcPr>
    </w:tblStylePr>
    <w:tblStylePr w:type="band1Horz">
      <w:tblPr/>
      <w:tcPr>
        <w:tcBorders>
          <w:insideH w:val="single" w:sz="6" w:space="0" w:color="92D050" w:themeColor="accent4"/>
          <w:insideV w:val="single" w:sz="6" w:space="0" w:color="92D050" w:themeColor="accent4"/>
        </w:tcBorders>
        <w:shd w:val="clear" w:color="auto" w:fill="C8E7A7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F79646" w:themeColor="accent5"/>
        <w:left w:val="single" w:sz="8" w:space="0" w:color="F79646" w:themeColor="accent5"/>
        <w:bottom w:val="single" w:sz="8" w:space="0" w:color="F79646" w:themeColor="accent5"/>
        <w:right w:val="single" w:sz="8" w:space="0" w:color="F79646" w:themeColor="accent5"/>
        <w:insideH w:val="single" w:sz="8" w:space="0" w:color="F79646" w:themeColor="accent5"/>
        <w:insideV w:val="single" w:sz="8" w:space="0" w:color="F79646" w:themeColor="accent5"/>
      </w:tblBorders>
    </w:tblPr>
    <w:tcPr>
      <w:shd w:val="clear" w:color="auto" w:fill="FDE4D0" w:themeFill="accent5" w:themeFillTint="3F"/>
    </w:tcPr>
    <w:tblStylePr w:type="firstRow">
      <w:rPr>
        <w:b/>
        <w:bCs/>
        <w:color w:val="231F20" w:themeColor="text1"/>
      </w:rPr>
      <w:tblPr/>
      <w:tcPr>
        <w:shd w:val="clear" w:color="auto" w:fill="FEF4EC" w:themeFill="accent5" w:themeFillTint="19"/>
      </w:tcPr>
    </w:tblStylePr>
    <w:tblStylePr w:type="lastRow">
      <w:rPr>
        <w:b/>
        <w:bCs/>
        <w:color w:val="231F20" w:themeColor="text1"/>
      </w:rPr>
      <w:tblPr/>
      <w:tcPr>
        <w:tcBorders>
          <w:top w:val="single" w:sz="12" w:space="0" w:color="231F2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5" w:themeFillTint="33"/>
      </w:tcPr>
    </w:tblStylePr>
    <w:tblStylePr w:type="band1Vert">
      <w:tblPr/>
      <w:tcPr>
        <w:shd w:val="clear" w:color="auto" w:fill="FBCAA2" w:themeFill="accent5" w:themeFillTint="7F"/>
      </w:tcPr>
    </w:tblStylePr>
    <w:tblStylePr w:type="band1Horz">
      <w:tblPr/>
      <w:tcPr>
        <w:tcBorders>
          <w:insideH w:val="single" w:sz="6" w:space="0" w:color="F79646" w:themeColor="accent5"/>
          <w:insideV w:val="single" w:sz="6" w:space="0" w:color="F79646" w:themeColor="accent5"/>
        </w:tcBorders>
        <w:shd w:val="clear" w:color="auto" w:fill="FBCAA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FFC000" w:themeColor="accent6"/>
        <w:left w:val="single" w:sz="8" w:space="0" w:color="FFC000" w:themeColor="accent6"/>
        <w:bottom w:val="single" w:sz="8" w:space="0" w:color="FFC000" w:themeColor="accent6"/>
        <w:right w:val="single" w:sz="8" w:space="0" w:color="FFC000" w:themeColor="accent6"/>
        <w:insideH w:val="single" w:sz="8" w:space="0" w:color="FFC000" w:themeColor="accent6"/>
        <w:insideV w:val="single" w:sz="8" w:space="0" w:color="FFC000" w:themeColor="accent6"/>
      </w:tblBorders>
    </w:tblPr>
    <w:tcPr>
      <w:shd w:val="clear" w:color="auto" w:fill="FFEFC0" w:themeFill="accent6" w:themeFillTint="3F"/>
    </w:tcPr>
    <w:tblStylePr w:type="firstRow">
      <w:rPr>
        <w:b/>
        <w:bCs/>
        <w:color w:val="231F20" w:themeColor="text1"/>
      </w:rPr>
      <w:tblPr/>
      <w:tcPr>
        <w:shd w:val="clear" w:color="auto" w:fill="FFF8E6" w:themeFill="accent6" w:themeFillTint="19"/>
      </w:tcPr>
    </w:tblStylePr>
    <w:tblStylePr w:type="lastRow">
      <w:rPr>
        <w:b/>
        <w:bCs/>
        <w:color w:val="231F20" w:themeColor="text1"/>
      </w:rPr>
      <w:tblPr/>
      <w:tcPr>
        <w:tcBorders>
          <w:top w:val="single" w:sz="12" w:space="0" w:color="231F2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2CC" w:themeFill="accent6" w:themeFillTint="33"/>
      </w:tcPr>
    </w:tblStylePr>
    <w:tblStylePr w:type="band1Vert">
      <w:tblPr/>
      <w:tcPr>
        <w:shd w:val="clear" w:color="auto" w:fill="FFDF80" w:themeFill="accent6" w:themeFillTint="7F"/>
      </w:tcPr>
    </w:tblStylePr>
    <w:tblStylePr w:type="band1Horz">
      <w:tblPr/>
      <w:tcPr>
        <w:tcBorders>
          <w:insideH w:val="single" w:sz="6" w:space="0" w:color="FFC000" w:themeColor="accent6"/>
          <w:insideV w:val="single" w:sz="6" w:space="0" w:color="FFC000" w:themeColor="accent6"/>
        </w:tcBorders>
        <w:shd w:val="clear" w:color="auto" w:fill="FFDF8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C4C6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31F2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31F2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31F2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31F2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7898C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7898C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1F2F5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CED7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CED7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ACED7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ACED7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4E6EB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4E6EB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0DDFF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0C0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0C0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0C0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0C0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0BCFF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0BCFF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3F3D3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2D05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2D05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2D05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2D05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8E7A7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8E7A7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FC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C000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C000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F8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F80" w:themeFill="accent6" w:themeFillTint="7F"/>
      </w:tcPr>
    </w:tblStylePr>
  </w:style>
  <w:style w:type="table" w:styleId="MediumList1">
    <w:name w:val="Medium List 1"/>
    <w:basedOn w:val="TableNormal"/>
    <w:uiPriority w:val="65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8" w:space="0" w:color="231F20" w:themeColor="text1"/>
        <w:bottom w:val="single" w:sz="8" w:space="0" w:color="231F2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31F20" w:themeColor="text1"/>
        </w:tcBorders>
      </w:tcPr>
    </w:tblStylePr>
    <w:tblStylePr w:type="lastRow">
      <w:rPr>
        <w:b/>
        <w:bCs/>
        <w:color w:val="003263" w:themeColor="text2"/>
      </w:rPr>
      <w:tblPr/>
      <w:tcPr>
        <w:tcBorders>
          <w:top w:val="single" w:sz="8" w:space="0" w:color="231F20" w:themeColor="text1"/>
          <w:bottom w:val="single" w:sz="8" w:space="0" w:color="231F2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31F20" w:themeColor="text1"/>
          <w:bottom w:val="single" w:sz="8" w:space="0" w:color="231F20" w:themeColor="text1"/>
        </w:tcBorders>
      </w:tcPr>
    </w:tblStylePr>
    <w:tblStylePr w:type="band1Vert">
      <w:tblPr/>
      <w:tcPr>
        <w:shd w:val="clear" w:color="auto" w:fill="CBC4C6" w:themeFill="text1" w:themeFillTint="3F"/>
      </w:tcPr>
    </w:tblStylePr>
    <w:tblStylePr w:type="band1Horz">
      <w:tblPr/>
      <w:tcPr>
        <w:shd w:val="clear" w:color="auto" w:fill="CBC4C6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8" w:space="0" w:color="8ACED7" w:themeColor="accent1"/>
        <w:bottom w:val="single" w:sz="8" w:space="0" w:color="8ACED7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ACED7" w:themeColor="accent1"/>
        </w:tcBorders>
      </w:tcPr>
    </w:tblStylePr>
    <w:tblStylePr w:type="lastRow">
      <w:rPr>
        <w:b/>
        <w:bCs/>
        <w:color w:val="003263" w:themeColor="text2"/>
      </w:rPr>
      <w:tblPr/>
      <w:tcPr>
        <w:tcBorders>
          <w:top w:val="single" w:sz="8" w:space="0" w:color="8ACED7" w:themeColor="accent1"/>
          <w:bottom w:val="single" w:sz="8" w:space="0" w:color="8ACED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ACED7" w:themeColor="accent1"/>
          <w:bottom w:val="single" w:sz="8" w:space="0" w:color="8ACED7" w:themeColor="accent1"/>
        </w:tcBorders>
      </w:tcPr>
    </w:tblStylePr>
    <w:tblStylePr w:type="band1Vert">
      <w:tblPr/>
      <w:tcPr>
        <w:shd w:val="clear" w:color="auto" w:fill="E1F2F5" w:themeFill="accent1" w:themeFillTint="3F"/>
      </w:tcPr>
    </w:tblStylePr>
    <w:tblStylePr w:type="band1Horz">
      <w:tblPr/>
      <w:tcPr>
        <w:shd w:val="clear" w:color="auto" w:fill="E1F2F5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003263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8" w:space="0" w:color="0070C0" w:themeColor="accent3"/>
        <w:bottom w:val="single" w:sz="8" w:space="0" w:color="0070C0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0C0" w:themeColor="accent3"/>
        </w:tcBorders>
      </w:tcPr>
    </w:tblStylePr>
    <w:tblStylePr w:type="lastRow">
      <w:rPr>
        <w:b/>
        <w:bCs/>
        <w:color w:val="003263" w:themeColor="text2"/>
      </w:rPr>
      <w:tblPr/>
      <w:tcPr>
        <w:tcBorders>
          <w:top w:val="single" w:sz="8" w:space="0" w:color="0070C0" w:themeColor="accent3"/>
          <w:bottom w:val="single" w:sz="8" w:space="0" w:color="0070C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0C0" w:themeColor="accent3"/>
          <w:bottom w:val="single" w:sz="8" w:space="0" w:color="0070C0" w:themeColor="accent3"/>
        </w:tcBorders>
      </w:tcPr>
    </w:tblStylePr>
    <w:tblStylePr w:type="band1Vert">
      <w:tblPr/>
      <w:tcPr>
        <w:shd w:val="clear" w:color="auto" w:fill="B0DDFF" w:themeFill="accent3" w:themeFillTint="3F"/>
      </w:tcPr>
    </w:tblStylePr>
    <w:tblStylePr w:type="band1Horz">
      <w:tblPr/>
      <w:tcPr>
        <w:shd w:val="clear" w:color="auto" w:fill="B0DDFF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8" w:space="0" w:color="92D050" w:themeColor="accent4"/>
        <w:bottom w:val="single" w:sz="8" w:space="0" w:color="92D05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2D050" w:themeColor="accent4"/>
        </w:tcBorders>
      </w:tcPr>
    </w:tblStylePr>
    <w:tblStylePr w:type="lastRow">
      <w:rPr>
        <w:b/>
        <w:bCs/>
        <w:color w:val="003263" w:themeColor="text2"/>
      </w:rPr>
      <w:tblPr/>
      <w:tcPr>
        <w:tcBorders>
          <w:top w:val="single" w:sz="8" w:space="0" w:color="92D050" w:themeColor="accent4"/>
          <w:bottom w:val="single" w:sz="8" w:space="0" w:color="92D05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2D050" w:themeColor="accent4"/>
          <w:bottom w:val="single" w:sz="8" w:space="0" w:color="92D050" w:themeColor="accent4"/>
        </w:tcBorders>
      </w:tcPr>
    </w:tblStylePr>
    <w:tblStylePr w:type="band1Vert">
      <w:tblPr/>
      <w:tcPr>
        <w:shd w:val="clear" w:color="auto" w:fill="E3F3D3" w:themeFill="accent4" w:themeFillTint="3F"/>
      </w:tcPr>
    </w:tblStylePr>
    <w:tblStylePr w:type="band1Horz">
      <w:tblPr/>
      <w:tcPr>
        <w:shd w:val="clear" w:color="auto" w:fill="E3F3D3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8" w:space="0" w:color="F79646" w:themeColor="accent5"/>
        <w:bottom w:val="single" w:sz="8" w:space="0" w:color="F7964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5"/>
        </w:tcBorders>
      </w:tcPr>
    </w:tblStylePr>
    <w:tblStylePr w:type="lastRow">
      <w:rPr>
        <w:b/>
        <w:bCs/>
        <w:color w:val="003263" w:themeColor="text2"/>
      </w:rPr>
      <w:tblPr/>
      <w:tcPr>
        <w:tcBorders>
          <w:top w:val="single" w:sz="8" w:space="0" w:color="F79646" w:themeColor="accent5"/>
          <w:bottom w:val="single" w:sz="8" w:space="0" w:color="F7964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5"/>
          <w:bottom w:val="single" w:sz="8" w:space="0" w:color="F79646" w:themeColor="accent5"/>
        </w:tcBorders>
      </w:tcPr>
    </w:tblStylePr>
    <w:tblStylePr w:type="band1Vert">
      <w:tblPr/>
      <w:tcPr>
        <w:shd w:val="clear" w:color="auto" w:fill="FDE4D0" w:themeFill="accent5" w:themeFillTint="3F"/>
      </w:tcPr>
    </w:tblStylePr>
    <w:tblStylePr w:type="band1Horz">
      <w:tblPr/>
      <w:tcPr>
        <w:shd w:val="clear" w:color="auto" w:fill="FDE4D0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8" w:space="0" w:color="FFC000" w:themeColor="accent6"/>
        <w:bottom w:val="single" w:sz="8" w:space="0" w:color="FFC000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C000" w:themeColor="accent6"/>
        </w:tcBorders>
      </w:tcPr>
    </w:tblStylePr>
    <w:tblStylePr w:type="lastRow">
      <w:rPr>
        <w:b/>
        <w:bCs/>
        <w:color w:val="003263" w:themeColor="text2"/>
      </w:rPr>
      <w:tblPr/>
      <w:tcPr>
        <w:tcBorders>
          <w:top w:val="single" w:sz="8" w:space="0" w:color="FFC000" w:themeColor="accent6"/>
          <w:bottom w:val="single" w:sz="8" w:space="0" w:color="FFC00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C000" w:themeColor="accent6"/>
          <w:bottom w:val="single" w:sz="8" w:space="0" w:color="FFC000" w:themeColor="accent6"/>
        </w:tcBorders>
      </w:tcPr>
    </w:tblStylePr>
    <w:tblStylePr w:type="band1Vert">
      <w:tblPr/>
      <w:tcPr>
        <w:shd w:val="clear" w:color="auto" w:fill="FFEFC0" w:themeFill="accent6" w:themeFillTint="3F"/>
      </w:tcPr>
    </w:tblStylePr>
    <w:tblStylePr w:type="band1Horz">
      <w:tblPr/>
      <w:tcPr>
        <w:shd w:val="clear" w:color="auto" w:fill="FFEFC0" w:themeFill="accent6" w:themeFillTint="3F"/>
      </w:tcPr>
    </w:tblStylePr>
  </w:style>
  <w:style w:type="table" w:styleId="MediumList2">
    <w:name w:val="Medium List 2"/>
    <w:basedOn w:val="TableNormal"/>
    <w:uiPriority w:val="66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231F20" w:themeColor="text1"/>
        <w:left w:val="single" w:sz="8" w:space="0" w:color="231F20" w:themeColor="text1"/>
        <w:bottom w:val="single" w:sz="8" w:space="0" w:color="231F20" w:themeColor="text1"/>
        <w:right w:val="single" w:sz="8" w:space="0" w:color="231F2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31F2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231F2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31F2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31F2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C4C6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C4C6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8ACED7" w:themeColor="accent1"/>
        <w:left w:val="single" w:sz="8" w:space="0" w:color="8ACED7" w:themeColor="accent1"/>
        <w:bottom w:val="single" w:sz="8" w:space="0" w:color="8ACED7" w:themeColor="accent1"/>
        <w:right w:val="single" w:sz="8" w:space="0" w:color="8ACED7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ACED7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ACED7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ACED7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ACED7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F2F5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1F2F5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0070C0" w:themeColor="accent3"/>
        <w:left w:val="single" w:sz="8" w:space="0" w:color="0070C0" w:themeColor="accent3"/>
        <w:bottom w:val="single" w:sz="8" w:space="0" w:color="0070C0" w:themeColor="accent3"/>
        <w:right w:val="single" w:sz="8" w:space="0" w:color="0070C0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0C0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70C0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0C0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0C0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0DDFF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0DDFF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92D050" w:themeColor="accent4"/>
        <w:left w:val="single" w:sz="8" w:space="0" w:color="92D050" w:themeColor="accent4"/>
        <w:bottom w:val="single" w:sz="8" w:space="0" w:color="92D050" w:themeColor="accent4"/>
        <w:right w:val="single" w:sz="8" w:space="0" w:color="92D05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2D05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2D050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2D05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2D05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F3D3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3F3D3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F79646" w:themeColor="accent5"/>
        <w:left w:val="single" w:sz="8" w:space="0" w:color="F79646" w:themeColor="accent5"/>
        <w:bottom w:val="single" w:sz="8" w:space="0" w:color="F79646" w:themeColor="accent5"/>
        <w:right w:val="single" w:sz="8" w:space="0" w:color="F7964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FFC000" w:themeColor="accent6"/>
        <w:left w:val="single" w:sz="8" w:space="0" w:color="FFC000" w:themeColor="accent6"/>
        <w:bottom w:val="single" w:sz="8" w:space="0" w:color="FFC000" w:themeColor="accent6"/>
        <w:right w:val="single" w:sz="8" w:space="0" w:color="FFC000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C000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FC000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C000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C000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FC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5D5356" w:themeColor="text1" w:themeTint="BF"/>
        <w:left w:val="single" w:sz="8" w:space="0" w:color="5D5356" w:themeColor="text1" w:themeTint="BF"/>
        <w:bottom w:val="single" w:sz="8" w:space="0" w:color="5D5356" w:themeColor="text1" w:themeTint="BF"/>
        <w:right w:val="single" w:sz="8" w:space="0" w:color="5D5356" w:themeColor="text1" w:themeTint="BF"/>
        <w:insideH w:val="single" w:sz="8" w:space="0" w:color="5D5356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D5356" w:themeColor="text1" w:themeTint="BF"/>
          <w:left w:val="single" w:sz="8" w:space="0" w:color="5D5356" w:themeColor="text1" w:themeTint="BF"/>
          <w:bottom w:val="single" w:sz="8" w:space="0" w:color="5D5356" w:themeColor="text1" w:themeTint="BF"/>
          <w:right w:val="single" w:sz="8" w:space="0" w:color="5D5356" w:themeColor="text1" w:themeTint="BF"/>
          <w:insideH w:val="nil"/>
          <w:insideV w:val="nil"/>
        </w:tcBorders>
        <w:shd w:val="clear" w:color="auto" w:fill="231F2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D5356" w:themeColor="text1" w:themeTint="BF"/>
          <w:left w:val="single" w:sz="8" w:space="0" w:color="5D5356" w:themeColor="text1" w:themeTint="BF"/>
          <w:bottom w:val="single" w:sz="8" w:space="0" w:color="5D5356" w:themeColor="text1" w:themeTint="BF"/>
          <w:right w:val="single" w:sz="8" w:space="0" w:color="5D5356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C4C6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C4C6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A7DAE1" w:themeColor="accent1" w:themeTint="BF"/>
        <w:left w:val="single" w:sz="8" w:space="0" w:color="A7DAE1" w:themeColor="accent1" w:themeTint="BF"/>
        <w:bottom w:val="single" w:sz="8" w:space="0" w:color="A7DAE1" w:themeColor="accent1" w:themeTint="BF"/>
        <w:right w:val="single" w:sz="8" w:space="0" w:color="A7DAE1" w:themeColor="accent1" w:themeTint="BF"/>
        <w:insideH w:val="single" w:sz="8" w:space="0" w:color="A7DAE1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7DAE1" w:themeColor="accent1" w:themeTint="BF"/>
          <w:left w:val="single" w:sz="8" w:space="0" w:color="A7DAE1" w:themeColor="accent1" w:themeTint="BF"/>
          <w:bottom w:val="single" w:sz="8" w:space="0" w:color="A7DAE1" w:themeColor="accent1" w:themeTint="BF"/>
          <w:right w:val="single" w:sz="8" w:space="0" w:color="A7DAE1" w:themeColor="accent1" w:themeTint="BF"/>
          <w:insideH w:val="nil"/>
          <w:insideV w:val="nil"/>
        </w:tcBorders>
        <w:shd w:val="clear" w:color="auto" w:fill="8ACED7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7DAE1" w:themeColor="accent1" w:themeTint="BF"/>
          <w:left w:val="single" w:sz="8" w:space="0" w:color="A7DAE1" w:themeColor="accent1" w:themeTint="BF"/>
          <w:bottom w:val="single" w:sz="8" w:space="0" w:color="A7DAE1" w:themeColor="accent1" w:themeTint="BF"/>
          <w:right w:val="single" w:sz="8" w:space="0" w:color="A7DAE1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F2F5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1F2F5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109AFF" w:themeColor="accent3" w:themeTint="BF"/>
        <w:left w:val="single" w:sz="8" w:space="0" w:color="109AFF" w:themeColor="accent3" w:themeTint="BF"/>
        <w:bottom w:val="single" w:sz="8" w:space="0" w:color="109AFF" w:themeColor="accent3" w:themeTint="BF"/>
        <w:right w:val="single" w:sz="8" w:space="0" w:color="109AFF" w:themeColor="accent3" w:themeTint="BF"/>
        <w:insideH w:val="single" w:sz="8" w:space="0" w:color="109AFF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09AFF" w:themeColor="accent3" w:themeTint="BF"/>
          <w:left w:val="single" w:sz="8" w:space="0" w:color="109AFF" w:themeColor="accent3" w:themeTint="BF"/>
          <w:bottom w:val="single" w:sz="8" w:space="0" w:color="109AFF" w:themeColor="accent3" w:themeTint="BF"/>
          <w:right w:val="single" w:sz="8" w:space="0" w:color="109AFF" w:themeColor="accent3" w:themeTint="BF"/>
          <w:insideH w:val="nil"/>
          <w:insideV w:val="nil"/>
        </w:tcBorders>
        <w:shd w:val="clear" w:color="auto" w:fill="0070C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09AFF" w:themeColor="accent3" w:themeTint="BF"/>
          <w:left w:val="single" w:sz="8" w:space="0" w:color="109AFF" w:themeColor="accent3" w:themeTint="BF"/>
          <w:bottom w:val="single" w:sz="8" w:space="0" w:color="109AFF" w:themeColor="accent3" w:themeTint="BF"/>
          <w:right w:val="single" w:sz="8" w:space="0" w:color="109AFF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0DDFF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0DDFF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ADDB7B" w:themeColor="accent4" w:themeTint="BF"/>
        <w:left w:val="single" w:sz="8" w:space="0" w:color="ADDB7B" w:themeColor="accent4" w:themeTint="BF"/>
        <w:bottom w:val="single" w:sz="8" w:space="0" w:color="ADDB7B" w:themeColor="accent4" w:themeTint="BF"/>
        <w:right w:val="single" w:sz="8" w:space="0" w:color="ADDB7B" w:themeColor="accent4" w:themeTint="BF"/>
        <w:insideH w:val="single" w:sz="8" w:space="0" w:color="ADDB7B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DDB7B" w:themeColor="accent4" w:themeTint="BF"/>
          <w:left w:val="single" w:sz="8" w:space="0" w:color="ADDB7B" w:themeColor="accent4" w:themeTint="BF"/>
          <w:bottom w:val="single" w:sz="8" w:space="0" w:color="ADDB7B" w:themeColor="accent4" w:themeTint="BF"/>
          <w:right w:val="single" w:sz="8" w:space="0" w:color="ADDB7B" w:themeColor="accent4" w:themeTint="BF"/>
          <w:insideH w:val="nil"/>
          <w:insideV w:val="nil"/>
        </w:tcBorders>
        <w:shd w:val="clear" w:color="auto" w:fill="92D05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DDB7B" w:themeColor="accent4" w:themeTint="BF"/>
          <w:left w:val="single" w:sz="8" w:space="0" w:color="ADDB7B" w:themeColor="accent4" w:themeTint="BF"/>
          <w:bottom w:val="single" w:sz="8" w:space="0" w:color="ADDB7B" w:themeColor="accent4" w:themeTint="BF"/>
          <w:right w:val="single" w:sz="8" w:space="0" w:color="ADDB7B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3D3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3F3D3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9B074" w:themeColor="accent5" w:themeTint="BF"/>
        <w:left w:val="single" w:sz="8" w:space="0" w:color="F9B074" w:themeColor="accent5" w:themeTint="BF"/>
        <w:bottom w:val="single" w:sz="8" w:space="0" w:color="F9B074" w:themeColor="accent5" w:themeTint="BF"/>
        <w:right w:val="single" w:sz="8" w:space="0" w:color="F9B074" w:themeColor="accent5" w:themeTint="BF"/>
        <w:insideH w:val="single" w:sz="8" w:space="0" w:color="F9B07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5" w:themeTint="BF"/>
          <w:left w:val="single" w:sz="8" w:space="0" w:color="F9B074" w:themeColor="accent5" w:themeTint="BF"/>
          <w:bottom w:val="single" w:sz="8" w:space="0" w:color="F9B074" w:themeColor="accent5" w:themeTint="BF"/>
          <w:right w:val="single" w:sz="8" w:space="0" w:color="F9B074" w:themeColor="accent5" w:themeTint="BF"/>
          <w:insideH w:val="nil"/>
          <w:insideV w:val="nil"/>
        </w:tcBorders>
        <w:shd w:val="clear" w:color="auto" w:fill="F7964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5" w:themeTint="BF"/>
          <w:left w:val="single" w:sz="8" w:space="0" w:color="F9B074" w:themeColor="accent5" w:themeTint="BF"/>
          <w:bottom w:val="single" w:sz="8" w:space="0" w:color="F9B074" w:themeColor="accent5" w:themeTint="BF"/>
          <w:right w:val="single" w:sz="8" w:space="0" w:color="F9B07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FCF40" w:themeColor="accent6" w:themeTint="BF"/>
        <w:left w:val="single" w:sz="8" w:space="0" w:color="FFCF40" w:themeColor="accent6" w:themeTint="BF"/>
        <w:bottom w:val="single" w:sz="8" w:space="0" w:color="FFCF40" w:themeColor="accent6" w:themeTint="BF"/>
        <w:right w:val="single" w:sz="8" w:space="0" w:color="FFCF40" w:themeColor="accent6" w:themeTint="BF"/>
        <w:insideH w:val="single" w:sz="8" w:space="0" w:color="FFCF4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6" w:themeTint="BF"/>
          <w:left w:val="single" w:sz="8" w:space="0" w:color="FFCF40" w:themeColor="accent6" w:themeTint="BF"/>
          <w:bottom w:val="single" w:sz="8" w:space="0" w:color="FFCF40" w:themeColor="accent6" w:themeTint="BF"/>
          <w:right w:val="single" w:sz="8" w:space="0" w:color="FFCF40" w:themeColor="accent6" w:themeTint="BF"/>
          <w:insideH w:val="nil"/>
          <w:insideV w:val="nil"/>
        </w:tcBorders>
        <w:shd w:val="clear" w:color="auto" w:fill="FFC00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6" w:themeTint="BF"/>
          <w:left w:val="single" w:sz="8" w:space="0" w:color="FFCF40" w:themeColor="accent6" w:themeTint="BF"/>
          <w:bottom w:val="single" w:sz="8" w:space="0" w:color="FFCF40" w:themeColor="accent6" w:themeTint="BF"/>
          <w:right w:val="single" w:sz="8" w:space="0" w:color="FFCF4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31F2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31F2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31F2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ACED7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ACED7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ACED7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0C0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0C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0C0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2D05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2D05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2D05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C000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PlainTable1">
    <w:name w:val="Plain Table 1"/>
    <w:basedOn w:val="TableNormal"/>
    <w:uiPriority w:val="41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96888C" w:themeColor="text1" w:themeTint="80"/>
        <w:bottom w:val="single" w:sz="4" w:space="0" w:color="96888C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96888C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96888C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96888C" w:themeColor="text1" w:themeTint="80"/>
          <w:right w:val="single" w:sz="4" w:space="0" w:color="96888C" w:themeColor="text1" w:themeTint="80"/>
        </w:tcBorders>
      </w:tcPr>
    </w:tblStylePr>
    <w:tblStylePr w:type="band2Vert">
      <w:tblPr/>
      <w:tcPr>
        <w:tcBorders>
          <w:left w:val="single" w:sz="4" w:space="0" w:color="96888C" w:themeColor="text1" w:themeTint="80"/>
          <w:right w:val="single" w:sz="4" w:space="0" w:color="96888C" w:themeColor="text1" w:themeTint="80"/>
        </w:tcBorders>
      </w:tcPr>
    </w:tblStylePr>
    <w:tblStylePr w:type="band1Horz">
      <w:tblPr/>
      <w:tcPr>
        <w:tcBorders>
          <w:top w:val="single" w:sz="4" w:space="0" w:color="96888C" w:themeColor="text1" w:themeTint="80"/>
          <w:bottom w:val="single" w:sz="4" w:space="0" w:color="96888C" w:themeColor="text1" w:themeTint="80"/>
        </w:tcBorders>
      </w:tcPr>
    </w:tblStylePr>
  </w:style>
  <w:style w:type="table" w:styleId="PlainTable3">
    <w:name w:val="Plain Table 3"/>
    <w:basedOn w:val="TableNormal"/>
    <w:uiPriority w:val="43"/>
    <w:semiHidden/>
    <w:rsid w:val="00B6058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96888C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96888C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semiHidden/>
    <w:rsid w:val="00B6058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semiHidden/>
    <w:rsid w:val="00B60586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6888C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6888C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6888C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6888C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GridLight">
    <w:name w:val="Grid Table Light"/>
    <w:basedOn w:val="TableNormal"/>
    <w:uiPriority w:val="40"/>
    <w:semiHidden/>
    <w:rsid w:val="00B60586"/>
    <w:pPr>
      <w:spacing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ListParagraph">
    <w:name w:val="List Paragraph"/>
    <w:basedOn w:val="Normal"/>
    <w:uiPriority w:val="34"/>
    <w:qFormat/>
    <w:rsid w:val="00861F48"/>
    <w:pPr>
      <w:spacing w:line="240" w:lineRule="auto"/>
      <w:ind w:left="720"/>
      <w:contextualSpacing/>
    </w:pPr>
    <w:rPr>
      <w:rFonts w:ascii="Arial" w:hAnsi="Arial"/>
      <w:sz w:val="20"/>
      <w:szCs w:val="20"/>
      <w:lang w:eastAsia="en-US"/>
    </w:rPr>
  </w:style>
  <w:style w:type="character" w:styleId="Hyperlink">
    <w:name w:val="Hyperlink"/>
    <w:basedOn w:val="DefaultParagraphFont"/>
    <w:unhideWhenUsed/>
    <w:rsid w:val="001923D6"/>
    <w:rPr>
      <w:color w:val="231F20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923D6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semiHidden/>
    <w:unhideWhenUsed/>
    <w:rsid w:val="00876EBD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876EB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876EB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876EBD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876EBD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D92709"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142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1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18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8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saveSmartTagsAsXml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oter" Target="footer2.xml"/><Relationship Id="rId3" Type="http://schemas.openxmlformats.org/officeDocument/2006/relationships/numbering" Target="numbering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header" Target="header3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yperlink" Target="http://www.geelongaustralia.com.au" TargetMode="External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b04684\AppData\Roaming\Microsoft\Templates\TRIM\Corporate%20Templates\COGG%20Info%20Sheet%20Template.DOTX" TargetMode="External"/></Relationships>
</file>

<file path=word/theme/theme1.xml><?xml version="1.0" encoding="utf-8"?>
<a:theme xmlns:a="http://schemas.openxmlformats.org/drawingml/2006/main" name="Office Theme">
  <a:themeElements>
    <a:clrScheme name="COGG">
      <a:dk1>
        <a:srgbClr val="231F20"/>
      </a:dk1>
      <a:lt1>
        <a:srgbClr val="FFFFFF"/>
      </a:lt1>
      <a:dk2>
        <a:srgbClr val="003263"/>
      </a:dk2>
      <a:lt2>
        <a:srgbClr val="F3F2F2"/>
      </a:lt2>
      <a:accent1>
        <a:srgbClr val="8ACED7"/>
      </a:accent1>
      <a:accent2>
        <a:srgbClr val="C0504D"/>
      </a:accent2>
      <a:accent3>
        <a:srgbClr val="0070C0"/>
      </a:accent3>
      <a:accent4>
        <a:srgbClr val="92D050"/>
      </a:accent4>
      <a:accent5>
        <a:srgbClr val="F79646"/>
      </a:accent5>
      <a:accent6>
        <a:srgbClr val="FFC000"/>
      </a:accent6>
      <a:hlink>
        <a:srgbClr val="231F20"/>
      </a:hlink>
      <a:folHlink>
        <a:srgbClr val="8ACED7"/>
      </a:folHlink>
    </a:clrScheme>
    <a:fontScheme name="Calibri/Arial">
      <a:majorFont>
        <a:latin typeface="Calibri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��< ? x m l   v e r s i o n = " 1 . 0 "   e n c o d i n g = " u t f - 1 6 " ? > < K a p i s h F i l e n a m e T o U r i M a p p i n g s   x m l n s : x s i = " h t t p : / / w w w . w 3 . o r g / 2 0 0 1 / X M L S c h e m a - i n s t a n c e "   x m l n s : x s d = " h t t p : / / w w w . w 3 . o r g / 2 0 0 1 / X M L S c h e m a " / > 
</file>

<file path=customXml/itemProps1.xml><?xml version="1.0" encoding="utf-8"?>
<ds:datastoreItem xmlns:ds="http://schemas.openxmlformats.org/officeDocument/2006/customXml" ds:itemID="{046A0F01-E11A-4E68-B54B-A9C8B0D960C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34A68FE-ED40-4196-B99F-E22376BE02BE}">
  <ds:schemaRefs>
    <ds:schemaRef ds:uri="http://www.w3.org/2001/XMLSchem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COGG Info Sheet Template.DOTX</Template>
  <TotalTime>0</TotalTime>
  <Pages>3</Pages>
  <Words>856</Words>
  <Characters>4656</Characters>
  <Application>Microsoft Office Word</Application>
  <DocSecurity>0</DocSecurity>
  <Lines>38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Andrew Barkley</dc:creator>
  <cp:lastModifiedBy>Jenny Zeinstra</cp:lastModifiedBy>
  <cp:revision>2</cp:revision>
  <cp:lastPrinted>2022-05-12T03:20:00Z</cp:lastPrinted>
  <dcterms:created xsi:type="dcterms:W3CDTF">2022-05-12T03:22:00Z</dcterms:created>
  <dcterms:modified xsi:type="dcterms:W3CDTF">2022-05-12T03:22:00Z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RIM-recNumber">
    <vt:lpwstr>D21-169774</vt:lpwstr>
  </property>
</Properties>
</file>