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CD7A3" w14:textId="47A56CD3" w:rsidR="00286780" w:rsidRDefault="004D2DEE" w:rsidP="00286780">
      <w:pPr>
        <w:spacing w:line="240" w:lineRule="auto"/>
        <w:rPr>
          <w:rFonts w:asciiTheme="majorHAnsi" w:hAnsiTheme="majorHAnsi" w:cstheme="majorHAnsi"/>
          <w:b/>
          <w:bCs/>
          <w:color w:val="00336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4110862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D7">
        <w:rPr>
          <w:noProof/>
        </w:rPr>
        <w:tab/>
      </w:r>
      <w:r w:rsidR="00D334B0">
        <w:rPr>
          <w:noProof/>
        </w:rPr>
        <w:br/>
      </w:r>
      <w:r w:rsidR="00286780" w:rsidRPr="00286780">
        <w:rPr>
          <w:rFonts w:asciiTheme="majorHAnsi" w:hAnsiTheme="majorHAnsi" w:cstheme="majorHAnsi"/>
          <w:b/>
          <w:bCs/>
          <w:color w:val="003361"/>
          <w:sz w:val="28"/>
          <w:szCs w:val="28"/>
        </w:rPr>
        <w:br/>
      </w:r>
      <w:r w:rsidR="00286780">
        <w:rPr>
          <w:rFonts w:asciiTheme="majorHAnsi" w:hAnsiTheme="majorHAnsi" w:cstheme="majorHAnsi"/>
          <w:b/>
          <w:bCs/>
          <w:color w:val="003361"/>
          <w:sz w:val="52"/>
          <w:szCs w:val="52"/>
        </w:rPr>
        <w:t xml:space="preserve">  Geelong Low-Cost Camping </w:t>
      </w:r>
    </w:p>
    <w:p w14:paraId="43858454" w14:textId="09C656AC" w:rsidR="00286780" w:rsidRDefault="00286780" w:rsidP="00286780">
      <w:pPr>
        <w:spacing w:line="240" w:lineRule="auto"/>
        <w:rPr>
          <w:rFonts w:asciiTheme="majorHAnsi" w:hAnsiTheme="majorHAnsi" w:cstheme="majorHAnsi"/>
          <w:b/>
          <w:bCs/>
          <w:color w:val="003361"/>
          <w:sz w:val="52"/>
          <w:szCs w:val="52"/>
        </w:rPr>
      </w:pPr>
      <w:r>
        <w:rPr>
          <w:rFonts w:asciiTheme="majorHAnsi" w:hAnsiTheme="majorHAnsi" w:cstheme="majorHAnsi"/>
          <w:b/>
          <w:bCs/>
          <w:color w:val="003361"/>
          <w:sz w:val="52"/>
          <w:szCs w:val="52"/>
        </w:rPr>
        <w:t xml:space="preserve">  Review</w:t>
      </w:r>
    </w:p>
    <w:p w14:paraId="1C63A961" w14:textId="34262CF0" w:rsidR="00113B8E" w:rsidRPr="00286780" w:rsidRDefault="00286780" w:rsidP="00286780">
      <w:pPr>
        <w:rPr>
          <w:rFonts w:asciiTheme="majorHAnsi" w:hAnsiTheme="majorHAnsi" w:cstheme="majorHAnsi"/>
          <w:b/>
          <w:bCs/>
          <w:color w:val="003361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3361"/>
          <w:sz w:val="32"/>
          <w:szCs w:val="32"/>
        </w:rPr>
        <w:t xml:space="preserve">   </w:t>
      </w:r>
      <w:r w:rsidRPr="00286780">
        <w:rPr>
          <w:rFonts w:asciiTheme="majorHAnsi" w:hAnsiTheme="majorHAnsi" w:cstheme="majorHAnsi"/>
          <w:b/>
          <w:bCs/>
          <w:color w:val="003361"/>
          <w:sz w:val="24"/>
          <w:szCs w:val="24"/>
        </w:rPr>
        <w:t xml:space="preserve">Engagement Summary / </w:t>
      </w:r>
      <w:r w:rsidR="002B05B3">
        <w:rPr>
          <w:rFonts w:asciiTheme="majorHAnsi" w:hAnsiTheme="majorHAnsi" w:cstheme="majorHAnsi"/>
          <w:b/>
          <w:bCs/>
          <w:color w:val="003361"/>
          <w:sz w:val="24"/>
          <w:szCs w:val="24"/>
        </w:rPr>
        <w:t>June</w:t>
      </w:r>
      <w:r w:rsidRPr="00286780">
        <w:rPr>
          <w:rFonts w:asciiTheme="majorHAnsi" w:hAnsiTheme="majorHAnsi" w:cstheme="majorHAnsi"/>
          <w:b/>
          <w:bCs/>
          <w:color w:val="003361"/>
          <w:sz w:val="24"/>
          <w:szCs w:val="24"/>
        </w:rPr>
        <w:t xml:space="preserve"> 2022</w:t>
      </w:r>
      <w:r w:rsidR="008143BB" w:rsidRPr="00286780">
        <w:rPr>
          <w:sz w:val="24"/>
          <w:szCs w:val="24"/>
        </w:rPr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42259BF9" w14:textId="73A98BC1" w:rsidR="0011098C" w:rsidRPr="006933A6" w:rsidRDefault="0011098C" w:rsidP="00D334B0">
      <w:pPr>
        <w:pStyle w:val="BodyText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>In March 2022 we sought the community's feedback via an online survey as part of a review into the merits of establishing a </w:t>
      </w:r>
      <w:r w:rsidRPr="006933A6">
        <w:rPr>
          <w:rFonts w:cstheme="minorHAnsi"/>
          <w:b/>
          <w:bCs/>
          <w:color w:val="000000"/>
          <w:sz w:val="20"/>
          <w:szCs w:val="20"/>
        </w:rPr>
        <w:t>low-cost camping site and Recreational Vehicle (RV) amenities</w:t>
      </w:r>
      <w:r w:rsidRPr="006933A6">
        <w:rPr>
          <w:rFonts w:cstheme="minorHAnsi"/>
          <w:color w:val="000000"/>
          <w:sz w:val="20"/>
          <w:szCs w:val="20"/>
        </w:rPr>
        <w:t> (such as an RV dump point) in Geelong</w:t>
      </w:r>
      <w:r w:rsidR="006933A6" w:rsidRPr="006933A6">
        <w:rPr>
          <w:rFonts w:cstheme="minorHAnsi"/>
          <w:color w:val="000000"/>
          <w:sz w:val="20"/>
          <w:szCs w:val="20"/>
        </w:rPr>
        <w:t>’s north</w:t>
      </w:r>
      <w:r w:rsidRPr="006933A6">
        <w:rPr>
          <w:rFonts w:cstheme="minorHAnsi"/>
          <w:color w:val="000000"/>
          <w:sz w:val="20"/>
          <w:szCs w:val="20"/>
        </w:rPr>
        <w:t>.</w:t>
      </w:r>
    </w:p>
    <w:p w14:paraId="6DD6214E" w14:textId="6EDEBDF3" w:rsidR="0011098C" w:rsidRPr="006933A6" w:rsidRDefault="0011098C" w:rsidP="00D334B0">
      <w:pPr>
        <w:pStyle w:val="BodyText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 xml:space="preserve">The survey was open for submissions for 22 days and promoted across print and digital </w:t>
      </w:r>
      <w:r w:rsidR="00953C78">
        <w:rPr>
          <w:rFonts w:cstheme="minorHAnsi"/>
          <w:color w:val="000000"/>
          <w:sz w:val="20"/>
          <w:szCs w:val="20"/>
        </w:rPr>
        <w:t>platfor</w:t>
      </w:r>
      <w:r w:rsidRPr="006933A6">
        <w:rPr>
          <w:rFonts w:cstheme="minorHAnsi"/>
          <w:color w:val="000000"/>
          <w:sz w:val="20"/>
          <w:szCs w:val="20"/>
        </w:rPr>
        <w:t xml:space="preserve">ms. </w:t>
      </w:r>
    </w:p>
    <w:p w14:paraId="4CB07696" w14:textId="27A45ED3" w:rsidR="00286780" w:rsidRPr="006933A6" w:rsidRDefault="006933A6" w:rsidP="00286780">
      <w:pPr>
        <w:autoSpaceDE w:val="0"/>
        <w:autoSpaceDN w:val="0"/>
        <w:adjustRightInd w:val="0"/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 </w:t>
      </w:r>
      <w:r w:rsidR="00286780" w:rsidRPr="006933A6">
        <w:rPr>
          <w:rFonts w:cstheme="minorHAnsi"/>
          <w:sz w:val="20"/>
          <w:szCs w:val="20"/>
        </w:rPr>
        <w:t xml:space="preserve">Campervan and Motorhome Club of Australia membership base and a range of key stakeholders were also consulted through surveys and one-on-one interviews </w:t>
      </w:r>
      <w:r>
        <w:rPr>
          <w:rFonts w:cstheme="minorHAnsi"/>
          <w:sz w:val="20"/>
          <w:szCs w:val="20"/>
        </w:rPr>
        <w:t>as part of the review</w:t>
      </w:r>
      <w:r w:rsidR="00286780" w:rsidRPr="006933A6">
        <w:rPr>
          <w:rFonts w:cstheme="minorHAnsi"/>
          <w:sz w:val="20"/>
          <w:szCs w:val="20"/>
        </w:rPr>
        <w:t xml:space="preserve">.  </w:t>
      </w:r>
    </w:p>
    <w:p w14:paraId="35D6AEE7" w14:textId="657C736E" w:rsidR="0011098C" w:rsidRPr="006933A6" w:rsidRDefault="0037141D" w:rsidP="0011098C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 xml:space="preserve">Feedback provided </w:t>
      </w:r>
      <w:r w:rsidR="006933A6">
        <w:rPr>
          <w:rFonts w:cstheme="minorHAnsi"/>
          <w:color w:val="000000"/>
          <w:sz w:val="20"/>
          <w:szCs w:val="20"/>
        </w:rPr>
        <w:t>via the survey has helped inform the</w:t>
      </w:r>
      <w:r w:rsidR="0011098C" w:rsidRPr="006933A6">
        <w:rPr>
          <w:rFonts w:cstheme="minorHAnsi"/>
          <w:color w:val="000000"/>
          <w:sz w:val="20"/>
          <w:szCs w:val="20"/>
        </w:rPr>
        <w:t xml:space="preserve"> </w:t>
      </w:r>
      <w:r w:rsidR="006933A6">
        <w:rPr>
          <w:rFonts w:cstheme="minorHAnsi"/>
          <w:color w:val="000000"/>
          <w:sz w:val="20"/>
          <w:szCs w:val="20"/>
        </w:rPr>
        <w:t xml:space="preserve">independent consultant’s report and </w:t>
      </w:r>
      <w:r w:rsidR="0011098C" w:rsidRPr="006933A6">
        <w:rPr>
          <w:rFonts w:cstheme="minorHAnsi"/>
          <w:color w:val="000000"/>
          <w:sz w:val="20"/>
          <w:szCs w:val="20"/>
        </w:rPr>
        <w:t>recommendations</w:t>
      </w:r>
      <w:r w:rsidR="006933A6">
        <w:rPr>
          <w:rFonts w:cstheme="minorHAnsi"/>
          <w:color w:val="000000"/>
          <w:sz w:val="20"/>
          <w:szCs w:val="20"/>
        </w:rPr>
        <w:t>, which consider</w:t>
      </w:r>
      <w:r w:rsidR="0011098C" w:rsidRPr="006933A6">
        <w:rPr>
          <w:rFonts w:cstheme="minorHAnsi"/>
          <w:color w:val="000000"/>
          <w:sz w:val="20"/>
          <w:szCs w:val="20"/>
        </w:rPr>
        <w:t>:</w:t>
      </w:r>
    </w:p>
    <w:p w14:paraId="0800A046" w14:textId="77777777" w:rsidR="0011098C" w:rsidRPr="006933A6" w:rsidRDefault="0011098C" w:rsidP="0011098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 xml:space="preserve">The viability of establishing a low-cost camping site and RV amenities in </w:t>
      </w:r>
      <w:proofErr w:type="gramStart"/>
      <w:r w:rsidRPr="006933A6">
        <w:rPr>
          <w:rFonts w:cstheme="minorHAnsi"/>
          <w:color w:val="000000"/>
          <w:sz w:val="20"/>
          <w:szCs w:val="20"/>
        </w:rPr>
        <w:t>Geelong;</w:t>
      </w:r>
      <w:proofErr w:type="gramEnd"/>
    </w:p>
    <w:p w14:paraId="1B11546E" w14:textId="77777777" w:rsidR="0011098C" w:rsidRPr="006933A6" w:rsidRDefault="0011098C" w:rsidP="0011098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 xml:space="preserve">Potential or preferred site </w:t>
      </w:r>
      <w:proofErr w:type="gramStart"/>
      <w:r w:rsidRPr="006933A6">
        <w:rPr>
          <w:rFonts w:cstheme="minorHAnsi"/>
          <w:color w:val="000000"/>
          <w:sz w:val="20"/>
          <w:szCs w:val="20"/>
        </w:rPr>
        <w:t>locations;</w:t>
      </w:r>
      <w:proofErr w:type="gramEnd"/>
    </w:p>
    <w:p w14:paraId="02E0BFE1" w14:textId="77777777" w:rsidR="0011098C" w:rsidRPr="006933A6" w:rsidRDefault="0011098C" w:rsidP="0011098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>Economic impacts of a low-cost camping site and RV amenities; and</w:t>
      </w:r>
    </w:p>
    <w:p w14:paraId="12722151" w14:textId="76B8AB40" w:rsidR="0011098C" w:rsidRPr="006933A6" w:rsidRDefault="0011098C" w:rsidP="0011098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</w:rPr>
      </w:pPr>
      <w:r w:rsidRPr="006933A6">
        <w:rPr>
          <w:rFonts w:cstheme="minorHAnsi"/>
          <w:color w:val="000000"/>
          <w:sz w:val="20"/>
          <w:szCs w:val="20"/>
        </w:rPr>
        <w:t>Community and environmental impacts of a low-cost camping site and RV amenities.</w:t>
      </w:r>
    </w:p>
    <w:p w14:paraId="0F23B196" w14:textId="13E846F2" w:rsidR="00286780" w:rsidRPr="006933A6" w:rsidRDefault="00286780" w:rsidP="0011098C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This review </w:t>
      </w:r>
      <w:r w:rsid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is in response to a Notice of Motion by Cr </w:t>
      </w:r>
      <w:proofErr w:type="spellStart"/>
      <w:r w:rsidR="006933A6">
        <w:rPr>
          <w:rFonts w:cstheme="minorHAnsi"/>
          <w:color w:val="000000"/>
          <w:sz w:val="20"/>
          <w:szCs w:val="20"/>
          <w:shd w:val="clear" w:color="auto" w:fill="FFFFFF"/>
        </w:rPr>
        <w:t>Grzybek</w:t>
      </w:r>
      <w:proofErr w:type="spellEnd"/>
      <w:r w:rsid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 in July 2021, which highlighted the need to update</w:t>
      </w: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 the initial assessment and </w:t>
      </w:r>
      <w:hyperlink r:id="rId10" w:tgtFrame="_blank" w:history="1">
        <w:r w:rsidRPr="006933A6">
          <w:rPr>
            <w:rStyle w:val="Hyperlink"/>
            <w:rFonts w:cstheme="minorHAnsi"/>
            <w:color w:val="0088CC"/>
            <w:sz w:val="20"/>
            <w:szCs w:val="20"/>
            <w:shd w:val="clear" w:color="auto" w:fill="FFFFFF"/>
          </w:rPr>
          <w:t>RV Friendly Town Review (Council report)</w:t>
        </w:r>
      </w:hyperlink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> completed in October 2013.</w:t>
      </w:r>
    </w:p>
    <w:p w14:paraId="173FFE1E" w14:textId="3F0C7DD7" w:rsidR="006C6D3E" w:rsidRDefault="00286780" w:rsidP="00D334B0">
      <w:pPr>
        <w:pStyle w:val="BodyText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671C603" wp14:editId="2D2D6146">
            <wp:simplePos x="0" y="0"/>
            <wp:positionH relativeFrom="column">
              <wp:posOffset>5559425</wp:posOffset>
            </wp:positionH>
            <wp:positionV relativeFrom="paragraph">
              <wp:posOffset>13335</wp:posOffset>
            </wp:positionV>
            <wp:extent cx="918845" cy="9188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36A8D4BC">
                <wp:simplePos x="0" y="0"/>
                <wp:positionH relativeFrom="column">
                  <wp:posOffset>4469155</wp:posOffset>
                </wp:positionH>
                <wp:positionV relativeFrom="paragraph">
                  <wp:posOffset>173673</wp:posOffset>
                </wp:positionV>
                <wp:extent cx="723900" cy="1533525"/>
                <wp:effectExtent l="0" t="0" r="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533525"/>
                          <a:chOff x="0" y="0"/>
                          <a:chExt cx="723900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122623A5" w:rsidR="0036663C" w:rsidRPr="0041068C" w:rsidRDefault="000B6893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780ED08B" w14:textId="5C32325A" w:rsidR="0036663C" w:rsidRPr="006C6D3E" w:rsidRDefault="0036663C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>print advert</w:t>
                              </w:r>
                              <w:r w:rsidR="000B6893">
                                <w:rPr>
                                  <w:color w:val="003263" w:themeColor="text2"/>
                                  <w:w w:val="105"/>
                                </w:rPr>
                                <w:t>s</w:t>
                              </w:r>
                              <w:r w:rsidRPr="0036663C">
                                <w:rPr>
                                  <w:color w:val="003263" w:themeColor="text2"/>
                                  <w:w w:val="105"/>
                                </w:rPr>
                                <w:t xml:space="preserve">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1E53F" id="Group 250" o:spid="_x0000_s1026" style="position:absolute;margin-left:351.9pt;margin-top:13.7pt;width:57pt;height:120.75pt;z-index:251680768" coordsize="7239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">
                <v:group id="Group 218" o:spid="_x0000_s1027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28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29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30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31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122623A5" w:rsidR="0036663C" w:rsidRPr="0041068C" w:rsidRDefault="000B6893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</w:p>
                      <w:p w14:paraId="780ED08B" w14:textId="5C32325A" w:rsidR="0036663C" w:rsidRPr="006C6D3E" w:rsidRDefault="0036663C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36663C">
                          <w:rPr>
                            <w:color w:val="003263" w:themeColor="text2"/>
                            <w:w w:val="105"/>
                          </w:rPr>
                          <w:t>print advert</w:t>
                        </w:r>
                        <w:r w:rsidR="000B6893">
                          <w:rPr>
                            <w:color w:val="003263" w:themeColor="text2"/>
                            <w:w w:val="105"/>
                          </w:rPr>
                          <w:t>s</w:t>
                        </w:r>
                        <w:r w:rsidRPr="0036663C">
                          <w:rPr>
                            <w:color w:val="003263" w:themeColor="text2"/>
                            <w:w w:val="105"/>
                          </w:rPr>
                          <w:t xml:space="preserve">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6F3DCA3D">
                <wp:simplePos x="0" y="0"/>
                <wp:positionH relativeFrom="column">
                  <wp:posOffset>1549717</wp:posOffset>
                </wp:positionH>
                <wp:positionV relativeFrom="paragraph">
                  <wp:posOffset>230823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787E7D00" w:rsidR="006615E8" w:rsidRPr="0041068C" w:rsidRDefault="0011098C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54,</w:t>
                              </w:r>
                              <w:r w:rsidR="00C7268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740</w:t>
                              </w:r>
                            </w:p>
                            <w:p w14:paraId="36449DD3" w14:textId="25C0A820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55D12C7E" w:rsidR="006615E8" w:rsidRPr="0041068C" w:rsidRDefault="0011098C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</w:t>
                              </w:r>
                              <w:r w:rsidR="006B3009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2CB05" id="Group 255" o:spid="_x0000_s1032" style="position:absolute;margin-left:122pt;margin-top:18.2pt;width:201pt;height:106.5pt;z-index:251662336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3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3" o:title=""/>
                </v:shape>
                <v:shape id="Text Box 2" o:spid="_x0000_s1034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" o:spid="_x0000_s1035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787E7D00" w:rsidR="006615E8" w:rsidRPr="0041068C" w:rsidRDefault="0011098C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54,</w:t>
                        </w:r>
                        <w:r w:rsidR="00C7268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740</w:t>
                        </w:r>
                      </w:p>
                      <w:p w14:paraId="36449DD3" w14:textId="25C0A820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Text Box 2" o:spid="_x0000_s1036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55D12C7E" w:rsidR="006615E8" w:rsidRPr="0041068C" w:rsidRDefault="0011098C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</w:t>
                        </w:r>
                        <w:r w:rsidR="006B3009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1AE2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0C406039">
                <wp:simplePos x="0" y="0"/>
                <wp:positionH relativeFrom="column">
                  <wp:posOffset>78105</wp:posOffset>
                </wp:positionH>
                <wp:positionV relativeFrom="paragraph">
                  <wp:posOffset>226060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786ABD00" w:rsidR="006C6D3E" w:rsidRPr="006C6D3E" w:rsidRDefault="0011098C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22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of 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37" style="position:absolute;margin-left:6.15pt;margin-top:17.8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Pynx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">
                <v:shape id="Text Box 2" o:spid="_x0000_s1038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786ABD00" w:rsidR="006C6D3E" w:rsidRPr="006C6D3E" w:rsidRDefault="0011098C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22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of engagement</w:t>
                        </w:r>
                      </w:p>
                    </w:txbxContent>
                  </v:textbox>
                </v:shape>
                <v:group id="Group 7" o:spid="_x0000_s1039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4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41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42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43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44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5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46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47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48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49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50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51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52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53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54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5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56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57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0B55105D" w:rsidR="006C6D3E" w:rsidRDefault="006C6D3E" w:rsidP="00D334B0">
      <w:pPr>
        <w:pStyle w:val="BodyText"/>
      </w:pPr>
    </w:p>
    <w:p w14:paraId="384E42EF" w14:textId="1B49058C" w:rsidR="006C6D3E" w:rsidRDefault="0028678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9DA983" wp14:editId="62106122">
                <wp:simplePos x="0" y="0"/>
                <wp:positionH relativeFrom="column">
                  <wp:posOffset>5774055</wp:posOffset>
                </wp:positionH>
                <wp:positionV relativeFrom="paragraph">
                  <wp:posOffset>265748</wp:posOffset>
                </wp:positionV>
                <wp:extent cx="690563" cy="1000125"/>
                <wp:effectExtent l="0" t="0" r="0" b="952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3" cy="1000125"/>
                          <a:chOff x="752474" y="0"/>
                          <a:chExt cx="690563" cy="1000125"/>
                        </a:xfrm>
                      </wpg:grpSpPr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4" y="390525"/>
                            <a:ext cx="690563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E2" w14:textId="38E251B4" w:rsidR="00981AE2" w:rsidRPr="006C6D3E" w:rsidRDefault="000B6893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Features in community and member newsletters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25BD" w14:textId="534C31B3" w:rsidR="00981AE2" w:rsidRPr="000816C6" w:rsidRDefault="000B6893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DA983" id="Group 252" o:spid="_x0000_s1058" style="position:absolute;margin-left:454.65pt;margin-top:20.95pt;width:54.4pt;height:78.75pt;z-index:251702272;mso-width-relative:margin;mso-height-relative:margin" coordorigin="7524" coordsize="6905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">
                <v:shape id="Text Box 2" o:spid="_x0000_s1059" type="#_x0000_t202" style="position:absolute;left:7524;top:3905;width:690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79024E2" w14:textId="38E251B4" w:rsidR="00981AE2" w:rsidRPr="006C6D3E" w:rsidRDefault="000B6893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Features in community and member newsletters</w:t>
                        </w:r>
                      </w:p>
                    </w:txbxContent>
                  </v:textbox>
                </v:shape>
                <v:shape id="Text Box 2" o:spid="_x0000_s1060" type="#_x0000_t202" style="position:absolute;left:7524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5D25BD" w14:textId="534C31B3" w:rsidR="00981AE2" w:rsidRPr="000816C6" w:rsidRDefault="000B6893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DBC23" w14:textId="0803F7E0" w:rsidR="006C6D3E" w:rsidRDefault="006C6D3E" w:rsidP="00D334B0">
      <w:pPr>
        <w:pStyle w:val="BodyText"/>
      </w:pPr>
    </w:p>
    <w:p w14:paraId="5DD7B5FB" w14:textId="0FD9B4A6" w:rsidR="006C6D3E" w:rsidRDefault="006C6D3E" w:rsidP="00D334B0">
      <w:pPr>
        <w:pStyle w:val="BodyText"/>
      </w:pPr>
    </w:p>
    <w:p w14:paraId="7527A30C" w14:textId="168BB60B" w:rsidR="006C6D3E" w:rsidRDefault="006C6D3E" w:rsidP="00D334B0">
      <w:pPr>
        <w:pStyle w:val="BodyText"/>
      </w:pPr>
    </w:p>
    <w:p w14:paraId="7A8907CA" w14:textId="22C73FC5" w:rsidR="006C6D3E" w:rsidRDefault="0028678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79E3AE7A">
                <wp:simplePos x="0" y="0"/>
                <wp:positionH relativeFrom="column">
                  <wp:posOffset>1521143</wp:posOffset>
                </wp:positionH>
                <wp:positionV relativeFrom="paragraph">
                  <wp:posOffset>256858</wp:posOffset>
                </wp:positionV>
                <wp:extent cx="2257425" cy="475615"/>
                <wp:effectExtent l="0" t="0" r="9525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475615"/>
                          <a:chOff x="0" y="0"/>
                          <a:chExt cx="2257425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63C29533" w:rsidR="00981AE2" w:rsidRPr="000816C6" w:rsidRDefault="00981AE2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</w:t>
                              </w:r>
                              <w:r w:rsidR="0011098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E98AD0" id="Group 253" o:spid="_x0000_s1061" style="position:absolute;margin-left:119.8pt;margin-top:20.25pt;width:177.75pt;height:37.45pt;z-index:251693056;mso-width-relative:margin" coordsize="22574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">
                <v:group id="Group 207" o:spid="_x0000_s1062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63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64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15" o:title=""/>
                  </v:shape>
                </v:group>
                <v:shape id="Text Box 2" o:spid="_x0000_s1065" type="#_x0000_t202" style="position:absolute;left:12096;top:1809;width:10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Text Box 2" o:spid="_x0000_s1066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63C29533" w:rsidR="00981AE2" w:rsidRPr="000816C6" w:rsidRDefault="00981AE2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</w:t>
                        </w:r>
                        <w:r w:rsidR="0011098C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54B5F012">
                <wp:simplePos x="0" y="0"/>
                <wp:positionH relativeFrom="margin">
                  <wp:posOffset>177483</wp:posOffset>
                </wp:positionH>
                <wp:positionV relativeFrom="paragraph">
                  <wp:posOffset>245110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7097BE5C" w:rsidR="000816C6" w:rsidRPr="0041068C" w:rsidRDefault="0037141D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659</w:t>
                              </w:r>
                            </w:p>
                            <w:p w14:paraId="6112B09A" w14:textId="66705D2A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Number of people to </w:t>
                              </w:r>
                              <w:r w:rsidR="0037141D">
                                <w:rPr>
                                  <w:color w:val="003263" w:themeColor="text2"/>
                                  <w:w w:val="105"/>
                                </w:rPr>
                                <w:t>complete survey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67" style="position:absolute;margin-left:14pt;margin-top:19.3pt;width:84.75pt;height:128.25pt;z-index:251676672;mso-position-horizontal-relative:margin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">
                <v:shape id="image2.png" o:spid="_x0000_s1068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7" o:title=""/>
                </v:shape>
                <v:shape id="Text Box 2" o:spid="_x0000_s1069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7097BE5C" w:rsidR="000816C6" w:rsidRPr="0041068C" w:rsidRDefault="0037141D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659</w:t>
                        </w:r>
                      </w:p>
                      <w:p w14:paraId="6112B09A" w14:textId="66705D2A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Number of people to </w:t>
                        </w:r>
                        <w:r w:rsidR="0037141D">
                          <w:rPr>
                            <w:color w:val="003263" w:themeColor="text2"/>
                            <w:w w:val="105"/>
                          </w:rPr>
                          <w:t>complete survey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3D1A72" w14:textId="5A40ABF8" w:rsidR="006C6D3E" w:rsidRDefault="0056627E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FFB45CC" wp14:editId="665FF1E4">
                <wp:simplePos x="0" y="0"/>
                <wp:positionH relativeFrom="column">
                  <wp:posOffset>4485005</wp:posOffset>
                </wp:positionH>
                <wp:positionV relativeFrom="paragraph">
                  <wp:posOffset>44768</wp:posOffset>
                </wp:positionV>
                <wp:extent cx="662305" cy="589280"/>
                <wp:effectExtent l="0" t="0" r="4445" b="127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" cy="589280"/>
                          <a:chOff x="0" y="0"/>
                          <a:chExt cx="1043" cy="928"/>
                        </a:xfrm>
                      </wpg:grpSpPr>
                      <wps:wsp>
                        <wps:cNvPr id="379" name="AutoShape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3" cy="928"/>
                          </a:xfrm>
                          <a:custGeom>
                            <a:avLst/>
                            <a:gdLst>
                              <a:gd name="T0" fmla="*/ 35 w 1043"/>
                              <a:gd name="T1" fmla="*/ 1 h 928"/>
                              <a:gd name="T2" fmla="*/ 23 w 1043"/>
                              <a:gd name="T3" fmla="*/ 2 h 928"/>
                              <a:gd name="T4" fmla="*/ 12 w 1043"/>
                              <a:gd name="T5" fmla="*/ 7 h 928"/>
                              <a:gd name="T6" fmla="*/ 4 w 1043"/>
                              <a:gd name="T7" fmla="*/ 16 h 928"/>
                              <a:gd name="T8" fmla="*/ 1 w 1043"/>
                              <a:gd name="T9" fmla="*/ 20 h 928"/>
                              <a:gd name="T10" fmla="*/ 0 w 1043"/>
                              <a:gd name="T11" fmla="*/ 24 h 928"/>
                              <a:gd name="T12" fmla="*/ 0 w 1043"/>
                              <a:gd name="T13" fmla="*/ 692 h 928"/>
                              <a:gd name="T14" fmla="*/ 7 w 1043"/>
                              <a:gd name="T15" fmla="*/ 701 h 928"/>
                              <a:gd name="T16" fmla="*/ 515 w 1043"/>
                              <a:gd name="T17" fmla="*/ 928 h 928"/>
                              <a:gd name="T18" fmla="*/ 527 w 1043"/>
                              <a:gd name="T19" fmla="*/ 928 h 928"/>
                              <a:gd name="T20" fmla="*/ 692 w 1043"/>
                              <a:gd name="T21" fmla="*/ 854 h 928"/>
                              <a:gd name="T22" fmla="*/ 489 w 1043"/>
                              <a:gd name="T23" fmla="*/ 854 h 928"/>
                              <a:gd name="T24" fmla="*/ 64 w 1043"/>
                              <a:gd name="T25" fmla="*/ 666 h 928"/>
                              <a:gd name="T26" fmla="*/ 64 w 1043"/>
                              <a:gd name="T27" fmla="*/ 75 h 928"/>
                              <a:gd name="T28" fmla="*/ 200 w 1043"/>
                              <a:gd name="T29" fmla="*/ 75 h 928"/>
                              <a:gd name="T30" fmla="*/ 48 w 1043"/>
                              <a:gd name="T31" fmla="*/ 5 h 928"/>
                              <a:gd name="T32" fmla="*/ 35 w 1043"/>
                              <a:gd name="T33" fmla="*/ 1 h 928"/>
                              <a:gd name="T34" fmla="*/ 200 w 1043"/>
                              <a:gd name="T35" fmla="*/ 75 h 928"/>
                              <a:gd name="T36" fmla="*/ 64 w 1043"/>
                              <a:gd name="T37" fmla="*/ 75 h 928"/>
                              <a:gd name="T38" fmla="*/ 489 w 1043"/>
                              <a:gd name="T39" fmla="*/ 270 h 928"/>
                              <a:gd name="T40" fmla="*/ 489 w 1043"/>
                              <a:gd name="T41" fmla="*/ 854 h 928"/>
                              <a:gd name="T42" fmla="*/ 553 w 1043"/>
                              <a:gd name="T43" fmla="*/ 854 h 928"/>
                              <a:gd name="T44" fmla="*/ 553 w 1043"/>
                              <a:gd name="T45" fmla="*/ 268 h 928"/>
                              <a:gd name="T46" fmla="*/ 655 w 1043"/>
                              <a:gd name="T47" fmla="*/ 221 h 928"/>
                              <a:gd name="T48" fmla="*/ 519 w 1043"/>
                              <a:gd name="T49" fmla="*/ 221 h 928"/>
                              <a:gd name="T50" fmla="*/ 200 w 1043"/>
                              <a:gd name="T51" fmla="*/ 75 h 928"/>
                              <a:gd name="T52" fmla="*/ 1042 w 1043"/>
                              <a:gd name="T53" fmla="*/ 74 h 928"/>
                              <a:gd name="T54" fmla="*/ 977 w 1043"/>
                              <a:gd name="T55" fmla="*/ 74 h 928"/>
                              <a:gd name="T56" fmla="*/ 977 w 1043"/>
                              <a:gd name="T57" fmla="*/ 666 h 928"/>
                              <a:gd name="T58" fmla="*/ 553 w 1043"/>
                              <a:gd name="T59" fmla="*/ 854 h 928"/>
                              <a:gd name="T60" fmla="*/ 692 w 1043"/>
                              <a:gd name="T61" fmla="*/ 854 h 928"/>
                              <a:gd name="T62" fmla="*/ 1035 w 1043"/>
                              <a:gd name="T63" fmla="*/ 701 h 928"/>
                              <a:gd name="T64" fmla="*/ 1042 w 1043"/>
                              <a:gd name="T65" fmla="*/ 692 h 928"/>
                              <a:gd name="T66" fmla="*/ 1042 w 1043"/>
                              <a:gd name="T67" fmla="*/ 74 h 928"/>
                              <a:gd name="T68" fmla="*/ 1004 w 1043"/>
                              <a:gd name="T69" fmla="*/ 0 h 928"/>
                              <a:gd name="T70" fmla="*/ 519 w 1043"/>
                              <a:gd name="T71" fmla="*/ 221 h 928"/>
                              <a:gd name="T72" fmla="*/ 655 w 1043"/>
                              <a:gd name="T73" fmla="*/ 221 h 928"/>
                              <a:gd name="T74" fmla="*/ 977 w 1043"/>
                              <a:gd name="T75" fmla="*/ 74 h 928"/>
                              <a:gd name="T76" fmla="*/ 1042 w 1043"/>
                              <a:gd name="T77" fmla="*/ 74 h 928"/>
                              <a:gd name="T78" fmla="*/ 1042 w 1043"/>
                              <a:gd name="T79" fmla="*/ 19 h 928"/>
                              <a:gd name="T80" fmla="*/ 1036 w 1043"/>
                              <a:gd name="T81" fmla="*/ 10 h 928"/>
                              <a:gd name="T82" fmla="*/ 1017 w 1043"/>
                              <a:gd name="T83" fmla="*/ 0 h 928"/>
                              <a:gd name="T84" fmla="*/ 1004 w 1043"/>
                              <a:gd name="T85" fmla="*/ 0 h 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43" h="928">
                                <a:moveTo>
                                  <a:pt x="35" y="1"/>
                                </a:moveTo>
                                <a:lnTo>
                                  <a:pt x="23" y="2"/>
                                </a:lnTo>
                                <a:lnTo>
                                  <a:pt x="12" y="7"/>
                                </a:lnTo>
                                <a:lnTo>
                                  <a:pt x="4" y="16"/>
                                </a:lnTo>
                                <a:lnTo>
                                  <a:pt x="1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692"/>
                                </a:lnTo>
                                <a:lnTo>
                                  <a:pt x="7" y="701"/>
                                </a:lnTo>
                                <a:lnTo>
                                  <a:pt x="515" y="928"/>
                                </a:lnTo>
                                <a:lnTo>
                                  <a:pt x="527" y="928"/>
                                </a:lnTo>
                                <a:lnTo>
                                  <a:pt x="692" y="854"/>
                                </a:lnTo>
                                <a:lnTo>
                                  <a:pt x="489" y="854"/>
                                </a:lnTo>
                                <a:lnTo>
                                  <a:pt x="64" y="666"/>
                                </a:lnTo>
                                <a:lnTo>
                                  <a:pt x="64" y="75"/>
                                </a:lnTo>
                                <a:lnTo>
                                  <a:pt x="200" y="75"/>
                                </a:lnTo>
                                <a:lnTo>
                                  <a:pt x="48" y="5"/>
                                </a:lnTo>
                                <a:lnTo>
                                  <a:pt x="35" y="1"/>
                                </a:lnTo>
                                <a:close/>
                                <a:moveTo>
                                  <a:pt x="200" y="75"/>
                                </a:moveTo>
                                <a:lnTo>
                                  <a:pt x="64" y="75"/>
                                </a:lnTo>
                                <a:lnTo>
                                  <a:pt x="489" y="270"/>
                                </a:lnTo>
                                <a:lnTo>
                                  <a:pt x="489" y="854"/>
                                </a:lnTo>
                                <a:lnTo>
                                  <a:pt x="553" y="854"/>
                                </a:lnTo>
                                <a:lnTo>
                                  <a:pt x="553" y="268"/>
                                </a:lnTo>
                                <a:lnTo>
                                  <a:pt x="655" y="221"/>
                                </a:lnTo>
                                <a:lnTo>
                                  <a:pt x="519" y="221"/>
                                </a:lnTo>
                                <a:lnTo>
                                  <a:pt x="200" y="75"/>
                                </a:lnTo>
                                <a:close/>
                                <a:moveTo>
                                  <a:pt x="1042" y="74"/>
                                </a:moveTo>
                                <a:lnTo>
                                  <a:pt x="977" y="74"/>
                                </a:lnTo>
                                <a:lnTo>
                                  <a:pt x="977" y="666"/>
                                </a:lnTo>
                                <a:lnTo>
                                  <a:pt x="553" y="854"/>
                                </a:lnTo>
                                <a:lnTo>
                                  <a:pt x="692" y="854"/>
                                </a:lnTo>
                                <a:lnTo>
                                  <a:pt x="1035" y="701"/>
                                </a:lnTo>
                                <a:lnTo>
                                  <a:pt x="1042" y="692"/>
                                </a:lnTo>
                                <a:lnTo>
                                  <a:pt x="1042" y="74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519" y="221"/>
                                </a:lnTo>
                                <a:lnTo>
                                  <a:pt x="655" y="221"/>
                                </a:lnTo>
                                <a:lnTo>
                                  <a:pt x="977" y="74"/>
                                </a:lnTo>
                                <a:lnTo>
                                  <a:pt x="1042" y="74"/>
                                </a:lnTo>
                                <a:lnTo>
                                  <a:pt x="1042" y="19"/>
                                </a:lnTo>
                                <a:lnTo>
                                  <a:pt x="1036" y="10"/>
                                </a:lnTo>
                                <a:lnTo>
                                  <a:pt x="1017" y="0"/>
                                </a:lnTo>
                                <a:lnTo>
                                  <a:pt x="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273"/>
                            <a:ext cx="31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51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273"/>
                            <a:ext cx="31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51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D53DE" id="Group 378" o:spid="_x0000_s1026" style="position:absolute;margin-left:353.15pt;margin-top:3.55pt;width:52.15pt;height:46.4pt;z-index:251709440" coordsize="1043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">
                <v:shape id="AutoShape 85" o:spid="_x0000_s1027" style="position:absolute;width:1043;height:928;visibility:visible;mso-wrap-style:square;v-text-anchor:top" coordsize="1043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" path="m35,1l23,2,12,7,4,16,1,20,,24,,692r7,9l515,928r12,l692,854r-203,l64,666,64,75r136,l48,5,35,1xm200,75l64,75,489,270r,584l553,854r,-586l655,221r-136,l200,75xm1042,74r-65,l977,666,553,854r139,l1035,701r7,-9l1042,74xm1004,l519,221r136,l977,74r65,l1042,19r-6,-9l1017,r-13,xe" fillcolor="#003263" stroked="f">
                  <v:path arrowok="t" o:connecttype="custom" o:connectlocs="35,1;23,2;12,7;4,16;1,20;0,24;0,692;7,701;515,928;527,928;692,854;489,854;64,666;64,75;200,75;48,5;35,1;200,75;64,75;489,270;489,854;553,854;553,268;655,221;519,221;200,75;1042,74;977,74;977,666;553,854;692,854;1035,701;1042,692;1042,74;1004,0;519,221;655,221;977,74;1042,74;1042,19;1036,10;1017,0;1004,0" o:connectangles="0,0,0,0,0,0,0,0,0,0,0,0,0,0,0,0,0,0,0,0,0,0,0,0,0,0,0,0,0,0,0,0,0,0,0,0,0,0,0,0,0,0,0"/>
                </v:shape>
                <v:shape id="Picture 86" o:spid="_x0000_s1028" type="#_x0000_t75" style="position:absolute;left:604;top:273;width:31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">
                  <v:imagedata r:id="rId22" o:title=""/>
                </v:shape>
                <v:shape id="Picture 87" o:spid="_x0000_s1029" type="#_x0000_t75" style="position:absolute;left:606;top:514;width:30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">
                  <v:imagedata r:id="rId23" o:title=""/>
                </v:shape>
                <v:shape id="Picture 88" o:spid="_x0000_s1030" type="#_x0000_t75" style="position:absolute;left:127;top:273;width:31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">
                  <v:imagedata r:id="rId24" o:title=""/>
                </v:shape>
                <v:shape id="Picture 89" o:spid="_x0000_s1031" type="#_x0000_t75" style="position:absolute;left:129;top:514;width:30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</w:p>
    <w:p w14:paraId="76CF3302" w14:textId="77B62AF2" w:rsidR="006C6D3E" w:rsidRDefault="006C6D3E" w:rsidP="00D334B0">
      <w:pPr>
        <w:pStyle w:val="BodyText"/>
      </w:pPr>
    </w:p>
    <w:p w14:paraId="374CBBA7" w14:textId="7E12240E" w:rsidR="006C6D3E" w:rsidRDefault="0056627E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3AFA2A0" wp14:editId="3E9FBF8A">
                <wp:simplePos x="0" y="0"/>
                <wp:positionH relativeFrom="column">
                  <wp:posOffset>4488180</wp:posOffset>
                </wp:positionH>
                <wp:positionV relativeFrom="paragraph">
                  <wp:posOffset>59055</wp:posOffset>
                </wp:positionV>
                <wp:extent cx="695325" cy="970280"/>
                <wp:effectExtent l="0" t="0" r="9525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970280"/>
                          <a:chOff x="28575" y="563245"/>
                          <a:chExt cx="695325" cy="970280"/>
                        </a:xfrm>
                      </wpg:grpSpPr>
                      <wps:wsp>
                        <wps:cNvPr id="2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563245"/>
                            <a:ext cx="21272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EED31" w14:textId="77777777" w:rsidR="00541FBB" w:rsidRDefault="00541FBB" w:rsidP="00541FBB">
                              <w:pPr>
                                <w:spacing w:before="9"/>
                                <w:rPr>
                                  <w:rFonts w:ascii="Brandon Grotesque Black"/>
                                  <w:sz w:val="5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4B51" w14:textId="2EAEBABF" w:rsidR="00541FBB" w:rsidRPr="0041068C" w:rsidRDefault="002F0923" w:rsidP="00541FBB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16FC2617" w14:textId="3D7946EC" w:rsidR="00541FBB" w:rsidRPr="006C6D3E" w:rsidRDefault="0056627E" w:rsidP="00541FBB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stories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FA2A0" id="Group 5" o:spid="_x0000_s1070" style="position:absolute;margin-left:353.4pt;margin-top:4.65pt;width:54.75pt;height:76.4pt;z-index:251707392;mso-width-relative:margin;mso-height-relative:margin" coordorigin="285,5632" coordsize="6953,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">
                <v:shape id="Text Box 48" o:spid="_x0000_s1071" type="#_x0000_t202" style="position:absolute;left:2349;top:5632;width:2127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6FEED31" w14:textId="77777777" w:rsidR="00541FBB" w:rsidRDefault="00541FBB" w:rsidP="00541FBB">
                        <w:pPr>
                          <w:spacing w:before="9"/>
                          <w:rPr>
                            <w:rFonts w:ascii="Brandon Grotesque Black"/>
                            <w:sz w:val="59"/>
                          </w:rPr>
                        </w:pPr>
                      </w:p>
                    </w:txbxContent>
                  </v:textbox>
                </v:shape>
                <v:shape id="Text Box 2" o:spid="_x0000_s1072" type="#_x0000_t202" style="position:absolute;left:285;top:6762;width:6954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1CDE4B51" w14:textId="2EAEBABF" w:rsidR="00541FBB" w:rsidRPr="0041068C" w:rsidRDefault="002F0923" w:rsidP="00541FBB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</w:p>
                      <w:p w14:paraId="16FC2617" w14:textId="3D7946EC" w:rsidR="00541FBB" w:rsidRPr="006C6D3E" w:rsidRDefault="0056627E" w:rsidP="00541FBB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stories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6780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522ADE3" wp14:editId="3D42B8C0">
                <wp:simplePos x="0" y="0"/>
                <wp:positionH relativeFrom="column">
                  <wp:posOffset>2073593</wp:posOffset>
                </wp:positionH>
                <wp:positionV relativeFrom="paragraph">
                  <wp:posOffset>256858</wp:posOffset>
                </wp:positionV>
                <wp:extent cx="1790701" cy="638176"/>
                <wp:effectExtent l="0" t="0" r="0" b="952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1" cy="638176"/>
                          <a:chOff x="742948" y="114300"/>
                          <a:chExt cx="1439672" cy="489428"/>
                        </a:xfrm>
                      </wpg:grpSpPr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520" y="146528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6D75A" w14:textId="0324EBA2" w:rsidR="00286780" w:rsidRPr="006C6D3E" w:rsidRDefault="00E03747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o</w:t>
                              </w:r>
                              <w:r w:rsidR="0011098C">
                                <w:rPr>
                                  <w:color w:val="003263" w:themeColor="text2"/>
                                </w:rPr>
                                <w:t xml:space="preserve">f </w:t>
                              </w:r>
                              <w:r>
                                <w:rPr>
                                  <w:color w:val="003263" w:themeColor="text2"/>
                                </w:rPr>
                                <w:t>residents</w:t>
                              </w:r>
                              <w:r w:rsidR="00C25DFD">
                                <w:rPr>
                                  <w:color w:val="003263" w:themeColor="text2"/>
                                </w:rPr>
                                <w:t xml:space="preserve"> </w:t>
                              </w:r>
                              <w:r w:rsidR="0011098C">
                                <w:rPr>
                                  <w:color w:val="003263" w:themeColor="text2"/>
                                </w:rPr>
                                <w:t>su</w:t>
                              </w:r>
                              <w:r w:rsidR="00286780">
                                <w:rPr>
                                  <w:color w:val="003263" w:themeColor="text2"/>
                                </w:rPr>
                                <w:t>rveyed su</w:t>
                              </w:r>
                              <w:r w:rsidR="0011098C">
                                <w:rPr>
                                  <w:color w:val="003263" w:themeColor="text2"/>
                                </w:rPr>
                                <w:t xml:space="preserve">pport </w:t>
                              </w:r>
                              <w:r w:rsidR="0037141D">
                                <w:rPr>
                                  <w:color w:val="003263" w:themeColor="text2"/>
                                </w:rPr>
                                <w:t>low-cost camping</w:t>
                              </w:r>
                              <w:r w:rsidR="00286780">
                                <w:rPr>
                                  <w:color w:val="003263" w:themeColor="text2"/>
                                </w:rPr>
                                <w:t xml:space="preserve"> in Geelong’s north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48" y="114300"/>
                            <a:ext cx="593481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D0133" w14:textId="65EB9394" w:rsidR="00981AE2" w:rsidRPr="000816C6" w:rsidRDefault="0037141D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8</w:t>
                              </w:r>
                              <w:r w:rsidR="00E0374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</w:t>
                              </w:r>
                              <w:r w:rsidR="00286780"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2ADE3" id="Group 254" o:spid="_x0000_s1073" style="position:absolute;margin-left:163.3pt;margin-top:20.25pt;width:141pt;height:50.25pt;z-index:251697152;mso-width-relative:margin;mso-height-relative:margin" coordorigin="7429,1143" coordsize="14396,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">
                <v:shape id="Text Box 2" o:spid="_x0000_s1074" type="#_x0000_t202" style="position:absolute;left:13825;top:1465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9A6D75A" w14:textId="0324EBA2" w:rsidR="00286780" w:rsidRPr="006C6D3E" w:rsidRDefault="00E03747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o</w:t>
                        </w:r>
                        <w:r w:rsidR="0011098C">
                          <w:rPr>
                            <w:color w:val="003263" w:themeColor="text2"/>
                          </w:rPr>
                          <w:t xml:space="preserve">f </w:t>
                        </w:r>
                        <w:r>
                          <w:rPr>
                            <w:color w:val="003263" w:themeColor="text2"/>
                          </w:rPr>
                          <w:t>residents</w:t>
                        </w:r>
                        <w:r w:rsidR="00C25DFD">
                          <w:rPr>
                            <w:color w:val="003263" w:themeColor="text2"/>
                          </w:rPr>
                          <w:t xml:space="preserve"> </w:t>
                        </w:r>
                        <w:r w:rsidR="0011098C">
                          <w:rPr>
                            <w:color w:val="003263" w:themeColor="text2"/>
                          </w:rPr>
                          <w:t>su</w:t>
                        </w:r>
                        <w:r w:rsidR="00286780">
                          <w:rPr>
                            <w:color w:val="003263" w:themeColor="text2"/>
                          </w:rPr>
                          <w:t>rveyed su</w:t>
                        </w:r>
                        <w:r w:rsidR="0011098C">
                          <w:rPr>
                            <w:color w:val="003263" w:themeColor="text2"/>
                          </w:rPr>
                          <w:t xml:space="preserve">pport </w:t>
                        </w:r>
                        <w:r w:rsidR="0037141D">
                          <w:rPr>
                            <w:color w:val="003263" w:themeColor="text2"/>
                          </w:rPr>
                          <w:t>low-cost camping</w:t>
                        </w:r>
                        <w:r w:rsidR="00286780">
                          <w:rPr>
                            <w:color w:val="003263" w:themeColor="text2"/>
                          </w:rPr>
                          <w:t xml:space="preserve"> in Geelong’s north</w:t>
                        </w:r>
                      </w:p>
                    </w:txbxContent>
                  </v:textbox>
                </v:shape>
                <v:shape id="Text Box 2" o:spid="_x0000_s1075" type="#_x0000_t202" style="position:absolute;left:7429;top:1143;width:593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6A5D0133" w14:textId="65EB9394" w:rsidR="00981AE2" w:rsidRPr="000816C6" w:rsidRDefault="0037141D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8</w:t>
                        </w:r>
                        <w:r w:rsidR="00E03747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</w:t>
                        </w:r>
                        <w:r w:rsidR="00286780">
                          <w:rPr>
                            <w:color w:val="003263" w:themeColor="text2"/>
                            <w:sz w:val="56"/>
                            <w:szCs w:val="56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6780">
        <w:rPr>
          <w:rFonts w:ascii="Times New Roman"/>
          <w:noProof/>
          <w:position w:val="23"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D1B04D7" wp14:editId="0E75F096">
                <wp:simplePos x="0" y="0"/>
                <wp:positionH relativeFrom="column">
                  <wp:posOffset>1549718</wp:posOffset>
                </wp:positionH>
                <wp:positionV relativeFrom="paragraph">
                  <wp:posOffset>275590</wp:posOffset>
                </wp:positionV>
                <wp:extent cx="309563" cy="474607"/>
                <wp:effectExtent l="0" t="0" r="0" b="1905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3" cy="474607"/>
                          <a:chOff x="0" y="0"/>
                          <a:chExt cx="438" cy="541"/>
                        </a:xfrm>
                      </wpg:grpSpPr>
                      <wps:wsp>
                        <wps:cNvPr id="325" name="AutoShape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8" cy="541"/>
                          </a:xfrm>
                          <a:custGeom>
                            <a:avLst/>
                            <a:gdLst>
                              <a:gd name="T0" fmla="*/ 236 w 438"/>
                              <a:gd name="T1" fmla="*/ 431 h 541"/>
                              <a:gd name="T2" fmla="*/ 117 w 438"/>
                              <a:gd name="T3" fmla="*/ 431 h 541"/>
                              <a:gd name="T4" fmla="*/ 117 w 438"/>
                              <a:gd name="T5" fmla="*/ 540 h 541"/>
                              <a:gd name="T6" fmla="*/ 236 w 438"/>
                              <a:gd name="T7" fmla="*/ 431 h 541"/>
                              <a:gd name="T8" fmla="*/ 379 w 438"/>
                              <a:gd name="T9" fmla="*/ 0 h 541"/>
                              <a:gd name="T10" fmla="*/ 58 w 438"/>
                              <a:gd name="T11" fmla="*/ 0 h 541"/>
                              <a:gd name="T12" fmla="*/ 31 w 438"/>
                              <a:gd name="T13" fmla="*/ 3 h 541"/>
                              <a:gd name="T14" fmla="*/ 13 w 438"/>
                              <a:gd name="T15" fmla="*/ 12 h 541"/>
                              <a:gd name="T16" fmla="*/ 3 w 438"/>
                              <a:gd name="T17" fmla="*/ 29 h 541"/>
                              <a:gd name="T18" fmla="*/ 0 w 438"/>
                              <a:gd name="T19" fmla="*/ 54 h 541"/>
                              <a:gd name="T20" fmla="*/ 0 w 438"/>
                              <a:gd name="T21" fmla="*/ 377 h 541"/>
                              <a:gd name="T22" fmla="*/ 3 w 438"/>
                              <a:gd name="T23" fmla="*/ 402 h 541"/>
                              <a:gd name="T24" fmla="*/ 13 w 438"/>
                              <a:gd name="T25" fmla="*/ 419 h 541"/>
                              <a:gd name="T26" fmla="*/ 31 w 438"/>
                              <a:gd name="T27" fmla="*/ 428 h 541"/>
                              <a:gd name="T28" fmla="*/ 58 w 438"/>
                              <a:gd name="T29" fmla="*/ 431 h 541"/>
                              <a:gd name="T30" fmla="*/ 379 w 438"/>
                              <a:gd name="T31" fmla="*/ 431 h 541"/>
                              <a:gd name="T32" fmla="*/ 406 w 438"/>
                              <a:gd name="T33" fmla="*/ 428 h 541"/>
                              <a:gd name="T34" fmla="*/ 425 w 438"/>
                              <a:gd name="T35" fmla="*/ 419 h 541"/>
                              <a:gd name="T36" fmla="*/ 434 w 438"/>
                              <a:gd name="T37" fmla="*/ 402 h 541"/>
                              <a:gd name="T38" fmla="*/ 438 w 438"/>
                              <a:gd name="T39" fmla="*/ 377 h 541"/>
                              <a:gd name="T40" fmla="*/ 438 w 438"/>
                              <a:gd name="T41" fmla="*/ 319 h 541"/>
                              <a:gd name="T42" fmla="*/ 182 w 438"/>
                              <a:gd name="T43" fmla="*/ 319 h 541"/>
                              <a:gd name="T44" fmla="*/ 65 w 438"/>
                              <a:gd name="T45" fmla="*/ 211 h 541"/>
                              <a:gd name="T46" fmla="*/ 109 w 438"/>
                              <a:gd name="T47" fmla="*/ 171 h 541"/>
                              <a:gd name="T48" fmla="*/ 255 w 438"/>
                              <a:gd name="T49" fmla="*/ 171 h 541"/>
                              <a:gd name="T50" fmla="*/ 329 w 438"/>
                              <a:gd name="T51" fmla="*/ 103 h 541"/>
                              <a:gd name="T52" fmla="*/ 438 w 438"/>
                              <a:gd name="T53" fmla="*/ 103 h 541"/>
                              <a:gd name="T54" fmla="*/ 438 w 438"/>
                              <a:gd name="T55" fmla="*/ 54 h 541"/>
                              <a:gd name="T56" fmla="*/ 434 w 438"/>
                              <a:gd name="T57" fmla="*/ 29 h 541"/>
                              <a:gd name="T58" fmla="*/ 425 w 438"/>
                              <a:gd name="T59" fmla="*/ 12 h 541"/>
                              <a:gd name="T60" fmla="*/ 406 w 438"/>
                              <a:gd name="T61" fmla="*/ 3 h 541"/>
                              <a:gd name="T62" fmla="*/ 379 w 438"/>
                              <a:gd name="T63" fmla="*/ 0 h 541"/>
                              <a:gd name="T64" fmla="*/ 438 w 438"/>
                              <a:gd name="T65" fmla="*/ 103 h 541"/>
                              <a:gd name="T66" fmla="*/ 329 w 438"/>
                              <a:gd name="T67" fmla="*/ 103 h 541"/>
                              <a:gd name="T68" fmla="*/ 372 w 438"/>
                              <a:gd name="T69" fmla="*/ 143 h 541"/>
                              <a:gd name="T70" fmla="*/ 182 w 438"/>
                              <a:gd name="T71" fmla="*/ 319 h 541"/>
                              <a:gd name="T72" fmla="*/ 438 w 438"/>
                              <a:gd name="T73" fmla="*/ 319 h 541"/>
                              <a:gd name="T74" fmla="*/ 438 w 438"/>
                              <a:gd name="T75" fmla="*/ 103 h 541"/>
                              <a:gd name="T76" fmla="*/ 255 w 438"/>
                              <a:gd name="T77" fmla="*/ 171 h 541"/>
                              <a:gd name="T78" fmla="*/ 109 w 438"/>
                              <a:gd name="T79" fmla="*/ 171 h 541"/>
                              <a:gd name="T80" fmla="*/ 182 w 438"/>
                              <a:gd name="T81" fmla="*/ 239 h 541"/>
                              <a:gd name="T82" fmla="*/ 255 w 438"/>
                              <a:gd name="T83" fmla="*/ 171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8" h="541">
                                <a:moveTo>
                                  <a:pt x="236" y="431"/>
                                </a:moveTo>
                                <a:lnTo>
                                  <a:pt x="117" y="431"/>
                                </a:lnTo>
                                <a:lnTo>
                                  <a:pt x="117" y="540"/>
                                </a:lnTo>
                                <a:lnTo>
                                  <a:pt x="236" y="431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58" y="0"/>
                                </a:lnTo>
                                <a:lnTo>
                                  <a:pt x="31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9"/>
                                </a:lnTo>
                                <a:lnTo>
                                  <a:pt x="0" y="54"/>
                                </a:lnTo>
                                <a:lnTo>
                                  <a:pt x="0" y="377"/>
                                </a:lnTo>
                                <a:lnTo>
                                  <a:pt x="3" y="402"/>
                                </a:lnTo>
                                <a:lnTo>
                                  <a:pt x="13" y="419"/>
                                </a:lnTo>
                                <a:lnTo>
                                  <a:pt x="31" y="428"/>
                                </a:lnTo>
                                <a:lnTo>
                                  <a:pt x="58" y="431"/>
                                </a:lnTo>
                                <a:lnTo>
                                  <a:pt x="379" y="431"/>
                                </a:lnTo>
                                <a:lnTo>
                                  <a:pt x="406" y="428"/>
                                </a:lnTo>
                                <a:lnTo>
                                  <a:pt x="425" y="419"/>
                                </a:lnTo>
                                <a:lnTo>
                                  <a:pt x="434" y="402"/>
                                </a:lnTo>
                                <a:lnTo>
                                  <a:pt x="438" y="377"/>
                                </a:lnTo>
                                <a:lnTo>
                                  <a:pt x="438" y="319"/>
                                </a:lnTo>
                                <a:lnTo>
                                  <a:pt x="182" y="319"/>
                                </a:lnTo>
                                <a:lnTo>
                                  <a:pt x="65" y="211"/>
                                </a:lnTo>
                                <a:lnTo>
                                  <a:pt x="109" y="171"/>
                                </a:lnTo>
                                <a:lnTo>
                                  <a:pt x="255" y="171"/>
                                </a:lnTo>
                                <a:lnTo>
                                  <a:pt x="329" y="103"/>
                                </a:lnTo>
                                <a:lnTo>
                                  <a:pt x="438" y="103"/>
                                </a:lnTo>
                                <a:lnTo>
                                  <a:pt x="438" y="54"/>
                                </a:lnTo>
                                <a:lnTo>
                                  <a:pt x="434" y="29"/>
                                </a:lnTo>
                                <a:lnTo>
                                  <a:pt x="425" y="12"/>
                                </a:lnTo>
                                <a:lnTo>
                                  <a:pt x="406" y="3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38" y="103"/>
                                </a:moveTo>
                                <a:lnTo>
                                  <a:pt x="329" y="103"/>
                                </a:lnTo>
                                <a:lnTo>
                                  <a:pt x="372" y="143"/>
                                </a:lnTo>
                                <a:lnTo>
                                  <a:pt x="182" y="319"/>
                                </a:lnTo>
                                <a:lnTo>
                                  <a:pt x="438" y="319"/>
                                </a:lnTo>
                                <a:lnTo>
                                  <a:pt x="438" y="103"/>
                                </a:lnTo>
                                <a:close/>
                                <a:moveTo>
                                  <a:pt x="255" y="171"/>
                                </a:moveTo>
                                <a:lnTo>
                                  <a:pt x="109" y="171"/>
                                </a:lnTo>
                                <a:lnTo>
                                  <a:pt x="182" y="239"/>
                                </a:lnTo>
                                <a:lnTo>
                                  <a:pt x="255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47CBE" id="Group 324" o:spid="_x0000_s1026" style="position:absolute;margin-left:122.05pt;margin-top:21.7pt;width:24.4pt;height:37.35pt;z-index:251704320;mso-width-relative:margin;mso-height-relative:margin" coordsize="43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">
                <v:shape id="AutoShape 165" o:spid="_x0000_s1027" style="position:absolute;width:438;height:541;visibility:visible;mso-wrap-style:square;v-text-anchor:top" coordsize="43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" path="m236,431r-119,l117,540,236,431xm379,l58,,31,3,13,12,3,29,,54,,377r3,25l13,419r18,9l58,431r321,l406,428r19,-9l434,402r4,-25l438,319r-256,l65,211r44,-40l255,171r74,-68l438,103r,-49l434,29,425,12,406,3,379,xm438,103r-109,l372,143,182,319r256,l438,103xm255,171r-146,l182,239r73,-68xe" fillcolor="#003263" stroked="f">
                  <v:path arrowok="t" o:connecttype="custom" o:connectlocs="236,431;117,431;117,540;236,431;379,0;58,0;31,3;13,12;3,29;0,54;0,377;3,402;13,419;31,428;58,431;379,431;406,428;425,419;434,402;438,377;438,319;182,319;65,211;109,171;255,171;329,103;438,103;438,54;434,29;425,12;406,3;379,0;438,103;329,103;372,143;182,319;438,319;438,103;255,171;109,171;182,239;255,171" o:connectangles="0,0,0,0,0,0,0,0,0,0,0,0,0,0,0,0,0,0,0,0,0,0,0,0,0,0,0,0,0,0,0,0,0,0,0,0,0,0,0,0,0,0"/>
                </v:shape>
              </v:group>
            </w:pict>
          </mc:Fallback>
        </mc:AlternateContent>
      </w:r>
    </w:p>
    <w:p w14:paraId="2D849EFF" w14:textId="2EA160CF" w:rsidR="006C6D3E" w:rsidRDefault="006C6D3E" w:rsidP="00D334B0">
      <w:pPr>
        <w:pStyle w:val="BodyText"/>
      </w:pPr>
    </w:p>
    <w:p w14:paraId="23710154" w14:textId="12D81A2A" w:rsidR="00286780" w:rsidRDefault="00286780" w:rsidP="00D334B0">
      <w:pPr>
        <w:pStyle w:val="BodyText"/>
        <w:rPr>
          <w:rStyle w:val="Hyperlink"/>
        </w:rPr>
      </w:pPr>
    </w:p>
    <w:p w14:paraId="07708B90" w14:textId="77777777" w:rsidR="006933A6" w:rsidRDefault="006933A6" w:rsidP="00D334B0">
      <w:pPr>
        <w:pStyle w:val="BodyText"/>
        <w:rPr>
          <w:rStyle w:val="Hyperlin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11098C" w14:paraId="2EAA9D8B" w14:textId="77777777" w:rsidTr="00FF2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</w:tcPr>
          <w:p w14:paraId="35A24E82" w14:textId="77777777" w:rsidR="0011098C" w:rsidRPr="006C6D3E" w:rsidRDefault="0011098C" w:rsidP="00FF21FC">
            <w:pPr>
              <w:pStyle w:val="BodyText"/>
              <w:rPr>
                <w:color w:val="003263" w:themeColor="text2"/>
              </w:rPr>
            </w:pPr>
            <w:r w:rsidRPr="00A05644">
              <w:rPr>
                <w:color w:val="003263" w:themeColor="text2"/>
              </w:rPr>
              <w:lastRenderedPageBreak/>
              <w:t>WHAT WE HEARD</w:t>
            </w:r>
          </w:p>
        </w:tc>
      </w:tr>
    </w:tbl>
    <w:p w14:paraId="626AA43A" w14:textId="77777777" w:rsidR="0011098C" w:rsidRDefault="0011098C" w:rsidP="0011098C">
      <w:pPr>
        <w:spacing w:line="260" w:lineRule="atLeast"/>
        <w:rPr>
          <w:rFonts w:ascii="Calibri" w:hAnsi="Calibri"/>
          <w:b/>
          <w:caps/>
          <w:sz w:val="24"/>
          <w:szCs w:val="21"/>
        </w:rPr>
      </w:pPr>
    </w:p>
    <w:p w14:paraId="6441A4D3" w14:textId="0E031D38" w:rsidR="00286780" w:rsidRPr="00286780" w:rsidRDefault="002F0923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A </w:t>
      </w:r>
      <w:r w:rsidR="00286780" w:rsidRPr="00286780">
        <w:rPr>
          <w:rFonts w:cstheme="minorHAnsi"/>
          <w:color w:val="000000"/>
          <w:sz w:val="20"/>
          <w:szCs w:val="20"/>
        </w:rPr>
        <w:t>large proportion of residents that responded to the survey (86%) were supportive of the concept and agreed there is an opportunity to establish a low-cost camping site and RV amenities in the northern areas of Geelong.</w:t>
      </w:r>
    </w:p>
    <w:p w14:paraId="6A3EB1B7" w14:textId="77777777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</w:p>
    <w:p w14:paraId="6ADCE08D" w14:textId="0FB57030" w:rsid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000000"/>
          <w:sz w:val="20"/>
          <w:szCs w:val="20"/>
        </w:rPr>
        <w:t>The project is seen to help mitigate existing issues facing the RV market, with 44% of residents acknowledging difficulties with RV parking and waste disposal in the region.</w:t>
      </w:r>
    </w:p>
    <w:p w14:paraId="7680B2FA" w14:textId="77777777" w:rsidR="002F0923" w:rsidRPr="00286780" w:rsidRDefault="002F0923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</w:p>
    <w:p w14:paraId="74B4E569" w14:textId="26D4C62B" w:rsid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000000"/>
          <w:sz w:val="20"/>
          <w:szCs w:val="20"/>
        </w:rPr>
        <w:t>Residents associate the following benefits with low-cost camping and RV amenities including:</w:t>
      </w:r>
    </w:p>
    <w:p w14:paraId="4BC339C2" w14:textId="77777777" w:rsidR="002F0923" w:rsidRPr="00286780" w:rsidRDefault="002F0923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</w:p>
    <w:p w14:paraId="5AD1E866" w14:textId="77777777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E30E0E"/>
          <w:sz w:val="20"/>
          <w:szCs w:val="20"/>
        </w:rPr>
        <w:t xml:space="preserve">• </w:t>
      </w:r>
      <w:r w:rsidRPr="00286780">
        <w:rPr>
          <w:rFonts w:cstheme="minorHAnsi"/>
          <w:color w:val="000000"/>
          <w:sz w:val="20"/>
          <w:szCs w:val="20"/>
        </w:rPr>
        <w:t xml:space="preserve">Commercial benefits for local </w:t>
      </w:r>
      <w:proofErr w:type="gramStart"/>
      <w:r w:rsidRPr="00286780">
        <w:rPr>
          <w:rFonts w:cstheme="minorHAnsi"/>
          <w:color w:val="000000"/>
          <w:sz w:val="20"/>
          <w:szCs w:val="20"/>
        </w:rPr>
        <w:t>businesses;</w:t>
      </w:r>
      <w:proofErr w:type="gramEnd"/>
    </w:p>
    <w:p w14:paraId="41CD899D" w14:textId="31C1989B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E30E0E"/>
          <w:sz w:val="20"/>
          <w:szCs w:val="20"/>
        </w:rPr>
        <w:t xml:space="preserve">• </w:t>
      </w:r>
      <w:r w:rsidRPr="00286780">
        <w:rPr>
          <w:rFonts w:cstheme="minorHAnsi"/>
          <w:color w:val="000000"/>
          <w:sz w:val="20"/>
          <w:szCs w:val="20"/>
        </w:rPr>
        <w:t>Supporting RV visitors travelling on the S</w:t>
      </w:r>
      <w:r w:rsidR="00D74A99">
        <w:rPr>
          <w:rFonts w:cstheme="minorHAnsi"/>
          <w:color w:val="000000"/>
          <w:sz w:val="20"/>
          <w:szCs w:val="20"/>
        </w:rPr>
        <w:t>pirit of Tasmania</w:t>
      </w:r>
      <w:r w:rsidRPr="00286780">
        <w:rPr>
          <w:rFonts w:cstheme="minorHAnsi"/>
          <w:color w:val="000000"/>
          <w:sz w:val="20"/>
          <w:szCs w:val="20"/>
        </w:rPr>
        <w:t>; and</w:t>
      </w:r>
    </w:p>
    <w:p w14:paraId="05252FD8" w14:textId="77777777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E30E0E"/>
          <w:sz w:val="20"/>
          <w:szCs w:val="20"/>
        </w:rPr>
        <w:t xml:space="preserve">• </w:t>
      </w:r>
      <w:r w:rsidRPr="00286780">
        <w:rPr>
          <w:rFonts w:cstheme="minorHAnsi"/>
          <w:color w:val="000000"/>
          <w:sz w:val="20"/>
          <w:szCs w:val="20"/>
        </w:rPr>
        <w:t>Increases in visitation and visitor spend (</w:t>
      </w:r>
      <w:proofErr w:type="gramStart"/>
      <w:r w:rsidRPr="00286780">
        <w:rPr>
          <w:rFonts w:cstheme="minorHAnsi"/>
          <w:color w:val="000000"/>
          <w:sz w:val="20"/>
          <w:szCs w:val="20"/>
        </w:rPr>
        <w:t>i.e.</w:t>
      </w:r>
      <w:proofErr w:type="gramEnd"/>
      <w:r w:rsidRPr="00286780">
        <w:rPr>
          <w:rFonts w:cstheme="minorHAnsi"/>
          <w:color w:val="000000"/>
          <w:sz w:val="20"/>
          <w:szCs w:val="20"/>
        </w:rPr>
        <w:t xml:space="preserve"> growth of visitor economy).</w:t>
      </w:r>
    </w:p>
    <w:p w14:paraId="4754CBB7" w14:textId="520F1527" w:rsidR="002F0923" w:rsidRDefault="002F0923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E30E0E"/>
          <w:sz w:val="20"/>
          <w:szCs w:val="20"/>
        </w:rPr>
      </w:pPr>
    </w:p>
    <w:p w14:paraId="39AAAD35" w14:textId="27AB48AB" w:rsid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000000"/>
          <w:sz w:val="20"/>
          <w:szCs w:val="20"/>
        </w:rPr>
        <w:t>In contrast, residents identified the following challenges that would need to be considered as part of this project:</w:t>
      </w:r>
    </w:p>
    <w:p w14:paraId="710F973E" w14:textId="77777777" w:rsidR="002F0923" w:rsidRPr="00286780" w:rsidRDefault="002F0923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</w:p>
    <w:p w14:paraId="63C3A417" w14:textId="77777777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E30E0E"/>
          <w:sz w:val="20"/>
          <w:szCs w:val="20"/>
        </w:rPr>
        <w:t xml:space="preserve">• </w:t>
      </w:r>
      <w:r w:rsidRPr="00286780">
        <w:rPr>
          <w:rFonts w:cstheme="minorHAnsi"/>
          <w:color w:val="000000"/>
          <w:sz w:val="20"/>
          <w:szCs w:val="20"/>
        </w:rPr>
        <w:t xml:space="preserve">Managing waste and </w:t>
      </w:r>
      <w:proofErr w:type="gramStart"/>
      <w:r w:rsidRPr="00286780">
        <w:rPr>
          <w:rFonts w:cstheme="minorHAnsi"/>
          <w:color w:val="000000"/>
          <w:sz w:val="20"/>
          <w:szCs w:val="20"/>
        </w:rPr>
        <w:t>pollution;</w:t>
      </w:r>
      <w:proofErr w:type="gramEnd"/>
    </w:p>
    <w:p w14:paraId="637AFE64" w14:textId="77777777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E30E0E"/>
          <w:sz w:val="20"/>
          <w:szCs w:val="20"/>
        </w:rPr>
        <w:t xml:space="preserve">• </w:t>
      </w:r>
      <w:r w:rsidRPr="00286780">
        <w:rPr>
          <w:rFonts w:cstheme="minorHAnsi"/>
          <w:color w:val="000000"/>
          <w:sz w:val="20"/>
          <w:szCs w:val="20"/>
        </w:rPr>
        <w:t>Managing congestion (</w:t>
      </w:r>
      <w:proofErr w:type="gramStart"/>
      <w:r w:rsidRPr="00286780">
        <w:rPr>
          <w:rFonts w:cstheme="minorHAnsi"/>
          <w:color w:val="000000"/>
          <w:sz w:val="20"/>
          <w:szCs w:val="20"/>
        </w:rPr>
        <w:t>e.g.</w:t>
      </w:r>
      <w:proofErr w:type="gramEnd"/>
      <w:r w:rsidRPr="00286780">
        <w:rPr>
          <w:rFonts w:cstheme="minorHAnsi"/>
          <w:color w:val="000000"/>
          <w:sz w:val="20"/>
          <w:szCs w:val="20"/>
        </w:rPr>
        <w:t xml:space="preserve"> traffic and parking); and</w:t>
      </w:r>
    </w:p>
    <w:p w14:paraId="007E1BB9" w14:textId="77777777" w:rsidR="00286780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E30E0E"/>
          <w:sz w:val="20"/>
          <w:szCs w:val="20"/>
        </w:rPr>
        <w:t xml:space="preserve">• </w:t>
      </w:r>
      <w:r w:rsidRPr="00286780">
        <w:rPr>
          <w:rFonts w:cstheme="minorHAnsi"/>
          <w:color w:val="000000"/>
          <w:sz w:val="20"/>
          <w:szCs w:val="20"/>
        </w:rPr>
        <w:t>Minimising the environmental impact of the site.</w:t>
      </w:r>
    </w:p>
    <w:p w14:paraId="3C727E87" w14:textId="77777777" w:rsidR="002F0923" w:rsidRDefault="002F0923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E30E0E"/>
          <w:sz w:val="20"/>
          <w:szCs w:val="20"/>
        </w:rPr>
      </w:pPr>
    </w:p>
    <w:p w14:paraId="62CB66E4" w14:textId="050CC8A8" w:rsidR="0011098C" w:rsidRPr="00286780" w:rsidRDefault="00286780" w:rsidP="00286780">
      <w:pP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0"/>
          <w:szCs w:val="20"/>
        </w:rPr>
      </w:pPr>
      <w:r w:rsidRPr="00286780">
        <w:rPr>
          <w:rFonts w:cstheme="minorHAnsi"/>
          <w:color w:val="000000"/>
          <w:sz w:val="20"/>
          <w:szCs w:val="20"/>
        </w:rPr>
        <w:t xml:space="preserve">Other considerations for the establishment of the site </w:t>
      </w:r>
      <w:proofErr w:type="gramStart"/>
      <w:r w:rsidRPr="00286780">
        <w:rPr>
          <w:rFonts w:cstheme="minorHAnsi"/>
          <w:color w:val="000000"/>
          <w:sz w:val="20"/>
          <w:szCs w:val="20"/>
        </w:rPr>
        <w:t>includes:</w:t>
      </w:r>
      <w:proofErr w:type="gramEnd"/>
      <w:r w:rsidRPr="00286780">
        <w:rPr>
          <w:rFonts w:cstheme="minorHAnsi"/>
          <w:color w:val="000000"/>
          <w:sz w:val="20"/>
          <w:szCs w:val="20"/>
        </w:rPr>
        <w:t xml:space="preserve"> ensuring visitor safety and security, imposing maximum time limits to avoid permanent tenants, proximity to residential areas and efficient waste disposal mechanisms</w:t>
      </w:r>
      <w:r w:rsidR="00F23EAF">
        <w:rPr>
          <w:rFonts w:cstheme="minorHAnsi"/>
          <w:color w:val="000000"/>
          <w:sz w:val="20"/>
          <w:szCs w:val="20"/>
        </w:rPr>
        <w:t>.</w:t>
      </w:r>
    </w:p>
    <w:p w14:paraId="0A2E849E" w14:textId="77777777" w:rsidR="0011098C" w:rsidRDefault="0011098C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1E9D2095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3F509B8B" w14:textId="3DE333BE" w:rsidR="006933A6" w:rsidRPr="006933A6" w:rsidRDefault="006933A6" w:rsidP="006933A6">
      <w:pPr>
        <w:pStyle w:val="BodyText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br/>
      </w: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>The online survey for the review into low-cost camping closed on Wednesday 30 March 2022.</w:t>
      </w:r>
    </w:p>
    <w:p w14:paraId="5AAFA61F" w14:textId="4953F081" w:rsidR="006933A6" w:rsidRPr="006933A6" w:rsidRDefault="006933A6" w:rsidP="006933A6">
      <w:pPr>
        <w:pStyle w:val="BodyText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>A summary of the survey results will be included as part of the report by Urban Enterprise</w:t>
      </w:r>
      <w:r w:rsidR="009F559A">
        <w:rPr>
          <w:rFonts w:cstheme="minorHAnsi"/>
          <w:color w:val="000000"/>
          <w:sz w:val="20"/>
          <w:szCs w:val="20"/>
          <w:shd w:val="clear" w:color="auto" w:fill="FFFFFF"/>
        </w:rPr>
        <w:t>,</w:t>
      </w: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="009F559A">
        <w:rPr>
          <w:rFonts w:cstheme="minorHAnsi"/>
          <w:color w:val="000000"/>
          <w:sz w:val="20"/>
          <w:szCs w:val="20"/>
          <w:shd w:val="clear" w:color="auto" w:fill="FFFFFF"/>
        </w:rPr>
        <w:t>which</w:t>
      </w: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 will be discussed at the Council meeting on Tuesday </w:t>
      </w:r>
      <w:r w:rsidR="002B05B3">
        <w:rPr>
          <w:rFonts w:cstheme="minorHAnsi"/>
          <w:color w:val="000000"/>
          <w:sz w:val="20"/>
          <w:szCs w:val="20"/>
          <w:shd w:val="clear" w:color="auto" w:fill="FFFFFF"/>
        </w:rPr>
        <w:t>28 June</w:t>
      </w:r>
      <w:r w:rsidRPr="006933A6">
        <w:rPr>
          <w:rFonts w:cstheme="minorHAnsi"/>
          <w:color w:val="000000"/>
          <w:sz w:val="20"/>
          <w:szCs w:val="20"/>
          <w:shd w:val="clear" w:color="auto" w:fill="FFFFFF"/>
        </w:rPr>
        <w:t xml:space="preserve"> 2022.</w:t>
      </w:r>
    </w:p>
    <w:p w14:paraId="5498AB06" w14:textId="58E78C86" w:rsidR="006933A6" w:rsidRPr="006933A6" w:rsidRDefault="006933A6" w:rsidP="006933A6">
      <w:pPr>
        <w:rPr>
          <w:rFonts w:cstheme="minorHAnsi"/>
          <w:sz w:val="20"/>
          <w:szCs w:val="20"/>
        </w:rPr>
      </w:pPr>
      <w:r w:rsidRPr="006933A6">
        <w:rPr>
          <w:rFonts w:cstheme="minorHAnsi"/>
          <w:sz w:val="20"/>
          <w:szCs w:val="20"/>
        </w:rPr>
        <w:t>At the meeting, Council will be asked to:</w:t>
      </w:r>
      <w:r w:rsidRPr="006933A6">
        <w:rPr>
          <w:rFonts w:cstheme="minorHAnsi"/>
          <w:sz w:val="20"/>
          <w:szCs w:val="20"/>
        </w:rPr>
        <w:br/>
      </w:r>
    </w:p>
    <w:p w14:paraId="749B89A8" w14:textId="77777777" w:rsidR="00773FC7" w:rsidRPr="00773FC7" w:rsidRDefault="00773FC7" w:rsidP="00773FC7">
      <w:pPr>
        <w:pStyle w:val="BodyText"/>
        <w:numPr>
          <w:ilvl w:val="0"/>
          <w:numId w:val="30"/>
        </w:numPr>
        <w:rPr>
          <w:sz w:val="20"/>
          <w:szCs w:val="20"/>
        </w:rPr>
      </w:pPr>
      <w:r w:rsidRPr="00773FC7">
        <w:rPr>
          <w:sz w:val="20"/>
          <w:szCs w:val="20"/>
        </w:rPr>
        <w:t xml:space="preserve">Note the independent review into the provision of low-cost camping within the north of Geelong and subsequent site feasibility </w:t>
      </w:r>
      <w:proofErr w:type="gramStart"/>
      <w:r w:rsidRPr="00773FC7">
        <w:rPr>
          <w:sz w:val="20"/>
          <w:szCs w:val="20"/>
        </w:rPr>
        <w:t>study;</w:t>
      </w:r>
      <w:proofErr w:type="gramEnd"/>
      <w:r w:rsidRPr="00773FC7">
        <w:rPr>
          <w:sz w:val="20"/>
          <w:szCs w:val="20"/>
        </w:rPr>
        <w:t xml:space="preserve"> </w:t>
      </w:r>
    </w:p>
    <w:p w14:paraId="7687F254" w14:textId="77777777" w:rsidR="00773FC7" w:rsidRPr="00773FC7" w:rsidRDefault="00773FC7" w:rsidP="00773FC7">
      <w:pPr>
        <w:pStyle w:val="BodyText"/>
        <w:numPr>
          <w:ilvl w:val="0"/>
          <w:numId w:val="30"/>
        </w:numPr>
        <w:rPr>
          <w:sz w:val="20"/>
          <w:szCs w:val="20"/>
        </w:rPr>
      </w:pPr>
      <w:r w:rsidRPr="00773FC7">
        <w:rPr>
          <w:sz w:val="20"/>
          <w:szCs w:val="20"/>
        </w:rPr>
        <w:t xml:space="preserve">Approve the further exploration of the independent consultant’s preferred location for low-cost camping, Seagull Paddock, noting the importance of considering all potential opportunities of the overall site in any further analysis; and </w:t>
      </w:r>
    </w:p>
    <w:p w14:paraId="4142ADD6" w14:textId="04295BB7" w:rsidR="00773FC7" w:rsidRPr="00773FC7" w:rsidRDefault="00773FC7" w:rsidP="00773FC7">
      <w:pPr>
        <w:pStyle w:val="BodyText"/>
        <w:numPr>
          <w:ilvl w:val="0"/>
          <w:numId w:val="30"/>
        </w:numPr>
        <w:rPr>
          <w:sz w:val="20"/>
          <w:szCs w:val="20"/>
        </w:rPr>
      </w:pPr>
      <w:r w:rsidRPr="00773FC7">
        <w:rPr>
          <w:sz w:val="20"/>
          <w:szCs w:val="20"/>
        </w:rPr>
        <w:t xml:space="preserve">Request further analysis of the independent consultant’s recommended operating model for the ongoing management of the low-cost camping facilities. </w:t>
      </w:r>
    </w:p>
    <w:p w14:paraId="350DAD2A" w14:textId="13806F83" w:rsidR="006933A6" w:rsidRDefault="00FC003D" w:rsidP="00773FC7">
      <w:pPr>
        <w:pStyle w:val="BodyText"/>
        <w:rPr>
          <w:sz w:val="20"/>
          <w:szCs w:val="20"/>
        </w:rPr>
      </w:pPr>
      <w:r>
        <w:rPr>
          <w:sz w:val="20"/>
          <w:szCs w:val="20"/>
        </w:rPr>
        <w:t xml:space="preserve">Details of the Council </w:t>
      </w:r>
      <w:r w:rsidR="00C22DDE">
        <w:rPr>
          <w:sz w:val="20"/>
          <w:szCs w:val="20"/>
        </w:rPr>
        <w:t>m</w:t>
      </w:r>
      <w:r>
        <w:rPr>
          <w:sz w:val="20"/>
          <w:szCs w:val="20"/>
        </w:rPr>
        <w:t xml:space="preserve">eeting held on Tuesday </w:t>
      </w:r>
      <w:r w:rsidR="002B05B3">
        <w:rPr>
          <w:sz w:val="20"/>
          <w:szCs w:val="20"/>
        </w:rPr>
        <w:t>28 June</w:t>
      </w:r>
      <w:r>
        <w:rPr>
          <w:sz w:val="20"/>
          <w:szCs w:val="20"/>
        </w:rPr>
        <w:t xml:space="preserve"> 2022 can be found at </w:t>
      </w:r>
      <w:hyperlink r:id="rId26" w:history="1">
        <w:r w:rsidR="001D541A" w:rsidRPr="001D541A">
          <w:rPr>
            <w:rStyle w:val="Hyperlink"/>
            <w:sz w:val="20"/>
            <w:szCs w:val="20"/>
          </w:rPr>
          <w:t>geelongaustralia.com.au/meetings</w:t>
        </w:r>
      </w:hyperlink>
      <w:r w:rsidR="001D541A">
        <w:rPr>
          <w:sz w:val="20"/>
          <w:szCs w:val="20"/>
        </w:rPr>
        <w:t xml:space="preserve">. </w:t>
      </w:r>
    </w:p>
    <w:p w14:paraId="57E0E5C6" w14:textId="77777777" w:rsidR="00FC003D" w:rsidRPr="006933A6" w:rsidRDefault="00FC003D" w:rsidP="006933A6">
      <w:pPr>
        <w:pStyle w:val="BodyText"/>
        <w:rPr>
          <w:sz w:val="20"/>
          <w:szCs w:val="20"/>
        </w:rPr>
      </w:pPr>
    </w:p>
    <w:sectPr w:rsidR="00FC003D" w:rsidRPr="006933A6" w:rsidSect="00834B7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3C79B" w14:textId="77777777" w:rsidR="00844133" w:rsidRDefault="00844133" w:rsidP="00CE604F">
      <w:r>
        <w:separator/>
      </w:r>
    </w:p>
    <w:p w14:paraId="089D6B11" w14:textId="77777777" w:rsidR="00844133" w:rsidRDefault="00844133" w:rsidP="00CE604F"/>
    <w:p w14:paraId="1A2111EB" w14:textId="77777777" w:rsidR="00844133" w:rsidRDefault="00844133" w:rsidP="00CE604F"/>
    <w:p w14:paraId="01B91454" w14:textId="77777777" w:rsidR="00844133" w:rsidRDefault="00844133" w:rsidP="00CE604F"/>
  </w:endnote>
  <w:endnote w:type="continuationSeparator" w:id="0">
    <w:p w14:paraId="1FBD0A65" w14:textId="77777777" w:rsidR="00844133" w:rsidRDefault="00844133" w:rsidP="00CE604F">
      <w:r>
        <w:continuationSeparator/>
      </w:r>
    </w:p>
    <w:p w14:paraId="32449850" w14:textId="77777777" w:rsidR="00844133" w:rsidRDefault="00844133" w:rsidP="00CE604F"/>
    <w:p w14:paraId="0C9403D1" w14:textId="77777777" w:rsidR="00844133" w:rsidRDefault="00844133" w:rsidP="00CE604F"/>
    <w:p w14:paraId="256318BB" w14:textId="77777777" w:rsidR="00844133" w:rsidRDefault="00844133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C88F02-32F2-4397-A93F-A5552F0E0F9E}"/>
    <w:embedBold r:id="rId2" w:fontKey="{CB551122-C7F1-485C-98B2-F69BC8B07FE3}"/>
    <w:embedItalic r:id="rId3" w:fontKey="{2598D760-2BB1-49FB-A1C9-F9A90D645BC1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FDFED" w14:textId="77777777" w:rsidR="00844133" w:rsidRDefault="00844133" w:rsidP="00CE604F">
      <w:r>
        <w:separator/>
      </w:r>
    </w:p>
    <w:p w14:paraId="0DEE7758" w14:textId="77777777" w:rsidR="00844133" w:rsidRDefault="00844133" w:rsidP="00CE604F"/>
    <w:p w14:paraId="10652258" w14:textId="77777777" w:rsidR="00844133" w:rsidRDefault="00844133" w:rsidP="00CE604F"/>
    <w:p w14:paraId="12E3465D" w14:textId="77777777" w:rsidR="00844133" w:rsidRDefault="00844133" w:rsidP="00CE604F"/>
  </w:footnote>
  <w:footnote w:type="continuationSeparator" w:id="0">
    <w:p w14:paraId="43662E5F" w14:textId="77777777" w:rsidR="00844133" w:rsidRDefault="00844133" w:rsidP="00CE604F">
      <w:r>
        <w:continuationSeparator/>
      </w:r>
    </w:p>
    <w:p w14:paraId="420DC6F5" w14:textId="77777777" w:rsidR="00844133" w:rsidRDefault="00844133" w:rsidP="00CE604F"/>
    <w:p w14:paraId="259673AE" w14:textId="77777777" w:rsidR="00844133" w:rsidRDefault="00844133" w:rsidP="00CE604F"/>
    <w:p w14:paraId="17E0A96A" w14:textId="77777777" w:rsidR="00844133" w:rsidRDefault="00844133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8964500"/>
    <w:multiLevelType w:val="multilevel"/>
    <w:tmpl w:val="8AE8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F333961"/>
    <w:multiLevelType w:val="hybridMultilevel"/>
    <w:tmpl w:val="F7CAA3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7E940FB"/>
    <w:multiLevelType w:val="hybridMultilevel"/>
    <w:tmpl w:val="2B468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2" w15:restartNumberingAfterBreak="0">
    <w:nsid w:val="79410F33"/>
    <w:multiLevelType w:val="hybridMultilevel"/>
    <w:tmpl w:val="DF72D0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1"/>
  </w:num>
  <w:num w:numId="4">
    <w:abstractNumId w:val="16"/>
  </w:num>
  <w:num w:numId="5">
    <w:abstractNumId w:val="10"/>
  </w:num>
  <w:num w:numId="6">
    <w:abstractNumId w:val="19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20"/>
  </w:num>
  <w:num w:numId="28">
    <w:abstractNumId w:val="14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B689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098C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D541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6780"/>
    <w:rsid w:val="002877DD"/>
    <w:rsid w:val="002900A6"/>
    <w:rsid w:val="002914EA"/>
    <w:rsid w:val="002922E2"/>
    <w:rsid w:val="00294100"/>
    <w:rsid w:val="002A29EE"/>
    <w:rsid w:val="002A5BE4"/>
    <w:rsid w:val="002B05B3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0923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41D"/>
    <w:rsid w:val="0037157C"/>
    <w:rsid w:val="0038612E"/>
    <w:rsid w:val="00386225"/>
    <w:rsid w:val="00392A6F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962D1"/>
    <w:rsid w:val="004A1855"/>
    <w:rsid w:val="004A1ADD"/>
    <w:rsid w:val="004A1F23"/>
    <w:rsid w:val="004A4825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41FBB"/>
    <w:rsid w:val="00552ED1"/>
    <w:rsid w:val="00555916"/>
    <w:rsid w:val="005562F1"/>
    <w:rsid w:val="005567C3"/>
    <w:rsid w:val="00557B84"/>
    <w:rsid w:val="00561C65"/>
    <w:rsid w:val="00563121"/>
    <w:rsid w:val="0056627E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933A6"/>
    <w:rsid w:val="006A0287"/>
    <w:rsid w:val="006A1C58"/>
    <w:rsid w:val="006A2BF7"/>
    <w:rsid w:val="006B1C7B"/>
    <w:rsid w:val="006B3009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3FC7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C68E9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133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C2F1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3C78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9F559A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1DA9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290D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2DDE"/>
    <w:rsid w:val="00C25111"/>
    <w:rsid w:val="00C25162"/>
    <w:rsid w:val="00C25DFD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268D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48F8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4A9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533F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0374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23EAF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52D8"/>
    <w:rsid w:val="00FA77C1"/>
    <w:rsid w:val="00FB175A"/>
    <w:rsid w:val="00FB61A9"/>
    <w:rsid w:val="00FC003D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11098C"/>
    <w:rPr>
      <w:color w:val="8ACED7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geelongaustralia.com.au/meetings/default.aspx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hyperlink" Target="https://www.geelongaustralia.com.au/ct/documents/html/131112minutes/SectionB_Reports131112.html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1EC1D2-FA14-4750-966E-4FEDE6CEE71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25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Amanda Sherring</cp:lastModifiedBy>
  <cp:revision>31</cp:revision>
  <cp:lastPrinted>2022-06-26T22:35:00Z</cp:lastPrinted>
  <dcterms:created xsi:type="dcterms:W3CDTF">2022-05-20T04:49:00Z</dcterms:created>
  <dcterms:modified xsi:type="dcterms:W3CDTF">2022-06-26T22:35:00Z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</Properties>
</file>