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4981" w:tblpY="-1050"/>
        <w:tblW w:w="0" w:type="auto"/>
        <w:tblLook w:val="04A0" w:firstRow="1" w:lastRow="0" w:firstColumn="1" w:lastColumn="0" w:noHBand="0" w:noVBand="1"/>
      </w:tblPr>
      <w:tblGrid>
        <w:gridCol w:w="5131"/>
      </w:tblGrid>
      <w:tr w:rsidR="002A7D53" w14:paraId="1484CB1A" w14:textId="77777777" w:rsidTr="00CF48C7">
        <w:trPr>
          <w:trHeight w:val="1054"/>
        </w:trPr>
        <w:tc>
          <w:tcPr>
            <w:tcW w:w="5904" w:type="dxa"/>
          </w:tcPr>
          <w:p w14:paraId="781E4B2B" w14:textId="77777777" w:rsidR="00CF48C7" w:rsidRDefault="00CF48C7" w:rsidP="00CF48C7">
            <w:pPr>
              <w:pStyle w:val="TitleLeadin"/>
            </w:pPr>
          </w:p>
          <w:p w14:paraId="3D36AC1A" w14:textId="77777777" w:rsidR="00CF48C7" w:rsidRDefault="00CF48C7" w:rsidP="00CF48C7">
            <w:pPr>
              <w:pStyle w:val="TitleLeadin"/>
            </w:pPr>
          </w:p>
          <w:p w14:paraId="75754878" w14:textId="77777777" w:rsidR="002A7D53" w:rsidRDefault="002A7D53" w:rsidP="00CF48C7">
            <w:pPr>
              <w:pStyle w:val="TitleLeadin"/>
            </w:pPr>
            <w:r>
              <w:t>The City Of</w:t>
            </w:r>
          </w:p>
          <w:p w14:paraId="2F6A1A6E" w14:textId="77777777" w:rsidR="002A7D53" w:rsidRDefault="002A7D53" w:rsidP="00CF48C7">
            <w:pPr>
              <w:pStyle w:val="TitleLeadin"/>
            </w:pPr>
            <w:r>
              <w:t>Greater Geelong</w:t>
            </w:r>
          </w:p>
        </w:tc>
      </w:tr>
      <w:tr w:rsidR="002A7D53" w14:paraId="53F21386" w14:textId="77777777" w:rsidTr="00CF48C7">
        <w:trPr>
          <w:trHeight w:val="5583"/>
        </w:trPr>
        <w:tc>
          <w:tcPr>
            <w:tcW w:w="5904" w:type="dxa"/>
          </w:tcPr>
          <w:p w14:paraId="1B10DEAD" w14:textId="05A3EC68" w:rsidR="00C64B6E" w:rsidRDefault="008B3121" w:rsidP="00CF48C7">
            <w:pPr>
              <w:pStyle w:val="Title"/>
              <w:rPr>
                <w:sz w:val="68"/>
                <w:szCs w:val="68"/>
              </w:rPr>
            </w:pPr>
            <w:r>
              <w:rPr>
                <w:sz w:val="68"/>
                <w:szCs w:val="68"/>
              </w:rPr>
              <w:t xml:space="preserve">Insert </w:t>
            </w:r>
            <w:r w:rsidR="00C64B6E">
              <w:rPr>
                <w:sz w:val="68"/>
                <w:szCs w:val="68"/>
              </w:rPr>
              <w:t>project</w:t>
            </w:r>
            <w:r w:rsidR="002420F6">
              <w:rPr>
                <w:sz w:val="68"/>
                <w:szCs w:val="68"/>
              </w:rPr>
              <w:t xml:space="preserve"> name</w:t>
            </w:r>
          </w:p>
          <w:p w14:paraId="09593796" w14:textId="77777777" w:rsidR="00C64B6E" w:rsidRDefault="00C64B6E" w:rsidP="00CF48C7">
            <w:pPr>
              <w:pStyle w:val="Title"/>
              <w:rPr>
                <w:sz w:val="68"/>
                <w:szCs w:val="68"/>
              </w:rPr>
            </w:pPr>
          </w:p>
          <w:p w14:paraId="45704F74" w14:textId="5C364FDB" w:rsidR="002A7D53" w:rsidRPr="009A1ACF" w:rsidRDefault="00C64B6E" w:rsidP="00CF48C7">
            <w:pPr>
              <w:pStyle w:val="Title"/>
              <w:rPr>
                <w:sz w:val="68"/>
                <w:szCs w:val="68"/>
              </w:rPr>
            </w:pPr>
            <w:r>
              <w:rPr>
                <w:sz w:val="68"/>
                <w:szCs w:val="68"/>
              </w:rPr>
              <w:t xml:space="preserve">Engagement report </w:t>
            </w:r>
          </w:p>
          <w:p w14:paraId="00A4F906" w14:textId="77777777" w:rsidR="002A7D53" w:rsidRDefault="0032135D" w:rsidP="00CF48C7">
            <w:pPr>
              <w:spacing w:before="120" w:after="200"/>
            </w:pPr>
            <w:r>
              <w:rPr>
                <w:noProof/>
              </w:rPr>
              <mc:AlternateContent>
                <mc:Choice Requires="wps">
                  <w:drawing>
                    <wp:inline distT="0" distB="0" distL="0" distR="0" wp14:anchorId="0ED711C6" wp14:editId="6BD18942">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4DA204"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tc>
      </w:tr>
      <w:tr w:rsidR="002A7D53" w14:paraId="61EAEE46" w14:textId="77777777" w:rsidTr="00CF48C7">
        <w:trPr>
          <w:trHeight w:val="1110"/>
        </w:trPr>
        <w:tc>
          <w:tcPr>
            <w:tcW w:w="5904" w:type="dxa"/>
          </w:tcPr>
          <w:p w14:paraId="08E3EC4D" w14:textId="65A912A9" w:rsidR="002A7D53" w:rsidRPr="00236CCB" w:rsidRDefault="00C64B6E" w:rsidP="00CF48C7">
            <w:pPr>
              <w:pStyle w:val="Subtitle"/>
            </w:pPr>
            <w:r>
              <w:t>Insert Date</w:t>
            </w:r>
          </w:p>
          <w:p w14:paraId="2AED0524" w14:textId="77777777" w:rsidR="00236CCB" w:rsidRPr="00236CCB" w:rsidRDefault="00236CCB" w:rsidP="00CF48C7"/>
        </w:tc>
      </w:tr>
    </w:tbl>
    <w:p w14:paraId="0CC3D61D" w14:textId="64AE556A" w:rsidR="00BF59C7" w:rsidRDefault="007D6D99" w:rsidP="0032135D">
      <w:r>
        <w:rPr>
          <w:noProof/>
        </w:rPr>
        <mc:AlternateContent>
          <mc:Choice Requires="wpg">
            <w:drawing>
              <wp:anchor distT="0" distB="0" distL="114300" distR="114300" simplePos="0" relativeHeight="251659264" behindDoc="0" locked="0" layoutInCell="1" allowOverlap="1" wp14:anchorId="57EC454A" wp14:editId="734DA650">
                <wp:simplePos x="0" y="0"/>
                <wp:positionH relativeFrom="column">
                  <wp:posOffset>-1147873</wp:posOffset>
                </wp:positionH>
                <wp:positionV relativeFrom="paragraph">
                  <wp:posOffset>-1045845</wp:posOffset>
                </wp:positionV>
                <wp:extent cx="10417810" cy="11123295"/>
                <wp:effectExtent l="0" t="38100" r="97790" b="1905"/>
                <wp:wrapNone/>
                <wp:docPr id="9" name="Group 9"/>
                <wp:cNvGraphicFramePr/>
                <a:graphic xmlns:a="http://schemas.openxmlformats.org/drawingml/2006/main">
                  <a:graphicData uri="http://schemas.microsoft.com/office/word/2010/wordprocessingGroup">
                    <wpg:wgp>
                      <wpg:cNvGrpSpPr/>
                      <wpg:grpSpPr>
                        <a:xfrm>
                          <a:off x="0" y="0"/>
                          <a:ext cx="10417810" cy="11123295"/>
                          <a:chOff x="-638218" y="-54968"/>
                          <a:chExt cx="10419123" cy="11123962"/>
                        </a:xfrm>
                      </wpg:grpSpPr>
                      <pic:pic xmlns:pic="http://schemas.openxmlformats.org/drawingml/2006/picture">
                        <pic:nvPicPr>
                          <pic:cNvPr id="51" name="Picture 51"/>
                          <pic:cNvPicPr/>
                        </pic:nvPicPr>
                        <pic:blipFill>
                          <a:blip r:embed="rId12">
                            <a:extLst>
                              <a:ext uri="{28A0092B-C50C-407E-A947-70E740481C1C}">
                                <a14:useLocalDpi xmlns:a14="http://schemas.microsoft.com/office/drawing/2010/main" val="0"/>
                              </a:ext>
                            </a:extLst>
                          </a:blip>
                          <a:srcRect/>
                          <a:stretch/>
                        </pic:blipFill>
                        <pic:spPr>
                          <a:xfrm>
                            <a:off x="-638218" y="-54968"/>
                            <a:ext cx="8296817" cy="11123962"/>
                          </a:xfrm>
                          <a:prstGeom prst="rect">
                            <a:avLst/>
                          </a:prstGeom>
                        </pic:spPr>
                      </pic:pic>
                      <wps:wsp>
                        <wps:cNvPr id="116" name="Middle Shape"/>
                        <wps:cNvSpPr>
                          <a:spLocks/>
                        </wps:cNvSpPr>
                        <wps:spPr bwMode="auto">
                          <a:xfrm>
                            <a:off x="69850" y="4343352"/>
                            <a:ext cx="7381875" cy="6512560"/>
                          </a:xfrm>
                          <a:custGeom>
                            <a:avLst/>
                            <a:gdLst>
                              <a:gd name="T0" fmla="*/ 0 w 11625"/>
                              <a:gd name="T1" fmla="*/ 10256 h 10256"/>
                              <a:gd name="T2" fmla="*/ 2249 w 11625"/>
                              <a:gd name="T3" fmla="*/ 10256 h 10256"/>
                              <a:gd name="T4" fmla="*/ 11625 w 11625"/>
                              <a:gd name="T5" fmla="*/ 7102 h 10256"/>
                              <a:gd name="T6" fmla="*/ 11625 w 11625"/>
                              <a:gd name="T7" fmla="*/ 4923 h 10256"/>
                              <a:gd name="T8" fmla="*/ 80 w 11625"/>
                              <a:gd name="T9" fmla="*/ 0 h 10256"/>
                              <a:gd name="T10" fmla="*/ 0 w 11625"/>
                              <a:gd name="T11" fmla="*/ 10256 h 10256"/>
                            </a:gdLst>
                            <a:ahLst/>
                            <a:cxnLst>
                              <a:cxn ang="0">
                                <a:pos x="T0" y="T1"/>
                              </a:cxn>
                              <a:cxn ang="0">
                                <a:pos x="T2" y="T3"/>
                              </a:cxn>
                              <a:cxn ang="0">
                                <a:pos x="T4" y="T5"/>
                              </a:cxn>
                              <a:cxn ang="0">
                                <a:pos x="T6" y="T7"/>
                              </a:cxn>
                              <a:cxn ang="0">
                                <a:pos x="T8" y="T9"/>
                              </a:cxn>
                              <a:cxn ang="0">
                                <a:pos x="T10" y="T11"/>
                              </a:cxn>
                            </a:cxnLst>
                            <a:rect l="0" t="0" r="r" b="b"/>
                            <a:pathLst>
                              <a:path w="11625" h="10256">
                                <a:moveTo>
                                  <a:pt x="0" y="10256"/>
                                </a:moveTo>
                                <a:lnTo>
                                  <a:pt x="2249" y="10256"/>
                                </a:lnTo>
                                <a:lnTo>
                                  <a:pt x="11625" y="7102"/>
                                </a:lnTo>
                                <a:lnTo>
                                  <a:pt x="11625" y="4923"/>
                                </a:lnTo>
                                <a:lnTo>
                                  <a:pt x="80" y="0"/>
                                </a:lnTo>
                                <a:lnTo>
                                  <a:pt x="0" y="10256"/>
                                </a:lnTo>
                                <a:close/>
                              </a:path>
                            </a:pathLst>
                          </a:custGeom>
                          <a:solidFill>
                            <a:schemeClr val="accent1"/>
                          </a:solidFill>
                          <a:ln>
                            <a:noFill/>
                          </a:ln>
                        </wps:spPr>
                        <wps:bodyPr rot="0" vert="horz" wrap="square" lIns="91440" tIns="45720" rIns="91440" bIns="45720" anchor="t" anchorCtr="0" upright="1">
                          <a:noAutofit/>
                        </wps:bodyPr>
                      </wps:wsp>
                      <wps:wsp>
                        <wps:cNvPr id="123" name="White Line 2"/>
                        <wps:cNvCnPr>
                          <a:cxnSpLocks noChangeShapeType="1"/>
                        </wps:cNvCnPr>
                        <wps:spPr bwMode="auto">
                          <a:xfrm flipH="1" flipV="1">
                            <a:off x="28574" y="4343337"/>
                            <a:ext cx="7423150" cy="3224530"/>
                          </a:xfrm>
                          <a:prstGeom prst="line">
                            <a:avLst/>
                          </a:prstGeom>
                          <a:noFill/>
                          <a:ln w="177800"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120" name="Bottom Shape"/>
                        <wps:cNvSpPr>
                          <a:spLocks/>
                        </wps:cNvSpPr>
                        <wps:spPr bwMode="auto">
                          <a:xfrm>
                            <a:off x="2446664" y="8705215"/>
                            <a:ext cx="5262245" cy="1901190"/>
                          </a:xfrm>
                          <a:custGeom>
                            <a:avLst/>
                            <a:gdLst>
                              <a:gd name="T0" fmla="*/ 0 w 8287"/>
                              <a:gd name="T1" fmla="*/ 2994 h 2994"/>
                              <a:gd name="T2" fmla="*/ 695 w 8287"/>
                              <a:gd name="T3" fmla="*/ 2994 h 2994"/>
                              <a:gd name="T4" fmla="*/ 8287 w 8287"/>
                              <a:gd name="T5" fmla="*/ 2994 h 2994"/>
                              <a:gd name="T6" fmla="*/ 8287 w 8287"/>
                              <a:gd name="T7" fmla="*/ 0 h 2994"/>
                              <a:gd name="T8" fmla="*/ 0 w 8287"/>
                              <a:gd name="T9" fmla="*/ 2994 h 2994"/>
                            </a:gdLst>
                            <a:ahLst/>
                            <a:cxnLst>
                              <a:cxn ang="0">
                                <a:pos x="T0" y="T1"/>
                              </a:cxn>
                              <a:cxn ang="0">
                                <a:pos x="T2" y="T3"/>
                              </a:cxn>
                              <a:cxn ang="0">
                                <a:pos x="T4" y="T5"/>
                              </a:cxn>
                              <a:cxn ang="0">
                                <a:pos x="T6" y="T7"/>
                              </a:cxn>
                              <a:cxn ang="0">
                                <a:pos x="T8" y="T9"/>
                              </a:cxn>
                            </a:cxnLst>
                            <a:rect l="0" t="0" r="r" b="b"/>
                            <a:pathLst>
                              <a:path w="8287" h="2994">
                                <a:moveTo>
                                  <a:pt x="0" y="2994"/>
                                </a:moveTo>
                                <a:lnTo>
                                  <a:pt x="695" y="2994"/>
                                </a:lnTo>
                                <a:lnTo>
                                  <a:pt x="8287" y="2994"/>
                                </a:lnTo>
                                <a:lnTo>
                                  <a:pt x="8287" y="0"/>
                                </a:lnTo>
                                <a:lnTo>
                                  <a:pt x="0" y="2994"/>
                                </a:lnTo>
                                <a:close/>
                              </a:path>
                            </a:pathLst>
                          </a:custGeom>
                          <a:solidFill>
                            <a:schemeClr val="tx2"/>
                          </a:solidFill>
                          <a:ln>
                            <a:noFill/>
                          </a:ln>
                        </wps:spPr>
                        <wps:bodyPr rot="0" vert="horz" wrap="square" lIns="91440" tIns="45720" rIns="91440" bIns="45720" anchor="t" anchorCtr="0" upright="1">
                          <a:noAutofit/>
                        </wps:bodyPr>
                      </wps:wsp>
                      <wps:wsp>
                        <wps:cNvPr id="125" name="White Line"/>
                        <wps:cNvCnPr>
                          <a:cxnSpLocks noChangeShapeType="1"/>
                        </wps:cNvCnPr>
                        <wps:spPr bwMode="auto">
                          <a:xfrm flipV="1">
                            <a:off x="2243455" y="8115300"/>
                            <a:ext cx="7537450" cy="2491105"/>
                          </a:xfrm>
                          <a:prstGeom prst="line">
                            <a:avLst/>
                          </a:prstGeom>
                          <a:noFill/>
                          <a:ln w="177800"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126" name="Outside Border"/>
                        <wps:cNvSpPr>
                          <a:spLocks noChangeArrowheads="1"/>
                        </wps:cNvSpPr>
                        <wps:spPr bwMode="auto">
                          <a:xfrm>
                            <a:off x="82313" y="2185"/>
                            <a:ext cx="7390800" cy="10527659"/>
                          </a:xfrm>
                          <a:prstGeom prst="rect">
                            <a:avLst/>
                          </a:prstGeom>
                          <a:noFill/>
                          <a:ln w="1905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732E25" id="Group 9" o:spid="_x0000_s1026" style="position:absolute;margin-left:-90.4pt;margin-top:-82.35pt;width:820.3pt;height:875.85pt;z-index:251659264;mso-width-relative:margin;mso-height-relative:margin" coordorigin="-6382,-549" coordsize="104191,1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6382;top:-549;width:82967;height:11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">
                  <v:imagedata r:id="rId13" o:title=""/>
                </v:shape>
                <v:shape id="Middle Shape" o:spid="_x0000_s1028" style="position:absolute;left:698;top:43433;width:73819;height:65126;visibility:visible;mso-wrap-style:square;v-text-anchor:top" coordsize="11625,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" path="m,10256r2249,l11625,7102r,-2179l80,,,10256xe" fillcolor="#8aced7 [3204]" stroked="f">
                  <v:path arrowok="t" o:connecttype="custom" o:connectlocs="0,6512560;1428115,6512560;7381875,4509770;7381875,3126105;50800,0;0,6512560" o:connectangles="0,0,0,0,0,0"/>
                </v:shape>
                <v:line id="White Line 2" o:spid="_x0000_s1029" style="position:absolute;flip:x y;visibility:visible;mso-wrap-style:square" from="285,43433" to="74517,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" strokecolor="white" strokeweight="14pt">
                  <v:stroke joinstyle="miter"/>
                </v:line>
                <v:shape id="Bottom Shape" o:spid="_x0000_s1030" style="position:absolute;left:24466;top:87052;width:52623;height:19012;visibility:visible;mso-wrap-style:square;v-text-anchor:top" coordsize="8287,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" path="m,2994r695,l8287,2994,8287,,,2994xe" fillcolor="#003263 [3215]" stroked="f">
                  <v:path arrowok="t" o:connecttype="custom" o:connectlocs="0,1901190;441325,1901190;5262245,1901190;5262245,0;0,1901190" o:connectangles="0,0,0,0,0"/>
                </v:shape>
                <v:line id="White Line" o:spid="_x0000_s1031" style="position:absolute;flip:y;visibility:visible;mso-wrap-style:square" from="22434,81153" to="97809,10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" strokecolor="white" strokeweight="14pt">
                  <v:stroke joinstyle="miter"/>
                </v:line>
                <v:rect id="Outside Border" o:spid="_x0000_s1032" style="position:absolute;left:823;top:21;width:73908;height:10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" filled="f" strokecolor="white" strokeweight="15pt"/>
              </v:group>
            </w:pict>
          </mc:Fallback>
        </mc:AlternateContent>
      </w:r>
    </w:p>
    <w:tbl>
      <w:tblPr>
        <w:tblpPr w:leftFromText="180" w:rightFromText="180" w:vertAnchor="page" w:horzAnchor="margin" w:tblpXSpec="right" w:tblpY="4472"/>
        <w:tblW w:w="5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tblGrid>
      <w:tr w:rsidR="00FF354B" w14:paraId="3D7D7689" w14:textId="77777777" w:rsidTr="00693C91">
        <w:trPr>
          <w:trHeight w:val="1054"/>
        </w:trPr>
        <w:tc>
          <w:tcPr>
            <w:tcW w:w="5904" w:type="dxa"/>
          </w:tcPr>
          <w:p w14:paraId="3290A4A1" w14:textId="77777777" w:rsidR="00FF354B" w:rsidRDefault="00FF354B" w:rsidP="00693C91">
            <w:pPr>
              <w:pStyle w:val="TitleLeadin"/>
            </w:pPr>
          </w:p>
          <w:p w14:paraId="72088110" w14:textId="77777777" w:rsidR="00FF354B" w:rsidRDefault="00FF354B" w:rsidP="00693C91">
            <w:pPr>
              <w:pStyle w:val="TitleLeadin"/>
            </w:pPr>
          </w:p>
          <w:p w14:paraId="4B4C3514" w14:textId="77777777" w:rsidR="00FF354B" w:rsidRDefault="00FF354B" w:rsidP="00693C91">
            <w:pPr>
              <w:pStyle w:val="TitleLeadin"/>
            </w:pPr>
          </w:p>
          <w:p w14:paraId="459D1A41" w14:textId="77777777" w:rsidR="00FF354B" w:rsidRDefault="00FF354B" w:rsidP="00693C91">
            <w:pPr>
              <w:pStyle w:val="TitleLeadin"/>
            </w:pPr>
          </w:p>
          <w:p w14:paraId="37050F39" w14:textId="77777777" w:rsidR="00FF354B" w:rsidRDefault="00FF354B" w:rsidP="00693C91">
            <w:pPr>
              <w:pStyle w:val="TitleLeadin"/>
            </w:pPr>
            <w:r>
              <w:t>The City Of</w:t>
            </w:r>
          </w:p>
          <w:p w14:paraId="5825CEDA" w14:textId="77777777" w:rsidR="00FF354B" w:rsidRDefault="00FF354B" w:rsidP="00693C91">
            <w:pPr>
              <w:pStyle w:val="TitleLeadin"/>
            </w:pPr>
            <w:r>
              <w:t>Greater Geelong</w:t>
            </w:r>
          </w:p>
        </w:tc>
      </w:tr>
      <w:tr w:rsidR="00FF354B" w14:paraId="4CFBC300" w14:textId="77777777" w:rsidTr="00693C91">
        <w:trPr>
          <w:trHeight w:val="5583"/>
        </w:trPr>
        <w:tc>
          <w:tcPr>
            <w:tcW w:w="5904" w:type="dxa"/>
          </w:tcPr>
          <w:p w14:paraId="11392A7B" w14:textId="2CA58364" w:rsidR="00FF354B" w:rsidRDefault="00FF354B" w:rsidP="00693C91">
            <w:pPr>
              <w:pStyle w:val="Title"/>
              <w:rPr>
                <w:sz w:val="68"/>
                <w:szCs w:val="68"/>
              </w:rPr>
            </w:pPr>
            <w:r>
              <w:rPr>
                <w:sz w:val="68"/>
                <w:szCs w:val="68"/>
              </w:rPr>
              <w:t>Insert project name</w:t>
            </w:r>
          </w:p>
          <w:p w14:paraId="591F79D0" w14:textId="77777777" w:rsidR="00FF354B" w:rsidRDefault="00FF354B" w:rsidP="00693C91">
            <w:pPr>
              <w:pStyle w:val="Title"/>
              <w:rPr>
                <w:sz w:val="68"/>
                <w:szCs w:val="68"/>
              </w:rPr>
            </w:pPr>
          </w:p>
          <w:p w14:paraId="27910531" w14:textId="77777777" w:rsidR="00FF354B" w:rsidRPr="009A1ACF" w:rsidRDefault="00FF354B" w:rsidP="00693C91">
            <w:pPr>
              <w:pStyle w:val="Title"/>
              <w:rPr>
                <w:sz w:val="68"/>
                <w:szCs w:val="68"/>
              </w:rPr>
            </w:pPr>
            <w:r>
              <w:rPr>
                <w:sz w:val="68"/>
                <w:szCs w:val="68"/>
              </w:rPr>
              <w:t xml:space="preserve">Engagement report </w:t>
            </w:r>
          </w:p>
          <w:p w14:paraId="01810079" w14:textId="77777777" w:rsidR="00FF354B" w:rsidRDefault="00FF354B" w:rsidP="00693C91">
            <w:pPr>
              <w:spacing w:before="120" w:after="200"/>
            </w:pPr>
            <w:r>
              <w:rPr>
                <w:noProof/>
              </w:rPr>
              <mc:AlternateContent>
                <mc:Choice Requires="wps">
                  <w:drawing>
                    <wp:inline distT="0" distB="0" distL="0" distR="0" wp14:anchorId="23B38BD2" wp14:editId="3A07B4CE">
                      <wp:extent cx="360000" cy="0"/>
                      <wp:effectExtent l="0" t="19050" r="21590" b="19050"/>
                      <wp:docPr id="12" name="Straight Connector 1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1A85BA"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al1QEAAA4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" strokecolor="#003263 [3215]" strokeweight="3pt">
                      <w10:anchorlock/>
                    </v:line>
                  </w:pict>
                </mc:Fallback>
              </mc:AlternateContent>
            </w:r>
          </w:p>
        </w:tc>
      </w:tr>
      <w:tr w:rsidR="00FF354B" w14:paraId="0AB6D91B" w14:textId="77777777" w:rsidTr="00693C91">
        <w:trPr>
          <w:trHeight w:val="1110"/>
        </w:trPr>
        <w:tc>
          <w:tcPr>
            <w:tcW w:w="5904" w:type="dxa"/>
          </w:tcPr>
          <w:p w14:paraId="7174B4CF" w14:textId="77777777" w:rsidR="00FF354B" w:rsidRPr="00236CCB" w:rsidRDefault="00FF354B" w:rsidP="00693C91">
            <w:pPr>
              <w:pStyle w:val="Subtitle"/>
            </w:pPr>
            <w:r>
              <w:t>Insert Date</w:t>
            </w:r>
          </w:p>
          <w:p w14:paraId="25495E64" w14:textId="77777777" w:rsidR="00FF354B" w:rsidRPr="00236CCB" w:rsidRDefault="00FF354B" w:rsidP="00693C91"/>
        </w:tc>
      </w:tr>
    </w:tbl>
    <w:p w14:paraId="4FF9D27A" w14:textId="7CD3845E" w:rsidR="002A7D53" w:rsidRDefault="00F03A5F" w:rsidP="00C36655">
      <w:pPr>
        <w:spacing w:line="260" w:lineRule="atLeast"/>
      </w:pPr>
      <w:r w:rsidRPr="00F03A5F">
        <w:rPr>
          <w:noProof/>
          <w:sz w:val="68"/>
          <w:szCs w:val="68"/>
        </w:rPr>
        <mc:AlternateContent>
          <mc:Choice Requires="wps">
            <w:drawing>
              <wp:anchor distT="45720" distB="45720" distL="114300" distR="114300" simplePos="0" relativeHeight="251663360" behindDoc="0" locked="0" layoutInCell="1" allowOverlap="1" wp14:anchorId="3542AE5E" wp14:editId="60F5345B">
                <wp:simplePos x="0" y="0"/>
                <wp:positionH relativeFrom="column">
                  <wp:posOffset>-102870</wp:posOffset>
                </wp:positionH>
                <wp:positionV relativeFrom="paragraph">
                  <wp:posOffset>5840379</wp:posOffset>
                </wp:positionV>
                <wp:extent cx="5173345" cy="33686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345" cy="3368675"/>
                        </a:xfrm>
                        <a:prstGeom prst="rect">
                          <a:avLst/>
                        </a:prstGeom>
                        <a:noFill/>
                        <a:ln w="9525">
                          <a:noFill/>
                          <a:miter lim="800000"/>
                          <a:headEnd/>
                          <a:tailEnd/>
                        </a:ln>
                      </wps:spPr>
                      <wps:txbx>
                        <w:txbxContent>
                          <w:p w14:paraId="04AF656B" w14:textId="77777777" w:rsidR="001625DC" w:rsidRPr="00B56C67" w:rsidRDefault="001625DC" w:rsidP="001625DC">
                            <w:pPr>
                              <w:pStyle w:val="TitleLeadin"/>
                              <w:rPr>
                                <w:color w:val="FFFFFF" w:themeColor="background1"/>
                              </w:rPr>
                            </w:pPr>
                            <w:r w:rsidRPr="00B56C67">
                              <w:rPr>
                                <w:color w:val="FFFFFF" w:themeColor="background1"/>
                              </w:rPr>
                              <w:t xml:space="preserve">The City Of </w:t>
                            </w:r>
                          </w:p>
                          <w:p w14:paraId="43585716" w14:textId="48912E70" w:rsidR="003452F8" w:rsidRPr="00B56C67" w:rsidRDefault="001625DC" w:rsidP="001625DC">
                            <w:pPr>
                              <w:pStyle w:val="TitleLeadin"/>
                              <w:rPr>
                                <w:color w:val="FFFFFF" w:themeColor="background1"/>
                              </w:rPr>
                            </w:pPr>
                            <w:r w:rsidRPr="00B56C67">
                              <w:rPr>
                                <w:color w:val="FFFFFF" w:themeColor="background1"/>
                              </w:rPr>
                              <w:t>GREATER GEELONG</w:t>
                            </w:r>
                          </w:p>
                          <w:p w14:paraId="1A8F47CD" w14:textId="3BEF068E" w:rsidR="003452F8" w:rsidRPr="003452F8" w:rsidRDefault="00B56C67" w:rsidP="003452F8">
                            <w:pPr>
                              <w:spacing w:line="192" w:lineRule="auto"/>
                              <w:rPr>
                                <w:rFonts w:asciiTheme="majorHAnsi" w:eastAsiaTheme="majorEastAsia" w:hAnsiTheme="majorHAnsi" w:cstheme="majorBidi"/>
                                <w:b/>
                                <w:caps/>
                                <w:color w:val="FFFFFF" w:themeColor="background1"/>
                                <w:spacing w:val="0"/>
                                <w:kern w:val="28"/>
                                <w:sz w:val="68"/>
                                <w:szCs w:val="68"/>
                              </w:rPr>
                            </w:pPr>
                            <w:r w:rsidRPr="00B56C67">
                              <w:rPr>
                                <w:rFonts w:asciiTheme="majorHAnsi" w:eastAsiaTheme="majorEastAsia" w:hAnsiTheme="majorHAnsi" w:cstheme="majorBidi"/>
                                <w:b/>
                                <w:caps/>
                                <w:color w:val="FFFFFF" w:themeColor="background1"/>
                                <w:spacing w:val="0"/>
                                <w:kern w:val="28"/>
                                <w:sz w:val="68"/>
                                <w:szCs w:val="68"/>
                              </w:rPr>
                              <w:t>social housing on counc</w:t>
                            </w:r>
                            <w:r w:rsidR="004D4684">
                              <w:rPr>
                                <w:rFonts w:asciiTheme="majorHAnsi" w:eastAsiaTheme="majorEastAsia" w:hAnsiTheme="majorHAnsi" w:cstheme="majorBidi"/>
                                <w:b/>
                                <w:caps/>
                                <w:color w:val="FFFFFF" w:themeColor="background1"/>
                                <w:spacing w:val="0"/>
                                <w:kern w:val="28"/>
                                <w:sz w:val="68"/>
                                <w:szCs w:val="68"/>
                              </w:rPr>
                              <w:t>i</w:t>
                            </w:r>
                            <w:r w:rsidRPr="00B56C67">
                              <w:rPr>
                                <w:rFonts w:asciiTheme="majorHAnsi" w:eastAsiaTheme="majorEastAsia" w:hAnsiTheme="majorHAnsi" w:cstheme="majorBidi"/>
                                <w:b/>
                                <w:caps/>
                                <w:color w:val="FFFFFF" w:themeColor="background1"/>
                                <w:spacing w:val="0"/>
                                <w:kern w:val="28"/>
                                <w:sz w:val="68"/>
                                <w:szCs w:val="68"/>
                              </w:rPr>
                              <w:t>l-owned land</w:t>
                            </w:r>
                          </w:p>
                          <w:p w14:paraId="70D7248B" w14:textId="6B9C8C75" w:rsidR="003452F8" w:rsidRPr="00B56C67" w:rsidRDefault="003452F8">
                            <w:pPr>
                              <w:rPr>
                                <w:b/>
                                <w:bCs/>
                                <w:color w:val="FFFFFF" w:themeColor="background1"/>
                              </w:rPr>
                            </w:pPr>
                          </w:p>
                          <w:p w14:paraId="1A73BE04" w14:textId="77777777" w:rsidR="00B56C67" w:rsidRPr="00B56C67" w:rsidRDefault="00B56C67" w:rsidP="00B56C67">
                            <w:pPr>
                              <w:pStyle w:val="Title"/>
                              <w:rPr>
                                <w:color w:val="FFFFFF" w:themeColor="background1"/>
                                <w:sz w:val="68"/>
                                <w:szCs w:val="68"/>
                              </w:rPr>
                            </w:pPr>
                            <w:r w:rsidRPr="00B56C67">
                              <w:rPr>
                                <w:color w:val="FFFFFF" w:themeColor="background1"/>
                                <w:sz w:val="68"/>
                                <w:szCs w:val="68"/>
                              </w:rPr>
                              <w:t xml:space="preserve">Engagement report </w:t>
                            </w:r>
                          </w:p>
                          <w:p w14:paraId="6FC5671A" w14:textId="0F64570B" w:rsidR="00B56C67" w:rsidRDefault="00B56C67">
                            <w:pPr>
                              <w:rPr>
                                <w:b/>
                                <w:bCs/>
                              </w:rPr>
                            </w:pPr>
                          </w:p>
                          <w:p w14:paraId="176BEFD4" w14:textId="5E1C7B1E" w:rsidR="00C36655" w:rsidRDefault="00C36655">
                            <w:pPr>
                              <w:rPr>
                                <w:b/>
                                <w:bCs/>
                              </w:rPr>
                            </w:pPr>
                          </w:p>
                          <w:p w14:paraId="05AC14EE" w14:textId="015FA947" w:rsidR="00C36655" w:rsidRPr="00C36655" w:rsidRDefault="00C36655">
                            <w:pPr>
                              <w:rPr>
                                <w:b/>
                                <w:bCs/>
                                <w:color w:val="FFFFFF" w:themeColor="background1"/>
                              </w:rPr>
                            </w:pPr>
                            <w:r w:rsidRPr="00C36655">
                              <w:rPr>
                                <w:b/>
                                <w:bCs/>
                                <w:color w:val="FFFFFF" w:themeColor="background1"/>
                              </w:rPr>
                              <w:t>J</w:t>
                            </w:r>
                            <w:r w:rsidR="00A1629C">
                              <w:rPr>
                                <w:b/>
                                <w:bCs/>
                                <w:color w:val="FFFFFF" w:themeColor="background1"/>
                              </w:rPr>
                              <w:t>ULY</w:t>
                            </w:r>
                            <w:r w:rsidRPr="00C36655">
                              <w:rPr>
                                <w:b/>
                                <w:bCs/>
                                <w:color w:val="FFFFFF" w:themeColor="background1"/>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2AE5E" id="_x0000_t202" coordsize="21600,21600" o:spt="202" path="m,l,21600r21600,l21600,xe">
                <v:stroke joinstyle="miter"/>
                <v:path gradientshapeok="t" o:connecttype="rect"/>
              </v:shapetype>
              <v:shape id="Text Box 2" o:spid="_x0000_s1026" type="#_x0000_t202" style="position:absolute;margin-left:-8.1pt;margin-top:459.85pt;width:407.35pt;height:26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" filled="f" stroked="f">
                <v:textbox>
                  <w:txbxContent>
                    <w:p w14:paraId="04AF656B" w14:textId="77777777" w:rsidR="001625DC" w:rsidRPr="00B56C67" w:rsidRDefault="001625DC" w:rsidP="001625DC">
                      <w:pPr>
                        <w:pStyle w:val="TitleLeadin"/>
                        <w:rPr>
                          <w:color w:val="FFFFFF" w:themeColor="background1"/>
                        </w:rPr>
                      </w:pPr>
                      <w:r w:rsidRPr="00B56C67">
                        <w:rPr>
                          <w:color w:val="FFFFFF" w:themeColor="background1"/>
                        </w:rPr>
                        <w:t xml:space="preserve">The City Of </w:t>
                      </w:r>
                    </w:p>
                    <w:p w14:paraId="43585716" w14:textId="48912E70" w:rsidR="003452F8" w:rsidRPr="00B56C67" w:rsidRDefault="001625DC" w:rsidP="001625DC">
                      <w:pPr>
                        <w:pStyle w:val="TitleLeadin"/>
                        <w:rPr>
                          <w:color w:val="FFFFFF" w:themeColor="background1"/>
                        </w:rPr>
                      </w:pPr>
                      <w:r w:rsidRPr="00B56C67">
                        <w:rPr>
                          <w:color w:val="FFFFFF" w:themeColor="background1"/>
                        </w:rPr>
                        <w:t>GREATER GEELONG</w:t>
                      </w:r>
                    </w:p>
                    <w:p w14:paraId="1A8F47CD" w14:textId="3BEF068E" w:rsidR="003452F8" w:rsidRPr="003452F8" w:rsidRDefault="00B56C67" w:rsidP="003452F8">
                      <w:pPr>
                        <w:spacing w:line="192" w:lineRule="auto"/>
                        <w:rPr>
                          <w:rFonts w:asciiTheme="majorHAnsi" w:eastAsiaTheme="majorEastAsia" w:hAnsiTheme="majorHAnsi" w:cstheme="majorBidi"/>
                          <w:b/>
                          <w:caps/>
                          <w:color w:val="FFFFFF" w:themeColor="background1"/>
                          <w:spacing w:val="0"/>
                          <w:kern w:val="28"/>
                          <w:sz w:val="68"/>
                          <w:szCs w:val="68"/>
                        </w:rPr>
                      </w:pPr>
                      <w:r w:rsidRPr="00B56C67">
                        <w:rPr>
                          <w:rFonts w:asciiTheme="majorHAnsi" w:eastAsiaTheme="majorEastAsia" w:hAnsiTheme="majorHAnsi" w:cstheme="majorBidi"/>
                          <w:b/>
                          <w:caps/>
                          <w:color w:val="FFFFFF" w:themeColor="background1"/>
                          <w:spacing w:val="0"/>
                          <w:kern w:val="28"/>
                          <w:sz w:val="68"/>
                          <w:szCs w:val="68"/>
                        </w:rPr>
                        <w:t>social housing on counc</w:t>
                      </w:r>
                      <w:r w:rsidR="004D4684">
                        <w:rPr>
                          <w:rFonts w:asciiTheme="majorHAnsi" w:eastAsiaTheme="majorEastAsia" w:hAnsiTheme="majorHAnsi" w:cstheme="majorBidi"/>
                          <w:b/>
                          <w:caps/>
                          <w:color w:val="FFFFFF" w:themeColor="background1"/>
                          <w:spacing w:val="0"/>
                          <w:kern w:val="28"/>
                          <w:sz w:val="68"/>
                          <w:szCs w:val="68"/>
                        </w:rPr>
                        <w:t>i</w:t>
                      </w:r>
                      <w:r w:rsidRPr="00B56C67">
                        <w:rPr>
                          <w:rFonts w:asciiTheme="majorHAnsi" w:eastAsiaTheme="majorEastAsia" w:hAnsiTheme="majorHAnsi" w:cstheme="majorBidi"/>
                          <w:b/>
                          <w:caps/>
                          <w:color w:val="FFFFFF" w:themeColor="background1"/>
                          <w:spacing w:val="0"/>
                          <w:kern w:val="28"/>
                          <w:sz w:val="68"/>
                          <w:szCs w:val="68"/>
                        </w:rPr>
                        <w:t>l-owned land</w:t>
                      </w:r>
                    </w:p>
                    <w:p w14:paraId="70D7248B" w14:textId="6B9C8C75" w:rsidR="003452F8" w:rsidRPr="00B56C67" w:rsidRDefault="003452F8">
                      <w:pPr>
                        <w:rPr>
                          <w:b/>
                          <w:bCs/>
                          <w:color w:val="FFFFFF" w:themeColor="background1"/>
                        </w:rPr>
                      </w:pPr>
                    </w:p>
                    <w:p w14:paraId="1A73BE04" w14:textId="77777777" w:rsidR="00B56C67" w:rsidRPr="00B56C67" w:rsidRDefault="00B56C67" w:rsidP="00B56C67">
                      <w:pPr>
                        <w:pStyle w:val="Title"/>
                        <w:rPr>
                          <w:color w:val="FFFFFF" w:themeColor="background1"/>
                          <w:sz w:val="68"/>
                          <w:szCs w:val="68"/>
                        </w:rPr>
                      </w:pPr>
                      <w:r w:rsidRPr="00B56C67">
                        <w:rPr>
                          <w:color w:val="FFFFFF" w:themeColor="background1"/>
                          <w:sz w:val="68"/>
                          <w:szCs w:val="68"/>
                        </w:rPr>
                        <w:t xml:space="preserve">Engagement report </w:t>
                      </w:r>
                    </w:p>
                    <w:p w14:paraId="6FC5671A" w14:textId="0F64570B" w:rsidR="00B56C67" w:rsidRDefault="00B56C67">
                      <w:pPr>
                        <w:rPr>
                          <w:b/>
                          <w:bCs/>
                        </w:rPr>
                      </w:pPr>
                    </w:p>
                    <w:p w14:paraId="176BEFD4" w14:textId="5E1C7B1E" w:rsidR="00C36655" w:rsidRDefault="00C36655">
                      <w:pPr>
                        <w:rPr>
                          <w:b/>
                          <w:bCs/>
                        </w:rPr>
                      </w:pPr>
                    </w:p>
                    <w:p w14:paraId="05AC14EE" w14:textId="015FA947" w:rsidR="00C36655" w:rsidRPr="00C36655" w:rsidRDefault="00C36655">
                      <w:pPr>
                        <w:rPr>
                          <w:b/>
                          <w:bCs/>
                          <w:color w:val="FFFFFF" w:themeColor="background1"/>
                        </w:rPr>
                      </w:pPr>
                      <w:r w:rsidRPr="00C36655">
                        <w:rPr>
                          <w:b/>
                          <w:bCs/>
                          <w:color w:val="FFFFFF" w:themeColor="background1"/>
                        </w:rPr>
                        <w:t>J</w:t>
                      </w:r>
                      <w:r w:rsidR="00A1629C">
                        <w:rPr>
                          <w:b/>
                          <w:bCs/>
                          <w:color w:val="FFFFFF" w:themeColor="background1"/>
                        </w:rPr>
                        <w:t>ULY</w:t>
                      </w:r>
                      <w:r w:rsidRPr="00C36655">
                        <w:rPr>
                          <w:b/>
                          <w:bCs/>
                          <w:color w:val="FFFFFF" w:themeColor="background1"/>
                        </w:rPr>
                        <w:t xml:space="preserve"> 2022</w:t>
                      </w:r>
                    </w:p>
                  </w:txbxContent>
                </v:textbox>
                <w10:wrap type="square"/>
              </v:shape>
            </w:pict>
          </mc:Fallback>
        </mc:AlternateContent>
      </w:r>
      <w:r w:rsidR="00FF354B">
        <w:t xml:space="preserve"> </w:t>
      </w:r>
      <w:r w:rsidR="00BF59C7" w:rsidRPr="008C012D">
        <w:rPr>
          <w:noProof/>
        </w:rPr>
        <w:drawing>
          <wp:anchor distT="0" distB="0" distL="114300" distR="114300" simplePos="0" relativeHeight="251661312" behindDoc="0" locked="1" layoutInCell="1" allowOverlap="1" wp14:anchorId="2B8B4B73" wp14:editId="09D00B26">
            <wp:simplePos x="0" y="0"/>
            <wp:positionH relativeFrom="page">
              <wp:posOffset>4908550</wp:posOffset>
            </wp:positionH>
            <wp:positionV relativeFrom="page">
              <wp:posOffset>9783445</wp:posOffset>
            </wp:positionV>
            <wp:extent cx="2289175" cy="569595"/>
            <wp:effectExtent l="0" t="0" r="0" b="1905"/>
            <wp:wrapNone/>
            <wp:docPr id="129" name="C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CoGG-Masterbrand L_RE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9175" cy="569595"/>
                    </a:xfrm>
                    <a:prstGeom prst="rect">
                      <a:avLst/>
                    </a:prstGeom>
                  </pic:spPr>
                </pic:pic>
              </a:graphicData>
            </a:graphic>
            <wp14:sizeRelH relativeFrom="page">
              <wp14:pctWidth>0</wp14:pctWidth>
            </wp14:sizeRelH>
            <wp14:sizeRelV relativeFrom="page">
              <wp14:pctHeight>0</wp14:pctHeight>
            </wp14:sizeRelV>
          </wp:anchor>
        </w:drawing>
      </w:r>
      <w:r w:rsidR="002A7D53">
        <w:br w:type="page"/>
      </w: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3E0C7826" w14:textId="39752581" w:rsidR="004D51B9" w:rsidRDefault="004D51B9" w:rsidP="00030518">
          <w:pPr>
            <w:pStyle w:val="TOCHeading"/>
            <w:framePr w:wrap="around"/>
          </w:pPr>
          <w:r>
            <w:t>C</w:t>
          </w:r>
          <w:r w:rsidR="00222245">
            <w:t>ONTENTS</w:t>
          </w:r>
        </w:p>
        <w:p w14:paraId="45F7D5EA" w14:textId="77777777" w:rsidR="001E0118" w:rsidRDefault="001E0118" w:rsidP="00C04EE9">
          <w:pPr>
            <w:pStyle w:val="TOC1"/>
          </w:pPr>
        </w:p>
        <w:p w14:paraId="009563D8" w14:textId="4E524A43" w:rsidR="00A31237" w:rsidRPr="00851E09" w:rsidRDefault="004D51B9" w:rsidP="00C04EE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04811549" w:history="1">
            <w:r w:rsidR="00A31237" w:rsidRPr="00851E09">
              <w:rPr>
                <w:rStyle w:val="Hyperlink"/>
                <w:sz w:val="18"/>
                <w:szCs w:val="18"/>
              </w:rPr>
              <w:t>EXECUTIVE SUMMARY</w:t>
            </w:r>
            <w:r w:rsidR="00A31237" w:rsidRPr="00851E09">
              <w:rPr>
                <w:webHidden/>
                <w:sz w:val="18"/>
                <w:szCs w:val="18"/>
              </w:rPr>
              <w:tab/>
            </w:r>
            <w:r w:rsidR="00A31237" w:rsidRPr="00851E09">
              <w:rPr>
                <w:webHidden/>
                <w:sz w:val="18"/>
                <w:szCs w:val="18"/>
              </w:rPr>
              <w:fldChar w:fldCharType="begin"/>
            </w:r>
            <w:r w:rsidR="00A31237" w:rsidRPr="00851E09">
              <w:rPr>
                <w:webHidden/>
                <w:sz w:val="18"/>
                <w:szCs w:val="18"/>
              </w:rPr>
              <w:instrText xml:space="preserve"> PAGEREF _Toc104811549 \h </w:instrText>
            </w:r>
            <w:r w:rsidR="00A31237" w:rsidRPr="00851E09">
              <w:rPr>
                <w:webHidden/>
                <w:sz w:val="18"/>
                <w:szCs w:val="18"/>
              </w:rPr>
            </w:r>
            <w:r w:rsidR="00A31237" w:rsidRPr="00851E09">
              <w:rPr>
                <w:webHidden/>
                <w:sz w:val="18"/>
                <w:szCs w:val="18"/>
              </w:rPr>
              <w:fldChar w:fldCharType="separate"/>
            </w:r>
            <w:r w:rsidR="00A31237" w:rsidRPr="00851E09">
              <w:rPr>
                <w:webHidden/>
                <w:sz w:val="18"/>
                <w:szCs w:val="18"/>
              </w:rPr>
              <w:t>3</w:t>
            </w:r>
            <w:r w:rsidR="00A31237" w:rsidRPr="00851E09">
              <w:rPr>
                <w:webHidden/>
                <w:sz w:val="18"/>
                <w:szCs w:val="18"/>
              </w:rPr>
              <w:fldChar w:fldCharType="end"/>
            </w:r>
          </w:hyperlink>
        </w:p>
        <w:p w14:paraId="45CBB0DB" w14:textId="161F1E8E" w:rsidR="00A31237" w:rsidRPr="00851E09" w:rsidRDefault="006F2B68">
          <w:pPr>
            <w:pStyle w:val="TOC1"/>
            <w:rPr>
              <w:rFonts w:eastAsiaTheme="minorEastAsia" w:cstheme="minorBidi"/>
              <w:b w:val="0"/>
              <w:color w:val="auto"/>
              <w:spacing w:val="0"/>
              <w:sz w:val="22"/>
              <w:szCs w:val="22"/>
            </w:rPr>
          </w:pPr>
          <w:hyperlink w:anchor="_Toc104811552" w:history="1">
            <w:r w:rsidR="00A31237" w:rsidRPr="00851E09">
              <w:rPr>
                <w:rStyle w:val="Hyperlink"/>
                <w:sz w:val="18"/>
                <w:szCs w:val="18"/>
              </w:rPr>
              <w:t>THE PURPOSE OF THE ENGAGEMENT</w:t>
            </w:r>
            <w:r w:rsidR="00A31237" w:rsidRPr="00851E09">
              <w:rPr>
                <w:webHidden/>
                <w:sz w:val="18"/>
                <w:szCs w:val="18"/>
              </w:rPr>
              <w:tab/>
            </w:r>
          </w:hyperlink>
          <w:r w:rsidR="007B76B6">
            <w:rPr>
              <w:sz w:val="18"/>
              <w:szCs w:val="18"/>
            </w:rPr>
            <w:t>6</w:t>
          </w:r>
        </w:p>
        <w:p w14:paraId="324CA6CA" w14:textId="756676E6" w:rsidR="00A31237" w:rsidRPr="00851E09" w:rsidRDefault="006F2B68">
          <w:pPr>
            <w:pStyle w:val="TOC2"/>
            <w:rPr>
              <w:rFonts w:eastAsiaTheme="minorEastAsia" w:cstheme="minorBidi"/>
              <w:spacing w:val="0"/>
              <w:sz w:val="22"/>
              <w:szCs w:val="22"/>
            </w:rPr>
          </w:pPr>
          <w:hyperlink w:anchor="_Toc104811553" w:history="1">
            <w:r w:rsidR="00A31237" w:rsidRPr="00851E09">
              <w:rPr>
                <w:rStyle w:val="Hyperlink"/>
                <w:sz w:val="18"/>
                <w:szCs w:val="18"/>
              </w:rPr>
              <w:t xml:space="preserve">Why </w:t>
            </w:r>
            <w:r w:rsidR="007B76B6">
              <w:rPr>
                <w:rStyle w:val="Hyperlink"/>
                <w:sz w:val="18"/>
                <w:szCs w:val="18"/>
              </w:rPr>
              <w:t>action is required by the City for Social Housing</w:t>
            </w:r>
            <w:r w:rsidR="00A31237" w:rsidRPr="00851E09">
              <w:rPr>
                <w:webHidden/>
                <w:sz w:val="18"/>
                <w:szCs w:val="18"/>
              </w:rPr>
              <w:tab/>
            </w:r>
          </w:hyperlink>
          <w:r w:rsidR="007B76B6">
            <w:rPr>
              <w:sz w:val="18"/>
              <w:szCs w:val="18"/>
            </w:rPr>
            <w:t>6</w:t>
          </w:r>
        </w:p>
        <w:p w14:paraId="41A75612" w14:textId="6C93C33A" w:rsidR="00A31237" w:rsidRPr="00851E09" w:rsidRDefault="006F2B68">
          <w:pPr>
            <w:pStyle w:val="TOC2"/>
            <w:rPr>
              <w:rFonts w:eastAsiaTheme="minorEastAsia" w:cstheme="minorBidi"/>
              <w:spacing w:val="0"/>
              <w:sz w:val="22"/>
              <w:szCs w:val="22"/>
            </w:rPr>
          </w:pPr>
          <w:hyperlink w:anchor="_Toc104811554" w:history="1">
            <w:r w:rsidR="00A31237" w:rsidRPr="00851E09">
              <w:rPr>
                <w:rStyle w:val="Hyperlink"/>
                <w:sz w:val="18"/>
                <w:szCs w:val="18"/>
              </w:rPr>
              <w:t xml:space="preserve">Why </w:t>
            </w:r>
            <w:r w:rsidR="007B76B6">
              <w:rPr>
                <w:rStyle w:val="Hyperlink"/>
                <w:sz w:val="18"/>
                <w:szCs w:val="18"/>
              </w:rPr>
              <w:t>we engaged</w:t>
            </w:r>
            <w:r w:rsidR="00A31237" w:rsidRPr="00851E09">
              <w:rPr>
                <w:webHidden/>
                <w:sz w:val="18"/>
                <w:szCs w:val="18"/>
              </w:rPr>
              <w:tab/>
            </w:r>
          </w:hyperlink>
          <w:r w:rsidR="007B76B6">
            <w:rPr>
              <w:sz w:val="18"/>
              <w:szCs w:val="18"/>
            </w:rPr>
            <w:t>6</w:t>
          </w:r>
        </w:p>
        <w:p w14:paraId="4B9DBD57" w14:textId="7C5C8CA4" w:rsidR="00A31237" w:rsidRPr="00851E09" w:rsidRDefault="006F2B68">
          <w:pPr>
            <w:pStyle w:val="TOC1"/>
            <w:rPr>
              <w:rFonts w:eastAsiaTheme="minorEastAsia" w:cstheme="minorBidi"/>
              <w:b w:val="0"/>
              <w:color w:val="auto"/>
              <w:spacing w:val="0"/>
              <w:sz w:val="22"/>
              <w:szCs w:val="22"/>
            </w:rPr>
          </w:pPr>
          <w:hyperlink w:anchor="_Toc104811555" w:history="1">
            <w:r w:rsidR="00A31237" w:rsidRPr="00851E09">
              <w:rPr>
                <w:rStyle w:val="Hyperlink"/>
                <w:sz w:val="18"/>
                <w:szCs w:val="18"/>
              </w:rPr>
              <w:t>THE ENGAGEMENT PROCESS</w:t>
            </w:r>
            <w:r w:rsidR="00A31237" w:rsidRPr="00851E09">
              <w:rPr>
                <w:webHidden/>
                <w:sz w:val="18"/>
                <w:szCs w:val="18"/>
              </w:rPr>
              <w:tab/>
            </w:r>
          </w:hyperlink>
          <w:r w:rsidR="007B76B6">
            <w:rPr>
              <w:sz w:val="18"/>
              <w:szCs w:val="18"/>
            </w:rPr>
            <w:t>7</w:t>
          </w:r>
        </w:p>
        <w:p w14:paraId="7D759369" w14:textId="7BD3AE57" w:rsidR="00A31237" w:rsidRPr="00851E09" w:rsidRDefault="006F2B68">
          <w:pPr>
            <w:pStyle w:val="TOC2"/>
            <w:rPr>
              <w:rFonts w:eastAsiaTheme="minorEastAsia" w:cstheme="minorBidi"/>
              <w:spacing w:val="0"/>
              <w:sz w:val="22"/>
              <w:szCs w:val="22"/>
            </w:rPr>
          </w:pPr>
          <w:hyperlink w:anchor="_Toc104811556" w:history="1">
            <w:r w:rsidR="00A31237" w:rsidRPr="00851E09">
              <w:rPr>
                <w:rStyle w:val="Hyperlink"/>
                <w:sz w:val="18"/>
                <w:szCs w:val="18"/>
              </w:rPr>
              <w:t xml:space="preserve">Who we engaged </w:t>
            </w:r>
            <w:r w:rsidR="00A31237" w:rsidRPr="00851E09">
              <w:rPr>
                <w:webHidden/>
                <w:sz w:val="18"/>
                <w:szCs w:val="18"/>
              </w:rPr>
              <w:tab/>
            </w:r>
          </w:hyperlink>
          <w:r w:rsidR="007B76B6">
            <w:rPr>
              <w:sz w:val="18"/>
              <w:szCs w:val="18"/>
            </w:rPr>
            <w:t>7</w:t>
          </w:r>
        </w:p>
        <w:p w14:paraId="22A51710" w14:textId="22282AD1" w:rsidR="00A31237" w:rsidRPr="00851E09" w:rsidRDefault="006F2B68">
          <w:pPr>
            <w:pStyle w:val="TOC2"/>
            <w:rPr>
              <w:rFonts w:eastAsiaTheme="minorEastAsia" w:cstheme="minorBidi"/>
              <w:spacing w:val="0"/>
              <w:sz w:val="22"/>
              <w:szCs w:val="22"/>
            </w:rPr>
          </w:pPr>
          <w:hyperlink w:anchor="_Toc104811557" w:history="1">
            <w:r w:rsidR="00A31237" w:rsidRPr="00851E09">
              <w:rPr>
                <w:rStyle w:val="Hyperlink"/>
                <w:sz w:val="18"/>
                <w:szCs w:val="18"/>
              </w:rPr>
              <w:t>How we engaged</w:t>
            </w:r>
            <w:r w:rsidR="00A31237" w:rsidRPr="00851E09">
              <w:rPr>
                <w:webHidden/>
                <w:sz w:val="18"/>
                <w:szCs w:val="18"/>
              </w:rPr>
              <w:tab/>
            </w:r>
          </w:hyperlink>
          <w:r w:rsidR="007B76B6">
            <w:rPr>
              <w:sz w:val="18"/>
              <w:szCs w:val="18"/>
            </w:rPr>
            <w:t>7</w:t>
          </w:r>
        </w:p>
        <w:p w14:paraId="3272744A" w14:textId="51BC3F15" w:rsidR="00A31237" w:rsidRPr="00851E09" w:rsidRDefault="006F2B68">
          <w:pPr>
            <w:pStyle w:val="TOC2"/>
            <w:rPr>
              <w:rFonts w:eastAsiaTheme="minorEastAsia" w:cstheme="minorBidi"/>
              <w:spacing w:val="0"/>
              <w:sz w:val="22"/>
              <w:szCs w:val="22"/>
            </w:rPr>
          </w:pPr>
          <w:hyperlink w:anchor="_Toc104811558" w:history="1">
            <w:r w:rsidR="00A31237" w:rsidRPr="00851E09">
              <w:rPr>
                <w:rStyle w:val="Hyperlink"/>
                <w:sz w:val="18"/>
                <w:szCs w:val="18"/>
              </w:rPr>
              <w:t>What we asked</w:t>
            </w:r>
            <w:r w:rsidR="00A31237" w:rsidRPr="00851E09">
              <w:rPr>
                <w:webHidden/>
                <w:sz w:val="18"/>
                <w:szCs w:val="18"/>
              </w:rPr>
              <w:tab/>
            </w:r>
          </w:hyperlink>
          <w:r w:rsidR="007B76B6">
            <w:rPr>
              <w:sz w:val="18"/>
              <w:szCs w:val="18"/>
            </w:rPr>
            <w:t>7</w:t>
          </w:r>
        </w:p>
        <w:p w14:paraId="6BE40C8D" w14:textId="4442DA3D" w:rsidR="00A31237" w:rsidRPr="00851E09" w:rsidRDefault="006F2B68">
          <w:pPr>
            <w:pStyle w:val="TOC2"/>
            <w:rPr>
              <w:rFonts w:eastAsiaTheme="minorEastAsia" w:cstheme="minorBidi"/>
              <w:spacing w:val="0"/>
              <w:sz w:val="22"/>
              <w:szCs w:val="22"/>
            </w:rPr>
          </w:pPr>
          <w:hyperlink w:anchor="_Toc104811559" w:history="1">
            <w:r w:rsidR="00A31237" w:rsidRPr="00851E09">
              <w:rPr>
                <w:rStyle w:val="Hyperlink"/>
                <w:sz w:val="18"/>
                <w:szCs w:val="18"/>
              </w:rPr>
              <w:t xml:space="preserve">Who engaged with the </w:t>
            </w:r>
            <w:r w:rsidR="007E4C01">
              <w:rPr>
                <w:rStyle w:val="Hyperlink"/>
                <w:sz w:val="18"/>
                <w:szCs w:val="18"/>
              </w:rPr>
              <w:t>C</w:t>
            </w:r>
            <w:r w:rsidR="00A31237" w:rsidRPr="00851E09">
              <w:rPr>
                <w:rStyle w:val="Hyperlink"/>
                <w:sz w:val="18"/>
                <w:szCs w:val="18"/>
              </w:rPr>
              <w:t>ity</w:t>
            </w:r>
            <w:r w:rsidR="00A31237" w:rsidRPr="00851E09">
              <w:rPr>
                <w:webHidden/>
                <w:sz w:val="18"/>
                <w:szCs w:val="18"/>
              </w:rPr>
              <w:tab/>
            </w:r>
            <w:r w:rsidR="00C04EE9" w:rsidRPr="00851E09">
              <w:rPr>
                <w:webHidden/>
                <w:sz w:val="18"/>
                <w:szCs w:val="18"/>
              </w:rPr>
              <w:t>7</w:t>
            </w:r>
          </w:hyperlink>
        </w:p>
        <w:p w14:paraId="26C27CFA" w14:textId="06197573" w:rsidR="00A31237" w:rsidRPr="00851E09" w:rsidRDefault="006F2B68">
          <w:pPr>
            <w:pStyle w:val="TOC1"/>
            <w:rPr>
              <w:rFonts w:eastAsiaTheme="minorEastAsia" w:cstheme="minorBidi"/>
              <w:b w:val="0"/>
              <w:color w:val="auto"/>
              <w:spacing w:val="0"/>
              <w:sz w:val="22"/>
              <w:szCs w:val="22"/>
            </w:rPr>
          </w:pPr>
          <w:hyperlink w:anchor="_Toc104811560" w:history="1">
            <w:r w:rsidR="00A31237" w:rsidRPr="00851E09">
              <w:rPr>
                <w:rStyle w:val="Hyperlink"/>
                <w:sz w:val="18"/>
                <w:szCs w:val="18"/>
              </w:rPr>
              <w:t>SURVEY DATA AND FINDINGS</w:t>
            </w:r>
            <w:r w:rsidR="00A31237" w:rsidRPr="00851E09">
              <w:rPr>
                <w:webHidden/>
                <w:sz w:val="18"/>
                <w:szCs w:val="18"/>
              </w:rPr>
              <w:tab/>
            </w:r>
            <w:r w:rsidR="00C04EE9" w:rsidRPr="00851E09">
              <w:rPr>
                <w:webHidden/>
                <w:sz w:val="18"/>
                <w:szCs w:val="18"/>
              </w:rPr>
              <w:t>8</w:t>
            </w:r>
          </w:hyperlink>
        </w:p>
        <w:p w14:paraId="0E415120" w14:textId="44335D4A" w:rsidR="00A31237" w:rsidRPr="00851E09" w:rsidRDefault="006F2B68">
          <w:pPr>
            <w:pStyle w:val="TOC2"/>
            <w:rPr>
              <w:rFonts w:eastAsiaTheme="minorEastAsia" w:cstheme="minorBidi"/>
              <w:spacing w:val="0"/>
              <w:sz w:val="22"/>
              <w:szCs w:val="22"/>
            </w:rPr>
          </w:pPr>
          <w:hyperlink w:anchor="_Toc104811561" w:history="1">
            <w:r w:rsidR="00A31237" w:rsidRPr="00851E09">
              <w:rPr>
                <w:rStyle w:val="Hyperlink"/>
                <w:sz w:val="18"/>
                <w:szCs w:val="18"/>
              </w:rPr>
              <w:t>Overview of findings</w:t>
            </w:r>
            <w:r w:rsidR="00A31237" w:rsidRPr="00851E09">
              <w:rPr>
                <w:webHidden/>
                <w:sz w:val="18"/>
                <w:szCs w:val="18"/>
              </w:rPr>
              <w:tab/>
            </w:r>
            <w:r w:rsidR="00C04EE9" w:rsidRPr="00851E09">
              <w:rPr>
                <w:webHidden/>
                <w:sz w:val="18"/>
                <w:szCs w:val="18"/>
              </w:rPr>
              <w:t>8</w:t>
            </w:r>
          </w:hyperlink>
        </w:p>
        <w:p w14:paraId="614A5F67" w14:textId="5AF385D4" w:rsidR="00A31237" w:rsidRPr="00851E09" w:rsidRDefault="006F2B68" w:rsidP="00854146">
          <w:pPr>
            <w:pStyle w:val="TOC2"/>
            <w:rPr>
              <w:rFonts w:eastAsiaTheme="minorEastAsia" w:cstheme="minorBidi"/>
              <w:spacing w:val="0"/>
              <w:sz w:val="22"/>
              <w:szCs w:val="22"/>
            </w:rPr>
          </w:pPr>
          <w:hyperlink w:anchor="_Toc104811562" w:history="1">
            <w:r w:rsidR="00A31237" w:rsidRPr="00851E09">
              <w:rPr>
                <w:rStyle w:val="Hyperlink"/>
                <w:sz w:val="18"/>
                <w:szCs w:val="18"/>
              </w:rPr>
              <w:t>116-120 Purnell Road, Corio</w:t>
            </w:r>
            <w:r w:rsidR="00A31237" w:rsidRPr="00851E09">
              <w:rPr>
                <w:webHidden/>
                <w:sz w:val="18"/>
                <w:szCs w:val="18"/>
              </w:rPr>
              <w:tab/>
            </w:r>
            <w:r w:rsidR="00C04EE9" w:rsidRPr="00851E09">
              <w:rPr>
                <w:webHidden/>
                <w:sz w:val="18"/>
                <w:szCs w:val="18"/>
              </w:rPr>
              <w:t>8</w:t>
            </w:r>
          </w:hyperlink>
        </w:p>
        <w:p w14:paraId="54DA44B7" w14:textId="06D4065B" w:rsidR="00A31237" w:rsidRPr="00851E09" w:rsidRDefault="006F2B68" w:rsidP="00854146">
          <w:pPr>
            <w:pStyle w:val="TOC2"/>
            <w:rPr>
              <w:rFonts w:eastAsiaTheme="minorEastAsia" w:cstheme="minorBidi"/>
              <w:spacing w:val="0"/>
              <w:sz w:val="22"/>
              <w:szCs w:val="22"/>
            </w:rPr>
          </w:pPr>
          <w:hyperlink w:anchor="_Toc104811564" w:history="1">
            <w:r w:rsidR="00A31237" w:rsidRPr="00851E09">
              <w:rPr>
                <w:rStyle w:val="Hyperlink"/>
                <w:sz w:val="18"/>
                <w:szCs w:val="18"/>
              </w:rPr>
              <w:t>5a Dean Street, Belmont</w:t>
            </w:r>
            <w:r w:rsidR="00A31237" w:rsidRPr="00851E09">
              <w:rPr>
                <w:webHidden/>
                <w:sz w:val="18"/>
                <w:szCs w:val="18"/>
              </w:rPr>
              <w:tab/>
            </w:r>
            <w:r w:rsidR="00C04EE9" w:rsidRPr="00851E09">
              <w:rPr>
                <w:webHidden/>
                <w:sz w:val="18"/>
                <w:szCs w:val="18"/>
              </w:rPr>
              <w:t>9</w:t>
            </w:r>
          </w:hyperlink>
        </w:p>
        <w:p w14:paraId="7421DCE8" w14:textId="0DA7E33C" w:rsidR="00A31237" w:rsidRPr="00851E09" w:rsidRDefault="006F2B68" w:rsidP="00854146">
          <w:pPr>
            <w:pStyle w:val="TOC2"/>
            <w:rPr>
              <w:rFonts w:eastAsiaTheme="minorEastAsia" w:cstheme="minorBidi"/>
              <w:spacing w:val="0"/>
              <w:sz w:val="22"/>
              <w:szCs w:val="22"/>
            </w:rPr>
          </w:pPr>
          <w:hyperlink w:anchor="_Toc104811566" w:history="1">
            <w:r w:rsidR="00A31237" w:rsidRPr="00851E09">
              <w:rPr>
                <w:rStyle w:val="Hyperlink"/>
                <w:sz w:val="18"/>
                <w:szCs w:val="18"/>
              </w:rPr>
              <w:t>2-14 Rollins Road, Bell Post Hill</w:t>
            </w:r>
            <w:r w:rsidR="00A31237" w:rsidRPr="00851E09">
              <w:rPr>
                <w:webHidden/>
                <w:sz w:val="18"/>
                <w:szCs w:val="18"/>
              </w:rPr>
              <w:tab/>
            </w:r>
            <w:r w:rsidR="00C04EE9" w:rsidRPr="00851E09">
              <w:rPr>
                <w:webHidden/>
                <w:sz w:val="18"/>
                <w:szCs w:val="18"/>
              </w:rPr>
              <w:t>10</w:t>
            </w:r>
          </w:hyperlink>
        </w:p>
        <w:p w14:paraId="6032493B" w14:textId="582A87B5" w:rsidR="00A31237" w:rsidRPr="00851E09" w:rsidRDefault="006F2B68" w:rsidP="007D6D99">
          <w:pPr>
            <w:pStyle w:val="TOC2"/>
            <w:rPr>
              <w:rFonts w:eastAsiaTheme="minorEastAsia" w:cstheme="minorBidi"/>
              <w:spacing w:val="0"/>
              <w:sz w:val="22"/>
              <w:szCs w:val="22"/>
            </w:rPr>
          </w:pPr>
          <w:hyperlink w:anchor="_Toc104811566" w:history="1">
            <w:r w:rsidR="007D6D99" w:rsidRPr="00851E09">
              <w:rPr>
                <w:rStyle w:val="Hyperlink"/>
                <w:sz w:val="18"/>
                <w:szCs w:val="18"/>
              </w:rPr>
              <w:t>The next steps</w:t>
            </w:r>
            <w:r w:rsidR="007D6D99" w:rsidRPr="00851E09">
              <w:rPr>
                <w:webHidden/>
                <w:sz w:val="18"/>
                <w:szCs w:val="18"/>
              </w:rPr>
              <w:tab/>
              <w:t>10</w:t>
            </w:r>
          </w:hyperlink>
          <w:hyperlink w:anchor="_Toc104811568" w:history="1"/>
        </w:p>
        <w:p w14:paraId="060D51AA" w14:textId="78131F1B" w:rsidR="00A31237" w:rsidRPr="00851E09" w:rsidRDefault="006F2B68" w:rsidP="003B19EE">
          <w:pPr>
            <w:pStyle w:val="TOC1"/>
            <w:rPr>
              <w:rStyle w:val="Hyperlink"/>
              <w:rFonts w:eastAsiaTheme="minorEastAsia" w:cstheme="minorBidi"/>
              <w:color w:val="auto"/>
              <w:spacing w:val="0"/>
              <w:sz w:val="22"/>
              <w:szCs w:val="22"/>
              <w:u w:val="none"/>
            </w:rPr>
          </w:pPr>
          <w:hyperlink w:anchor="_Toc104811571" w:history="1">
            <w:r w:rsidR="00A31237" w:rsidRPr="00851E09">
              <w:rPr>
                <w:rStyle w:val="Hyperlink"/>
                <w:sz w:val="18"/>
                <w:szCs w:val="18"/>
              </w:rPr>
              <w:t xml:space="preserve">APPENDIX A: </w:t>
            </w:r>
            <w:r w:rsidR="003B19EE" w:rsidRPr="00851E09">
              <w:rPr>
                <w:rStyle w:val="Hyperlink"/>
                <w:sz w:val="18"/>
                <w:szCs w:val="18"/>
              </w:rPr>
              <w:t>SURVEY QUESTIONS</w:t>
            </w:r>
            <w:r w:rsidR="00A31237" w:rsidRPr="00851E09">
              <w:rPr>
                <w:webHidden/>
                <w:sz w:val="18"/>
                <w:szCs w:val="18"/>
              </w:rPr>
              <w:tab/>
            </w:r>
            <w:r w:rsidR="006D3B15" w:rsidRPr="00851E09">
              <w:rPr>
                <w:webHidden/>
                <w:sz w:val="18"/>
                <w:szCs w:val="18"/>
              </w:rPr>
              <w:t>11</w:t>
            </w:r>
          </w:hyperlink>
        </w:p>
        <w:p w14:paraId="38254B71" w14:textId="7DBC1A1B" w:rsidR="00E90328" w:rsidRPr="00851E09" w:rsidRDefault="006F2B68" w:rsidP="00E90328">
          <w:pPr>
            <w:pStyle w:val="TOC1"/>
            <w:rPr>
              <w:rFonts w:eastAsiaTheme="minorEastAsia" w:cstheme="minorBidi"/>
              <w:b w:val="0"/>
              <w:color w:val="auto"/>
              <w:spacing w:val="0"/>
              <w:sz w:val="22"/>
              <w:szCs w:val="22"/>
            </w:rPr>
          </w:pPr>
          <w:hyperlink w:anchor="_Toc104811571" w:history="1">
            <w:r w:rsidR="00E90328" w:rsidRPr="00851E09">
              <w:rPr>
                <w:rStyle w:val="Hyperlink"/>
                <w:sz w:val="18"/>
                <w:szCs w:val="18"/>
              </w:rPr>
              <w:t xml:space="preserve">APPENDIX B: </w:t>
            </w:r>
            <w:r w:rsidR="003B19EE" w:rsidRPr="00851E09">
              <w:rPr>
                <w:rStyle w:val="Hyperlink"/>
                <w:sz w:val="18"/>
                <w:szCs w:val="18"/>
              </w:rPr>
              <w:t>DEMOGRAPHICS OF SUBMISSIONS AND ANALYSIS</w:t>
            </w:r>
            <w:r w:rsidR="00E90328" w:rsidRPr="00851E09">
              <w:rPr>
                <w:webHidden/>
                <w:sz w:val="18"/>
                <w:szCs w:val="18"/>
              </w:rPr>
              <w:tab/>
            </w:r>
            <w:r w:rsidR="00E90328" w:rsidRPr="00851E09">
              <w:rPr>
                <w:webHidden/>
                <w:sz w:val="18"/>
                <w:szCs w:val="18"/>
              </w:rPr>
              <w:fldChar w:fldCharType="begin"/>
            </w:r>
            <w:r w:rsidR="00E90328" w:rsidRPr="00851E09">
              <w:rPr>
                <w:webHidden/>
                <w:sz w:val="18"/>
                <w:szCs w:val="18"/>
              </w:rPr>
              <w:instrText xml:space="preserve"> PAGEREF _Toc104811571 \h </w:instrText>
            </w:r>
            <w:r w:rsidR="00E90328" w:rsidRPr="00851E09">
              <w:rPr>
                <w:webHidden/>
                <w:sz w:val="18"/>
                <w:szCs w:val="18"/>
              </w:rPr>
            </w:r>
            <w:r w:rsidR="00E90328" w:rsidRPr="00851E09">
              <w:rPr>
                <w:webHidden/>
                <w:sz w:val="18"/>
                <w:szCs w:val="18"/>
              </w:rPr>
              <w:fldChar w:fldCharType="separate"/>
            </w:r>
            <w:r w:rsidR="00E90328" w:rsidRPr="00851E09">
              <w:rPr>
                <w:webHidden/>
                <w:sz w:val="18"/>
                <w:szCs w:val="18"/>
              </w:rPr>
              <w:t>1</w:t>
            </w:r>
            <w:r w:rsidR="006D3B15" w:rsidRPr="00851E09">
              <w:rPr>
                <w:webHidden/>
                <w:sz w:val="18"/>
                <w:szCs w:val="18"/>
              </w:rPr>
              <w:t>4</w:t>
            </w:r>
            <w:r w:rsidR="00E90328" w:rsidRPr="00851E09">
              <w:rPr>
                <w:webHidden/>
                <w:sz w:val="18"/>
                <w:szCs w:val="18"/>
              </w:rPr>
              <w:fldChar w:fldCharType="end"/>
            </w:r>
          </w:hyperlink>
        </w:p>
        <w:p w14:paraId="57A5AF49" w14:textId="65B906BB" w:rsidR="006D7129" w:rsidRDefault="004D51B9" w:rsidP="006D7129">
          <w:pPr>
            <w:rPr>
              <w:bCs/>
              <w:noProof/>
            </w:rPr>
          </w:pPr>
          <w:r>
            <w:rPr>
              <w:b/>
              <w:bCs/>
              <w:noProof/>
            </w:rPr>
            <w:fldChar w:fldCharType="end"/>
          </w:r>
          <w:r w:rsidR="00D42E0F">
            <w:br w:type="page"/>
          </w:r>
        </w:p>
      </w:sdtContent>
    </w:sdt>
    <w:p w14:paraId="1BFC7987" w14:textId="22F52996" w:rsidR="00046F9B" w:rsidRDefault="00046F9B" w:rsidP="00046F9B">
      <w:pPr>
        <w:pStyle w:val="Heading1"/>
        <w:framePr w:wrap="around"/>
      </w:pPr>
      <w:bookmarkStart w:id="0" w:name="_Toc104811549"/>
      <w:r>
        <w:lastRenderedPageBreak/>
        <w:t>EXECUTIVE SUMMARY</w:t>
      </w:r>
      <w:bookmarkEnd w:id="0"/>
    </w:p>
    <w:p w14:paraId="62836AD2" w14:textId="77777777" w:rsidR="00A12379" w:rsidRDefault="00A12379" w:rsidP="003026FE">
      <w:pPr>
        <w:pStyle w:val="BodyText"/>
        <w:rPr>
          <w:iCs/>
          <w:sz w:val="20"/>
          <w:szCs w:val="20"/>
        </w:rPr>
        <w:sectPr w:rsidR="00A12379" w:rsidSect="00E24BC8">
          <w:headerReference w:type="even" r:id="rId15"/>
          <w:headerReference w:type="default" r:id="rId16"/>
          <w:footerReference w:type="even" r:id="rId17"/>
          <w:footerReference w:type="default" r:id="rId18"/>
          <w:headerReference w:type="first" r:id="rId19"/>
          <w:footerReference w:type="first" r:id="rId20"/>
          <w:pgSz w:w="11907" w:h="16840" w:code="9"/>
          <w:pgMar w:top="1701" w:right="567" w:bottom="794" w:left="794" w:header="567" w:footer="340" w:gutter="0"/>
          <w:cols w:num="2" w:space="284"/>
          <w:docGrid w:linePitch="360"/>
          <w15:footnoteColumns w:val="1"/>
        </w:sectPr>
      </w:pPr>
    </w:p>
    <w:p w14:paraId="7DDF127C" w14:textId="185616D7" w:rsidR="00C04EE9" w:rsidRPr="00B36805" w:rsidRDefault="00AA5800" w:rsidP="00C04EE9">
      <w:pPr>
        <w:pStyle w:val="Heading2"/>
        <w:rPr>
          <w:szCs w:val="18"/>
        </w:rPr>
      </w:pPr>
      <w:r w:rsidRPr="00B36805">
        <w:rPr>
          <w:szCs w:val="18"/>
        </w:rPr>
        <w:t xml:space="preserve">summary of </w:t>
      </w:r>
      <w:r w:rsidR="00E160D9" w:rsidRPr="00B36805">
        <w:rPr>
          <w:szCs w:val="18"/>
        </w:rPr>
        <w:t>WHY WE ENGAGED</w:t>
      </w:r>
    </w:p>
    <w:p w14:paraId="1ACB5988" w14:textId="5BDB404A" w:rsidR="003026FE" w:rsidRPr="00B36805" w:rsidRDefault="00043B34" w:rsidP="003026FE">
      <w:pPr>
        <w:pStyle w:val="BodyText"/>
        <w:rPr>
          <w:iCs/>
          <w:sz w:val="18"/>
          <w:szCs w:val="18"/>
        </w:rPr>
      </w:pPr>
      <w:r w:rsidRPr="00B36805">
        <w:rPr>
          <w:iCs/>
          <w:sz w:val="18"/>
          <w:szCs w:val="18"/>
        </w:rPr>
        <w:t>Greater Geelong has a significant shortage of social housing with an estimated current shortfall of around 7,000 dwellings. It is also projected that by 2041</w:t>
      </w:r>
      <w:r w:rsidR="001E0118" w:rsidRPr="00B36805">
        <w:rPr>
          <w:iCs/>
          <w:sz w:val="18"/>
          <w:szCs w:val="18"/>
        </w:rPr>
        <w:t xml:space="preserve"> </w:t>
      </w:r>
      <w:r w:rsidRPr="00B36805">
        <w:rPr>
          <w:iCs/>
          <w:sz w:val="18"/>
          <w:szCs w:val="18"/>
        </w:rPr>
        <w:t>around 13,400 new social housing dwellings will be required to meet the community’s need.</w:t>
      </w:r>
      <w:r w:rsidR="00C04EE9" w:rsidRPr="00B36805">
        <w:rPr>
          <w:iCs/>
          <w:sz w:val="18"/>
          <w:szCs w:val="18"/>
        </w:rPr>
        <w:t xml:space="preserve"> </w:t>
      </w:r>
      <w:r w:rsidR="003026FE" w:rsidRPr="00B36805">
        <w:rPr>
          <w:iCs/>
          <w:sz w:val="18"/>
          <w:szCs w:val="18"/>
        </w:rPr>
        <w:t xml:space="preserve">The City’s </w:t>
      </w:r>
      <w:r w:rsidR="003026FE" w:rsidRPr="00B36805">
        <w:rPr>
          <w:i/>
          <w:sz w:val="18"/>
          <w:szCs w:val="18"/>
        </w:rPr>
        <w:t>Social Housing Plan 2020-2041</w:t>
      </w:r>
      <w:r w:rsidR="00B73F61">
        <w:rPr>
          <w:i/>
          <w:sz w:val="18"/>
          <w:szCs w:val="18"/>
        </w:rPr>
        <w:t xml:space="preserve">, </w:t>
      </w:r>
      <w:r w:rsidR="00B73F61" w:rsidRPr="00B73F61">
        <w:rPr>
          <w:iCs/>
          <w:sz w:val="18"/>
          <w:szCs w:val="18"/>
        </w:rPr>
        <w:t xml:space="preserve">adopted </w:t>
      </w:r>
      <w:r w:rsidR="00B73F61">
        <w:rPr>
          <w:iCs/>
          <w:sz w:val="18"/>
          <w:szCs w:val="18"/>
        </w:rPr>
        <w:t xml:space="preserve">by Council </w:t>
      </w:r>
      <w:r w:rsidR="00B73F61" w:rsidRPr="00B73F61">
        <w:rPr>
          <w:iCs/>
          <w:sz w:val="18"/>
          <w:szCs w:val="18"/>
        </w:rPr>
        <w:t>in 2020,</w:t>
      </w:r>
      <w:r w:rsidR="003026FE" w:rsidRPr="00B36805">
        <w:rPr>
          <w:iCs/>
          <w:sz w:val="18"/>
          <w:szCs w:val="18"/>
        </w:rPr>
        <w:t xml:space="preserve"> commits the City</w:t>
      </w:r>
      <w:r w:rsidR="00A7147F" w:rsidRPr="00B36805">
        <w:rPr>
          <w:iCs/>
          <w:sz w:val="18"/>
          <w:szCs w:val="18"/>
        </w:rPr>
        <w:t xml:space="preserve"> of Greater Geelong</w:t>
      </w:r>
      <w:r w:rsidR="003026FE" w:rsidRPr="00B36805">
        <w:rPr>
          <w:iCs/>
          <w:sz w:val="18"/>
          <w:szCs w:val="18"/>
        </w:rPr>
        <w:t xml:space="preserve"> to supporting the growth of social housing through a range of actions</w:t>
      </w:r>
      <w:r w:rsidR="00B36805">
        <w:rPr>
          <w:iCs/>
          <w:sz w:val="18"/>
          <w:szCs w:val="18"/>
        </w:rPr>
        <w:t xml:space="preserve"> including </w:t>
      </w:r>
      <w:r w:rsidR="003026FE" w:rsidRPr="00B36805">
        <w:rPr>
          <w:iCs/>
          <w:sz w:val="18"/>
          <w:szCs w:val="18"/>
        </w:rPr>
        <w:t xml:space="preserve">for the </w:t>
      </w:r>
      <w:proofErr w:type="gramStart"/>
      <w:r w:rsidR="003026FE" w:rsidRPr="00B36805">
        <w:rPr>
          <w:iCs/>
          <w:sz w:val="18"/>
          <w:szCs w:val="18"/>
        </w:rPr>
        <w:t>City</w:t>
      </w:r>
      <w:proofErr w:type="gramEnd"/>
      <w:r w:rsidR="003026FE" w:rsidRPr="00B36805">
        <w:rPr>
          <w:iCs/>
          <w:sz w:val="18"/>
          <w:szCs w:val="18"/>
        </w:rPr>
        <w:t xml:space="preserve"> to consider its own land for social housing development </w:t>
      </w:r>
      <w:r w:rsidR="001E0118" w:rsidRPr="00B36805">
        <w:rPr>
          <w:iCs/>
          <w:sz w:val="18"/>
          <w:szCs w:val="18"/>
        </w:rPr>
        <w:t>and mak</w:t>
      </w:r>
      <w:r w:rsidR="00B36805">
        <w:rPr>
          <w:iCs/>
          <w:sz w:val="18"/>
          <w:szCs w:val="18"/>
        </w:rPr>
        <w:t>e</w:t>
      </w:r>
      <w:r w:rsidR="003026FE" w:rsidRPr="00B36805">
        <w:rPr>
          <w:iCs/>
          <w:sz w:val="18"/>
          <w:szCs w:val="18"/>
        </w:rPr>
        <w:t xml:space="preserve"> such land available to the community housing sector via a newly established Geelong Affordable Housing Trust.</w:t>
      </w:r>
    </w:p>
    <w:p w14:paraId="06366E62" w14:textId="226D200C" w:rsidR="003026FE" w:rsidRPr="00B36805" w:rsidRDefault="00043B34" w:rsidP="003026FE">
      <w:pPr>
        <w:pStyle w:val="BodyText"/>
        <w:rPr>
          <w:iCs/>
          <w:sz w:val="18"/>
          <w:szCs w:val="18"/>
        </w:rPr>
      </w:pPr>
      <w:r w:rsidRPr="00B36805">
        <w:rPr>
          <w:iCs/>
          <w:sz w:val="18"/>
          <w:szCs w:val="18"/>
        </w:rPr>
        <w:t xml:space="preserve">The </w:t>
      </w:r>
      <w:proofErr w:type="gramStart"/>
      <w:r w:rsidRPr="00B36805">
        <w:rPr>
          <w:iCs/>
          <w:sz w:val="18"/>
          <w:szCs w:val="18"/>
        </w:rPr>
        <w:t>City</w:t>
      </w:r>
      <w:proofErr w:type="gramEnd"/>
      <w:r w:rsidRPr="00B36805">
        <w:rPr>
          <w:iCs/>
          <w:sz w:val="18"/>
          <w:szCs w:val="18"/>
        </w:rPr>
        <w:t xml:space="preserve"> identified three initial parcels of land to be considered for transfer</w:t>
      </w:r>
      <w:r w:rsidR="00C04EE9" w:rsidRPr="00B36805">
        <w:rPr>
          <w:iCs/>
          <w:sz w:val="18"/>
          <w:szCs w:val="18"/>
        </w:rPr>
        <w:t xml:space="preserve"> to</w:t>
      </w:r>
      <w:r w:rsidRPr="00B36805">
        <w:rPr>
          <w:iCs/>
          <w:sz w:val="18"/>
          <w:szCs w:val="18"/>
        </w:rPr>
        <w:t xml:space="preserve"> the Geelong Affordable Housing Trust for the purposes of social housing development. These sites are:</w:t>
      </w:r>
      <w:r w:rsidR="003026FE" w:rsidRPr="00B36805">
        <w:rPr>
          <w:iCs/>
          <w:sz w:val="18"/>
          <w:szCs w:val="18"/>
        </w:rPr>
        <w:t xml:space="preserve"> </w:t>
      </w:r>
    </w:p>
    <w:p w14:paraId="71354D03" w14:textId="77777777" w:rsidR="003026FE" w:rsidRPr="00B36805" w:rsidRDefault="003026FE" w:rsidP="003026FE">
      <w:pPr>
        <w:pStyle w:val="ListBullet"/>
        <w:rPr>
          <w:sz w:val="18"/>
          <w:szCs w:val="18"/>
        </w:rPr>
      </w:pPr>
      <w:r w:rsidRPr="00B36805">
        <w:rPr>
          <w:sz w:val="18"/>
          <w:szCs w:val="18"/>
        </w:rPr>
        <w:t>116-120 Purnell Road, Corio</w:t>
      </w:r>
    </w:p>
    <w:p w14:paraId="24D85AC3" w14:textId="77777777" w:rsidR="003026FE" w:rsidRPr="00B36805" w:rsidRDefault="003026FE" w:rsidP="003026FE">
      <w:pPr>
        <w:pStyle w:val="ListBullet"/>
        <w:rPr>
          <w:sz w:val="18"/>
          <w:szCs w:val="18"/>
        </w:rPr>
      </w:pPr>
      <w:r w:rsidRPr="00B36805">
        <w:rPr>
          <w:sz w:val="18"/>
          <w:szCs w:val="18"/>
        </w:rPr>
        <w:t>5A Dean Street, Belmont</w:t>
      </w:r>
    </w:p>
    <w:p w14:paraId="1B1EA942" w14:textId="103A144F" w:rsidR="003026FE" w:rsidRPr="00B36805" w:rsidRDefault="003026FE" w:rsidP="003026FE">
      <w:pPr>
        <w:pStyle w:val="ListBullet"/>
        <w:rPr>
          <w:sz w:val="18"/>
          <w:szCs w:val="18"/>
        </w:rPr>
      </w:pPr>
      <w:r w:rsidRPr="00B36805">
        <w:rPr>
          <w:sz w:val="18"/>
          <w:szCs w:val="18"/>
        </w:rPr>
        <w:t>2-14 Rollins Road, Bell Post Hill (excluding no 8)</w:t>
      </w:r>
    </w:p>
    <w:p w14:paraId="45E567AE" w14:textId="4FD64939" w:rsidR="00043B34" w:rsidRPr="00B36805" w:rsidRDefault="00043B34" w:rsidP="00043B34">
      <w:pPr>
        <w:pStyle w:val="ListBullet"/>
        <w:numPr>
          <w:ilvl w:val="0"/>
          <w:numId w:val="0"/>
        </w:numPr>
        <w:rPr>
          <w:iCs/>
          <w:sz w:val="18"/>
          <w:szCs w:val="18"/>
        </w:rPr>
      </w:pPr>
      <w:r w:rsidRPr="00B36805">
        <w:rPr>
          <w:iCs/>
          <w:sz w:val="18"/>
          <w:szCs w:val="18"/>
        </w:rPr>
        <w:t xml:space="preserve">In February 2022, Council endorsed a 6-week </w:t>
      </w:r>
      <w:r w:rsidR="001E0118" w:rsidRPr="00B36805">
        <w:rPr>
          <w:iCs/>
          <w:sz w:val="18"/>
          <w:szCs w:val="18"/>
        </w:rPr>
        <w:t xml:space="preserve">community </w:t>
      </w:r>
      <w:r w:rsidRPr="00B36805">
        <w:rPr>
          <w:iCs/>
          <w:sz w:val="18"/>
          <w:szCs w:val="18"/>
        </w:rPr>
        <w:t xml:space="preserve">engagement in regard to the proposal to transfer these three parcels of Council-owned land. The engagement sought to understand the community’s views on the proposed transfer </w:t>
      </w:r>
      <w:r w:rsidR="001E0118" w:rsidRPr="00B36805">
        <w:rPr>
          <w:iCs/>
          <w:sz w:val="18"/>
          <w:szCs w:val="18"/>
        </w:rPr>
        <w:t>in order to</w:t>
      </w:r>
      <w:r w:rsidRPr="00B36805">
        <w:rPr>
          <w:iCs/>
          <w:sz w:val="18"/>
          <w:szCs w:val="18"/>
        </w:rPr>
        <w:t xml:space="preserve"> inform Council’s decision on the matter.</w:t>
      </w:r>
    </w:p>
    <w:p w14:paraId="3F48DD13" w14:textId="32102502" w:rsidR="00B36805" w:rsidRPr="00B36805" w:rsidRDefault="00B36805" w:rsidP="00BF49FE">
      <w:pPr>
        <w:pStyle w:val="Heading2"/>
        <w:spacing w:before="360"/>
        <w:rPr>
          <w:szCs w:val="18"/>
        </w:rPr>
      </w:pPr>
      <w:r w:rsidRPr="00B36805">
        <w:rPr>
          <w:szCs w:val="18"/>
        </w:rPr>
        <w:t>summary of the engagement process</w:t>
      </w:r>
    </w:p>
    <w:p w14:paraId="7549113E" w14:textId="7EEA4E8E" w:rsidR="00B36805" w:rsidRDefault="00B36805" w:rsidP="00B36805">
      <w:pPr>
        <w:pStyle w:val="BodyText"/>
        <w:rPr>
          <w:sz w:val="18"/>
          <w:szCs w:val="18"/>
        </w:rPr>
      </w:pPr>
      <w:r w:rsidRPr="00B36805">
        <w:rPr>
          <w:sz w:val="18"/>
          <w:szCs w:val="18"/>
        </w:rPr>
        <w:t xml:space="preserve">Feedback on this proposal was primarily obtained via a survey on the </w:t>
      </w:r>
      <w:proofErr w:type="spellStart"/>
      <w:r w:rsidRPr="00B36805">
        <w:rPr>
          <w:sz w:val="18"/>
          <w:szCs w:val="18"/>
        </w:rPr>
        <w:t>City’s</w:t>
      </w:r>
      <w:proofErr w:type="spellEnd"/>
      <w:r w:rsidRPr="00B36805">
        <w:rPr>
          <w:sz w:val="18"/>
          <w:szCs w:val="18"/>
        </w:rPr>
        <w:t xml:space="preserve"> Have Your Say online platform in addition to community members providing their views direct to council officers. The engagement and associated information sessions were promoted through a mailout to residents within a 200-metre radius of each site, onsite signage, social</w:t>
      </w:r>
      <w:r>
        <w:rPr>
          <w:sz w:val="18"/>
          <w:szCs w:val="18"/>
        </w:rPr>
        <w:t xml:space="preserve"> and</w:t>
      </w:r>
      <w:r w:rsidRPr="00B36805">
        <w:rPr>
          <w:sz w:val="18"/>
          <w:szCs w:val="18"/>
        </w:rPr>
        <w:t xml:space="preserve"> print media, City News adverts and targeted emails to stakeholders as well as the City’s advisory committees and groups.</w:t>
      </w:r>
    </w:p>
    <w:p w14:paraId="3C2E02ED" w14:textId="77777777" w:rsidR="00667829" w:rsidRPr="00B36805" w:rsidRDefault="00667829" w:rsidP="00667829">
      <w:pPr>
        <w:pStyle w:val="ExecSummHeading3"/>
        <w:rPr>
          <w:szCs w:val="20"/>
        </w:rPr>
      </w:pPr>
      <w:r w:rsidRPr="00B36805">
        <w:rPr>
          <w:szCs w:val="20"/>
        </w:rPr>
        <w:t>Engagement overview</w:t>
      </w:r>
    </w:p>
    <w:p w14:paraId="4C330E0C" w14:textId="6645C5F4" w:rsidR="00667829" w:rsidRPr="00B36805" w:rsidRDefault="00F83AC7" w:rsidP="00667829">
      <w:pPr>
        <w:pStyle w:val="BodyText"/>
        <w:rPr>
          <w:sz w:val="18"/>
          <w:szCs w:val="18"/>
        </w:rPr>
      </w:pPr>
      <w:r w:rsidRPr="00B36805">
        <w:rPr>
          <w:noProof/>
          <w:sz w:val="18"/>
          <w:szCs w:val="18"/>
        </w:rPr>
        <mc:AlternateContent>
          <mc:Choice Requires="wpg">
            <w:drawing>
              <wp:anchor distT="0" distB="0" distL="114300" distR="114300" simplePos="0" relativeHeight="251685888" behindDoc="0" locked="0" layoutInCell="1" allowOverlap="1" wp14:anchorId="7D7723E9" wp14:editId="2EF8D956">
                <wp:simplePos x="0" y="0"/>
                <wp:positionH relativeFrom="column">
                  <wp:posOffset>4558030</wp:posOffset>
                </wp:positionH>
                <wp:positionV relativeFrom="paragraph">
                  <wp:posOffset>144576</wp:posOffset>
                </wp:positionV>
                <wp:extent cx="1649095" cy="904875"/>
                <wp:effectExtent l="0" t="0" r="8255" b="9525"/>
                <wp:wrapNone/>
                <wp:docPr id="253" name="Group 253"/>
                <wp:cNvGraphicFramePr/>
                <a:graphic xmlns:a="http://schemas.openxmlformats.org/drawingml/2006/main">
                  <a:graphicData uri="http://schemas.microsoft.com/office/word/2010/wordprocessingGroup">
                    <wpg:wgp>
                      <wpg:cNvGrpSpPr/>
                      <wpg:grpSpPr>
                        <a:xfrm>
                          <a:off x="0" y="0"/>
                          <a:ext cx="1649095" cy="904875"/>
                          <a:chOff x="503555" y="-361950"/>
                          <a:chExt cx="1649095" cy="836929"/>
                        </a:xfrm>
                      </wpg:grpSpPr>
                      <wpg:grpSp>
                        <wpg:cNvPr id="207" name="Group 207"/>
                        <wpg:cNvGrpSpPr>
                          <a:grpSpLocks/>
                        </wpg:cNvGrpSpPr>
                        <wpg:grpSpPr bwMode="auto">
                          <a:xfrm>
                            <a:off x="503555" y="-361950"/>
                            <a:ext cx="530225" cy="475615"/>
                            <a:chOff x="6248" y="-236"/>
                            <a:chExt cx="835" cy="749"/>
                          </a:xfrm>
                        </wpg:grpSpPr>
                        <wps:wsp>
                          <wps:cNvPr id="208" name="AutoShape 40"/>
                          <wps:cNvSpPr>
                            <a:spLocks/>
                          </wps:cNvSpPr>
                          <wps:spPr bwMode="auto">
                            <a:xfrm>
                              <a:off x="6248" y="-236"/>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03" y="213"/>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974"/>
                            <a:ext cx="1047750" cy="294005"/>
                          </a:xfrm>
                          <a:prstGeom prst="rect">
                            <a:avLst/>
                          </a:prstGeom>
                          <a:noFill/>
                          <a:ln w="9525">
                            <a:noFill/>
                            <a:miter lim="800000"/>
                            <a:headEnd/>
                            <a:tailEnd/>
                          </a:ln>
                        </wps:spPr>
                        <wps:txbx>
                          <w:txbxContent>
                            <w:p w14:paraId="22607DC5" w14:textId="77777777" w:rsidR="00667829" w:rsidRPr="00B36805" w:rsidRDefault="00667829" w:rsidP="00667829">
                              <w:pPr>
                                <w:spacing w:line="240" w:lineRule="auto"/>
                                <w:rPr>
                                  <w:color w:val="003263" w:themeColor="text2"/>
                                  <w:sz w:val="18"/>
                                  <w:szCs w:val="18"/>
                                </w:rPr>
                              </w:pPr>
                              <w:r w:rsidRPr="00B36805">
                                <w:rPr>
                                  <w:color w:val="003263" w:themeColor="text2"/>
                                  <w:w w:val="105"/>
                                  <w:sz w:val="18"/>
                                  <w:szCs w:val="18"/>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6AC5AA95" w14:textId="77777777" w:rsidR="00667829" w:rsidRPr="000D020A" w:rsidRDefault="00667829" w:rsidP="0066782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7723E9" id="Group 253" o:spid="_x0000_s1027" style="position:absolute;margin-left:358.9pt;margin-top:11.4pt;width:129.85pt;height:71.25pt;z-index:251685888;mso-width-relative:margin;mso-height-relative:margin" coordorigin="5035,-3619" coordsize="16490,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">
                <v:group id="Group 207" o:spid="_x0000_s1028" style="position:absolute;left:5035;top:-3619;width:5302;height:4755" coordorigin="6248,-236" coordsize="83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29" style="position:absolute;left:6248;top:-236;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0" type="#_x0000_t75" style="position:absolute;left:6903;top:213;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2" o:title=""/>
                  </v:shape>
                </v:group>
                <v:shape id="_x0000_s1031" type="#_x0000_t202" style="position:absolute;left:11049;top:1809;width:1047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2607DC5" w14:textId="77777777" w:rsidR="00667829" w:rsidRPr="00B36805" w:rsidRDefault="00667829" w:rsidP="00667829">
                        <w:pPr>
                          <w:spacing w:line="240" w:lineRule="auto"/>
                          <w:rPr>
                            <w:color w:val="003263" w:themeColor="text2"/>
                            <w:sz w:val="18"/>
                            <w:szCs w:val="18"/>
                          </w:rPr>
                        </w:pPr>
                        <w:r w:rsidRPr="00B36805">
                          <w:rPr>
                            <w:color w:val="003263" w:themeColor="text2"/>
                            <w:w w:val="105"/>
                            <w:sz w:val="18"/>
                            <w:szCs w:val="18"/>
                          </w:rPr>
                          <w:t>People following the project</w:t>
                        </w:r>
                      </w:p>
                    </w:txbxContent>
                  </v:textbox>
                </v:shape>
                <v:shape id="_x0000_s1032"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AC5AA95" w14:textId="77777777" w:rsidR="00667829" w:rsidRPr="000D020A" w:rsidRDefault="00667829" w:rsidP="0066782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120</w:t>
                        </w:r>
                      </w:p>
                    </w:txbxContent>
                  </v:textbox>
                </v:shape>
              </v:group>
            </w:pict>
          </mc:Fallback>
        </mc:AlternateContent>
      </w:r>
      <w:r w:rsidR="005B41DB" w:rsidRPr="00B36805">
        <w:rPr>
          <w:noProof/>
          <w:sz w:val="18"/>
          <w:szCs w:val="18"/>
        </w:rPr>
        <mc:AlternateContent>
          <mc:Choice Requires="wpg">
            <w:drawing>
              <wp:anchor distT="0" distB="0" distL="114300" distR="114300" simplePos="0" relativeHeight="251683840" behindDoc="0" locked="0" layoutInCell="1" allowOverlap="1" wp14:anchorId="0F92B0FA" wp14:editId="56278120">
                <wp:simplePos x="0" y="0"/>
                <wp:positionH relativeFrom="column">
                  <wp:posOffset>-27885</wp:posOffset>
                </wp:positionH>
                <wp:positionV relativeFrom="paragraph">
                  <wp:posOffset>215530</wp:posOffset>
                </wp:positionV>
                <wp:extent cx="981075" cy="1524000"/>
                <wp:effectExtent l="0" t="0" r="9525" b="0"/>
                <wp:wrapNone/>
                <wp:docPr id="26" name="Group 26"/>
                <wp:cNvGraphicFramePr/>
                <a:graphic xmlns:a="http://schemas.openxmlformats.org/drawingml/2006/main">
                  <a:graphicData uri="http://schemas.microsoft.com/office/word/2010/wordprocessingGroup">
                    <wpg:wgp>
                      <wpg:cNvGrpSpPr/>
                      <wpg:grpSpPr>
                        <a:xfrm>
                          <a:off x="0" y="0"/>
                          <a:ext cx="981075" cy="1524000"/>
                          <a:chOff x="0" y="13678"/>
                          <a:chExt cx="981075" cy="1510322"/>
                        </a:xfrm>
                      </wpg:grpSpPr>
                      <wps:wsp>
                        <wps:cNvPr id="2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4C98A878" w14:textId="77777777" w:rsidR="00667829" w:rsidRPr="006C6D3E" w:rsidRDefault="00667829" w:rsidP="00667829">
                              <w:pPr>
                                <w:jc w:val="center"/>
                                <w:rPr>
                                  <w:color w:val="003263" w:themeColor="text2"/>
                                </w:rPr>
                              </w:pPr>
                              <w:r>
                                <w:rPr>
                                  <w:rFonts w:asciiTheme="majorHAnsi" w:hAnsiTheme="majorHAnsi" w:cstheme="majorHAnsi"/>
                                  <w:b/>
                                  <w:bCs/>
                                  <w:color w:val="003263" w:themeColor="text2"/>
                                  <w:sz w:val="56"/>
                                  <w:szCs w:val="56"/>
                                </w:rPr>
                                <w:t>42</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B36805">
                                <w:rPr>
                                  <w:color w:val="003263" w:themeColor="text2"/>
                                  <w:w w:val="105"/>
                                  <w:sz w:val="18"/>
                                  <w:szCs w:val="18"/>
                                </w:rPr>
                                <w:t>of engagement</w:t>
                              </w:r>
                            </w:p>
                          </w:txbxContent>
                        </wps:txbx>
                        <wps:bodyPr rot="0" vert="horz" wrap="square" lIns="0" tIns="0" rIns="0" bIns="0" anchor="t" anchorCtr="0">
                          <a:noAutofit/>
                        </wps:bodyPr>
                      </wps:wsp>
                      <wpg:grpSp>
                        <wpg:cNvPr id="28" name="Group 28"/>
                        <wpg:cNvGrpSpPr>
                          <a:grpSpLocks/>
                        </wpg:cNvGrpSpPr>
                        <wpg:grpSpPr bwMode="auto">
                          <a:xfrm>
                            <a:off x="137504" y="13678"/>
                            <a:ext cx="710732" cy="703893"/>
                            <a:chOff x="721" y="-1565"/>
                            <a:chExt cx="1351" cy="1338"/>
                          </a:xfrm>
                        </wpg:grpSpPr>
                        <wps:wsp>
                          <wps:cNvPr id="29"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28"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29"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92B0FA" id="Group 26" o:spid="_x0000_s1033" style="position:absolute;margin-left:-2.2pt;margin-top:16.95pt;width:77.25pt;height:120pt;z-index:251683840;mso-width-relative:margin;mso-height-relative:margin" coordorigin=",136" coordsize="9810,1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">
                <v:shape id="_x0000_s1034"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C98A878" w14:textId="77777777" w:rsidR="00667829" w:rsidRPr="006C6D3E" w:rsidRDefault="00667829" w:rsidP="00667829">
                        <w:pPr>
                          <w:jc w:val="center"/>
                          <w:rPr>
                            <w:color w:val="003263" w:themeColor="text2"/>
                          </w:rPr>
                        </w:pPr>
                        <w:r>
                          <w:rPr>
                            <w:rFonts w:asciiTheme="majorHAnsi" w:hAnsiTheme="majorHAnsi" w:cstheme="majorHAnsi"/>
                            <w:b/>
                            <w:bCs/>
                            <w:color w:val="003263" w:themeColor="text2"/>
                            <w:sz w:val="56"/>
                            <w:szCs w:val="56"/>
                          </w:rPr>
                          <w:t>42</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B36805">
                          <w:rPr>
                            <w:color w:val="003263" w:themeColor="text2"/>
                            <w:w w:val="105"/>
                            <w:sz w:val="18"/>
                            <w:szCs w:val="18"/>
                          </w:rPr>
                          <w:t>of engagement</w:t>
                        </w:r>
                      </w:p>
                    </w:txbxContent>
                  </v:textbox>
                </v:shape>
                <v:group id="Group 28" o:spid="_x0000_s1035" style="position:absolute;left:1375;top:136;width:7107;height:7039" coordorigin="721,-1565" coordsize="135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 o:spid="_x0000_s103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8"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0"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" strokecolor="#003263" strokeweight=".94686mm"/>
                  <v:line id="Line 8" o:spid="_x0000_s1041"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" strokecolor="#003263" strokeweight=".94686mm"/>
                  <v:shape id="Freeform 9" o:spid="_x0000_s104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" path="m81,l,235r242,83l323,83,81,xe" stroked="f">
                    <v:path arrowok="t" o:connecttype="custom" o:connectlocs="81,-1147;0,-912;242,-829;323,-1064;81,-1147" o:connectangles="0,0,0,0,0"/>
                  </v:shape>
                  <v:shape id="Freeform 10" o:spid="_x0000_s104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" path="m81,l,235r242,83l323,83,81,xe" filled="f" strokecolor="#003263" strokeweight=".78175mm">
                    <v:path arrowok="t" o:connecttype="custom" o:connectlocs="81,-1147;0,-912;242,-829;323,-1064;81,-1147" o:connectangles="0,0,0,0,0"/>
                  </v:shape>
                  <v:shape id="Freeform 11" o:spid="_x0000_s104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" path="m81,l,235r241,84l322,84,81,xe" stroked="f">
                    <v:path arrowok="t" o:connecttype="custom" o:connectlocs="81,-1066;0,-831;241,-747;322,-982;81,-1066" o:connectangles="0,0,0,0,0"/>
                  </v:shape>
                  <v:shape id="Freeform 12" o:spid="_x0000_s104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4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" path="m81,l,235r242,83l322,83,81,xe" stroked="f">
                    <v:path arrowok="t" o:connecttype="custom" o:connectlocs="81,-984;0,-749;242,-666;322,-901;81,-984" o:connectangles="0,0,0,0,0"/>
                  </v:shape>
                  <v:shape id="Freeform 14" o:spid="_x0000_s104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4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" path="m81,l,235r242,84l323,84,81,xe" stroked="f">
                    <v:path arrowok="t" o:connecttype="custom" o:connectlocs="81,-917;0,-682;242,-598;323,-833;81,-917" o:connectangles="0,0,0,0,0"/>
                  </v:shape>
                  <v:shape id="Freeform 16" o:spid="_x0000_s104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" path="m81,l,235r242,84l323,84,81,xe" filled="f" strokecolor="#003263" strokeweight=".78175mm">
                    <v:path arrowok="t" o:connecttype="custom" o:connectlocs="81,-917;0,-682;242,-598;323,-833;81,-917" o:connectangles="0,0,0,0,0"/>
                  </v:shape>
                  <v:shape id="Freeform 17" o:spid="_x0000_s105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" path="m81,l,235r242,83l323,83,81,xe" stroked="f">
                    <v:path arrowok="t" o:connecttype="custom" o:connectlocs="81,-835;0,-600;242,-517;323,-752;81,-835" o:connectangles="0,0,0,0,0"/>
                  </v:shape>
                  <v:shape id="Freeform 18" o:spid="_x0000_s105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" path="m81,l,235r242,83l323,83,81,xe" filled="f" strokecolor="#003263" strokeweight=".78175mm">
                    <v:path arrowok="t" o:connecttype="custom" o:connectlocs="81,-835;0,-600;242,-517;323,-752;81,-835" o:connectangles="0,0,0,0,0"/>
                  </v:shape>
                  <v:shape id="Freeform 19" o:spid="_x0000_s105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" path="m81,l,235r242,83l323,83,81,xe" stroked="f">
                    <v:path arrowok="t" o:connecttype="custom" o:connectlocs="81,-753;0,-518;242,-435;323,-670;81,-753" o:connectangles="0,0,0,0,0"/>
                  </v:shape>
                  <v:shape id="Freeform 20" o:spid="_x0000_s105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" path="m81,l,235r242,83l323,83,81,xe" filled="f" strokecolor="#003263" strokeweight=".78175mm">
                    <v:path arrowok="t" o:connecttype="custom" o:connectlocs="81,-753;0,-518;242,-435;323,-670;81,-753" o:connectangles="0,0,0,0,0"/>
                  </v:shape>
                </v:group>
              </v:group>
            </w:pict>
          </mc:Fallback>
        </mc:AlternateContent>
      </w:r>
      <w:r w:rsidR="005B41DB" w:rsidRPr="00B36805">
        <w:rPr>
          <w:noProof/>
          <w:sz w:val="18"/>
          <w:szCs w:val="18"/>
        </w:rPr>
        <mc:AlternateContent>
          <mc:Choice Requires="wps">
            <w:drawing>
              <wp:anchor distT="0" distB="0" distL="114300" distR="114300" simplePos="0" relativeHeight="251687936" behindDoc="0" locked="0" layoutInCell="1" allowOverlap="1" wp14:anchorId="4328789C" wp14:editId="3D4911D8">
                <wp:simplePos x="0" y="0"/>
                <wp:positionH relativeFrom="column">
                  <wp:posOffset>1519416</wp:posOffset>
                </wp:positionH>
                <wp:positionV relativeFrom="paragraph">
                  <wp:posOffset>63031</wp:posOffset>
                </wp:positionV>
                <wp:extent cx="1041621" cy="1409700"/>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1409700"/>
                        </a:xfrm>
                        <a:prstGeom prst="rect">
                          <a:avLst/>
                        </a:prstGeom>
                        <a:noFill/>
                        <a:ln w="9525">
                          <a:noFill/>
                          <a:miter lim="800000"/>
                          <a:headEnd/>
                          <a:tailEnd/>
                        </a:ln>
                      </wps:spPr>
                      <wps:txbx>
                        <w:txbxContent>
                          <w:p w14:paraId="1783D32C" w14:textId="77777777" w:rsidR="00667829" w:rsidRPr="0041068C" w:rsidRDefault="00667829" w:rsidP="0066782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w:t>
                            </w:r>
                          </w:p>
                          <w:p w14:paraId="3748EEB7" w14:textId="77777777" w:rsidR="00667829" w:rsidRPr="00B36805" w:rsidRDefault="00667829" w:rsidP="00667829">
                            <w:pPr>
                              <w:spacing w:line="240" w:lineRule="auto"/>
                              <w:rPr>
                                <w:color w:val="003263" w:themeColor="text2"/>
                                <w:w w:val="105"/>
                                <w:sz w:val="18"/>
                                <w:szCs w:val="18"/>
                              </w:rPr>
                            </w:pPr>
                            <w:r w:rsidRPr="00B36805">
                              <w:rPr>
                                <w:color w:val="003263" w:themeColor="text2"/>
                                <w:w w:val="105"/>
                                <w:sz w:val="18"/>
                                <w:szCs w:val="18"/>
                              </w:rPr>
                              <w:t>Information and feedback sessions held including:</w:t>
                            </w:r>
                          </w:p>
                          <w:p w14:paraId="03FAB102" w14:textId="77777777" w:rsidR="00667829" w:rsidRPr="00B36805" w:rsidRDefault="00667829" w:rsidP="00667829">
                            <w:pPr>
                              <w:pStyle w:val="ListParagraph"/>
                              <w:numPr>
                                <w:ilvl w:val="0"/>
                                <w:numId w:val="48"/>
                              </w:numPr>
                              <w:spacing w:line="240" w:lineRule="auto"/>
                              <w:ind w:left="357" w:hanging="357"/>
                              <w:rPr>
                                <w:color w:val="003263" w:themeColor="text2"/>
                                <w:w w:val="105"/>
                              </w:rPr>
                            </w:pPr>
                            <w:r w:rsidRPr="00B36805">
                              <w:rPr>
                                <w:color w:val="003263" w:themeColor="text2"/>
                                <w:w w:val="105"/>
                              </w:rPr>
                              <w:t>8 online</w:t>
                            </w:r>
                          </w:p>
                          <w:p w14:paraId="43655AFD" w14:textId="77777777" w:rsidR="00667829" w:rsidRPr="00B36805" w:rsidRDefault="00667829" w:rsidP="00667829">
                            <w:pPr>
                              <w:pStyle w:val="ListParagraph"/>
                              <w:numPr>
                                <w:ilvl w:val="0"/>
                                <w:numId w:val="48"/>
                              </w:numPr>
                              <w:spacing w:line="240" w:lineRule="auto"/>
                              <w:ind w:left="357" w:hanging="357"/>
                              <w:rPr>
                                <w:color w:val="003263" w:themeColor="text2"/>
                                <w:w w:val="105"/>
                              </w:rPr>
                            </w:pPr>
                            <w:r w:rsidRPr="00B36805">
                              <w:rPr>
                                <w:color w:val="003263" w:themeColor="text2"/>
                                <w:w w:val="105"/>
                              </w:rPr>
                              <w:t>3 onsite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8789C" id="_x0000_s1054" type="#_x0000_t202" style="position:absolute;margin-left:119.65pt;margin-top:4.95pt;width:82pt;height:1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" filled="f" stroked="f">
                <v:textbox inset="0,0,0,0">
                  <w:txbxContent>
                    <w:p w14:paraId="1783D32C" w14:textId="77777777" w:rsidR="00667829" w:rsidRPr="0041068C" w:rsidRDefault="00667829" w:rsidP="0066782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w:t>
                      </w:r>
                    </w:p>
                    <w:p w14:paraId="3748EEB7" w14:textId="77777777" w:rsidR="00667829" w:rsidRPr="00B36805" w:rsidRDefault="00667829" w:rsidP="00667829">
                      <w:pPr>
                        <w:spacing w:line="240" w:lineRule="auto"/>
                        <w:rPr>
                          <w:color w:val="003263" w:themeColor="text2"/>
                          <w:w w:val="105"/>
                          <w:sz w:val="18"/>
                          <w:szCs w:val="18"/>
                        </w:rPr>
                      </w:pPr>
                      <w:r w:rsidRPr="00B36805">
                        <w:rPr>
                          <w:color w:val="003263" w:themeColor="text2"/>
                          <w:w w:val="105"/>
                          <w:sz w:val="18"/>
                          <w:szCs w:val="18"/>
                        </w:rPr>
                        <w:t>Information and feedback sessions held including:</w:t>
                      </w:r>
                    </w:p>
                    <w:p w14:paraId="03FAB102" w14:textId="77777777" w:rsidR="00667829" w:rsidRPr="00B36805" w:rsidRDefault="00667829" w:rsidP="00667829">
                      <w:pPr>
                        <w:pStyle w:val="ListParagraph"/>
                        <w:numPr>
                          <w:ilvl w:val="0"/>
                          <w:numId w:val="48"/>
                        </w:numPr>
                        <w:spacing w:line="240" w:lineRule="auto"/>
                        <w:ind w:left="357" w:hanging="357"/>
                        <w:rPr>
                          <w:color w:val="003263" w:themeColor="text2"/>
                          <w:w w:val="105"/>
                        </w:rPr>
                      </w:pPr>
                      <w:r w:rsidRPr="00B36805">
                        <w:rPr>
                          <w:color w:val="003263" w:themeColor="text2"/>
                          <w:w w:val="105"/>
                        </w:rPr>
                        <w:t>8 online</w:t>
                      </w:r>
                    </w:p>
                    <w:p w14:paraId="43655AFD" w14:textId="77777777" w:rsidR="00667829" w:rsidRPr="00B36805" w:rsidRDefault="00667829" w:rsidP="00667829">
                      <w:pPr>
                        <w:pStyle w:val="ListParagraph"/>
                        <w:numPr>
                          <w:ilvl w:val="0"/>
                          <w:numId w:val="48"/>
                        </w:numPr>
                        <w:spacing w:line="240" w:lineRule="auto"/>
                        <w:ind w:left="357" w:hanging="357"/>
                        <w:rPr>
                          <w:color w:val="003263" w:themeColor="text2"/>
                          <w:w w:val="105"/>
                        </w:rPr>
                      </w:pPr>
                      <w:r w:rsidRPr="00B36805">
                        <w:rPr>
                          <w:color w:val="003263" w:themeColor="text2"/>
                          <w:w w:val="105"/>
                        </w:rPr>
                        <w:t>3 onsite</w:t>
                      </w:r>
                    </w:p>
                  </w:txbxContent>
                </v:textbox>
              </v:shape>
            </w:pict>
          </mc:Fallback>
        </mc:AlternateContent>
      </w:r>
      <w:r w:rsidR="00667829" w:rsidRPr="00B36805">
        <w:rPr>
          <w:noProof/>
          <w:sz w:val="18"/>
          <w:szCs w:val="18"/>
        </w:rPr>
        <mc:AlternateContent>
          <mc:Choice Requires="wpg">
            <w:drawing>
              <wp:anchor distT="0" distB="0" distL="114300" distR="114300" simplePos="0" relativeHeight="251684864" behindDoc="0" locked="0" layoutInCell="1" allowOverlap="1" wp14:anchorId="2DDAB684" wp14:editId="27DFC88D">
                <wp:simplePos x="0" y="0"/>
                <wp:positionH relativeFrom="column">
                  <wp:posOffset>3006749</wp:posOffset>
                </wp:positionH>
                <wp:positionV relativeFrom="paragraph">
                  <wp:posOffset>146381</wp:posOffset>
                </wp:positionV>
                <wp:extent cx="1116330" cy="1958340"/>
                <wp:effectExtent l="0" t="19050" r="7620" b="3810"/>
                <wp:wrapNone/>
                <wp:docPr id="251" name="Group 251"/>
                <wp:cNvGraphicFramePr/>
                <a:graphic xmlns:a="http://schemas.openxmlformats.org/drawingml/2006/main">
                  <a:graphicData uri="http://schemas.microsoft.com/office/word/2010/wordprocessingGroup">
                    <wpg:wgp>
                      <wpg:cNvGrpSpPr/>
                      <wpg:grpSpPr>
                        <a:xfrm>
                          <a:off x="0" y="0"/>
                          <a:ext cx="1116330" cy="1958340"/>
                          <a:chOff x="0" y="0"/>
                          <a:chExt cx="889524" cy="1748950"/>
                        </a:xfrm>
                      </wpg:grpSpPr>
                      <wpg:grpSp>
                        <wpg:cNvPr id="239" name="Group 239"/>
                        <wpg:cNvGrpSpPr/>
                        <wpg:grpSpPr>
                          <a:xfrm>
                            <a:off x="0" y="0"/>
                            <a:ext cx="819151" cy="993696"/>
                            <a:chOff x="0" y="0"/>
                            <a:chExt cx="941706"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B26F" w14:textId="77777777" w:rsidR="00667829" w:rsidRDefault="00667829" w:rsidP="00667829">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51"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098" y="570587"/>
                            <a:ext cx="851426" cy="1178363"/>
                          </a:xfrm>
                          <a:prstGeom prst="rect">
                            <a:avLst/>
                          </a:prstGeom>
                          <a:noFill/>
                          <a:ln w="9525">
                            <a:noFill/>
                            <a:miter lim="800000"/>
                            <a:headEnd/>
                            <a:tailEnd/>
                          </a:ln>
                        </wps:spPr>
                        <wps:txbx>
                          <w:txbxContent>
                            <w:p w14:paraId="7DCB2569" w14:textId="77777777" w:rsidR="00667829" w:rsidRPr="0041068C" w:rsidRDefault="00667829" w:rsidP="0066782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736</w:t>
                              </w:r>
                            </w:p>
                            <w:p w14:paraId="75672C38" w14:textId="77777777" w:rsidR="00667829" w:rsidRPr="00B36805" w:rsidRDefault="00667829" w:rsidP="00667829">
                              <w:pPr>
                                <w:spacing w:line="240" w:lineRule="auto"/>
                                <w:rPr>
                                  <w:color w:val="003263" w:themeColor="text2"/>
                                  <w:w w:val="105"/>
                                  <w:sz w:val="18"/>
                                  <w:szCs w:val="18"/>
                                </w:rPr>
                              </w:pPr>
                              <w:r w:rsidRPr="00B36805">
                                <w:rPr>
                                  <w:color w:val="003263" w:themeColor="text2"/>
                                  <w:w w:val="105"/>
                                  <w:sz w:val="18"/>
                                  <w:szCs w:val="18"/>
                                </w:rPr>
                                <w:t>Submissions received and over 50 emails and phone calls with council staff</w:t>
                              </w:r>
                            </w:p>
                            <w:p w14:paraId="121862F2" w14:textId="77777777" w:rsidR="00667829" w:rsidRPr="00BE54D7" w:rsidRDefault="00667829" w:rsidP="00667829">
                              <w:pPr>
                                <w:spacing w:line="240" w:lineRule="auto"/>
                                <w:rPr>
                                  <w:color w:val="003263" w:themeColor="text2"/>
                                  <w:w w:val="105"/>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DAB684" id="Group 251" o:spid="_x0000_s1055" style="position:absolute;margin-left:236.75pt;margin-top:11.55pt;width:87.9pt;height:154.2pt;z-index:251684864;mso-width-relative:margin;mso-height-relative:margin" coordsize="8895,1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">
                <v:group id="Group 239" o:spid="_x0000_s1056"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57"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58"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59"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25" o:title=""/>
                    </v:shape>
                  </v:group>
                  <v:group id="Group 234" o:spid="_x0000_s1060"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61"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62"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26" o:title=""/>
                    </v:shape>
                    <v:shape id="Text Box 63" o:spid="_x0000_s1063"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5F5B26F" w14:textId="77777777" w:rsidR="00667829" w:rsidRDefault="00667829" w:rsidP="00667829">
                            <w:pPr>
                              <w:spacing w:before="2"/>
                              <w:rPr>
                                <w:rFonts w:ascii="Brandon Grotesque Bold"/>
                                <w:b/>
                                <w:sz w:val="66"/>
                              </w:rPr>
                            </w:pPr>
                          </w:p>
                        </w:txbxContent>
                      </v:textbox>
                    </v:shape>
                  </v:group>
                  <v:shape id="Freeform: Shape 238" o:spid="_x0000_s1064"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65" type="#_x0000_t202" style="position:absolute;left:380;top:5705;width:8515;height:1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DCB2569" w14:textId="77777777" w:rsidR="00667829" w:rsidRPr="0041068C" w:rsidRDefault="00667829" w:rsidP="0066782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736</w:t>
                        </w:r>
                      </w:p>
                      <w:p w14:paraId="75672C38" w14:textId="77777777" w:rsidR="00667829" w:rsidRPr="00B36805" w:rsidRDefault="00667829" w:rsidP="00667829">
                        <w:pPr>
                          <w:spacing w:line="240" w:lineRule="auto"/>
                          <w:rPr>
                            <w:color w:val="003263" w:themeColor="text2"/>
                            <w:w w:val="105"/>
                            <w:sz w:val="18"/>
                            <w:szCs w:val="18"/>
                          </w:rPr>
                        </w:pPr>
                        <w:r w:rsidRPr="00B36805">
                          <w:rPr>
                            <w:color w:val="003263" w:themeColor="text2"/>
                            <w:w w:val="105"/>
                            <w:sz w:val="18"/>
                            <w:szCs w:val="18"/>
                          </w:rPr>
                          <w:t>Submissions received and over 50 emails and phone calls with council staff</w:t>
                        </w:r>
                      </w:p>
                      <w:p w14:paraId="121862F2" w14:textId="77777777" w:rsidR="00667829" w:rsidRPr="00BE54D7" w:rsidRDefault="00667829" w:rsidP="00667829">
                        <w:pPr>
                          <w:spacing w:line="240" w:lineRule="auto"/>
                          <w:rPr>
                            <w:color w:val="003263" w:themeColor="text2"/>
                            <w:w w:val="105"/>
                          </w:rPr>
                        </w:pPr>
                      </w:p>
                    </w:txbxContent>
                  </v:textbox>
                </v:shape>
              </v:group>
            </w:pict>
          </mc:Fallback>
        </mc:AlternateContent>
      </w:r>
    </w:p>
    <w:p w14:paraId="5DAEB4EE" w14:textId="18754787" w:rsidR="00667829" w:rsidRPr="00B36805" w:rsidRDefault="00667829" w:rsidP="00667829">
      <w:pPr>
        <w:pStyle w:val="BodyText"/>
        <w:rPr>
          <w:sz w:val="18"/>
          <w:szCs w:val="18"/>
        </w:rPr>
      </w:pPr>
    </w:p>
    <w:p w14:paraId="125FEEBF" w14:textId="268C7788" w:rsidR="00667829" w:rsidRPr="00B36805" w:rsidRDefault="00667829" w:rsidP="00667829">
      <w:pPr>
        <w:pStyle w:val="BodyText"/>
        <w:rPr>
          <w:sz w:val="18"/>
          <w:szCs w:val="18"/>
        </w:rPr>
      </w:pPr>
    </w:p>
    <w:p w14:paraId="0556D887" w14:textId="77777777" w:rsidR="00667829" w:rsidRPr="00B36805" w:rsidRDefault="00667829" w:rsidP="00667829">
      <w:pPr>
        <w:pStyle w:val="BodyText"/>
        <w:rPr>
          <w:sz w:val="18"/>
          <w:szCs w:val="18"/>
        </w:rPr>
      </w:pPr>
    </w:p>
    <w:p w14:paraId="6FBD5CED" w14:textId="6B66DC7D" w:rsidR="00667829" w:rsidRPr="00B36805" w:rsidRDefault="005B41DB" w:rsidP="00667829">
      <w:pPr>
        <w:pStyle w:val="BodyText"/>
        <w:rPr>
          <w:sz w:val="18"/>
          <w:szCs w:val="18"/>
        </w:rPr>
      </w:pPr>
      <w:r w:rsidRPr="00B36805">
        <w:rPr>
          <w:noProof/>
          <w:sz w:val="18"/>
          <w:szCs w:val="18"/>
        </w:rPr>
        <w:drawing>
          <wp:anchor distT="0" distB="0" distL="114300" distR="114300" simplePos="0" relativeHeight="251686912" behindDoc="0" locked="0" layoutInCell="1" allowOverlap="1" wp14:anchorId="2C512EE8" wp14:editId="19F659D9">
            <wp:simplePos x="0" y="0"/>
            <wp:positionH relativeFrom="margin">
              <wp:posOffset>1363814</wp:posOffset>
            </wp:positionH>
            <wp:positionV relativeFrom="paragraph">
              <wp:posOffset>169545</wp:posOffset>
            </wp:positionV>
            <wp:extent cx="1100455" cy="1040765"/>
            <wp:effectExtent l="0" t="0" r="0" b="0"/>
            <wp:wrapSquare wrapText="bothSides"/>
            <wp:docPr id="404" name="Picture 4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HYS_SocialisingIcon_alternate.png"/>
                    <pic:cNvPicPr/>
                  </pic:nvPicPr>
                  <pic:blipFill>
                    <a:blip r:embed="rId27"/>
                    <a:stretch>
                      <a:fillRect/>
                    </a:stretch>
                  </pic:blipFill>
                  <pic:spPr>
                    <a:xfrm>
                      <a:off x="0" y="0"/>
                      <a:ext cx="1100455" cy="1040765"/>
                    </a:xfrm>
                    <a:prstGeom prst="rect">
                      <a:avLst/>
                    </a:prstGeom>
                  </pic:spPr>
                </pic:pic>
              </a:graphicData>
            </a:graphic>
            <wp14:sizeRelH relativeFrom="margin">
              <wp14:pctWidth>0</wp14:pctWidth>
            </wp14:sizeRelH>
            <wp14:sizeRelV relativeFrom="margin">
              <wp14:pctHeight>0</wp14:pctHeight>
            </wp14:sizeRelV>
          </wp:anchor>
        </w:drawing>
      </w:r>
    </w:p>
    <w:p w14:paraId="4EA2DE8B" w14:textId="287770CB" w:rsidR="00667829" w:rsidRPr="00B36805" w:rsidRDefault="00667829" w:rsidP="00667829">
      <w:pPr>
        <w:pStyle w:val="BodyText"/>
        <w:rPr>
          <w:sz w:val="18"/>
          <w:szCs w:val="18"/>
        </w:rPr>
      </w:pPr>
    </w:p>
    <w:p w14:paraId="59404A72" w14:textId="092ED5AB" w:rsidR="00667829" w:rsidRPr="00B36805" w:rsidRDefault="00F83AC7" w:rsidP="00667829">
      <w:pPr>
        <w:pStyle w:val="BodyText"/>
        <w:rPr>
          <w:sz w:val="18"/>
          <w:szCs w:val="18"/>
        </w:rPr>
      </w:pPr>
      <w:r w:rsidRPr="00B36805">
        <w:rPr>
          <w:noProof/>
          <w:sz w:val="18"/>
          <w:szCs w:val="18"/>
        </w:rPr>
        <mc:AlternateContent>
          <mc:Choice Requires="wpg">
            <w:drawing>
              <wp:anchor distT="0" distB="0" distL="114300" distR="114300" simplePos="0" relativeHeight="251689984" behindDoc="0" locked="0" layoutInCell="1" allowOverlap="1" wp14:anchorId="1942F1EE" wp14:editId="24CB26BF">
                <wp:simplePos x="0" y="0"/>
                <wp:positionH relativeFrom="column">
                  <wp:posOffset>4588620</wp:posOffset>
                </wp:positionH>
                <wp:positionV relativeFrom="paragraph">
                  <wp:posOffset>24268</wp:posOffset>
                </wp:positionV>
                <wp:extent cx="1753263" cy="525780"/>
                <wp:effectExtent l="0" t="0" r="0" b="7620"/>
                <wp:wrapNone/>
                <wp:docPr id="1" name="Group 1"/>
                <wp:cNvGraphicFramePr/>
                <a:graphic xmlns:a="http://schemas.openxmlformats.org/drawingml/2006/main">
                  <a:graphicData uri="http://schemas.microsoft.com/office/word/2010/wordprocessingGroup">
                    <wpg:wgp>
                      <wpg:cNvGrpSpPr/>
                      <wpg:grpSpPr>
                        <a:xfrm>
                          <a:off x="0" y="0"/>
                          <a:ext cx="1753263" cy="525780"/>
                          <a:chOff x="514350" y="76200"/>
                          <a:chExt cx="1753660" cy="487082"/>
                        </a:xfrm>
                      </wpg:grpSpPr>
                      <wps:wsp>
                        <wps:cNvPr id="7" name="Text Box 2"/>
                        <wps:cNvSpPr txBox="1">
                          <a:spLocks noChangeArrowheads="1"/>
                        </wps:cNvSpPr>
                        <wps:spPr bwMode="auto">
                          <a:xfrm>
                            <a:off x="929971" y="125133"/>
                            <a:ext cx="1338039" cy="438149"/>
                          </a:xfrm>
                          <a:prstGeom prst="rect">
                            <a:avLst/>
                          </a:prstGeom>
                          <a:noFill/>
                          <a:ln w="9525">
                            <a:noFill/>
                            <a:miter lim="800000"/>
                            <a:headEnd/>
                            <a:tailEnd/>
                          </a:ln>
                        </wps:spPr>
                        <wps:txbx>
                          <w:txbxContent>
                            <w:p w14:paraId="155AF7EA" w14:textId="3C70FF44" w:rsidR="00F83AC7" w:rsidRPr="00B36805" w:rsidRDefault="00F83AC7" w:rsidP="00F83AC7">
                              <w:pPr>
                                <w:spacing w:line="240" w:lineRule="auto"/>
                                <w:rPr>
                                  <w:color w:val="003263" w:themeColor="text2"/>
                                  <w:sz w:val="18"/>
                                  <w:szCs w:val="18"/>
                                </w:rPr>
                              </w:pPr>
                              <w:r w:rsidRPr="00D23550">
                                <w:rPr>
                                  <w:color w:val="003263" w:themeColor="text2"/>
                                  <w:w w:val="105"/>
                                  <w:sz w:val="18"/>
                                  <w:szCs w:val="18"/>
                                </w:rPr>
                                <w:t>Submission from City Advisory Committee members</w:t>
                              </w:r>
                            </w:p>
                          </w:txbxContent>
                        </wps:txbx>
                        <wps:bodyPr rot="0" vert="horz" wrap="square" lIns="0" tIns="0" rIns="0" bIns="0" anchor="t" anchorCtr="0">
                          <a:noAutofit/>
                        </wps:bodyPr>
                      </wps:wsp>
                      <wps:wsp>
                        <wps:cNvPr id="8"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4949FEDB" w14:textId="45E4FB48" w:rsidR="00F83AC7" w:rsidRPr="000D020A" w:rsidRDefault="00F83AC7" w:rsidP="00F83AC7">
                              <w:pPr>
                                <w:spacing w:line="240" w:lineRule="auto"/>
                                <w:rPr>
                                  <w:rFonts w:asciiTheme="majorHAnsi" w:hAnsiTheme="majorHAnsi" w:cstheme="majorHAnsi"/>
                                  <w:b/>
                                  <w:bCs/>
                                  <w:color w:val="003263" w:themeColor="text2"/>
                                  <w:sz w:val="56"/>
                                  <w:szCs w:val="56"/>
                                </w:rPr>
                              </w:pPr>
                              <w:r w:rsidRPr="00D23550">
                                <w:rPr>
                                  <w:rFonts w:asciiTheme="majorHAnsi" w:hAnsiTheme="majorHAnsi" w:cstheme="majorHAnsi"/>
                                  <w:b/>
                                  <w:bCs/>
                                  <w:color w:val="003263" w:themeColor="text2"/>
                                  <w:sz w:val="56"/>
                                  <w:szCs w:val="56"/>
                                </w:rPr>
                                <w:t>11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42F1EE" id="Group 1" o:spid="_x0000_s1066" style="position:absolute;margin-left:361.3pt;margin-top:1.9pt;width:138.05pt;height:41.4pt;z-index:251689984;mso-width-relative:margin;mso-height-relative:margin" coordorigin="5143,762" coordsize="17536,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">
                <v:shape id="_x0000_s1067" type="#_x0000_t202" style="position:absolute;left:9299;top:1251;width:1338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55AF7EA" w14:textId="3C70FF44" w:rsidR="00F83AC7" w:rsidRPr="00B36805" w:rsidRDefault="00F83AC7" w:rsidP="00F83AC7">
                        <w:pPr>
                          <w:spacing w:line="240" w:lineRule="auto"/>
                          <w:rPr>
                            <w:color w:val="003263" w:themeColor="text2"/>
                            <w:sz w:val="18"/>
                            <w:szCs w:val="18"/>
                          </w:rPr>
                        </w:pPr>
                        <w:r w:rsidRPr="00D23550">
                          <w:rPr>
                            <w:color w:val="003263" w:themeColor="text2"/>
                            <w:w w:val="105"/>
                            <w:sz w:val="18"/>
                            <w:szCs w:val="18"/>
                          </w:rPr>
                          <w:t>Submission from City Advisory Committee members</w:t>
                        </w:r>
                      </w:p>
                    </w:txbxContent>
                  </v:textbox>
                </v:shape>
                <v:shape id="_x0000_s1068"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949FEDB" w14:textId="45E4FB48" w:rsidR="00F83AC7" w:rsidRPr="000D020A" w:rsidRDefault="00F83AC7" w:rsidP="00F83AC7">
                        <w:pPr>
                          <w:spacing w:line="240" w:lineRule="auto"/>
                          <w:rPr>
                            <w:rFonts w:asciiTheme="majorHAnsi" w:hAnsiTheme="majorHAnsi" w:cstheme="majorHAnsi"/>
                            <w:b/>
                            <w:bCs/>
                            <w:color w:val="003263" w:themeColor="text2"/>
                            <w:sz w:val="56"/>
                            <w:szCs w:val="56"/>
                          </w:rPr>
                        </w:pPr>
                        <w:r w:rsidRPr="00D23550">
                          <w:rPr>
                            <w:rFonts w:asciiTheme="majorHAnsi" w:hAnsiTheme="majorHAnsi" w:cstheme="majorHAnsi"/>
                            <w:b/>
                            <w:bCs/>
                            <w:color w:val="003263" w:themeColor="text2"/>
                            <w:sz w:val="56"/>
                            <w:szCs w:val="56"/>
                          </w:rPr>
                          <w:t>11</w:t>
                        </w:r>
                      </w:p>
                    </w:txbxContent>
                  </v:textbox>
                </v:shape>
              </v:group>
            </w:pict>
          </mc:Fallback>
        </mc:AlternateContent>
      </w:r>
    </w:p>
    <w:p w14:paraId="1274C9FD" w14:textId="47F2B3D9" w:rsidR="00667829" w:rsidRPr="00B36805" w:rsidRDefault="00667829" w:rsidP="00667829">
      <w:pPr>
        <w:pStyle w:val="BodyText"/>
        <w:rPr>
          <w:sz w:val="18"/>
          <w:szCs w:val="18"/>
        </w:rPr>
      </w:pPr>
    </w:p>
    <w:p w14:paraId="2575A8D5" w14:textId="77777777" w:rsidR="00667829" w:rsidRPr="00B36805" w:rsidRDefault="00667829" w:rsidP="00667829">
      <w:pPr>
        <w:pStyle w:val="BodyText"/>
        <w:rPr>
          <w:sz w:val="18"/>
          <w:szCs w:val="18"/>
        </w:rPr>
      </w:pPr>
    </w:p>
    <w:p w14:paraId="77E4FC83" w14:textId="030D8A5E" w:rsidR="00667829" w:rsidRDefault="00667829">
      <w:pPr>
        <w:spacing w:line="260" w:lineRule="atLeast"/>
        <w:rPr>
          <w:sz w:val="18"/>
          <w:szCs w:val="18"/>
        </w:rPr>
      </w:pPr>
      <w:r>
        <w:rPr>
          <w:sz w:val="18"/>
          <w:szCs w:val="18"/>
        </w:rPr>
        <w:br w:type="page"/>
      </w:r>
    </w:p>
    <w:p w14:paraId="58638C4B" w14:textId="5313F272" w:rsidR="00C04EE9" w:rsidRPr="00B36805" w:rsidRDefault="00C04EE9" w:rsidP="00BF49FE">
      <w:pPr>
        <w:pStyle w:val="Heading2"/>
        <w:spacing w:before="360"/>
        <w:rPr>
          <w:szCs w:val="18"/>
        </w:rPr>
      </w:pPr>
      <w:r w:rsidRPr="00B36805">
        <w:rPr>
          <w:szCs w:val="18"/>
        </w:rPr>
        <w:lastRenderedPageBreak/>
        <w:t>Summary of findings</w:t>
      </w:r>
    </w:p>
    <w:p w14:paraId="4AF66686" w14:textId="751B754A" w:rsidR="00F83AC7" w:rsidRPr="00D23550" w:rsidRDefault="007B76B6" w:rsidP="00D23550">
      <w:pPr>
        <w:pStyle w:val="BodyText"/>
        <w:ind w:right="481"/>
        <w:rPr>
          <w:sz w:val="18"/>
          <w:szCs w:val="18"/>
        </w:rPr>
      </w:pPr>
      <w:r>
        <w:rPr>
          <w:sz w:val="18"/>
          <w:szCs w:val="18"/>
        </w:rPr>
        <w:t xml:space="preserve">There were </w:t>
      </w:r>
      <w:r w:rsidR="00E160D9" w:rsidRPr="00B36805">
        <w:rPr>
          <w:sz w:val="18"/>
          <w:szCs w:val="18"/>
        </w:rPr>
        <w:t xml:space="preserve">736 survey submissions received with most submissions made by community members that had a connection to one of the proposed sites, predominantly those who live near or own a property near one of the sites. Of the 736 submissions close to 70% oppose the proposal to transfer the identified parcels of land for the purposes of social housing, however, the findings are more accurately understood when viewed as site-specific. </w:t>
      </w:r>
    </w:p>
    <w:p w14:paraId="6974EE98" w14:textId="64452056" w:rsidR="00F83AC7" w:rsidRPr="00F83AC7" w:rsidRDefault="00F83AC7" w:rsidP="00F83AC7">
      <w:pPr>
        <w:pStyle w:val="Heading3"/>
        <w:rPr>
          <w:szCs w:val="18"/>
        </w:rPr>
      </w:pPr>
      <w:r w:rsidRPr="00F83AC7">
        <w:rPr>
          <w:szCs w:val="18"/>
        </w:rPr>
        <w:t>LEVEL OF SUPPORT - OVERALL</w:t>
      </w:r>
    </w:p>
    <w:tbl>
      <w:tblPr>
        <w:tblStyle w:val="TableGrid"/>
        <w:tblpPr w:leftFromText="180" w:rightFromText="180" w:vertAnchor="text" w:horzAnchor="margin" w:tblpY="133"/>
        <w:tblW w:w="8926" w:type="dxa"/>
        <w:tblLook w:val="04A0" w:firstRow="1" w:lastRow="0" w:firstColumn="1" w:lastColumn="0" w:noHBand="0" w:noVBand="1"/>
      </w:tblPr>
      <w:tblGrid>
        <w:gridCol w:w="5240"/>
        <w:gridCol w:w="1701"/>
        <w:gridCol w:w="1985"/>
      </w:tblGrid>
      <w:tr w:rsidR="00E160D9" w:rsidRPr="00B36805" w14:paraId="2EF00D6F" w14:textId="77777777" w:rsidTr="00F04400">
        <w:trPr>
          <w:cnfStyle w:val="100000000000" w:firstRow="1" w:lastRow="0" w:firstColumn="0" w:lastColumn="0" w:oddVBand="0" w:evenVBand="0" w:oddHBand="0" w:evenHBand="0" w:firstRowFirstColumn="0" w:firstRowLastColumn="0" w:lastRowFirstColumn="0" w:lastRowLastColumn="0"/>
          <w:trHeight w:val="205"/>
        </w:trPr>
        <w:tc>
          <w:tcPr>
            <w:tcW w:w="6941" w:type="dxa"/>
            <w:gridSpan w:val="2"/>
            <w:tcBorders>
              <w:top w:val="single" w:sz="4" w:space="0" w:color="auto"/>
              <w:left w:val="single" w:sz="4" w:space="0" w:color="auto"/>
              <w:bottom w:val="single" w:sz="4" w:space="0" w:color="auto"/>
              <w:right w:val="single" w:sz="4" w:space="0" w:color="auto"/>
            </w:tcBorders>
          </w:tcPr>
          <w:p w14:paraId="4D7BC18C" w14:textId="17F1D7B0" w:rsidR="00E160D9" w:rsidRPr="00B36805" w:rsidRDefault="00E160D9" w:rsidP="00F04400">
            <w:pPr>
              <w:spacing w:line="240" w:lineRule="auto"/>
              <w:rPr>
                <w:b w:val="0"/>
                <w:szCs w:val="18"/>
              </w:rPr>
            </w:pPr>
            <w:r w:rsidRPr="00B36805">
              <w:rPr>
                <w:szCs w:val="18"/>
              </w:rPr>
              <w:t>Level of support</w:t>
            </w:r>
            <w:r w:rsidR="00B53FF5">
              <w:rPr>
                <w:szCs w:val="18"/>
              </w:rPr>
              <w:t xml:space="preserve"> – overall data</w:t>
            </w:r>
          </w:p>
        </w:tc>
        <w:tc>
          <w:tcPr>
            <w:tcW w:w="1985" w:type="dxa"/>
            <w:tcBorders>
              <w:top w:val="single" w:sz="4" w:space="0" w:color="auto"/>
              <w:left w:val="single" w:sz="4" w:space="0" w:color="auto"/>
              <w:bottom w:val="single" w:sz="4" w:space="0" w:color="auto"/>
              <w:right w:val="single" w:sz="4" w:space="0" w:color="auto"/>
            </w:tcBorders>
          </w:tcPr>
          <w:p w14:paraId="1FBCF42C" w14:textId="77777777" w:rsidR="00E160D9" w:rsidRPr="00B36805" w:rsidRDefault="00E160D9" w:rsidP="00F04400">
            <w:pPr>
              <w:spacing w:line="240" w:lineRule="auto"/>
              <w:jc w:val="center"/>
              <w:rPr>
                <w:szCs w:val="18"/>
              </w:rPr>
            </w:pPr>
            <w:r w:rsidRPr="00B36805">
              <w:rPr>
                <w:szCs w:val="18"/>
              </w:rPr>
              <w:t>Categories</w:t>
            </w:r>
          </w:p>
        </w:tc>
      </w:tr>
      <w:tr w:rsidR="00E160D9" w:rsidRPr="00B36805" w14:paraId="109FCBA3" w14:textId="77777777" w:rsidTr="00F04400">
        <w:trPr>
          <w:trHeight w:val="230"/>
        </w:trPr>
        <w:tc>
          <w:tcPr>
            <w:tcW w:w="5240" w:type="dxa"/>
            <w:tcBorders>
              <w:top w:val="single" w:sz="4" w:space="0" w:color="auto"/>
              <w:left w:val="single" w:sz="4" w:space="0" w:color="auto"/>
              <w:bottom w:val="single" w:sz="4" w:space="0" w:color="auto"/>
              <w:right w:val="single" w:sz="4" w:space="0" w:color="auto"/>
            </w:tcBorders>
            <w:hideMark/>
          </w:tcPr>
          <w:p w14:paraId="4A401FCF" w14:textId="77777777" w:rsidR="00E160D9" w:rsidRPr="00B36805" w:rsidRDefault="00E160D9" w:rsidP="00F04400">
            <w:pPr>
              <w:spacing w:after="0" w:line="240" w:lineRule="auto"/>
              <w:rPr>
                <w:spacing w:val="0"/>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1122CA" w14:textId="77777777" w:rsidR="00E160D9" w:rsidRPr="00B36805" w:rsidRDefault="00E160D9" w:rsidP="00F04400">
            <w:pPr>
              <w:spacing w:after="0" w:line="240" w:lineRule="auto"/>
              <w:rPr>
                <w:szCs w:val="18"/>
              </w:rPr>
            </w:pPr>
            <w:r w:rsidRPr="00B36805">
              <w:rPr>
                <w:szCs w:val="18"/>
              </w:rPr>
              <w:t>62%</w:t>
            </w:r>
          </w:p>
        </w:tc>
        <w:tc>
          <w:tcPr>
            <w:tcW w:w="1985" w:type="dxa"/>
            <w:vMerge w:val="restart"/>
            <w:tcBorders>
              <w:top w:val="single" w:sz="4" w:space="0" w:color="auto"/>
              <w:left w:val="single" w:sz="4" w:space="0" w:color="auto"/>
              <w:right w:val="single" w:sz="4" w:space="0" w:color="auto"/>
            </w:tcBorders>
            <w:vAlign w:val="center"/>
          </w:tcPr>
          <w:p w14:paraId="41706A03" w14:textId="77777777" w:rsidR="00E160D9" w:rsidRPr="00B36805" w:rsidRDefault="00E160D9" w:rsidP="00F04400">
            <w:pPr>
              <w:spacing w:line="240" w:lineRule="auto"/>
              <w:jc w:val="center"/>
              <w:rPr>
                <w:szCs w:val="18"/>
              </w:rPr>
            </w:pPr>
            <w:r w:rsidRPr="00B36805">
              <w:rPr>
                <w:szCs w:val="18"/>
              </w:rPr>
              <w:t>69% oppose</w:t>
            </w:r>
          </w:p>
        </w:tc>
      </w:tr>
      <w:tr w:rsidR="00E160D9" w:rsidRPr="00B36805" w14:paraId="0028FCC5" w14:textId="77777777" w:rsidTr="00F04400">
        <w:trPr>
          <w:trHeight w:val="242"/>
        </w:trPr>
        <w:tc>
          <w:tcPr>
            <w:tcW w:w="5240" w:type="dxa"/>
            <w:tcBorders>
              <w:top w:val="single" w:sz="4" w:space="0" w:color="auto"/>
              <w:left w:val="single" w:sz="4" w:space="0" w:color="auto"/>
              <w:bottom w:val="single" w:sz="4" w:space="0" w:color="auto"/>
              <w:right w:val="single" w:sz="4" w:space="0" w:color="auto"/>
            </w:tcBorders>
            <w:hideMark/>
          </w:tcPr>
          <w:p w14:paraId="5D53D7D2" w14:textId="77777777" w:rsidR="00E160D9" w:rsidRPr="00B36805" w:rsidRDefault="00E160D9" w:rsidP="00F04400">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748B888D" w14:textId="77777777" w:rsidR="00E160D9" w:rsidRPr="00B36805" w:rsidRDefault="00E160D9" w:rsidP="00F04400">
            <w:pPr>
              <w:spacing w:after="0" w:line="240" w:lineRule="auto"/>
              <w:rPr>
                <w:szCs w:val="18"/>
              </w:rPr>
            </w:pPr>
            <w:r w:rsidRPr="00B36805">
              <w:rPr>
                <w:szCs w:val="18"/>
              </w:rPr>
              <w:t>7%</w:t>
            </w:r>
          </w:p>
        </w:tc>
        <w:tc>
          <w:tcPr>
            <w:tcW w:w="1985" w:type="dxa"/>
            <w:vMerge/>
            <w:tcBorders>
              <w:left w:val="single" w:sz="4" w:space="0" w:color="auto"/>
              <w:bottom w:val="single" w:sz="4" w:space="0" w:color="auto"/>
              <w:right w:val="single" w:sz="4" w:space="0" w:color="auto"/>
            </w:tcBorders>
          </w:tcPr>
          <w:p w14:paraId="28026D54" w14:textId="77777777" w:rsidR="00E160D9" w:rsidRPr="00B36805" w:rsidRDefault="00E160D9" w:rsidP="00F04400">
            <w:pPr>
              <w:spacing w:line="240" w:lineRule="auto"/>
              <w:rPr>
                <w:szCs w:val="18"/>
              </w:rPr>
            </w:pPr>
          </w:p>
        </w:tc>
      </w:tr>
      <w:tr w:rsidR="00E160D9" w:rsidRPr="00B36805" w14:paraId="4E13202B" w14:textId="77777777" w:rsidTr="00F04400">
        <w:trPr>
          <w:trHeight w:val="205"/>
        </w:trPr>
        <w:tc>
          <w:tcPr>
            <w:tcW w:w="5240" w:type="dxa"/>
            <w:tcBorders>
              <w:top w:val="single" w:sz="4" w:space="0" w:color="auto"/>
              <w:left w:val="single" w:sz="4" w:space="0" w:color="auto"/>
              <w:bottom w:val="single" w:sz="4" w:space="0" w:color="auto"/>
              <w:right w:val="single" w:sz="4" w:space="0" w:color="auto"/>
            </w:tcBorders>
            <w:hideMark/>
          </w:tcPr>
          <w:p w14:paraId="3F75CF75" w14:textId="77777777" w:rsidR="00E160D9" w:rsidRPr="00B36805" w:rsidRDefault="00E160D9" w:rsidP="00F04400">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25A496B2" w14:textId="77777777" w:rsidR="00E160D9" w:rsidRPr="00B36805" w:rsidRDefault="00E160D9" w:rsidP="00F04400">
            <w:pPr>
              <w:spacing w:after="0" w:line="240" w:lineRule="auto"/>
              <w:rPr>
                <w:szCs w:val="18"/>
              </w:rPr>
            </w:pPr>
            <w:r w:rsidRPr="00B36805">
              <w:rPr>
                <w:szCs w:val="18"/>
              </w:rPr>
              <w:t>2%</w:t>
            </w:r>
          </w:p>
        </w:tc>
        <w:tc>
          <w:tcPr>
            <w:tcW w:w="1985" w:type="dxa"/>
            <w:tcBorders>
              <w:top w:val="single" w:sz="4" w:space="0" w:color="auto"/>
              <w:left w:val="single" w:sz="4" w:space="0" w:color="auto"/>
              <w:bottom w:val="single" w:sz="4" w:space="0" w:color="auto"/>
              <w:right w:val="single" w:sz="4" w:space="0" w:color="auto"/>
            </w:tcBorders>
            <w:vAlign w:val="center"/>
          </w:tcPr>
          <w:p w14:paraId="3635EEB3" w14:textId="77777777" w:rsidR="00E160D9" w:rsidRPr="00B36805" w:rsidRDefault="00E160D9" w:rsidP="00F04400">
            <w:pPr>
              <w:spacing w:line="240" w:lineRule="auto"/>
              <w:jc w:val="center"/>
              <w:rPr>
                <w:szCs w:val="18"/>
              </w:rPr>
            </w:pPr>
            <w:r w:rsidRPr="00B36805">
              <w:rPr>
                <w:szCs w:val="18"/>
              </w:rPr>
              <w:t>2% neutral</w:t>
            </w:r>
          </w:p>
        </w:tc>
      </w:tr>
      <w:tr w:rsidR="00E160D9" w:rsidRPr="00B36805" w14:paraId="3D1CCEA8" w14:textId="77777777" w:rsidTr="00F04400">
        <w:trPr>
          <w:trHeight w:val="231"/>
        </w:trPr>
        <w:tc>
          <w:tcPr>
            <w:tcW w:w="5240" w:type="dxa"/>
            <w:tcBorders>
              <w:top w:val="single" w:sz="4" w:space="0" w:color="auto"/>
              <w:left w:val="single" w:sz="4" w:space="0" w:color="auto"/>
              <w:bottom w:val="single" w:sz="4" w:space="0" w:color="auto"/>
              <w:right w:val="single" w:sz="4" w:space="0" w:color="auto"/>
            </w:tcBorders>
            <w:hideMark/>
          </w:tcPr>
          <w:p w14:paraId="4EC5F4FA" w14:textId="77777777" w:rsidR="00E160D9" w:rsidRPr="00B36805" w:rsidRDefault="00E160D9" w:rsidP="00F04400">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1B53EF1E" w14:textId="77777777" w:rsidR="00E160D9" w:rsidRPr="00B36805" w:rsidRDefault="00E160D9" w:rsidP="00F04400">
            <w:pPr>
              <w:spacing w:after="0" w:line="240" w:lineRule="auto"/>
              <w:rPr>
                <w:szCs w:val="18"/>
              </w:rPr>
            </w:pPr>
            <w:r w:rsidRPr="00B36805">
              <w:rPr>
                <w:szCs w:val="18"/>
              </w:rPr>
              <w:t>5%</w:t>
            </w:r>
          </w:p>
        </w:tc>
        <w:tc>
          <w:tcPr>
            <w:tcW w:w="1985" w:type="dxa"/>
            <w:vMerge w:val="restart"/>
            <w:tcBorders>
              <w:top w:val="single" w:sz="4" w:space="0" w:color="auto"/>
              <w:left w:val="single" w:sz="4" w:space="0" w:color="auto"/>
              <w:right w:val="single" w:sz="4" w:space="0" w:color="auto"/>
            </w:tcBorders>
            <w:vAlign w:val="center"/>
          </w:tcPr>
          <w:p w14:paraId="7E0912A2" w14:textId="77777777" w:rsidR="00E160D9" w:rsidRPr="00B36805" w:rsidRDefault="00E160D9" w:rsidP="00F04400">
            <w:pPr>
              <w:spacing w:line="240" w:lineRule="auto"/>
              <w:jc w:val="center"/>
              <w:rPr>
                <w:szCs w:val="18"/>
              </w:rPr>
            </w:pPr>
            <w:r w:rsidRPr="00B36805">
              <w:rPr>
                <w:szCs w:val="18"/>
              </w:rPr>
              <w:t>29% support</w:t>
            </w:r>
          </w:p>
        </w:tc>
      </w:tr>
      <w:tr w:rsidR="00E160D9" w:rsidRPr="00B36805" w14:paraId="44E90186" w14:textId="77777777" w:rsidTr="00F04400">
        <w:trPr>
          <w:trHeight w:val="252"/>
        </w:trPr>
        <w:tc>
          <w:tcPr>
            <w:tcW w:w="5240" w:type="dxa"/>
            <w:tcBorders>
              <w:top w:val="single" w:sz="4" w:space="0" w:color="auto"/>
              <w:left w:val="single" w:sz="4" w:space="0" w:color="auto"/>
              <w:bottom w:val="single" w:sz="4" w:space="0" w:color="auto"/>
              <w:right w:val="single" w:sz="4" w:space="0" w:color="auto"/>
            </w:tcBorders>
            <w:hideMark/>
          </w:tcPr>
          <w:p w14:paraId="1530DBF9" w14:textId="77777777" w:rsidR="00E160D9" w:rsidRPr="00B36805" w:rsidRDefault="00E160D9" w:rsidP="00F04400">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0E73AA3D" w14:textId="77777777" w:rsidR="00E160D9" w:rsidRPr="00B36805" w:rsidRDefault="00E160D9" w:rsidP="00F04400">
            <w:pPr>
              <w:spacing w:after="0" w:line="240" w:lineRule="auto"/>
              <w:rPr>
                <w:szCs w:val="18"/>
              </w:rPr>
            </w:pPr>
            <w:r w:rsidRPr="00B36805">
              <w:rPr>
                <w:szCs w:val="18"/>
              </w:rPr>
              <w:t>24%</w:t>
            </w:r>
          </w:p>
        </w:tc>
        <w:tc>
          <w:tcPr>
            <w:tcW w:w="1985" w:type="dxa"/>
            <w:vMerge/>
            <w:tcBorders>
              <w:left w:val="single" w:sz="4" w:space="0" w:color="auto"/>
              <w:bottom w:val="single" w:sz="4" w:space="0" w:color="auto"/>
              <w:right w:val="single" w:sz="4" w:space="0" w:color="auto"/>
            </w:tcBorders>
          </w:tcPr>
          <w:p w14:paraId="0656A448" w14:textId="77777777" w:rsidR="00E160D9" w:rsidRPr="00B36805" w:rsidRDefault="00E160D9" w:rsidP="00F04400">
            <w:pPr>
              <w:spacing w:line="240" w:lineRule="auto"/>
              <w:rPr>
                <w:szCs w:val="18"/>
              </w:rPr>
            </w:pPr>
          </w:p>
        </w:tc>
      </w:tr>
    </w:tbl>
    <w:p w14:paraId="49819C4A" w14:textId="77777777" w:rsidR="00E24BC8" w:rsidRDefault="00E24BC8" w:rsidP="00C04EE9">
      <w:pPr>
        <w:pStyle w:val="Heading3"/>
        <w:rPr>
          <w:sz w:val="24"/>
          <w:szCs w:val="20"/>
        </w:rPr>
      </w:pPr>
    </w:p>
    <w:p w14:paraId="4A398496" w14:textId="77777777" w:rsidR="00E24BC8" w:rsidRDefault="00E24BC8" w:rsidP="00C04EE9">
      <w:pPr>
        <w:pStyle w:val="Heading3"/>
        <w:rPr>
          <w:sz w:val="24"/>
          <w:szCs w:val="20"/>
        </w:rPr>
      </w:pPr>
    </w:p>
    <w:p w14:paraId="712B9DB8" w14:textId="77777777" w:rsidR="00E24BC8" w:rsidRDefault="00E24BC8" w:rsidP="00C04EE9">
      <w:pPr>
        <w:pStyle w:val="Heading3"/>
        <w:rPr>
          <w:sz w:val="24"/>
          <w:szCs w:val="20"/>
        </w:rPr>
      </w:pPr>
    </w:p>
    <w:p w14:paraId="3FEF2E59" w14:textId="77777777" w:rsidR="00B73F61" w:rsidRDefault="00B73F61" w:rsidP="00C04EE9">
      <w:pPr>
        <w:pStyle w:val="Heading3"/>
        <w:rPr>
          <w:sz w:val="24"/>
          <w:szCs w:val="20"/>
        </w:rPr>
      </w:pPr>
    </w:p>
    <w:p w14:paraId="2FAD9C70" w14:textId="13ED11D7" w:rsidR="006729DA" w:rsidRPr="00D23550" w:rsidRDefault="00396EE2" w:rsidP="00D23550">
      <w:pPr>
        <w:pStyle w:val="Heading3"/>
        <w:rPr>
          <w:szCs w:val="18"/>
        </w:rPr>
      </w:pPr>
      <w:r w:rsidRPr="00B36805">
        <w:rPr>
          <w:szCs w:val="18"/>
        </w:rPr>
        <w:t>Site specific</w:t>
      </w:r>
      <w:r w:rsidR="00F83AC7">
        <w:rPr>
          <w:szCs w:val="18"/>
        </w:rPr>
        <w:t xml:space="preserve"> level of </w:t>
      </w:r>
      <w:proofErr w:type="gramStart"/>
      <w:r w:rsidR="00F83AC7">
        <w:rPr>
          <w:szCs w:val="18"/>
        </w:rPr>
        <w:t xml:space="preserve">support </w:t>
      </w:r>
      <w:r w:rsidRPr="00B36805">
        <w:rPr>
          <w:szCs w:val="18"/>
        </w:rPr>
        <w:t>:</w:t>
      </w:r>
      <w:proofErr w:type="gramEnd"/>
      <w:r w:rsidRPr="00B36805">
        <w:rPr>
          <w:szCs w:val="18"/>
        </w:rPr>
        <w:t xml:space="preserve"> </w:t>
      </w:r>
      <w:r w:rsidR="00043B34" w:rsidRPr="00B36805">
        <w:rPr>
          <w:szCs w:val="18"/>
        </w:rPr>
        <w:t>116-120 Purnell Road, Corio</w:t>
      </w:r>
    </w:p>
    <w:tbl>
      <w:tblPr>
        <w:tblStyle w:val="TableGrid"/>
        <w:tblpPr w:leftFromText="180" w:rightFromText="180" w:vertAnchor="text" w:horzAnchor="margin" w:tblpY="297"/>
        <w:tblW w:w="8926" w:type="dxa"/>
        <w:tblLook w:val="04A0" w:firstRow="1" w:lastRow="0" w:firstColumn="1" w:lastColumn="0" w:noHBand="0" w:noVBand="1"/>
      </w:tblPr>
      <w:tblGrid>
        <w:gridCol w:w="5240"/>
        <w:gridCol w:w="1701"/>
        <w:gridCol w:w="1985"/>
      </w:tblGrid>
      <w:tr w:rsidR="00043B34" w:rsidRPr="00B36805" w14:paraId="63462B42" w14:textId="77777777" w:rsidTr="00693C91">
        <w:trPr>
          <w:cnfStyle w:val="100000000000" w:firstRow="1" w:lastRow="0" w:firstColumn="0" w:lastColumn="0" w:oddVBand="0" w:evenVBand="0" w:oddHBand="0" w:evenHBand="0" w:firstRowFirstColumn="0" w:firstRowLastColumn="0" w:lastRowFirstColumn="0" w:lastRowLastColumn="0"/>
          <w:trHeight w:val="236"/>
        </w:trPr>
        <w:tc>
          <w:tcPr>
            <w:tcW w:w="6941" w:type="dxa"/>
            <w:gridSpan w:val="2"/>
            <w:tcBorders>
              <w:top w:val="single" w:sz="4" w:space="0" w:color="auto"/>
              <w:left w:val="single" w:sz="4" w:space="0" w:color="auto"/>
              <w:bottom w:val="single" w:sz="4" w:space="0" w:color="auto"/>
              <w:right w:val="single" w:sz="4" w:space="0" w:color="auto"/>
            </w:tcBorders>
            <w:hideMark/>
          </w:tcPr>
          <w:p w14:paraId="410CB00D" w14:textId="77777777" w:rsidR="00043B34" w:rsidRPr="00B36805" w:rsidRDefault="00043B34" w:rsidP="00693C91">
            <w:pPr>
              <w:spacing w:after="0" w:line="240" w:lineRule="auto"/>
              <w:rPr>
                <w:spacing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hideMark/>
          </w:tcPr>
          <w:p w14:paraId="1ECAC076" w14:textId="77777777" w:rsidR="00043B34" w:rsidRPr="00B36805" w:rsidRDefault="00043B34" w:rsidP="00693C91">
            <w:pPr>
              <w:spacing w:after="0" w:line="240" w:lineRule="auto"/>
              <w:jc w:val="center"/>
              <w:rPr>
                <w:szCs w:val="18"/>
              </w:rPr>
            </w:pPr>
            <w:r w:rsidRPr="00B36805">
              <w:rPr>
                <w:szCs w:val="18"/>
              </w:rPr>
              <w:t>Categories</w:t>
            </w:r>
          </w:p>
        </w:tc>
      </w:tr>
      <w:tr w:rsidR="00043B34" w:rsidRPr="00B36805" w14:paraId="302BDD74" w14:textId="77777777" w:rsidTr="00693C91">
        <w:trPr>
          <w:trHeight w:val="154"/>
        </w:trPr>
        <w:tc>
          <w:tcPr>
            <w:tcW w:w="5240" w:type="dxa"/>
            <w:tcBorders>
              <w:top w:val="single" w:sz="4" w:space="0" w:color="auto"/>
              <w:left w:val="single" w:sz="4" w:space="0" w:color="auto"/>
              <w:bottom w:val="single" w:sz="4" w:space="0" w:color="auto"/>
              <w:right w:val="single" w:sz="4" w:space="0" w:color="auto"/>
            </w:tcBorders>
            <w:hideMark/>
          </w:tcPr>
          <w:p w14:paraId="15F66C41" w14:textId="77777777" w:rsidR="00043B34" w:rsidRPr="00B36805" w:rsidRDefault="00043B34" w:rsidP="00693C91">
            <w:pPr>
              <w:spacing w:after="0" w:line="240" w:lineRule="auto"/>
              <w:rPr>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hideMark/>
          </w:tcPr>
          <w:p w14:paraId="29A3B4F5" w14:textId="77777777" w:rsidR="00043B34" w:rsidRPr="00B36805" w:rsidRDefault="00043B34" w:rsidP="00693C91">
            <w:pPr>
              <w:spacing w:after="0" w:line="240" w:lineRule="auto"/>
              <w:rPr>
                <w:szCs w:val="18"/>
              </w:rPr>
            </w:pPr>
            <w:r w:rsidRPr="00B36805">
              <w:rPr>
                <w:szCs w:val="18"/>
              </w:rPr>
              <w:t>14%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861EF74" w14:textId="77777777" w:rsidR="00043B34" w:rsidRPr="00B36805" w:rsidRDefault="00043B34" w:rsidP="00693C91">
            <w:pPr>
              <w:spacing w:after="0" w:line="240" w:lineRule="auto"/>
              <w:jc w:val="center"/>
              <w:rPr>
                <w:szCs w:val="18"/>
              </w:rPr>
            </w:pPr>
            <w:r w:rsidRPr="00B36805">
              <w:rPr>
                <w:szCs w:val="18"/>
              </w:rPr>
              <w:t>20% oppose</w:t>
            </w:r>
          </w:p>
        </w:tc>
      </w:tr>
      <w:tr w:rsidR="00043B34" w:rsidRPr="00B36805" w14:paraId="75E76FB5" w14:textId="77777777" w:rsidTr="00693C91">
        <w:trPr>
          <w:trHeight w:val="184"/>
        </w:trPr>
        <w:tc>
          <w:tcPr>
            <w:tcW w:w="5240" w:type="dxa"/>
            <w:tcBorders>
              <w:top w:val="single" w:sz="4" w:space="0" w:color="auto"/>
              <w:left w:val="single" w:sz="4" w:space="0" w:color="auto"/>
              <w:bottom w:val="single" w:sz="4" w:space="0" w:color="auto"/>
              <w:right w:val="single" w:sz="4" w:space="0" w:color="auto"/>
            </w:tcBorders>
            <w:hideMark/>
          </w:tcPr>
          <w:p w14:paraId="1DDB7A58" w14:textId="77777777" w:rsidR="00043B34" w:rsidRPr="00B36805" w:rsidRDefault="00043B34"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07F13539" w14:textId="77777777" w:rsidR="00043B34" w:rsidRPr="00B36805" w:rsidRDefault="00043B34" w:rsidP="00693C91">
            <w:pPr>
              <w:spacing w:after="0" w:line="240" w:lineRule="auto"/>
              <w:rPr>
                <w:szCs w:val="18"/>
              </w:rPr>
            </w:pPr>
            <w:r w:rsidRPr="00B36805">
              <w:rPr>
                <w:szCs w:val="18"/>
              </w:rPr>
              <w:t>6%</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B938879" w14:textId="77777777" w:rsidR="00043B34" w:rsidRPr="00B36805" w:rsidRDefault="00043B34" w:rsidP="00693C91">
            <w:pPr>
              <w:spacing w:after="0" w:line="240" w:lineRule="auto"/>
              <w:rPr>
                <w:sz w:val="22"/>
                <w:szCs w:val="22"/>
              </w:rPr>
            </w:pPr>
          </w:p>
        </w:tc>
      </w:tr>
      <w:tr w:rsidR="00043B34" w:rsidRPr="00B36805" w14:paraId="071009CF" w14:textId="77777777" w:rsidTr="00693C91">
        <w:trPr>
          <w:trHeight w:val="236"/>
        </w:trPr>
        <w:tc>
          <w:tcPr>
            <w:tcW w:w="5240" w:type="dxa"/>
            <w:tcBorders>
              <w:top w:val="single" w:sz="4" w:space="0" w:color="auto"/>
              <w:left w:val="single" w:sz="4" w:space="0" w:color="auto"/>
              <w:bottom w:val="single" w:sz="4" w:space="0" w:color="auto"/>
              <w:right w:val="single" w:sz="4" w:space="0" w:color="auto"/>
            </w:tcBorders>
            <w:hideMark/>
          </w:tcPr>
          <w:p w14:paraId="4AB56638" w14:textId="77777777" w:rsidR="00043B34" w:rsidRPr="00B36805" w:rsidRDefault="00043B34"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2C1F48BD" w14:textId="77777777" w:rsidR="00043B34" w:rsidRPr="00B36805" w:rsidRDefault="00043B34" w:rsidP="00693C91">
            <w:pPr>
              <w:spacing w:after="0" w:line="240" w:lineRule="auto"/>
              <w:rPr>
                <w:szCs w:val="18"/>
              </w:rPr>
            </w:pPr>
            <w:r w:rsidRPr="00B36805">
              <w:rPr>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7363EB2" w14:textId="77777777" w:rsidR="00043B34" w:rsidRPr="00B36805" w:rsidRDefault="00043B34" w:rsidP="00693C91">
            <w:pPr>
              <w:spacing w:after="0" w:line="240" w:lineRule="auto"/>
              <w:jc w:val="center"/>
              <w:rPr>
                <w:szCs w:val="18"/>
              </w:rPr>
            </w:pPr>
            <w:r w:rsidRPr="00B36805">
              <w:rPr>
                <w:szCs w:val="18"/>
              </w:rPr>
              <w:t>2% neutral</w:t>
            </w:r>
          </w:p>
        </w:tc>
      </w:tr>
      <w:tr w:rsidR="00043B34" w:rsidRPr="00B36805" w14:paraId="537821BB" w14:textId="77777777" w:rsidTr="00693C91">
        <w:trPr>
          <w:trHeight w:val="218"/>
        </w:trPr>
        <w:tc>
          <w:tcPr>
            <w:tcW w:w="5240" w:type="dxa"/>
            <w:tcBorders>
              <w:top w:val="single" w:sz="4" w:space="0" w:color="auto"/>
              <w:left w:val="single" w:sz="4" w:space="0" w:color="auto"/>
              <w:bottom w:val="single" w:sz="4" w:space="0" w:color="auto"/>
              <w:right w:val="single" w:sz="4" w:space="0" w:color="auto"/>
            </w:tcBorders>
            <w:hideMark/>
          </w:tcPr>
          <w:p w14:paraId="0D550732" w14:textId="77777777" w:rsidR="00043B34" w:rsidRPr="00B36805" w:rsidRDefault="00043B34"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1201B719" w14:textId="77777777" w:rsidR="00043B34" w:rsidRPr="00B36805" w:rsidRDefault="00043B34" w:rsidP="00693C91">
            <w:pPr>
              <w:spacing w:after="0" w:line="240" w:lineRule="auto"/>
              <w:rPr>
                <w:szCs w:val="18"/>
              </w:rPr>
            </w:pPr>
            <w:r w:rsidRPr="00B36805">
              <w:rPr>
                <w:szCs w:val="18"/>
              </w:rPr>
              <w:t>11%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6D9FAD1" w14:textId="77777777" w:rsidR="00043B34" w:rsidRPr="00B36805" w:rsidRDefault="00043B34" w:rsidP="00693C91">
            <w:pPr>
              <w:spacing w:after="0" w:line="240" w:lineRule="auto"/>
              <w:jc w:val="center"/>
              <w:rPr>
                <w:szCs w:val="18"/>
              </w:rPr>
            </w:pPr>
            <w:r w:rsidRPr="00B36805">
              <w:rPr>
                <w:szCs w:val="18"/>
              </w:rPr>
              <w:t>78% support</w:t>
            </w:r>
          </w:p>
        </w:tc>
      </w:tr>
      <w:tr w:rsidR="00043B34" w:rsidRPr="00B36805" w14:paraId="747828D4" w14:textId="77777777" w:rsidTr="00693C91">
        <w:trPr>
          <w:trHeight w:val="304"/>
        </w:trPr>
        <w:tc>
          <w:tcPr>
            <w:tcW w:w="5240" w:type="dxa"/>
            <w:tcBorders>
              <w:top w:val="single" w:sz="4" w:space="0" w:color="auto"/>
              <w:left w:val="single" w:sz="4" w:space="0" w:color="auto"/>
              <w:bottom w:val="single" w:sz="4" w:space="0" w:color="auto"/>
              <w:right w:val="single" w:sz="4" w:space="0" w:color="auto"/>
            </w:tcBorders>
            <w:hideMark/>
          </w:tcPr>
          <w:p w14:paraId="42B2DBCC" w14:textId="77777777" w:rsidR="00043B34" w:rsidRPr="00B36805" w:rsidRDefault="00043B34"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62A70B48" w14:textId="77777777" w:rsidR="00043B34" w:rsidRPr="00B36805" w:rsidRDefault="00043B34" w:rsidP="00693C91">
            <w:pPr>
              <w:spacing w:after="0" w:line="240" w:lineRule="auto"/>
              <w:rPr>
                <w:szCs w:val="18"/>
              </w:rPr>
            </w:pPr>
            <w:r w:rsidRPr="00B36805">
              <w:rPr>
                <w:szCs w:val="18"/>
              </w:rPr>
              <w:t>67%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D68B1C2" w14:textId="77777777" w:rsidR="00043B34" w:rsidRPr="00B36805" w:rsidRDefault="00043B34" w:rsidP="00693C91">
            <w:pPr>
              <w:spacing w:after="0" w:line="240" w:lineRule="auto"/>
              <w:rPr>
                <w:b/>
                <w:bCs/>
                <w:color w:val="FFB309" w:themeColor="accent6" w:themeShade="BF"/>
                <w:sz w:val="22"/>
                <w:szCs w:val="22"/>
              </w:rPr>
            </w:pPr>
          </w:p>
        </w:tc>
      </w:tr>
    </w:tbl>
    <w:p w14:paraId="1F9BEFA0" w14:textId="77777777" w:rsidR="00E24BC8" w:rsidRPr="00B36805" w:rsidRDefault="00E24BC8" w:rsidP="00043B34">
      <w:pPr>
        <w:pStyle w:val="Heading3"/>
        <w:rPr>
          <w:szCs w:val="18"/>
        </w:rPr>
      </w:pPr>
    </w:p>
    <w:p w14:paraId="303BF1F8" w14:textId="06BE93C9" w:rsidR="00B73F61" w:rsidRDefault="00B73F61" w:rsidP="00043B34">
      <w:pPr>
        <w:pStyle w:val="Heading3"/>
        <w:rPr>
          <w:szCs w:val="18"/>
        </w:rPr>
      </w:pPr>
    </w:p>
    <w:p w14:paraId="58382D95" w14:textId="77777777" w:rsidR="00B73F61" w:rsidRPr="00B73F61" w:rsidRDefault="00B73F61" w:rsidP="00B73F61">
      <w:pPr>
        <w:pStyle w:val="BodyText"/>
      </w:pPr>
    </w:p>
    <w:p w14:paraId="4FB6361D" w14:textId="77777777" w:rsidR="00B74033" w:rsidRDefault="00B74033" w:rsidP="00043B34">
      <w:pPr>
        <w:pStyle w:val="Heading3"/>
        <w:rPr>
          <w:szCs w:val="18"/>
        </w:rPr>
      </w:pPr>
    </w:p>
    <w:p w14:paraId="4FD7E6D4" w14:textId="232DECE7" w:rsidR="00043B34" w:rsidRPr="00B36805" w:rsidRDefault="00043B34" w:rsidP="00043B34">
      <w:pPr>
        <w:pStyle w:val="Heading3"/>
        <w:rPr>
          <w:szCs w:val="18"/>
        </w:rPr>
      </w:pPr>
      <w:r w:rsidRPr="00B36805">
        <w:rPr>
          <w:szCs w:val="18"/>
        </w:rPr>
        <w:t xml:space="preserve">Key </w:t>
      </w:r>
      <w:proofErr w:type="gramStart"/>
      <w:r w:rsidRPr="00B36805">
        <w:rPr>
          <w:szCs w:val="18"/>
        </w:rPr>
        <w:t xml:space="preserve">themes </w:t>
      </w:r>
      <w:r w:rsidR="00F83AC7">
        <w:rPr>
          <w:szCs w:val="18"/>
        </w:rPr>
        <w:t xml:space="preserve"> -</w:t>
      </w:r>
      <w:proofErr w:type="gramEnd"/>
      <w:r w:rsidR="00F83AC7">
        <w:rPr>
          <w:szCs w:val="18"/>
        </w:rPr>
        <w:t xml:space="preserve"> </w:t>
      </w:r>
      <w:r w:rsidR="00F83AC7" w:rsidRPr="00B36805">
        <w:rPr>
          <w:szCs w:val="18"/>
        </w:rPr>
        <w:t>116-120 Purnell Road, Corio</w:t>
      </w:r>
    </w:p>
    <w:p w14:paraId="28BF4522" w14:textId="77777777" w:rsidR="00043B34" w:rsidRPr="00B36805" w:rsidRDefault="00043B34" w:rsidP="00043B34">
      <w:pPr>
        <w:pStyle w:val="ListBullet"/>
        <w:numPr>
          <w:ilvl w:val="0"/>
          <w:numId w:val="12"/>
        </w:numPr>
        <w:rPr>
          <w:sz w:val="18"/>
          <w:szCs w:val="18"/>
        </w:rPr>
      </w:pPr>
      <w:r w:rsidRPr="00B36805">
        <w:rPr>
          <w:sz w:val="18"/>
          <w:szCs w:val="18"/>
        </w:rPr>
        <w:t>Supportive of the proposal and the policy</w:t>
      </w:r>
    </w:p>
    <w:p w14:paraId="4CCBF554" w14:textId="77777777" w:rsidR="00043B34" w:rsidRPr="00B36805" w:rsidRDefault="00043B34" w:rsidP="00043B34">
      <w:pPr>
        <w:pStyle w:val="ListBullet"/>
        <w:numPr>
          <w:ilvl w:val="0"/>
          <w:numId w:val="12"/>
        </w:numPr>
        <w:rPr>
          <w:sz w:val="18"/>
          <w:szCs w:val="18"/>
        </w:rPr>
      </w:pPr>
      <w:r w:rsidRPr="00B36805">
        <w:rPr>
          <w:sz w:val="18"/>
          <w:szCs w:val="18"/>
        </w:rPr>
        <w:t>Good location for social housing</w:t>
      </w:r>
    </w:p>
    <w:p w14:paraId="478F7866" w14:textId="77777777" w:rsidR="00043B34" w:rsidRPr="00B36805" w:rsidRDefault="00043B34" w:rsidP="00043B34">
      <w:pPr>
        <w:pStyle w:val="ListBullet"/>
        <w:numPr>
          <w:ilvl w:val="0"/>
          <w:numId w:val="12"/>
        </w:numPr>
        <w:rPr>
          <w:sz w:val="18"/>
          <w:szCs w:val="18"/>
        </w:rPr>
      </w:pPr>
      <w:r w:rsidRPr="00B36805">
        <w:rPr>
          <w:sz w:val="18"/>
          <w:szCs w:val="18"/>
        </w:rPr>
        <w:t>Concern for potential tenants and anti-social behaviour</w:t>
      </w:r>
    </w:p>
    <w:p w14:paraId="660AB592" w14:textId="77777777" w:rsidR="00043B34" w:rsidRPr="00B36805" w:rsidRDefault="00043B34" w:rsidP="00043B34">
      <w:pPr>
        <w:pStyle w:val="ListBullet"/>
        <w:numPr>
          <w:ilvl w:val="0"/>
          <w:numId w:val="12"/>
        </w:numPr>
        <w:rPr>
          <w:sz w:val="18"/>
          <w:szCs w:val="18"/>
        </w:rPr>
      </w:pPr>
      <w:r w:rsidRPr="00B36805">
        <w:rPr>
          <w:sz w:val="18"/>
          <w:szCs w:val="18"/>
        </w:rPr>
        <w:t>Concern that Corio already has a high proportion of social housing compared to the municipality</w:t>
      </w:r>
    </w:p>
    <w:p w14:paraId="43E49E0C" w14:textId="77777777" w:rsidR="00043B34" w:rsidRPr="00B36805" w:rsidRDefault="00043B34" w:rsidP="00043B34">
      <w:pPr>
        <w:pStyle w:val="ListBullet"/>
        <w:numPr>
          <w:ilvl w:val="0"/>
          <w:numId w:val="12"/>
        </w:numPr>
        <w:rPr>
          <w:sz w:val="18"/>
          <w:szCs w:val="18"/>
        </w:rPr>
      </w:pPr>
      <w:r w:rsidRPr="00B36805">
        <w:rPr>
          <w:sz w:val="18"/>
          <w:szCs w:val="18"/>
        </w:rPr>
        <w:t>Preference for low density and targeted towards older people or people living with a disability.</w:t>
      </w:r>
    </w:p>
    <w:p w14:paraId="3F2CD253" w14:textId="21107683" w:rsidR="00043B34" w:rsidRPr="00B36805" w:rsidRDefault="00396EE2" w:rsidP="00C04EE9">
      <w:pPr>
        <w:pStyle w:val="Heading3"/>
        <w:rPr>
          <w:szCs w:val="18"/>
        </w:rPr>
      </w:pPr>
      <w:r w:rsidRPr="00B36805">
        <w:rPr>
          <w:szCs w:val="18"/>
        </w:rPr>
        <w:t xml:space="preserve">Site specific: </w:t>
      </w:r>
      <w:r w:rsidR="00043B34" w:rsidRPr="00B36805">
        <w:rPr>
          <w:szCs w:val="18"/>
        </w:rPr>
        <w:t>5A Dean Street, Belmon</w:t>
      </w:r>
      <w:r w:rsidR="00C04EE9" w:rsidRPr="00B36805">
        <w:rPr>
          <w:szCs w:val="18"/>
        </w:rPr>
        <w:t>t</w:t>
      </w:r>
    </w:p>
    <w:tbl>
      <w:tblPr>
        <w:tblStyle w:val="TableGrid"/>
        <w:tblpPr w:leftFromText="180" w:rightFromText="180" w:vertAnchor="text" w:horzAnchor="margin" w:tblpY="297"/>
        <w:tblW w:w="8926" w:type="dxa"/>
        <w:tblLook w:val="04A0" w:firstRow="1" w:lastRow="0" w:firstColumn="1" w:lastColumn="0" w:noHBand="0" w:noVBand="1"/>
      </w:tblPr>
      <w:tblGrid>
        <w:gridCol w:w="5240"/>
        <w:gridCol w:w="1701"/>
        <w:gridCol w:w="1985"/>
      </w:tblGrid>
      <w:tr w:rsidR="00043B34" w:rsidRPr="00B36805" w14:paraId="0E3B74AA" w14:textId="77777777" w:rsidTr="00693C91">
        <w:trPr>
          <w:cnfStyle w:val="100000000000" w:firstRow="1" w:lastRow="0" w:firstColumn="0" w:lastColumn="0" w:oddVBand="0" w:evenVBand="0" w:oddHBand="0" w:evenHBand="0" w:firstRowFirstColumn="0" w:firstRowLastColumn="0" w:lastRowFirstColumn="0" w:lastRowLastColumn="0"/>
          <w:trHeight w:val="254"/>
        </w:trPr>
        <w:tc>
          <w:tcPr>
            <w:tcW w:w="6941" w:type="dxa"/>
            <w:gridSpan w:val="2"/>
            <w:tcBorders>
              <w:top w:val="single" w:sz="4" w:space="0" w:color="auto"/>
              <w:left w:val="single" w:sz="4" w:space="0" w:color="auto"/>
              <w:bottom w:val="single" w:sz="4" w:space="0" w:color="auto"/>
              <w:right w:val="single" w:sz="4" w:space="0" w:color="auto"/>
            </w:tcBorders>
            <w:hideMark/>
          </w:tcPr>
          <w:p w14:paraId="3A00F7BA" w14:textId="77777777" w:rsidR="00043B34" w:rsidRPr="00B36805" w:rsidRDefault="00043B34" w:rsidP="00693C91">
            <w:pPr>
              <w:spacing w:after="0" w:line="240" w:lineRule="auto"/>
              <w:rPr>
                <w:spacing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hideMark/>
          </w:tcPr>
          <w:p w14:paraId="522C72C3" w14:textId="77777777" w:rsidR="00043B34" w:rsidRPr="00B36805" w:rsidRDefault="00043B34" w:rsidP="00693C91">
            <w:pPr>
              <w:spacing w:after="0" w:line="240" w:lineRule="auto"/>
              <w:jc w:val="center"/>
              <w:rPr>
                <w:szCs w:val="18"/>
              </w:rPr>
            </w:pPr>
            <w:r w:rsidRPr="00B36805">
              <w:rPr>
                <w:szCs w:val="18"/>
              </w:rPr>
              <w:t>Categories</w:t>
            </w:r>
          </w:p>
        </w:tc>
      </w:tr>
      <w:tr w:rsidR="00043B34" w:rsidRPr="00B36805" w14:paraId="25951646" w14:textId="77777777" w:rsidTr="00693C91">
        <w:trPr>
          <w:trHeight w:val="261"/>
        </w:trPr>
        <w:tc>
          <w:tcPr>
            <w:tcW w:w="5240" w:type="dxa"/>
            <w:tcBorders>
              <w:top w:val="single" w:sz="4" w:space="0" w:color="auto"/>
              <w:left w:val="single" w:sz="4" w:space="0" w:color="auto"/>
              <w:bottom w:val="single" w:sz="4" w:space="0" w:color="auto"/>
              <w:right w:val="single" w:sz="4" w:space="0" w:color="auto"/>
            </w:tcBorders>
            <w:hideMark/>
          </w:tcPr>
          <w:p w14:paraId="19F75EB9" w14:textId="77777777" w:rsidR="00043B34" w:rsidRPr="00B36805" w:rsidRDefault="00043B34" w:rsidP="00693C91">
            <w:pPr>
              <w:spacing w:after="0" w:line="240" w:lineRule="auto"/>
              <w:rPr>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hideMark/>
          </w:tcPr>
          <w:p w14:paraId="41F9A531" w14:textId="77777777" w:rsidR="00043B34" w:rsidRPr="00B36805" w:rsidRDefault="00043B34" w:rsidP="00693C91">
            <w:pPr>
              <w:spacing w:after="0" w:line="240" w:lineRule="auto"/>
              <w:rPr>
                <w:szCs w:val="18"/>
              </w:rPr>
            </w:pPr>
            <w:r w:rsidRPr="00B36805">
              <w:rPr>
                <w:szCs w:val="18"/>
              </w:rPr>
              <w:t>53%</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143154E" w14:textId="77777777" w:rsidR="00043B34" w:rsidRPr="00B36805" w:rsidRDefault="00043B34" w:rsidP="00693C91">
            <w:pPr>
              <w:spacing w:after="0" w:line="240" w:lineRule="auto"/>
              <w:jc w:val="center"/>
              <w:rPr>
                <w:szCs w:val="18"/>
              </w:rPr>
            </w:pPr>
            <w:r w:rsidRPr="00B36805">
              <w:rPr>
                <w:szCs w:val="18"/>
              </w:rPr>
              <w:t>61% oppose</w:t>
            </w:r>
          </w:p>
        </w:tc>
      </w:tr>
      <w:tr w:rsidR="00043B34" w:rsidRPr="00B36805" w14:paraId="4E50F17C" w14:textId="77777777" w:rsidTr="00693C91">
        <w:trPr>
          <w:trHeight w:val="254"/>
        </w:trPr>
        <w:tc>
          <w:tcPr>
            <w:tcW w:w="5240" w:type="dxa"/>
            <w:tcBorders>
              <w:top w:val="single" w:sz="4" w:space="0" w:color="auto"/>
              <w:left w:val="single" w:sz="4" w:space="0" w:color="auto"/>
              <w:bottom w:val="single" w:sz="4" w:space="0" w:color="auto"/>
              <w:right w:val="single" w:sz="4" w:space="0" w:color="auto"/>
            </w:tcBorders>
            <w:hideMark/>
          </w:tcPr>
          <w:p w14:paraId="63843319" w14:textId="77777777" w:rsidR="00043B34" w:rsidRPr="00B36805" w:rsidRDefault="00043B34"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61A944B6" w14:textId="77777777" w:rsidR="00043B34" w:rsidRPr="00B36805" w:rsidRDefault="00043B34" w:rsidP="00693C91">
            <w:pPr>
              <w:spacing w:after="0" w:line="240" w:lineRule="auto"/>
              <w:rPr>
                <w:szCs w:val="18"/>
              </w:rPr>
            </w:pPr>
            <w:r w:rsidRPr="00B36805">
              <w:rPr>
                <w:szCs w:val="18"/>
              </w:rPr>
              <w:t>8%</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5BDD2E8" w14:textId="77777777" w:rsidR="00043B34" w:rsidRPr="00B36805" w:rsidRDefault="00043B34" w:rsidP="00693C91">
            <w:pPr>
              <w:spacing w:after="0" w:line="240" w:lineRule="auto"/>
              <w:rPr>
                <w:sz w:val="22"/>
                <w:szCs w:val="22"/>
              </w:rPr>
            </w:pPr>
          </w:p>
        </w:tc>
      </w:tr>
      <w:tr w:rsidR="00043B34" w:rsidRPr="00B36805" w14:paraId="55AF7221" w14:textId="77777777" w:rsidTr="00693C91">
        <w:trPr>
          <w:trHeight w:val="254"/>
        </w:trPr>
        <w:tc>
          <w:tcPr>
            <w:tcW w:w="5240" w:type="dxa"/>
            <w:tcBorders>
              <w:top w:val="single" w:sz="4" w:space="0" w:color="auto"/>
              <w:left w:val="single" w:sz="4" w:space="0" w:color="auto"/>
              <w:bottom w:val="single" w:sz="4" w:space="0" w:color="auto"/>
              <w:right w:val="single" w:sz="4" w:space="0" w:color="auto"/>
            </w:tcBorders>
            <w:hideMark/>
          </w:tcPr>
          <w:p w14:paraId="124D0EC5" w14:textId="77777777" w:rsidR="00043B34" w:rsidRPr="00B36805" w:rsidRDefault="00043B34"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313C648C" w14:textId="77777777" w:rsidR="00043B34" w:rsidRPr="00B36805" w:rsidRDefault="00043B34" w:rsidP="00693C91">
            <w:pPr>
              <w:spacing w:after="0" w:line="240" w:lineRule="auto"/>
              <w:rPr>
                <w:szCs w:val="18"/>
              </w:rPr>
            </w:pPr>
            <w:r w:rsidRPr="00B36805">
              <w:rPr>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EA258C" w14:textId="77777777" w:rsidR="00043B34" w:rsidRPr="00B36805" w:rsidRDefault="00043B34" w:rsidP="00693C91">
            <w:pPr>
              <w:spacing w:after="0" w:line="240" w:lineRule="auto"/>
              <w:jc w:val="center"/>
              <w:rPr>
                <w:szCs w:val="18"/>
              </w:rPr>
            </w:pPr>
            <w:r w:rsidRPr="00B36805">
              <w:rPr>
                <w:szCs w:val="18"/>
              </w:rPr>
              <w:t>2% neutral</w:t>
            </w:r>
          </w:p>
        </w:tc>
      </w:tr>
      <w:tr w:rsidR="00043B34" w:rsidRPr="00B36805" w14:paraId="4BEA1CB9" w14:textId="77777777" w:rsidTr="00693C91">
        <w:trPr>
          <w:trHeight w:val="254"/>
        </w:trPr>
        <w:tc>
          <w:tcPr>
            <w:tcW w:w="5240" w:type="dxa"/>
            <w:tcBorders>
              <w:top w:val="single" w:sz="4" w:space="0" w:color="auto"/>
              <w:left w:val="single" w:sz="4" w:space="0" w:color="auto"/>
              <w:bottom w:val="single" w:sz="4" w:space="0" w:color="auto"/>
              <w:right w:val="single" w:sz="4" w:space="0" w:color="auto"/>
            </w:tcBorders>
            <w:hideMark/>
          </w:tcPr>
          <w:p w14:paraId="46BA4902" w14:textId="77777777" w:rsidR="00043B34" w:rsidRPr="00B36805" w:rsidRDefault="00043B34"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738FB694" w14:textId="77777777" w:rsidR="00043B34" w:rsidRPr="00B36805" w:rsidRDefault="00043B34" w:rsidP="00693C91">
            <w:pPr>
              <w:spacing w:after="0" w:line="240" w:lineRule="auto"/>
              <w:rPr>
                <w:szCs w:val="18"/>
              </w:rPr>
            </w:pPr>
            <w:r w:rsidRPr="00B36805">
              <w:rPr>
                <w:szCs w:val="18"/>
              </w:rPr>
              <w:t>6%</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B5C3856" w14:textId="77777777" w:rsidR="00043B34" w:rsidRPr="00B36805" w:rsidRDefault="00043B34" w:rsidP="00693C91">
            <w:pPr>
              <w:spacing w:after="0" w:line="240" w:lineRule="auto"/>
              <w:jc w:val="center"/>
              <w:rPr>
                <w:szCs w:val="18"/>
              </w:rPr>
            </w:pPr>
            <w:r w:rsidRPr="00B36805">
              <w:rPr>
                <w:szCs w:val="18"/>
              </w:rPr>
              <w:t>37% support</w:t>
            </w:r>
          </w:p>
        </w:tc>
      </w:tr>
      <w:tr w:rsidR="00043B34" w:rsidRPr="00B36805" w14:paraId="156D17B0" w14:textId="77777777" w:rsidTr="00693C91">
        <w:trPr>
          <w:trHeight w:val="261"/>
        </w:trPr>
        <w:tc>
          <w:tcPr>
            <w:tcW w:w="5240" w:type="dxa"/>
            <w:tcBorders>
              <w:top w:val="single" w:sz="4" w:space="0" w:color="auto"/>
              <w:left w:val="single" w:sz="4" w:space="0" w:color="auto"/>
              <w:bottom w:val="single" w:sz="4" w:space="0" w:color="auto"/>
              <w:right w:val="single" w:sz="4" w:space="0" w:color="auto"/>
            </w:tcBorders>
            <w:hideMark/>
          </w:tcPr>
          <w:p w14:paraId="6F5CCB2F" w14:textId="77777777" w:rsidR="00043B34" w:rsidRPr="00B36805" w:rsidRDefault="00043B34"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55EBAC14" w14:textId="77777777" w:rsidR="00043B34" w:rsidRPr="00B36805" w:rsidRDefault="00043B34" w:rsidP="00693C91">
            <w:pPr>
              <w:spacing w:after="0" w:line="240" w:lineRule="auto"/>
              <w:rPr>
                <w:szCs w:val="18"/>
              </w:rPr>
            </w:pPr>
            <w:r w:rsidRPr="00B36805">
              <w:rPr>
                <w:szCs w:val="18"/>
              </w:rPr>
              <w:t>31%</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356B95" w14:textId="77777777" w:rsidR="00043B34" w:rsidRPr="00B36805" w:rsidRDefault="00043B34" w:rsidP="00693C91">
            <w:pPr>
              <w:spacing w:after="0" w:line="240" w:lineRule="auto"/>
              <w:rPr>
                <w:b/>
                <w:bCs/>
                <w:color w:val="FFB309" w:themeColor="accent6" w:themeShade="BF"/>
                <w:sz w:val="22"/>
                <w:szCs w:val="22"/>
              </w:rPr>
            </w:pPr>
          </w:p>
        </w:tc>
      </w:tr>
    </w:tbl>
    <w:p w14:paraId="35884F9D" w14:textId="77777777" w:rsidR="00F83AC7" w:rsidRDefault="00F83AC7" w:rsidP="00043B34">
      <w:pPr>
        <w:pStyle w:val="Heading3"/>
        <w:rPr>
          <w:szCs w:val="18"/>
        </w:rPr>
      </w:pPr>
    </w:p>
    <w:p w14:paraId="7629EAA2" w14:textId="77777777" w:rsidR="00F83AC7" w:rsidRDefault="00F83AC7" w:rsidP="00043B34">
      <w:pPr>
        <w:pStyle w:val="Heading3"/>
        <w:rPr>
          <w:szCs w:val="18"/>
        </w:rPr>
      </w:pPr>
    </w:p>
    <w:p w14:paraId="4F24ABF4" w14:textId="77777777" w:rsidR="00F83AC7" w:rsidRDefault="00F83AC7" w:rsidP="00043B34">
      <w:pPr>
        <w:pStyle w:val="Heading3"/>
        <w:rPr>
          <w:szCs w:val="18"/>
        </w:rPr>
      </w:pPr>
    </w:p>
    <w:p w14:paraId="364F4196" w14:textId="77777777" w:rsidR="00F83AC7" w:rsidRDefault="00F83AC7" w:rsidP="00043B34">
      <w:pPr>
        <w:pStyle w:val="Heading3"/>
        <w:rPr>
          <w:szCs w:val="18"/>
        </w:rPr>
      </w:pPr>
    </w:p>
    <w:p w14:paraId="783F1ACB" w14:textId="69C7F001" w:rsidR="00043B34" w:rsidRPr="00B36805" w:rsidRDefault="00043B34" w:rsidP="00043B34">
      <w:pPr>
        <w:pStyle w:val="Heading3"/>
        <w:rPr>
          <w:szCs w:val="18"/>
        </w:rPr>
      </w:pPr>
      <w:r w:rsidRPr="00B36805">
        <w:rPr>
          <w:szCs w:val="18"/>
        </w:rPr>
        <w:t>Key themes</w:t>
      </w:r>
      <w:r w:rsidR="00F83AC7">
        <w:rPr>
          <w:szCs w:val="18"/>
        </w:rPr>
        <w:t xml:space="preserve"> - </w:t>
      </w:r>
      <w:r w:rsidR="00F83AC7" w:rsidRPr="00B36805">
        <w:rPr>
          <w:szCs w:val="18"/>
        </w:rPr>
        <w:t>5A Dean Street, Belmont</w:t>
      </w:r>
    </w:p>
    <w:p w14:paraId="27F3DB7A" w14:textId="77777777" w:rsidR="00043B34" w:rsidRPr="00B36805" w:rsidRDefault="00043B34" w:rsidP="00043B34">
      <w:pPr>
        <w:pStyle w:val="ListBullet"/>
        <w:numPr>
          <w:ilvl w:val="0"/>
          <w:numId w:val="12"/>
        </w:numPr>
        <w:rPr>
          <w:sz w:val="18"/>
          <w:szCs w:val="18"/>
        </w:rPr>
      </w:pPr>
      <w:r w:rsidRPr="00B36805">
        <w:rPr>
          <w:sz w:val="18"/>
          <w:szCs w:val="18"/>
        </w:rPr>
        <w:t>Opposed to the proposal.</w:t>
      </w:r>
    </w:p>
    <w:p w14:paraId="5137A95E" w14:textId="77777777" w:rsidR="00043B34" w:rsidRPr="00B36805" w:rsidRDefault="00043B34" w:rsidP="00043B34">
      <w:pPr>
        <w:pStyle w:val="ListBullet"/>
        <w:numPr>
          <w:ilvl w:val="0"/>
          <w:numId w:val="12"/>
        </w:numPr>
        <w:rPr>
          <w:sz w:val="18"/>
          <w:szCs w:val="18"/>
        </w:rPr>
      </w:pPr>
      <w:r w:rsidRPr="00B36805">
        <w:rPr>
          <w:sz w:val="18"/>
          <w:szCs w:val="18"/>
        </w:rPr>
        <w:t>Preference to use the site as open space and for community use.</w:t>
      </w:r>
    </w:p>
    <w:p w14:paraId="5F695104" w14:textId="77777777" w:rsidR="00043B34" w:rsidRPr="00B36805" w:rsidRDefault="00043B34" w:rsidP="00043B34">
      <w:pPr>
        <w:pStyle w:val="ListBullet"/>
        <w:numPr>
          <w:ilvl w:val="0"/>
          <w:numId w:val="12"/>
        </w:numPr>
        <w:rPr>
          <w:sz w:val="18"/>
          <w:szCs w:val="18"/>
        </w:rPr>
      </w:pPr>
      <w:r w:rsidRPr="00B36805">
        <w:rPr>
          <w:sz w:val="18"/>
          <w:szCs w:val="18"/>
        </w:rPr>
        <w:t>Concern there will be a medium or high-density development and its impact on the neighbourhood.</w:t>
      </w:r>
    </w:p>
    <w:p w14:paraId="6655E66F" w14:textId="77777777" w:rsidR="00043B34" w:rsidRPr="00B36805" w:rsidRDefault="00043B34" w:rsidP="00043B34">
      <w:pPr>
        <w:pStyle w:val="ListBullet"/>
        <w:numPr>
          <w:ilvl w:val="0"/>
          <w:numId w:val="12"/>
        </w:numPr>
        <w:rPr>
          <w:sz w:val="18"/>
          <w:szCs w:val="18"/>
        </w:rPr>
      </w:pPr>
      <w:r w:rsidRPr="00B36805">
        <w:rPr>
          <w:sz w:val="18"/>
          <w:szCs w:val="18"/>
        </w:rPr>
        <w:t>Concern for potential tenants and possible anti-social behaviour.</w:t>
      </w:r>
    </w:p>
    <w:p w14:paraId="08762451" w14:textId="6B667BA8" w:rsidR="00043B34" w:rsidRDefault="00043B34" w:rsidP="00043B34">
      <w:pPr>
        <w:pStyle w:val="ListBullet"/>
        <w:numPr>
          <w:ilvl w:val="0"/>
          <w:numId w:val="12"/>
        </w:numPr>
        <w:rPr>
          <w:sz w:val="18"/>
          <w:szCs w:val="18"/>
        </w:rPr>
      </w:pPr>
      <w:r w:rsidRPr="00B36805">
        <w:rPr>
          <w:sz w:val="18"/>
          <w:szCs w:val="18"/>
        </w:rPr>
        <w:t>Concern for a negative impact on property values in the vicinity.</w:t>
      </w:r>
    </w:p>
    <w:p w14:paraId="55A2C2C2" w14:textId="77777777" w:rsidR="00F83AC7" w:rsidRPr="00B36805" w:rsidRDefault="00F83AC7" w:rsidP="00F83AC7">
      <w:pPr>
        <w:pStyle w:val="ListBullet"/>
        <w:numPr>
          <w:ilvl w:val="0"/>
          <w:numId w:val="0"/>
        </w:numPr>
        <w:ind w:left="170" w:hanging="170"/>
        <w:rPr>
          <w:sz w:val="18"/>
          <w:szCs w:val="18"/>
        </w:rPr>
      </w:pPr>
    </w:p>
    <w:p w14:paraId="0CA36F89" w14:textId="3ECBAF3E" w:rsidR="00043B34" w:rsidRPr="00B36805" w:rsidRDefault="00396EE2" w:rsidP="00C04EE9">
      <w:pPr>
        <w:pStyle w:val="Heading3"/>
        <w:rPr>
          <w:szCs w:val="18"/>
        </w:rPr>
      </w:pPr>
      <w:r w:rsidRPr="00B36805">
        <w:rPr>
          <w:szCs w:val="18"/>
        </w:rPr>
        <w:t xml:space="preserve">Site specific: </w:t>
      </w:r>
      <w:r w:rsidR="00C04EE9" w:rsidRPr="00B36805">
        <w:rPr>
          <w:szCs w:val="18"/>
        </w:rPr>
        <w:t>2-14 Rollins Road, Bell Post Hill (excluding 8 Rollins Road)</w:t>
      </w:r>
    </w:p>
    <w:tbl>
      <w:tblPr>
        <w:tblStyle w:val="TableGrid"/>
        <w:tblpPr w:leftFromText="180" w:rightFromText="180" w:vertAnchor="text" w:horzAnchor="margin" w:tblpY="297"/>
        <w:tblW w:w="8926" w:type="dxa"/>
        <w:tblLook w:val="04A0" w:firstRow="1" w:lastRow="0" w:firstColumn="1" w:lastColumn="0" w:noHBand="0" w:noVBand="1"/>
      </w:tblPr>
      <w:tblGrid>
        <w:gridCol w:w="5240"/>
        <w:gridCol w:w="1701"/>
        <w:gridCol w:w="1985"/>
      </w:tblGrid>
      <w:tr w:rsidR="00C04EE9" w:rsidRPr="00B36805" w14:paraId="5A7AA6FA" w14:textId="77777777" w:rsidTr="00693C91">
        <w:trPr>
          <w:cnfStyle w:val="100000000000" w:firstRow="1" w:lastRow="0" w:firstColumn="0" w:lastColumn="0" w:oddVBand="0" w:evenVBand="0" w:oddHBand="0" w:evenHBand="0" w:firstRowFirstColumn="0" w:firstRowLastColumn="0" w:lastRowFirstColumn="0" w:lastRowLastColumn="0"/>
          <w:trHeight w:val="256"/>
        </w:trPr>
        <w:tc>
          <w:tcPr>
            <w:tcW w:w="6941" w:type="dxa"/>
            <w:gridSpan w:val="2"/>
            <w:tcBorders>
              <w:top w:val="single" w:sz="4" w:space="0" w:color="auto"/>
              <w:left w:val="single" w:sz="4" w:space="0" w:color="auto"/>
              <w:bottom w:val="single" w:sz="4" w:space="0" w:color="auto"/>
              <w:right w:val="single" w:sz="4" w:space="0" w:color="auto"/>
            </w:tcBorders>
            <w:hideMark/>
          </w:tcPr>
          <w:p w14:paraId="6A0A26AE" w14:textId="77777777" w:rsidR="00C04EE9" w:rsidRPr="00B36805" w:rsidRDefault="00C04EE9" w:rsidP="00693C91">
            <w:pPr>
              <w:spacing w:after="0" w:line="240" w:lineRule="auto"/>
              <w:rPr>
                <w:spacing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hideMark/>
          </w:tcPr>
          <w:p w14:paraId="227AC23F" w14:textId="77777777" w:rsidR="00C04EE9" w:rsidRPr="00B36805" w:rsidRDefault="00C04EE9" w:rsidP="00693C91">
            <w:pPr>
              <w:spacing w:after="0" w:line="240" w:lineRule="auto"/>
              <w:jc w:val="center"/>
              <w:rPr>
                <w:szCs w:val="18"/>
              </w:rPr>
            </w:pPr>
            <w:r w:rsidRPr="00B36805">
              <w:rPr>
                <w:szCs w:val="18"/>
              </w:rPr>
              <w:t>Categories</w:t>
            </w:r>
          </w:p>
        </w:tc>
      </w:tr>
      <w:tr w:rsidR="00C04EE9" w:rsidRPr="00B36805" w14:paraId="0087C310" w14:textId="77777777" w:rsidTr="00693C91">
        <w:trPr>
          <w:trHeight w:val="264"/>
        </w:trPr>
        <w:tc>
          <w:tcPr>
            <w:tcW w:w="5240" w:type="dxa"/>
            <w:tcBorders>
              <w:top w:val="single" w:sz="4" w:space="0" w:color="auto"/>
              <w:left w:val="single" w:sz="4" w:space="0" w:color="auto"/>
              <w:bottom w:val="single" w:sz="4" w:space="0" w:color="auto"/>
              <w:right w:val="single" w:sz="4" w:space="0" w:color="auto"/>
            </w:tcBorders>
            <w:hideMark/>
          </w:tcPr>
          <w:p w14:paraId="2E64B896" w14:textId="77777777" w:rsidR="00C04EE9" w:rsidRPr="00B36805" w:rsidRDefault="00C04EE9" w:rsidP="00693C91">
            <w:pPr>
              <w:spacing w:after="0" w:line="240" w:lineRule="auto"/>
              <w:rPr>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hideMark/>
          </w:tcPr>
          <w:p w14:paraId="690A1E51" w14:textId="77777777" w:rsidR="00C04EE9" w:rsidRPr="00B36805" w:rsidRDefault="00C04EE9" w:rsidP="00693C91">
            <w:pPr>
              <w:spacing w:after="0" w:line="240" w:lineRule="auto"/>
              <w:rPr>
                <w:szCs w:val="18"/>
              </w:rPr>
            </w:pPr>
            <w:r w:rsidRPr="00B36805">
              <w:rPr>
                <w:szCs w:val="18"/>
              </w:rPr>
              <w:t>61%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43A02BC" w14:textId="77777777" w:rsidR="00C04EE9" w:rsidRPr="00B36805" w:rsidRDefault="00C04EE9" w:rsidP="00693C91">
            <w:pPr>
              <w:spacing w:after="0" w:line="240" w:lineRule="auto"/>
              <w:jc w:val="center"/>
              <w:rPr>
                <w:szCs w:val="18"/>
              </w:rPr>
            </w:pPr>
            <w:r w:rsidRPr="00B36805">
              <w:rPr>
                <w:szCs w:val="18"/>
              </w:rPr>
              <w:t>68% oppose</w:t>
            </w:r>
          </w:p>
        </w:tc>
      </w:tr>
      <w:tr w:rsidR="00C04EE9" w:rsidRPr="00B36805" w14:paraId="0F91BBC0" w14:textId="77777777" w:rsidTr="00693C91">
        <w:trPr>
          <w:trHeight w:val="256"/>
        </w:trPr>
        <w:tc>
          <w:tcPr>
            <w:tcW w:w="5240" w:type="dxa"/>
            <w:tcBorders>
              <w:top w:val="single" w:sz="4" w:space="0" w:color="auto"/>
              <w:left w:val="single" w:sz="4" w:space="0" w:color="auto"/>
              <w:bottom w:val="single" w:sz="4" w:space="0" w:color="auto"/>
              <w:right w:val="single" w:sz="4" w:space="0" w:color="auto"/>
            </w:tcBorders>
            <w:hideMark/>
          </w:tcPr>
          <w:p w14:paraId="7352EB57" w14:textId="77777777" w:rsidR="00C04EE9" w:rsidRPr="00B36805" w:rsidRDefault="00C04EE9"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4F1B6117" w14:textId="77777777" w:rsidR="00C04EE9" w:rsidRPr="00B36805" w:rsidRDefault="00C04EE9" w:rsidP="00693C91">
            <w:pPr>
              <w:spacing w:after="0" w:line="240" w:lineRule="auto"/>
              <w:rPr>
                <w:szCs w:val="18"/>
              </w:rPr>
            </w:pPr>
            <w:r w:rsidRPr="00B36805">
              <w:rPr>
                <w:szCs w:val="18"/>
              </w:rPr>
              <w:t>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86897BA" w14:textId="77777777" w:rsidR="00C04EE9" w:rsidRPr="00B36805" w:rsidRDefault="00C04EE9" w:rsidP="00693C91">
            <w:pPr>
              <w:spacing w:after="0" w:line="240" w:lineRule="auto"/>
              <w:rPr>
                <w:sz w:val="22"/>
                <w:szCs w:val="22"/>
              </w:rPr>
            </w:pPr>
          </w:p>
        </w:tc>
      </w:tr>
      <w:tr w:rsidR="00C04EE9" w:rsidRPr="00B36805" w14:paraId="1A5E6439" w14:textId="77777777" w:rsidTr="00693C91">
        <w:trPr>
          <w:trHeight w:val="256"/>
        </w:trPr>
        <w:tc>
          <w:tcPr>
            <w:tcW w:w="5240" w:type="dxa"/>
            <w:tcBorders>
              <w:top w:val="single" w:sz="4" w:space="0" w:color="auto"/>
              <w:left w:val="single" w:sz="4" w:space="0" w:color="auto"/>
              <w:bottom w:val="single" w:sz="4" w:space="0" w:color="auto"/>
              <w:right w:val="single" w:sz="4" w:space="0" w:color="auto"/>
            </w:tcBorders>
            <w:hideMark/>
          </w:tcPr>
          <w:p w14:paraId="64DC6DEB" w14:textId="77777777" w:rsidR="00C04EE9" w:rsidRPr="00B36805" w:rsidRDefault="00C04EE9"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7771C0E9" w14:textId="77777777" w:rsidR="00C04EE9" w:rsidRPr="00B36805" w:rsidRDefault="00C04EE9" w:rsidP="00693C91">
            <w:pPr>
              <w:spacing w:after="0" w:line="240" w:lineRule="auto"/>
              <w:rPr>
                <w:szCs w:val="18"/>
              </w:rPr>
            </w:pPr>
            <w:r w:rsidRPr="00B36805">
              <w:rPr>
                <w:szCs w:val="18"/>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02A41A" w14:textId="77777777" w:rsidR="00C04EE9" w:rsidRPr="00B36805" w:rsidRDefault="00C04EE9" w:rsidP="00693C91">
            <w:pPr>
              <w:spacing w:after="0" w:line="240" w:lineRule="auto"/>
              <w:jc w:val="center"/>
              <w:rPr>
                <w:szCs w:val="18"/>
              </w:rPr>
            </w:pPr>
            <w:r w:rsidRPr="00B36805">
              <w:rPr>
                <w:szCs w:val="18"/>
              </w:rPr>
              <w:t>0% neutral</w:t>
            </w:r>
          </w:p>
        </w:tc>
      </w:tr>
      <w:tr w:rsidR="00C04EE9" w:rsidRPr="00B36805" w14:paraId="5A76CDB0" w14:textId="77777777" w:rsidTr="00693C91">
        <w:trPr>
          <w:trHeight w:val="256"/>
        </w:trPr>
        <w:tc>
          <w:tcPr>
            <w:tcW w:w="5240" w:type="dxa"/>
            <w:tcBorders>
              <w:top w:val="single" w:sz="4" w:space="0" w:color="auto"/>
              <w:left w:val="single" w:sz="4" w:space="0" w:color="auto"/>
              <w:bottom w:val="single" w:sz="4" w:space="0" w:color="auto"/>
              <w:right w:val="single" w:sz="4" w:space="0" w:color="auto"/>
            </w:tcBorders>
            <w:hideMark/>
          </w:tcPr>
          <w:p w14:paraId="32378BF7" w14:textId="77777777" w:rsidR="00C04EE9" w:rsidRPr="00B36805" w:rsidRDefault="00C04EE9"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1801517C" w14:textId="77777777" w:rsidR="00C04EE9" w:rsidRPr="00B36805" w:rsidRDefault="00C04EE9" w:rsidP="00693C91">
            <w:pPr>
              <w:spacing w:after="0" w:line="240" w:lineRule="auto"/>
              <w:rPr>
                <w:szCs w:val="18"/>
              </w:rPr>
            </w:pPr>
            <w:r w:rsidRPr="00B36805">
              <w:rPr>
                <w:szCs w:val="18"/>
              </w:rPr>
              <w:t>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59FB1DB" w14:textId="77777777" w:rsidR="00C04EE9" w:rsidRPr="00B36805" w:rsidRDefault="00C04EE9" w:rsidP="00693C91">
            <w:pPr>
              <w:spacing w:after="0" w:line="240" w:lineRule="auto"/>
              <w:jc w:val="center"/>
              <w:rPr>
                <w:szCs w:val="18"/>
              </w:rPr>
            </w:pPr>
            <w:r w:rsidRPr="00B36805">
              <w:rPr>
                <w:szCs w:val="18"/>
              </w:rPr>
              <w:t>32% support</w:t>
            </w:r>
          </w:p>
        </w:tc>
      </w:tr>
      <w:tr w:rsidR="00C04EE9" w:rsidRPr="00B36805" w14:paraId="67069BCB" w14:textId="77777777" w:rsidTr="00693C91">
        <w:trPr>
          <w:trHeight w:val="264"/>
        </w:trPr>
        <w:tc>
          <w:tcPr>
            <w:tcW w:w="5240" w:type="dxa"/>
            <w:tcBorders>
              <w:top w:val="single" w:sz="4" w:space="0" w:color="auto"/>
              <w:left w:val="single" w:sz="4" w:space="0" w:color="auto"/>
              <w:bottom w:val="single" w:sz="4" w:space="0" w:color="auto"/>
              <w:right w:val="single" w:sz="4" w:space="0" w:color="auto"/>
            </w:tcBorders>
            <w:hideMark/>
          </w:tcPr>
          <w:p w14:paraId="1ABDBC72" w14:textId="77777777" w:rsidR="00C04EE9" w:rsidRPr="00B36805" w:rsidRDefault="00C04EE9"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7BF31D47" w14:textId="77777777" w:rsidR="00C04EE9" w:rsidRPr="00B36805" w:rsidRDefault="00C04EE9" w:rsidP="00693C91">
            <w:pPr>
              <w:spacing w:after="0" w:line="240" w:lineRule="auto"/>
              <w:rPr>
                <w:szCs w:val="18"/>
              </w:rPr>
            </w:pPr>
            <w:r w:rsidRPr="00B36805">
              <w:rPr>
                <w:szCs w:val="18"/>
              </w:rPr>
              <w:t>28%</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B73204" w14:textId="77777777" w:rsidR="00C04EE9" w:rsidRPr="00B36805" w:rsidRDefault="00C04EE9" w:rsidP="00693C91">
            <w:pPr>
              <w:spacing w:after="0" w:line="240" w:lineRule="auto"/>
              <w:rPr>
                <w:b/>
                <w:bCs/>
                <w:color w:val="FFB309" w:themeColor="accent6" w:themeShade="BF"/>
                <w:sz w:val="22"/>
                <w:szCs w:val="22"/>
              </w:rPr>
            </w:pPr>
          </w:p>
        </w:tc>
      </w:tr>
    </w:tbl>
    <w:p w14:paraId="03939A82" w14:textId="77777777" w:rsidR="00C04EE9" w:rsidRPr="00B36805" w:rsidRDefault="00C04EE9" w:rsidP="00C04EE9">
      <w:pPr>
        <w:rPr>
          <w:sz w:val="18"/>
          <w:szCs w:val="18"/>
        </w:rPr>
      </w:pPr>
    </w:p>
    <w:p w14:paraId="44379549" w14:textId="77777777" w:rsidR="00E24BC8" w:rsidRPr="00B36805" w:rsidRDefault="00E24BC8" w:rsidP="00BF49FE">
      <w:pPr>
        <w:pStyle w:val="Heading3"/>
        <w:spacing w:before="360"/>
        <w:rPr>
          <w:szCs w:val="18"/>
        </w:rPr>
      </w:pPr>
    </w:p>
    <w:p w14:paraId="40542397" w14:textId="77777777" w:rsidR="00E24BC8" w:rsidRPr="00B36805" w:rsidRDefault="00E24BC8" w:rsidP="00BF49FE">
      <w:pPr>
        <w:pStyle w:val="Heading3"/>
        <w:spacing w:before="360"/>
        <w:rPr>
          <w:szCs w:val="18"/>
        </w:rPr>
      </w:pPr>
    </w:p>
    <w:p w14:paraId="0ACDBD0A" w14:textId="77777777" w:rsidR="00B36805" w:rsidRDefault="00B36805" w:rsidP="00BF49FE">
      <w:pPr>
        <w:pStyle w:val="Heading3"/>
        <w:spacing w:before="360"/>
        <w:rPr>
          <w:szCs w:val="18"/>
        </w:rPr>
      </w:pPr>
    </w:p>
    <w:p w14:paraId="1C670749" w14:textId="4907D2F6" w:rsidR="00C04EE9" w:rsidRPr="00B36805" w:rsidRDefault="00C04EE9" w:rsidP="00BF49FE">
      <w:pPr>
        <w:pStyle w:val="Heading3"/>
        <w:spacing w:before="360"/>
        <w:rPr>
          <w:szCs w:val="18"/>
        </w:rPr>
      </w:pPr>
      <w:r w:rsidRPr="00B36805">
        <w:rPr>
          <w:szCs w:val="18"/>
        </w:rPr>
        <w:t xml:space="preserve">Key </w:t>
      </w:r>
      <w:proofErr w:type="gramStart"/>
      <w:r w:rsidRPr="00B36805">
        <w:rPr>
          <w:szCs w:val="18"/>
        </w:rPr>
        <w:t xml:space="preserve">themes </w:t>
      </w:r>
      <w:r w:rsidR="00F83AC7">
        <w:rPr>
          <w:szCs w:val="18"/>
        </w:rPr>
        <w:t xml:space="preserve"> -</w:t>
      </w:r>
      <w:proofErr w:type="gramEnd"/>
      <w:r w:rsidR="00F83AC7">
        <w:rPr>
          <w:szCs w:val="18"/>
        </w:rPr>
        <w:t xml:space="preserve"> </w:t>
      </w:r>
      <w:r w:rsidR="00F83AC7" w:rsidRPr="00B36805">
        <w:rPr>
          <w:szCs w:val="18"/>
        </w:rPr>
        <w:t>2-14 Rollins Road, Bell Post Hill</w:t>
      </w:r>
    </w:p>
    <w:p w14:paraId="378F4746" w14:textId="77777777" w:rsidR="00C04EE9" w:rsidRPr="00B36805" w:rsidRDefault="00C04EE9" w:rsidP="00C04EE9">
      <w:pPr>
        <w:pStyle w:val="ListBullet"/>
        <w:numPr>
          <w:ilvl w:val="0"/>
          <w:numId w:val="12"/>
        </w:numPr>
        <w:rPr>
          <w:sz w:val="18"/>
          <w:szCs w:val="18"/>
        </w:rPr>
      </w:pPr>
      <w:r w:rsidRPr="00B36805">
        <w:rPr>
          <w:sz w:val="18"/>
          <w:szCs w:val="18"/>
        </w:rPr>
        <w:t>Opposed to the proposal.</w:t>
      </w:r>
    </w:p>
    <w:p w14:paraId="0EAE1469" w14:textId="77777777" w:rsidR="00C04EE9" w:rsidRPr="00B36805" w:rsidRDefault="00C04EE9" w:rsidP="00C04EE9">
      <w:pPr>
        <w:pStyle w:val="ListBullet"/>
        <w:numPr>
          <w:ilvl w:val="0"/>
          <w:numId w:val="12"/>
        </w:numPr>
        <w:rPr>
          <w:sz w:val="18"/>
          <w:szCs w:val="18"/>
        </w:rPr>
      </w:pPr>
      <w:r w:rsidRPr="00B36805">
        <w:rPr>
          <w:sz w:val="18"/>
          <w:szCs w:val="18"/>
        </w:rPr>
        <w:t>Preference to use the site as open space and retention of established trees.</w:t>
      </w:r>
    </w:p>
    <w:p w14:paraId="4751BAAA" w14:textId="77777777" w:rsidR="00C04EE9" w:rsidRPr="00B36805" w:rsidRDefault="00C04EE9" w:rsidP="00C04EE9">
      <w:pPr>
        <w:pStyle w:val="ListBullet"/>
        <w:numPr>
          <w:ilvl w:val="0"/>
          <w:numId w:val="12"/>
        </w:numPr>
        <w:rPr>
          <w:sz w:val="18"/>
          <w:szCs w:val="18"/>
        </w:rPr>
      </w:pPr>
      <w:r w:rsidRPr="00B36805">
        <w:rPr>
          <w:sz w:val="18"/>
          <w:szCs w:val="18"/>
        </w:rPr>
        <w:t>Concern for the impact on local traffic and parking.</w:t>
      </w:r>
    </w:p>
    <w:p w14:paraId="2572E047" w14:textId="77777777" w:rsidR="00C04EE9" w:rsidRPr="00B36805" w:rsidRDefault="00C04EE9" w:rsidP="00C04EE9">
      <w:pPr>
        <w:pStyle w:val="ListBullet"/>
        <w:numPr>
          <w:ilvl w:val="0"/>
          <w:numId w:val="12"/>
        </w:numPr>
        <w:rPr>
          <w:sz w:val="18"/>
          <w:szCs w:val="18"/>
        </w:rPr>
      </w:pPr>
      <w:r w:rsidRPr="00B36805">
        <w:rPr>
          <w:sz w:val="18"/>
          <w:szCs w:val="18"/>
        </w:rPr>
        <w:t>Concern for potential tenants and anti-social behaviour.</w:t>
      </w:r>
    </w:p>
    <w:p w14:paraId="4312D970" w14:textId="77777777" w:rsidR="00C04EE9" w:rsidRPr="00B36805" w:rsidRDefault="00C04EE9" w:rsidP="00C04EE9">
      <w:pPr>
        <w:pStyle w:val="ListBullet"/>
        <w:numPr>
          <w:ilvl w:val="0"/>
          <w:numId w:val="12"/>
        </w:numPr>
        <w:rPr>
          <w:sz w:val="18"/>
          <w:szCs w:val="18"/>
        </w:rPr>
      </w:pPr>
      <w:r w:rsidRPr="00B36805">
        <w:rPr>
          <w:sz w:val="18"/>
          <w:szCs w:val="18"/>
        </w:rPr>
        <w:t>Concern for a negative impact of property values in the vicinity.</w:t>
      </w:r>
    </w:p>
    <w:p w14:paraId="308B50DC" w14:textId="042BED76" w:rsidR="00043B34" w:rsidRPr="00B36805" w:rsidRDefault="00C04EE9" w:rsidP="00BF49FE">
      <w:pPr>
        <w:pStyle w:val="ExecSummHeading2"/>
        <w:spacing w:before="360"/>
        <w:rPr>
          <w:szCs w:val="20"/>
        </w:rPr>
      </w:pPr>
      <w:r w:rsidRPr="00B36805">
        <w:rPr>
          <w:szCs w:val="20"/>
        </w:rPr>
        <w:t>The next steps</w:t>
      </w:r>
    </w:p>
    <w:p w14:paraId="04AAB1F0" w14:textId="46B169F7" w:rsidR="00F83AC7" w:rsidRPr="00D23550" w:rsidRDefault="007F5B6B" w:rsidP="00043B34">
      <w:pPr>
        <w:pStyle w:val="BodyText"/>
        <w:rPr>
          <w:sz w:val="18"/>
          <w:szCs w:val="18"/>
        </w:rPr>
        <w:sectPr w:rsidR="00F83AC7" w:rsidRPr="00D23550" w:rsidSect="00E24BC8">
          <w:type w:val="continuous"/>
          <w:pgSz w:w="11907" w:h="16840" w:code="9"/>
          <w:pgMar w:top="1701" w:right="1134" w:bottom="794" w:left="794" w:header="567" w:footer="340" w:gutter="0"/>
          <w:cols w:space="284"/>
          <w:docGrid w:linePitch="360"/>
          <w15:footnoteColumns w:val="1"/>
        </w:sectPr>
      </w:pPr>
      <w:r w:rsidRPr="00B36805">
        <w:rPr>
          <w:sz w:val="18"/>
          <w:szCs w:val="18"/>
        </w:rPr>
        <w:t xml:space="preserve">These findings will help inform </w:t>
      </w:r>
      <w:r w:rsidR="00D23550">
        <w:rPr>
          <w:sz w:val="18"/>
          <w:szCs w:val="18"/>
        </w:rPr>
        <w:t xml:space="preserve">the </w:t>
      </w:r>
      <w:proofErr w:type="gramStart"/>
      <w:r w:rsidR="00D23550">
        <w:rPr>
          <w:sz w:val="18"/>
          <w:szCs w:val="18"/>
        </w:rPr>
        <w:t>City</w:t>
      </w:r>
      <w:proofErr w:type="gramEnd"/>
      <w:r w:rsidR="00D23550">
        <w:rPr>
          <w:sz w:val="18"/>
          <w:szCs w:val="18"/>
        </w:rPr>
        <w:t xml:space="preserve"> and the </w:t>
      </w:r>
      <w:r w:rsidRPr="00B36805">
        <w:rPr>
          <w:sz w:val="18"/>
          <w:szCs w:val="18"/>
        </w:rPr>
        <w:t>Council in making decisions around the potential transfer of the identified parcels of land.</w:t>
      </w:r>
      <w:bookmarkStart w:id="1" w:name="_Toc104811552"/>
    </w:p>
    <w:p w14:paraId="7AEA01F3" w14:textId="51B9D8B1" w:rsidR="000D1087" w:rsidRDefault="005040DD" w:rsidP="00697FD7">
      <w:pPr>
        <w:pStyle w:val="Heading1"/>
        <w:framePr w:wrap="around"/>
      </w:pPr>
      <w:r>
        <w:lastRenderedPageBreak/>
        <w:t xml:space="preserve">THE </w:t>
      </w:r>
      <w:r w:rsidR="007315E3">
        <w:t>PURPOSE OF THE ENGAGEMENT</w:t>
      </w:r>
      <w:bookmarkEnd w:id="1"/>
    </w:p>
    <w:p w14:paraId="0337F7D3" w14:textId="77777777" w:rsidR="00C645C4" w:rsidRPr="00B36805" w:rsidRDefault="00C645C4" w:rsidP="00213382">
      <w:pPr>
        <w:pStyle w:val="Heading2"/>
        <w:rPr>
          <w:sz w:val="22"/>
          <w:szCs w:val="18"/>
        </w:rPr>
        <w:sectPr w:rsidR="00C645C4" w:rsidRPr="00B36805" w:rsidSect="001E0118">
          <w:type w:val="continuous"/>
          <w:pgSz w:w="11907" w:h="16840" w:code="9"/>
          <w:pgMar w:top="1701" w:right="794" w:bottom="794" w:left="794" w:header="567" w:footer="340" w:gutter="0"/>
          <w:cols w:num="2" w:space="284"/>
          <w:docGrid w:linePitch="360"/>
          <w15:footnoteColumns w:val="1"/>
        </w:sectPr>
      </w:pPr>
    </w:p>
    <w:p w14:paraId="2C20368B" w14:textId="77777777" w:rsidR="00AA5800" w:rsidRPr="00B36805" w:rsidRDefault="00AA5800" w:rsidP="00AA5800">
      <w:pPr>
        <w:pStyle w:val="Heading2"/>
        <w:spacing w:before="360"/>
        <w:rPr>
          <w:szCs w:val="18"/>
        </w:rPr>
      </w:pPr>
      <w:bookmarkStart w:id="2" w:name="_Toc104811554"/>
      <w:bookmarkStart w:id="3" w:name="_Toc104811553"/>
      <w:r w:rsidRPr="00B36805">
        <w:rPr>
          <w:szCs w:val="18"/>
        </w:rPr>
        <w:t>why action is required by the city for social housing</w:t>
      </w:r>
      <w:bookmarkEnd w:id="2"/>
    </w:p>
    <w:p w14:paraId="6AD92CCA" w14:textId="295182F6" w:rsidR="00AA5800" w:rsidRPr="00B36805" w:rsidRDefault="00AA5800" w:rsidP="00AA5800">
      <w:pPr>
        <w:pStyle w:val="BodyText"/>
        <w:rPr>
          <w:iCs/>
          <w:sz w:val="18"/>
          <w:szCs w:val="18"/>
        </w:rPr>
      </w:pPr>
      <w:r w:rsidRPr="00B36805">
        <w:rPr>
          <w:iCs/>
          <w:sz w:val="18"/>
          <w:szCs w:val="18"/>
        </w:rPr>
        <w:t xml:space="preserve">As identified in the City’s </w:t>
      </w:r>
      <w:r w:rsidRPr="00B36805">
        <w:rPr>
          <w:i/>
          <w:sz w:val="18"/>
          <w:szCs w:val="18"/>
        </w:rPr>
        <w:t>Social Housing Plan 2020-2041</w:t>
      </w:r>
      <w:r w:rsidRPr="00B36805">
        <w:rPr>
          <w:rStyle w:val="FootnoteReference"/>
          <w:i/>
          <w:sz w:val="18"/>
          <w:szCs w:val="18"/>
        </w:rPr>
        <w:footnoteReference w:id="1"/>
      </w:r>
      <w:r w:rsidRPr="00B36805">
        <w:rPr>
          <w:iCs/>
          <w:sz w:val="18"/>
          <w:szCs w:val="18"/>
        </w:rPr>
        <w:t>, Greater Geelong has a significant shortage of social housing with an estimated current shortfall of around 7,000 dwellings. It is also projected that by 2041, with population increases in our region, around 13,400 new social housing dwellings will be required to meet the community’s need.</w:t>
      </w:r>
    </w:p>
    <w:p w14:paraId="02EB4A58" w14:textId="77777777" w:rsidR="00AA5800" w:rsidRPr="00B36805" w:rsidRDefault="00AA5800" w:rsidP="00AA5800">
      <w:pPr>
        <w:pStyle w:val="BodyText"/>
        <w:rPr>
          <w:iCs/>
          <w:sz w:val="18"/>
          <w:szCs w:val="18"/>
        </w:rPr>
      </w:pPr>
      <w:r w:rsidRPr="00B36805">
        <w:rPr>
          <w:iCs/>
          <w:sz w:val="18"/>
          <w:szCs w:val="18"/>
        </w:rPr>
        <w:t xml:space="preserve">Social housing is either State Government owned and managed, referred to as public housing, or owned and managed by the community housing sector by organisations called Registered Housing Associations. These organisations can develop new social housing by sourcing State Government funding and private finance, however, suitable land that is ideal for social housing is expensive and the associated costs can mean that a new social housing development is not viable. Using City-owned land, which is provided to the community housing sector at no or little cost, can reduce the costs of development significantly and mean that new housing is viable. </w:t>
      </w:r>
    </w:p>
    <w:p w14:paraId="10472277" w14:textId="4E8BE9B2" w:rsidR="00AA5800" w:rsidRPr="00B36805" w:rsidRDefault="00AA5800" w:rsidP="00AA5800">
      <w:pPr>
        <w:pStyle w:val="BodyText"/>
        <w:rPr>
          <w:iCs/>
          <w:sz w:val="18"/>
          <w:szCs w:val="18"/>
        </w:rPr>
      </w:pPr>
      <w:r w:rsidRPr="00B36805">
        <w:rPr>
          <w:iCs/>
          <w:sz w:val="18"/>
          <w:szCs w:val="18"/>
        </w:rPr>
        <w:t xml:space="preserve">As </w:t>
      </w:r>
      <w:r w:rsidR="006116F1" w:rsidRPr="00B36805">
        <w:rPr>
          <w:iCs/>
          <w:sz w:val="18"/>
          <w:szCs w:val="18"/>
        </w:rPr>
        <w:t xml:space="preserve">a </w:t>
      </w:r>
      <w:r w:rsidRPr="00B36805">
        <w:rPr>
          <w:iCs/>
          <w:sz w:val="18"/>
          <w:szCs w:val="18"/>
        </w:rPr>
        <w:t>Local Government the City has a responsibility to strengthen the health and wellbeing of its communit</w:t>
      </w:r>
      <w:r w:rsidR="00EC7391">
        <w:rPr>
          <w:iCs/>
          <w:sz w:val="18"/>
          <w:szCs w:val="18"/>
        </w:rPr>
        <w:t>y</w:t>
      </w:r>
      <w:r w:rsidRPr="00B36805">
        <w:rPr>
          <w:iCs/>
          <w:sz w:val="18"/>
          <w:szCs w:val="18"/>
        </w:rPr>
        <w:t xml:space="preserve">. It is well known that secure housing is critical to the health and wellbeing of </w:t>
      </w:r>
      <w:proofErr w:type="gramStart"/>
      <w:r w:rsidR="00392F91" w:rsidRPr="00B36805">
        <w:rPr>
          <w:iCs/>
          <w:sz w:val="18"/>
          <w:szCs w:val="18"/>
        </w:rPr>
        <w:t>everyone</w:t>
      </w:r>
      <w:proofErr w:type="gramEnd"/>
      <w:r w:rsidRPr="00B36805">
        <w:rPr>
          <w:iCs/>
          <w:sz w:val="18"/>
          <w:szCs w:val="18"/>
        </w:rPr>
        <w:t xml:space="preserve"> and that social housing is a key type of housing that provides secure homes for people and families with low incomes. Local Government also has the legislative authority to make decisions around land use and under section 14(1) of the </w:t>
      </w:r>
      <w:r w:rsidRPr="00B36805">
        <w:rPr>
          <w:i/>
          <w:sz w:val="18"/>
          <w:szCs w:val="18"/>
        </w:rPr>
        <w:t>Local Government Act 2020 (Vic)</w:t>
      </w:r>
      <w:r w:rsidRPr="00B36805">
        <w:rPr>
          <w:rStyle w:val="FootnoteReference"/>
          <w:i/>
          <w:sz w:val="18"/>
          <w:szCs w:val="18"/>
        </w:rPr>
        <w:footnoteReference w:id="2"/>
      </w:r>
      <w:r w:rsidRPr="00B36805">
        <w:rPr>
          <w:iCs/>
          <w:sz w:val="18"/>
          <w:szCs w:val="18"/>
        </w:rPr>
        <w:t xml:space="preserve"> </w:t>
      </w:r>
      <w:r w:rsidR="00392F91" w:rsidRPr="00B36805">
        <w:rPr>
          <w:iCs/>
          <w:sz w:val="18"/>
          <w:szCs w:val="18"/>
        </w:rPr>
        <w:t>Local Government can</w:t>
      </w:r>
      <w:r w:rsidRPr="00B36805">
        <w:rPr>
          <w:iCs/>
          <w:sz w:val="18"/>
          <w:szCs w:val="18"/>
        </w:rPr>
        <w:t xml:space="preserve"> </w:t>
      </w:r>
      <w:r w:rsidR="00392F91" w:rsidRPr="00B36805">
        <w:rPr>
          <w:iCs/>
          <w:sz w:val="18"/>
          <w:szCs w:val="18"/>
        </w:rPr>
        <w:t>“</w:t>
      </w:r>
      <w:r w:rsidRPr="00B36805">
        <w:rPr>
          <w:i/>
          <w:sz w:val="18"/>
          <w:szCs w:val="18"/>
        </w:rPr>
        <w:t>acquire, hold, deal with or dispose of property to perform its functions</w:t>
      </w:r>
      <w:r w:rsidR="00DD166B" w:rsidRPr="00B36805">
        <w:rPr>
          <w:i/>
          <w:sz w:val="18"/>
          <w:szCs w:val="18"/>
        </w:rPr>
        <w:t xml:space="preserve"> and exercising its powers</w:t>
      </w:r>
      <w:r w:rsidR="00392F91" w:rsidRPr="00B36805">
        <w:rPr>
          <w:iCs/>
          <w:sz w:val="18"/>
          <w:szCs w:val="18"/>
        </w:rPr>
        <w:t>”</w:t>
      </w:r>
      <w:r w:rsidRPr="00B36805">
        <w:rPr>
          <w:iCs/>
          <w:sz w:val="18"/>
          <w:szCs w:val="18"/>
        </w:rPr>
        <w:t>.</w:t>
      </w:r>
    </w:p>
    <w:p w14:paraId="74AFF088" w14:textId="3673E3C9" w:rsidR="00314CB5" w:rsidRPr="00B36805" w:rsidRDefault="002F6801" w:rsidP="00213382">
      <w:pPr>
        <w:pStyle w:val="Heading2"/>
        <w:rPr>
          <w:szCs w:val="18"/>
        </w:rPr>
      </w:pPr>
      <w:r w:rsidRPr="00B36805">
        <w:rPr>
          <w:szCs w:val="18"/>
        </w:rPr>
        <w:t>why we engaged</w:t>
      </w:r>
      <w:bookmarkEnd w:id="3"/>
    </w:p>
    <w:p w14:paraId="177A1F6C" w14:textId="051480AA" w:rsidR="00174F6E" w:rsidRPr="00B36805" w:rsidRDefault="002F6801" w:rsidP="00174F6E">
      <w:pPr>
        <w:pStyle w:val="BodyText"/>
        <w:rPr>
          <w:iCs/>
          <w:sz w:val="18"/>
          <w:szCs w:val="18"/>
        </w:rPr>
      </w:pPr>
      <w:r w:rsidRPr="00B36805">
        <w:rPr>
          <w:iCs/>
          <w:sz w:val="18"/>
          <w:szCs w:val="18"/>
        </w:rPr>
        <w:t>The</w:t>
      </w:r>
      <w:r w:rsidR="00C15B03" w:rsidRPr="00B36805">
        <w:rPr>
          <w:iCs/>
          <w:sz w:val="18"/>
          <w:szCs w:val="18"/>
        </w:rPr>
        <w:t xml:space="preserve"> City’s </w:t>
      </w:r>
      <w:r w:rsidR="00C15B03" w:rsidRPr="00B36805">
        <w:rPr>
          <w:i/>
          <w:sz w:val="18"/>
          <w:szCs w:val="18"/>
        </w:rPr>
        <w:t>Social Housing Plan 2020-2041</w:t>
      </w:r>
      <w:r w:rsidR="00AA5800" w:rsidRPr="00B36805">
        <w:rPr>
          <w:rStyle w:val="FootnoteReference"/>
          <w:iCs/>
          <w:sz w:val="18"/>
          <w:szCs w:val="18"/>
        </w:rPr>
        <w:t>1</w:t>
      </w:r>
      <w:r w:rsidR="00DD54FA" w:rsidRPr="00B36805">
        <w:rPr>
          <w:iCs/>
          <w:sz w:val="18"/>
          <w:szCs w:val="18"/>
        </w:rPr>
        <w:t xml:space="preserve"> commits the </w:t>
      </w:r>
      <w:proofErr w:type="gramStart"/>
      <w:r w:rsidR="00DD54FA" w:rsidRPr="00B36805">
        <w:rPr>
          <w:iCs/>
          <w:sz w:val="18"/>
          <w:szCs w:val="18"/>
        </w:rPr>
        <w:t>City</w:t>
      </w:r>
      <w:proofErr w:type="gramEnd"/>
      <w:r w:rsidR="00DD54FA" w:rsidRPr="00B36805">
        <w:rPr>
          <w:iCs/>
          <w:sz w:val="18"/>
          <w:szCs w:val="18"/>
        </w:rPr>
        <w:t xml:space="preserve"> to supporting the growth of social housing </w:t>
      </w:r>
      <w:r w:rsidR="00392F91" w:rsidRPr="00B36805">
        <w:rPr>
          <w:iCs/>
          <w:sz w:val="18"/>
          <w:szCs w:val="18"/>
        </w:rPr>
        <w:t xml:space="preserve">as a priority </w:t>
      </w:r>
      <w:r w:rsidR="00DD54FA" w:rsidRPr="00B36805">
        <w:rPr>
          <w:iCs/>
          <w:sz w:val="18"/>
          <w:szCs w:val="18"/>
        </w:rPr>
        <w:t xml:space="preserve">through a range of actions. </w:t>
      </w:r>
      <w:r w:rsidR="00082B82" w:rsidRPr="00B36805">
        <w:rPr>
          <w:iCs/>
          <w:sz w:val="18"/>
          <w:szCs w:val="18"/>
        </w:rPr>
        <w:t xml:space="preserve">Included within these actions </w:t>
      </w:r>
      <w:r w:rsidR="009C4817" w:rsidRPr="00B36805">
        <w:rPr>
          <w:iCs/>
          <w:sz w:val="18"/>
          <w:szCs w:val="18"/>
        </w:rPr>
        <w:t>is</w:t>
      </w:r>
      <w:r w:rsidR="00082B82" w:rsidRPr="00B36805">
        <w:rPr>
          <w:iCs/>
          <w:sz w:val="18"/>
          <w:szCs w:val="18"/>
        </w:rPr>
        <w:t xml:space="preserve"> for the </w:t>
      </w:r>
      <w:proofErr w:type="gramStart"/>
      <w:r w:rsidR="00082B82" w:rsidRPr="00B36805">
        <w:rPr>
          <w:iCs/>
          <w:sz w:val="18"/>
          <w:szCs w:val="18"/>
        </w:rPr>
        <w:t>City</w:t>
      </w:r>
      <w:proofErr w:type="gramEnd"/>
      <w:r w:rsidR="00082B82" w:rsidRPr="00B36805">
        <w:rPr>
          <w:iCs/>
          <w:sz w:val="18"/>
          <w:szCs w:val="18"/>
        </w:rPr>
        <w:t xml:space="preserve"> to consider its own land for social housing development</w:t>
      </w:r>
      <w:r w:rsidR="00246EBB" w:rsidRPr="00B36805">
        <w:rPr>
          <w:iCs/>
          <w:sz w:val="18"/>
          <w:szCs w:val="18"/>
        </w:rPr>
        <w:t xml:space="preserve"> by making </w:t>
      </w:r>
      <w:r w:rsidR="009C4817" w:rsidRPr="00B36805">
        <w:rPr>
          <w:iCs/>
          <w:sz w:val="18"/>
          <w:szCs w:val="18"/>
        </w:rPr>
        <w:t>such</w:t>
      </w:r>
      <w:r w:rsidR="00246EBB" w:rsidRPr="00B36805">
        <w:rPr>
          <w:iCs/>
          <w:sz w:val="18"/>
          <w:szCs w:val="18"/>
        </w:rPr>
        <w:t xml:space="preserve"> land available to the community housing sector via a newly established Geelong Affordable Housing Trust.</w:t>
      </w:r>
    </w:p>
    <w:p w14:paraId="240057C5" w14:textId="0BC87D8C" w:rsidR="00246EBB" w:rsidRPr="00B36805" w:rsidRDefault="00246EBB" w:rsidP="00174F6E">
      <w:pPr>
        <w:pStyle w:val="BodyText"/>
        <w:rPr>
          <w:iCs/>
          <w:sz w:val="18"/>
          <w:szCs w:val="18"/>
        </w:rPr>
      </w:pPr>
      <w:r w:rsidRPr="00B36805">
        <w:rPr>
          <w:iCs/>
          <w:sz w:val="18"/>
          <w:szCs w:val="18"/>
        </w:rPr>
        <w:t xml:space="preserve">Prior to </w:t>
      </w:r>
      <w:r w:rsidR="000C0739" w:rsidRPr="00B36805">
        <w:rPr>
          <w:iCs/>
          <w:sz w:val="18"/>
          <w:szCs w:val="18"/>
        </w:rPr>
        <w:t xml:space="preserve">transferring </w:t>
      </w:r>
      <w:r w:rsidR="008C49C9" w:rsidRPr="00B36805">
        <w:rPr>
          <w:iCs/>
          <w:sz w:val="18"/>
          <w:szCs w:val="18"/>
        </w:rPr>
        <w:t>any</w:t>
      </w:r>
      <w:r w:rsidR="000C0739" w:rsidRPr="00B36805">
        <w:rPr>
          <w:iCs/>
          <w:sz w:val="18"/>
          <w:szCs w:val="18"/>
        </w:rPr>
        <w:t xml:space="preserve"> land to the Geelong Affordable Housing Trust, the </w:t>
      </w:r>
      <w:proofErr w:type="gramStart"/>
      <w:r w:rsidR="000C0739" w:rsidRPr="00B36805">
        <w:rPr>
          <w:iCs/>
          <w:sz w:val="18"/>
          <w:szCs w:val="18"/>
        </w:rPr>
        <w:t>City</w:t>
      </w:r>
      <w:proofErr w:type="gramEnd"/>
      <w:r w:rsidR="000C0739" w:rsidRPr="00B36805">
        <w:rPr>
          <w:iCs/>
          <w:sz w:val="18"/>
          <w:szCs w:val="18"/>
        </w:rPr>
        <w:t xml:space="preserve"> </w:t>
      </w:r>
      <w:r w:rsidR="00ED7719" w:rsidRPr="00B36805">
        <w:rPr>
          <w:iCs/>
          <w:sz w:val="18"/>
          <w:szCs w:val="18"/>
        </w:rPr>
        <w:t>decided to engage with the community</w:t>
      </w:r>
      <w:r w:rsidR="008C49C9" w:rsidRPr="00B36805">
        <w:rPr>
          <w:iCs/>
          <w:sz w:val="18"/>
          <w:szCs w:val="18"/>
        </w:rPr>
        <w:t xml:space="preserve"> in order to</w:t>
      </w:r>
      <w:r w:rsidR="006771BD" w:rsidRPr="00B36805">
        <w:rPr>
          <w:iCs/>
          <w:sz w:val="18"/>
          <w:szCs w:val="18"/>
        </w:rPr>
        <w:t xml:space="preserve"> understand the community</w:t>
      </w:r>
      <w:r w:rsidR="009C4817" w:rsidRPr="00B36805">
        <w:rPr>
          <w:iCs/>
          <w:sz w:val="18"/>
          <w:szCs w:val="18"/>
        </w:rPr>
        <w:t>’s</w:t>
      </w:r>
      <w:r w:rsidR="006771BD" w:rsidRPr="00B36805">
        <w:rPr>
          <w:iCs/>
          <w:sz w:val="18"/>
          <w:szCs w:val="18"/>
        </w:rPr>
        <w:t xml:space="preserve"> views on the </w:t>
      </w:r>
      <w:r w:rsidR="008168B8" w:rsidRPr="00B36805">
        <w:rPr>
          <w:iCs/>
          <w:sz w:val="18"/>
          <w:szCs w:val="18"/>
        </w:rPr>
        <w:t>transfer</w:t>
      </w:r>
      <w:r w:rsidR="006771BD" w:rsidRPr="00B36805">
        <w:rPr>
          <w:iCs/>
          <w:sz w:val="18"/>
          <w:szCs w:val="18"/>
        </w:rPr>
        <w:t xml:space="preserve"> and to</w:t>
      </w:r>
      <w:r w:rsidR="008C49C9" w:rsidRPr="00B36805">
        <w:rPr>
          <w:iCs/>
          <w:sz w:val="18"/>
          <w:szCs w:val="18"/>
        </w:rPr>
        <w:t xml:space="preserve"> inform Council</w:t>
      </w:r>
      <w:r w:rsidR="006771BD" w:rsidRPr="00B36805">
        <w:rPr>
          <w:iCs/>
          <w:sz w:val="18"/>
          <w:szCs w:val="18"/>
        </w:rPr>
        <w:t>’s decision on the matter</w:t>
      </w:r>
      <w:r w:rsidR="00ED7719" w:rsidRPr="00B36805">
        <w:rPr>
          <w:iCs/>
          <w:sz w:val="18"/>
          <w:szCs w:val="18"/>
        </w:rPr>
        <w:t>. In February 2022</w:t>
      </w:r>
      <w:r w:rsidR="00C061FA" w:rsidRPr="00B36805">
        <w:rPr>
          <w:rStyle w:val="FootnoteReference"/>
          <w:iCs/>
          <w:sz w:val="18"/>
          <w:szCs w:val="18"/>
        </w:rPr>
        <w:footnoteReference w:id="3"/>
      </w:r>
      <w:r w:rsidR="00ED7719" w:rsidRPr="00B36805">
        <w:rPr>
          <w:iCs/>
          <w:sz w:val="18"/>
          <w:szCs w:val="18"/>
        </w:rPr>
        <w:t xml:space="preserve">, Council endorsed a </w:t>
      </w:r>
      <w:r w:rsidR="006771BD" w:rsidRPr="00B36805">
        <w:rPr>
          <w:iCs/>
          <w:sz w:val="18"/>
          <w:szCs w:val="18"/>
        </w:rPr>
        <w:t>6-week</w:t>
      </w:r>
      <w:r w:rsidR="00ED7719" w:rsidRPr="00B36805">
        <w:rPr>
          <w:iCs/>
          <w:sz w:val="18"/>
          <w:szCs w:val="18"/>
        </w:rPr>
        <w:t xml:space="preserve"> engagement </w:t>
      </w:r>
      <w:r w:rsidR="006771BD" w:rsidRPr="00B36805">
        <w:rPr>
          <w:iCs/>
          <w:sz w:val="18"/>
          <w:szCs w:val="18"/>
        </w:rPr>
        <w:t>in regard to</w:t>
      </w:r>
      <w:r w:rsidR="008C49C9" w:rsidRPr="00B36805">
        <w:rPr>
          <w:iCs/>
          <w:sz w:val="18"/>
          <w:szCs w:val="18"/>
        </w:rPr>
        <w:t xml:space="preserve"> </w:t>
      </w:r>
      <w:r w:rsidR="00096091" w:rsidRPr="00B36805">
        <w:rPr>
          <w:iCs/>
          <w:sz w:val="18"/>
          <w:szCs w:val="18"/>
        </w:rPr>
        <w:t xml:space="preserve">the proposal to transfer </w:t>
      </w:r>
      <w:r w:rsidR="00ED7719" w:rsidRPr="00B36805">
        <w:rPr>
          <w:iCs/>
          <w:sz w:val="18"/>
          <w:szCs w:val="18"/>
        </w:rPr>
        <w:t>three parcels of Council-owned land</w:t>
      </w:r>
      <w:r w:rsidR="008C49C9" w:rsidRPr="00B36805">
        <w:rPr>
          <w:iCs/>
          <w:sz w:val="18"/>
          <w:szCs w:val="18"/>
        </w:rPr>
        <w:t>:</w:t>
      </w:r>
    </w:p>
    <w:p w14:paraId="66204F65" w14:textId="33DD2387" w:rsidR="006771BD" w:rsidRPr="00B36805" w:rsidRDefault="006771BD" w:rsidP="006771BD">
      <w:pPr>
        <w:pStyle w:val="ListBullet"/>
        <w:rPr>
          <w:sz w:val="18"/>
          <w:szCs w:val="18"/>
        </w:rPr>
      </w:pPr>
      <w:r w:rsidRPr="00B36805">
        <w:rPr>
          <w:sz w:val="18"/>
          <w:szCs w:val="18"/>
        </w:rPr>
        <w:t>116-120 Purnell Road, Corio</w:t>
      </w:r>
    </w:p>
    <w:p w14:paraId="69722CF2" w14:textId="251EA32B" w:rsidR="008D1D54" w:rsidRPr="00B36805" w:rsidRDefault="008D1D54" w:rsidP="006771BD">
      <w:pPr>
        <w:pStyle w:val="ListBullet"/>
        <w:rPr>
          <w:sz w:val="18"/>
          <w:szCs w:val="18"/>
        </w:rPr>
      </w:pPr>
      <w:r w:rsidRPr="00B36805">
        <w:rPr>
          <w:sz w:val="18"/>
          <w:szCs w:val="18"/>
        </w:rPr>
        <w:t>5A Dean Street, Belmont</w:t>
      </w:r>
    </w:p>
    <w:p w14:paraId="172A3CE6" w14:textId="72F4B4C3" w:rsidR="008A28B7" w:rsidRPr="00B36805" w:rsidRDefault="008D1D54" w:rsidP="00213382">
      <w:pPr>
        <w:pStyle w:val="ListBullet"/>
        <w:rPr>
          <w:sz w:val="18"/>
          <w:szCs w:val="18"/>
        </w:rPr>
      </w:pPr>
      <w:r w:rsidRPr="00B36805">
        <w:rPr>
          <w:sz w:val="18"/>
          <w:szCs w:val="18"/>
        </w:rPr>
        <w:t>2-14 Rollins Road, Bell Post Hill (excluding no 8)</w:t>
      </w:r>
    </w:p>
    <w:p w14:paraId="3BA189FF" w14:textId="77777777" w:rsidR="001E0118" w:rsidRPr="00B36805" w:rsidRDefault="001E0118" w:rsidP="00011900">
      <w:pPr>
        <w:pStyle w:val="BodyText"/>
        <w:rPr>
          <w:sz w:val="18"/>
          <w:szCs w:val="18"/>
        </w:rPr>
      </w:pPr>
    </w:p>
    <w:p w14:paraId="7F6DD5F9" w14:textId="77777777" w:rsidR="00C003FC" w:rsidRPr="00C003FC" w:rsidRDefault="005040DD" w:rsidP="00C003FC">
      <w:pPr>
        <w:pStyle w:val="Heading1"/>
        <w:framePr w:wrap="around"/>
      </w:pPr>
      <w:bookmarkStart w:id="4" w:name="_Toc104811555"/>
      <w:r>
        <w:lastRenderedPageBreak/>
        <w:t xml:space="preserve">THE </w:t>
      </w:r>
      <w:r w:rsidR="007315E3">
        <w:t>ENGAGEMENT PROCESS</w:t>
      </w:r>
      <w:bookmarkEnd w:id="4"/>
    </w:p>
    <w:p w14:paraId="6A025BAD" w14:textId="77777777" w:rsidR="001E0118" w:rsidRDefault="001E0118" w:rsidP="00DA1A72">
      <w:pPr>
        <w:pStyle w:val="Heading2"/>
        <w:rPr>
          <w:sz w:val="28"/>
          <w:szCs w:val="20"/>
        </w:rPr>
      </w:pPr>
      <w:bookmarkStart w:id="5" w:name="_Toc104811556"/>
    </w:p>
    <w:p w14:paraId="60FFE0D2" w14:textId="3A62C3AA" w:rsidR="0072751F" w:rsidRPr="00B36805" w:rsidRDefault="007315E3" w:rsidP="00DA1A72">
      <w:pPr>
        <w:pStyle w:val="Heading2"/>
        <w:rPr>
          <w:szCs w:val="18"/>
        </w:rPr>
      </w:pPr>
      <w:r w:rsidRPr="00B36805">
        <w:rPr>
          <w:szCs w:val="18"/>
        </w:rPr>
        <w:t xml:space="preserve">who we </w:t>
      </w:r>
      <w:proofErr w:type="gramStart"/>
      <w:r w:rsidRPr="00B36805">
        <w:rPr>
          <w:szCs w:val="18"/>
        </w:rPr>
        <w:t>engaged</w:t>
      </w:r>
      <w:bookmarkEnd w:id="5"/>
      <w:proofErr w:type="gramEnd"/>
    </w:p>
    <w:p w14:paraId="5ADF663D" w14:textId="1700FF22" w:rsidR="00743CE5" w:rsidRPr="00B36805" w:rsidRDefault="00805F1B" w:rsidP="00357AD2">
      <w:pPr>
        <w:pStyle w:val="ListBullet"/>
        <w:numPr>
          <w:ilvl w:val="0"/>
          <w:numId w:val="0"/>
        </w:numPr>
        <w:rPr>
          <w:sz w:val="18"/>
          <w:szCs w:val="18"/>
        </w:rPr>
      </w:pPr>
      <w:r w:rsidRPr="00B36805">
        <w:rPr>
          <w:iCs/>
          <w:sz w:val="18"/>
          <w:szCs w:val="18"/>
        </w:rPr>
        <w:t>The community engagement for this proposal was targeted both at residents local to the parcels of land being considered as well as the broader community.</w:t>
      </w:r>
      <w:r w:rsidR="00BE3AC9" w:rsidRPr="00B36805">
        <w:rPr>
          <w:iCs/>
          <w:sz w:val="18"/>
          <w:szCs w:val="18"/>
        </w:rPr>
        <w:t xml:space="preserve"> </w:t>
      </w:r>
    </w:p>
    <w:p w14:paraId="0F7F7C12" w14:textId="1EE214AD" w:rsidR="0072751F" w:rsidRPr="00B36805" w:rsidRDefault="007315E3" w:rsidP="00BF49FE">
      <w:pPr>
        <w:pStyle w:val="Heading2"/>
        <w:spacing w:before="360"/>
        <w:rPr>
          <w:szCs w:val="18"/>
        </w:rPr>
      </w:pPr>
      <w:bookmarkStart w:id="6" w:name="_Toc104811557"/>
      <w:r w:rsidRPr="00B36805">
        <w:rPr>
          <w:szCs w:val="18"/>
        </w:rPr>
        <w:t>how we engaged</w:t>
      </w:r>
      <w:bookmarkEnd w:id="6"/>
      <w:r w:rsidR="0072751F" w:rsidRPr="00B36805">
        <w:rPr>
          <w:szCs w:val="18"/>
        </w:rPr>
        <w:t xml:space="preserve"> </w:t>
      </w:r>
    </w:p>
    <w:p w14:paraId="25C8462B" w14:textId="67280AEE" w:rsidR="002258F1" w:rsidRPr="00B36805" w:rsidRDefault="009F1B7E" w:rsidP="009F1B7E">
      <w:pPr>
        <w:spacing w:after="240"/>
        <w:rPr>
          <w:sz w:val="18"/>
          <w:szCs w:val="18"/>
        </w:rPr>
      </w:pPr>
      <w:r w:rsidRPr="00B36805">
        <w:rPr>
          <w:sz w:val="18"/>
          <w:szCs w:val="18"/>
        </w:rPr>
        <w:t xml:space="preserve">Feedback on the proposal was primarily obtained via a survey on the </w:t>
      </w:r>
      <w:proofErr w:type="spellStart"/>
      <w:r w:rsidRPr="00B36805">
        <w:rPr>
          <w:sz w:val="18"/>
          <w:szCs w:val="18"/>
        </w:rPr>
        <w:t>City’s</w:t>
      </w:r>
      <w:proofErr w:type="spellEnd"/>
      <w:r w:rsidRPr="00B36805">
        <w:rPr>
          <w:sz w:val="18"/>
          <w:szCs w:val="18"/>
        </w:rPr>
        <w:t xml:space="preserve"> Have Your Say online platform</w:t>
      </w:r>
      <w:r w:rsidR="002258F1" w:rsidRPr="00B36805">
        <w:rPr>
          <w:rStyle w:val="FootnoteReference"/>
          <w:sz w:val="18"/>
          <w:szCs w:val="18"/>
        </w:rPr>
        <w:footnoteReference w:id="4"/>
      </w:r>
      <w:r w:rsidRPr="00B36805">
        <w:rPr>
          <w:sz w:val="18"/>
          <w:szCs w:val="18"/>
        </w:rPr>
        <w:t>, however, community members were also able to provide their views direct to council officers through letters, emails, phone calls and at numerous information sessions</w:t>
      </w:r>
      <w:r w:rsidR="002258F1" w:rsidRPr="00B36805">
        <w:rPr>
          <w:sz w:val="18"/>
          <w:szCs w:val="18"/>
        </w:rPr>
        <w:t>. The information sessions</w:t>
      </w:r>
      <w:r w:rsidRPr="00B36805">
        <w:rPr>
          <w:sz w:val="18"/>
          <w:szCs w:val="18"/>
        </w:rPr>
        <w:t xml:space="preserve"> included three onsite, face-to-face sessions</w:t>
      </w:r>
      <w:r w:rsidR="002258F1" w:rsidRPr="00B36805">
        <w:rPr>
          <w:sz w:val="18"/>
          <w:szCs w:val="18"/>
        </w:rPr>
        <w:t xml:space="preserve"> as well as</w:t>
      </w:r>
      <w:r w:rsidR="00514F50" w:rsidRPr="00B36805">
        <w:rPr>
          <w:sz w:val="18"/>
          <w:szCs w:val="18"/>
        </w:rPr>
        <w:t xml:space="preserve"> eight</w:t>
      </w:r>
      <w:r w:rsidR="002258F1" w:rsidRPr="00B36805">
        <w:rPr>
          <w:sz w:val="18"/>
          <w:szCs w:val="18"/>
        </w:rPr>
        <w:t xml:space="preserve"> online sessions.</w:t>
      </w:r>
      <w:r w:rsidRPr="00B36805">
        <w:rPr>
          <w:sz w:val="18"/>
          <w:szCs w:val="18"/>
        </w:rPr>
        <w:t xml:space="preserve"> </w:t>
      </w:r>
    </w:p>
    <w:p w14:paraId="62B6C09D" w14:textId="4E7FB5FA" w:rsidR="00EA4B86" w:rsidRPr="00B36805" w:rsidRDefault="009F1B7E" w:rsidP="00357AD2">
      <w:pPr>
        <w:spacing w:after="240"/>
        <w:rPr>
          <w:sz w:val="18"/>
          <w:szCs w:val="18"/>
        </w:rPr>
      </w:pPr>
      <w:r w:rsidRPr="00B36805">
        <w:rPr>
          <w:sz w:val="18"/>
          <w:szCs w:val="18"/>
        </w:rPr>
        <w:t xml:space="preserve">These methods of engagement were promoted through a mailout to residents within a 200-metre radius of each site, onsite signage, social media, print media, City News adverts and targeted emails to stakeholders including the community services sector, the homelessness and community housing sector as well as </w:t>
      </w:r>
      <w:r w:rsidR="002258F1" w:rsidRPr="00B36805">
        <w:rPr>
          <w:sz w:val="18"/>
          <w:szCs w:val="18"/>
        </w:rPr>
        <w:t xml:space="preserve">the </w:t>
      </w:r>
      <w:r w:rsidRPr="00B36805">
        <w:rPr>
          <w:sz w:val="18"/>
          <w:szCs w:val="18"/>
        </w:rPr>
        <w:t>City</w:t>
      </w:r>
      <w:r w:rsidR="002258F1" w:rsidRPr="00B36805">
        <w:rPr>
          <w:sz w:val="18"/>
          <w:szCs w:val="18"/>
        </w:rPr>
        <w:t>’s</w:t>
      </w:r>
      <w:r w:rsidRPr="00B36805">
        <w:rPr>
          <w:sz w:val="18"/>
          <w:szCs w:val="18"/>
        </w:rPr>
        <w:t xml:space="preserve"> advisory committees and groups.</w:t>
      </w:r>
    </w:p>
    <w:p w14:paraId="63027557" w14:textId="52C38B6D" w:rsidR="00EA4B86" w:rsidRPr="00B36805" w:rsidRDefault="002B5329" w:rsidP="00BF49FE">
      <w:pPr>
        <w:pStyle w:val="Heading2"/>
        <w:spacing w:before="360"/>
        <w:rPr>
          <w:szCs w:val="18"/>
        </w:rPr>
      </w:pPr>
      <w:bookmarkStart w:id="7" w:name="_Toc104811558"/>
      <w:r w:rsidRPr="00B36805">
        <w:rPr>
          <w:szCs w:val="18"/>
        </w:rPr>
        <w:t>what we ASKED</w:t>
      </w:r>
      <w:bookmarkEnd w:id="7"/>
    </w:p>
    <w:p w14:paraId="4FE5D911" w14:textId="184F09A5" w:rsidR="001455A8" w:rsidRPr="00B36805" w:rsidRDefault="001455A8" w:rsidP="001455A8">
      <w:pPr>
        <w:spacing w:after="240"/>
        <w:rPr>
          <w:sz w:val="18"/>
          <w:szCs w:val="18"/>
        </w:rPr>
      </w:pPr>
      <w:r w:rsidRPr="00B36805">
        <w:rPr>
          <w:sz w:val="18"/>
          <w:szCs w:val="18"/>
        </w:rPr>
        <w:t>Community members were asked two key questions in the survey:</w:t>
      </w:r>
    </w:p>
    <w:p w14:paraId="2B31B6EA" w14:textId="35F2DB06" w:rsidR="001455A8" w:rsidRPr="00B36805" w:rsidRDefault="009351F9" w:rsidP="001455A8">
      <w:pPr>
        <w:pStyle w:val="ListBullet"/>
        <w:rPr>
          <w:sz w:val="18"/>
          <w:szCs w:val="18"/>
        </w:rPr>
      </w:pPr>
      <w:r w:rsidRPr="00B36805">
        <w:rPr>
          <w:sz w:val="18"/>
          <w:szCs w:val="18"/>
        </w:rPr>
        <w:t>To what extent do you support the Council’s intentions to transfer these three parcels of land to use for social housing?</w:t>
      </w:r>
      <w:r w:rsidR="00664AA0" w:rsidRPr="00B36805">
        <w:rPr>
          <w:sz w:val="18"/>
          <w:szCs w:val="18"/>
        </w:rPr>
        <w:t xml:space="preserve"> Community members were asked to rank their support</w:t>
      </w:r>
      <w:r w:rsidR="00E74C8B" w:rsidRPr="00B36805">
        <w:rPr>
          <w:sz w:val="18"/>
          <w:szCs w:val="18"/>
        </w:rPr>
        <w:t>: strongly oppose, oppose, neutral, support and strongly support.</w:t>
      </w:r>
    </w:p>
    <w:p w14:paraId="07E32B67" w14:textId="42CBDACF" w:rsidR="0012659D" w:rsidRPr="00B36805" w:rsidRDefault="009351F9" w:rsidP="00357AD2">
      <w:pPr>
        <w:pStyle w:val="ListBullet"/>
        <w:rPr>
          <w:sz w:val="18"/>
          <w:szCs w:val="18"/>
        </w:rPr>
      </w:pPr>
      <w:r w:rsidRPr="00B36805">
        <w:rPr>
          <w:sz w:val="18"/>
          <w:szCs w:val="18"/>
        </w:rPr>
        <w:t>What is the reason for your response?</w:t>
      </w:r>
    </w:p>
    <w:p w14:paraId="3CFB8B6D" w14:textId="2C2E50EC" w:rsidR="009351F9" w:rsidRPr="00B36805" w:rsidRDefault="009351F9" w:rsidP="0012659D">
      <w:pPr>
        <w:pStyle w:val="ListBullet"/>
        <w:numPr>
          <w:ilvl w:val="0"/>
          <w:numId w:val="0"/>
        </w:numPr>
        <w:rPr>
          <w:sz w:val="18"/>
          <w:szCs w:val="18"/>
        </w:rPr>
      </w:pPr>
      <w:r w:rsidRPr="00B36805">
        <w:rPr>
          <w:sz w:val="18"/>
          <w:szCs w:val="18"/>
        </w:rPr>
        <w:t xml:space="preserve">Additional questions were asked in order for the </w:t>
      </w:r>
      <w:proofErr w:type="gramStart"/>
      <w:r w:rsidRPr="00B36805">
        <w:rPr>
          <w:sz w:val="18"/>
          <w:szCs w:val="18"/>
        </w:rPr>
        <w:t>City</w:t>
      </w:r>
      <w:proofErr w:type="gramEnd"/>
      <w:r w:rsidRPr="00B36805">
        <w:rPr>
          <w:sz w:val="18"/>
          <w:szCs w:val="18"/>
        </w:rPr>
        <w:t xml:space="preserve"> to understand who was responding. This included</w:t>
      </w:r>
      <w:r w:rsidR="00947FF2" w:rsidRPr="00B36805">
        <w:rPr>
          <w:sz w:val="18"/>
          <w:szCs w:val="18"/>
        </w:rPr>
        <w:t>:</w:t>
      </w:r>
    </w:p>
    <w:p w14:paraId="31D6D4EB" w14:textId="481D59DE" w:rsidR="00947FF2" w:rsidRPr="00B36805" w:rsidRDefault="00947FF2" w:rsidP="00947FF2">
      <w:pPr>
        <w:pStyle w:val="ListBullet"/>
        <w:rPr>
          <w:sz w:val="18"/>
          <w:szCs w:val="18"/>
        </w:rPr>
      </w:pPr>
      <w:r w:rsidRPr="00B36805">
        <w:rPr>
          <w:sz w:val="18"/>
          <w:szCs w:val="18"/>
        </w:rPr>
        <w:t xml:space="preserve">Whether respondents had a connection to one of the sites, for example if they lived nearby, owned a property nearby, </w:t>
      </w:r>
      <w:r w:rsidR="00560460" w:rsidRPr="00B36805">
        <w:rPr>
          <w:sz w:val="18"/>
          <w:szCs w:val="18"/>
        </w:rPr>
        <w:t>operated a business nearby</w:t>
      </w:r>
      <w:r w:rsidR="00BB0412" w:rsidRPr="00B36805">
        <w:rPr>
          <w:sz w:val="18"/>
          <w:szCs w:val="18"/>
        </w:rPr>
        <w:t xml:space="preserve"> or worked nearby</w:t>
      </w:r>
      <w:r w:rsidR="0079176F" w:rsidRPr="00B36805">
        <w:rPr>
          <w:sz w:val="18"/>
          <w:szCs w:val="18"/>
        </w:rPr>
        <w:t>, or used to live nearby.</w:t>
      </w:r>
    </w:p>
    <w:p w14:paraId="227BF463" w14:textId="39745E08" w:rsidR="00EF2EFD" w:rsidRPr="00B36805" w:rsidRDefault="00465DE0" w:rsidP="00357AD2">
      <w:pPr>
        <w:pStyle w:val="ListBullet"/>
        <w:rPr>
          <w:sz w:val="18"/>
          <w:szCs w:val="18"/>
        </w:rPr>
      </w:pPr>
      <w:r w:rsidRPr="00B36805">
        <w:rPr>
          <w:sz w:val="18"/>
          <w:szCs w:val="18"/>
        </w:rPr>
        <w:t xml:space="preserve">Demographic questions in order for the City to monitor and ensure that </w:t>
      </w:r>
      <w:r w:rsidR="00664AA0" w:rsidRPr="00B36805">
        <w:rPr>
          <w:sz w:val="18"/>
          <w:szCs w:val="18"/>
        </w:rPr>
        <w:t xml:space="preserve">the </w:t>
      </w:r>
      <w:r w:rsidR="00693F1C" w:rsidRPr="00B36805">
        <w:rPr>
          <w:rFonts w:eastAsiaTheme="minorEastAsia"/>
          <w:sz w:val="18"/>
          <w:szCs w:val="18"/>
        </w:rPr>
        <w:t xml:space="preserve">Greater Geelong </w:t>
      </w:r>
      <w:r w:rsidR="00664AA0" w:rsidRPr="00B36805">
        <w:rPr>
          <w:sz w:val="18"/>
          <w:szCs w:val="18"/>
        </w:rPr>
        <w:t xml:space="preserve">community was </w:t>
      </w:r>
      <w:r w:rsidR="0012659D" w:rsidRPr="00B36805">
        <w:rPr>
          <w:sz w:val="18"/>
          <w:szCs w:val="18"/>
        </w:rPr>
        <w:t xml:space="preserve">being </w:t>
      </w:r>
      <w:r w:rsidR="00664AA0" w:rsidRPr="00B36805">
        <w:rPr>
          <w:sz w:val="18"/>
          <w:szCs w:val="18"/>
        </w:rPr>
        <w:t xml:space="preserve">represented in terms of </w:t>
      </w:r>
      <w:r w:rsidR="004F0089" w:rsidRPr="00B36805">
        <w:rPr>
          <w:sz w:val="18"/>
          <w:szCs w:val="18"/>
        </w:rPr>
        <w:t xml:space="preserve">its </w:t>
      </w:r>
      <w:r w:rsidR="00664AA0" w:rsidRPr="00B36805">
        <w:rPr>
          <w:sz w:val="18"/>
          <w:szCs w:val="18"/>
        </w:rPr>
        <w:t>div</w:t>
      </w:r>
      <w:r w:rsidR="0012659D" w:rsidRPr="00B36805">
        <w:rPr>
          <w:sz w:val="18"/>
          <w:szCs w:val="18"/>
        </w:rPr>
        <w:t>ersity.</w:t>
      </w:r>
    </w:p>
    <w:p w14:paraId="3A31D26C" w14:textId="51E4BD3D" w:rsidR="00357AD2" w:rsidRPr="00B36805" w:rsidRDefault="00660B70" w:rsidP="004F0089">
      <w:pPr>
        <w:pStyle w:val="ListBullet"/>
        <w:numPr>
          <w:ilvl w:val="0"/>
          <w:numId w:val="0"/>
        </w:numPr>
        <w:rPr>
          <w:sz w:val="18"/>
          <w:szCs w:val="18"/>
        </w:rPr>
      </w:pPr>
      <w:r w:rsidRPr="00B36805">
        <w:rPr>
          <w:sz w:val="18"/>
          <w:szCs w:val="18"/>
        </w:rPr>
        <w:t xml:space="preserve">For the full survey, refer to </w:t>
      </w:r>
      <w:hyperlink w:anchor="_APPENDIX_A:_SURVEY" w:history="1">
        <w:r w:rsidRPr="00C24C05">
          <w:rPr>
            <w:rStyle w:val="Hyperlink"/>
            <w:color w:val="003263" w:themeColor="text2"/>
            <w:sz w:val="18"/>
            <w:szCs w:val="18"/>
          </w:rPr>
          <w:t>Appendix A</w:t>
        </w:r>
      </w:hyperlink>
      <w:r w:rsidRPr="00B36805">
        <w:rPr>
          <w:sz w:val="18"/>
          <w:szCs w:val="18"/>
        </w:rPr>
        <w:t xml:space="preserve"> on page 1</w:t>
      </w:r>
      <w:r w:rsidR="00514F50" w:rsidRPr="00B36805">
        <w:rPr>
          <w:sz w:val="18"/>
          <w:szCs w:val="18"/>
        </w:rPr>
        <w:t>1</w:t>
      </w:r>
      <w:r w:rsidRPr="00B36805">
        <w:rPr>
          <w:sz w:val="18"/>
          <w:szCs w:val="18"/>
        </w:rPr>
        <w:t>.</w:t>
      </w:r>
    </w:p>
    <w:p w14:paraId="5BE5FF07" w14:textId="77A9C7BC" w:rsidR="009F31C0" w:rsidRPr="00B36805" w:rsidRDefault="00C21ED4" w:rsidP="00167FAD">
      <w:pPr>
        <w:pStyle w:val="Heading2"/>
        <w:rPr>
          <w:szCs w:val="18"/>
        </w:rPr>
      </w:pPr>
      <w:bookmarkStart w:id="8" w:name="_Toc104811559"/>
      <w:r w:rsidRPr="00B36805">
        <w:rPr>
          <w:szCs w:val="18"/>
        </w:rPr>
        <w:t>Who engaged</w:t>
      </w:r>
      <w:r w:rsidR="00145F16" w:rsidRPr="00B36805">
        <w:rPr>
          <w:szCs w:val="18"/>
        </w:rPr>
        <w:t xml:space="preserve"> with the </w:t>
      </w:r>
      <w:proofErr w:type="gramStart"/>
      <w:r w:rsidR="00145F16" w:rsidRPr="00B36805">
        <w:rPr>
          <w:szCs w:val="18"/>
        </w:rPr>
        <w:t>city</w:t>
      </w:r>
      <w:bookmarkEnd w:id="8"/>
      <w:proofErr w:type="gramEnd"/>
    </w:p>
    <w:p w14:paraId="7CFA6FCE" w14:textId="20D2A8F3" w:rsidR="00012E22" w:rsidRPr="00B36805" w:rsidRDefault="00754B9F" w:rsidP="00012E22">
      <w:pPr>
        <w:pStyle w:val="BodyText"/>
        <w:rPr>
          <w:rFonts w:eastAsiaTheme="minorEastAsia"/>
          <w:sz w:val="18"/>
          <w:szCs w:val="18"/>
        </w:rPr>
      </w:pPr>
      <w:r w:rsidRPr="00B36805">
        <w:rPr>
          <w:rFonts w:eastAsiaTheme="minorEastAsia"/>
          <w:sz w:val="18"/>
          <w:szCs w:val="18"/>
        </w:rPr>
        <w:t xml:space="preserve">The </w:t>
      </w:r>
      <w:proofErr w:type="gramStart"/>
      <w:r w:rsidRPr="00B36805">
        <w:rPr>
          <w:rFonts w:eastAsiaTheme="minorEastAsia"/>
          <w:sz w:val="18"/>
          <w:szCs w:val="18"/>
        </w:rPr>
        <w:t>City</w:t>
      </w:r>
      <w:proofErr w:type="gramEnd"/>
      <w:r w:rsidRPr="00B36805">
        <w:rPr>
          <w:rFonts w:eastAsiaTheme="minorEastAsia"/>
          <w:sz w:val="18"/>
          <w:szCs w:val="18"/>
        </w:rPr>
        <w:t xml:space="preserve"> received </w:t>
      </w:r>
      <w:r w:rsidR="00E64A3D" w:rsidRPr="00B36805">
        <w:rPr>
          <w:rFonts w:eastAsiaTheme="minorEastAsia"/>
          <w:sz w:val="18"/>
          <w:szCs w:val="18"/>
        </w:rPr>
        <w:t xml:space="preserve">736 survey submissions. </w:t>
      </w:r>
      <w:r w:rsidR="00012E22" w:rsidRPr="00B36805">
        <w:rPr>
          <w:rFonts w:eastAsiaTheme="minorEastAsia"/>
          <w:sz w:val="18"/>
          <w:szCs w:val="18"/>
        </w:rPr>
        <w:t>Most su</w:t>
      </w:r>
      <w:r w:rsidR="0027311D" w:rsidRPr="00B36805">
        <w:rPr>
          <w:rFonts w:eastAsiaTheme="minorEastAsia"/>
          <w:sz w:val="18"/>
          <w:szCs w:val="18"/>
        </w:rPr>
        <w:t xml:space="preserve">rvey </w:t>
      </w:r>
      <w:r w:rsidR="00693F1C" w:rsidRPr="00B36805">
        <w:rPr>
          <w:rFonts w:eastAsiaTheme="minorEastAsia"/>
          <w:sz w:val="18"/>
          <w:szCs w:val="18"/>
        </w:rPr>
        <w:t>submissions</w:t>
      </w:r>
      <w:r w:rsidR="00012E22" w:rsidRPr="00B36805">
        <w:rPr>
          <w:rFonts w:eastAsiaTheme="minorEastAsia"/>
          <w:sz w:val="18"/>
          <w:szCs w:val="18"/>
        </w:rPr>
        <w:t xml:space="preserve"> are from community members with a connection to one of the sites, predominantly from community members who live near and/or own a house near one of the sites.</w:t>
      </w:r>
      <w:r w:rsidR="004D4684">
        <w:rPr>
          <w:rFonts w:eastAsiaTheme="minorEastAsia"/>
          <w:sz w:val="18"/>
          <w:szCs w:val="18"/>
        </w:rPr>
        <w:t xml:space="preserve"> The majority of submission</w:t>
      </w:r>
      <w:r w:rsidR="007965B5">
        <w:rPr>
          <w:rFonts w:eastAsiaTheme="minorEastAsia"/>
          <w:sz w:val="18"/>
          <w:szCs w:val="18"/>
        </w:rPr>
        <w:t>s</w:t>
      </w:r>
      <w:r w:rsidR="004D4684">
        <w:rPr>
          <w:rFonts w:eastAsiaTheme="minorEastAsia"/>
          <w:sz w:val="18"/>
          <w:szCs w:val="18"/>
        </w:rPr>
        <w:t xml:space="preserve"> received relate to 5A Dean Street and 2-14 Rollins Road with around a quarter of submissions relating to 116-120 Purnell Road, Corio.</w:t>
      </w:r>
    </w:p>
    <w:p w14:paraId="11BAB7B7" w14:textId="63ED56F0" w:rsidR="00DB7766" w:rsidRPr="00B36805" w:rsidRDefault="004F0089" w:rsidP="00BF49FE">
      <w:pPr>
        <w:pStyle w:val="BodyText"/>
        <w:spacing w:before="240"/>
        <w:rPr>
          <w:rFonts w:eastAsiaTheme="minorEastAsia"/>
          <w:sz w:val="18"/>
          <w:szCs w:val="18"/>
        </w:rPr>
      </w:pPr>
      <w:r w:rsidRPr="00B36805">
        <w:rPr>
          <w:rFonts w:eastAsiaTheme="minorEastAsia"/>
          <w:sz w:val="18"/>
          <w:szCs w:val="18"/>
        </w:rPr>
        <w:t>Overall, the submissions are mostly representative of the Greater Geelong community in terms of diversity. However, this is not the case for submissions from community members identifying as “male” or from community members under the age of 18.</w:t>
      </w:r>
    </w:p>
    <w:p w14:paraId="2DAF532B" w14:textId="01108654" w:rsidR="00C645C4" w:rsidRPr="00B36805" w:rsidRDefault="005275F7" w:rsidP="00660B70">
      <w:pPr>
        <w:pStyle w:val="BodyText"/>
        <w:rPr>
          <w:rFonts w:eastAsiaTheme="minorEastAsia"/>
          <w:sz w:val="18"/>
          <w:szCs w:val="18"/>
        </w:rPr>
        <w:sectPr w:rsidR="00C645C4" w:rsidRPr="00B36805" w:rsidSect="00E24BC8">
          <w:type w:val="continuous"/>
          <w:pgSz w:w="11907" w:h="16840" w:code="9"/>
          <w:pgMar w:top="1701" w:right="1134" w:bottom="794" w:left="794" w:header="567" w:footer="340" w:gutter="0"/>
          <w:cols w:space="284"/>
          <w:docGrid w:linePitch="360"/>
          <w15:footnoteColumns w:val="1"/>
        </w:sectPr>
      </w:pPr>
      <w:r w:rsidRPr="00B36805">
        <w:rPr>
          <w:rFonts w:eastAsiaTheme="minorEastAsia"/>
          <w:sz w:val="18"/>
          <w:szCs w:val="18"/>
        </w:rPr>
        <w:t xml:space="preserve">For the full analysis of </w:t>
      </w:r>
      <w:r w:rsidR="00514F50" w:rsidRPr="00B36805">
        <w:rPr>
          <w:rFonts w:eastAsiaTheme="minorEastAsia"/>
          <w:sz w:val="18"/>
          <w:szCs w:val="18"/>
        </w:rPr>
        <w:t xml:space="preserve">the </w:t>
      </w:r>
      <w:r w:rsidR="00C66116" w:rsidRPr="00B36805">
        <w:rPr>
          <w:rFonts w:eastAsiaTheme="minorEastAsia"/>
          <w:sz w:val="18"/>
          <w:szCs w:val="18"/>
        </w:rPr>
        <w:t xml:space="preserve">data relating to who responded in the community engagement, refer to </w:t>
      </w:r>
      <w:hyperlink w:anchor="_APPENDIX_B:_DEMOGRAPHICS" w:history="1">
        <w:r w:rsidR="00C66116" w:rsidRPr="00C24C05">
          <w:rPr>
            <w:rStyle w:val="Hyperlink"/>
            <w:rFonts w:eastAsiaTheme="minorEastAsia"/>
            <w:color w:val="003263" w:themeColor="text2"/>
            <w:sz w:val="18"/>
            <w:szCs w:val="18"/>
          </w:rPr>
          <w:t xml:space="preserve">Appendix </w:t>
        </w:r>
        <w:r w:rsidR="00660B70" w:rsidRPr="00C24C05">
          <w:rPr>
            <w:rStyle w:val="Hyperlink"/>
            <w:rFonts w:eastAsiaTheme="minorEastAsia"/>
            <w:color w:val="003263" w:themeColor="text2"/>
            <w:sz w:val="18"/>
            <w:szCs w:val="18"/>
          </w:rPr>
          <w:t>B</w:t>
        </w:r>
      </w:hyperlink>
      <w:r w:rsidR="00660B70" w:rsidRPr="00B36805">
        <w:rPr>
          <w:rFonts w:eastAsiaTheme="minorEastAsia"/>
          <w:sz w:val="18"/>
          <w:szCs w:val="18"/>
        </w:rPr>
        <w:t xml:space="preserve"> on page 1</w:t>
      </w:r>
      <w:r w:rsidR="00514F50" w:rsidRPr="00B36805">
        <w:rPr>
          <w:rFonts w:eastAsiaTheme="minorEastAsia"/>
          <w:sz w:val="18"/>
          <w:szCs w:val="18"/>
        </w:rPr>
        <w:t>4</w:t>
      </w:r>
      <w:r w:rsidR="00660B70" w:rsidRPr="00B36805">
        <w:rPr>
          <w:rFonts w:eastAsiaTheme="minorEastAsia"/>
          <w:sz w:val="18"/>
          <w:szCs w:val="18"/>
        </w:rPr>
        <w:t>.</w:t>
      </w:r>
    </w:p>
    <w:p w14:paraId="4AC5F5BC" w14:textId="77777777" w:rsidR="001943E5" w:rsidRPr="00B36805" w:rsidRDefault="001943E5">
      <w:pPr>
        <w:spacing w:line="260" w:lineRule="atLeast"/>
        <w:rPr>
          <w:sz w:val="18"/>
          <w:szCs w:val="18"/>
        </w:rPr>
      </w:pPr>
      <w:r w:rsidRPr="00B36805">
        <w:rPr>
          <w:sz w:val="18"/>
          <w:szCs w:val="18"/>
        </w:rPr>
        <w:br w:type="page"/>
      </w:r>
    </w:p>
    <w:p w14:paraId="53B95758" w14:textId="76174408" w:rsidR="001943E5" w:rsidRDefault="00B65FCA" w:rsidP="001943E5">
      <w:pPr>
        <w:pStyle w:val="Heading1"/>
        <w:framePr w:wrap="around"/>
      </w:pPr>
      <w:bookmarkStart w:id="9" w:name="_Toc104811560"/>
      <w:r>
        <w:lastRenderedPageBreak/>
        <w:t>SURVEY DATA</w:t>
      </w:r>
      <w:r w:rsidR="006528F1">
        <w:t xml:space="preserve"> AND FINDINGS</w:t>
      </w:r>
      <w:bookmarkEnd w:id="9"/>
    </w:p>
    <w:p w14:paraId="637B9CA9" w14:textId="77777777" w:rsidR="00A02EC1" w:rsidRPr="00B36805" w:rsidRDefault="00A02EC1" w:rsidP="00150709">
      <w:pPr>
        <w:pStyle w:val="Heading2"/>
        <w:rPr>
          <w:sz w:val="22"/>
          <w:szCs w:val="18"/>
        </w:rPr>
        <w:sectPr w:rsidR="00A02EC1" w:rsidRPr="00B36805" w:rsidSect="001E0118">
          <w:type w:val="continuous"/>
          <w:pgSz w:w="11907" w:h="16840" w:code="9"/>
          <w:pgMar w:top="1701" w:right="794" w:bottom="794" w:left="794" w:header="567" w:footer="340" w:gutter="0"/>
          <w:cols w:num="2" w:space="284"/>
          <w:docGrid w:linePitch="360"/>
          <w15:footnoteColumns w:val="1"/>
        </w:sectPr>
      </w:pPr>
    </w:p>
    <w:p w14:paraId="79BFBCAE" w14:textId="4A4EA544" w:rsidR="00150709" w:rsidRPr="00B36805" w:rsidRDefault="00A3333B" w:rsidP="00150709">
      <w:pPr>
        <w:pStyle w:val="Heading2"/>
        <w:rPr>
          <w:szCs w:val="18"/>
        </w:rPr>
      </w:pPr>
      <w:bookmarkStart w:id="10" w:name="_Toc104811561"/>
      <w:bookmarkStart w:id="11" w:name="_Hlk104880007"/>
      <w:r w:rsidRPr="00B36805">
        <w:rPr>
          <w:szCs w:val="18"/>
        </w:rPr>
        <w:t>overview</w:t>
      </w:r>
      <w:r w:rsidR="006528F1" w:rsidRPr="00B36805">
        <w:rPr>
          <w:szCs w:val="18"/>
        </w:rPr>
        <w:t xml:space="preserve"> OF FINDINGS</w:t>
      </w:r>
      <w:bookmarkEnd w:id="10"/>
    </w:p>
    <w:tbl>
      <w:tblPr>
        <w:tblStyle w:val="TableGrid"/>
        <w:tblpPr w:leftFromText="180" w:rightFromText="180" w:vertAnchor="text" w:horzAnchor="margin" w:tblpY="133"/>
        <w:tblW w:w="8926" w:type="dxa"/>
        <w:tblLook w:val="04A0" w:firstRow="1" w:lastRow="0" w:firstColumn="1" w:lastColumn="0" w:noHBand="0" w:noVBand="1"/>
      </w:tblPr>
      <w:tblGrid>
        <w:gridCol w:w="5240"/>
        <w:gridCol w:w="1701"/>
        <w:gridCol w:w="1985"/>
      </w:tblGrid>
      <w:tr w:rsidR="008625A2" w:rsidRPr="00B36805" w14:paraId="4E69AF25" w14:textId="77777777" w:rsidTr="00BB0683">
        <w:trPr>
          <w:cnfStyle w:val="100000000000" w:firstRow="1" w:lastRow="0" w:firstColumn="0" w:lastColumn="0" w:oddVBand="0" w:evenVBand="0" w:oddHBand="0" w:evenHBand="0" w:firstRowFirstColumn="0" w:firstRowLastColumn="0" w:lastRowFirstColumn="0" w:lastRowLastColumn="0"/>
          <w:trHeight w:val="205"/>
        </w:trPr>
        <w:tc>
          <w:tcPr>
            <w:tcW w:w="6941" w:type="dxa"/>
            <w:gridSpan w:val="2"/>
            <w:tcBorders>
              <w:top w:val="single" w:sz="4" w:space="0" w:color="auto"/>
              <w:left w:val="single" w:sz="4" w:space="0" w:color="auto"/>
              <w:bottom w:val="single" w:sz="4" w:space="0" w:color="auto"/>
              <w:right w:val="single" w:sz="4" w:space="0" w:color="auto"/>
            </w:tcBorders>
          </w:tcPr>
          <w:p w14:paraId="5040FBD2" w14:textId="11133C70" w:rsidR="008625A2" w:rsidRPr="00B36805" w:rsidRDefault="008625A2" w:rsidP="00693C91">
            <w:pPr>
              <w:spacing w:line="240" w:lineRule="auto"/>
              <w:rPr>
                <w:b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tcPr>
          <w:p w14:paraId="680978BC" w14:textId="77777777" w:rsidR="008625A2" w:rsidRPr="00B36805" w:rsidRDefault="008625A2" w:rsidP="008625A2">
            <w:pPr>
              <w:spacing w:line="240" w:lineRule="auto"/>
              <w:jc w:val="center"/>
              <w:rPr>
                <w:szCs w:val="18"/>
              </w:rPr>
            </w:pPr>
            <w:r w:rsidRPr="00B36805">
              <w:rPr>
                <w:szCs w:val="18"/>
              </w:rPr>
              <w:t>Categories</w:t>
            </w:r>
          </w:p>
        </w:tc>
      </w:tr>
      <w:tr w:rsidR="00757437" w:rsidRPr="00B36805" w14:paraId="21AD7709" w14:textId="77777777" w:rsidTr="00C352EB">
        <w:trPr>
          <w:trHeight w:val="230"/>
        </w:trPr>
        <w:tc>
          <w:tcPr>
            <w:tcW w:w="5240" w:type="dxa"/>
            <w:tcBorders>
              <w:top w:val="single" w:sz="4" w:space="0" w:color="auto"/>
              <w:left w:val="single" w:sz="4" w:space="0" w:color="auto"/>
              <w:bottom w:val="single" w:sz="4" w:space="0" w:color="auto"/>
              <w:right w:val="single" w:sz="4" w:space="0" w:color="auto"/>
            </w:tcBorders>
            <w:hideMark/>
          </w:tcPr>
          <w:p w14:paraId="4770F908" w14:textId="77777777" w:rsidR="00757437" w:rsidRPr="00B36805" w:rsidRDefault="00757437" w:rsidP="00693C91">
            <w:pPr>
              <w:spacing w:after="0" w:line="240" w:lineRule="auto"/>
              <w:rPr>
                <w:spacing w:val="0"/>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0E7289" w14:textId="77777777" w:rsidR="00757437" w:rsidRPr="00B36805" w:rsidRDefault="00757437" w:rsidP="00693C91">
            <w:pPr>
              <w:spacing w:after="0" w:line="240" w:lineRule="auto"/>
              <w:rPr>
                <w:szCs w:val="18"/>
              </w:rPr>
            </w:pPr>
            <w:r w:rsidRPr="00B36805">
              <w:rPr>
                <w:szCs w:val="18"/>
              </w:rPr>
              <w:t>62%</w:t>
            </w:r>
          </w:p>
        </w:tc>
        <w:tc>
          <w:tcPr>
            <w:tcW w:w="1985" w:type="dxa"/>
            <w:vMerge w:val="restart"/>
            <w:tcBorders>
              <w:top w:val="single" w:sz="4" w:space="0" w:color="auto"/>
              <w:left w:val="single" w:sz="4" w:space="0" w:color="auto"/>
              <w:right w:val="single" w:sz="4" w:space="0" w:color="auto"/>
            </w:tcBorders>
            <w:vAlign w:val="center"/>
          </w:tcPr>
          <w:p w14:paraId="494CC850" w14:textId="77777777" w:rsidR="00757437" w:rsidRPr="00B36805" w:rsidRDefault="00757437" w:rsidP="00693C91">
            <w:pPr>
              <w:spacing w:line="240" w:lineRule="auto"/>
              <w:jc w:val="center"/>
              <w:rPr>
                <w:szCs w:val="18"/>
              </w:rPr>
            </w:pPr>
            <w:r w:rsidRPr="00B36805">
              <w:rPr>
                <w:szCs w:val="18"/>
              </w:rPr>
              <w:t>69% oppose</w:t>
            </w:r>
          </w:p>
        </w:tc>
      </w:tr>
      <w:tr w:rsidR="00757437" w:rsidRPr="00B36805" w14:paraId="2D6F848B" w14:textId="77777777" w:rsidTr="00C352EB">
        <w:trPr>
          <w:trHeight w:val="242"/>
        </w:trPr>
        <w:tc>
          <w:tcPr>
            <w:tcW w:w="5240" w:type="dxa"/>
            <w:tcBorders>
              <w:top w:val="single" w:sz="4" w:space="0" w:color="auto"/>
              <w:left w:val="single" w:sz="4" w:space="0" w:color="auto"/>
              <w:bottom w:val="single" w:sz="4" w:space="0" w:color="auto"/>
              <w:right w:val="single" w:sz="4" w:space="0" w:color="auto"/>
            </w:tcBorders>
            <w:hideMark/>
          </w:tcPr>
          <w:p w14:paraId="16BC632C" w14:textId="77777777" w:rsidR="00757437" w:rsidRPr="00B36805" w:rsidRDefault="00757437"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54354CB9" w14:textId="77777777" w:rsidR="00757437" w:rsidRPr="00B36805" w:rsidRDefault="00757437" w:rsidP="00693C91">
            <w:pPr>
              <w:spacing w:after="0" w:line="240" w:lineRule="auto"/>
              <w:rPr>
                <w:szCs w:val="18"/>
              </w:rPr>
            </w:pPr>
            <w:r w:rsidRPr="00B36805">
              <w:rPr>
                <w:szCs w:val="18"/>
              </w:rPr>
              <w:t>7%</w:t>
            </w:r>
          </w:p>
        </w:tc>
        <w:tc>
          <w:tcPr>
            <w:tcW w:w="1985" w:type="dxa"/>
            <w:vMerge/>
            <w:tcBorders>
              <w:left w:val="single" w:sz="4" w:space="0" w:color="auto"/>
              <w:bottom w:val="single" w:sz="4" w:space="0" w:color="auto"/>
              <w:right w:val="single" w:sz="4" w:space="0" w:color="auto"/>
            </w:tcBorders>
          </w:tcPr>
          <w:p w14:paraId="1BCD48D3" w14:textId="77777777" w:rsidR="00757437" w:rsidRPr="00B36805" w:rsidRDefault="00757437" w:rsidP="00693C91">
            <w:pPr>
              <w:spacing w:line="240" w:lineRule="auto"/>
              <w:rPr>
                <w:szCs w:val="18"/>
              </w:rPr>
            </w:pPr>
          </w:p>
        </w:tc>
      </w:tr>
      <w:tr w:rsidR="00757437" w:rsidRPr="00B36805" w14:paraId="186F3B02" w14:textId="77777777" w:rsidTr="00C352EB">
        <w:trPr>
          <w:trHeight w:val="205"/>
        </w:trPr>
        <w:tc>
          <w:tcPr>
            <w:tcW w:w="5240" w:type="dxa"/>
            <w:tcBorders>
              <w:top w:val="single" w:sz="4" w:space="0" w:color="auto"/>
              <w:left w:val="single" w:sz="4" w:space="0" w:color="auto"/>
              <w:bottom w:val="single" w:sz="4" w:space="0" w:color="auto"/>
              <w:right w:val="single" w:sz="4" w:space="0" w:color="auto"/>
            </w:tcBorders>
            <w:hideMark/>
          </w:tcPr>
          <w:p w14:paraId="2A3CA3AF" w14:textId="77777777" w:rsidR="00757437" w:rsidRPr="00B36805" w:rsidRDefault="00757437"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73604C95" w14:textId="77777777" w:rsidR="00757437" w:rsidRPr="00B36805" w:rsidRDefault="00757437" w:rsidP="00693C91">
            <w:pPr>
              <w:spacing w:after="0" w:line="240" w:lineRule="auto"/>
              <w:rPr>
                <w:szCs w:val="18"/>
              </w:rPr>
            </w:pPr>
            <w:r w:rsidRPr="00B36805">
              <w:rPr>
                <w:szCs w:val="18"/>
              </w:rPr>
              <w:t>2%</w:t>
            </w:r>
          </w:p>
        </w:tc>
        <w:tc>
          <w:tcPr>
            <w:tcW w:w="1985" w:type="dxa"/>
            <w:tcBorders>
              <w:top w:val="single" w:sz="4" w:space="0" w:color="auto"/>
              <w:left w:val="single" w:sz="4" w:space="0" w:color="auto"/>
              <w:bottom w:val="single" w:sz="4" w:space="0" w:color="auto"/>
              <w:right w:val="single" w:sz="4" w:space="0" w:color="auto"/>
            </w:tcBorders>
            <w:vAlign w:val="center"/>
          </w:tcPr>
          <w:p w14:paraId="5066F26E" w14:textId="77777777" w:rsidR="00757437" w:rsidRPr="00B36805" w:rsidRDefault="00757437" w:rsidP="00693C91">
            <w:pPr>
              <w:spacing w:line="240" w:lineRule="auto"/>
              <w:jc w:val="center"/>
              <w:rPr>
                <w:szCs w:val="18"/>
              </w:rPr>
            </w:pPr>
            <w:r w:rsidRPr="00B36805">
              <w:rPr>
                <w:szCs w:val="18"/>
              </w:rPr>
              <w:t>2% neutral</w:t>
            </w:r>
          </w:p>
        </w:tc>
      </w:tr>
      <w:tr w:rsidR="00757437" w:rsidRPr="00B36805" w14:paraId="45BFE851" w14:textId="77777777" w:rsidTr="00C352EB">
        <w:trPr>
          <w:trHeight w:val="231"/>
        </w:trPr>
        <w:tc>
          <w:tcPr>
            <w:tcW w:w="5240" w:type="dxa"/>
            <w:tcBorders>
              <w:top w:val="single" w:sz="4" w:space="0" w:color="auto"/>
              <w:left w:val="single" w:sz="4" w:space="0" w:color="auto"/>
              <w:bottom w:val="single" w:sz="4" w:space="0" w:color="auto"/>
              <w:right w:val="single" w:sz="4" w:space="0" w:color="auto"/>
            </w:tcBorders>
            <w:hideMark/>
          </w:tcPr>
          <w:p w14:paraId="7E37756B" w14:textId="77777777" w:rsidR="00757437" w:rsidRPr="00B36805" w:rsidRDefault="00757437"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30A084D4" w14:textId="77777777" w:rsidR="00757437" w:rsidRPr="00B36805" w:rsidRDefault="00757437" w:rsidP="00693C91">
            <w:pPr>
              <w:spacing w:after="0" w:line="240" w:lineRule="auto"/>
              <w:rPr>
                <w:szCs w:val="18"/>
              </w:rPr>
            </w:pPr>
            <w:r w:rsidRPr="00B36805">
              <w:rPr>
                <w:szCs w:val="18"/>
              </w:rPr>
              <w:t>5%</w:t>
            </w:r>
          </w:p>
        </w:tc>
        <w:tc>
          <w:tcPr>
            <w:tcW w:w="1985" w:type="dxa"/>
            <w:vMerge w:val="restart"/>
            <w:tcBorders>
              <w:top w:val="single" w:sz="4" w:space="0" w:color="auto"/>
              <w:left w:val="single" w:sz="4" w:space="0" w:color="auto"/>
              <w:right w:val="single" w:sz="4" w:space="0" w:color="auto"/>
            </w:tcBorders>
            <w:vAlign w:val="center"/>
          </w:tcPr>
          <w:p w14:paraId="191495B4" w14:textId="77777777" w:rsidR="00757437" w:rsidRPr="00B36805" w:rsidRDefault="00757437" w:rsidP="00693C91">
            <w:pPr>
              <w:spacing w:line="240" w:lineRule="auto"/>
              <w:jc w:val="center"/>
              <w:rPr>
                <w:szCs w:val="18"/>
              </w:rPr>
            </w:pPr>
            <w:r w:rsidRPr="00B36805">
              <w:rPr>
                <w:szCs w:val="18"/>
              </w:rPr>
              <w:t>29% support</w:t>
            </w:r>
          </w:p>
        </w:tc>
      </w:tr>
      <w:tr w:rsidR="00757437" w:rsidRPr="00B36805" w14:paraId="5C4E6BEF" w14:textId="77777777" w:rsidTr="00C352EB">
        <w:trPr>
          <w:trHeight w:val="252"/>
        </w:trPr>
        <w:tc>
          <w:tcPr>
            <w:tcW w:w="5240" w:type="dxa"/>
            <w:tcBorders>
              <w:top w:val="single" w:sz="4" w:space="0" w:color="auto"/>
              <w:left w:val="single" w:sz="4" w:space="0" w:color="auto"/>
              <w:bottom w:val="single" w:sz="4" w:space="0" w:color="auto"/>
              <w:right w:val="single" w:sz="4" w:space="0" w:color="auto"/>
            </w:tcBorders>
            <w:hideMark/>
          </w:tcPr>
          <w:p w14:paraId="6E4041AA" w14:textId="77777777" w:rsidR="00757437" w:rsidRPr="00B36805" w:rsidRDefault="00757437"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32241995" w14:textId="77777777" w:rsidR="00757437" w:rsidRPr="00B36805" w:rsidRDefault="00757437" w:rsidP="00693C91">
            <w:pPr>
              <w:spacing w:after="0" w:line="240" w:lineRule="auto"/>
              <w:rPr>
                <w:szCs w:val="18"/>
              </w:rPr>
            </w:pPr>
            <w:r w:rsidRPr="00B36805">
              <w:rPr>
                <w:szCs w:val="18"/>
              </w:rPr>
              <w:t>24%</w:t>
            </w:r>
          </w:p>
        </w:tc>
        <w:tc>
          <w:tcPr>
            <w:tcW w:w="1985" w:type="dxa"/>
            <w:vMerge/>
            <w:tcBorders>
              <w:left w:val="single" w:sz="4" w:space="0" w:color="auto"/>
              <w:bottom w:val="single" w:sz="4" w:space="0" w:color="auto"/>
              <w:right w:val="single" w:sz="4" w:space="0" w:color="auto"/>
            </w:tcBorders>
          </w:tcPr>
          <w:p w14:paraId="2DF648AA" w14:textId="77777777" w:rsidR="00757437" w:rsidRPr="00B36805" w:rsidRDefault="00757437" w:rsidP="00693C91">
            <w:pPr>
              <w:spacing w:line="240" w:lineRule="auto"/>
              <w:rPr>
                <w:szCs w:val="18"/>
              </w:rPr>
            </w:pPr>
          </w:p>
        </w:tc>
      </w:tr>
    </w:tbl>
    <w:p w14:paraId="7B1FC057" w14:textId="77777777" w:rsidR="00E24BC8" w:rsidRPr="00B36805" w:rsidRDefault="00E24BC8" w:rsidP="00757437">
      <w:pPr>
        <w:pStyle w:val="BodyText"/>
        <w:rPr>
          <w:sz w:val="18"/>
          <w:szCs w:val="18"/>
        </w:rPr>
      </w:pPr>
    </w:p>
    <w:p w14:paraId="2ACD9CBE" w14:textId="77777777" w:rsidR="00E24BC8" w:rsidRPr="00B36805" w:rsidRDefault="00E24BC8" w:rsidP="00757437">
      <w:pPr>
        <w:pStyle w:val="BodyText"/>
        <w:rPr>
          <w:sz w:val="18"/>
          <w:szCs w:val="18"/>
        </w:rPr>
      </w:pPr>
    </w:p>
    <w:p w14:paraId="6443751F" w14:textId="77777777" w:rsidR="00E24BC8" w:rsidRPr="00B36805" w:rsidRDefault="00E24BC8" w:rsidP="00757437">
      <w:pPr>
        <w:pStyle w:val="BodyText"/>
        <w:rPr>
          <w:sz w:val="18"/>
          <w:szCs w:val="18"/>
        </w:rPr>
      </w:pPr>
    </w:p>
    <w:p w14:paraId="5FA85D0C" w14:textId="77777777" w:rsidR="00E24BC8" w:rsidRPr="00B36805" w:rsidRDefault="00E24BC8" w:rsidP="00757437">
      <w:pPr>
        <w:pStyle w:val="BodyText"/>
        <w:rPr>
          <w:sz w:val="18"/>
          <w:szCs w:val="18"/>
        </w:rPr>
      </w:pPr>
    </w:p>
    <w:p w14:paraId="21937E12" w14:textId="77777777" w:rsidR="00E24BC8" w:rsidRPr="00B36805" w:rsidRDefault="00E24BC8" w:rsidP="00757437">
      <w:pPr>
        <w:pStyle w:val="BodyText"/>
        <w:rPr>
          <w:sz w:val="18"/>
          <w:szCs w:val="18"/>
        </w:rPr>
      </w:pPr>
    </w:p>
    <w:p w14:paraId="478FA948" w14:textId="2679969B" w:rsidR="00757437" w:rsidRPr="00B36805" w:rsidRDefault="00757437" w:rsidP="00757437">
      <w:pPr>
        <w:pStyle w:val="BodyText"/>
        <w:rPr>
          <w:sz w:val="18"/>
          <w:szCs w:val="18"/>
        </w:rPr>
      </w:pPr>
      <w:r w:rsidRPr="00B36805">
        <w:rPr>
          <w:sz w:val="18"/>
          <w:szCs w:val="18"/>
        </w:rPr>
        <w:t>While overall close to 70% of submissions oppose the proposal, the findings are more accurately understood when viewed as site-specific. The following data relates to each site individually.</w:t>
      </w:r>
    </w:p>
    <w:p w14:paraId="48ACB7CC" w14:textId="77777777" w:rsidR="00C352EB" w:rsidRPr="00B36805" w:rsidRDefault="00C352EB" w:rsidP="00BF49FE">
      <w:pPr>
        <w:pStyle w:val="Heading2"/>
        <w:spacing w:before="360"/>
        <w:rPr>
          <w:szCs w:val="18"/>
        </w:rPr>
      </w:pPr>
      <w:bookmarkStart w:id="12" w:name="_Toc104811562"/>
      <w:bookmarkEnd w:id="11"/>
      <w:r w:rsidRPr="00B36805">
        <w:rPr>
          <w:szCs w:val="18"/>
        </w:rPr>
        <w:t>116-120 Purnell Road, Corio</w:t>
      </w:r>
      <w:bookmarkEnd w:id="12"/>
    </w:p>
    <w:tbl>
      <w:tblPr>
        <w:tblStyle w:val="TableGrid"/>
        <w:tblpPr w:leftFromText="180" w:rightFromText="180" w:vertAnchor="text" w:horzAnchor="margin" w:tblpY="297"/>
        <w:tblW w:w="8926" w:type="dxa"/>
        <w:tblLook w:val="04A0" w:firstRow="1" w:lastRow="0" w:firstColumn="1" w:lastColumn="0" w:noHBand="0" w:noVBand="1"/>
      </w:tblPr>
      <w:tblGrid>
        <w:gridCol w:w="5240"/>
        <w:gridCol w:w="1701"/>
        <w:gridCol w:w="1985"/>
      </w:tblGrid>
      <w:tr w:rsidR="00C352EB" w:rsidRPr="00B36805" w14:paraId="129DE494" w14:textId="77777777" w:rsidTr="00C352EB">
        <w:trPr>
          <w:cnfStyle w:val="100000000000" w:firstRow="1" w:lastRow="0" w:firstColumn="0" w:lastColumn="0" w:oddVBand="0" w:evenVBand="0" w:oddHBand="0" w:evenHBand="0" w:firstRowFirstColumn="0" w:firstRowLastColumn="0" w:lastRowFirstColumn="0" w:lastRowLastColumn="0"/>
          <w:trHeight w:val="236"/>
        </w:trPr>
        <w:tc>
          <w:tcPr>
            <w:tcW w:w="6941" w:type="dxa"/>
            <w:gridSpan w:val="2"/>
            <w:tcBorders>
              <w:top w:val="single" w:sz="4" w:space="0" w:color="auto"/>
              <w:left w:val="single" w:sz="4" w:space="0" w:color="auto"/>
              <w:bottom w:val="single" w:sz="4" w:space="0" w:color="auto"/>
              <w:right w:val="single" w:sz="4" w:space="0" w:color="auto"/>
            </w:tcBorders>
            <w:hideMark/>
          </w:tcPr>
          <w:p w14:paraId="2513EC7F" w14:textId="77777777" w:rsidR="00C352EB" w:rsidRPr="00B36805" w:rsidRDefault="00C352EB" w:rsidP="00693C91">
            <w:pPr>
              <w:spacing w:after="0" w:line="240" w:lineRule="auto"/>
              <w:rPr>
                <w:spacing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hideMark/>
          </w:tcPr>
          <w:p w14:paraId="08648062" w14:textId="77777777" w:rsidR="00C352EB" w:rsidRPr="00B36805" w:rsidRDefault="00C352EB" w:rsidP="008625A2">
            <w:pPr>
              <w:spacing w:after="0" w:line="240" w:lineRule="auto"/>
              <w:jc w:val="center"/>
              <w:rPr>
                <w:szCs w:val="18"/>
              </w:rPr>
            </w:pPr>
            <w:r w:rsidRPr="00B36805">
              <w:rPr>
                <w:szCs w:val="18"/>
              </w:rPr>
              <w:t>Categories</w:t>
            </w:r>
          </w:p>
        </w:tc>
      </w:tr>
      <w:tr w:rsidR="00C352EB" w:rsidRPr="00B36805" w14:paraId="2AA89168" w14:textId="77777777" w:rsidTr="00C352EB">
        <w:trPr>
          <w:trHeight w:val="154"/>
        </w:trPr>
        <w:tc>
          <w:tcPr>
            <w:tcW w:w="5240" w:type="dxa"/>
            <w:tcBorders>
              <w:top w:val="single" w:sz="4" w:space="0" w:color="auto"/>
              <w:left w:val="single" w:sz="4" w:space="0" w:color="auto"/>
              <w:bottom w:val="single" w:sz="4" w:space="0" w:color="auto"/>
              <w:right w:val="single" w:sz="4" w:space="0" w:color="auto"/>
            </w:tcBorders>
            <w:hideMark/>
          </w:tcPr>
          <w:p w14:paraId="4E56C55A" w14:textId="77777777" w:rsidR="00C352EB" w:rsidRPr="00B36805" w:rsidRDefault="00C352EB" w:rsidP="00693C91">
            <w:pPr>
              <w:spacing w:after="0" w:line="240" w:lineRule="auto"/>
              <w:rPr>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hideMark/>
          </w:tcPr>
          <w:p w14:paraId="71DDE163" w14:textId="77777777" w:rsidR="00C352EB" w:rsidRPr="00B36805" w:rsidRDefault="00C352EB" w:rsidP="00693C91">
            <w:pPr>
              <w:spacing w:after="0" w:line="240" w:lineRule="auto"/>
              <w:rPr>
                <w:szCs w:val="18"/>
              </w:rPr>
            </w:pPr>
            <w:r w:rsidRPr="00B36805">
              <w:rPr>
                <w:szCs w:val="18"/>
              </w:rPr>
              <w:t>14%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81C8F0B" w14:textId="77777777" w:rsidR="00C352EB" w:rsidRPr="00B36805" w:rsidRDefault="00C352EB" w:rsidP="00693C91">
            <w:pPr>
              <w:spacing w:after="0" w:line="240" w:lineRule="auto"/>
              <w:jc w:val="center"/>
              <w:rPr>
                <w:szCs w:val="18"/>
              </w:rPr>
            </w:pPr>
            <w:r w:rsidRPr="00B36805">
              <w:rPr>
                <w:szCs w:val="18"/>
              </w:rPr>
              <w:t>20% oppose</w:t>
            </w:r>
          </w:p>
        </w:tc>
      </w:tr>
      <w:tr w:rsidR="00C352EB" w:rsidRPr="00B36805" w14:paraId="202567F6" w14:textId="77777777" w:rsidTr="00C352EB">
        <w:trPr>
          <w:trHeight w:val="184"/>
        </w:trPr>
        <w:tc>
          <w:tcPr>
            <w:tcW w:w="5240" w:type="dxa"/>
            <w:tcBorders>
              <w:top w:val="single" w:sz="4" w:space="0" w:color="auto"/>
              <w:left w:val="single" w:sz="4" w:space="0" w:color="auto"/>
              <w:bottom w:val="single" w:sz="4" w:space="0" w:color="auto"/>
              <w:right w:val="single" w:sz="4" w:space="0" w:color="auto"/>
            </w:tcBorders>
            <w:hideMark/>
          </w:tcPr>
          <w:p w14:paraId="1FDF18A7" w14:textId="77777777" w:rsidR="00C352EB" w:rsidRPr="00B36805" w:rsidRDefault="00C352EB"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4CC1784A" w14:textId="77777777" w:rsidR="00C352EB" w:rsidRPr="00B36805" w:rsidRDefault="00C352EB" w:rsidP="00693C91">
            <w:pPr>
              <w:spacing w:after="0" w:line="240" w:lineRule="auto"/>
              <w:rPr>
                <w:szCs w:val="18"/>
              </w:rPr>
            </w:pPr>
            <w:r w:rsidRPr="00B36805">
              <w:rPr>
                <w:szCs w:val="18"/>
              </w:rPr>
              <w:t>6%</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5307C82" w14:textId="77777777" w:rsidR="00C352EB" w:rsidRPr="00B36805" w:rsidRDefault="00C352EB" w:rsidP="00693C91">
            <w:pPr>
              <w:spacing w:after="0" w:line="240" w:lineRule="auto"/>
              <w:rPr>
                <w:sz w:val="22"/>
                <w:szCs w:val="22"/>
              </w:rPr>
            </w:pPr>
          </w:p>
        </w:tc>
      </w:tr>
      <w:tr w:rsidR="00C352EB" w:rsidRPr="00B36805" w14:paraId="0D53CA87" w14:textId="77777777" w:rsidTr="00C352EB">
        <w:trPr>
          <w:trHeight w:val="236"/>
        </w:trPr>
        <w:tc>
          <w:tcPr>
            <w:tcW w:w="5240" w:type="dxa"/>
            <w:tcBorders>
              <w:top w:val="single" w:sz="4" w:space="0" w:color="auto"/>
              <w:left w:val="single" w:sz="4" w:space="0" w:color="auto"/>
              <w:bottom w:val="single" w:sz="4" w:space="0" w:color="auto"/>
              <w:right w:val="single" w:sz="4" w:space="0" w:color="auto"/>
            </w:tcBorders>
            <w:hideMark/>
          </w:tcPr>
          <w:p w14:paraId="56120EF3" w14:textId="77777777" w:rsidR="00C352EB" w:rsidRPr="00B36805" w:rsidRDefault="00C352EB"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0DD45E2A" w14:textId="77777777" w:rsidR="00C352EB" w:rsidRPr="00B36805" w:rsidRDefault="00C352EB" w:rsidP="00693C91">
            <w:pPr>
              <w:spacing w:after="0" w:line="240" w:lineRule="auto"/>
              <w:rPr>
                <w:szCs w:val="18"/>
              </w:rPr>
            </w:pPr>
            <w:r w:rsidRPr="00B36805">
              <w:rPr>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2D3B97" w14:textId="77777777" w:rsidR="00C352EB" w:rsidRPr="00B36805" w:rsidRDefault="00C352EB" w:rsidP="00693C91">
            <w:pPr>
              <w:spacing w:after="0" w:line="240" w:lineRule="auto"/>
              <w:jc w:val="center"/>
              <w:rPr>
                <w:szCs w:val="18"/>
              </w:rPr>
            </w:pPr>
            <w:r w:rsidRPr="00B36805">
              <w:rPr>
                <w:szCs w:val="18"/>
              </w:rPr>
              <w:t>2% neutral</w:t>
            </w:r>
          </w:p>
        </w:tc>
      </w:tr>
      <w:tr w:rsidR="00C352EB" w:rsidRPr="00B36805" w14:paraId="3EBEBD84" w14:textId="77777777" w:rsidTr="00C352EB">
        <w:trPr>
          <w:trHeight w:val="218"/>
        </w:trPr>
        <w:tc>
          <w:tcPr>
            <w:tcW w:w="5240" w:type="dxa"/>
            <w:tcBorders>
              <w:top w:val="single" w:sz="4" w:space="0" w:color="auto"/>
              <w:left w:val="single" w:sz="4" w:space="0" w:color="auto"/>
              <w:bottom w:val="single" w:sz="4" w:space="0" w:color="auto"/>
              <w:right w:val="single" w:sz="4" w:space="0" w:color="auto"/>
            </w:tcBorders>
            <w:hideMark/>
          </w:tcPr>
          <w:p w14:paraId="628D5922" w14:textId="77777777" w:rsidR="00C352EB" w:rsidRPr="00B36805" w:rsidRDefault="00C352EB"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63A1611D" w14:textId="77777777" w:rsidR="00C352EB" w:rsidRPr="00B36805" w:rsidRDefault="00C352EB" w:rsidP="00693C91">
            <w:pPr>
              <w:spacing w:after="0" w:line="240" w:lineRule="auto"/>
              <w:rPr>
                <w:szCs w:val="18"/>
              </w:rPr>
            </w:pPr>
            <w:r w:rsidRPr="00B36805">
              <w:rPr>
                <w:szCs w:val="18"/>
              </w:rPr>
              <w:t>11%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11787BA" w14:textId="77777777" w:rsidR="00C352EB" w:rsidRPr="00B36805" w:rsidRDefault="00C352EB" w:rsidP="00693C91">
            <w:pPr>
              <w:spacing w:after="0" w:line="240" w:lineRule="auto"/>
              <w:jc w:val="center"/>
              <w:rPr>
                <w:szCs w:val="18"/>
              </w:rPr>
            </w:pPr>
            <w:r w:rsidRPr="00B36805">
              <w:rPr>
                <w:szCs w:val="18"/>
              </w:rPr>
              <w:t>78% support</w:t>
            </w:r>
          </w:p>
        </w:tc>
      </w:tr>
      <w:tr w:rsidR="00C352EB" w:rsidRPr="00B36805" w14:paraId="52EB8179" w14:textId="77777777" w:rsidTr="00C352EB">
        <w:trPr>
          <w:trHeight w:val="304"/>
        </w:trPr>
        <w:tc>
          <w:tcPr>
            <w:tcW w:w="5240" w:type="dxa"/>
            <w:tcBorders>
              <w:top w:val="single" w:sz="4" w:space="0" w:color="auto"/>
              <w:left w:val="single" w:sz="4" w:space="0" w:color="auto"/>
              <w:bottom w:val="single" w:sz="4" w:space="0" w:color="auto"/>
              <w:right w:val="single" w:sz="4" w:space="0" w:color="auto"/>
            </w:tcBorders>
            <w:hideMark/>
          </w:tcPr>
          <w:p w14:paraId="36794DB7" w14:textId="77777777" w:rsidR="00C352EB" w:rsidRPr="00B36805" w:rsidRDefault="00C352EB"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66A73A5F" w14:textId="77777777" w:rsidR="00C352EB" w:rsidRPr="00B36805" w:rsidRDefault="00C352EB" w:rsidP="00693C91">
            <w:pPr>
              <w:spacing w:after="0" w:line="240" w:lineRule="auto"/>
              <w:rPr>
                <w:szCs w:val="18"/>
              </w:rPr>
            </w:pPr>
            <w:r w:rsidRPr="00B36805">
              <w:rPr>
                <w:szCs w:val="18"/>
              </w:rPr>
              <w:t>67%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7746FF" w14:textId="77777777" w:rsidR="00C352EB" w:rsidRPr="00B36805" w:rsidRDefault="00C352EB" w:rsidP="00693C91">
            <w:pPr>
              <w:spacing w:after="0" w:line="240" w:lineRule="auto"/>
              <w:rPr>
                <w:b/>
                <w:bCs/>
                <w:color w:val="FFB309" w:themeColor="accent6" w:themeShade="BF"/>
                <w:sz w:val="22"/>
                <w:szCs w:val="22"/>
              </w:rPr>
            </w:pPr>
          </w:p>
        </w:tc>
      </w:tr>
    </w:tbl>
    <w:p w14:paraId="4721784A" w14:textId="77777777" w:rsidR="00C352EB" w:rsidRPr="00B36805" w:rsidRDefault="00C352EB" w:rsidP="00C352EB">
      <w:pPr>
        <w:rPr>
          <w:sz w:val="18"/>
          <w:szCs w:val="18"/>
        </w:rPr>
      </w:pPr>
    </w:p>
    <w:p w14:paraId="7C3B8002" w14:textId="77777777" w:rsidR="00E24BC8" w:rsidRPr="00B36805" w:rsidRDefault="00E24BC8" w:rsidP="00C352EB">
      <w:pPr>
        <w:rPr>
          <w:b/>
          <w:bCs/>
          <w:sz w:val="18"/>
          <w:szCs w:val="18"/>
        </w:rPr>
      </w:pPr>
    </w:p>
    <w:p w14:paraId="60FA72D4" w14:textId="77777777" w:rsidR="00E24BC8" w:rsidRPr="00B36805" w:rsidRDefault="00E24BC8" w:rsidP="00C352EB">
      <w:pPr>
        <w:rPr>
          <w:b/>
          <w:bCs/>
          <w:sz w:val="18"/>
          <w:szCs w:val="18"/>
        </w:rPr>
      </w:pPr>
    </w:p>
    <w:p w14:paraId="36000490" w14:textId="77777777" w:rsidR="00E24BC8" w:rsidRPr="00B36805" w:rsidRDefault="00E24BC8" w:rsidP="00C352EB">
      <w:pPr>
        <w:rPr>
          <w:b/>
          <w:bCs/>
          <w:sz w:val="18"/>
          <w:szCs w:val="18"/>
        </w:rPr>
      </w:pPr>
    </w:p>
    <w:p w14:paraId="771F4381" w14:textId="77777777" w:rsidR="00E24BC8" w:rsidRPr="00B36805" w:rsidRDefault="00E24BC8" w:rsidP="00C352EB">
      <w:pPr>
        <w:rPr>
          <w:b/>
          <w:bCs/>
          <w:sz w:val="18"/>
          <w:szCs w:val="18"/>
        </w:rPr>
      </w:pPr>
    </w:p>
    <w:p w14:paraId="5B241D49" w14:textId="77777777" w:rsidR="00E24BC8" w:rsidRPr="00B36805" w:rsidRDefault="00E24BC8" w:rsidP="00C352EB">
      <w:pPr>
        <w:rPr>
          <w:b/>
          <w:bCs/>
          <w:sz w:val="18"/>
          <w:szCs w:val="18"/>
        </w:rPr>
      </w:pPr>
    </w:p>
    <w:p w14:paraId="5648248D" w14:textId="77777777" w:rsidR="00E24BC8" w:rsidRPr="00B36805" w:rsidRDefault="00E24BC8" w:rsidP="00C352EB">
      <w:pPr>
        <w:rPr>
          <w:b/>
          <w:bCs/>
          <w:sz w:val="18"/>
          <w:szCs w:val="18"/>
        </w:rPr>
      </w:pPr>
    </w:p>
    <w:p w14:paraId="5F0CC88B" w14:textId="77777777" w:rsidR="00E24BC8" w:rsidRPr="00B36805" w:rsidRDefault="00E24BC8" w:rsidP="00C352EB">
      <w:pPr>
        <w:rPr>
          <w:b/>
          <w:bCs/>
          <w:sz w:val="18"/>
          <w:szCs w:val="18"/>
        </w:rPr>
      </w:pPr>
    </w:p>
    <w:p w14:paraId="53281835" w14:textId="77777777" w:rsidR="00C352EB" w:rsidRPr="00B36805" w:rsidRDefault="00C352EB" w:rsidP="00BF49FE">
      <w:pPr>
        <w:spacing w:before="120"/>
        <w:rPr>
          <w:sz w:val="18"/>
          <w:szCs w:val="18"/>
        </w:rPr>
      </w:pPr>
      <w:r w:rsidRPr="00B36805">
        <w:rPr>
          <w:sz w:val="18"/>
          <w:szCs w:val="18"/>
        </w:rPr>
        <w:t>The most common comments from community members relate to the urgent need for social housing and that the use of council-owned land for social housing is a good policy for the City of Greater Geelong.</w:t>
      </w:r>
    </w:p>
    <w:p w14:paraId="54BC3856" w14:textId="77777777" w:rsidR="00C352EB" w:rsidRPr="00B36805" w:rsidRDefault="00C352EB" w:rsidP="00BF49FE">
      <w:pPr>
        <w:spacing w:before="120"/>
        <w:rPr>
          <w:sz w:val="18"/>
          <w:szCs w:val="18"/>
        </w:rPr>
      </w:pPr>
      <w:r w:rsidRPr="00B36805">
        <w:rPr>
          <w:sz w:val="18"/>
          <w:szCs w:val="18"/>
        </w:rPr>
        <w:t>In support of the proposal there are additional comments suggesting that 116-120 Purnell Road is a good location for social housing.</w:t>
      </w:r>
    </w:p>
    <w:p w14:paraId="0D497944" w14:textId="77777777" w:rsidR="00C352EB" w:rsidRPr="00B36805" w:rsidRDefault="00C352EB" w:rsidP="00BF49FE">
      <w:pPr>
        <w:spacing w:before="120"/>
        <w:rPr>
          <w:sz w:val="18"/>
          <w:szCs w:val="18"/>
        </w:rPr>
      </w:pPr>
      <w:r w:rsidRPr="00B36805">
        <w:rPr>
          <w:sz w:val="18"/>
          <w:szCs w:val="18"/>
        </w:rPr>
        <w:t>The emerging concerns for those opposed to the proposal relate to the following comments:</w:t>
      </w:r>
    </w:p>
    <w:p w14:paraId="56BDE11F" w14:textId="77777777" w:rsidR="00C352EB" w:rsidRPr="00B36805" w:rsidRDefault="00C352EB" w:rsidP="00C352EB">
      <w:pPr>
        <w:pStyle w:val="ListBullet"/>
        <w:numPr>
          <w:ilvl w:val="0"/>
          <w:numId w:val="12"/>
        </w:numPr>
        <w:rPr>
          <w:sz w:val="18"/>
          <w:szCs w:val="18"/>
        </w:rPr>
      </w:pPr>
      <w:r w:rsidRPr="00B36805">
        <w:rPr>
          <w:sz w:val="18"/>
          <w:szCs w:val="18"/>
        </w:rPr>
        <w:t xml:space="preserve">potential tenants of the site with concerns that there could be anti-social behaviour. </w:t>
      </w:r>
    </w:p>
    <w:p w14:paraId="4D723DAC" w14:textId="77777777" w:rsidR="00C352EB" w:rsidRPr="00B36805" w:rsidRDefault="00C352EB" w:rsidP="00C352EB">
      <w:pPr>
        <w:pStyle w:val="ListBullet"/>
        <w:numPr>
          <w:ilvl w:val="0"/>
          <w:numId w:val="12"/>
        </w:numPr>
        <w:rPr>
          <w:sz w:val="18"/>
          <w:szCs w:val="18"/>
        </w:rPr>
      </w:pPr>
      <w:r w:rsidRPr="00B36805">
        <w:rPr>
          <w:sz w:val="18"/>
          <w:szCs w:val="18"/>
        </w:rPr>
        <w:t xml:space="preserve">Corio and northern Geelong already have a high proportion of social housing and that such developments should be spread across the city. </w:t>
      </w:r>
    </w:p>
    <w:p w14:paraId="32B4E067" w14:textId="77777777" w:rsidR="00C352EB" w:rsidRPr="00B36805" w:rsidRDefault="00C352EB" w:rsidP="00C352EB">
      <w:pPr>
        <w:pStyle w:val="ListBullet"/>
        <w:numPr>
          <w:ilvl w:val="0"/>
          <w:numId w:val="12"/>
        </w:numPr>
        <w:rPr>
          <w:sz w:val="18"/>
          <w:szCs w:val="18"/>
        </w:rPr>
      </w:pPr>
      <w:r w:rsidRPr="00B36805">
        <w:rPr>
          <w:sz w:val="18"/>
          <w:szCs w:val="18"/>
        </w:rPr>
        <w:t xml:space="preserve">the use of council-land for social housing is not an appropriate use of the land.  </w:t>
      </w:r>
    </w:p>
    <w:p w14:paraId="60119EFD" w14:textId="77777777" w:rsidR="00C352EB" w:rsidRPr="00B36805" w:rsidRDefault="00C352EB" w:rsidP="00C352EB">
      <w:pPr>
        <w:pStyle w:val="ListBullet"/>
        <w:numPr>
          <w:ilvl w:val="0"/>
          <w:numId w:val="12"/>
        </w:numPr>
        <w:rPr>
          <w:sz w:val="18"/>
          <w:szCs w:val="18"/>
        </w:rPr>
      </w:pPr>
      <w:r w:rsidRPr="00B36805">
        <w:rPr>
          <w:sz w:val="18"/>
          <w:szCs w:val="18"/>
        </w:rPr>
        <w:t>property values in the vicinity will be negatively affected.</w:t>
      </w:r>
    </w:p>
    <w:p w14:paraId="215A926A" w14:textId="22DA22D3" w:rsidR="00E24BC8" w:rsidRPr="00B36805" w:rsidRDefault="00C352EB" w:rsidP="00B36805">
      <w:pPr>
        <w:spacing w:before="120"/>
        <w:rPr>
          <w:sz w:val="18"/>
          <w:szCs w:val="18"/>
        </w:rPr>
      </w:pPr>
      <w:r w:rsidRPr="00B36805">
        <w:rPr>
          <w:sz w:val="18"/>
          <w:szCs w:val="18"/>
        </w:rPr>
        <w:t>There are also views on what should be considered in a future social housing development. This includes that it should be low density and cater for older people or people living with a disability.</w:t>
      </w:r>
      <w:bookmarkStart w:id="13" w:name="_Toc104811563"/>
    </w:p>
    <w:p w14:paraId="1705CA08" w14:textId="0FCD2213" w:rsidR="00C352EB" w:rsidRPr="00B36805" w:rsidRDefault="00C352EB" w:rsidP="00C352EB">
      <w:pPr>
        <w:pStyle w:val="Heading3"/>
        <w:rPr>
          <w:szCs w:val="18"/>
        </w:rPr>
      </w:pPr>
      <w:r w:rsidRPr="00B36805">
        <w:rPr>
          <w:szCs w:val="18"/>
        </w:rPr>
        <w:t>Key themes from the community</w:t>
      </w:r>
      <w:bookmarkEnd w:id="13"/>
      <w:r w:rsidR="006116F1" w:rsidRPr="00B36805">
        <w:rPr>
          <w:szCs w:val="18"/>
        </w:rPr>
        <w:t xml:space="preserve"> for 116-120 Purnell Road, Corio</w:t>
      </w:r>
    </w:p>
    <w:p w14:paraId="542450EC" w14:textId="77777777" w:rsidR="00C352EB" w:rsidRPr="00B36805" w:rsidRDefault="00C352EB" w:rsidP="00C352EB">
      <w:pPr>
        <w:pStyle w:val="ListBullet"/>
        <w:numPr>
          <w:ilvl w:val="0"/>
          <w:numId w:val="12"/>
        </w:numPr>
        <w:rPr>
          <w:sz w:val="18"/>
          <w:szCs w:val="18"/>
        </w:rPr>
      </w:pPr>
      <w:r w:rsidRPr="00B36805">
        <w:rPr>
          <w:sz w:val="18"/>
          <w:szCs w:val="18"/>
        </w:rPr>
        <w:t>Supportive of the proposal and the policy</w:t>
      </w:r>
    </w:p>
    <w:p w14:paraId="10415A89" w14:textId="77777777" w:rsidR="00C352EB" w:rsidRPr="00B36805" w:rsidRDefault="00C352EB" w:rsidP="00C352EB">
      <w:pPr>
        <w:pStyle w:val="ListBullet"/>
        <w:numPr>
          <w:ilvl w:val="0"/>
          <w:numId w:val="12"/>
        </w:numPr>
        <w:rPr>
          <w:sz w:val="18"/>
          <w:szCs w:val="18"/>
        </w:rPr>
      </w:pPr>
      <w:r w:rsidRPr="00B36805">
        <w:rPr>
          <w:sz w:val="18"/>
          <w:szCs w:val="18"/>
        </w:rPr>
        <w:t>Good location for social housing</w:t>
      </w:r>
    </w:p>
    <w:p w14:paraId="363AE35B" w14:textId="77777777" w:rsidR="00C352EB" w:rsidRPr="00B36805" w:rsidRDefault="00C352EB" w:rsidP="00C352EB">
      <w:pPr>
        <w:pStyle w:val="ListBullet"/>
        <w:numPr>
          <w:ilvl w:val="0"/>
          <w:numId w:val="12"/>
        </w:numPr>
        <w:rPr>
          <w:sz w:val="18"/>
          <w:szCs w:val="18"/>
        </w:rPr>
      </w:pPr>
      <w:r w:rsidRPr="00B36805">
        <w:rPr>
          <w:sz w:val="18"/>
          <w:szCs w:val="18"/>
        </w:rPr>
        <w:t>Concern for potential tenants and anti-social behaviour</w:t>
      </w:r>
    </w:p>
    <w:p w14:paraId="0C30ECA2" w14:textId="77777777" w:rsidR="00C352EB" w:rsidRPr="00B36805" w:rsidRDefault="00C352EB" w:rsidP="00C352EB">
      <w:pPr>
        <w:pStyle w:val="ListBullet"/>
        <w:numPr>
          <w:ilvl w:val="0"/>
          <w:numId w:val="12"/>
        </w:numPr>
        <w:rPr>
          <w:sz w:val="18"/>
          <w:szCs w:val="18"/>
        </w:rPr>
      </w:pPr>
      <w:r w:rsidRPr="00B36805">
        <w:rPr>
          <w:sz w:val="18"/>
          <w:szCs w:val="18"/>
        </w:rPr>
        <w:t>Concern that Corio already has a high proportion of social housing compared to the municipality</w:t>
      </w:r>
    </w:p>
    <w:p w14:paraId="229377E0" w14:textId="5C61B3E5" w:rsidR="00FD401E" w:rsidRPr="00B36805" w:rsidRDefault="00C352EB" w:rsidP="00AF3410">
      <w:pPr>
        <w:pStyle w:val="ListBullet"/>
        <w:numPr>
          <w:ilvl w:val="0"/>
          <w:numId w:val="12"/>
        </w:numPr>
        <w:rPr>
          <w:sz w:val="18"/>
          <w:szCs w:val="18"/>
        </w:rPr>
      </w:pPr>
      <w:r w:rsidRPr="00B36805">
        <w:rPr>
          <w:sz w:val="18"/>
          <w:szCs w:val="18"/>
        </w:rPr>
        <w:t>Preference for low density and targeted towards older people or people living with a disability.</w:t>
      </w:r>
    </w:p>
    <w:p w14:paraId="0C3066A3" w14:textId="77777777" w:rsidR="00445CE0" w:rsidRPr="00B36805" w:rsidRDefault="00445CE0" w:rsidP="00445CE0">
      <w:pPr>
        <w:pStyle w:val="Heading2"/>
        <w:rPr>
          <w:szCs w:val="18"/>
        </w:rPr>
      </w:pPr>
      <w:bookmarkStart w:id="14" w:name="_Toc104811564"/>
      <w:r w:rsidRPr="00B36805">
        <w:rPr>
          <w:szCs w:val="18"/>
        </w:rPr>
        <w:lastRenderedPageBreak/>
        <w:t>5a Dean Street, Belmont</w:t>
      </w:r>
      <w:bookmarkEnd w:id="14"/>
    </w:p>
    <w:tbl>
      <w:tblPr>
        <w:tblStyle w:val="TableGrid"/>
        <w:tblpPr w:leftFromText="180" w:rightFromText="180" w:vertAnchor="text" w:horzAnchor="margin" w:tblpY="297"/>
        <w:tblW w:w="8926" w:type="dxa"/>
        <w:tblLook w:val="04A0" w:firstRow="1" w:lastRow="0" w:firstColumn="1" w:lastColumn="0" w:noHBand="0" w:noVBand="1"/>
      </w:tblPr>
      <w:tblGrid>
        <w:gridCol w:w="5240"/>
        <w:gridCol w:w="1701"/>
        <w:gridCol w:w="1985"/>
      </w:tblGrid>
      <w:tr w:rsidR="00445CE0" w:rsidRPr="00B36805" w14:paraId="7D0E344F" w14:textId="77777777" w:rsidTr="00445CE0">
        <w:trPr>
          <w:cnfStyle w:val="100000000000" w:firstRow="1" w:lastRow="0" w:firstColumn="0" w:lastColumn="0" w:oddVBand="0" w:evenVBand="0" w:oddHBand="0" w:evenHBand="0" w:firstRowFirstColumn="0" w:firstRowLastColumn="0" w:lastRowFirstColumn="0" w:lastRowLastColumn="0"/>
          <w:trHeight w:val="254"/>
        </w:trPr>
        <w:tc>
          <w:tcPr>
            <w:tcW w:w="6941" w:type="dxa"/>
            <w:gridSpan w:val="2"/>
            <w:tcBorders>
              <w:top w:val="single" w:sz="4" w:space="0" w:color="auto"/>
              <w:left w:val="single" w:sz="4" w:space="0" w:color="auto"/>
              <w:bottom w:val="single" w:sz="4" w:space="0" w:color="auto"/>
              <w:right w:val="single" w:sz="4" w:space="0" w:color="auto"/>
            </w:tcBorders>
            <w:hideMark/>
          </w:tcPr>
          <w:p w14:paraId="37DE2AF2" w14:textId="77777777" w:rsidR="00445CE0" w:rsidRPr="00B36805" w:rsidRDefault="00445CE0" w:rsidP="00693C91">
            <w:pPr>
              <w:spacing w:after="0" w:line="240" w:lineRule="auto"/>
              <w:rPr>
                <w:spacing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hideMark/>
          </w:tcPr>
          <w:p w14:paraId="61225470" w14:textId="77777777" w:rsidR="00445CE0" w:rsidRPr="00B36805" w:rsidRDefault="00445CE0" w:rsidP="008625A2">
            <w:pPr>
              <w:spacing w:after="0" w:line="240" w:lineRule="auto"/>
              <w:jc w:val="center"/>
              <w:rPr>
                <w:szCs w:val="18"/>
              </w:rPr>
            </w:pPr>
            <w:r w:rsidRPr="00B36805">
              <w:rPr>
                <w:szCs w:val="18"/>
              </w:rPr>
              <w:t>Categories</w:t>
            </w:r>
          </w:p>
        </w:tc>
      </w:tr>
      <w:tr w:rsidR="00445CE0" w:rsidRPr="00B36805" w14:paraId="46E9B397" w14:textId="77777777" w:rsidTr="00445CE0">
        <w:trPr>
          <w:trHeight w:val="261"/>
        </w:trPr>
        <w:tc>
          <w:tcPr>
            <w:tcW w:w="5240" w:type="dxa"/>
            <w:tcBorders>
              <w:top w:val="single" w:sz="4" w:space="0" w:color="auto"/>
              <w:left w:val="single" w:sz="4" w:space="0" w:color="auto"/>
              <w:bottom w:val="single" w:sz="4" w:space="0" w:color="auto"/>
              <w:right w:val="single" w:sz="4" w:space="0" w:color="auto"/>
            </w:tcBorders>
            <w:hideMark/>
          </w:tcPr>
          <w:p w14:paraId="24F9C2EC" w14:textId="77777777" w:rsidR="00445CE0" w:rsidRPr="00B36805" w:rsidRDefault="00445CE0" w:rsidP="00693C91">
            <w:pPr>
              <w:spacing w:after="0" w:line="240" w:lineRule="auto"/>
              <w:rPr>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hideMark/>
          </w:tcPr>
          <w:p w14:paraId="1CB793E7" w14:textId="77777777" w:rsidR="00445CE0" w:rsidRPr="00B36805" w:rsidRDefault="00445CE0" w:rsidP="00693C91">
            <w:pPr>
              <w:spacing w:after="0" w:line="240" w:lineRule="auto"/>
              <w:rPr>
                <w:szCs w:val="18"/>
              </w:rPr>
            </w:pPr>
            <w:r w:rsidRPr="00B36805">
              <w:rPr>
                <w:szCs w:val="18"/>
              </w:rPr>
              <w:t>53%</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9B1D949" w14:textId="77777777" w:rsidR="00445CE0" w:rsidRPr="00B36805" w:rsidRDefault="00445CE0" w:rsidP="00693C91">
            <w:pPr>
              <w:spacing w:after="0" w:line="240" w:lineRule="auto"/>
              <w:jc w:val="center"/>
              <w:rPr>
                <w:szCs w:val="18"/>
              </w:rPr>
            </w:pPr>
            <w:r w:rsidRPr="00B36805">
              <w:rPr>
                <w:szCs w:val="18"/>
              </w:rPr>
              <w:t>61% oppose</w:t>
            </w:r>
          </w:p>
        </w:tc>
      </w:tr>
      <w:tr w:rsidR="00445CE0" w:rsidRPr="00B36805" w14:paraId="3B509296" w14:textId="77777777" w:rsidTr="00445CE0">
        <w:trPr>
          <w:trHeight w:val="254"/>
        </w:trPr>
        <w:tc>
          <w:tcPr>
            <w:tcW w:w="5240" w:type="dxa"/>
            <w:tcBorders>
              <w:top w:val="single" w:sz="4" w:space="0" w:color="auto"/>
              <w:left w:val="single" w:sz="4" w:space="0" w:color="auto"/>
              <w:bottom w:val="single" w:sz="4" w:space="0" w:color="auto"/>
              <w:right w:val="single" w:sz="4" w:space="0" w:color="auto"/>
            </w:tcBorders>
            <w:hideMark/>
          </w:tcPr>
          <w:p w14:paraId="0E9B7B2E" w14:textId="77777777" w:rsidR="00445CE0" w:rsidRPr="00B36805" w:rsidRDefault="00445CE0"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7DD14695" w14:textId="77777777" w:rsidR="00445CE0" w:rsidRPr="00B36805" w:rsidRDefault="00445CE0" w:rsidP="00693C91">
            <w:pPr>
              <w:spacing w:after="0" w:line="240" w:lineRule="auto"/>
              <w:rPr>
                <w:szCs w:val="18"/>
              </w:rPr>
            </w:pPr>
            <w:r w:rsidRPr="00B36805">
              <w:rPr>
                <w:szCs w:val="18"/>
              </w:rPr>
              <w:t>8%</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8DCF24" w14:textId="77777777" w:rsidR="00445CE0" w:rsidRPr="00B36805" w:rsidRDefault="00445CE0" w:rsidP="00693C91">
            <w:pPr>
              <w:spacing w:after="0" w:line="240" w:lineRule="auto"/>
              <w:rPr>
                <w:sz w:val="22"/>
                <w:szCs w:val="22"/>
              </w:rPr>
            </w:pPr>
          </w:p>
        </w:tc>
      </w:tr>
      <w:tr w:rsidR="00445CE0" w:rsidRPr="00B36805" w14:paraId="6FA5A96F" w14:textId="77777777" w:rsidTr="00445CE0">
        <w:trPr>
          <w:trHeight w:val="254"/>
        </w:trPr>
        <w:tc>
          <w:tcPr>
            <w:tcW w:w="5240" w:type="dxa"/>
            <w:tcBorders>
              <w:top w:val="single" w:sz="4" w:space="0" w:color="auto"/>
              <w:left w:val="single" w:sz="4" w:space="0" w:color="auto"/>
              <w:bottom w:val="single" w:sz="4" w:space="0" w:color="auto"/>
              <w:right w:val="single" w:sz="4" w:space="0" w:color="auto"/>
            </w:tcBorders>
            <w:hideMark/>
          </w:tcPr>
          <w:p w14:paraId="1D145DA9" w14:textId="77777777" w:rsidR="00445CE0" w:rsidRPr="00B36805" w:rsidRDefault="00445CE0"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3159D5B7" w14:textId="77777777" w:rsidR="00445CE0" w:rsidRPr="00B36805" w:rsidRDefault="00445CE0" w:rsidP="00693C91">
            <w:pPr>
              <w:spacing w:after="0" w:line="240" w:lineRule="auto"/>
              <w:rPr>
                <w:szCs w:val="18"/>
              </w:rPr>
            </w:pPr>
            <w:r w:rsidRPr="00B36805">
              <w:rPr>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68A598" w14:textId="77777777" w:rsidR="00445CE0" w:rsidRPr="00B36805" w:rsidRDefault="00445CE0" w:rsidP="00693C91">
            <w:pPr>
              <w:spacing w:after="0" w:line="240" w:lineRule="auto"/>
              <w:jc w:val="center"/>
              <w:rPr>
                <w:szCs w:val="18"/>
              </w:rPr>
            </w:pPr>
            <w:r w:rsidRPr="00B36805">
              <w:rPr>
                <w:szCs w:val="18"/>
              </w:rPr>
              <w:t>2% neutral</w:t>
            </w:r>
          </w:p>
        </w:tc>
      </w:tr>
      <w:tr w:rsidR="00445CE0" w:rsidRPr="00B36805" w14:paraId="0637E4DB" w14:textId="77777777" w:rsidTr="00445CE0">
        <w:trPr>
          <w:trHeight w:val="254"/>
        </w:trPr>
        <w:tc>
          <w:tcPr>
            <w:tcW w:w="5240" w:type="dxa"/>
            <w:tcBorders>
              <w:top w:val="single" w:sz="4" w:space="0" w:color="auto"/>
              <w:left w:val="single" w:sz="4" w:space="0" w:color="auto"/>
              <w:bottom w:val="single" w:sz="4" w:space="0" w:color="auto"/>
              <w:right w:val="single" w:sz="4" w:space="0" w:color="auto"/>
            </w:tcBorders>
            <w:hideMark/>
          </w:tcPr>
          <w:p w14:paraId="4161F2C6" w14:textId="77777777" w:rsidR="00445CE0" w:rsidRPr="00B36805" w:rsidRDefault="00445CE0"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65AB5BB0" w14:textId="77777777" w:rsidR="00445CE0" w:rsidRPr="00B36805" w:rsidRDefault="00445CE0" w:rsidP="00693C91">
            <w:pPr>
              <w:spacing w:after="0" w:line="240" w:lineRule="auto"/>
              <w:rPr>
                <w:szCs w:val="18"/>
              </w:rPr>
            </w:pPr>
            <w:r w:rsidRPr="00B36805">
              <w:rPr>
                <w:szCs w:val="18"/>
              </w:rPr>
              <w:t>6%</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9E94CE5" w14:textId="77777777" w:rsidR="00445CE0" w:rsidRPr="00B36805" w:rsidRDefault="00445CE0" w:rsidP="00693C91">
            <w:pPr>
              <w:spacing w:after="0" w:line="240" w:lineRule="auto"/>
              <w:jc w:val="center"/>
              <w:rPr>
                <w:szCs w:val="18"/>
              </w:rPr>
            </w:pPr>
            <w:r w:rsidRPr="00B36805">
              <w:rPr>
                <w:szCs w:val="18"/>
              </w:rPr>
              <w:t>37% support</w:t>
            </w:r>
          </w:p>
        </w:tc>
      </w:tr>
      <w:tr w:rsidR="00445CE0" w:rsidRPr="00B36805" w14:paraId="1B4D295F" w14:textId="77777777" w:rsidTr="00445CE0">
        <w:trPr>
          <w:trHeight w:val="261"/>
        </w:trPr>
        <w:tc>
          <w:tcPr>
            <w:tcW w:w="5240" w:type="dxa"/>
            <w:tcBorders>
              <w:top w:val="single" w:sz="4" w:space="0" w:color="auto"/>
              <w:left w:val="single" w:sz="4" w:space="0" w:color="auto"/>
              <w:bottom w:val="single" w:sz="4" w:space="0" w:color="auto"/>
              <w:right w:val="single" w:sz="4" w:space="0" w:color="auto"/>
            </w:tcBorders>
            <w:hideMark/>
          </w:tcPr>
          <w:p w14:paraId="29535C2F" w14:textId="77777777" w:rsidR="00445CE0" w:rsidRPr="00B36805" w:rsidRDefault="00445CE0"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7E043A82" w14:textId="77777777" w:rsidR="00445CE0" w:rsidRPr="00B36805" w:rsidRDefault="00445CE0" w:rsidP="00693C91">
            <w:pPr>
              <w:spacing w:after="0" w:line="240" w:lineRule="auto"/>
              <w:rPr>
                <w:szCs w:val="18"/>
              </w:rPr>
            </w:pPr>
            <w:r w:rsidRPr="00B36805">
              <w:rPr>
                <w:szCs w:val="18"/>
              </w:rPr>
              <w:t>31%</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345795A" w14:textId="77777777" w:rsidR="00445CE0" w:rsidRPr="00B36805" w:rsidRDefault="00445CE0" w:rsidP="00693C91">
            <w:pPr>
              <w:spacing w:after="0" w:line="240" w:lineRule="auto"/>
              <w:rPr>
                <w:b/>
                <w:bCs/>
                <w:color w:val="FFB309" w:themeColor="accent6" w:themeShade="BF"/>
                <w:sz w:val="22"/>
                <w:szCs w:val="22"/>
              </w:rPr>
            </w:pPr>
          </w:p>
        </w:tc>
      </w:tr>
    </w:tbl>
    <w:p w14:paraId="7113794C" w14:textId="77777777" w:rsidR="00445CE0" w:rsidRPr="00B36805" w:rsidRDefault="00445CE0" w:rsidP="00445CE0">
      <w:pPr>
        <w:rPr>
          <w:sz w:val="18"/>
          <w:szCs w:val="18"/>
        </w:rPr>
      </w:pPr>
    </w:p>
    <w:p w14:paraId="181B2A9F" w14:textId="77777777" w:rsidR="00E24BC8" w:rsidRPr="00B36805" w:rsidRDefault="00E24BC8" w:rsidP="00445CE0">
      <w:pPr>
        <w:rPr>
          <w:b/>
          <w:bCs/>
          <w:sz w:val="18"/>
          <w:szCs w:val="18"/>
        </w:rPr>
      </w:pPr>
    </w:p>
    <w:p w14:paraId="3810B46C" w14:textId="77777777" w:rsidR="00E24BC8" w:rsidRPr="00B36805" w:rsidRDefault="00E24BC8" w:rsidP="00445CE0">
      <w:pPr>
        <w:rPr>
          <w:b/>
          <w:bCs/>
          <w:sz w:val="18"/>
          <w:szCs w:val="18"/>
        </w:rPr>
      </w:pPr>
    </w:p>
    <w:p w14:paraId="6A6EDE03" w14:textId="77777777" w:rsidR="00E24BC8" w:rsidRPr="00B36805" w:rsidRDefault="00E24BC8" w:rsidP="00445CE0">
      <w:pPr>
        <w:rPr>
          <w:b/>
          <w:bCs/>
          <w:sz w:val="18"/>
          <w:szCs w:val="18"/>
        </w:rPr>
      </w:pPr>
    </w:p>
    <w:p w14:paraId="77618D8F" w14:textId="77777777" w:rsidR="00E24BC8" w:rsidRPr="00B36805" w:rsidRDefault="00E24BC8" w:rsidP="00445CE0">
      <w:pPr>
        <w:rPr>
          <w:b/>
          <w:bCs/>
          <w:sz w:val="18"/>
          <w:szCs w:val="18"/>
        </w:rPr>
      </w:pPr>
    </w:p>
    <w:p w14:paraId="042C70DA" w14:textId="77777777" w:rsidR="00E24BC8" w:rsidRPr="00B36805" w:rsidRDefault="00E24BC8" w:rsidP="00445CE0">
      <w:pPr>
        <w:rPr>
          <w:b/>
          <w:bCs/>
          <w:sz w:val="18"/>
          <w:szCs w:val="18"/>
        </w:rPr>
      </w:pPr>
    </w:p>
    <w:p w14:paraId="5E519553" w14:textId="77777777" w:rsidR="00E24BC8" w:rsidRPr="00B36805" w:rsidRDefault="00E24BC8" w:rsidP="00445CE0">
      <w:pPr>
        <w:rPr>
          <w:b/>
          <w:bCs/>
          <w:sz w:val="18"/>
          <w:szCs w:val="18"/>
        </w:rPr>
      </w:pPr>
    </w:p>
    <w:p w14:paraId="2A5E0BE4" w14:textId="77777777" w:rsidR="00E24BC8" w:rsidRPr="00B36805" w:rsidRDefault="00E24BC8" w:rsidP="00445CE0">
      <w:pPr>
        <w:rPr>
          <w:b/>
          <w:bCs/>
          <w:sz w:val="18"/>
          <w:szCs w:val="18"/>
        </w:rPr>
      </w:pPr>
    </w:p>
    <w:p w14:paraId="1321591D" w14:textId="2A253FF2" w:rsidR="00445CE0" w:rsidRPr="00B36805" w:rsidRDefault="00445CE0" w:rsidP="00445CE0">
      <w:pPr>
        <w:rPr>
          <w:sz w:val="18"/>
          <w:szCs w:val="18"/>
        </w:rPr>
      </w:pPr>
      <w:r w:rsidRPr="00B36805">
        <w:rPr>
          <w:b/>
          <w:bCs/>
          <w:sz w:val="18"/>
          <w:szCs w:val="18"/>
        </w:rPr>
        <w:t>Note</w:t>
      </w:r>
      <w:r w:rsidRPr="00B36805">
        <w:rPr>
          <w:sz w:val="18"/>
          <w:szCs w:val="18"/>
        </w:rPr>
        <w:t xml:space="preserve">: </w:t>
      </w:r>
      <w:r w:rsidR="00E331E2">
        <w:rPr>
          <w:sz w:val="18"/>
          <w:szCs w:val="18"/>
        </w:rPr>
        <w:t xml:space="preserve">Around 80% of </w:t>
      </w:r>
      <w:r w:rsidR="00A67EBE">
        <w:rPr>
          <w:sz w:val="18"/>
          <w:szCs w:val="18"/>
        </w:rPr>
        <w:t>respondents</w:t>
      </w:r>
      <w:r w:rsidR="00E331E2">
        <w:rPr>
          <w:sz w:val="18"/>
          <w:szCs w:val="18"/>
        </w:rPr>
        <w:t xml:space="preserve"> who have a connection to this site</w:t>
      </w:r>
      <w:r w:rsidRPr="00B36805">
        <w:rPr>
          <w:sz w:val="18"/>
          <w:szCs w:val="18"/>
        </w:rPr>
        <w:t>, for example</w:t>
      </w:r>
      <w:r w:rsidR="00E331E2">
        <w:rPr>
          <w:sz w:val="18"/>
          <w:szCs w:val="18"/>
        </w:rPr>
        <w:t xml:space="preserve"> they</w:t>
      </w:r>
      <w:r w:rsidRPr="00B36805">
        <w:rPr>
          <w:sz w:val="18"/>
          <w:szCs w:val="18"/>
        </w:rPr>
        <w:t xml:space="preserve"> live near or own a property near the site, are opposed to the proposal.</w:t>
      </w:r>
      <w:r w:rsidR="00E331E2">
        <w:rPr>
          <w:sz w:val="18"/>
          <w:szCs w:val="18"/>
        </w:rPr>
        <w:t xml:space="preserve"> </w:t>
      </w:r>
    </w:p>
    <w:p w14:paraId="05E15FA0" w14:textId="77777777" w:rsidR="00445CE0" w:rsidRPr="00B36805" w:rsidRDefault="00445CE0" w:rsidP="00BF49FE">
      <w:pPr>
        <w:spacing w:before="120"/>
        <w:rPr>
          <w:sz w:val="18"/>
          <w:szCs w:val="18"/>
        </w:rPr>
      </w:pPr>
      <w:r w:rsidRPr="00B36805">
        <w:rPr>
          <w:sz w:val="18"/>
          <w:szCs w:val="18"/>
        </w:rPr>
        <w:t>The most common comments from the community feedback relate to:</w:t>
      </w:r>
    </w:p>
    <w:p w14:paraId="321E225E" w14:textId="77777777" w:rsidR="00445CE0" w:rsidRPr="00B36805" w:rsidRDefault="00445CE0" w:rsidP="00445CE0">
      <w:pPr>
        <w:pStyle w:val="ListBullet"/>
        <w:numPr>
          <w:ilvl w:val="0"/>
          <w:numId w:val="12"/>
        </w:numPr>
        <w:rPr>
          <w:sz w:val="18"/>
          <w:szCs w:val="18"/>
        </w:rPr>
      </w:pPr>
      <w:r w:rsidRPr="00B36805">
        <w:rPr>
          <w:sz w:val="18"/>
          <w:szCs w:val="18"/>
        </w:rPr>
        <w:t xml:space="preserve">a preference for 5A Dean Street to be used for open space and for community use rather than social housing. </w:t>
      </w:r>
    </w:p>
    <w:p w14:paraId="491939B0" w14:textId="77777777" w:rsidR="00445CE0" w:rsidRPr="00B36805" w:rsidRDefault="00445CE0" w:rsidP="00445CE0">
      <w:pPr>
        <w:pStyle w:val="ListBullet"/>
        <w:numPr>
          <w:ilvl w:val="0"/>
          <w:numId w:val="12"/>
        </w:numPr>
        <w:rPr>
          <w:sz w:val="18"/>
          <w:szCs w:val="18"/>
        </w:rPr>
      </w:pPr>
      <w:r w:rsidRPr="00B36805">
        <w:rPr>
          <w:sz w:val="18"/>
          <w:szCs w:val="18"/>
        </w:rPr>
        <w:t xml:space="preserve">be maintained as green space and providing facilities for community use such as a playground, community gardens and a community building. </w:t>
      </w:r>
    </w:p>
    <w:p w14:paraId="67C6DEB4" w14:textId="77777777" w:rsidR="00445CE0" w:rsidRPr="00B36805" w:rsidRDefault="00445CE0" w:rsidP="00445CE0">
      <w:pPr>
        <w:pStyle w:val="ListBullet"/>
        <w:numPr>
          <w:ilvl w:val="0"/>
          <w:numId w:val="12"/>
        </w:numPr>
        <w:rPr>
          <w:sz w:val="18"/>
          <w:szCs w:val="18"/>
        </w:rPr>
      </w:pPr>
      <w:r w:rsidRPr="00B36805">
        <w:rPr>
          <w:sz w:val="18"/>
          <w:szCs w:val="18"/>
        </w:rPr>
        <w:t>a concern about any medium or high-density development on the site including issues around traffic, parking and overcrowding.</w:t>
      </w:r>
    </w:p>
    <w:p w14:paraId="52C9A882" w14:textId="77777777" w:rsidR="00445CE0" w:rsidRPr="00B36805" w:rsidRDefault="00445CE0" w:rsidP="00BF49FE">
      <w:pPr>
        <w:spacing w:before="120"/>
        <w:rPr>
          <w:sz w:val="18"/>
          <w:szCs w:val="18"/>
        </w:rPr>
      </w:pPr>
      <w:r w:rsidRPr="00B36805">
        <w:rPr>
          <w:sz w:val="18"/>
          <w:szCs w:val="18"/>
        </w:rPr>
        <w:t xml:space="preserve">Regarding the other feedback where respondents are opposed to social housing on the site, there are concerns from local residents around potential tenants with reference to an increase in crime and anti-social behaviour. There are also concerns there may be a negative impact on property prices in the vicinity. </w:t>
      </w:r>
    </w:p>
    <w:p w14:paraId="7C11039C" w14:textId="77777777" w:rsidR="00445CE0" w:rsidRPr="00B36805" w:rsidRDefault="00445CE0" w:rsidP="00BF49FE">
      <w:pPr>
        <w:spacing w:before="120"/>
        <w:rPr>
          <w:sz w:val="18"/>
          <w:szCs w:val="18"/>
        </w:rPr>
      </w:pPr>
      <w:r w:rsidRPr="00B36805">
        <w:rPr>
          <w:sz w:val="18"/>
          <w:szCs w:val="18"/>
        </w:rPr>
        <w:t xml:space="preserve">Where there is support for the proposal, the most common comments relate to the urgent need for social housing in the community and that the site is a good location for a social housing development. </w:t>
      </w:r>
    </w:p>
    <w:p w14:paraId="5CD40846" w14:textId="2B3F3E05" w:rsidR="00E24BC8" w:rsidRPr="00B36805" w:rsidRDefault="00445CE0" w:rsidP="00B36805">
      <w:pPr>
        <w:spacing w:before="120"/>
        <w:rPr>
          <w:sz w:val="18"/>
          <w:szCs w:val="18"/>
        </w:rPr>
      </w:pPr>
      <w:r w:rsidRPr="00B36805">
        <w:rPr>
          <w:sz w:val="18"/>
          <w:szCs w:val="18"/>
        </w:rPr>
        <w:t>There are some general comments stating the community has not been provided with enough detail on the potential development including the lack of a site design, the lack of impact assessments (traffic, sewage etc), and a lack of information about potential density and height.</w:t>
      </w:r>
      <w:bookmarkStart w:id="15" w:name="_Toc104811565"/>
    </w:p>
    <w:p w14:paraId="1C5EE88C" w14:textId="114BE711" w:rsidR="00445CE0" w:rsidRPr="00B36805" w:rsidRDefault="00445CE0" w:rsidP="00445CE0">
      <w:pPr>
        <w:pStyle w:val="Heading3"/>
        <w:rPr>
          <w:szCs w:val="18"/>
        </w:rPr>
      </w:pPr>
      <w:r w:rsidRPr="00B36805">
        <w:rPr>
          <w:szCs w:val="18"/>
        </w:rPr>
        <w:t>Key themes from the community</w:t>
      </w:r>
      <w:bookmarkEnd w:id="15"/>
      <w:r w:rsidR="006116F1" w:rsidRPr="00B36805">
        <w:rPr>
          <w:szCs w:val="18"/>
        </w:rPr>
        <w:t xml:space="preserve"> for 5A Dean Street, Belmont</w:t>
      </w:r>
    </w:p>
    <w:p w14:paraId="000BF631" w14:textId="77777777" w:rsidR="00445CE0" w:rsidRPr="00B36805" w:rsidRDefault="00445CE0" w:rsidP="00445CE0">
      <w:pPr>
        <w:pStyle w:val="ListBullet"/>
        <w:numPr>
          <w:ilvl w:val="0"/>
          <w:numId w:val="12"/>
        </w:numPr>
        <w:rPr>
          <w:sz w:val="18"/>
          <w:szCs w:val="18"/>
        </w:rPr>
      </w:pPr>
      <w:r w:rsidRPr="00B36805">
        <w:rPr>
          <w:sz w:val="18"/>
          <w:szCs w:val="18"/>
        </w:rPr>
        <w:t>Opposed to the proposal.</w:t>
      </w:r>
    </w:p>
    <w:p w14:paraId="65F0532C" w14:textId="77777777" w:rsidR="00445CE0" w:rsidRPr="00B36805" w:rsidRDefault="00445CE0" w:rsidP="00445CE0">
      <w:pPr>
        <w:pStyle w:val="ListBullet"/>
        <w:numPr>
          <w:ilvl w:val="0"/>
          <w:numId w:val="12"/>
        </w:numPr>
        <w:rPr>
          <w:sz w:val="18"/>
          <w:szCs w:val="18"/>
        </w:rPr>
      </w:pPr>
      <w:r w:rsidRPr="00B36805">
        <w:rPr>
          <w:sz w:val="18"/>
          <w:szCs w:val="18"/>
        </w:rPr>
        <w:t>Preference to use the site as open space and for community use.</w:t>
      </w:r>
    </w:p>
    <w:p w14:paraId="4FB3A09E" w14:textId="77777777" w:rsidR="00445CE0" w:rsidRPr="00B36805" w:rsidRDefault="00445CE0" w:rsidP="00445CE0">
      <w:pPr>
        <w:pStyle w:val="ListBullet"/>
        <w:numPr>
          <w:ilvl w:val="0"/>
          <w:numId w:val="12"/>
        </w:numPr>
        <w:rPr>
          <w:sz w:val="18"/>
          <w:szCs w:val="18"/>
        </w:rPr>
      </w:pPr>
      <w:r w:rsidRPr="00B36805">
        <w:rPr>
          <w:sz w:val="18"/>
          <w:szCs w:val="18"/>
        </w:rPr>
        <w:t>Concern there will be a medium or high-density development and its impact on the neighbourhood.</w:t>
      </w:r>
    </w:p>
    <w:p w14:paraId="3925A883" w14:textId="77777777" w:rsidR="00445CE0" w:rsidRPr="00B36805" w:rsidRDefault="00445CE0" w:rsidP="00445CE0">
      <w:pPr>
        <w:pStyle w:val="ListBullet"/>
        <w:numPr>
          <w:ilvl w:val="0"/>
          <w:numId w:val="12"/>
        </w:numPr>
        <w:rPr>
          <w:sz w:val="18"/>
          <w:szCs w:val="18"/>
        </w:rPr>
      </w:pPr>
      <w:r w:rsidRPr="00B36805">
        <w:rPr>
          <w:sz w:val="18"/>
          <w:szCs w:val="18"/>
        </w:rPr>
        <w:t>Concern for potential tenants and possible anti-social behaviour.</w:t>
      </w:r>
    </w:p>
    <w:p w14:paraId="74BE7EA1" w14:textId="77777777" w:rsidR="00445CE0" w:rsidRPr="00B36805" w:rsidRDefault="00445CE0" w:rsidP="00445CE0">
      <w:pPr>
        <w:pStyle w:val="ListBullet"/>
        <w:numPr>
          <w:ilvl w:val="0"/>
          <w:numId w:val="12"/>
        </w:numPr>
        <w:rPr>
          <w:sz w:val="18"/>
          <w:szCs w:val="18"/>
        </w:rPr>
      </w:pPr>
      <w:r w:rsidRPr="00B36805">
        <w:rPr>
          <w:sz w:val="18"/>
          <w:szCs w:val="18"/>
        </w:rPr>
        <w:t>Concern for a negative impact on property values in the vicinity.</w:t>
      </w:r>
    </w:p>
    <w:p w14:paraId="60D9C0CA" w14:textId="77777777" w:rsidR="00667829" w:rsidRDefault="00667829">
      <w:pPr>
        <w:spacing w:line="260" w:lineRule="atLeast"/>
        <w:rPr>
          <w:rFonts w:ascii="Calibri" w:hAnsi="Calibri"/>
          <w:b/>
          <w:caps/>
          <w:color w:val="003263" w:themeColor="text2"/>
          <w:spacing w:val="0"/>
          <w:sz w:val="24"/>
          <w:szCs w:val="21"/>
        </w:rPr>
      </w:pPr>
      <w:bookmarkStart w:id="16" w:name="_Toc104811566"/>
      <w:r>
        <w:br w:type="page"/>
      </w:r>
    </w:p>
    <w:p w14:paraId="565B0D47" w14:textId="5CFFEAA6" w:rsidR="00445CE0" w:rsidRPr="00B36805" w:rsidRDefault="00445CE0" w:rsidP="00667829">
      <w:pPr>
        <w:pStyle w:val="ExecSummHeading2"/>
        <w:spacing w:before="480"/>
        <w:rPr>
          <w:rFonts w:asciiTheme="majorHAnsi" w:hAnsiTheme="majorHAnsi"/>
          <w:spacing w:val="6"/>
        </w:rPr>
      </w:pPr>
      <w:r w:rsidRPr="00B36805">
        <w:lastRenderedPageBreak/>
        <w:t>2-14 Rollins Road, Bell Post Hill (excluding 8 Rollins Road)</w:t>
      </w:r>
      <w:bookmarkEnd w:id="16"/>
    </w:p>
    <w:tbl>
      <w:tblPr>
        <w:tblStyle w:val="TableGrid"/>
        <w:tblpPr w:leftFromText="180" w:rightFromText="180" w:vertAnchor="text" w:horzAnchor="margin" w:tblpY="297"/>
        <w:tblW w:w="8926" w:type="dxa"/>
        <w:tblLook w:val="04A0" w:firstRow="1" w:lastRow="0" w:firstColumn="1" w:lastColumn="0" w:noHBand="0" w:noVBand="1"/>
      </w:tblPr>
      <w:tblGrid>
        <w:gridCol w:w="5240"/>
        <w:gridCol w:w="1701"/>
        <w:gridCol w:w="1985"/>
      </w:tblGrid>
      <w:tr w:rsidR="00445CE0" w:rsidRPr="00B36805" w14:paraId="011C18EB" w14:textId="77777777" w:rsidTr="00445CE0">
        <w:trPr>
          <w:cnfStyle w:val="100000000000" w:firstRow="1" w:lastRow="0" w:firstColumn="0" w:lastColumn="0" w:oddVBand="0" w:evenVBand="0" w:oddHBand="0" w:evenHBand="0" w:firstRowFirstColumn="0" w:firstRowLastColumn="0" w:lastRowFirstColumn="0" w:lastRowLastColumn="0"/>
          <w:trHeight w:val="256"/>
        </w:trPr>
        <w:tc>
          <w:tcPr>
            <w:tcW w:w="6941" w:type="dxa"/>
            <w:gridSpan w:val="2"/>
            <w:tcBorders>
              <w:top w:val="single" w:sz="4" w:space="0" w:color="auto"/>
              <w:left w:val="single" w:sz="4" w:space="0" w:color="auto"/>
              <w:bottom w:val="single" w:sz="4" w:space="0" w:color="auto"/>
              <w:right w:val="single" w:sz="4" w:space="0" w:color="auto"/>
            </w:tcBorders>
            <w:hideMark/>
          </w:tcPr>
          <w:p w14:paraId="7E193FB2" w14:textId="77777777" w:rsidR="00445CE0" w:rsidRPr="00B36805" w:rsidRDefault="00445CE0" w:rsidP="00693C91">
            <w:pPr>
              <w:spacing w:after="0" w:line="240" w:lineRule="auto"/>
              <w:rPr>
                <w:spacing w:val="0"/>
                <w:szCs w:val="18"/>
              </w:rPr>
            </w:pPr>
            <w:r w:rsidRPr="00B36805">
              <w:rPr>
                <w:szCs w:val="18"/>
              </w:rPr>
              <w:t>Level of support</w:t>
            </w:r>
          </w:p>
        </w:tc>
        <w:tc>
          <w:tcPr>
            <w:tcW w:w="1985" w:type="dxa"/>
            <w:tcBorders>
              <w:top w:val="single" w:sz="4" w:space="0" w:color="auto"/>
              <w:left w:val="single" w:sz="4" w:space="0" w:color="auto"/>
              <w:bottom w:val="single" w:sz="4" w:space="0" w:color="auto"/>
              <w:right w:val="single" w:sz="4" w:space="0" w:color="auto"/>
            </w:tcBorders>
            <w:hideMark/>
          </w:tcPr>
          <w:p w14:paraId="29AD86E0" w14:textId="77777777" w:rsidR="00445CE0" w:rsidRPr="00B36805" w:rsidRDefault="00445CE0" w:rsidP="008625A2">
            <w:pPr>
              <w:spacing w:after="0" w:line="240" w:lineRule="auto"/>
              <w:jc w:val="center"/>
              <w:rPr>
                <w:szCs w:val="18"/>
              </w:rPr>
            </w:pPr>
            <w:r w:rsidRPr="00B36805">
              <w:rPr>
                <w:szCs w:val="18"/>
              </w:rPr>
              <w:t>Categories</w:t>
            </w:r>
          </w:p>
        </w:tc>
      </w:tr>
      <w:tr w:rsidR="00445CE0" w:rsidRPr="00B36805" w14:paraId="27FFE446" w14:textId="77777777" w:rsidTr="00445CE0">
        <w:trPr>
          <w:trHeight w:val="264"/>
        </w:trPr>
        <w:tc>
          <w:tcPr>
            <w:tcW w:w="5240" w:type="dxa"/>
            <w:tcBorders>
              <w:top w:val="single" w:sz="4" w:space="0" w:color="auto"/>
              <w:left w:val="single" w:sz="4" w:space="0" w:color="auto"/>
              <w:bottom w:val="single" w:sz="4" w:space="0" w:color="auto"/>
              <w:right w:val="single" w:sz="4" w:space="0" w:color="auto"/>
            </w:tcBorders>
            <w:hideMark/>
          </w:tcPr>
          <w:p w14:paraId="2DF4A52C" w14:textId="77777777" w:rsidR="00445CE0" w:rsidRPr="00B36805" w:rsidRDefault="00445CE0" w:rsidP="00693C91">
            <w:pPr>
              <w:spacing w:after="0" w:line="240" w:lineRule="auto"/>
              <w:rPr>
                <w:szCs w:val="18"/>
              </w:rPr>
            </w:pPr>
            <w:r w:rsidRPr="00B36805">
              <w:rPr>
                <w:szCs w:val="18"/>
              </w:rPr>
              <w:t>strongly oppose</w:t>
            </w:r>
          </w:p>
        </w:tc>
        <w:tc>
          <w:tcPr>
            <w:tcW w:w="1701" w:type="dxa"/>
            <w:tcBorders>
              <w:top w:val="single" w:sz="4" w:space="0" w:color="auto"/>
              <w:left w:val="single" w:sz="4" w:space="0" w:color="auto"/>
              <w:bottom w:val="single" w:sz="4" w:space="0" w:color="auto"/>
              <w:right w:val="single" w:sz="4" w:space="0" w:color="auto"/>
            </w:tcBorders>
            <w:hideMark/>
          </w:tcPr>
          <w:p w14:paraId="1D714C80" w14:textId="77777777" w:rsidR="00445CE0" w:rsidRPr="00B36805" w:rsidRDefault="00445CE0" w:rsidP="00693C91">
            <w:pPr>
              <w:spacing w:after="0" w:line="240" w:lineRule="auto"/>
              <w:rPr>
                <w:szCs w:val="18"/>
              </w:rPr>
            </w:pPr>
            <w:r w:rsidRPr="00B36805">
              <w:rPr>
                <w:szCs w:val="18"/>
              </w:rPr>
              <w:t>61%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E907C5E" w14:textId="77777777" w:rsidR="00445CE0" w:rsidRPr="00B36805" w:rsidRDefault="00445CE0" w:rsidP="00693C91">
            <w:pPr>
              <w:spacing w:after="0" w:line="240" w:lineRule="auto"/>
              <w:jc w:val="center"/>
              <w:rPr>
                <w:szCs w:val="18"/>
              </w:rPr>
            </w:pPr>
            <w:r w:rsidRPr="00B36805">
              <w:rPr>
                <w:szCs w:val="18"/>
              </w:rPr>
              <w:t>68% oppose</w:t>
            </w:r>
          </w:p>
        </w:tc>
      </w:tr>
      <w:tr w:rsidR="00445CE0" w:rsidRPr="00B36805" w14:paraId="4AF98EEC" w14:textId="77777777" w:rsidTr="00445CE0">
        <w:trPr>
          <w:trHeight w:val="256"/>
        </w:trPr>
        <w:tc>
          <w:tcPr>
            <w:tcW w:w="5240" w:type="dxa"/>
            <w:tcBorders>
              <w:top w:val="single" w:sz="4" w:space="0" w:color="auto"/>
              <w:left w:val="single" w:sz="4" w:space="0" w:color="auto"/>
              <w:bottom w:val="single" w:sz="4" w:space="0" w:color="auto"/>
              <w:right w:val="single" w:sz="4" w:space="0" w:color="auto"/>
            </w:tcBorders>
            <w:hideMark/>
          </w:tcPr>
          <w:p w14:paraId="1EE52384" w14:textId="77777777" w:rsidR="00445CE0" w:rsidRPr="00B36805" w:rsidRDefault="00445CE0" w:rsidP="00693C91">
            <w:pPr>
              <w:spacing w:after="0" w:line="240" w:lineRule="auto"/>
              <w:rPr>
                <w:szCs w:val="18"/>
              </w:rPr>
            </w:pPr>
            <w:r w:rsidRPr="00B36805">
              <w:rPr>
                <w:szCs w:val="18"/>
              </w:rPr>
              <w:t>oppose</w:t>
            </w:r>
          </w:p>
        </w:tc>
        <w:tc>
          <w:tcPr>
            <w:tcW w:w="1701" w:type="dxa"/>
            <w:tcBorders>
              <w:top w:val="single" w:sz="4" w:space="0" w:color="auto"/>
              <w:left w:val="single" w:sz="4" w:space="0" w:color="auto"/>
              <w:bottom w:val="single" w:sz="4" w:space="0" w:color="auto"/>
              <w:right w:val="single" w:sz="4" w:space="0" w:color="auto"/>
            </w:tcBorders>
            <w:hideMark/>
          </w:tcPr>
          <w:p w14:paraId="5790451F" w14:textId="77777777" w:rsidR="00445CE0" w:rsidRPr="00B36805" w:rsidRDefault="00445CE0" w:rsidP="00693C91">
            <w:pPr>
              <w:spacing w:after="0" w:line="240" w:lineRule="auto"/>
              <w:rPr>
                <w:szCs w:val="18"/>
              </w:rPr>
            </w:pPr>
            <w:r w:rsidRPr="00B36805">
              <w:rPr>
                <w:szCs w:val="18"/>
              </w:rPr>
              <w:t>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4B8A75D" w14:textId="77777777" w:rsidR="00445CE0" w:rsidRPr="00B36805" w:rsidRDefault="00445CE0" w:rsidP="00693C91">
            <w:pPr>
              <w:spacing w:after="0" w:line="240" w:lineRule="auto"/>
              <w:rPr>
                <w:sz w:val="22"/>
                <w:szCs w:val="22"/>
              </w:rPr>
            </w:pPr>
          </w:p>
        </w:tc>
      </w:tr>
      <w:tr w:rsidR="00445CE0" w:rsidRPr="00B36805" w14:paraId="2E702FD7" w14:textId="77777777" w:rsidTr="00445CE0">
        <w:trPr>
          <w:trHeight w:val="256"/>
        </w:trPr>
        <w:tc>
          <w:tcPr>
            <w:tcW w:w="5240" w:type="dxa"/>
            <w:tcBorders>
              <w:top w:val="single" w:sz="4" w:space="0" w:color="auto"/>
              <w:left w:val="single" w:sz="4" w:space="0" w:color="auto"/>
              <w:bottom w:val="single" w:sz="4" w:space="0" w:color="auto"/>
              <w:right w:val="single" w:sz="4" w:space="0" w:color="auto"/>
            </w:tcBorders>
            <w:hideMark/>
          </w:tcPr>
          <w:p w14:paraId="62ECE267" w14:textId="77777777" w:rsidR="00445CE0" w:rsidRPr="00B36805" w:rsidRDefault="00445CE0" w:rsidP="00693C91">
            <w:pPr>
              <w:spacing w:after="0" w:line="240" w:lineRule="auto"/>
              <w:rPr>
                <w:szCs w:val="18"/>
              </w:rPr>
            </w:pPr>
            <w:r w:rsidRPr="00B36805">
              <w:rPr>
                <w:szCs w:val="18"/>
              </w:rPr>
              <w:t>neutral</w:t>
            </w:r>
          </w:p>
        </w:tc>
        <w:tc>
          <w:tcPr>
            <w:tcW w:w="1701" w:type="dxa"/>
            <w:tcBorders>
              <w:top w:val="single" w:sz="4" w:space="0" w:color="auto"/>
              <w:left w:val="single" w:sz="4" w:space="0" w:color="auto"/>
              <w:bottom w:val="single" w:sz="4" w:space="0" w:color="auto"/>
              <w:right w:val="single" w:sz="4" w:space="0" w:color="auto"/>
            </w:tcBorders>
            <w:hideMark/>
          </w:tcPr>
          <w:p w14:paraId="34B66E1F" w14:textId="77777777" w:rsidR="00445CE0" w:rsidRPr="00B36805" w:rsidRDefault="00445CE0" w:rsidP="00693C91">
            <w:pPr>
              <w:spacing w:after="0" w:line="240" w:lineRule="auto"/>
              <w:rPr>
                <w:szCs w:val="18"/>
              </w:rPr>
            </w:pPr>
            <w:r w:rsidRPr="00B36805">
              <w:rPr>
                <w:szCs w:val="18"/>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AB79E5" w14:textId="77777777" w:rsidR="00445CE0" w:rsidRPr="00B36805" w:rsidRDefault="00445CE0" w:rsidP="00693C91">
            <w:pPr>
              <w:spacing w:after="0" w:line="240" w:lineRule="auto"/>
              <w:jc w:val="center"/>
              <w:rPr>
                <w:szCs w:val="18"/>
              </w:rPr>
            </w:pPr>
            <w:r w:rsidRPr="00B36805">
              <w:rPr>
                <w:szCs w:val="18"/>
              </w:rPr>
              <w:t>0% neutral</w:t>
            </w:r>
          </w:p>
        </w:tc>
      </w:tr>
      <w:tr w:rsidR="00445CE0" w:rsidRPr="00B36805" w14:paraId="62533016" w14:textId="77777777" w:rsidTr="00445CE0">
        <w:trPr>
          <w:trHeight w:val="256"/>
        </w:trPr>
        <w:tc>
          <w:tcPr>
            <w:tcW w:w="5240" w:type="dxa"/>
            <w:tcBorders>
              <w:top w:val="single" w:sz="4" w:space="0" w:color="auto"/>
              <w:left w:val="single" w:sz="4" w:space="0" w:color="auto"/>
              <w:bottom w:val="single" w:sz="4" w:space="0" w:color="auto"/>
              <w:right w:val="single" w:sz="4" w:space="0" w:color="auto"/>
            </w:tcBorders>
            <w:hideMark/>
          </w:tcPr>
          <w:p w14:paraId="20E8294B" w14:textId="77777777" w:rsidR="00445CE0" w:rsidRPr="00B36805" w:rsidRDefault="00445CE0" w:rsidP="00693C91">
            <w:pPr>
              <w:spacing w:after="0" w:line="240" w:lineRule="auto"/>
              <w:rPr>
                <w:szCs w:val="18"/>
              </w:rPr>
            </w:pPr>
            <w:r w:rsidRPr="00B36805">
              <w:rPr>
                <w:szCs w:val="18"/>
              </w:rPr>
              <w:t>support</w:t>
            </w:r>
          </w:p>
        </w:tc>
        <w:tc>
          <w:tcPr>
            <w:tcW w:w="1701" w:type="dxa"/>
            <w:tcBorders>
              <w:top w:val="single" w:sz="4" w:space="0" w:color="auto"/>
              <w:left w:val="single" w:sz="4" w:space="0" w:color="auto"/>
              <w:bottom w:val="single" w:sz="4" w:space="0" w:color="auto"/>
              <w:right w:val="single" w:sz="4" w:space="0" w:color="auto"/>
            </w:tcBorders>
            <w:hideMark/>
          </w:tcPr>
          <w:p w14:paraId="0584E217" w14:textId="77777777" w:rsidR="00445CE0" w:rsidRPr="00B36805" w:rsidRDefault="00445CE0" w:rsidP="00693C91">
            <w:pPr>
              <w:spacing w:after="0" w:line="240" w:lineRule="auto"/>
              <w:rPr>
                <w:szCs w:val="18"/>
              </w:rPr>
            </w:pPr>
            <w:r w:rsidRPr="00B36805">
              <w:rPr>
                <w:szCs w:val="18"/>
              </w:rPr>
              <w:t>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5E2368A" w14:textId="77777777" w:rsidR="00445CE0" w:rsidRPr="00B36805" w:rsidRDefault="00445CE0" w:rsidP="00693C91">
            <w:pPr>
              <w:spacing w:after="0" w:line="240" w:lineRule="auto"/>
              <w:jc w:val="center"/>
              <w:rPr>
                <w:szCs w:val="18"/>
              </w:rPr>
            </w:pPr>
            <w:r w:rsidRPr="00B36805">
              <w:rPr>
                <w:szCs w:val="18"/>
              </w:rPr>
              <w:t>32% support</w:t>
            </w:r>
          </w:p>
        </w:tc>
      </w:tr>
      <w:tr w:rsidR="00445CE0" w:rsidRPr="00B36805" w14:paraId="6CEF10CC" w14:textId="77777777" w:rsidTr="00445CE0">
        <w:trPr>
          <w:trHeight w:val="264"/>
        </w:trPr>
        <w:tc>
          <w:tcPr>
            <w:tcW w:w="5240" w:type="dxa"/>
            <w:tcBorders>
              <w:top w:val="single" w:sz="4" w:space="0" w:color="auto"/>
              <w:left w:val="single" w:sz="4" w:space="0" w:color="auto"/>
              <w:bottom w:val="single" w:sz="4" w:space="0" w:color="auto"/>
              <w:right w:val="single" w:sz="4" w:space="0" w:color="auto"/>
            </w:tcBorders>
            <w:hideMark/>
          </w:tcPr>
          <w:p w14:paraId="2C68A1AC" w14:textId="77777777" w:rsidR="00445CE0" w:rsidRPr="00B36805" w:rsidRDefault="00445CE0" w:rsidP="00693C91">
            <w:pPr>
              <w:spacing w:after="0" w:line="240" w:lineRule="auto"/>
              <w:rPr>
                <w:szCs w:val="18"/>
              </w:rPr>
            </w:pPr>
            <w:r w:rsidRPr="00B36805">
              <w:rPr>
                <w:szCs w:val="18"/>
              </w:rPr>
              <w:t>strongly support</w:t>
            </w:r>
          </w:p>
        </w:tc>
        <w:tc>
          <w:tcPr>
            <w:tcW w:w="1701" w:type="dxa"/>
            <w:tcBorders>
              <w:top w:val="single" w:sz="4" w:space="0" w:color="auto"/>
              <w:left w:val="single" w:sz="4" w:space="0" w:color="auto"/>
              <w:bottom w:val="single" w:sz="4" w:space="0" w:color="auto"/>
              <w:right w:val="single" w:sz="4" w:space="0" w:color="auto"/>
            </w:tcBorders>
            <w:hideMark/>
          </w:tcPr>
          <w:p w14:paraId="450F099E" w14:textId="77777777" w:rsidR="00445CE0" w:rsidRPr="00B36805" w:rsidRDefault="00445CE0" w:rsidP="00693C91">
            <w:pPr>
              <w:spacing w:after="0" w:line="240" w:lineRule="auto"/>
              <w:rPr>
                <w:szCs w:val="18"/>
              </w:rPr>
            </w:pPr>
            <w:r w:rsidRPr="00B36805">
              <w:rPr>
                <w:szCs w:val="18"/>
              </w:rPr>
              <w:t>28%</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CF0CCD6" w14:textId="77777777" w:rsidR="00445CE0" w:rsidRPr="00B36805" w:rsidRDefault="00445CE0" w:rsidP="00693C91">
            <w:pPr>
              <w:spacing w:after="0" w:line="240" w:lineRule="auto"/>
              <w:rPr>
                <w:b/>
                <w:bCs/>
                <w:color w:val="FFB309" w:themeColor="accent6" w:themeShade="BF"/>
                <w:sz w:val="22"/>
                <w:szCs w:val="22"/>
              </w:rPr>
            </w:pPr>
          </w:p>
        </w:tc>
      </w:tr>
    </w:tbl>
    <w:p w14:paraId="6320223A" w14:textId="77777777" w:rsidR="00445CE0" w:rsidRPr="00B36805" w:rsidRDefault="00445CE0" w:rsidP="00445CE0">
      <w:pPr>
        <w:rPr>
          <w:sz w:val="18"/>
          <w:szCs w:val="18"/>
        </w:rPr>
      </w:pPr>
    </w:p>
    <w:p w14:paraId="7C89E7A8" w14:textId="77777777" w:rsidR="00E24BC8" w:rsidRPr="00B36805" w:rsidRDefault="00E24BC8" w:rsidP="00445CE0">
      <w:pPr>
        <w:rPr>
          <w:b/>
          <w:bCs/>
          <w:sz w:val="18"/>
          <w:szCs w:val="18"/>
        </w:rPr>
      </w:pPr>
    </w:p>
    <w:p w14:paraId="134E294E" w14:textId="77777777" w:rsidR="00E24BC8" w:rsidRPr="00B36805" w:rsidRDefault="00E24BC8" w:rsidP="00445CE0">
      <w:pPr>
        <w:rPr>
          <w:b/>
          <w:bCs/>
          <w:sz w:val="18"/>
          <w:szCs w:val="18"/>
        </w:rPr>
      </w:pPr>
    </w:p>
    <w:p w14:paraId="03EA55EC" w14:textId="77777777" w:rsidR="00E24BC8" w:rsidRPr="00B36805" w:rsidRDefault="00E24BC8" w:rsidP="00445CE0">
      <w:pPr>
        <w:rPr>
          <w:b/>
          <w:bCs/>
          <w:sz w:val="18"/>
          <w:szCs w:val="18"/>
        </w:rPr>
      </w:pPr>
    </w:p>
    <w:p w14:paraId="1BEBBD82" w14:textId="77777777" w:rsidR="00E24BC8" w:rsidRPr="00B36805" w:rsidRDefault="00E24BC8" w:rsidP="00445CE0">
      <w:pPr>
        <w:rPr>
          <w:b/>
          <w:bCs/>
          <w:sz w:val="18"/>
          <w:szCs w:val="18"/>
        </w:rPr>
      </w:pPr>
    </w:p>
    <w:p w14:paraId="390766A3" w14:textId="77777777" w:rsidR="00E24BC8" w:rsidRPr="00B36805" w:rsidRDefault="00E24BC8" w:rsidP="00445CE0">
      <w:pPr>
        <w:rPr>
          <w:b/>
          <w:bCs/>
          <w:sz w:val="18"/>
          <w:szCs w:val="18"/>
        </w:rPr>
      </w:pPr>
    </w:p>
    <w:p w14:paraId="56973363" w14:textId="77777777" w:rsidR="00E24BC8" w:rsidRPr="00B36805" w:rsidRDefault="00E24BC8" w:rsidP="00445CE0">
      <w:pPr>
        <w:rPr>
          <w:b/>
          <w:bCs/>
          <w:sz w:val="18"/>
          <w:szCs w:val="18"/>
        </w:rPr>
      </w:pPr>
    </w:p>
    <w:p w14:paraId="3C7538C8" w14:textId="77777777" w:rsidR="00E24BC8" w:rsidRPr="00B36805" w:rsidRDefault="00E24BC8" w:rsidP="00445CE0">
      <w:pPr>
        <w:rPr>
          <w:b/>
          <w:bCs/>
          <w:sz w:val="18"/>
          <w:szCs w:val="18"/>
        </w:rPr>
      </w:pPr>
    </w:p>
    <w:p w14:paraId="62CE061A" w14:textId="202476A8" w:rsidR="00445CE0" w:rsidRPr="00B36805" w:rsidRDefault="00445CE0" w:rsidP="00445CE0">
      <w:pPr>
        <w:rPr>
          <w:sz w:val="18"/>
          <w:szCs w:val="18"/>
        </w:rPr>
      </w:pPr>
      <w:r w:rsidRPr="00B36805">
        <w:rPr>
          <w:b/>
          <w:bCs/>
          <w:sz w:val="18"/>
          <w:szCs w:val="18"/>
        </w:rPr>
        <w:t>Note</w:t>
      </w:r>
      <w:r w:rsidRPr="00B36805">
        <w:rPr>
          <w:sz w:val="18"/>
          <w:szCs w:val="18"/>
        </w:rPr>
        <w:t xml:space="preserve">: </w:t>
      </w:r>
      <w:r w:rsidR="00E331E2" w:rsidRPr="00E331E2">
        <w:rPr>
          <w:sz w:val="18"/>
          <w:szCs w:val="18"/>
        </w:rPr>
        <w:t xml:space="preserve">Around </w:t>
      </w:r>
      <w:r w:rsidR="00E331E2">
        <w:rPr>
          <w:sz w:val="18"/>
          <w:szCs w:val="18"/>
        </w:rPr>
        <w:t>9</w:t>
      </w:r>
      <w:r w:rsidR="00E331E2" w:rsidRPr="00E331E2">
        <w:rPr>
          <w:sz w:val="18"/>
          <w:szCs w:val="18"/>
        </w:rPr>
        <w:t>0% of</w:t>
      </w:r>
      <w:r w:rsidR="00A67EBE">
        <w:rPr>
          <w:sz w:val="18"/>
          <w:szCs w:val="18"/>
        </w:rPr>
        <w:t xml:space="preserve"> respondents</w:t>
      </w:r>
      <w:r w:rsidR="00E331E2" w:rsidRPr="00E331E2">
        <w:rPr>
          <w:sz w:val="18"/>
          <w:szCs w:val="18"/>
        </w:rPr>
        <w:t xml:space="preserve"> who have a connection to this site, for example they live near or own a property near the site, are opposed to the proposal.</w:t>
      </w:r>
    </w:p>
    <w:p w14:paraId="162D8A62" w14:textId="77777777" w:rsidR="00445CE0" w:rsidRPr="00B36805" w:rsidRDefault="00445CE0" w:rsidP="00BF49FE">
      <w:pPr>
        <w:spacing w:before="120"/>
        <w:rPr>
          <w:sz w:val="18"/>
          <w:szCs w:val="18"/>
        </w:rPr>
      </w:pPr>
      <w:r w:rsidRPr="00B36805">
        <w:rPr>
          <w:sz w:val="18"/>
          <w:szCs w:val="18"/>
        </w:rPr>
        <w:t>The most common comments in the feedback from the community relate to:</w:t>
      </w:r>
    </w:p>
    <w:p w14:paraId="6C2285F9" w14:textId="77777777" w:rsidR="00445CE0" w:rsidRPr="00B36805" w:rsidRDefault="00445CE0" w:rsidP="00445CE0">
      <w:pPr>
        <w:pStyle w:val="ListBullet"/>
        <w:numPr>
          <w:ilvl w:val="0"/>
          <w:numId w:val="12"/>
        </w:numPr>
        <w:rPr>
          <w:sz w:val="18"/>
          <w:szCs w:val="18"/>
        </w:rPr>
      </w:pPr>
      <w:r w:rsidRPr="00B36805">
        <w:rPr>
          <w:sz w:val="18"/>
          <w:szCs w:val="18"/>
        </w:rPr>
        <w:t>the site being better used as an open space.</w:t>
      </w:r>
    </w:p>
    <w:p w14:paraId="037AA064" w14:textId="77777777" w:rsidR="00445CE0" w:rsidRPr="00B36805" w:rsidRDefault="00445CE0" w:rsidP="00445CE0">
      <w:pPr>
        <w:pStyle w:val="ListBullet"/>
        <w:numPr>
          <w:ilvl w:val="0"/>
          <w:numId w:val="12"/>
        </w:numPr>
        <w:rPr>
          <w:sz w:val="18"/>
          <w:szCs w:val="18"/>
        </w:rPr>
      </w:pPr>
      <w:r w:rsidRPr="00B36805">
        <w:rPr>
          <w:sz w:val="18"/>
          <w:szCs w:val="18"/>
        </w:rPr>
        <w:t xml:space="preserve">concern for the possible impact on traffic and parking, which many residents see as an existing issue in the area. </w:t>
      </w:r>
    </w:p>
    <w:p w14:paraId="1267C46B" w14:textId="77777777" w:rsidR="00445CE0" w:rsidRPr="00B36805" w:rsidRDefault="00445CE0" w:rsidP="00445CE0">
      <w:pPr>
        <w:pStyle w:val="ListBullet"/>
        <w:numPr>
          <w:ilvl w:val="0"/>
          <w:numId w:val="12"/>
        </w:numPr>
        <w:rPr>
          <w:sz w:val="18"/>
          <w:szCs w:val="18"/>
        </w:rPr>
      </w:pPr>
      <w:r w:rsidRPr="00B36805">
        <w:rPr>
          <w:sz w:val="18"/>
          <w:szCs w:val="18"/>
        </w:rPr>
        <w:t>in relation to open space, there is a preference to use the site as parkland for community use.</w:t>
      </w:r>
    </w:p>
    <w:p w14:paraId="31E6F72B" w14:textId="77777777" w:rsidR="00445CE0" w:rsidRPr="00B36805" w:rsidRDefault="00445CE0" w:rsidP="00445CE0">
      <w:pPr>
        <w:pStyle w:val="ListBullet"/>
        <w:numPr>
          <w:ilvl w:val="0"/>
          <w:numId w:val="12"/>
        </w:numPr>
        <w:rPr>
          <w:sz w:val="18"/>
          <w:szCs w:val="18"/>
        </w:rPr>
      </w:pPr>
      <w:r w:rsidRPr="00B36805">
        <w:rPr>
          <w:sz w:val="18"/>
          <w:szCs w:val="18"/>
        </w:rPr>
        <w:t>concerns from local residents about the loss of trees and the impact on wildlife.</w:t>
      </w:r>
    </w:p>
    <w:p w14:paraId="46079BCE" w14:textId="77777777" w:rsidR="00445CE0" w:rsidRPr="00B36805" w:rsidRDefault="00445CE0" w:rsidP="00BF49FE">
      <w:pPr>
        <w:spacing w:before="120"/>
        <w:rPr>
          <w:sz w:val="18"/>
          <w:szCs w:val="18"/>
        </w:rPr>
      </w:pPr>
      <w:r w:rsidRPr="00B36805">
        <w:rPr>
          <w:sz w:val="18"/>
          <w:szCs w:val="18"/>
        </w:rPr>
        <w:t>Where there is opposition to the proposal there are additional concerns regarding potential tenants of the site with local residents concerned about a potential increase in crime and anti-social behaviour. Local residents are also concerned about a possible decrease in property values in the vicinity.</w:t>
      </w:r>
    </w:p>
    <w:p w14:paraId="1EE4EB28" w14:textId="27945BE2" w:rsidR="00E24BC8" w:rsidRPr="00B36805" w:rsidRDefault="00445CE0" w:rsidP="00B36805">
      <w:pPr>
        <w:spacing w:before="120"/>
        <w:rPr>
          <w:sz w:val="18"/>
          <w:szCs w:val="18"/>
        </w:rPr>
      </w:pPr>
      <w:r w:rsidRPr="00B36805">
        <w:rPr>
          <w:sz w:val="18"/>
          <w:szCs w:val="18"/>
        </w:rPr>
        <w:t>Where there is support for the proposal, most comments relate to the urgent need for social housing in the community and that it is a good policy for council to consider its own land for social housing development.</w:t>
      </w:r>
      <w:bookmarkStart w:id="17" w:name="_Toc104811567"/>
    </w:p>
    <w:p w14:paraId="5A819BE2" w14:textId="04F5E2AC" w:rsidR="00445CE0" w:rsidRPr="00B36805" w:rsidRDefault="00445CE0" w:rsidP="00445CE0">
      <w:pPr>
        <w:pStyle w:val="Heading3"/>
        <w:rPr>
          <w:szCs w:val="18"/>
        </w:rPr>
      </w:pPr>
      <w:r w:rsidRPr="00B36805">
        <w:rPr>
          <w:szCs w:val="18"/>
        </w:rPr>
        <w:t>Key themes from the community</w:t>
      </w:r>
      <w:bookmarkEnd w:id="17"/>
      <w:r w:rsidR="006116F1" w:rsidRPr="00B36805">
        <w:rPr>
          <w:szCs w:val="18"/>
        </w:rPr>
        <w:t xml:space="preserve"> for 2-14 Rollins Road, Bell Post Hill</w:t>
      </w:r>
    </w:p>
    <w:p w14:paraId="39461EFE" w14:textId="77777777" w:rsidR="00445CE0" w:rsidRPr="00B36805" w:rsidRDefault="00445CE0" w:rsidP="00445CE0">
      <w:pPr>
        <w:pStyle w:val="ListBullet"/>
        <w:numPr>
          <w:ilvl w:val="0"/>
          <w:numId w:val="12"/>
        </w:numPr>
        <w:rPr>
          <w:sz w:val="18"/>
          <w:szCs w:val="18"/>
        </w:rPr>
      </w:pPr>
      <w:r w:rsidRPr="00B36805">
        <w:rPr>
          <w:sz w:val="18"/>
          <w:szCs w:val="18"/>
        </w:rPr>
        <w:t>Opposed to the proposal.</w:t>
      </w:r>
    </w:p>
    <w:p w14:paraId="521FD3B5" w14:textId="77777777" w:rsidR="00445CE0" w:rsidRPr="00B36805" w:rsidRDefault="00445CE0" w:rsidP="00445CE0">
      <w:pPr>
        <w:pStyle w:val="ListBullet"/>
        <w:numPr>
          <w:ilvl w:val="0"/>
          <w:numId w:val="12"/>
        </w:numPr>
        <w:rPr>
          <w:sz w:val="18"/>
          <w:szCs w:val="18"/>
        </w:rPr>
      </w:pPr>
      <w:r w:rsidRPr="00B36805">
        <w:rPr>
          <w:sz w:val="18"/>
          <w:szCs w:val="18"/>
        </w:rPr>
        <w:t>Preference to use the site as open space and retention of established trees.</w:t>
      </w:r>
    </w:p>
    <w:p w14:paraId="2A09B400" w14:textId="77777777" w:rsidR="00445CE0" w:rsidRPr="00B36805" w:rsidRDefault="00445CE0" w:rsidP="00445CE0">
      <w:pPr>
        <w:pStyle w:val="ListBullet"/>
        <w:numPr>
          <w:ilvl w:val="0"/>
          <w:numId w:val="12"/>
        </w:numPr>
        <w:rPr>
          <w:sz w:val="18"/>
          <w:szCs w:val="18"/>
        </w:rPr>
      </w:pPr>
      <w:r w:rsidRPr="00B36805">
        <w:rPr>
          <w:sz w:val="18"/>
          <w:szCs w:val="18"/>
        </w:rPr>
        <w:t>Concern for the impact on local traffic and parking.</w:t>
      </w:r>
    </w:p>
    <w:p w14:paraId="514B3765" w14:textId="77777777" w:rsidR="00445CE0" w:rsidRPr="00B36805" w:rsidRDefault="00445CE0" w:rsidP="00445CE0">
      <w:pPr>
        <w:pStyle w:val="ListBullet"/>
        <w:numPr>
          <w:ilvl w:val="0"/>
          <w:numId w:val="12"/>
        </w:numPr>
        <w:rPr>
          <w:sz w:val="18"/>
          <w:szCs w:val="18"/>
        </w:rPr>
      </w:pPr>
      <w:r w:rsidRPr="00B36805">
        <w:rPr>
          <w:sz w:val="18"/>
          <w:szCs w:val="18"/>
        </w:rPr>
        <w:t>Concern for potential tenants and anti-social behaviour.</w:t>
      </w:r>
    </w:p>
    <w:p w14:paraId="4D98FDE6" w14:textId="77777777" w:rsidR="00445CE0" w:rsidRPr="00B36805" w:rsidRDefault="00445CE0" w:rsidP="00445CE0">
      <w:pPr>
        <w:pStyle w:val="ListBullet"/>
        <w:numPr>
          <w:ilvl w:val="0"/>
          <w:numId w:val="12"/>
        </w:numPr>
        <w:rPr>
          <w:sz w:val="18"/>
          <w:szCs w:val="18"/>
        </w:rPr>
      </w:pPr>
      <w:r w:rsidRPr="00B36805">
        <w:rPr>
          <w:sz w:val="18"/>
          <w:szCs w:val="18"/>
        </w:rPr>
        <w:t>Concern for a negative impact of property values in the vicinity.</w:t>
      </w:r>
    </w:p>
    <w:p w14:paraId="21A6845B" w14:textId="77777777" w:rsidR="00445CE0" w:rsidRPr="00B36805" w:rsidRDefault="00445CE0" w:rsidP="00445CE0">
      <w:pPr>
        <w:pStyle w:val="BodyText"/>
        <w:rPr>
          <w:sz w:val="18"/>
          <w:szCs w:val="18"/>
        </w:rPr>
      </w:pPr>
    </w:p>
    <w:p w14:paraId="3E09353A" w14:textId="77777777" w:rsidR="00E24BC8" w:rsidRPr="00B36805" w:rsidRDefault="00E24BC8" w:rsidP="00E24BC8">
      <w:pPr>
        <w:pStyle w:val="ExecSummHeading2"/>
        <w:spacing w:before="360"/>
        <w:rPr>
          <w:szCs w:val="20"/>
        </w:rPr>
      </w:pPr>
      <w:r w:rsidRPr="00B36805">
        <w:rPr>
          <w:szCs w:val="20"/>
        </w:rPr>
        <w:t>The next steps</w:t>
      </w:r>
    </w:p>
    <w:p w14:paraId="05A3B4A5" w14:textId="77777777" w:rsidR="00971E8A" w:rsidRPr="00D23550" w:rsidRDefault="00971E8A" w:rsidP="00971E8A">
      <w:pPr>
        <w:pStyle w:val="BodyText"/>
        <w:rPr>
          <w:sz w:val="18"/>
          <w:szCs w:val="18"/>
        </w:rPr>
        <w:sectPr w:rsidR="00971E8A" w:rsidRPr="00D23550" w:rsidSect="00971E8A">
          <w:type w:val="continuous"/>
          <w:pgSz w:w="11907" w:h="16840" w:code="9"/>
          <w:pgMar w:top="1701" w:right="1134" w:bottom="794" w:left="794" w:header="567" w:footer="340" w:gutter="0"/>
          <w:cols w:space="284"/>
          <w:docGrid w:linePitch="360"/>
        </w:sectPr>
      </w:pPr>
      <w:r w:rsidRPr="00B36805">
        <w:rPr>
          <w:sz w:val="18"/>
          <w:szCs w:val="18"/>
        </w:rPr>
        <w:t xml:space="preserve">These findings will help inform </w:t>
      </w:r>
      <w:r>
        <w:rPr>
          <w:sz w:val="18"/>
          <w:szCs w:val="18"/>
        </w:rPr>
        <w:t xml:space="preserve">the </w:t>
      </w:r>
      <w:proofErr w:type="gramStart"/>
      <w:r>
        <w:rPr>
          <w:sz w:val="18"/>
          <w:szCs w:val="18"/>
        </w:rPr>
        <w:t>City</w:t>
      </w:r>
      <w:proofErr w:type="gramEnd"/>
      <w:r>
        <w:rPr>
          <w:sz w:val="18"/>
          <w:szCs w:val="18"/>
        </w:rPr>
        <w:t xml:space="preserve"> and the </w:t>
      </w:r>
      <w:r w:rsidRPr="00B36805">
        <w:rPr>
          <w:sz w:val="18"/>
          <w:szCs w:val="18"/>
        </w:rPr>
        <w:t>Council in making decisions around the potential transfer of the identified parcels of land.</w:t>
      </w:r>
    </w:p>
    <w:p w14:paraId="27F25F4F" w14:textId="26DD25AD" w:rsidR="0089560D" w:rsidRDefault="0089560D" w:rsidP="00A5296E">
      <w:pPr>
        <w:pStyle w:val="BodyText"/>
        <w:rPr>
          <w:iCs/>
          <w:color w:val="00458B" w:themeColor="text2" w:themeTint="E6"/>
          <w:sz w:val="18"/>
          <w:szCs w:val="18"/>
        </w:rPr>
      </w:pPr>
    </w:p>
    <w:p w14:paraId="0CFB325F" w14:textId="29EA5E60" w:rsidR="0069611F" w:rsidRDefault="0069611F" w:rsidP="0069611F">
      <w:pPr>
        <w:pStyle w:val="ExecSummHeading2"/>
      </w:pPr>
      <w:r>
        <w:t>RELEVANT DOCUMENTS and links</w:t>
      </w:r>
    </w:p>
    <w:p w14:paraId="1625AB6F" w14:textId="63F73F97" w:rsidR="0069611F" w:rsidRPr="003E4314" w:rsidRDefault="006F2B68" w:rsidP="0069611F">
      <w:pPr>
        <w:pStyle w:val="BodyText"/>
        <w:rPr>
          <w:b/>
          <w:bCs/>
          <w:color w:val="003263" w:themeColor="accent2"/>
        </w:rPr>
      </w:pPr>
      <w:hyperlink r:id="rId28" w:history="1">
        <w:r w:rsidR="0069611F" w:rsidRPr="003E4314">
          <w:rPr>
            <w:rStyle w:val="Hyperlink"/>
            <w:b/>
            <w:bCs/>
            <w:color w:val="003263" w:themeColor="accent2"/>
          </w:rPr>
          <w:t>Social Housing Plan 2020-2041</w:t>
        </w:r>
      </w:hyperlink>
    </w:p>
    <w:p w14:paraId="61B670EA" w14:textId="258805E2" w:rsidR="0069611F" w:rsidRPr="003E4314" w:rsidRDefault="006F2B68" w:rsidP="0069611F">
      <w:pPr>
        <w:pStyle w:val="BodyText"/>
        <w:rPr>
          <w:b/>
          <w:bCs/>
          <w:color w:val="003263" w:themeColor="accent2"/>
        </w:rPr>
      </w:pPr>
      <w:hyperlink r:id="rId29" w:history="1">
        <w:r w:rsidR="0069611F" w:rsidRPr="003E4314">
          <w:rPr>
            <w:rStyle w:val="Hyperlink"/>
            <w:b/>
            <w:bCs/>
            <w:color w:val="003263" w:themeColor="accent2"/>
          </w:rPr>
          <w:t>Social Housing webpage</w:t>
        </w:r>
      </w:hyperlink>
      <w:r w:rsidR="0069611F" w:rsidRPr="003E4314">
        <w:rPr>
          <w:b/>
          <w:bCs/>
          <w:color w:val="003263" w:themeColor="accent2"/>
        </w:rPr>
        <w:t xml:space="preserve"> </w:t>
      </w:r>
    </w:p>
    <w:p w14:paraId="11B23468" w14:textId="77777777" w:rsidR="0069611F" w:rsidRPr="0069611F" w:rsidRDefault="0069611F" w:rsidP="0069611F">
      <w:pPr>
        <w:pStyle w:val="BodyText"/>
      </w:pPr>
    </w:p>
    <w:p w14:paraId="50AD2E81" w14:textId="5DB95E02" w:rsidR="00FE19CE" w:rsidRDefault="00FE19CE" w:rsidP="00A5296E">
      <w:pPr>
        <w:pStyle w:val="BodyText"/>
        <w:rPr>
          <w:i/>
          <w:color w:val="00458B" w:themeColor="text2" w:themeTint="E6"/>
        </w:rPr>
        <w:sectPr w:rsidR="00FE19CE" w:rsidSect="00E24BC8">
          <w:type w:val="continuous"/>
          <w:pgSz w:w="11907" w:h="16840" w:code="9"/>
          <w:pgMar w:top="1701" w:right="1134" w:bottom="794" w:left="794" w:header="567" w:footer="340" w:gutter="0"/>
          <w:cols w:space="284"/>
          <w:docGrid w:linePitch="360"/>
          <w15:footnoteColumns w:val="1"/>
        </w:sectPr>
      </w:pPr>
    </w:p>
    <w:p w14:paraId="72E6EFE6" w14:textId="7BFA2E92" w:rsidR="00B7274A" w:rsidRPr="00FE3455" w:rsidRDefault="00B7274A" w:rsidP="00FE3455">
      <w:pPr>
        <w:pStyle w:val="BodyText"/>
        <w:sectPr w:rsidR="00B7274A" w:rsidRPr="00FE3455" w:rsidSect="001E0118">
          <w:type w:val="continuous"/>
          <w:pgSz w:w="11907" w:h="16840" w:code="9"/>
          <w:pgMar w:top="1701" w:right="2268" w:bottom="794" w:left="794" w:header="567" w:footer="340" w:gutter="0"/>
          <w:cols w:space="284"/>
          <w:docGrid w:linePitch="360"/>
          <w15:footnoteColumns w:val="1"/>
        </w:sectPr>
      </w:pPr>
    </w:p>
    <w:p w14:paraId="25AC7A9D" w14:textId="77777777" w:rsidR="00A17CA6" w:rsidRDefault="00A17CA6" w:rsidP="00E639BF">
      <w:pPr>
        <w:pStyle w:val="BodyText"/>
      </w:pPr>
    </w:p>
    <w:p w14:paraId="5DD67CE5" w14:textId="11320048" w:rsidR="00542C9C" w:rsidRDefault="00542C9C" w:rsidP="00542C9C">
      <w:pPr>
        <w:pStyle w:val="Heading1"/>
        <w:framePr w:wrap="around"/>
      </w:pPr>
      <w:bookmarkStart w:id="18" w:name="_APPENDIX_A:_SURVEY"/>
      <w:bookmarkEnd w:id="18"/>
      <w:r>
        <w:lastRenderedPageBreak/>
        <w:t xml:space="preserve">APPENDIX </w:t>
      </w:r>
      <w:r w:rsidR="003B19EE">
        <w:t>A</w:t>
      </w:r>
      <w:r>
        <w:t>: SURVEY QUESTIONS</w:t>
      </w:r>
    </w:p>
    <w:p w14:paraId="31794F97" w14:textId="77777777" w:rsidR="004558D2" w:rsidRPr="00B36805" w:rsidRDefault="004558D2" w:rsidP="008B2327">
      <w:pPr>
        <w:pStyle w:val="BodyText"/>
        <w:rPr>
          <w:sz w:val="18"/>
          <w:szCs w:val="18"/>
          <w:bdr w:val="none" w:sz="0" w:space="0" w:color="auto" w:frame="1"/>
        </w:rPr>
        <w:sectPr w:rsidR="004558D2" w:rsidRPr="00B36805" w:rsidSect="001E0118">
          <w:type w:val="continuous"/>
          <w:pgSz w:w="11907" w:h="16840" w:code="9"/>
          <w:pgMar w:top="1701" w:right="794" w:bottom="794" w:left="794" w:header="567" w:footer="340" w:gutter="0"/>
          <w:cols w:num="2" w:space="284"/>
          <w:docGrid w:linePitch="360"/>
          <w15:footnoteColumns w:val="1"/>
        </w:sectPr>
      </w:pPr>
    </w:p>
    <w:p w14:paraId="4F99CB94" w14:textId="0DC79C83" w:rsidR="004558D2" w:rsidRPr="00B36805" w:rsidRDefault="002B2AAB" w:rsidP="008B2327">
      <w:pPr>
        <w:pStyle w:val="BodyText"/>
        <w:rPr>
          <w:sz w:val="18"/>
          <w:szCs w:val="18"/>
          <w:bdr w:val="none" w:sz="0" w:space="0" w:color="auto" w:frame="1"/>
        </w:rPr>
      </w:pPr>
      <w:r w:rsidRPr="00D23550">
        <w:rPr>
          <w:sz w:val="18"/>
          <w:szCs w:val="18"/>
          <w:bdr w:val="none" w:sz="0" w:space="0" w:color="auto" w:frame="1"/>
        </w:rPr>
        <w:t xml:space="preserve">Please find below the questions that were asked during the community consultation period </w:t>
      </w:r>
      <w:r w:rsidR="00676CFB" w:rsidRPr="00D23550">
        <w:rPr>
          <w:sz w:val="18"/>
          <w:szCs w:val="18"/>
          <w:bdr w:val="none" w:sz="0" w:space="0" w:color="auto" w:frame="1"/>
        </w:rPr>
        <w:t>between</w:t>
      </w:r>
      <w:r w:rsidRPr="00D23550">
        <w:rPr>
          <w:sz w:val="18"/>
          <w:szCs w:val="18"/>
          <w:bdr w:val="none" w:sz="0" w:space="0" w:color="auto" w:frame="1"/>
        </w:rPr>
        <w:t xml:space="preserve"> </w:t>
      </w:r>
      <w:r w:rsidR="00D23550" w:rsidRPr="00D23550">
        <w:rPr>
          <w:sz w:val="18"/>
          <w:szCs w:val="18"/>
          <w:bdr w:val="none" w:sz="0" w:space="0" w:color="auto" w:frame="1"/>
        </w:rPr>
        <w:t>23 March</w:t>
      </w:r>
      <w:r w:rsidRPr="00D23550">
        <w:rPr>
          <w:sz w:val="18"/>
          <w:szCs w:val="18"/>
          <w:bdr w:val="none" w:sz="0" w:space="0" w:color="auto" w:frame="1"/>
        </w:rPr>
        <w:t xml:space="preserve"> 2022</w:t>
      </w:r>
      <w:r w:rsidR="00D23550" w:rsidRPr="00D23550">
        <w:rPr>
          <w:sz w:val="18"/>
          <w:szCs w:val="18"/>
          <w:bdr w:val="none" w:sz="0" w:space="0" w:color="auto" w:frame="1"/>
        </w:rPr>
        <w:t xml:space="preserve"> and 6 April 2022</w:t>
      </w:r>
      <w:r w:rsidRPr="00D23550">
        <w:rPr>
          <w:sz w:val="18"/>
          <w:szCs w:val="18"/>
          <w:bdr w:val="none" w:sz="0" w:space="0" w:color="auto" w:frame="1"/>
        </w:rPr>
        <w:t>.</w:t>
      </w:r>
    </w:p>
    <w:p w14:paraId="49F4E206" w14:textId="2BA76350" w:rsidR="008B2327" w:rsidRPr="00B36805" w:rsidRDefault="008B2327" w:rsidP="008B2327">
      <w:pPr>
        <w:pStyle w:val="BodyText"/>
        <w:rPr>
          <w:sz w:val="18"/>
          <w:szCs w:val="18"/>
        </w:rPr>
      </w:pPr>
      <w:r w:rsidRPr="00B36805">
        <w:rPr>
          <w:sz w:val="18"/>
          <w:szCs w:val="18"/>
          <w:bdr w:val="none" w:sz="0" w:space="0" w:color="auto" w:frame="1"/>
        </w:rPr>
        <w:t>To what extent do you support the Council’s intention to transfer these three parcels of land to use for social housing?</w:t>
      </w:r>
    </w:p>
    <w:p w14:paraId="528FD48C" w14:textId="008EA65F" w:rsidR="008B2327" w:rsidRPr="00B36805" w:rsidRDefault="008B2327" w:rsidP="008B2327">
      <w:pPr>
        <w:pStyle w:val="BodyText"/>
        <w:rPr>
          <w:sz w:val="18"/>
          <w:szCs w:val="18"/>
        </w:rPr>
      </w:pPr>
      <w:r w:rsidRPr="00B36805">
        <w:rPr>
          <w:sz w:val="18"/>
          <w:szCs w:val="18"/>
        </w:rPr>
        <w:object w:dxaOrig="225" w:dyaOrig="225" w14:anchorId="58732F63">
          <v:shape id="_x0000_i1100" type="#_x0000_t75" style="width:19.9pt;height:16.5pt" o:ole="">
            <v:imagedata r:id="rId30" o:title=""/>
          </v:shape>
          <w:control r:id="rId31" w:name="DefaultOcxName" w:shapeid="_x0000_i1100"/>
        </w:object>
      </w:r>
      <w:r w:rsidRPr="00B36805">
        <w:rPr>
          <w:sz w:val="18"/>
          <w:szCs w:val="18"/>
        </w:rPr>
        <w:t> strongly oppose</w:t>
      </w:r>
    </w:p>
    <w:p w14:paraId="72D9ECED" w14:textId="3218DCD3" w:rsidR="008B2327" w:rsidRPr="00B36805" w:rsidRDefault="008B2327" w:rsidP="008B2327">
      <w:pPr>
        <w:pStyle w:val="BodyText"/>
        <w:rPr>
          <w:sz w:val="18"/>
          <w:szCs w:val="18"/>
        </w:rPr>
      </w:pPr>
      <w:r w:rsidRPr="00B36805">
        <w:rPr>
          <w:sz w:val="18"/>
          <w:szCs w:val="18"/>
        </w:rPr>
        <w:object w:dxaOrig="225" w:dyaOrig="225" w14:anchorId="55EDCF04">
          <v:shape id="_x0000_i1103" type="#_x0000_t75" style="width:19.9pt;height:16.5pt" o:ole="">
            <v:imagedata r:id="rId30" o:title=""/>
          </v:shape>
          <w:control r:id="rId32" w:name="DefaultOcxName1" w:shapeid="_x0000_i1103"/>
        </w:object>
      </w:r>
      <w:r w:rsidRPr="00B36805">
        <w:rPr>
          <w:sz w:val="18"/>
          <w:szCs w:val="18"/>
        </w:rPr>
        <w:t> oppose</w:t>
      </w:r>
    </w:p>
    <w:p w14:paraId="2D6339C8" w14:textId="75F78ED3" w:rsidR="008B2327" w:rsidRPr="00B36805" w:rsidRDefault="008B2327" w:rsidP="008B2327">
      <w:pPr>
        <w:pStyle w:val="BodyText"/>
        <w:rPr>
          <w:sz w:val="18"/>
          <w:szCs w:val="18"/>
        </w:rPr>
      </w:pPr>
      <w:r w:rsidRPr="00B36805">
        <w:rPr>
          <w:sz w:val="18"/>
          <w:szCs w:val="18"/>
        </w:rPr>
        <w:object w:dxaOrig="225" w:dyaOrig="225" w14:anchorId="1F2BB56E">
          <v:shape id="_x0000_i1106" type="#_x0000_t75" style="width:19.9pt;height:16.5pt" o:ole="">
            <v:imagedata r:id="rId30" o:title=""/>
          </v:shape>
          <w:control r:id="rId33" w:name="DefaultOcxName2" w:shapeid="_x0000_i1106"/>
        </w:object>
      </w:r>
      <w:r w:rsidRPr="00B36805">
        <w:rPr>
          <w:sz w:val="18"/>
          <w:szCs w:val="18"/>
        </w:rPr>
        <w:t> neutral</w:t>
      </w:r>
    </w:p>
    <w:p w14:paraId="52AC86E5" w14:textId="502CBACC" w:rsidR="008B2327" w:rsidRPr="00B36805" w:rsidRDefault="008B2327" w:rsidP="008B2327">
      <w:pPr>
        <w:pStyle w:val="BodyText"/>
        <w:rPr>
          <w:sz w:val="18"/>
          <w:szCs w:val="18"/>
        </w:rPr>
      </w:pPr>
      <w:r w:rsidRPr="00B36805">
        <w:rPr>
          <w:sz w:val="18"/>
          <w:szCs w:val="18"/>
        </w:rPr>
        <w:object w:dxaOrig="225" w:dyaOrig="225" w14:anchorId="6ADC02CB">
          <v:shape id="_x0000_i1109" type="#_x0000_t75" style="width:19.9pt;height:16.5pt" o:ole="">
            <v:imagedata r:id="rId30" o:title=""/>
          </v:shape>
          <w:control r:id="rId34" w:name="DefaultOcxName3" w:shapeid="_x0000_i1109"/>
        </w:object>
      </w:r>
      <w:r w:rsidRPr="00B36805">
        <w:rPr>
          <w:sz w:val="18"/>
          <w:szCs w:val="18"/>
        </w:rPr>
        <w:t> support</w:t>
      </w:r>
    </w:p>
    <w:p w14:paraId="3FBFE5D8" w14:textId="20AC4D1F" w:rsidR="008B2327" w:rsidRPr="00B36805" w:rsidRDefault="008B2327" w:rsidP="008B2327">
      <w:pPr>
        <w:pStyle w:val="BodyText"/>
        <w:rPr>
          <w:sz w:val="18"/>
          <w:szCs w:val="18"/>
        </w:rPr>
      </w:pPr>
      <w:r w:rsidRPr="00B36805">
        <w:rPr>
          <w:sz w:val="18"/>
          <w:szCs w:val="18"/>
        </w:rPr>
        <w:object w:dxaOrig="225" w:dyaOrig="225" w14:anchorId="15640AAD">
          <v:shape id="_x0000_i1112" type="#_x0000_t75" style="width:19.9pt;height:16.5pt" o:ole="">
            <v:imagedata r:id="rId30" o:title=""/>
          </v:shape>
          <w:control r:id="rId35" w:name="DefaultOcxName4" w:shapeid="_x0000_i1112"/>
        </w:object>
      </w:r>
      <w:r w:rsidRPr="00B36805">
        <w:rPr>
          <w:sz w:val="18"/>
          <w:szCs w:val="18"/>
        </w:rPr>
        <w:t> strongly support</w:t>
      </w:r>
    </w:p>
    <w:p w14:paraId="3FE16377" w14:textId="77777777" w:rsidR="008B2327" w:rsidRPr="00B36805" w:rsidRDefault="008B2327" w:rsidP="008B2327">
      <w:pPr>
        <w:pStyle w:val="BodyText"/>
        <w:rPr>
          <w:sz w:val="18"/>
          <w:szCs w:val="18"/>
          <w:bdr w:val="none" w:sz="0" w:space="0" w:color="auto" w:frame="1"/>
        </w:rPr>
      </w:pPr>
    </w:p>
    <w:p w14:paraId="44B19775" w14:textId="495DD79D" w:rsidR="008B2327" w:rsidRPr="00B36805" w:rsidRDefault="004F0089" w:rsidP="008B2327">
      <w:pPr>
        <w:pStyle w:val="BodyText"/>
        <w:rPr>
          <w:sz w:val="18"/>
          <w:szCs w:val="18"/>
        </w:rPr>
      </w:pPr>
      <w:r w:rsidRPr="00B36805">
        <w:rPr>
          <w:noProof/>
          <w:sz w:val="18"/>
          <w:szCs w:val="18"/>
          <w:bdr w:val="none" w:sz="0" w:space="0" w:color="auto" w:frame="1"/>
        </w:rPr>
        <mc:AlternateContent>
          <mc:Choice Requires="wps">
            <w:drawing>
              <wp:anchor distT="45720" distB="45720" distL="114300" distR="114300" simplePos="0" relativeHeight="251674624" behindDoc="0" locked="0" layoutInCell="1" allowOverlap="1" wp14:anchorId="6336AB6D" wp14:editId="3AEF52B4">
                <wp:simplePos x="0" y="0"/>
                <wp:positionH relativeFrom="column">
                  <wp:posOffset>19685</wp:posOffset>
                </wp:positionH>
                <wp:positionV relativeFrom="paragraph">
                  <wp:posOffset>255905</wp:posOffset>
                </wp:positionV>
                <wp:extent cx="6267450" cy="4191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19100"/>
                        </a:xfrm>
                        <a:prstGeom prst="rect">
                          <a:avLst/>
                        </a:prstGeom>
                        <a:solidFill>
                          <a:srgbClr val="FFFFFF"/>
                        </a:solidFill>
                        <a:ln w="9525">
                          <a:solidFill>
                            <a:srgbClr val="000000"/>
                          </a:solidFill>
                          <a:miter lim="800000"/>
                          <a:headEnd/>
                          <a:tailEnd/>
                        </a:ln>
                      </wps:spPr>
                      <wps:txbx>
                        <w:txbxContent>
                          <w:p w14:paraId="39534BAE" w14:textId="77777777" w:rsidR="008B2327" w:rsidRDefault="008B2327" w:rsidP="008B23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6AB6D" id="_x0000_s1069" type="#_x0000_t202" style="position:absolute;margin-left:1.55pt;margin-top:20.15pt;width:493.5pt;height:3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rKA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">
                <v:textbox>
                  <w:txbxContent>
                    <w:p w14:paraId="39534BAE" w14:textId="77777777" w:rsidR="008B2327" w:rsidRDefault="008B2327" w:rsidP="008B2327"/>
                  </w:txbxContent>
                </v:textbox>
                <w10:wrap type="square"/>
              </v:shape>
            </w:pict>
          </mc:Fallback>
        </mc:AlternateContent>
      </w:r>
      <w:r w:rsidR="008B2327" w:rsidRPr="00B36805">
        <w:rPr>
          <w:sz w:val="18"/>
          <w:szCs w:val="18"/>
          <w:bdr w:val="none" w:sz="0" w:space="0" w:color="auto" w:frame="1"/>
        </w:rPr>
        <w:t>What is the reason for your response?</w:t>
      </w:r>
    </w:p>
    <w:p w14:paraId="1D3F224B" w14:textId="621E8EEC" w:rsidR="008B2327" w:rsidRPr="00B36805" w:rsidRDefault="008B2327" w:rsidP="008B2327">
      <w:pPr>
        <w:pStyle w:val="BodyText"/>
        <w:rPr>
          <w:sz w:val="18"/>
          <w:szCs w:val="18"/>
          <w:bdr w:val="none" w:sz="0" w:space="0" w:color="auto" w:frame="1"/>
        </w:rPr>
      </w:pPr>
    </w:p>
    <w:p w14:paraId="722EE0FA" w14:textId="77777777" w:rsidR="008B2327" w:rsidRPr="00B36805" w:rsidRDefault="008B2327" w:rsidP="008B2327">
      <w:pPr>
        <w:pStyle w:val="BodyText"/>
        <w:rPr>
          <w:sz w:val="18"/>
          <w:szCs w:val="18"/>
          <w:bdr w:val="none" w:sz="0" w:space="0" w:color="auto" w:frame="1"/>
        </w:rPr>
      </w:pPr>
      <w:r w:rsidRPr="00B36805">
        <w:rPr>
          <w:sz w:val="18"/>
          <w:szCs w:val="18"/>
          <w:bdr w:val="none" w:sz="0" w:space="0" w:color="auto" w:frame="1"/>
        </w:rPr>
        <w:t xml:space="preserve">Does your response relate </w:t>
      </w:r>
      <w:proofErr w:type="gramStart"/>
      <w:r w:rsidRPr="00B36805">
        <w:rPr>
          <w:sz w:val="18"/>
          <w:szCs w:val="18"/>
          <w:bdr w:val="none" w:sz="0" w:space="0" w:color="auto" w:frame="1"/>
        </w:rPr>
        <w:t>to:</w:t>
      </w:r>
      <w:proofErr w:type="gramEnd"/>
    </w:p>
    <w:p w14:paraId="0B79DB13" w14:textId="65B3CA1C" w:rsidR="008B2327" w:rsidRPr="00B36805" w:rsidRDefault="008B2327" w:rsidP="008B2327">
      <w:pPr>
        <w:pStyle w:val="BodyText"/>
        <w:rPr>
          <w:sz w:val="18"/>
          <w:szCs w:val="18"/>
        </w:rPr>
      </w:pPr>
      <w:r w:rsidRPr="00B36805">
        <w:rPr>
          <w:sz w:val="18"/>
          <w:szCs w:val="18"/>
        </w:rPr>
        <w:object w:dxaOrig="225" w:dyaOrig="225" w14:anchorId="39FA5C19">
          <v:shape id="_x0000_i1115" type="#_x0000_t75" style="width:19.9pt;height:16.5pt" o:ole="">
            <v:imagedata r:id="rId36" o:title=""/>
          </v:shape>
          <w:control r:id="rId37" w:name="DefaultOcxName6" w:shapeid="_x0000_i1115"/>
        </w:object>
      </w:r>
      <w:r w:rsidRPr="00B36805">
        <w:rPr>
          <w:sz w:val="18"/>
          <w:szCs w:val="18"/>
        </w:rPr>
        <w:t> 116-120 Purnell Road, Corio</w:t>
      </w:r>
    </w:p>
    <w:p w14:paraId="5CD60BF1" w14:textId="5F58136B" w:rsidR="008B2327" w:rsidRPr="00B36805" w:rsidRDefault="008B2327" w:rsidP="008B2327">
      <w:pPr>
        <w:pStyle w:val="BodyText"/>
        <w:rPr>
          <w:sz w:val="18"/>
          <w:szCs w:val="18"/>
        </w:rPr>
      </w:pPr>
      <w:r w:rsidRPr="00B36805">
        <w:rPr>
          <w:sz w:val="18"/>
          <w:szCs w:val="18"/>
        </w:rPr>
        <w:object w:dxaOrig="225" w:dyaOrig="225" w14:anchorId="54AC0F56">
          <v:shape id="_x0000_i1118" type="#_x0000_t75" style="width:19.9pt;height:16.5pt" o:ole="">
            <v:imagedata r:id="rId36" o:title=""/>
          </v:shape>
          <w:control r:id="rId38" w:name="DefaultOcxName7" w:shapeid="_x0000_i1118"/>
        </w:object>
      </w:r>
      <w:r w:rsidRPr="00B36805">
        <w:rPr>
          <w:sz w:val="18"/>
          <w:szCs w:val="18"/>
        </w:rPr>
        <w:t> 5A Dean Street, Belmont</w:t>
      </w:r>
    </w:p>
    <w:p w14:paraId="1A95048E" w14:textId="77234C3B" w:rsidR="008B2327" w:rsidRPr="00B36805" w:rsidRDefault="008B2327" w:rsidP="008B2327">
      <w:pPr>
        <w:pStyle w:val="BodyText"/>
        <w:rPr>
          <w:sz w:val="18"/>
          <w:szCs w:val="18"/>
        </w:rPr>
      </w:pPr>
      <w:r w:rsidRPr="00B36805">
        <w:rPr>
          <w:sz w:val="18"/>
          <w:szCs w:val="18"/>
        </w:rPr>
        <w:object w:dxaOrig="225" w:dyaOrig="225" w14:anchorId="67D5316E">
          <v:shape id="_x0000_i1121" type="#_x0000_t75" style="width:19.9pt;height:16.5pt" o:ole="">
            <v:imagedata r:id="rId36" o:title=""/>
          </v:shape>
          <w:control r:id="rId39" w:name="DefaultOcxName8" w:shapeid="_x0000_i1121"/>
        </w:object>
      </w:r>
      <w:r w:rsidRPr="00B36805">
        <w:rPr>
          <w:sz w:val="18"/>
          <w:szCs w:val="18"/>
        </w:rPr>
        <w:t> 2-14 Rollins Road, Bell Post Hill (excluding no. 8)</w:t>
      </w:r>
    </w:p>
    <w:p w14:paraId="61DC738E" w14:textId="6A5F025E" w:rsidR="008B2327" w:rsidRPr="00B36805" w:rsidRDefault="008B2327" w:rsidP="008B2327">
      <w:pPr>
        <w:pStyle w:val="BodyText"/>
        <w:rPr>
          <w:sz w:val="18"/>
          <w:szCs w:val="18"/>
        </w:rPr>
      </w:pPr>
      <w:r w:rsidRPr="00B36805">
        <w:rPr>
          <w:sz w:val="18"/>
          <w:szCs w:val="18"/>
        </w:rPr>
        <w:object w:dxaOrig="225" w:dyaOrig="225" w14:anchorId="78D624F8">
          <v:shape id="_x0000_i1124" type="#_x0000_t75" style="width:19.9pt;height:16.5pt" o:ole="">
            <v:imagedata r:id="rId36" o:title=""/>
          </v:shape>
          <w:control r:id="rId40" w:name="DefaultOcxName9" w:shapeid="_x0000_i1124"/>
        </w:object>
      </w:r>
      <w:r w:rsidRPr="00B36805">
        <w:rPr>
          <w:sz w:val="18"/>
          <w:szCs w:val="18"/>
        </w:rPr>
        <w:t> The use of City-owned land for the purposes of social housing</w:t>
      </w:r>
    </w:p>
    <w:p w14:paraId="614A02B9" w14:textId="0EAE63BC" w:rsidR="008B2327" w:rsidRPr="00B36805" w:rsidRDefault="008B2327" w:rsidP="008B2327">
      <w:pPr>
        <w:pStyle w:val="BodyText"/>
        <w:rPr>
          <w:sz w:val="18"/>
          <w:szCs w:val="18"/>
        </w:rPr>
      </w:pPr>
      <w:r w:rsidRPr="00B36805">
        <w:rPr>
          <w:sz w:val="18"/>
          <w:szCs w:val="18"/>
        </w:rPr>
        <w:object w:dxaOrig="225" w:dyaOrig="225" w14:anchorId="4A554065">
          <v:shape id="_x0000_i1127" type="#_x0000_t75" style="width:19.9pt;height:16.5pt" o:ole="">
            <v:imagedata r:id="rId36" o:title=""/>
          </v:shape>
          <w:control r:id="rId41" w:name="DefaultOcxName10" w:shapeid="_x0000_i1127"/>
        </w:object>
      </w:r>
      <w:r w:rsidRPr="00B36805">
        <w:rPr>
          <w:sz w:val="18"/>
          <w:szCs w:val="18"/>
        </w:rPr>
        <w:t> Other (please specify)</w:t>
      </w:r>
    </w:p>
    <w:p w14:paraId="6F5761E0" w14:textId="77777777" w:rsidR="008B2327" w:rsidRPr="00B36805" w:rsidRDefault="008B2327" w:rsidP="008B2327">
      <w:pPr>
        <w:pStyle w:val="BodyText"/>
        <w:rPr>
          <w:sz w:val="18"/>
          <w:szCs w:val="18"/>
          <w:bdr w:val="none" w:sz="0" w:space="0" w:color="auto" w:frame="1"/>
        </w:rPr>
      </w:pPr>
    </w:p>
    <w:p w14:paraId="0652B315" w14:textId="77777777" w:rsidR="008B2327" w:rsidRPr="00B36805" w:rsidRDefault="008B2327" w:rsidP="008B2327">
      <w:pPr>
        <w:pStyle w:val="BodyText"/>
        <w:rPr>
          <w:sz w:val="18"/>
          <w:szCs w:val="18"/>
        </w:rPr>
      </w:pPr>
      <w:r w:rsidRPr="00B36805">
        <w:rPr>
          <w:sz w:val="18"/>
          <w:szCs w:val="18"/>
          <w:bdr w:val="none" w:sz="0" w:space="0" w:color="auto" w:frame="1"/>
        </w:rPr>
        <w:t>Do you have a connection to one of these sites? The types of connections are listed below in the next question.</w:t>
      </w:r>
    </w:p>
    <w:p w14:paraId="2DACE4E7" w14:textId="1FBA51C2" w:rsidR="008B2327" w:rsidRPr="00B36805" w:rsidRDefault="008B2327" w:rsidP="008B2327">
      <w:pPr>
        <w:pStyle w:val="BodyText"/>
        <w:rPr>
          <w:sz w:val="18"/>
          <w:szCs w:val="18"/>
        </w:rPr>
      </w:pPr>
      <w:r w:rsidRPr="00B36805">
        <w:rPr>
          <w:sz w:val="18"/>
          <w:szCs w:val="18"/>
        </w:rPr>
        <w:object w:dxaOrig="225" w:dyaOrig="225" w14:anchorId="439437BC">
          <v:shape id="_x0000_i1130" type="#_x0000_t75" style="width:19.9pt;height:16.5pt" o:ole="">
            <v:imagedata r:id="rId30" o:title=""/>
          </v:shape>
          <w:control r:id="rId42" w:name="DefaultOcxName11" w:shapeid="_x0000_i1130"/>
        </w:object>
      </w:r>
      <w:r w:rsidRPr="00B36805">
        <w:rPr>
          <w:sz w:val="18"/>
          <w:szCs w:val="18"/>
        </w:rPr>
        <w:t> Yes</w:t>
      </w:r>
    </w:p>
    <w:p w14:paraId="5CD63534" w14:textId="2ACEBAAB" w:rsidR="008B2327" w:rsidRPr="00B36805" w:rsidRDefault="008B2327" w:rsidP="008B2327">
      <w:pPr>
        <w:pStyle w:val="BodyText"/>
        <w:rPr>
          <w:sz w:val="18"/>
          <w:szCs w:val="18"/>
        </w:rPr>
      </w:pPr>
      <w:r w:rsidRPr="00B36805">
        <w:rPr>
          <w:sz w:val="18"/>
          <w:szCs w:val="18"/>
        </w:rPr>
        <w:object w:dxaOrig="225" w:dyaOrig="225" w14:anchorId="282B075B">
          <v:shape id="_x0000_i1133" type="#_x0000_t75" style="width:19.9pt;height:16.5pt" o:ole="">
            <v:imagedata r:id="rId30" o:title=""/>
          </v:shape>
          <w:control r:id="rId43" w:name="DefaultOcxName12" w:shapeid="_x0000_i1133"/>
        </w:object>
      </w:r>
      <w:r w:rsidRPr="00B36805">
        <w:rPr>
          <w:sz w:val="18"/>
          <w:szCs w:val="18"/>
        </w:rPr>
        <w:t> No</w:t>
      </w:r>
    </w:p>
    <w:p w14:paraId="20C3EA14" w14:textId="77777777" w:rsidR="008B2327" w:rsidRPr="00B36805" w:rsidRDefault="008B2327" w:rsidP="008B2327">
      <w:pPr>
        <w:pStyle w:val="BodyText"/>
        <w:rPr>
          <w:sz w:val="18"/>
          <w:szCs w:val="18"/>
          <w:bdr w:val="none" w:sz="0" w:space="0" w:color="auto" w:frame="1"/>
        </w:rPr>
      </w:pPr>
    </w:p>
    <w:p w14:paraId="16F7C11B" w14:textId="77777777" w:rsidR="008B2327" w:rsidRPr="00B36805" w:rsidRDefault="008B2327" w:rsidP="008B2327">
      <w:pPr>
        <w:pStyle w:val="BodyText"/>
        <w:rPr>
          <w:sz w:val="18"/>
          <w:szCs w:val="18"/>
        </w:rPr>
      </w:pPr>
      <w:r w:rsidRPr="00B36805">
        <w:rPr>
          <w:sz w:val="18"/>
          <w:szCs w:val="18"/>
          <w:bdr w:val="none" w:sz="0" w:space="0" w:color="auto" w:frame="1"/>
        </w:rPr>
        <w:t>If yes, what is your connection? Please select all that apply.</w:t>
      </w:r>
    </w:p>
    <w:p w14:paraId="39B7F95B" w14:textId="1BD16A79" w:rsidR="008B2327" w:rsidRPr="00B36805" w:rsidRDefault="008B2327" w:rsidP="008B2327">
      <w:pPr>
        <w:pStyle w:val="BodyText"/>
        <w:rPr>
          <w:sz w:val="18"/>
          <w:szCs w:val="18"/>
        </w:rPr>
      </w:pPr>
      <w:r w:rsidRPr="00B36805">
        <w:rPr>
          <w:sz w:val="18"/>
          <w:szCs w:val="18"/>
        </w:rPr>
        <w:object w:dxaOrig="225" w:dyaOrig="225" w14:anchorId="15C602A8">
          <v:shape id="_x0000_i1136" type="#_x0000_t75" style="width:19.9pt;height:16.5pt" o:ole="">
            <v:imagedata r:id="rId36" o:title=""/>
          </v:shape>
          <w:control r:id="rId44" w:name="DefaultOcxName13" w:shapeid="_x0000_i1136"/>
        </w:object>
      </w:r>
      <w:r w:rsidRPr="00B36805">
        <w:rPr>
          <w:sz w:val="18"/>
          <w:szCs w:val="18"/>
        </w:rPr>
        <w:t> I own and live in a home near one of these sites</w:t>
      </w:r>
    </w:p>
    <w:p w14:paraId="61E5FC03" w14:textId="5C53ACE7" w:rsidR="008B2327" w:rsidRPr="00B36805" w:rsidRDefault="008B2327" w:rsidP="008B2327">
      <w:pPr>
        <w:pStyle w:val="BodyText"/>
        <w:rPr>
          <w:sz w:val="18"/>
          <w:szCs w:val="18"/>
        </w:rPr>
      </w:pPr>
      <w:r w:rsidRPr="00B36805">
        <w:rPr>
          <w:sz w:val="18"/>
          <w:szCs w:val="18"/>
        </w:rPr>
        <w:object w:dxaOrig="225" w:dyaOrig="225" w14:anchorId="68609D47">
          <v:shape id="_x0000_i1139" type="#_x0000_t75" style="width:19.9pt;height:16.5pt" o:ole="">
            <v:imagedata r:id="rId36" o:title=""/>
          </v:shape>
          <w:control r:id="rId45" w:name="DefaultOcxName14" w:shapeid="_x0000_i1139"/>
        </w:object>
      </w:r>
      <w:r w:rsidRPr="00B36805">
        <w:rPr>
          <w:sz w:val="18"/>
          <w:szCs w:val="18"/>
        </w:rPr>
        <w:t> I rent a home near one of these sites</w:t>
      </w:r>
    </w:p>
    <w:p w14:paraId="4F01E4C4" w14:textId="0295CA19" w:rsidR="008B2327" w:rsidRPr="00B36805" w:rsidRDefault="008B2327" w:rsidP="008B2327">
      <w:pPr>
        <w:pStyle w:val="BodyText"/>
        <w:rPr>
          <w:sz w:val="18"/>
          <w:szCs w:val="18"/>
        </w:rPr>
      </w:pPr>
      <w:r w:rsidRPr="00B36805">
        <w:rPr>
          <w:sz w:val="18"/>
          <w:szCs w:val="18"/>
        </w:rPr>
        <w:object w:dxaOrig="225" w:dyaOrig="225" w14:anchorId="5D7E9A1D">
          <v:shape id="_x0000_i1142" type="#_x0000_t75" style="width:19.9pt;height:16.5pt" o:ole="">
            <v:imagedata r:id="rId36" o:title=""/>
          </v:shape>
          <w:control r:id="rId46" w:name="DefaultOcxName15" w:shapeid="_x0000_i1142"/>
        </w:object>
      </w:r>
      <w:r w:rsidRPr="00B36805">
        <w:rPr>
          <w:sz w:val="18"/>
          <w:szCs w:val="18"/>
        </w:rPr>
        <w:t> I am a landlord of a home near one these sites</w:t>
      </w:r>
    </w:p>
    <w:p w14:paraId="16B21FB4" w14:textId="52FE01F6" w:rsidR="008B2327" w:rsidRPr="00B36805" w:rsidRDefault="008B2327" w:rsidP="008B2327">
      <w:pPr>
        <w:pStyle w:val="BodyText"/>
        <w:rPr>
          <w:sz w:val="18"/>
          <w:szCs w:val="18"/>
        </w:rPr>
      </w:pPr>
      <w:r w:rsidRPr="00B36805">
        <w:rPr>
          <w:sz w:val="18"/>
          <w:szCs w:val="18"/>
        </w:rPr>
        <w:object w:dxaOrig="225" w:dyaOrig="225" w14:anchorId="5CEB24E6">
          <v:shape id="_x0000_i1145" type="#_x0000_t75" style="width:19.9pt;height:16.5pt" o:ole="">
            <v:imagedata r:id="rId36" o:title=""/>
          </v:shape>
          <w:control r:id="rId47" w:name="DefaultOcxName16" w:shapeid="_x0000_i1145"/>
        </w:object>
      </w:r>
      <w:r w:rsidRPr="00B36805">
        <w:rPr>
          <w:sz w:val="18"/>
          <w:szCs w:val="18"/>
        </w:rPr>
        <w:t> I work near one of these sites</w:t>
      </w:r>
    </w:p>
    <w:p w14:paraId="4A76F077" w14:textId="5890B363" w:rsidR="008B2327" w:rsidRPr="00B36805" w:rsidRDefault="008B2327" w:rsidP="008B2327">
      <w:pPr>
        <w:pStyle w:val="BodyText"/>
        <w:rPr>
          <w:sz w:val="18"/>
          <w:szCs w:val="18"/>
        </w:rPr>
      </w:pPr>
      <w:r w:rsidRPr="00B36805">
        <w:rPr>
          <w:sz w:val="18"/>
          <w:szCs w:val="18"/>
        </w:rPr>
        <w:object w:dxaOrig="225" w:dyaOrig="225" w14:anchorId="43F367A4">
          <v:shape id="_x0000_i1148" type="#_x0000_t75" style="width:19.9pt;height:16.5pt" o:ole="">
            <v:imagedata r:id="rId36" o:title=""/>
          </v:shape>
          <w:control r:id="rId48" w:name="DefaultOcxName17" w:shapeid="_x0000_i1148"/>
        </w:object>
      </w:r>
      <w:r w:rsidRPr="00B36805">
        <w:rPr>
          <w:sz w:val="18"/>
          <w:szCs w:val="18"/>
        </w:rPr>
        <w:t> I own a business near one of these sites</w:t>
      </w:r>
    </w:p>
    <w:p w14:paraId="4FF3E849" w14:textId="5036649A" w:rsidR="008B2327" w:rsidRPr="00B36805" w:rsidRDefault="008B2327" w:rsidP="008B2327">
      <w:pPr>
        <w:pStyle w:val="BodyText"/>
        <w:rPr>
          <w:sz w:val="18"/>
          <w:szCs w:val="18"/>
        </w:rPr>
      </w:pPr>
      <w:r w:rsidRPr="00B36805">
        <w:rPr>
          <w:sz w:val="18"/>
          <w:szCs w:val="18"/>
        </w:rPr>
        <w:object w:dxaOrig="225" w:dyaOrig="225" w14:anchorId="6BDBE17B">
          <v:shape id="_x0000_i1151" type="#_x0000_t75" style="width:19.9pt;height:16.5pt" o:ole="">
            <v:imagedata r:id="rId36" o:title=""/>
          </v:shape>
          <w:control r:id="rId49" w:name="DefaultOcxName18" w:shapeid="_x0000_i1151"/>
        </w:object>
      </w:r>
      <w:r w:rsidRPr="00B36805">
        <w:rPr>
          <w:sz w:val="18"/>
          <w:szCs w:val="18"/>
        </w:rPr>
        <w:t> I used to live near one of these sites</w:t>
      </w:r>
    </w:p>
    <w:p w14:paraId="5B23174D" w14:textId="43135597" w:rsidR="008B2327" w:rsidRPr="00B36805" w:rsidRDefault="008B2327" w:rsidP="008B2327">
      <w:pPr>
        <w:pStyle w:val="BodyText"/>
        <w:rPr>
          <w:sz w:val="18"/>
          <w:szCs w:val="18"/>
        </w:rPr>
      </w:pPr>
      <w:r w:rsidRPr="00B36805">
        <w:rPr>
          <w:sz w:val="18"/>
          <w:szCs w:val="18"/>
        </w:rPr>
        <w:lastRenderedPageBreak/>
        <w:object w:dxaOrig="225" w:dyaOrig="225" w14:anchorId="6D6622E4">
          <v:shape id="_x0000_i1154" type="#_x0000_t75" style="width:19.9pt;height:16.5pt" o:ole="">
            <v:imagedata r:id="rId36" o:title=""/>
          </v:shape>
          <w:control r:id="rId50" w:name="DefaultOcxName19" w:shapeid="_x0000_i1154"/>
        </w:object>
      </w:r>
      <w:r w:rsidRPr="00B36805">
        <w:rPr>
          <w:sz w:val="18"/>
          <w:szCs w:val="18"/>
        </w:rPr>
        <w:t> Other (please specify)</w:t>
      </w:r>
    </w:p>
    <w:p w14:paraId="6C41DC8E" w14:textId="77777777" w:rsidR="008B2327" w:rsidRPr="00B36805" w:rsidRDefault="008B2327" w:rsidP="008B2327">
      <w:pPr>
        <w:pStyle w:val="BodyText"/>
        <w:rPr>
          <w:sz w:val="18"/>
          <w:szCs w:val="18"/>
          <w:bdr w:val="none" w:sz="0" w:space="0" w:color="auto" w:frame="1"/>
        </w:rPr>
      </w:pPr>
    </w:p>
    <w:p w14:paraId="35B72FE5" w14:textId="77777777" w:rsidR="008B2327" w:rsidRPr="00B36805" w:rsidRDefault="008B2327" w:rsidP="008B2327">
      <w:pPr>
        <w:pStyle w:val="BodyText"/>
        <w:rPr>
          <w:sz w:val="18"/>
          <w:szCs w:val="18"/>
        </w:rPr>
      </w:pPr>
      <w:r w:rsidRPr="00B36805">
        <w:rPr>
          <w:sz w:val="18"/>
          <w:szCs w:val="18"/>
          <w:bdr w:val="none" w:sz="0" w:space="0" w:color="auto" w:frame="1"/>
        </w:rPr>
        <w:t xml:space="preserve">As this project </w:t>
      </w:r>
      <w:proofErr w:type="gramStart"/>
      <w:r w:rsidRPr="00B36805">
        <w:rPr>
          <w:sz w:val="18"/>
          <w:szCs w:val="18"/>
          <w:bdr w:val="none" w:sz="0" w:space="0" w:color="auto" w:frame="1"/>
        </w:rPr>
        <w:t>progresses</w:t>
      </w:r>
      <w:proofErr w:type="gramEnd"/>
      <w:r w:rsidRPr="00B36805">
        <w:rPr>
          <w:sz w:val="18"/>
          <w:szCs w:val="18"/>
          <w:bdr w:val="none" w:sz="0" w:space="0" w:color="auto" w:frame="1"/>
        </w:rPr>
        <w:t xml:space="preserve"> we will continue to keep you informed. How would you like us to do this? Please select all that apply.</w:t>
      </w:r>
    </w:p>
    <w:p w14:paraId="4FB524DB" w14:textId="66C1A62C" w:rsidR="008B2327" w:rsidRPr="00B36805" w:rsidRDefault="008B2327" w:rsidP="008B2327">
      <w:pPr>
        <w:pStyle w:val="BodyText"/>
        <w:rPr>
          <w:sz w:val="18"/>
          <w:szCs w:val="18"/>
        </w:rPr>
      </w:pPr>
      <w:r w:rsidRPr="00B36805">
        <w:rPr>
          <w:sz w:val="18"/>
          <w:szCs w:val="18"/>
        </w:rPr>
        <w:object w:dxaOrig="225" w:dyaOrig="225" w14:anchorId="025584BC">
          <v:shape id="_x0000_i1157" type="#_x0000_t75" style="width:19.9pt;height:16.5pt" o:ole="">
            <v:imagedata r:id="rId36" o:title=""/>
          </v:shape>
          <w:control r:id="rId51" w:name="DefaultOcxName20" w:shapeid="_x0000_i1157"/>
        </w:object>
      </w:r>
      <w:r w:rsidRPr="00B36805">
        <w:rPr>
          <w:sz w:val="18"/>
          <w:szCs w:val="18"/>
        </w:rPr>
        <w:t> Updates on this Have Your Say page (please ‘follow’ the page to receive updates)</w:t>
      </w:r>
    </w:p>
    <w:p w14:paraId="7353B607" w14:textId="49B27B9A" w:rsidR="008B2327" w:rsidRPr="00B36805" w:rsidRDefault="008B2327" w:rsidP="008B2327">
      <w:pPr>
        <w:pStyle w:val="BodyText"/>
        <w:rPr>
          <w:sz w:val="18"/>
          <w:szCs w:val="18"/>
        </w:rPr>
      </w:pPr>
      <w:r w:rsidRPr="00B36805">
        <w:rPr>
          <w:sz w:val="18"/>
          <w:szCs w:val="18"/>
        </w:rPr>
        <w:object w:dxaOrig="225" w:dyaOrig="225" w14:anchorId="25D1D62C">
          <v:shape id="_x0000_i1160" type="#_x0000_t75" style="width:19.9pt;height:16.5pt" o:ole="">
            <v:imagedata r:id="rId36" o:title=""/>
          </v:shape>
          <w:control r:id="rId52" w:name="DefaultOcxName21" w:shapeid="_x0000_i1160"/>
        </w:object>
      </w:r>
      <w:r w:rsidRPr="00B36805">
        <w:rPr>
          <w:sz w:val="18"/>
          <w:szCs w:val="18"/>
        </w:rPr>
        <w:t> Online or in-person meetings or workshops (subject to availability and COVID restrictions)</w:t>
      </w:r>
    </w:p>
    <w:p w14:paraId="6D7B2DE4" w14:textId="280791B0" w:rsidR="008B2327" w:rsidRPr="00B36805" w:rsidRDefault="008B2327" w:rsidP="008B2327">
      <w:pPr>
        <w:pStyle w:val="BodyText"/>
        <w:rPr>
          <w:sz w:val="18"/>
          <w:szCs w:val="18"/>
        </w:rPr>
      </w:pPr>
      <w:r w:rsidRPr="00B36805">
        <w:rPr>
          <w:sz w:val="18"/>
          <w:szCs w:val="18"/>
        </w:rPr>
        <w:object w:dxaOrig="225" w:dyaOrig="225" w14:anchorId="7E122076">
          <v:shape id="_x0000_i1163" type="#_x0000_t75" style="width:19.9pt;height:16.5pt" o:ole="">
            <v:imagedata r:id="rId36" o:title=""/>
          </v:shape>
          <w:control r:id="rId53" w:name="DefaultOcxName22" w:shapeid="_x0000_i1163"/>
        </w:object>
      </w:r>
      <w:r w:rsidRPr="00B36805">
        <w:rPr>
          <w:sz w:val="18"/>
          <w:szCs w:val="18"/>
        </w:rPr>
        <w:t> Via email (please provide email below)</w:t>
      </w:r>
    </w:p>
    <w:p w14:paraId="299C6DB4" w14:textId="6AB0CB11" w:rsidR="008B2327" w:rsidRPr="00B36805" w:rsidRDefault="008B2327" w:rsidP="008B2327">
      <w:pPr>
        <w:pStyle w:val="BodyText"/>
        <w:rPr>
          <w:sz w:val="18"/>
          <w:szCs w:val="18"/>
        </w:rPr>
      </w:pPr>
      <w:r w:rsidRPr="00B36805">
        <w:rPr>
          <w:sz w:val="18"/>
          <w:szCs w:val="18"/>
        </w:rPr>
        <w:object w:dxaOrig="225" w:dyaOrig="225" w14:anchorId="187454D7">
          <v:shape id="_x0000_i1166" type="#_x0000_t75" style="width:19.9pt;height:16.5pt" o:ole="">
            <v:imagedata r:id="rId36" o:title=""/>
          </v:shape>
          <w:control r:id="rId54" w:name="DefaultOcxName23" w:shapeid="_x0000_i1166"/>
        </w:object>
      </w:r>
      <w:r w:rsidRPr="00B36805">
        <w:rPr>
          <w:sz w:val="18"/>
          <w:szCs w:val="18"/>
        </w:rPr>
        <w:t> Letter in post (please provide address below)</w:t>
      </w:r>
    </w:p>
    <w:p w14:paraId="71295F30" w14:textId="794AB661" w:rsidR="008B2327" w:rsidRPr="00B36805" w:rsidRDefault="008B2327" w:rsidP="008B2327">
      <w:pPr>
        <w:pStyle w:val="BodyText"/>
        <w:rPr>
          <w:sz w:val="18"/>
          <w:szCs w:val="18"/>
        </w:rPr>
      </w:pPr>
      <w:r w:rsidRPr="00B36805">
        <w:rPr>
          <w:sz w:val="18"/>
          <w:szCs w:val="18"/>
        </w:rPr>
        <w:object w:dxaOrig="225" w:dyaOrig="225" w14:anchorId="41E78D41">
          <v:shape id="_x0000_i1169" type="#_x0000_t75" style="width:19.9pt;height:16.5pt" o:ole="">
            <v:imagedata r:id="rId36" o:title=""/>
          </v:shape>
          <w:control r:id="rId55" w:name="DefaultOcxName24" w:shapeid="_x0000_i1169"/>
        </w:object>
      </w:r>
      <w:r w:rsidRPr="00B36805">
        <w:rPr>
          <w:sz w:val="18"/>
          <w:szCs w:val="18"/>
        </w:rPr>
        <w:t> Other (please specify)</w:t>
      </w:r>
    </w:p>
    <w:p w14:paraId="5B35BB9B" w14:textId="77777777" w:rsidR="008B2327" w:rsidRPr="00B36805" w:rsidRDefault="008B2327" w:rsidP="008B2327">
      <w:pPr>
        <w:pStyle w:val="BodyText"/>
        <w:rPr>
          <w:sz w:val="18"/>
          <w:szCs w:val="18"/>
        </w:rPr>
      </w:pPr>
    </w:p>
    <w:p w14:paraId="376B1D39" w14:textId="77777777" w:rsidR="008B2327" w:rsidRPr="00B36805" w:rsidRDefault="008B2327" w:rsidP="008B2327">
      <w:pPr>
        <w:pStyle w:val="BodyText"/>
        <w:rPr>
          <w:sz w:val="18"/>
          <w:szCs w:val="18"/>
        </w:rPr>
      </w:pPr>
      <w:r w:rsidRPr="00B36805">
        <w:rPr>
          <w:sz w:val="18"/>
          <w:szCs w:val="18"/>
        </w:rPr>
        <w:t>Please provide us with some information about you. This information helps us understand who is giving us feedback.</w:t>
      </w:r>
    </w:p>
    <w:p w14:paraId="234CED79" w14:textId="77777777" w:rsidR="008B2327" w:rsidRPr="00B36805" w:rsidRDefault="008B2327" w:rsidP="008B2327">
      <w:pPr>
        <w:pStyle w:val="BodyText"/>
        <w:rPr>
          <w:sz w:val="18"/>
          <w:szCs w:val="18"/>
          <w:bdr w:val="none" w:sz="0" w:space="0" w:color="auto" w:frame="1"/>
        </w:rPr>
      </w:pPr>
    </w:p>
    <w:p w14:paraId="593F05A9" w14:textId="77777777" w:rsidR="008B2327" w:rsidRPr="00B36805" w:rsidRDefault="008B2327" w:rsidP="008B2327">
      <w:pPr>
        <w:pStyle w:val="BodyText"/>
        <w:rPr>
          <w:sz w:val="18"/>
          <w:szCs w:val="18"/>
          <w:bdr w:val="none" w:sz="0" w:space="0" w:color="auto" w:frame="1"/>
        </w:rPr>
      </w:pPr>
      <w:r w:rsidRPr="00B36805">
        <w:rPr>
          <w:noProof/>
          <w:sz w:val="18"/>
          <w:szCs w:val="18"/>
          <w:bdr w:val="none" w:sz="0" w:space="0" w:color="auto" w:frame="1"/>
        </w:rPr>
        <mc:AlternateContent>
          <mc:Choice Requires="wps">
            <w:drawing>
              <wp:anchor distT="45720" distB="45720" distL="114300" distR="114300" simplePos="0" relativeHeight="251675648" behindDoc="0" locked="0" layoutInCell="1" allowOverlap="1" wp14:anchorId="21ABE70D" wp14:editId="5ACB9AF0">
                <wp:simplePos x="0" y="0"/>
                <wp:positionH relativeFrom="column">
                  <wp:posOffset>20955</wp:posOffset>
                </wp:positionH>
                <wp:positionV relativeFrom="paragraph">
                  <wp:posOffset>271145</wp:posOffset>
                </wp:positionV>
                <wp:extent cx="6248400" cy="485775"/>
                <wp:effectExtent l="0" t="0" r="19050" b="2857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85775"/>
                        </a:xfrm>
                        <a:prstGeom prst="rect">
                          <a:avLst/>
                        </a:prstGeom>
                        <a:solidFill>
                          <a:srgbClr val="FFFFFF"/>
                        </a:solidFill>
                        <a:ln w="9525">
                          <a:solidFill>
                            <a:srgbClr val="000000"/>
                          </a:solidFill>
                          <a:miter lim="800000"/>
                          <a:headEnd/>
                          <a:tailEnd/>
                        </a:ln>
                      </wps:spPr>
                      <wps:txbx>
                        <w:txbxContent>
                          <w:p w14:paraId="4B8B2FA5" w14:textId="77777777" w:rsidR="008B2327" w:rsidRDefault="008B2327" w:rsidP="008B23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BE70D" id="Text Box 34" o:spid="_x0000_s1070" type="#_x0000_t202" style="position:absolute;margin-left:1.65pt;margin-top:21.35pt;width:492pt;height:3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">
                <v:textbox>
                  <w:txbxContent>
                    <w:p w14:paraId="4B8B2FA5" w14:textId="77777777" w:rsidR="008B2327" w:rsidRDefault="008B2327" w:rsidP="008B2327"/>
                  </w:txbxContent>
                </v:textbox>
                <w10:wrap type="square"/>
              </v:shape>
            </w:pict>
          </mc:Fallback>
        </mc:AlternateContent>
      </w:r>
      <w:r w:rsidRPr="00B36805">
        <w:rPr>
          <w:sz w:val="18"/>
          <w:szCs w:val="18"/>
          <w:bdr w:val="none" w:sz="0" w:space="0" w:color="auto" w:frame="1"/>
        </w:rPr>
        <w:t>Town or suburb</w:t>
      </w:r>
    </w:p>
    <w:p w14:paraId="775AEF21" w14:textId="77777777" w:rsidR="008B2327" w:rsidRPr="00B36805" w:rsidRDefault="008B2327" w:rsidP="008B2327">
      <w:pPr>
        <w:pStyle w:val="BodyText"/>
        <w:rPr>
          <w:sz w:val="18"/>
          <w:szCs w:val="18"/>
          <w:bdr w:val="none" w:sz="0" w:space="0" w:color="auto" w:frame="1"/>
        </w:rPr>
      </w:pPr>
    </w:p>
    <w:p w14:paraId="42C86CDC" w14:textId="77777777" w:rsidR="008B2327" w:rsidRPr="00B36805" w:rsidRDefault="008B2327" w:rsidP="008B2327">
      <w:pPr>
        <w:pStyle w:val="BodyText"/>
        <w:rPr>
          <w:sz w:val="18"/>
          <w:szCs w:val="18"/>
          <w:bdr w:val="none" w:sz="0" w:space="0" w:color="auto" w:frame="1"/>
        </w:rPr>
      </w:pPr>
      <w:r w:rsidRPr="00B36805">
        <w:rPr>
          <w:sz w:val="18"/>
          <w:szCs w:val="18"/>
          <w:bdr w:val="none" w:sz="0" w:space="0" w:color="auto" w:frame="1"/>
        </w:rPr>
        <w:t>What is your gender?</w:t>
      </w:r>
    </w:p>
    <w:p w14:paraId="1E04FA95" w14:textId="0CDBB1C4" w:rsidR="008B2327" w:rsidRPr="00B36805" w:rsidRDefault="008B2327" w:rsidP="008B2327">
      <w:pPr>
        <w:pStyle w:val="BodyText"/>
        <w:rPr>
          <w:sz w:val="18"/>
          <w:szCs w:val="18"/>
        </w:rPr>
      </w:pPr>
      <w:r w:rsidRPr="00B36805">
        <w:rPr>
          <w:sz w:val="18"/>
          <w:szCs w:val="18"/>
        </w:rPr>
        <w:object w:dxaOrig="225" w:dyaOrig="225" w14:anchorId="6B22C596">
          <v:shape id="_x0000_i1172" type="#_x0000_t75" style="width:19.9pt;height:16.5pt" o:ole="">
            <v:imagedata r:id="rId36" o:title=""/>
          </v:shape>
          <w:control r:id="rId56" w:name="DefaultOcxName201" w:shapeid="_x0000_i1172"/>
        </w:object>
      </w:r>
      <w:r w:rsidRPr="00B36805">
        <w:rPr>
          <w:sz w:val="18"/>
          <w:szCs w:val="18"/>
        </w:rPr>
        <w:t> Male</w:t>
      </w:r>
    </w:p>
    <w:p w14:paraId="400DE49F" w14:textId="5C4E7DFF" w:rsidR="008B2327" w:rsidRPr="00B36805" w:rsidRDefault="008B2327" w:rsidP="008B2327">
      <w:pPr>
        <w:pStyle w:val="BodyText"/>
        <w:rPr>
          <w:sz w:val="18"/>
          <w:szCs w:val="18"/>
        </w:rPr>
      </w:pPr>
      <w:r w:rsidRPr="00B36805">
        <w:rPr>
          <w:sz w:val="18"/>
          <w:szCs w:val="18"/>
        </w:rPr>
        <w:object w:dxaOrig="225" w:dyaOrig="225" w14:anchorId="3002F691">
          <v:shape id="_x0000_i1175" type="#_x0000_t75" style="width:19.9pt;height:16.5pt" o:ole="">
            <v:imagedata r:id="rId36" o:title=""/>
          </v:shape>
          <w:control r:id="rId57" w:name="DefaultOcxName211" w:shapeid="_x0000_i1175"/>
        </w:object>
      </w:r>
      <w:r w:rsidRPr="00B36805">
        <w:rPr>
          <w:sz w:val="18"/>
          <w:szCs w:val="18"/>
        </w:rPr>
        <w:t> Female</w:t>
      </w:r>
    </w:p>
    <w:p w14:paraId="70086DF8" w14:textId="3CD38B43" w:rsidR="008B2327" w:rsidRPr="00B36805" w:rsidRDefault="008B2327" w:rsidP="008B2327">
      <w:pPr>
        <w:pStyle w:val="BodyText"/>
        <w:rPr>
          <w:sz w:val="18"/>
          <w:szCs w:val="18"/>
        </w:rPr>
      </w:pPr>
      <w:r w:rsidRPr="00B36805">
        <w:rPr>
          <w:sz w:val="18"/>
          <w:szCs w:val="18"/>
        </w:rPr>
        <w:object w:dxaOrig="225" w:dyaOrig="225" w14:anchorId="7CB9E1E1">
          <v:shape id="_x0000_i1178" type="#_x0000_t75" style="width:19.9pt;height:16.5pt" o:ole="">
            <v:imagedata r:id="rId36" o:title=""/>
          </v:shape>
          <w:control r:id="rId58" w:name="DefaultOcxName221" w:shapeid="_x0000_i1178"/>
        </w:object>
      </w:r>
      <w:r w:rsidRPr="00B36805">
        <w:rPr>
          <w:sz w:val="18"/>
          <w:szCs w:val="18"/>
        </w:rPr>
        <w:t> Adult or child who identifies as non-binary, gender diverse, or with descriptors other than man/boy or woman/girl</w:t>
      </w:r>
    </w:p>
    <w:p w14:paraId="0E6FA481" w14:textId="5DA697E4" w:rsidR="008B2327" w:rsidRPr="00B36805" w:rsidRDefault="008B2327" w:rsidP="008B2327">
      <w:pPr>
        <w:pStyle w:val="BodyText"/>
        <w:rPr>
          <w:sz w:val="18"/>
          <w:szCs w:val="18"/>
        </w:rPr>
      </w:pPr>
      <w:r w:rsidRPr="00B36805">
        <w:rPr>
          <w:sz w:val="18"/>
          <w:szCs w:val="18"/>
        </w:rPr>
        <w:object w:dxaOrig="225" w:dyaOrig="225" w14:anchorId="021B6057">
          <v:shape id="_x0000_i1181" type="#_x0000_t75" style="width:19.9pt;height:16.5pt" o:ole="">
            <v:imagedata r:id="rId36" o:title=""/>
          </v:shape>
          <w:control r:id="rId59" w:name="DefaultOcxName231" w:shapeid="_x0000_i1181"/>
        </w:object>
      </w:r>
      <w:r w:rsidRPr="00B36805">
        <w:rPr>
          <w:sz w:val="18"/>
          <w:szCs w:val="18"/>
        </w:rPr>
        <w:t> I’d prefer not to say</w:t>
      </w:r>
    </w:p>
    <w:p w14:paraId="6C06A16F" w14:textId="5BD845D8" w:rsidR="008B2327" w:rsidRPr="00B36805" w:rsidRDefault="008B2327" w:rsidP="008B2327">
      <w:pPr>
        <w:pStyle w:val="BodyText"/>
        <w:rPr>
          <w:sz w:val="18"/>
          <w:szCs w:val="18"/>
        </w:rPr>
      </w:pPr>
      <w:r w:rsidRPr="00B36805">
        <w:rPr>
          <w:sz w:val="18"/>
          <w:szCs w:val="18"/>
        </w:rPr>
        <w:object w:dxaOrig="225" w:dyaOrig="225" w14:anchorId="6F4B96C9">
          <v:shape id="_x0000_i1184" type="#_x0000_t75" style="width:19.9pt;height:16.5pt" o:ole="">
            <v:imagedata r:id="rId36" o:title=""/>
          </v:shape>
          <w:control r:id="rId60" w:name="DefaultOcxName241" w:shapeid="_x0000_i1184"/>
        </w:object>
      </w:r>
      <w:r w:rsidRPr="00B36805">
        <w:rPr>
          <w:sz w:val="18"/>
          <w:szCs w:val="18"/>
        </w:rPr>
        <w:t> Other</w:t>
      </w:r>
    </w:p>
    <w:p w14:paraId="556BFE7B" w14:textId="77777777" w:rsidR="008B2327" w:rsidRPr="00B36805" w:rsidRDefault="008B2327" w:rsidP="008B2327">
      <w:pPr>
        <w:pStyle w:val="BodyText"/>
        <w:rPr>
          <w:sz w:val="18"/>
          <w:szCs w:val="18"/>
          <w:bdr w:val="none" w:sz="0" w:space="0" w:color="auto" w:frame="1"/>
        </w:rPr>
      </w:pPr>
    </w:p>
    <w:p w14:paraId="2B0EA8E6" w14:textId="77777777" w:rsidR="008B2327" w:rsidRPr="00B36805" w:rsidRDefault="008B2327" w:rsidP="008B2327">
      <w:pPr>
        <w:pStyle w:val="BodyText"/>
        <w:rPr>
          <w:sz w:val="18"/>
          <w:szCs w:val="18"/>
          <w:bdr w:val="none" w:sz="0" w:space="0" w:color="auto" w:frame="1"/>
        </w:rPr>
      </w:pPr>
      <w:r w:rsidRPr="00B36805">
        <w:rPr>
          <w:sz w:val="18"/>
          <w:szCs w:val="18"/>
          <w:bdr w:val="none" w:sz="0" w:space="0" w:color="auto" w:frame="1"/>
        </w:rPr>
        <w:t>Age group</w:t>
      </w:r>
    </w:p>
    <w:p w14:paraId="6C724ED4" w14:textId="630FBD74" w:rsidR="008B2327" w:rsidRPr="00B36805" w:rsidRDefault="008B2327" w:rsidP="008B2327">
      <w:pPr>
        <w:pStyle w:val="BodyText"/>
        <w:rPr>
          <w:sz w:val="18"/>
          <w:szCs w:val="18"/>
        </w:rPr>
      </w:pPr>
      <w:r w:rsidRPr="00B36805">
        <w:rPr>
          <w:sz w:val="18"/>
          <w:szCs w:val="18"/>
        </w:rPr>
        <w:object w:dxaOrig="225" w:dyaOrig="225" w14:anchorId="41E48B2B">
          <v:shape id="_x0000_i1187" type="#_x0000_t75" style="width:19.9pt;height:16.5pt" o:ole="">
            <v:imagedata r:id="rId36" o:title=""/>
          </v:shape>
          <w:control r:id="rId61" w:name="DefaultOcxName2011" w:shapeid="_x0000_i1187"/>
        </w:object>
      </w:r>
      <w:r w:rsidRPr="00B36805">
        <w:rPr>
          <w:sz w:val="18"/>
          <w:szCs w:val="18"/>
        </w:rPr>
        <w:t> 0-18</w:t>
      </w:r>
    </w:p>
    <w:p w14:paraId="7846FB98" w14:textId="27CD63A2" w:rsidR="008B2327" w:rsidRPr="00B36805" w:rsidRDefault="008B2327" w:rsidP="008B2327">
      <w:pPr>
        <w:pStyle w:val="BodyText"/>
        <w:rPr>
          <w:sz w:val="18"/>
          <w:szCs w:val="18"/>
        </w:rPr>
      </w:pPr>
      <w:r w:rsidRPr="00B36805">
        <w:rPr>
          <w:sz w:val="18"/>
          <w:szCs w:val="18"/>
        </w:rPr>
        <w:object w:dxaOrig="225" w:dyaOrig="225" w14:anchorId="77BBBB9F">
          <v:shape id="_x0000_i1190" type="#_x0000_t75" style="width:19.9pt;height:16.5pt" o:ole="">
            <v:imagedata r:id="rId36" o:title=""/>
          </v:shape>
          <w:control r:id="rId62" w:name="DefaultOcxName2111" w:shapeid="_x0000_i1190"/>
        </w:object>
      </w:r>
      <w:r w:rsidRPr="00B36805">
        <w:rPr>
          <w:sz w:val="18"/>
          <w:szCs w:val="18"/>
        </w:rPr>
        <w:t> 18-24</w:t>
      </w:r>
    </w:p>
    <w:p w14:paraId="562EFBAA" w14:textId="5EEB46CC" w:rsidR="008B2327" w:rsidRPr="00B36805" w:rsidRDefault="008B2327" w:rsidP="008B2327">
      <w:pPr>
        <w:pStyle w:val="BodyText"/>
        <w:rPr>
          <w:sz w:val="18"/>
          <w:szCs w:val="18"/>
        </w:rPr>
      </w:pPr>
      <w:r w:rsidRPr="00B36805">
        <w:rPr>
          <w:sz w:val="18"/>
          <w:szCs w:val="18"/>
        </w:rPr>
        <w:object w:dxaOrig="225" w:dyaOrig="225" w14:anchorId="7819BC24">
          <v:shape id="_x0000_i1193" type="#_x0000_t75" style="width:19.9pt;height:16.5pt" o:ole="">
            <v:imagedata r:id="rId36" o:title=""/>
          </v:shape>
          <w:control r:id="rId63" w:name="DefaultOcxName2211" w:shapeid="_x0000_i1193"/>
        </w:object>
      </w:r>
      <w:r w:rsidRPr="00B36805">
        <w:rPr>
          <w:sz w:val="18"/>
          <w:szCs w:val="18"/>
        </w:rPr>
        <w:t> 25-34</w:t>
      </w:r>
    </w:p>
    <w:p w14:paraId="637995ED" w14:textId="51A25BE7" w:rsidR="008B2327" w:rsidRPr="00B36805" w:rsidRDefault="008B2327" w:rsidP="008B2327">
      <w:pPr>
        <w:pStyle w:val="BodyText"/>
        <w:rPr>
          <w:sz w:val="18"/>
          <w:szCs w:val="18"/>
        </w:rPr>
      </w:pPr>
      <w:r w:rsidRPr="00B36805">
        <w:rPr>
          <w:sz w:val="18"/>
          <w:szCs w:val="18"/>
        </w:rPr>
        <w:object w:dxaOrig="225" w:dyaOrig="225" w14:anchorId="0E53BB2D">
          <v:shape id="_x0000_i1196" type="#_x0000_t75" style="width:19.9pt;height:16.5pt" o:ole="">
            <v:imagedata r:id="rId36" o:title=""/>
          </v:shape>
          <w:control r:id="rId64" w:name="DefaultOcxName2311" w:shapeid="_x0000_i1196"/>
        </w:object>
      </w:r>
      <w:r w:rsidRPr="00B36805">
        <w:rPr>
          <w:sz w:val="18"/>
          <w:szCs w:val="18"/>
        </w:rPr>
        <w:t> 35-49</w:t>
      </w:r>
    </w:p>
    <w:p w14:paraId="4A7997E3" w14:textId="19688436" w:rsidR="008B2327" w:rsidRPr="00B36805" w:rsidRDefault="008B2327" w:rsidP="008B2327">
      <w:pPr>
        <w:pStyle w:val="BodyText"/>
        <w:rPr>
          <w:sz w:val="18"/>
          <w:szCs w:val="18"/>
        </w:rPr>
      </w:pPr>
      <w:r w:rsidRPr="00B36805">
        <w:rPr>
          <w:sz w:val="18"/>
          <w:szCs w:val="18"/>
        </w:rPr>
        <w:object w:dxaOrig="225" w:dyaOrig="225" w14:anchorId="3D4057D5">
          <v:shape id="_x0000_i1199" type="#_x0000_t75" style="width:19.9pt;height:16.5pt" o:ole="">
            <v:imagedata r:id="rId36" o:title=""/>
          </v:shape>
          <w:control r:id="rId65" w:name="DefaultOcxName2411" w:shapeid="_x0000_i1199"/>
        </w:object>
      </w:r>
      <w:r w:rsidRPr="00B36805">
        <w:rPr>
          <w:sz w:val="18"/>
          <w:szCs w:val="18"/>
        </w:rPr>
        <w:t> 50-59</w:t>
      </w:r>
    </w:p>
    <w:p w14:paraId="35C4C3CB" w14:textId="22F377BD" w:rsidR="008B2327" w:rsidRPr="00B36805" w:rsidRDefault="008B2327" w:rsidP="008B2327">
      <w:pPr>
        <w:pStyle w:val="BodyText"/>
        <w:rPr>
          <w:sz w:val="18"/>
          <w:szCs w:val="18"/>
        </w:rPr>
      </w:pPr>
      <w:r w:rsidRPr="00B36805">
        <w:rPr>
          <w:sz w:val="18"/>
          <w:szCs w:val="18"/>
        </w:rPr>
        <w:object w:dxaOrig="225" w:dyaOrig="225" w14:anchorId="68765FD7">
          <v:shape id="_x0000_i1202" type="#_x0000_t75" style="width:19.9pt;height:16.5pt" o:ole="">
            <v:imagedata r:id="rId36" o:title=""/>
          </v:shape>
          <w:control r:id="rId66" w:name="DefaultOcxName2012" w:shapeid="_x0000_i1202"/>
        </w:object>
      </w:r>
      <w:r w:rsidRPr="00B36805">
        <w:rPr>
          <w:sz w:val="18"/>
          <w:szCs w:val="18"/>
        </w:rPr>
        <w:t>60-69</w:t>
      </w:r>
    </w:p>
    <w:p w14:paraId="589824E7" w14:textId="50E6A3C0" w:rsidR="008B2327" w:rsidRPr="00B36805" w:rsidRDefault="008B2327" w:rsidP="008B2327">
      <w:pPr>
        <w:pStyle w:val="BodyText"/>
        <w:rPr>
          <w:sz w:val="18"/>
          <w:szCs w:val="18"/>
        </w:rPr>
      </w:pPr>
      <w:r w:rsidRPr="00B36805">
        <w:rPr>
          <w:sz w:val="18"/>
          <w:szCs w:val="18"/>
        </w:rPr>
        <w:object w:dxaOrig="225" w:dyaOrig="225" w14:anchorId="2047B6AA">
          <v:shape id="_x0000_i1205" type="#_x0000_t75" style="width:19.9pt;height:16.5pt" o:ole="">
            <v:imagedata r:id="rId36" o:title=""/>
          </v:shape>
          <w:control r:id="rId67" w:name="DefaultOcxName2112" w:shapeid="_x0000_i1205"/>
        </w:object>
      </w:r>
      <w:r w:rsidRPr="00B36805">
        <w:rPr>
          <w:sz w:val="18"/>
          <w:szCs w:val="18"/>
        </w:rPr>
        <w:t>70-84</w:t>
      </w:r>
    </w:p>
    <w:p w14:paraId="5FCC89CF" w14:textId="067B938D" w:rsidR="008B2327" w:rsidRPr="00B36805" w:rsidRDefault="008B2327" w:rsidP="008B2327">
      <w:pPr>
        <w:pStyle w:val="BodyText"/>
        <w:rPr>
          <w:sz w:val="18"/>
          <w:szCs w:val="18"/>
        </w:rPr>
      </w:pPr>
      <w:r w:rsidRPr="00B36805">
        <w:rPr>
          <w:sz w:val="18"/>
          <w:szCs w:val="18"/>
        </w:rPr>
        <w:object w:dxaOrig="225" w:dyaOrig="225" w14:anchorId="7A375F63">
          <v:shape id="_x0000_i1208" type="#_x0000_t75" style="width:19.9pt;height:16.5pt" o:ole="">
            <v:imagedata r:id="rId36" o:title=""/>
          </v:shape>
          <w:control r:id="rId68" w:name="DefaultOcxName2212" w:shapeid="_x0000_i1208"/>
        </w:object>
      </w:r>
      <w:r w:rsidRPr="00B36805">
        <w:rPr>
          <w:sz w:val="18"/>
          <w:szCs w:val="18"/>
        </w:rPr>
        <w:t> 85+</w:t>
      </w:r>
    </w:p>
    <w:p w14:paraId="44CFA683" w14:textId="77777777" w:rsidR="008B2327" w:rsidRPr="00B36805" w:rsidRDefault="008B2327" w:rsidP="008B2327">
      <w:pPr>
        <w:pStyle w:val="BodyText"/>
        <w:rPr>
          <w:sz w:val="18"/>
          <w:szCs w:val="18"/>
        </w:rPr>
      </w:pPr>
    </w:p>
    <w:p w14:paraId="6D33C109" w14:textId="77777777" w:rsidR="008B2327" w:rsidRPr="00B36805" w:rsidRDefault="008B2327" w:rsidP="008B2327">
      <w:pPr>
        <w:pStyle w:val="BodyText"/>
        <w:rPr>
          <w:sz w:val="18"/>
          <w:szCs w:val="18"/>
        </w:rPr>
      </w:pPr>
      <w:r w:rsidRPr="00B36805">
        <w:rPr>
          <w:sz w:val="18"/>
          <w:szCs w:val="18"/>
          <w:bdr w:val="none" w:sz="0" w:space="0" w:color="auto" w:frame="1"/>
        </w:rPr>
        <w:t>Do you speak a language other than English at home?</w:t>
      </w:r>
    </w:p>
    <w:p w14:paraId="29DAC3DB" w14:textId="52AD12ED" w:rsidR="008B2327" w:rsidRPr="00B36805" w:rsidRDefault="008B2327" w:rsidP="008B2327">
      <w:pPr>
        <w:pStyle w:val="BodyText"/>
        <w:rPr>
          <w:sz w:val="18"/>
          <w:szCs w:val="18"/>
          <w:bdr w:val="none" w:sz="0" w:space="0" w:color="auto" w:frame="1"/>
        </w:rPr>
      </w:pPr>
      <w:r w:rsidRPr="00B36805">
        <w:rPr>
          <w:noProof/>
          <w:sz w:val="18"/>
          <w:szCs w:val="18"/>
          <w:bdr w:val="none" w:sz="0" w:space="0" w:color="auto" w:frame="1"/>
        </w:rPr>
        <mc:AlternateContent>
          <mc:Choice Requires="wps">
            <w:drawing>
              <wp:anchor distT="45720" distB="45720" distL="114300" distR="114300" simplePos="0" relativeHeight="251676672" behindDoc="0" locked="0" layoutInCell="1" allowOverlap="1" wp14:anchorId="5003D263" wp14:editId="3DAAFAB4">
                <wp:simplePos x="0" y="0"/>
                <wp:positionH relativeFrom="column">
                  <wp:posOffset>0</wp:posOffset>
                </wp:positionH>
                <wp:positionV relativeFrom="paragraph">
                  <wp:posOffset>35560</wp:posOffset>
                </wp:positionV>
                <wp:extent cx="6248400" cy="485775"/>
                <wp:effectExtent l="0" t="0" r="19050"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85775"/>
                        </a:xfrm>
                        <a:prstGeom prst="rect">
                          <a:avLst/>
                        </a:prstGeom>
                        <a:solidFill>
                          <a:srgbClr val="FFFFFF"/>
                        </a:solidFill>
                        <a:ln w="9525">
                          <a:solidFill>
                            <a:srgbClr val="000000"/>
                          </a:solidFill>
                          <a:miter lim="800000"/>
                          <a:headEnd/>
                          <a:tailEnd/>
                        </a:ln>
                      </wps:spPr>
                      <wps:txbx>
                        <w:txbxContent>
                          <w:p w14:paraId="35AFBA30" w14:textId="77777777" w:rsidR="008B2327" w:rsidRDefault="008B2327" w:rsidP="008B2327">
                            <w:r>
                              <w:t>If yes, please specify.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3D263" id="Text Box 35" o:spid="_x0000_s1071" type="#_x0000_t202" style="position:absolute;margin-left:0;margin-top:2.8pt;width:492pt;height:3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">
                <v:textbox>
                  <w:txbxContent>
                    <w:p w14:paraId="35AFBA30" w14:textId="77777777" w:rsidR="008B2327" w:rsidRDefault="008B2327" w:rsidP="008B2327">
                      <w:r>
                        <w:t>If yes, please specify.</w:t>
                      </w:r>
                    </w:p>
                  </w:txbxContent>
                </v:textbox>
                <w10:wrap type="square"/>
              </v:shape>
            </w:pict>
          </mc:Fallback>
        </mc:AlternateContent>
      </w:r>
    </w:p>
    <w:p w14:paraId="48987DE7" w14:textId="77777777" w:rsidR="008B2327" w:rsidRPr="00B36805" w:rsidRDefault="008B2327" w:rsidP="008B2327">
      <w:pPr>
        <w:pStyle w:val="BodyText"/>
        <w:rPr>
          <w:sz w:val="18"/>
          <w:szCs w:val="18"/>
          <w:bdr w:val="none" w:sz="0" w:space="0" w:color="auto" w:frame="1"/>
        </w:rPr>
      </w:pPr>
    </w:p>
    <w:p w14:paraId="1D22DC7D" w14:textId="77777777" w:rsidR="008B2327" w:rsidRPr="00B36805" w:rsidRDefault="008B2327" w:rsidP="008B2327">
      <w:pPr>
        <w:pStyle w:val="BodyText"/>
        <w:rPr>
          <w:sz w:val="18"/>
          <w:szCs w:val="18"/>
        </w:rPr>
      </w:pPr>
      <w:r w:rsidRPr="00B36805">
        <w:rPr>
          <w:sz w:val="18"/>
          <w:szCs w:val="18"/>
          <w:bdr w:val="none" w:sz="0" w:space="0" w:color="auto" w:frame="1"/>
        </w:rPr>
        <w:t xml:space="preserve">Are you a member of a City of Greater Geelong Advisory Committee or Council? </w:t>
      </w:r>
    </w:p>
    <w:p w14:paraId="5D716B85" w14:textId="77777777" w:rsidR="008B2327" w:rsidRPr="00B36805" w:rsidRDefault="008B2327" w:rsidP="008B2327">
      <w:pPr>
        <w:pStyle w:val="BodyText"/>
        <w:rPr>
          <w:sz w:val="18"/>
          <w:szCs w:val="18"/>
        </w:rPr>
      </w:pPr>
      <w:r w:rsidRPr="00B36805">
        <w:rPr>
          <w:noProof/>
          <w:sz w:val="18"/>
          <w:szCs w:val="18"/>
          <w:bdr w:val="none" w:sz="0" w:space="0" w:color="auto" w:frame="1"/>
        </w:rPr>
        <mc:AlternateContent>
          <mc:Choice Requires="wps">
            <w:drawing>
              <wp:anchor distT="45720" distB="45720" distL="114300" distR="114300" simplePos="0" relativeHeight="251677696" behindDoc="0" locked="0" layoutInCell="1" allowOverlap="1" wp14:anchorId="6360A3F4" wp14:editId="0D7EBC4F">
                <wp:simplePos x="0" y="0"/>
                <wp:positionH relativeFrom="column">
                  <wp:posOffset>-9525</wp:posOffset>
                </wp:positionH>
                <wp:positionV relativeFrom="paragraph">
                  <wp:posOffset>45720</wp:posOffset>
                </wp:positionV>
                <wp:extent cx="6248400" cy="48577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85775"/>
                        </a:xfrm>
                        <a:prstGeom prst="rect">
                          <a:avLst/>
                        </a:prstGeom>
                        <a:solidFill>
                          <a:srgbClr val="FFFFFF"/>
                        </a:solidFill>
                        <a:ln w="9525">
                          <a:solidFill>
                            <a:srgbClr val="000000"/>
                          </a:solidFill>
                          <a:miter lim="800000"/>
                          <a:headEnd/>
                          <a:tailEnd/>
                        </a:ln>
                      </wps:spPr>
                      <wps:txbx>
                        <w:txbxContent>
                          <w:p w14:paraId="318696D5" w14:textId="77777777" w:rsidR="008B2327" w:rsidRDefault="008B2327" w:rsidP="008B2327">
                            <w:r>
                              <w:t>If yes, please specify.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A3F4" id="Text Box 5" o:spid="_x0000_s1072" type="#_x0000_t202" style="position:absolute;margin-left:-.75pt;margin-top:3.6pt;width:492pt;height:38.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">
                <v:textbox>
                  <w:txbxContent>
                    <w:p w14:paraId="318696D5" w14:textId="77777777" w:rsidR="008B2327" w:rsidRDefault="008B2327" w:rsidP="008B2327">
                      <w:r>
                        <w:t>If yes, please specify.</w:t>
                      </w:r>
                    </w:p>
                  </w:txbxContent>
                </v:textbox>
                <w10:wrap type="square"/>
              </v:shape>
            </w:pict>
          </mc:Fallback>
        </mc:AlternateContent>
      </w:r>
    </w:p>
    <w:p w14:paraId="11B36E9E" w14:textId="77777777" w:rsidR="004558D2" w:rsidRPr="00B36805" w:rsidRDefault="004558D2" w:rsidP="00E639BF">
      <w:pPr>
        <w:pStyle w:val="BodyText"/>
        <w:rPr>
          <w:sz w:val="18"/>
          <w:szCs w:val="18"/>
        </w:rPr>
        <w:sectPr w:rsidR="004558D2" w:rsidRPr="00B36805" w:rsidSect="001E0118">
          <w:type w:val="continuous"/>
          <w:pgSz w:w="11907" w:h="16840" w:code="9"/>
          <w:pgMar w:top="1701" w:right="794" w:bottom="794" w:left="794" w:header="567" w:footer="340" w:gutter="0"/>
          <w:cols w:space="284"/>
          <w:docGrid w:linePitch="360"/>
          <w15:footnoteColumns w:val="1"/>
        </w:sectPr>
      </w:pPr>
    </w:p>
    <w:p w14:paraId="57318C23" w14:textId="681977CA" w:rsidR="00A17CA6" w:rsidRPr="00B36805" w:rsidRDefault="00A17CA6" w:rsidP="00E639BF">
      <w:pPr>
        <w:pStyle w:val="BodyText"/>
        <w:rPr>
          <w:sz w:val="18"/>
          <w:szCs w:val="18"/>
        </w:rPr>
      </w:pPr>
    </w:p>
    <w:p w14:paraId="34156DA1" w14:textId="351B8CE2" w:rsidR="003B19EE" w:rsidRPr="00B36805" w:rsidRDefault="003B19EE" w:rsidP="00E639BF">
      <w:pPr>
        <w:pStyle w:val="BodyText"/>
        <w:rPr>
          <w:sz w:val="18"/>
          <w:szCs w:val="18"/>
        </w:rPr>
      </w:pPr>
    </w:p>
    <w:p w14:paraId="7CF89A4E" w14:textId="6844AB3A" w:rsidR="003B19EE" w:rsidRPr="00B36805" w:rsidRDefault="003B19EE" w:rsidP="00E639BF">
      <w:pPr>
        <w:pStyle w:val="BodyText"/>
        <w:rPr>
          <w:sz w:val="18"/>
          <w:szCs w:val="18"/>
        </w:rPr>
      </w:pPr>
    </w:p>
    <w:p w14:paraId="2D69CAE1" w14:textId="4E98E86A" w:rsidR="003B19EE" w:rsidRPr="00B36805" w:rsidRDefault="003B19EE" w:rsidP="00E639BF">
      <w:pPr>
        <w:pStyle w:val="BodyText"/>
        <w:rPr>
          <w:sz w:val="18"/>
          <w:szCs w:val="18"/>
        </w:rPr>
      </w:pPr>
    </w:p>
    <w:p w14:paraId="5B18F9B5" w14:textId="68306E5E" w:rsidR="003B19EE" w:rsidRPr="00B36805" w:rsidRDefault="003B19EE" w:rsidP="00E639BF">
      <w:pPr>
        <w:pStyle w:val="BodyText"/>
        <w:rPr>
          <w:sz w:val="18"/>
          <w:szCs w:val="18"/>
        </w:rPr>
      </w:pPr>
    </w:p>
    <w:p w14:paraId="2506EF48" w14:textId="16165C8C" w:rsidR="003B19EE" w:rsidRPr="00B36805" w:rsidRDefault="003B19EE" w:rsidP="00E639BF">
      <w:pPr>
        <w:pStyle w:val="BodyText"/>
        <w:rPr>
          <w:sz w:val="18"/>
          <w:szCs w:val="18"/>
        </w:rPr>
      </w:pPr>
    </w:p>
    <w:p w14:paraId="72E933F5" w14:textId="777B3AAE" w:rsidR="003B19EE" w:rsidRPr="00B36805" w:rsidRDefault="003B19EE" w:rsidP="00E639BF">
      <w:pPr>
        <w:pStyle w:val="BodyText"/>
        <w:rPr>
          <w:sz w:val="18"/>
          <w:szCs w:val="18"/>
        </w:rPr>
      </w:pPr>
    </w:p>
    <w:p w14:paraId="4D872F01" w14:textId="562314B3" w:rsidR="003B19EE" w:rsidRPr="00B36805" w:rsidRDefault="003B19EE" w:rsidP="00E639BF">
      <w:pPr>
        <w:pStyle w:val="BodyText"/>
        <w:rPr>
          <w:sz w:val="18"/>
          <w:szCs w:val="18"/>
        </w:rPr>
      </w:pPr>
    </w:p>
    <w:p w14:paraId="1ADE00FB" w14:textId="51D84A84" w:rsidR="003B19EE" w:rsidRPr="00B36805" w:rsidRDefault="003B19EE" w:rsidP="00E639BF">
      <w:pPr>
        <w:pStyle w:val="BodyText"/>
        <w:rPr>
          <w:sz w:val="18"/>
          <w:szCs w:val="18"/>
        </w:rPr>
      </w:pPr>
    </w:p>
    <w:p w14:paraId="71AF7FAB" w14:textId="74C1BB87" w:rsidR="003B19EE" w:rsidRPr="00B36805" w:rsidRDefault="003B19EE" w:rsidP="00E639BF">
      <w:pPr>
        <w:pStyle w:val="BodyText"/>
        <w:rPr>
          <w:sz w:val="18"/>
          <w:szCs w:val="18"/>
        </w:rPr>
      </w:pPr>
    </w:p>
    <w:p w14:paraId="47442659" w14:textId="1C800B5C" w:rsidR="003B19EE" w:rsidRPr="00B36805" w:rsidRDefault="003B19EE" w:rsidP="00E639BF">
      <w:pPr>
        <w:pStyle w:val="BodyText"/>
        <w:rPr>
          <w:sz w:val="18"/>
          <w:szCs w:val="18"/>
        </w:rPr>
      </w:pPr>
    </w:p>
    <w:p w14:paraId="774098E4" w14:textId="0436662E" w:rsidR="003B19EE" w:rsidRPr="00B36805" w:rsidRDefault="003B19EE" w:rsidP="00E639BF">
      <w:pPr>
        <w:pStyle w:val="BodyText"/>
        <w:rPr>
          <w:sz w:val="18"/>
          <w:szCs w:val="18"/>
        </w:rPr>
      </w:pPr>
    </w:p>
    <w:p w14:paraId="35FAB639" w14:textId="6E2D756E" w:rsidR="003B19EE" w:rsidRPr="00B36805" w:rsidRDefault="003B19EE" w:rsidP="00E639BF">
      <w:pPr>
        <w:pStyle w:val="BodyText"/>
        <w:rPr>
          <w:sz w:val="18"/>
          <w:szCs w:val="18"/>
        </w:rPr>
      </w:pPr>
    </w:p>
    <w:p w14:paraId="60FEFD29" w14:textId="31430601" w:rsidR="003B19EE" w:rsidRPr="00B36805" w:rsidRDefault="003B19EE" w:rsidP="00E639BF">
      <w:pPr>
        <w:pStyle w:val="BodyText"/>
        <w:rPr>
          <w:sz w:val="18"/>
          <w:szCs w:val="18"/>
        </w:rPr>
      </w:pPr>
    </w:p>
    <w:p w14:paraId="734A34B8" w14:textId="00D56751" w:rsidR="003B19EE" w:rsidRPr="00B36805" w:rsidRDefault="003B19EE" w:rsidP="00E639BF">
      <w:pPr>
        <w:pStyle w:val="BodyText"/>
        <w:rPr>
          <w:sz w:val="18"/>
          <w:szCs w:val="18"/>
        </w:rPr>
      </w:pPr>
    </w:p>
    <w:p w14:paraId="15E93444" w14:textId="2E86E421" w:rsidR="003B19EE" w:rsidRPr="00B36805" w:rsidRDefault="003B19EE" w:rsidP="00E639BF">
      <w:pPr>
        <w:pStyle w:val="BodyText"/>
        <w:rPr>
          <w:sz w:val="18"/>
          <w:szCs w:val="18"/>
        </w:rPr>
      </w:pPr>
    </w:p>
    <w:p w14:paraId="07EA99A6" w14:textId="4E15345B" w:rsidR="003B19EE" w:rsidRPr="00B36805" w:rsidRDefault="003B19EE" w:rsidP="00E639BF">
      <w:pPr>
        <w:pStyle w:val="BodyText"/>
        <w:rPr>
          <w:sz w:val="18"/>
          <w:szCs w:val="18"/>
        </w:rPr>
      </w:pPr>
    </w:p>
    <w:p w14:paraId="1E866E5A" w14:textId="2644220D" w:rsidR="003B19EE" w:rsidRPr="00B36805" w:rsidRDefault="003B19EE" w:rsidP="00E639BF">
      <w:pPr>
        <w:pStyle w:val="BodyText"/>
        <w:rPr>
          <w:sz w:val="18"/>
          <w:szCs w:val="18"/>
        </w:rPr>
      </w:pPr>
    </w:p>
    <w:p w14:paraId="1EDB1EC6" w14:textId="5738416F" w:rsidR="003B19EE" w:rsidRPr="00B36805" w:rsidRDefault="003B19EE" w:rsidP="00E639BF">
      <w:pPr>
        <w:pStyle w:val="BodyText"/>
        <w:rPr>
          <w:sz w:val="18"/>
          <w:szCs w:val="18"/>
        </w:rPr>
      </w:pPr>
    </w:p>
    <w:p w14:paraId="24331F4F" w14:textId="5844E753" w:rsidR="003B19EE" w:rsidRPr="00B36805" w:rsidRDefault="003B19EE" w:rsidP="00E639BF">
      <w:pPr>
        <w:pStyle w:val="BodyText"/>
        <w:rPr>
          <w:sz w:val="18"/>
          <w:szCs w:val="18"/>
        </w:rPr>
      </w:pPr>
    </w:p>
    <w:p w14:paraId="666B3BE2" w14:textId="3AE53A0C" w:rsidR="003B19EE" w:rsidRPr="00B36805" w:rsidRDefault="003B19EE" w:rsidP="00E639BF">
      <w:pPr>
        <w:pStyle w:val="BodyText"/>
        <w:rPr>
          <w:sz w:val="18"/>
          <w:szCs w:val="18"/>
        </w:rPr>
      </w:pPr>
    </w:p>
    <w:p w14:paraId="32C2B78C" w14:textId="77777777" w:rsidR="003B19EE" w:rsidRPr="00B36805" w:rsidRDefault="003B19EE" w:rsidP="00E639BF">
      <w:pPr>
        <w:pStyle w:val="BodyText"/>
        <w:rPr>
          <w:sz w:val="18"/>
          <w:szCs w:val="18"/>
        </w:rPr>
        <w:sectPr w:rsidR="003B19EE" w:rsidRPr="00B36805" w:rsidSect="001E0118">
          <w:type w:val="continuous"/>
          <w:pgSz w:w="11907" w:h="16840" w:code="9"/>
          <w:pgMar w:top="1701" w:right="794" w:bottom="794" w:left="794" w:header="567" w:footer="340" w:gutter="0"/>
          <w:cols w:space="284"/>
          <w:docGrid w:linePitch="360"/>
          <w15:footnoteColumns w:val="1"/>
        </w:sectPr>
      </w:pPr>
    </w:p>
    <w:p w14:paraId="72C4A342" w14:textId="7CB80D3D" w:rsidR="003B19EE" w:rsidRPr="00B36805" w:rsidRDefault="003B19EE" w:rsidP="00E639BF">
      <w:pPr>
        <w:pStyle w:val="BodyText"/>
        <w:rPr>
          <w:sz w:val="18"/>
          <w:szCs w:val="18"/>
        </w:rPr>
      </w:pPr>
    </w:p>
    <w:p w14:paraId="730840B6" w14:textId="599FFFF8" w:rsidR="003B19EE" w:rsidRDefault="003B19EE" w:rsidP="003B19EE">
      <w:pPr>
        <w:pStyle w:val="Heading1"/>
        <w:framePr w:wrap="around"/>
      </w:pPr>
      <w:bookmarkStart w:id="19" w:name="_APPENDIX_B:_DEMOGRAPHICS"/>
      <w:bookmarkEnd w:id="19"/>
      <w:r>
        <w:lastRenderedPageBreak/>
        <w:t>A</w:t>
      </w:r>
      <w:bookmarkStart w:id="20" w:name="_Toc104811571"/>
      <w:r>
        <w:t>PPENDIX B: DEMOGRAPHICS OF SUBMISSIONS AND ANALYSIS</w:t>
      </w:r>
      <w:bookmarkEnd w:id="20"/>
    </w:p>
    <w:p w14:paraId="1EA77191" w14:textId="77777777" w:rsidR="003B19EE" w:rsidRDefault="003B19EE" w:rsidP="003B19EE">
      <w:pPr>
        <w:pStyle w:val="BodyText"/>
        <w:rPr>
          <w:rFonts w:eastAsiaTheme="minorEastAsia"/>
        </w:rPr>
        <w:sectPr w:rsidR="003B19EE" w:rsidSect="001E0118">
          <w:type w:val="continuous"/>
          <w:pgSz w:w="11907" w:h="16840" w:code="9"/>
          <w:pgMar w:top="1701" w:right="794" w:bottom="794" w:left="794" w:header="567" w:footer="340" w:gutter="0"/>
          <w:cols w:num="2" w:space="284"/>
          <w:docGrid w:linePitch="360"/>
        </w:sectPr>
      </w:pPr>
    </w:p>
    <w:p w14:paraId="148AB94A" w14:textId="77777777" w:rsidR="003B19EE" w:rsidRPr="00B36805" w:rsidRDefault="003B19EE" w:rsidP="00BF49FE">
      <w:pPr>
        <w:pStyle w:val="Heading3"/>
        <w:spacing w:before="360"/>
        <w:rPr>
          <w:rFonts w:eastAsiaTheme="minorEastAsia"/>
          <w:szCs w:val="18"/>
        </w:rPr>
      </w:pPr>
      <w:bookmarkStart w:id="21" w:name="_Toc104811572"/>
      <w:r w:rsidRPr="00B36805">
        <w:rPr>
          <w:rFonts w:eastAsiaTheme="minorEastAsia"/>
          <w:szCs w:val="18"/>
        </w:rPr>
        <w:t>Summary of analysis</w:t>
      </w:r>
      <w:bookmarkEnd w:id="21"/>
    </w:p>
    <w:p w14:paraId="28F2F6D2" w14:textId="77777777" w:rsidR="003B19EE" w:rsidRPr="00B36805" w:rsidRDefault="003B19EE" w:rsidP="003B19EE">
      <w:pPr>
        <w:pStyle w:val="BodyText"/>
        <w:numPr>
          <w:ilvl w:val="0"/>
          <w:numId w:val="46"/>
        </w:numPr>
        <w:rPr>
          <w:rFonts w:eastAsiaTheme="minorEastAsia"/>
          <w:sz w:val="18"/>
          <w:szCs w:val="18"/>
        </w:rPr>
      </w:pPr>
      <w:r w:rsidRPr="00B36805">
        <w:rPr>
          <w:rFonts w:eastAsiaTheme="minorEastAsia"/>
          <w:sz w:val="18"/>
          <w:szCs w:val="18"/>
        </w:rPr>
        <w:t>Most submissions are from community members with a connection to one of the sites, predominantly from community members who live near and/or own a house near one of the sites.</w:t>
      </w:r>
    </w:p>
    <w:p w14:paraId="0BF38CD7" w14:textId="77777777" w:rsidR="003B19EE" w:rsidRPr="00B36805" w:rsidRDefault="003B19EE" w:rsidP="003B19EE">
      <w:pPr>
        <w:pStyle w:val="BodyText"/>
        <w:numPr>
          <w:ilvl w:val="0"/>
          <w:numId w:val="46"/>
        </w:numPr>
        <w:rPr>
          <w:rFonts w:eastAsiaTheme="minorEastAsia"/>
          <w:sz w:val="18"/>
          <w:szCs w:val="18"/>
        </w:rPr>
      </w:pPr>
      <w:r w:rsidRPr="00B36805">
        <w:rPr>
          <w:rFonts w:eastAsiaTheme="minorEastAsia"/>
          <w:sz w:val="18"/>
          <w:szCs w:val="18"/>
        </w:rPr>
        <w:t>The submissions are mostly representative of the Greater Geelong community. However, this is not the case for submissions from community members identifying as “male” or from community members under the age of 18.</w:t>
      </w:r>
    </w:p>
    <w:p w14:paraId="4B446148" w14:textId="77777777" w:rsidR="003B19EE" w:rsidRPr="00B36805" w:rsidRDefault="003B19EE" w:rsidP="00BF49FE">
      <w:pPr>
        <w:pStyle w:val="Heading3"/>
        <w:spacing w:before="360"/>
        <w:rPr>
          <w:rFonts w:eastAsiaTheme="minorEastAsia"/>
          <w:szCs w:val="18"/>
        </w:rPr>
      </w:pPr>
      <w:bookmarkStart w:id="22" w:name="_Toc104811573"/>
      <w:r w:rsidRPr="00B36805">
        <w:rPr>
          <w:rFonts w:eastAsiaTheme="minorEastAsia"/>
          <w:szCs w:val="18"/>
        </w:rPr>
        <w:t>Demographic data</w:t>
      </w:r>
      <w:bookmarkEnd w:id="22"/>
    </w:p>
    <w:tbl>
      <w:tblPr>
        <w:tblStyle w:val="TableGrid"/>
        <w:tblW w:w="4536" w:type="dxa"/>
        <w:tblLook w:val="04A0" w:firstRow="1" w:lastRow="0" w:firstColumn="1" w:lastColumn="0" w:noHBand="0" w:noVBand="1"/>
      </w:tblPr>
      <w:tblGrid>
        <w:gridCol w:w="1115"/>
        <w:gridCol w:w="3421"/>
      </w:tblGrid>
      <w:tr w:rsidR="003B19EE" w:rsidRPr="00B36805" w14:paraId="4697269F" w14:textId="77777777" w:rsidTr="00693C91">
        <w:trPr>
          <w:cnfStyle w:val="100000000000" w:firstRow="1" w:lastRow="0" w:firstColumn="0" w:lastColumn="0" w:oddVBand="0" w:evenVBand="0" w:oddHBand="0" w:evenHBand="0" w:firstRowFirstColumn="0" w:firstRowLastColumn="0" w:lastRowFirstColumn="0" w:lastRowLastColumn="0"/>
        </w:trPr>
        <w:tc>
          <w:tcPr>
            <w:tcW w:w="4536" w:type="dxa"/>
            <w:gridSpan w:val="2"/>
          </w:tcPr>
          <w:p w14:paraId="68D821D7" w14:textId="77777777" w:rsidR="003B19EE" w:rsidRPr="00B36805" w:rsidRDefault="003B19EE" w:rsidP="00693C91">
            <w:pPr>
              <w:rPr>
                <w:szCs w:val="18"/>
              </w:rPr>
            </w:pPr>
            <w:r w:rsidRPr="00B36805">
              <w:rPr>
                <w:szCs w:val="18"/>
              </w:rPr>
              <w:t>Do responders have a connection to the sites?</w:t>
            </w:r>
          </w:p>
        </w:tc>
      </w:tr>
      <w:tr w:rsidR="003B19EE" w:rsidRPr="00B36805" w14:paraId="76769666" w14:textId="77777777" w:rsidTr="00693C91">
        <w:tc>
          <w:tcPr>
            <w:tcW w:w="1115" w:type="dxa"/>
            <w:hideMark/>
          </w:tcPr>
          <w:p w14:paraId="2FB182B8" w14:textId="77777777" w:rsidR="003B19EE" w:rsidRPr="00B36805" w:rsidRDefault="003B19EE" w:rsidP="00693C91">
            <w:pPr>
              <w:rPr>
                <w:szCs w:val="18"/>
              </w:rPr>
            </w:pPr>
            <w:r w:rsidRPr="00B36805">
              <w:rPr>
                <w:szCs w:val="18"/>
              </w:rPr>
              <w:t>Yes</w:t>
            </w:r>
          </w:p>
        </w:tc>
        <w:tc>
          <w:tcPr>
            <w:tcW w:w="3421" w:type="dxa"/>
            <w:hideMark/>
          </w:tcPr>
          <w:p w14:paraId="47F0A855" w14:textId="77777777" w:rsidR="003B19EE" w:rsidRPr="00B36805" w:rsidRDefault="003B19EE" w:rsidP="00693C91">
            <w:pPr>
              <w:rPr>
                <w:szCs w:val="18"/>
              </w:rPr>
            </w:pPr>
            <w:r w:rsidRPr="00B36805">
              <w:rPr>
                <w:szCs w:val="18"/>
              </w:rPr>
              <w:t>72.58%</w:t>
            </w:r>
          </w:p>
        </w:tc>
      </w:tr>
      <w:tr w:rsidR="003B19EE" w:rsidRPr="00B36805" w14:paraId="56122E8E" w14:textId="77777777" w:rsidTr="00693C91">
        <w:tc>
          <w:tcPr>
            <w:tcW w:w="1115" w:type="dxa"/>
            <w:hideMark/>
          </w:tcPr>
          <w:p w14:paraId="3E74B8DF" w14:textId="77777777" w:rsidR="003B19EE" w:rsidRPr="00B36805" w:rsidRDefault="003B19EE" w:rsidP="00693C91">
            <w:pPr>
              <w:rPr>
                <w:szCs w:val="18"/>
              </w:rPr>
            </w:pPr>
            <w:r w:rsidRPr="00B36805">
              <w:rPr>
                <w:szCs w:val="18"/>
              </w:rPr>
              <w:t>No</w:t>
            </w:r>
          </w:p>
        </w:tc>
        <w:tc>
          <w:tcPr>
            <w:tcW w:w="3421" w:type="dxa"/>
            <w:hideMark/>
          </w:tcPr>
          <w:p w14:paraId="1EE5198E" w14:textId="77777777" w:rsidR="003B19EE" w:rsidRPr="00B36805" w:rsidRDefault="003B19EE" w:rsidP="00693C91">
            <w:pPr>
              <w:rPr>
                <w:szCs w:val="18"/>
              </w:rPr>
            </w:pPr>
            <w:r w:rsidRPr="00B36805">
              <w:rPr>
                <w:szCs w:val="18"/>
              </w:rPr>
              <w:t>27.42%</w:t>
            </w:r>
          </w:p>
        </w:tc>
      </w:tr>
    </w:tbl>
    <w:p w14:paraId="5DC152EF" w14:textId="77777777" w:rsidR="003B19EE" w:rsidRPr="00B36805" w:rsidRDefault="003B19EE" w:rsidP="00BF49FE">
      <w:pPr>
        <w:spacing w:before="120"/>
        <w:rPr>
          <w:b/>
          <w:bCs/>
          <w:sz w:val="18"/>
          <w:szCs w:val="18"/>
        </w:rPr>
      </w:pPr>
    </w:p>
    <w:tbl>
      <w:tblPr>
        <w:tblStyle w:val="TableGrid"/>
        <w:tblW w:w="7371" w:type="dxa"/>
        <w:tblLook w:val="04A0" w:firstRow="1" w:lastRow="0" w:firstColumn="1" w:lastColumn="0" w:noHBand="0" w:noVBand="1"/>
      </w:tblPr>
      <w:tblGrid>
        <w:gridCol w:w="4678"/>
        <w:gridCol w:w="2693"/>
      </w:tblGrid>
      <w:tr w:rsidR="003B19EE" w:rsidRPr="00B36805" w14:paraId="6554F2BD" w14:textId="77777777" w:rsidTr="00693C91">
        <w:trPr>
          <w:cnfStyle w:val="100000000000" w:firstRow="1" w:lastRow="0" w:firstColumn="0" w:lastColumn="0" w:oddVBand="0" w:evenVBand="0" w:oddHBand="0" w:evenHBand="0" w:firstRowFirstColumn="0" w:firstRowLastColumn="0" w:lastRowFirstColumn="0" w:lastRowLastColumn="0"/>
        </w:trPr>
        <w:tc>
          <w:tcPr>
            <w:tcW w:w="4678" w:type="dxa"/>
          </w:tcPr>
          <w:p w14:paraId="5C978E70" w14:textId="77777777" w:rsidR="003B19EE" w:rsidRPr="00B36805" w:rsidRDefault="003B19EE" w:rsidP="00693C91">
            <w:pPr>
              <w:rPr>
                <w:szCs w:val="18"/>
              </w:rPr>
            </w:pPr>
            <w:r w:rsidRPr="00B36805">
              <w:rPr>
                <w:szCs w:val="18"/>
              </w:rPr>
              <w:t>This connection includes:</w:t>
            </w:r>
          </w:p>
        </w:tc>
        <w:tc>
          <w:tcPr>
            <w:tcW w:w="2693" w:type="dxa"/>
          </w:tcPr>
          <w:p w14:paraId="3D4042F1" w14:textId="77777777" w:rsidR="003B19EE" w:rsidRPr="00B36805" w:rsidRDefault="003B19EE" w:rsidP="00693C91">
            <w:pPr>
              <w:rPr>
                <w:szCs w:val="18"/>
              </w:rPr>
            </w:pPr>
            <w:r w:rsidRPr="00B36805">
              <w:rPr>
                <w:szCs w:val="18"/>
              </w:rPr>
              <w:t>Percentage of submissions</w:t>
            </w:r>
          </w:p>
        </w:tc>
      </w:tr>
      <w:tr w:rsidR="003B19EE" w:rsidRPr="00B36805" w14:paraId="0E35B635" w14:textId="77777777" w:rsidTr="00693C91">
        <w:tc>
          <w:tcPr>
            <w:tcW w:w="4678" w:type="dxa"/>
            <w:hideMark/>
          </w:tcPr>
          <w:p w14:paraId="06F118AD" w14:textId="77777777" w:rsidR="003B19EE" w:rsidRPr="00B36805" w:rsidRDefault="003B19EE" w:rsidP="00693C91">
            <w:pPr>
              <w:rPr>
                <w:szCs w:val="18"/>
              </w:rPr>
            </w:pPr>
            <w:r w:rsidRPr="00B36805">
              <w:rPr>
                <w:szCs w:val="18"/>
              </w:rPr>
              <w:t>I own and live in a home near one of these sites</w:t>
            </w:r>
          </w:p>
        </w:tc>
        <w:tc>
          <w:tcPr>
            <w:tcW w:w="2693" w:type="dxa"/>
            <w:hideMark/>
          </w:tcPr>
          <w:p w14:paraId="6A4C5A6B" w14:textId="77777777" w:rsidR="003B19EE" w:rsidRPr="00B36805" w:rsidRDefault="003B19EE" w:rsidP="00693C91">
            <w:pPr>
              <w:rPr>
                <w:szCs w:val="18"/>
              </w:rPr>
            </w:pPr>
            <w:r w:rsidRPr="00B36805">
              <w:rPr>
                <w:szCs w:val="18"/>
              </w:rPr>
              <w:t>71.84%</w:t>
            </w:r>
          </w:p>
        </w:tc>
      </w:tr>
      <w:tr w:rsidR="003B19EE" w:rsidRPr="00B36805" w14:paraId="55A95DCA" w14:textId="77777777" w:rsidTr="00693C91">
        <w:tc>
          <w:tcPr>
            <w:tcW w:w="4678" w:type="dxa"/>
            <w:hideMark/>
          </w:tcPr>
          <w:p w14:paraId="3D9BC1FB" w14:textId="77777777" w:rsidR="003B19EE" w:rsidRPr="00B36805" w:rsidRDefault="003B19EE" w:rsidP="00693C91">
            <w:pPr>
              <w:rPr>
                <w:szCs w:val="18"/>
              </w:rPr>
            </w:pPr>
            <w:r w:rsidRPr="00B36805">
              <w:rPr>
                <w:szCs w:val="18"/>
              </w:rPr>
              <w:t>I rent a home near one of these sites</w:t>
            </w:r>
          </w:p>
        </w:tc>
        <w:tc>
          <w:tcPr>
            <w:tcW w:w="2693" w:type="dxa"/>
            <w:hideMark/>
          </w:tcPr>
          <w:p w14:paraId="1B6D92E7" w14:textId="77777777" w:rsidR="003B19EE" w:rsidRPr="00B36805" w:rsidRDefault="003B19EE" w:rsidP="00693C91">
            <w:pPr>
              <w:rPr>
                <w:szCs w:val="18"/>
              </w:rPr>
            </w:pPr>
            <w:r w:rsidRPr="00B36805">
              <w:rPr>
                <w:szCs w:val="18"/>
              </w:rPr>
              <w:t>10.47%</w:t>
            </w:r>
          </w:p>
        </w:tc>
      </w:tr>
      <w:tr w:rsidR="003B19EE" w:rsidRPr="00B36805" w14:paraId="4BABF310" w14:textId="77777777" w:rsidTr="00693C91">
        <w:tc>
          <w:tcPr>
            <w:tcW w:w="4678" w:type="dxa"/>
            <w:hideMark/>
          </w:tcPr>
          <w:p w14:paraId="5D7FFF39" w14:textId="77777777" w:rsidR="003B19EE" w:rsidRPr="00B36805" w:rsidRDefault="003B19EE" w:rsidP="00693C91">
            <w:pPr>
              <w:rPr>
                <w:szCs w:val="18"/>
              </w:rPr>
            </w:pPr>
            <w:r w:rsidRPr="00B36805">
              <w:rPr>
                <w:szCs w:val="18"/>
              </w:rPr>
              <w:t>I am a landlord of a home near one these sites</w:t>
            </w:r>
          </w:p>
        </w:tc>
        <w:tc>
          <w:tcPr>
            <w:tcW w:w="2693" w:type="dxa"/>
            <w:hideMark/>
          </w:tcPr>
          <w:p w14:paraId="126F1CAE" w14:textId="77777777" w:rsidR="003B19EE" w:rsidRPr="00B36805" w:rsidRDefault="003B19EE" w:rsidP="00693C91">
            <w:pPr>
              <w:rPr>
                <w:szCs w:val="18"/>
              </w:rPr>
            </w:pPr>
            <w:r w:rsidRPr="00B36805">
              <w:rPr>
                <w:szCs w:val="18"/>
              </w:rPr>
              <w:t>7.58%</w:t>
            </w:r>
          </w:p>
        </w:tc>
      </w:tr>
      <w:tr w:rsidR="003B19EE" w:rsidRPr="00B36805" w14:paraId="7DB00A0C" w14:textId="77777777" w:rsidTr="00693C91">
        <w:tc>
          <w:tcPr>
            <w:tcW w:w="4678" w:type="dxa"/>
            <w:hideMark/>
          </w:tcPr>
          <w:p w14:paraId="1E987AF7" w14:textId="77777777" w:rsidR="003B19EE" w:rsidRPr="00B36805" w:rsidRDefault="003B19EE" w:rsidP="00693C91">
            <w:pPr>
              <w:rPr>
                <w:szCs w:val="18"/>
              </w:rPr>
            </w:pPr>
            <w:r w:rsidRPr="00B36805">
              <w:rPr>
                <w:szCs w:val="18"/>
              </w:rPr>
              <w:t>I work near one of these sites</w:t>
            </w:r>
          </w:p>
        </w:tc>
        <w:tc>
          <w:tcPr>
            <w:tcW w:w="2693" w:type="dxa"/>
            <w:hideMark/>
          </w:tcPr>
          <w:p w14:paraId="5AB21A83" w14:textId="77777777" w:rsidR="003B19EE" w:rsidRPr="00B36805" w:rsidRDefault="003B19EE" w:rsidP="00693C91">
            <w:pPr>
              <w:rPr>
                <w:szCs w:val="18"/>
              </w:rPr>
            </w:pPr>
            <w:r w:rsidRPr="00B36805">
              <w:rPr>
                <w:szCs w:val="18"/>
              </w:rPr>
              <w:t>5.23%</w:t>
            </w:r>
          </w:p>
        </w:tc>
      </w:tr>
      <w:tr w:rsidR="003B19EE" w:rsidRPr="00B36805" w14:paraId="01A47C36" w14:textId="77777777" w:rsidTr="00693C91">
        <w:tc>
          <w:tcPr>
            <w:tcW w:w="4678" w:type="dxa"/>
            <w:hideMark/>
          </w:tcPr>
          <w:p w14:paraId="657E753A" w14:textId="77777777" w:rsidR="003B19EE" w:rsidRPr="00B36805" w:rsidRDefault="003B19EE" w:rsidP="00693C91">
            <w:pPr>
              <w:rPr>
                <w:szCs w:val="18"/>
              </w:rPr>
            </w:pPr>
            <w:r w:rsidRPr="00B36805">
              <w:rPr>
                <w:szCs w:val="18"/>
              </w:rPr>
              <w:t>I own a business near one of these sites</w:t>
            </w:r>
          </w:p>
        </w:tc>
        <w:tc>
          <w:tcPr>
            <w:tcW w:w="2693" w:type="dxa"/>
            <w:hideMark/>
          </w:tcPr>
          <w:p w14:paraId="3F64307A" w14:textId="77777777" w:rsidR="003B19EE" w:rsidRPr="00B36805" w:rsidRDefault="003B19EE" w:rsidP="00693C91">
            <w:pPr>
              <w:rPr>
                <w:szCs w:val="18"/>
              </w:rPr>
            </w:pPr>
            <w:r w:rsidRPr="00B36805">
              <w:rPr>
                <w:szCs w:val="18"/>
              </w:rPr>
              <w:t>1.44%</w:t>
            </w:r>
          </w:p>
        </w:tc>
      </w:tr>
      <w:tr w:rsidR="003B19EE" w:rsidRPr="00B36805" w14:paraId="0E075E7F" w14:textId="77777777" w:rsidTr="00693C91">
        <w:tc>
          <w:tcPr>
            <w:tcW w:w="4678" w:type="dxa"/>
            <w:hideMark/>
          </w:tcPr>
          <w:p w14:paraId="1E3DC676" w14:textId="77777777" w:rsidR="003B19EE" w:rsidRPr="00B36805" w:rsidRDefault="003B19EE" w:rsidP="00693C91">
            <w:pPr>
              <w:rPr>
                <w:szCs w:val="18"/>
              </w:rPr>
            </w:pPr>
            <w:r w:rsidRPr="00B36805">
              <w:rPr>
                <w:szCs w:val="18"/>
              </w:rPr>
              <w:t>I used to live near one of these sites</w:t>
            </w:r>
          </w:p>
        </w:tc>
        <w:tc>
          <w:tcPr>
            <w:tcW w:w="2693" w:type="dxa"/>
            <w:hideMark/>
          </w:tcPr>
          <w:p w14:paraId="42F3621A" w14:textId="77777777" w:rsidR="003B19EE" w:rsidRPr="00B36805" w:rsidRDefault="003B19EE" w:rsidP="00693C91">
            <w:pPr>
              <w:rPr>
                <w:szCs w:val="18"/>
              </w:rPr>
            </w:pPr>
            <w:r w:rsidRPr="00B36805">
              <w:rPr>
                <w:szCs w:val="18"/>
              </w:rPr>
              <w:t>6.68%</w:t>
            </w:r>
          </w:p>
        </w:tc>
      </w:tr>
      <w:tr w:rsidR="003B19EE" w:rsidRPr="00B36805" w14:paraId="3998FD10" w14:textId="77777777" w:rsidTr="00693C91">
        <w:tc>
          <w:tcPr>
            <w:tcW w:w="4678" w:type="dxa"/>
            <w:hideMark/>
          </w:tcPr>
          <w:p w14:paraId="4BC0DE3E" w14:textId="77777777" w:rsidR="003B19EE" w:rsidRPr="00B36805" w:rsidRDefault="003B19EE" w:rsidP="00693C91">
            <w:pPr>
              <w:rPr>
                <w:szCs w:val="18"/>
              </w:rPr>
            </w:pPr>
            <w:r w:rsidRPr="00B36805">
              <w:rPr>
                <w:szCs w:val="18"/>
              </w:rPr>
              <w:t>Other</w:t>
            </w:r>
          </w:p>
        </w:tc>
        <w:tc>
          <w:tcPr>
            <w:tcW w:w="2693" w:type="dxa"/>
            <w:hideMark/>
          </w:tcPr>
          <w:p w14:paraId="411ABB87" w14:textId="77777777" w:rsidR="003B19EE" w:rsidRPr="00B36805" w:rsidRDefault="003B19EE" w:rsidP="00693C91">
            <w:pPr>
              <w:rPr>
                <w:szCs w:val="18"/>
              </w:rPr>
            </w:pPr>
            <w:r w:rsidRPr="00B36805">
              <w:rPr>
                <w:szCs w:val="18"/>
              </w:rPr>
              <w:t>8.48%</w:t>
            </w:r>
          </w:p>
        </w:tc>
      </w:tr>
    </w:tbl>
    <w:p w14:paraId="3D31328B" w14:textId="77777777" w:rsidR="003B19EE" w:rsidRPr="00B36805" w:rsidRDefault="003B19EE" w:rsidP="003B19EE">
      <w:pPr>
        <w:pStyle w:val="BodyText"/>
        <w:rPr>
          <w:rFonts w:eastAsiaTheme="minorEastAsia"/>
          <w:sz w:val="18"/>
          <w:szCs w:val="18"/>
        </w:rPr>
      </w:pPr>
    </w:p>
    <w:tbl>
      <w:tblPr>
        <w:tblStyle w:val="TableGrid"/>
        <w:tblW w:w="0" w:type="auto"/>
        <w:tblLook w:val="04A0" w:firstRow="1" w:lastRow="0" w:firstColumn="1" w:lastColumn="0" w:noHBand="0" w:noVBand="1"/>
      </w:tblPr>
      <w:tblGrid>
        <w:gridCol w:w="4508"/>
        <w:gridCol w:w="4508"/>
      </w:tblGrid>
      <w:tr w:rsidR="003B19EE" w:rsidRPr="00B36805" w14:paraId="78E3D9A0" w14:textId="77777777" w:rsidTr="00693C91">
        <w:trPr>
          <w:cnfStyle w:val="100000000000" w:firstRow="1" w:lastRow="0" w:firstColumn="0" w:lastColumn="0" w:oddVBand="0" w:evenVBand="0" w:oddHBand="0" w:evenHBand="0" w:firstRowFirstColumn="0" w:firstRowLastColumn="0" w:lastRowFirstColumn="0" w:lastRowLastColumn="0"/>
        </w:trPr>
        <w:tc>
          <w:tcPr>
            <w:tcW w:w="4508" w:type="dxa"/>
          </w:tcPr>
          <w:p w14:paraId="236CCF45" w14:textId="77777777" w:rsidR="003B19EE" w:rsidRPr="00B36805" w:rsidRDefault="003B19EE" w:rsidP="00693C91">
            <w:pPr>
              <w:rPr>
                <w:b w:val="0"/>
                <w:bCs/>
                <w:szCs w:val="18"/>
              </w:rPr>
            </w:pPr>
            <w:r w:rsidRPr="00B36805">
              <w:rPr>
                <w:bCs/>
                <w:szCs w:val="18"/>
              </w:rPr>
              <w:t>Survey demographics: gender identification</w:t>
            </w:r>
          </w:p>
        </w:tc>
        <w:tc>
          <w:tcPr>
            <w:tcW w:w="4508" w:type="dxa"/>
          </w:tcPr>
          <w:p w14:paraId="20585C91" w14:textId="77777777" w:rsidR="003B19EE" w:rsidRPr="00B36805" w:rsidRDefault="003B19EE" w:rsidP="00693C91">
            <w:pPr>
              <w:rPr>
                <w:b w:val="0"/>
                <w:bCs/>
                <w:szCs w:val="18"/>
              </w:rPr>
            </w:pPr>
            <w:r w:rsidRPr="00B36805">
              <w:rPr>
                <w:bCs/>
                <w:szCs w:val="18"/>
              </w:rPr>
              <w:t>Comparison to 2016 Census</w:t>
            </w:r>
          </w:p>
        </w:tc>
      </w:tr>
      <w:tr w:rsidR="003B19EE" w:rsidRPr="00B36805" w14:paraId="4020A4D0" w14:textId="77777777" w:rsidTr="00043B34">
        <w:tc>
          <w:tcPr>
            <w:tcW w:w="4508" w:type="dxa"/>
            <w:shd w:val="clear" w:color="auto" w:fill="FCDBD5" w:themeFill="accent3" w:themeFillTint="33"/>
          </w:tcPr>
          <w:p w14:paraId="5820BCBE" w14:textId="77777777" w:rsidR="003B19EE" w:rsidRPr="00B36805" w:rsidRDefault="003B19EE" w:rsidP="00693C91">
            <w:pPr>
              <w:rPr>
                <w:szCs w:val="18"/>
              </w:rPr>
            </w:pPr>
            <w:r w:rsidRPr="00B36805">
              <w:rPr>
                <w:b/>
                <w:bCs/>
                <w:szCs w:val="18"/>
              </w:rPr>
              <w:t>Male</w:t>
            </w:r>
            <w:r w:rsidRPr="00B36805">
              <w:rPr>
                <w:szCs w:val="18"/>
              </w:rPr>
              <w:t>: 35%</w:t>
            </w:r>
          </w:p>
        </w:tc>
        <w:tc>
          <w:tcPr>
            <w:tcW w:w="4508" w:type="dxa"/>
            <w:shd w:val="clear" w:color="auto" w:fill="FCDBD5" w:themeFill="accent3" w:themeFillTint="33"/>
          </w:tcPr>
          <w:p w14:paraId="7AF5BB55" w14:textId="77777777" w:rsidR="003B19EE" w:rsidRPr="00B36805" w:rsidRDefault="003B19EE" w:rsidP="00693C91">
            <w:pPr>
              <w:rPr>
                <w:szCs w:val="18"/>
              </w:rPr>
            </w:pPr>
            <w:r w:rsidRPr="00B36805">
              <w:rPr>
                <w:b/>
                <w:bCs/>
                <w:szCs w:val="18"/>
              </w:rPr>
              <w:t>Male</w:t>
            </w:r>
            <w:r w:rsidRPr="00B36805">
              <w:rPr>
                <w:szCs w:val="18"/>
              </w:rPr>
              <w:t>: 48.5%</w:t>
            </w:r>
          </w:p>
        </w:tc>
      </w:tr>
      <w:tr w:rsidR="003B19EE" w:rsidRPr="00B36805" w14:paraId="0B327020" w14:textId="77777777" w:rsidTr="00043B34">
        <w:tc>
          <w:tcPr>
            <w:tcW w:w="4508" w:type="dxa"/>
            <w:shd w:val="clear" w:color="auto" w:fill="DBF2EC" w:themeFill="accent4" w:themeFillTint="33"/>
          </w:tcPr>
          <w:p w14:paraId="3F5F9FFF" w14:textId="77777777" w:rsidR="003B19EE" w:rsidRPr="00B36805" w:rsidRDefault="003B19EE" w:rsidP="00693C91">
            <w:pPr>
              <w:rPr>
                <w:szCs w:val="18"/>
              </w:rPr>
            </w:pPr>
            <w:r w:rsidRPr="00B36805">
              <w:rPr>
                <w:b/>
                <w:bCs/>
                <w:szCs w:val="18"/>
              </w:rPr>
              <w:t>Female</w:t>
            </w:r>
            <w:r w:rsidRPr="00B36805">
              <w:rPr>
                <w:szCs w:val="18"/>
              </w:rPr>
              <w:t>: 61%</w:t>
            </w:r>
          </w:p>
        </w:tc>
        <w:tc>
          <w:tcPr>
            <w:tcW w:w="4508" w:type="dxa"/>
            <w:shd w:val="clear" w:color="auto" w:fill="DBF2EC" w:themeFill="accent4" w:themeFillTint="33"/>
          </w:tcPr>
          <w:p w14:paraId="5289CAB5" w14:textId="77777777" w:rsidR="003B19EE" w:rsidRPr="00B36805" w:rsidRDefault="003B19EE" w:rsidP="00693C91">
            <w:pPr>
              <w:rPr>
                <w:szCs w:val="18"/>
              </w:rPr>
            </w:pPr>
            <w:r w:rsidRPr="00B36805">
              <w:rPr>
                <w:b/>
                <w:bCs/>
                <w:szCs w:val="18"/>
              </w:rPr>
              <w:t>Female</w:t>
            </w:r>
            <w:r w:rsidRPr="00B36805">
              <w:rPr>
                <w:szCs w:val="18"/>
              </w:rPr>
              <w:t>: 51.5%</w:t>
            </w:r>
          </w:p>
        </w:tc>
      </w:tr>
      <w:tr w:rsidR="003B19EE" w:rsidRPr="00B36805" w14:paraId="0BAD9D21" w14:textId="77777777" w:rsidTr="00693C91">
        <w:tc>
          <w:tcPr>
            <w:tcW w:w="4508" w:type="dxa"/>
            <w:shd w:val="clear" w:color="auto" w:fill="FFFFFF" w:themeFill="background1"/>
          </w:tcPr>
          <w:p w14:paraId="29044475" w14:textId="77777777" w:rsidR="003B19EE" w:rsidRPr="00B36805" w:rsidRDefault="003B19EE" w:rsidP="00693C91">
            <w:pPr>
              <w:rPr>
                <w:szCs w:val="18"/>
              </w:rPr>
            </w:pPr>
            <w:r w:rsidRPr="00B36805">
              <w:rPr>
                <w:b/>
                <w:bCs/>
                <w:szCs w:val="18"/>
              </w:rPr>
              <w:t>Other</w:t>
            </w:r>
            <w:r w:rsidRPr="00B36805">
              <w:rPr>
                <w:szCs w:val="18"/>
              </w:rPr>
              <w:t>: 6%</w:t>
            </w:r>
          </w:p>
        </w:tc>
        <w:tc>
          <w:tcPr>
            <w:tcW w:w="4508" w:type="dxa"/>
            <w:shd w:val="clear" w:color="auto" w:fill="FFFFFF" w:themeFill="background1"/>
          </w:tcPr>
          <w:p w14:paraId="23C30543" w14:textId="77777777" w:rsidR="003B19EE" w:rsidRPr="00B36805" w:rsidRDefault="003B19EE" w:rsidP="00693C91">
            <w:pPr>
              <w:rPr>
                <w:szCs w:val="18"/>
              </w:rPr>
            </w:pPr>
          </w:p>
        </w:tc>
      </w:tr>
    </w:tbl>
    <w:p w14:paraId="1E71C0E6" w14:textId="77777777" w:rsidR="003B19EE" w:rsidRPr="00B36805" w:rsidRDefault="003B19EE" w:rsidP="003B19EE">
      <w:pPr>
        <w:pStyle w:val="BodyText"/>
        <w:rPr>
          <w:rFonts w:eastAsiaTheme="minorEastAsia"/>
          <w:sz w:val="18"/>
          <w:szCs w:val="18"/>
        </w:rPr>
      </w:pPr>
    </w:p>
    <w:tbl>
      <w:tblPr>
        <w:tblStyle w:val="TableGrid"/>
        <w:tblW w:w="0" w:type="auto"/>
        <w:tblLook w:val="04A0" w:firstRow="1" w:lastRow="0" w:firstColumn="1" w:lastColumn="0" w:noHBand="0" w:noVBand="1"/>
      </w:tblPr>
      <w:tblGrid>
        <w:gridCol w:w="1843"/>
        <w:gridCol w:w="2552"/>
        <w:gridCol w:w="2976"/>
      </w:tblGrid>
      <w:tr w:rsidR="003B19EE" w:rsidRPr="00B36805" w14:paraId="4944939F" w14:textId="77777777" w:rsidTr="00693C91">
        <w:trPr>
          <w:cnfStyle w:val="100000000000" w:firstRow="1" w:lastRow="0" w:firstColumn="0" w:lastColumn="0" w:oddVBand="0" w:evenVBand="0" w:oddHBand="0" w:evenHBand="0" w:firstRowFirstColumn="0" w:firstRowLastColumn="0" w:lastRowFirstColumn="0" w:lastRowLastColumn="0"/>
        </w:trPr>
        <w:tc>
          <w:tcPr>
            <w:tcW w:w="1843" w:type="dxa"/>
          </w:tcPr>
          <w:p w14:paraId="0D01FD17" w14:textId="77777777" w:rsidR="003B19EE" w:rsidRPr="00B36805" w:rsidRDefault="003B19EE" w:rsidP="00693C91">
            <w:pPr>
              <w:rPr>
                <w:szCs w:val="18"/>
              </w:rPr>
            </w:pPr>
            <w:r w:rsidRPr="00B36805">
              <w:rPr>
                <w:szCs w:val="18"/>
              </w:rPr>
              <w:t>Age groups</w:t>
            </w:r>
          </w:p>
        </w:tc>
        <w:tc>
          <w:tcPr>
            <w:tcW w:w="2552" w:type="dxa"/>
          </w:tcPr>
          <w:p w14:paraId="2057246A" w14:textId="77777777" w:rsidR="003B19EE" w:rsidRPr="00B36805" w:rsidRDefault="003B19EE" w:rsidP="00693C91">
            <w:pPr>
              <w:rPr>
                <w:szCs w:val="18"/>
              </w:rPr>
            </w:pPr>
            <w:r w:rsidRPr="00B36805">
              <w:rPr>
                <w:bCs/>
                <w:szCs w:val="18"/>
              </w:rPr>
              <w:t>Survey demographics</w:t>
            </w:r>
          </w:p>
        </w:tc>
        <w:tc>
          <w:tcPr>
            <w:tcW w:w="2976" w:type="dxa"/>
          </w:tcPr>
          <w:p w14:paraId="4A1CADCE" w14:textId="77777777" w:rsidR="003B19EE" w:rsidRPr="00B36805" w:rsidRDefault="003B19EE" w:rsidP="00693C91">
            <w:pPr>
              <w:rPr>
                <w:szCs w:val="18"/>
              </w:rPr>
            </w:pPr>
            <w:r w:rsidRPr="00B36805">
              <w:rPr>
                <w:szCs w:val="18"/>
              </w:rPr>
              <w:t>Comparison to 2016 Census</w:t>
            </w:r>
          </w:p>
        </w:tc>
      </w:tr>
      <w:tr w:rsidR="003B19EE" w:rsidRPr="00B36805" w14:paraId="7861B787" w14:textId="77777777" w:rsidTr="00043B34">
        <w:tc>
          <w:tcPr>
            <w:tcW w:w="1843" w:type="dxa"/>
            <w:shd w:val="clear" w:color="auto" w:fill="FCDBD5" w:themeFill="accent3" w:themeFillTint="33"/>
          </w:tcPr>
          <w:p w14:paraId="66E02828" w14:textId="77777777" w:rsidR="003B19EE" w:rsidRPr="00B36805" w:rsidRDefault="003B19EE" w:rsidP="00693C91">
            <w:pPr>
              <w:rPr>
                <w:b/>
                <w:bCs/>
                <w:szCs w:val="18"/>
              </w:rPr>
            </w:pPr>
            <w:r w:rsidRPr="00B36805">
              <w:rPr>
                <w:b/>
                <w:bCs/>
                <w:szCs w:val="18"/>
              </w:rPr>
              <w:t>Under 18</w:t>
            </w:r>
          </w:p>
        </w:tc>
        <w:tc>
          <w:tcPr>
            <w:tcW w:w="2552" w:type="dxa"/>
            <w:shd w:val="clear" w:color="auto" w:fill="FCDBD5" w:themeFill="accent3" w:themeFillTint="33"/>
          </w:tcPr>
          <w:p w14:paraId="407167DD" w14:textId="77777777" w:rsidR="003B19EE" w:rsidRPr="00B36805" w:rsidRDefault="003B19EE" w:rsidP="00693C91">
            <w:pPr>
              <w:rPr>
                <w:szCs w:val="18"/>
              </w:rPr>
            </w:pPr>
            <w:r w:rsidRPr="00B36805">
              <w:rPr>
                <w:szCs w:val="18"/>
              </w:rPr>
              <w:t>0.5%</w:t>
            </w:r>
          </w:p>
        </w:tc>
        <w:tc>
          <w:tcPr>
            <w:tcW w:w="2976" w:type="dxa"/>
            <w:shd w:val="clear" w:color="auto" w:fill="FCDBD5" w:themeFill="accent3" w:themeFillTint="33"/>
          </w:tcPr>
          <w:p w14:paraId="59AA6140" w14:textId="77777777" w:rsidR="003B19EE" w:rsidRPr="00B36805" w:rsidRDefault="003B19EE" w:rsidP="00693C91">
            <w:pPr>
              <w:rPr>
                <w:szCs w:val="18"/>
              </w:rPr>
            </w:pPr>
            <w:r w:rsidRPr="00B36805">
              <w:rPr>
                <w:szCs w:val="18"/>
              </w:rPr>
              <w:t>21.7%</w:t>
            </w:r>
          </w:p>
        </w:tc>
      </w:tr>
      <w:tr w:rsidR="003B19EE" w:rsidRPr="00B36805" w14:paraId="6EA8B0F7" w14:textId="77777777" w:rsidTr="00043B34">
        <w:tc>
          <w:tcPr>
            <w:tcW w:w="1843" w:type="dxa"/>
            <w:shd w:val="clear" w:color="auto" w:fill="DBF2EC" w:themeFill="accent4" w:themeFillTint="33"/>
          </w:tcPr>
          <w:p w14:paraId="57CAA9BB" w14:textId="77777777" w:rsidR="003B19EE" w:rsidRPr="00B36805" w:rsidRDefault="003B19EE" w:rsidP="00693C91">
            <w:pPr>
              <w:rPr>
                <w:b/>
                <w:bCs/>
                <w:szCs w:val="18"/>
              </w:rPr>
            </w:pPr>
            <w:r w:rsidRPr="00B36805">
              <w:rPr>
                <w:b/>
                <w:bCs/>
                <w:szCs w:val="18"/>
              </w:rPr>
              <w:t>18-24</w:t>
            </w:r>
          </w:p>
        </w:tc>
        <w:tc>
          <w:tcPr>
            <w:tcW w:w="2552" w:type="dxa"/>
            <w:shd w:val="clear" w:color="auto" w:fill="DBF2EC" w:themeFill="accent4" w:themeFillTint="33"/>
          </w:tcPr>
          <w:p w14:paraId="14DE5629" w14:textId="77777777" w:rsidR="003B19EE" w:rsidRPr="00B36805" w:rsidRDefault="003B19EE" w:rsidP="00693C91">
            <w:pPr>
              <w:rPr>
                <w:szCs w:val="18"/>
              </w:rPr>
            </w:pPr>
            <w:r w:rsidRPr="00B36805">
              <w:rPr>
                <w:szCs w:val="18"/>
              </w:rPr>
              <w:t>2.5%</w:t>
            </w:r>
          </w:p>
        </w:tc>
        <w:tc>
          <w:tcPr>
            <w:tcW w:w="2976" w:type="dxa"/>
            <w:shd w:val="clear" w:color="auto" w:fill="DBF2EC" w:themeFill="accent4" w:themeFillTint="33"/>
          </w:tcPr>
          <w:p w14:paraId="309C1399" w14:textId="77777777" w:rsidR="003B19EE" w:rsidRPr="00B36805" w:rsidRDefault="003B19EE" w:rsidP="00693C91">
            <w:pPr>
              <w:rPr>
                <w:szCs w:val="18"/>
              </w:rPr>
            </w:pPr>
            <w:r w:rsidRPr="00B36805">
              <w:rPr>
                <w:szCs w:val="18"/>
              </w:rPr>
              <w:t>9.2%</w:t>
            </w:r>
          </w:p>
        </w:tc>
      </w:tr>
      <w:tr w:rsidR="003B19EE" w:rsidRPr="00B36805" w14:paraId="5B14C36A" w14:textId="77777777" w:rsidTr="00043B34">
        <w:tc>
          <w:tcPr>
            <w:tcW w:w="1843" w:type="dxa"/>
            <w:shd w:val="clear" w:color="auto" w:fill="DBF2EC" w:themeFill="accent4" w:themeFillTint="33"/>
          </w:tcPr>
          <w:p w14:paraId="5899F282" w14:textId="77777777" w:rsidR="003B19EE" w:rsidRPr="00B36805" w:rsidRDefault="003B19EE" w:rsidP="00693C91">
            <w:pPr>
              <w:rPr>
                <w:b/>
                <w:bCs/>
                <w:szCs w:val="18"/>
              </w:rPr>
            </w:pPr>
            <w:r w:rsidRPr="00B36805">
              <w:rPr>
                <w:b/>
                <w:bCs/>
                <w:szCs w:val="18"/>
              </w:rPr>
              <w:t>25-34</w:t>
            </w:r>
          </w:p>
        </w:tc>
        <w:tc>
          <w:tcPr>
            <w:tcW w:w="2552" w:type="dxa"/>
            <w:shd w:val="clear" w:color="auto" w:fill="DBF2EC" w:themeFill="accent4" w:themeFillTint="33"/>
          </w:tcPr>
          <w:p w14:paraId="24F94BF5" w14:textId="77777777" w:rsidR="003B19EE" w:rsidRPr="00B36805" w:rsidRDefault="003B19EE" w:rsidP="00693C91">
            <w:pPr>
              <w:rPr>
                <w:szCs w:val="18"/>
              </w:rPr>
            </w:pPr>
            <w:r w:rsidRPr="00B36805">
              <w:rPr>
                <w:szCs w:val="18"/>
              </w:rPr>
              <w:t>24%</w:t>
            </w:r>
          </w:p>
        </w:tc>
        <w:tc>
          <w:tcPr>
            <w:tcW w:w="2976" w:type="dxa"/>
            <w:shd w:val="clear" w:color="auto" w:fill="DBF2EC" w:themeFill="accent4" w:themeFillTint="33"/>
          </w:tcPr>
          <w:p w14:paraId="0AE3AA9B" w14:textId="77777777" w:rsidR="003B19EE" w:rsidRPr="00B36805" w:rsidRDefault="003B19EE" w:rsidP="00693C91">
            <w:pPr>
              <w:rPr>
                <w:szCs w:val="18"/>
              </w:rPr>
            </w:pPr>
            <w:r w:rsidRPr="00B36805">
              <w:rPr>
                <w:szCs w:val="18"/>
              </w:rPr>
              <w:t>12.7%</w:t>
            </w:r>
          </w:p>
        </w:tc>
      </w:tr>
      <w:tr w:rsidR="003B19EE" w:rsidRPr="00B36805" w14:paraId="4D2E1B79" w14:textId="77777777" w:rsidTr="00043B34">
        <w:tc>
          <w:tcPr>
            <w:tcW w:w="1843" w:type="dxa"/>
            <w:shd w:val="clear" w:color="auto" w:fill="DBF2EC" w:themeFill="accent4" w:themeFillTint="33"/>
          </w:tcPr>
          <w:p w14:paraId="4699A1CF" w14:textId="77777777" w:rsidR="003B19EE" w:rsidRPr="00B36805" w:rsidRDefault="003B19EE" w:rsidP="00693C91">
            <w:pPr>
              <w:rPr>
                <w:b/>
                <w:bCs/>
                <w:szCs w:val="18"/>
              </w:rPr>
            </w:pPr>
            <w:r w:rsidRPr="00B36805">
              <w:rPr>
                <w:b/>
                <w:bCs/>
                <w:szCs w:val="18"/>
              </w:rPr>
              <w:t>35-49</w:t>
            </w:r>
          </w:p>
        </w:tc>
        <w:tc>
          <w:tcPr>
            <w:tcW w:w="2552" w:type="dxa"/>
            <w:shd w:val="clear" w:color="auto" w:fill="DBF2EC" w:themeFill="accent4" w:themeFillTint="33"/>
          </w:tcPr>
          <w:p w14:paraId="0EE1560C" w14:textId="77777777" w:rsidR="003B19EE" w:rsidRPr="00B36805" w:rsidRDefault="003B19EE" w:rsidP="00693C91">
            <w:pPr>
              <w:rPr>
                <w:szCs w:val="18"/>
              </w:rPr>
            </w:pPr>
            <w:r w:rsidRPr="00B36805">
              <w:rPr>
                <w:szCs w:val="18"/>
              </w:rPr>
              <w:t>30%</w:t>
            </w:r>
          </w:p>
        </w:tc>
        <w:tc>
          <w:tcPr>
            <w:tcW w:w="2976" w:type="dxa"/>
            <w:shd w:val="clear" w:color="auto" w:fill="DBF2EC" w:themeFill="accent4" w:themeFillTint="33"/>
          </w:tcPr>
          <w:p w14:paraId="75AEC7A6" w14:textId="77777777" w:rsidR="003B19EE" w:rsidRPr="00B36805" w:rsidRDefault="003B19EE" w:rsidP="00693C91">
            <w:pPr>
              <w:rPr>
                <w:szCs w:val="18"/>
              </w:rPr>
            </w:pPr>
            <w:r w:rsidRPr="00B36805">
              <w:rPr>
                <w:szCs w:val="18"/>
              </w:rPr>
              <w:t>19.0%</w:t>
            </w:r>
          </w:p>
        </w:tc>
      </w:tr>
      <w:tr w:rsidR="003B19EE" w:rsidRPr="00B36805" w14:paraId="109F6912" w14:textId="77777777" w:rsidTr="00043B34">
        <w:tc>
          <w:tcPr>
            <w:tcW w:w="1843" w:type="dxa"/>
            <w:shd w:val="clear" w:color="auto" w:fill="DBF2EC" w:themeFill="accent4" w:themeFillTint="33"/>
          </w:tcPr>
          <w:p w14:paraId="7CE0C7A5" w14:textId="77777777" w:rsidR="003B19EE" w:rsidRPr="00B36805" w:rsidRDefault="003B19EE" w:rsidP="00693C91">
            <w:pPr>
              <w:rPr>
                <w:b/>
                <w:bCs/>
                <w:szCs w:val="18"/>
              </w:rPr>
            </w:pPr>
            <w:r w:rsidRPr="00B36805">
              <w:rPr>
                <w:b/>
                <w:bCs/>
                <w:szCs w:val="18"/>
              </w:rPr>
              <w:t>50-59</w:t>
            </w:r>
          </w:p>
        </w:tc>
        <w:tc>
          <w:tcPr>
            <w:tcW w:w="2552" w:type="dxa"/>
            <w:shd w:val="clear" w:color="auto" w:fill="DBF2EC" w:themeFill="accent4" w:themeFillTint="33"/>
          </w:tcPr>
          <w:p w14:paraId="56580B36" w14:textId="77777777" w:rsidR="003B19EE" w:rsidRPr="00B36805" w:rsidRDefault="003B19EE" w:rsidP="00693C91">
            <w:pPr>
              <w:rPr>
                <w:szCs w:val="18"/>
              </w:rPr>
            </w:pPr>
            <w:r w:rsidRPr="00B36805">
              <w:rPr>
                <w:szCs w:val="18"/>
              </w:rPr>
              <w:t>18%</w:t>
            </w:r>
          </w:p>
        </w:tc>
        <w:tc>
          <w:tcPr>
            <w:tcW w:w="2976" w:type="dxa"/>
            <w:shd w:val="clear" w:color="auto" w:fill="DBF2EC" w:themeFill="accent4" w:themeFillTint="33"/>
          </w:tcPr>
          <w:p w14:paraId="0AB303A4" w14:textId="77777777" w:rsidR="003B19EE" w:rsidRPr="00B36805" w:rsidRDefault="003B19EE" w:rsidP="00693C91">
            <w:pPr>
              <w:rPr>
                <w:szCs w:val="18"/>
              </w:rPr>
            </w:pPr>
            <w:r w:rsidRPr="00B36805">
              <w:rPr>
                <w:szCs w:val="18"/>
              </w:rPr>
              <w:t>12.8%</w:t>
            </w:r>
          </w:p>
        </w:tc>
      </w:tr>
      <w:tr w:rsidR="003B19EE" w:rsidRPr="00B36805" w14:paraId="3863655F" w14:textId="77777777" w:rsidTr="00043B34">
        <w:tc>
          <w:tcPr>
            <w:tcW w:w="1843" w:type="dxa"/>
            <w:shd w:val="clear" w:color="auto" w:fill="DBF2EC" w:themeFill="accent4" w:themeFillTint="33"/>
          </w:tcPr>
          <w:p w14:paraId="4E8E9DBF" w14:textId="77777777" w:rsidR="003B19EE" w:rsidRPr="00B36805" w:rsidRDefault="003B19EE" w:rsidP="00693C91">
            <w:pPr>
              <w:rPr>
                <w:b/>
                <w:bCs/>
                <w:szCs w:val="18"/>
              </w:rPr>
            </w:pPr>
            <w:r w:rsidRPr="00B36805">
              <w:rPr>
                <w:b/>
                <w:bCs/>
                <w:szCs w:val="18"/>
              </w:rPr>
              <w:t>60-69</w:t>
            </w:r>
          </w:p>
        </w:tc>
        <w:tc>
          <w:tcPr>
            <w:tcW w:w="2552" w:type="dxa"/>
            <w:shd w:val="clear" w:color="auto" w:fill="DBF2EC" w:themeFill="accent4" w:themeFillTint="33"/>
          </w:tcPr>
          <w:p w14:paraId="504689CB" w14:textId="77777777" w:rsidR="003B19EE" w:rsidRPr="00B36805" w:rsidRDefault="003B19EE" w:rsidP="00693C91">
            <w:pPr>
              <w:rPr>
                <w:szCs w:val="18"/>
              </w:rPr>
            </w:pPr>
            <w:r w:rsidRPr="00B36805">
              <w:rPr>
                <w:szCs w:val="18"/>
              </w:rPr>
              <w:t>14.5%</w:t>
            </w:r>
          </w:p>
        </w:tc>
        <w:tc>
          <w:tcPr>
            <w:tcW w:w="2976" w:type="dxa"/>
            <w:shd w:val="clear" w:color="auto" w:fill="DBF2EC" w:themeFill="accent4" w:themeFillTint="33"/>
          </w:tcPr>
          <w:p w14:paraId="3D210FAE" w14:textId="77777777" w:rsidR="003B19EE" w:rsidRPr="00B36805" w:rsidRDefault="003B19EE" w:rsidP="00693C91">
            <w:pPr>
              <w:rPr>
                <w:szCs w:val="18"/>
              </w:rPr>
            </w:pPr>
            <w:r w:rsidRPr="00B36805">
              <w:rPr>
                <w:szCs w:val="18"/>
              </w:rPr>
              <w:t>11.8%</w:t>
            </w:r>
          </w:p>
        </w:tc>
      </w:tr>
      <w:tr w:rsidR="003B19EE" w:rsidRPr="00B36805" w14:paraId="3BD6AF96" w14:textId="77777777" w:rsidTr="00043B34">
        <w:tc>
          <w:tcPr>
            <w:tcW w:w="1843" w:type="dxa"/>
            <w:shd w:val="clear" w:color="auto" w:fill="DBF2EC" w:themeFill="accent4" w:themeFillTint="33"/>
          </w:tcPr>
          <w:p w14:paraId="5834BB36" w14:textId="77777777" w:rsidR="003B19EE" w:rsidRPr="00B36805" w:rsidRDefault="003B19EE" w:rsidP="00693C91">
            <w:pPr>
              <w:rPr>
                <w:b/>
                <w:bCs/>
                <w:szCs w:val="18"/>
              </w:rPr>
            </w:pPr>
            <w:r w:rsidRPr="00B36805">
              <w:rPr>
                <w:b/>
                <w:bCs/>
                <w:szCs w:val="18"/>
              </w:rPr>
              <w:t>70-84</w:t>
            </w:r>
          </w:p>
        </w:tc>
        <w:tc>
          <w:tcPr>
            <w:tcW w:w="2552" w:type="dxa"/>
            <w:shd w:val="clear" w:color="auto" w:fill="DBF2EC" w:themeFill="accent4" w:themeFillTint="33"/>
          </w:tcPr>
          <w:p w14:paraId="79FEEE51" w14:textId="77777777" w:rsidR="003B19EE" w:rsidRPr="00B36805" w:rsidRDefault="003B19EE" w:rsidP="00693C91">
            <w:pPr>
              <w:rPr>
                <w:szCs w:val="18"/>
              </w:rPr>
            </w:pPr>
            <w:r w:rsidRPr="00B36805">
              <w:rPr>
                <w:szCs w:val="18"/>
              </w:rPr>
              <w:t>10%</w:t>
            </w:r>
          </w:p>
        </w:tc>
        <w:tc>
          <w:tcPr>
            <w:tcW w:w="2976" w:type="dxa"/>
            <w:shd w:val="clear" w:color="auto" w:fill="DBF2EC" w:themeFill="accent4" w:themeFillTint="33"/>
          </w:tcPr>
          <w:p w14:paraId="44098240" w14:textId="77777777" w:rsidR="003B19EE" w:rsidRPr="00B36805" w:rsidRDefault="003B19EE" w:rsidP="00693C91">
            <w:pPr>
              <w:rPr>
                <w:szCs w:val="18"/>
              </w:rPr>
            </w:pPr>
            <w:r w:rsidRPr="00B36805">
              <w:rPr>
                <w:szCs w:val="18"/>
              </w:rPr>
              <w:t>10.1%</w:t>
            </w:r>
          </w:p>
        </w:tc>
      </w:tr>
      <w:tr w:rsidR="003B19EE" w:rsidRPr="00B36805" w14:paraId="7D7EB79D" w14:textId="77777777" w:rsidTr="00043B34">
        <w:tc>
          <w:tcPr>
            <w:tcW w:w="1843" w:type="dxa"/>
            <w:shd w:val="clear" w:color="auto" w:fill="DBF2EC" w:themeFill="accent4" w:themeFillTint="33"/>
          </w:tcPr>
          <w:p w14:paraId="361ADB45" w14:textId="77777777" w:rsidR="003B19EE" w:rsidRPr="00B36805" w:rsidRDefault="003B19EE" w:rsidP="00693C91">
            <w:pPr>
              <w:rPr>
                <w:b/>
                <w:bCs/>
                <w:szCs w:val="18"/>
              </w:rPr>
            </w:pPr>
            <w:r w:rsidRPr="00B36805">
              <w:rPr>
                <w:b/>
                <w:bCs/>
                <w:szCs w:val="18"/>
              </w:rPr>
              <w:t>85</w:t>
            </w:r>
          </w:p>
        </w:tc>
        <w:tc>
          <w:tcPr>
            <w:tcW w:w="2552" w:type="dxa"/>
            <w:shd w:val="clear" w:color="auto" w:fill="DBF2EC" w:themeFill="accent4" w:themeFillTint="33"/>
          </w:tcPr>
          <w:p w14:paraId="3F5AAE5F" w14:textId="77777777" w:rsidR="003B19EE" w:rsidRPr="00B36805" w:rsidRDefault="003B19EE" w:rsidP="00693C91">
            <w:pPr>
              <w:rPr>
                <w:szCs w:val="18"/>
              </w:rPr>
            </w:pPr>
            <w:r w:rsidRPr="00B36805">
              <w:rPr>
                <w:szCs w:val="18"/>
              </w:rPr>
              <w:t>0.5%</w:t>
            </w:r>
          </w:p>
        </w:tc>
        <w:tc>
          <w:tcPr>
            <w:tcW w:w="2976" w:type="dxa"/>
            <w:shd w:val="clear" w:color="auto" w:fill="DBF2EC" w:themeFill="accent4" w:themeFillTint="33"/>
          </w:tcPr>
          <w:p w14:paraId="14E05738" w14:textId="77777777" w:rsidR="003B19EE" w:rsidRPr="00B36805" w:rsidRDefault="003B19EE" w:rsidP="00693C91">
            <w:pPr>
              <w:rPr>
                <w:szCs w:val="18"/>
              </w:rPr>
            </w:pPr>
            <w:r w:rsidRPr="00B36805">
              <w:rPr>
                <w:szCs w:val="18"/>
              </w:rPr>
              <w:t>2.8%</w:t>
            </w:r>
          </w:p>
        </w:tc>
      </w:tr>
    </w:tbl>
    <w:p w14:paraId="0156EBB0" w14:textId="77777777" w:rsidR="003B19EE" w:rsidRPr="00B36805" w:rsidRDefault="003B19EE" w:rsidP="003B19EE">
      <w:pPr>
        <w:pStyle w:val="BodyText"/>
        <w:rPr>
          <w:rFonts w:eastAsiaTheme="minorEastAsia"/>
          <w:sz w:val="18"/>
          <w:szCs w:val="18"/>
        </w:rPr>
      </w:pPr>
    </w:p>
    <w:tbl>
      <w:tblPr>
        <w:tblStyle w:val="TableGrid"/>
        <w:tblW w:w="0" w:type="auto"/>
        <w:tblLook w:val="04A0" w:firstRow="1" w:lastRow="0" w:firstColumn="1" w:lastColumn="0" w:noHBand="0" w:noVBand="1"/>
      </w:tblPr>
      <w:tblGrid>
        <w:gridCol w:w="2694"/>
        <w:gridCol w:w="2126"/>
        <w:gridCol w:w="2410"/>
      </w:tblGrid>
      <w:tr w:rsidR="003B19EE" w:rsidRPr="00B36805" w14:paraId="1599BFEC" w14:textId="77777777" w:rsidTr="00693C91">
        <w:trPr>
          <w:cnfStyle w:val="100000000000" w:firstRow="1" w:lastRow="0" w:firstColumn="0" w:lastColumn="0" w:oddVBand="0" w:evenVBand="0" w:oddHBand="0" w:evenHBand="0" w:firstRowFirstColumn="0" w:firstRowLastColumn="0" w:lastRowFirstColumn="0" w:lastRowLastColumn="0"/>
        </w:trPr>
        <w:tc>
          <w:tcPr>
            <w:tcW w:w="2694" w:type="dxa"/>
          </w:tcPr>
          <w:p w14:paraId="7E9C76E8" w14:textId="77777777" w:rsidR="003B19EE" w:rsidRPr="00B36805" w:rsidRDefault="003B19EE" w:rsidP="00693C91">
            <w:pPr>
              <w:rPr>
                <w:szCs w:val="18"/>
              </w:rPr>
            </w:pPr>
            <w:r w:rsidRPr="00B36805">
              <w:rPr>
                <w:szCs w:val="18"/>
              </w:rPr>
              <w:t>Language other than English spoken at home</w:t>
            </w:r>
          </w:p>
        </w:tc>
        <w:tc>
          <w:tcPr>
            <w:tcW w:w="2126" w:type="dxa"/>
          </w:tcPr>
          <w:p w14:paraId="538A966C" w14:textId="77777777" w:rsidR="003B19EE" w:rsidRPr="00B36805" w:rsidRDefault="003B19EE" w:rsidP="00693C91">
            <w:pPr>
              <w:rPr>
                <w:szCs w:val="18"/>
              </w:rPr>
            </w:pPr>
            <w:r w:rsidRPr="00B36805">
              <w:rPr>
                <w:szCs w:val="18"/>
              </w:rPr>
              <w:t>Survey demographics</w:t>
            </w:r>
          </w:p>
        </w:tc>
        <w:tc>
          <w:tcPr>
            <w:tcW w:w="2410" w:type="dxa"/>
          </w:tcPr>
          <w:p w14:paraId="06B98115" w14:textId="77777777" w:rsidR="003B19EE" w:rsidRPr="00B36805" w:rsidRDefault="003B19EE" w:rsidP="00693C91">
            <w:pPr>
              <w:rPr>
                <w:szCs w:val="18"/>
              </w:rPr>
            </w:pPr>
            <w:r w:rsidRPr="00B36805">
              <w:rPr>
                <w:szCs w:val="18"/>
              </w:rPr>
              <w:t>Comparison to 2016 Census</w:t>
            </w:r>
          </w:p>
        </w:tc>
      </w:tr>
      <w:tr w:rsidR="003B19EE" w:rsidRPr="00B36805" w14:paraId="58450D14" w14:textId="77777777" w:rsidTr="00043B34">
        <w:tc>
          <w:tcPr>
            <w:tcW w:w="2694" w:type="dxa"/>
            <w:shd w:val="clear" w:color="auto" w:fill="FFFFFF" w:themeFill="background1"/>
          </w:tcPr>
          <w:p w14:paraId="46648A8A" w14:textId="77777777" w:rsidR="003B19EE" w:rsidRPr="00B36805" w:rsidRDefault="003B19EE" w:rsidP="00693C91">
            <w:pPr>
              <w:rPr>
                <w:b/>
                <w:bCs/>
                <w:szCs w:val="18"/>
              </w:rPr>
            </w:pPr>
            <w:r w:rsidRPr="00B36805">
              <w:rPr>
                <w:b/>
                <w:bCs/>
                <w:szCs w:val="18"/>
              </w:rPr>
              <w:t>Mandarin</w:t>
            </w:r>
          </w:p>
        </w:tc>
        <w:tc>
          <w:tcPr>
            <w:tcW w:w="2126" w:type="dxa"/>
            <w:shd w:val="clear" w:color="auto" w:fill="DBF2EC" w:themeFill="accent4" w:themeFillTint="33"/>
          </w:tcPr>
          <w:p w14:paraId="1A23A6C1" w14:textId="77777777" w:rsidR="003B19EE" w:rsidRPr="00B36805" w:rsidRDefault="003B19EE" w:rsidP="00693C91">
            <w:pPr>
              <w:rPr>
                <w:szCs w:val="18"/>
              </w:rPr>
            </w:pPr>
            <w:r w:rsidRPr="00B36805">
              <w:rPr>
                <w:szCs w:val="18"/>
              </w:rPr>
              <w:t>1%</w:t>
            </w:r>
          </w:p>
        </w:tc>
        <w:tc>
          <w:tcPr>
            <w:tcW w:w="2410" w:type="dxa"/>
            <w:shd w:val="clear" w:color="auto" w:fill="DBF2EC" w:themeFill="accent4" w:themeFillTint="33"/>
          </w:tcPr>
          <w:p w14:paraId="64C0ECB0"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0.8%</w:t>
            </w:r>
          </w:p>
        </w:tc>
      </w:tr>
      <w:tr w:rsidR="003B19EE" w:rsidRPr="00B36805" w14:paraId="4149AAEC" w14:textId="77777777" w:rsidTr="00043B34">
        <w:tc>
          <w:tcPr>
            <w:tcW w:w="2694" w:type="dxa"/>
            <w:shd w:val="clear" w:color="auto" w:fill="FFFFFF" w:themeFill="background1"/>
          </w:tcPr>
          <w:p w14:paraId="6C139CBE" w14:textId="77777777" w:rsidR="003B19EE" w:rsidRPr="00B36805" w:rsidRDefault="003B19EE" w:rsidP="00693C91">
            <w:pPr>
              <w:rPr>
                <w:b/>
                <w:bCs/>
                <w:szCs w:val="18"/>
              </w:rPr>
            </w:pPr>
            <w:r w:rsidRPr="00B36805">
              <w:rPr>
                <w:b/>
                <w:bCs/>
                <w:szCs w:val="18"/>
              </w:rPr>
              <w:t>Arabic</w:t>
            </w:r>
          </w:p>
        </w:tc>
        <w:tc>
          <w:tcPr>
            <w:tcW w:w="2126" w:type="dxa"/>
            <w:shd w:val="clear" w:color="auto" w:fill="DBF2EC" w:themeFill="accent4" w:themeFillTint="33"/>
          </w:tcPr>
          <w:p w14:paraId="4771151E" w14:textId="77777777" w:rsidR="003B19EE" w:rsidRPr="00B36805" w:rsidRDefault="003B19EE" w:rsidP="00693C91">
            <w:pPr>
              <w:rPr>
                <w:szCs w:val="18"/>
              </w:rPr>
            </w:pPr>
            <w:r w:rsidRPr="00B36805">
              <w:rPr>
                <w:szCs w:val="18"/>
              </w:rPr>
              <w:t>0.5%</w:t>
            </w:r>
          </w:p>
        </w:tc>
        <w:tc>
          <w:tcPr>
            <w:tcW w:w="2410" w:type="dxa"/>
            <w:shd w:val="clear" w:color="auto" w:fill="DBF2EC" w:themeFill="accent4" w:themeFillTint="33"/>
          </w:tcPr>
          <w:p w14:paraId="5843EF8C"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0.3%</w:t>
            </w:r>
          </w:p>
        </w:tc>
      </w:tr>
      <w:tr w:rsidR="003B19EE" w:rsidRPr="00B36805" w14:paraId="44D369B4" w14:textId="77777777" w:rsidTr="00043B34">
        <w:tc>
          <w:tcPr>
            <w:tcW w:w="2694" w:type="dxa"/>
            <w:shd w:val="clear" w:color="auto" w:fill="FFFFFF" w:themeFill="background1"/>
          </w:tcPr>
          <w:p w14:paraId="422EEA23" w14:textId="77777777" w:rsidR="003B19EE" w:rsidRPr="00B36805" w:rsidRDefault="003B19EE" w:rsidP="00693C91">
            <w:pPr>
              <w:rPr>
                <w:b/>
                <w:bCs/>
                <w:szCs w:val="18"/>
              </w:rPr>
            </w:pPr>
            <w:r w:rsidRPr="00B36805">
              <w:rPr>
                <w:b/>
                <w:bCs/>
                <w:szCs w:val="18"/>
              </w:rPr>
              <w:t>Cantonese</w:t>
            </w:r>
          </w:p>
        </w:tc>
        <w:tc>
          <w:tcPr>
            <w:tcW w:w="2126" w:type="dxa"/>
            <w:shd w:val="clear" w:color="auto" w:fill="DBF2EC" w:themeFill="accent4" w:themeFillTint="33"/>
          </w:tcPr>
          <w:p w14:paraId="1CD928B8" w14:textId="77777777" w:rsidR="003B19EE" w:rsidRPr="00B36805" w:rsidRDefault="003B19EE" w:rsidP="00693C91">
            <w:pPr>
              <w:rPr>
                <w:szCs w:val="18"/>
              </w:rPr>
            </w:pPr>
            <w:r w:rsidRPr="00B36805">
              <w:rPr>
                <w:szCs w:val="18"/>
              </w:rPr>
              <w:t>0.5%</w:t>
            </w:r>
          </w:p>
        </w:tc>
        <w:tc>
          <w:tcPr>
            <w:tcW w:w="2410" w:type="dxa"/>
            <w:shd w:val="clear" w:color="auto" w:fill="DBF2EC" w:themeFill="accent4" w:themeFillTint="33"/>
          </w:tcPr>
          <w:p w14:paraId="51FBD2D0"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0.2%</w:t>
            </w:r>
          </w:p>
        </w:tc>
      </w:tr>
      <w:tr w:rsidR="003B19EE" w:rsidRPr="00B36805" w14:paraId="34B1DD4E" w14:textId="77777777" w:rsidTr="00043B34">
        <w:tc>
          <w:tcPr>
            <w:tcW w:w="2694" w:type="dxa"/>
            <w:shd w:val="clear" w:color="auto" w:fill="FFFFFF" w:themeFill="background1"/>
          </w:tcPr>
          <w:p w14:paraId="7D8AE6B1" w14:textId="77777777" w:rsidR="003B19EE" w:rsidRPr="00B36805" w:rsidRDefault="003B19EE" w:rsidP="00693C91">
            <w:pPr>
              <w:rPr>
                <w:b/>
                <w:bCs/>
                <w:szCs w:val="18"/>
              </w:rPr>
            </w:pPr>
            <w:r w:rsidRPr="00B36805">
              <w:rPr>
                <w:b/>
                <w:bCs/>
                <w:szCs w:val="18"/>
              </w:rPr>
              <w:t>Vietnamese</w:t>
            </w:r>
          </w:p>
        </w:tc>
        <w:tc>
          <w:tcPr>
            <w:tcW w:w="2126" w:type="dxa"/>
            <w:shd w:val="clear" w:color="auto" w:fill="DBF2EC" w:themeFill="accent4" w:themeFillTint="33"/>
          </w:tcPr>
          <w:p w14:paraId="54C11F5E" w14:textId="77777777" w:rsidR="003B19EE" w:rsidRPr="00B36805" w:rsidRDefault="003B19EE" w:rsidP="00693C91">
            <w:pPr>
              <w:rPr>
                <w:szCs w:val="18"/>
              </w:rPr>
            </w:pPr>
            <w:r w:rsidRPr="00B36805">
              <w:rPr>
                <w:szCs w:val="18"/>
              </w:rPr>
              <w:t>0%</w:t>
            </w:r>
            <w:r w:rsidRPr="00B36805">
              <w:rPr>
                <w:szCs w:val="18"/>
              </w:rPr>
              <w:tab/>
            </w:r>
          </w:p>
        </w:tc>
        <w:tc>
          <w:tcPr>
            <w:tcW w:w="2410" w:type="dxa"/>
            <w:shd w:val="clear" w:color="auto" w:fill="DBF2EC" w:themeFill="accent4" w:themeFillTint="33"/>
          </w:tcPr>
          <w:p w14:paraId="0FDD37C9"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0.3%</w:t>
            </w:r>
          </w:p>
        </w:tc>
      </w:tr>
      <w:tr w:rsidR="003B19EE" w:rsidRPr="00B36805" w14:paraId="7D1CAF3C" w14:textId="77777777" w:rsidTr="00043B34">
        <w:tc>
          <w:tcPr>
            <w:tcW w:w="2694" w:type="dxa"/>
            <w:shd w:val="clear" w:color="auto" w:fill="FFFFFF" w:themeFill="background1"/>
          </w:tcPr>
          <w:p w14:paraId="2683D786" w14:textId="77777777" w:rsidR="003B19EE" w:rsidRPr="00B36805" w:rsidRDefault="003B19EE" w:rsidP="00693C91">
            <w:pPr>
              <w:rPr>
                <w:b/>
                <w:bCs/>
                <w:szCs w:val="18"/>
              </w:rPr>
            </w:pPr>
            <w:r w:rsidRPr="00B36805">
              <w:rPr>
                <w:b/>
                <w:bCs/>
                <w:szCs w:val="18"/>
              </w:rPr>
              <w:t>Italian</w:t>
            </w:r>
          </w:p>
        </w:tc>
        <w:tc>
          <w:tcPr>
            <w:tcW w:w="2126" w:type="dxa"/>
            <w:shd w:val="clear" w:color="auto" w:fill="DBF2EC" w:themeFill="accent4" w:themeFillTint="33"/>
          </w:tcPr>
          <w:p w14:paraId="2AEFEF85" w14:textId="77777777" w:rsidR="003B19EE" w:rsidRPr="00B36805" w:rsidRDefault="003B19EE" w:rsidP="00693C91">
            <w:pPr>
              <w:rPr>
                <w:szCs w:val="18"/>
              </w:rPr>
            </w:pPr>
            <w:r w:rsidRPr="00B36805">
              <w:rPr>
                <w:szCs w:val="18"/>
              </w:rPr>
              <w:t>2%</w:t>
            </w:r>
          </w:p>
        </w:tc>
        <w:tc>
          <w:tcPr>
            <w:tcW w:w="2410" w:type="dxa"/>
            <w:shd w:val="clear" w:color="auto" w:fill="DBF2EC" w:themeFill="accent4" w:themeFillTint="33"/>
          </w:tcPr>
          <w:p w14:paraId="51C491DD"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1.0%</w:t>
            </w:r>
          </w:p>
        </w:tc>
      </w:tr>
      <w:tr w:rsidR="003B19EE" w:rsidRPr="00B36805" w14:paraId="6C3EFA87" w14:textId="77777777" w:rsidTr="00043B34">
        <w:tc>
          <w:tcPr>
            <w:tcW w:w="2694" w:type="dxa"/>
            <w:shd w:val="clear" w:color="auto" w:fill="FFFFFF" w:themeFill="background1"/>
          </w:tcPr>
          <w:p w14:paraId="507B9CD6" w14:textId="77777777" w:rsidR="003B19EE" w:rsidRPr="00B36805" w:rsidRDefault="003B19EE" w:rsidP="00693C91">
            <w:pPr>
              <w:rPr>
                <w:b/>
                <w:bCs/>
                <w:szCs w:val="18"/>
              </w:rPr>
            </w:pPr>
            <w:r w:rsidRPr="00B36805">
              <w:rPr>
                <w:b/>
                <w:bCs/>
                <w:szCs w:val="18"/>
              </w:rPr>
              <w:t>Greek</w:t>
            </w:r>
          </w:p>
        </w:tc>
        <w:tc>
          <w:tcPr>
            <w:tcW w:w="2126" w:type="dxa"/>
            <w:shd w:val="clear" w:color="auto" w:fill="DBF2EC" w:themeFill="accent4" w:themeFillTint="33"/>
          </w:tcPr>
          <w:p w14:paraId="313CAA51" w14:textId="77777777" w:rsidR="003B19EE" w:rsidRPr="00B36805" w:rsidRDefault="003B19EE" w:rsidP="00693C91">
            <w:pPr>
              <w:rPr>
                <w:szCs w:val="18"/>
              </w:rPr>
            </w:pPr>
            <w:r w:rsidRPr="00B36805">
              <w:rPr>
                <w:szCs w:val="18"/>
              </w:rPr>
              <w:t>1%</w:t>
            </w:r>
          </w:p>
        </w:tc>
        <w:tc>
          <w:tcPr>
            <w:tcW w:w="2410" w:type="dxa"/>
            <w:shd w:val="clear" w:color="auto" w:fill="DBF2EC" w:themeFill="accent4" w:themeFillTint="33"/>
          </w:tcPr>
          <w:p w14:paraId="7F5EA077"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0.4%</w:t>
            </w:r>
          </w:p>
        </w:tc>
      </w:tr>
      <w:tr w:rsidR="003B19EE" w:rsidRPr="00B36805" w14:paraId="56264681" w14:textId="77777777" w:rsidTr="00043B34">
        <w:tc>
          <w:tcPr>
            <w:tcW w:w="2694" w:type="dxa"/>
            <w:shd w:val="clear" w:color="auto" w:fill="FFFFFF" w:themeFill="background1"/>
          </w:tcPr>
          <w:p w14:paraId="471DEC47" w14:textId="77777777" w:rsidR="003B19EE" w:rsidRPr="00B36805" w:rsidRDefault="003B19EE" w:rsidP="00693C91">
            <w:pPr>
              <w:rPr>
                <w:b/>
                <w:bCs/>
                <w:szCs w:val="18"/>
              </w:rPr>
            </w:pPr>
            <w:r w:rsidRPr="00B36805">
              <w:rPr>
                <w:b/>
                <w:bCs/>
                <w:szCs w:val="18"/>
              </w:rPr>
              <w:t>Croatian</w:t>
            </w:r>
          </w:p>
        </w:tc>
        <w:tc>
          <w:tcPr>
            <w:tcW w:w="2126" w:type="dxa"/>
            <w:shd w:val="clear" w:color="auto" w:fill="DBF2EC" w:themeFill="accent4" w:themeFillTint="33"/>
          </w:tcPr>
          <w:p w14:paraId="61FE3489" w14:textId="77777777" w:rsidR="003B19EE" w:rsidRPr="00B36805" w:rsidRDefault="003B19EE" w:rsidP="00693C91">
            <w:pPr>
              <w:rPr>
                <w:szCs w:val="18"/>
              </w:rPr>
            </w:pPr>
            <w:r w:rsidRPr="00B36805">
              <w:rPr>
                <w:szCs w:val="18"/>
              </w:rPr>
              <w:t>2%</w:t>
            </w:r>
          </w:p>
        </w:tc>
        <w:tc>
          <w:tcPr>
            <w:tcW w:w="2410" w:type="dxa"/>
            <w:shd w:val="clear" w:color="auto" w:fill="DBF2EC" w:themeFill="accent4" w:themeFillTint="33"/>
          </w:tcPr>
          <w:p w14:paraId="70325651"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0.9%</w:t>
            </w:r>
          </w:p>
        </w:tc>
      </w:tr>
      <w:tr w:rsidR="003B19EE" w:rsidRPr="00B36805" w14:paraId="276D8EC4" w14:textId="77777777" w:rsidTr="00043B34">
        <w:tc>
          <w:tcPr>
            <w:tcW w:w="2694" w:type="dxa"/>
            <w:shd w:val="clear" w:color="auto" w:fill="FFFFFF" w:themeFill="background1"/>
          </w:tcPr>
          <w:p w14:paraId="156B9E0E" w14:textId="77777777" w:rsidR="003B19EE" w:rsidRPr="00B36805" w:rsidRDefault="003B19EE" w:rsidP="00693C91">
            <w:pPr>
              <w:rPr>
                <w:b/>
                <w:bCs/>
                <w:szCs w:val="18"/>
              </w:rPr>
            </w:pPr>
            <w:r w:rsidRPr="00B36805">
              <w:rPr>
                <w:b/>
                <w:bCs/>
                <w:szCs w:val="18"/>
              </w:rPr>
              <w:t>Persian/Dari/</w:t>
            </w:r>
            <w:proofErr w:type="spellStart"/>
            <w:r w:rsidRPr="00B36805">
              <w:rPr>
                <w:b/>
                <w:bCs/>
                <w:szCs w:val="18"/>
              </w:rPr>
              <w:t>Hazaraghi</w:t>
            </w:r>
            <w:proofErr w:type="spellEnd"/>
          </w:p>
        </w:tc>
        <w:tc>
          <w:tcPr>
            <w:tcW w:w="2126" w:type="dxa"/>
            <w:shd w:val="clear" w:color="auto" w:fill="DBF2EC" w:themeFill="accent4" w:themeFillTint="33"/>
          </w:tcPr>
          <w:p w14:paraId="5C9B34BC" w14:textId="77777777" w:rsidR="003B19EE" w:rsidRPr="00B36805" w:rsidRDefault="003B19EE" w:rsidP="00693C91">
            <w:pPr>
              <w:rPr>
                <w:szCs w:val="18"/>
              </w:rPr>
            </w:pPr>
            <w:r w:rsidRPr="00B36805">
              <w:rPr>
                <w:szCs w:val="18"/>
              </w:rPr>
              <w:t>0%</w:t>
            </w:r>
          </w:p>
        </w:tc>
        <w:tc>
          <w:tcPr>
            <w:tcW w:w="2410" w:type="dxa"/>
            <w:shd w:val="clear" w:color="auto" w:fill="DBF2EC" w:themeFill="accent4" w:themeFillTint="33"/>
          </w:tcPr>
          <w:p w14:paraId="4942EC3C" w14:textId="77777777" w:rsidR="003B19EE" w:rsidRPr="00B36805" w:rsidRDefault="003B19EE" w:rsidP="00693C91">
            <w:pPr>
              <w:rPr>
                <w:szCs w:val="18"/>
              </w:rPr>
            </w:pPr>
            <w:r w:rsidRPr="00B36805">
              <w:rPr>
                <w:szCs w:val="18"/>
              </w:rPr>
              <w:t>0.4%</w:t>
            </w:r>
          </w:p>
        </w:tc>
      </w:tr>
      <w:tr w:rsidR="003B19EE" w:rsidRPr="00B36805" w14:paraId="4639BCCA" w14:textId="77777777" w:rsidTr="00043B34">
        <w:tc>
          <w:tcPr>
            <w:tcW w:w="2694" w:type="dxa"/>
            <w:shd w:val="clear" w:color="auto" w:fill="FFFFFF" w:themeFill="background1"/>
          </w:tcPr>
          <w:p w14:paraId="310ACE4B" w14:textId="77777777" w:rsidR="003B19EE" w:rsidRPr="00B36805" w:rsidRDefault="003B19EE" w:rsidP="00693C91">
            <w:pPr>
              <w:rPr>
                <w:b/>
                <w:bCs/>
                <w:szCs w:val="18"/>
              </w:rPr>
            </w:pPr>
            <w:r w:rsidRPr="00B36805">
              <w:rPr>
                <w:b/>
                <w:bCs/>
                <w:szCs w:val="18"/>
              </w:rPr>
              <w:t>Macedonian</w:t>
            </w:r>
          </w:p>
        </w:tc>
        <w:tc>
          <w:tcPr>
            <w:tcW w:w="2126" w:type="dxa"/>
            <w:shd w:val="clear" w:color="auto" w:fill="DBF2EC" w:themeFill="accent4" w:themeFillTint="33"/>
          </w:tcPr>
          <w:p w14:paraId="0698EBF7" w14:textId="77777777" w:rsidR="003B19EE" w:rsidRPr="00B36805" w:rsidRDefault="003B19EE" w:rsidP="00693C91">
            <w:pPr>
              <w:rPr>
                <w:szCs w:val="18"/>
              </w:rPr>
            </w:pPr>
            <w:r w:rsidRPr="00B36805">
              <w:rPr>
                <w:szCs w:val="18"/>
              </w:rPr>
              <w:t>2%</w:t>
            </w:r>
          </w:p>
        </w:tc>
        <w:tc>
          <w:tcPr>
            <w:tcW w:w="2410" w:type="dxa"/>
            <w:shd w:val="clear" w:color="auto" w:fill="DBF2EC" w:themeFill="accent4" w:themeFillTint="33"/>
          </w:tcPr>
          <w:p w14:paraId="33A1189B"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0.8%</w:t>
            </w:r>
          </w:p>
        </w:tc>
      </w:tr>
      <w:tr w:rsidR="003B19EE" w:rsidRPr="00B36805" w14:paraId="0F9ACD15" w14:textId="77777777" w:rsidTr="00043B34">
        <w:tc>
          <w:tcPr>
            <w:tcW w:w="2694" w:type="dxa"/>
            <w:shd w:val="clear" w:color="auto" w:fill="FFFFFF" w:themeFill="background1"/>
          </w:tcPr>
          <w:p w14:paraId="300C59FD" w14:textId="77777777" w:rsidR="003B19EE" w:rsidRPr="00B36805" w:rsidRDefault="003B19EE" w:rsidP="00693C91">
            <w:pPr>
              <w:rPr>
                <w:b/>
                <w:bCs/>
                <w:szCs w:val="18"/>
              </w:rPr>
            </w:pPr>
            <w:r w:rsidRPr="00B36805">
              <w:rPr>
                <w:b/>
                <w:bCs/>
                <w:szCs w:val="18"/>
              </w:rPr>
              <w:t>Filipino/Tagalog</w:t>
            </w:r>
          </w:p>
        </w:tc>
        <w:tc>
          <w:tcPr>
            <w:tcW w:w="2126" w:type="dxa"/>
            <w:shd w:val="clear" w:color="auto" w:fill="DBF2EC" w:themeFill="accent4" w:themeFillTint="33"/>
          </w:tcPr>
          <w:p w14:paraId="64E5191F" w14:textId="77777777" w:rsidR="003B19EE" w:rsidRPr="00B36805" w:rsidRDefault="003B19EE" w:rsidP="00693C91">
            <w:pPr>
              <w:rPr>
                <w:szCs w:val="18"/>
              </w:rPr>
            </w:pPr>
            <w:r w:rsidRPr="00B36805">
              <w:rPr>
                <w:szCs w:val="18"/>
              </w:rPr>
              <w:t>0.5%</w:t>
            </w:r>
          </w:p>
        </w:tc>
        <w:tc>
          <w:tcPr>
            <w:tcW w:w="2410" w:type="dxa"/>
            <w:shd w:val="clear" w:color="auto" w:fill="DBF2EC" w:themeFill="accent4" w:themeFillTint="33"/>
          </w:tcPr>
          <w:p w14:paraId="4401AEC6"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0.4%</w:t>
            </w:r>
          </w:p>
        </w:tc>
      </w:tr>
      <w:tr w:rsidR="003B19EE" w:rsidRPr="00B36805" w14:paraId="6D7633C4" w14:textId="77777777" w:rsidTr="00043B34">
        <w:tc>
          <w:tcPr>
            <w:tcW w:w="2694" w:type="dxa"/>
            <w:shd w:val="clear" w:color="auto" w:fill="FFFFFF" w:themeFill="background1"/>
          </w:tcPr>
          <w:p w14:paraId="40BA485D" w14:textId="77777777" w:rsidR="003B19EE" w:rsidRPr="00B36805" w:rsidRDefault="003B19EE" w:rsidP="00693C91">
            <w:pPr>
              <w:rPr>
                <w:b/>
                <w:bCs/>
                <w:szCs w:val="18"/>
              </w:rPr>
            </w:pPr>
            <w:r w:rsidRPr="00B36805">
              <w:rPr>
                <w:b/>
                <w:bCs/>
                <w:szCs w:val="18"/>
              </w:rPr>
              <w:t>German</w:t>
            </w:r>
          </w:p>
        </w:tc>
        <w:tc>
          <w:tcPr>
            <w:tcW w:w="2126" w:type="dxa"/>
            <w:shd w:val="clear" w:color="auto" w:fill="DBF2EC" w:themeFill="accent4" w:themeFillTint="33"/>
          </w:tcPr>
          <w:p w14:paraId="4576F84B" w14:textId="77777777" w:rsidR="003B19EE" w:rsidRPr="00B36805" w:rsidRDefault="003B19EE" w:rsidP="00693C91">
            <w:pPr>
              <w:rPr>
                <w:szCs w:val="18"/>
              </w:rPr>
            </w:pPr>
            <w:r w:rsidRPr="00B36805">
              <w:rPr>
                <w:szCs w:val="18"/>
              </w:rPr>
              <w:t>0.5%</w:t>
            </w:r>
          </w:p>
        </w:tc>
        <w:tc>
          <w:tcPr>
            <w:tcW w:w="2410" w:type="dxa"/>
            <w:shd w:val="clear" w:color="auto" w:fill="DBF2EC" w:themeFill="accent4" w:themeFillTint="33"/>
          </w:tcPr>
          <w:p w14:paraId="00202D4B"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0.4%</w:t>
            </w:r>
          </w:p>
        </w:tc>
      </w:tr>
      <w:tr w:rsidR="003B19EE" w:rsidRPr="00B36805" w14:paraId="0E2F4385" w14:textId="77777777" w:rsidTr="00043B34">
        <w:tc>
          <w:tcPr>
            <w:tcW w:w="2694" w:type="dxa"/>
            <w:shd w:val="clear" w:color="auto" w:fill="FFFFFF" w:themeFill="background1"/>
          </w:tcPr>
          <w:p w14:paraId="6AACD5C5" w14:textId="77777777" w:rsidR="003B19EE" w:rsidRPr="00B36805" w:rsidRDefault="003B19EE" w:rsidP="00693C91">
            <w:pPr>
              <w:rPr>
                <w:b/>
                <w:bCs/>
                <w:szCs w:val="18"/>
              </w:rPr>
            </w:pPr>
            <w:r w:rsidRPr="00B36805">
              <w:rPr>
                <w:b/>
                <w:bCs/>
                <w:szCs w:val="18"/>
              </w:rPr>
              <w:t>Serbian</w:t>
            </w:r>
          </w:p>
        </w:tc>
        <w:tc>
          <w:tcPr>
            <w:tcW w:w="2126" w:type="dxa"/>
            <w:shd w:val="clear" w:color="auto" w:fill="DBF2EC" w:themeFill="accent4" w:themeFillTint="33"/>
          </w:tcPr>
          <w:p w14:paraId="0391E0A1" w14:textId="77777777" w:rsidR="003B19EE" w:rsidRPr="00B36805" w:rsidRDefault="003B19EE" w:rsidP="00693C91">
            <w:pPr>
              <w:rPr>
                <w:szCs w:val="18"/>
              </w:rPr>
            </w:pPr>
            <w:r w:rsidRPr="00B36805">
              <w:rPr>
                <w:szCs w:val="18"/>
              </w:rPr>
              <w:t>0.5%</w:t>
            </w:r>
          </w:p>
        </w:tc>
        <w:tc>
          <w:tcPr>
            <w:tcW w:w="2410" w:type="dxa"/>
            <w:shd w:val="clear" w:color="auto" w:fill="DBF2EC" w:themeFill="accent4" w:themeFillTint="33"/>
          </w:tcPr>
          <w:p w14:paraId="0E632FD9"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0.3%</w:t>
            </w:r>
          </w:p>
        </w:tc>
      </w:tr>
      <w:tr w:rsidR="003B19EE" w:rsidRPr="00B36805" w14:paraId="044614D3" w14:textId="77777777" w:rsidTr="00043B34">
        <w:tc>
          <w:tcPr>
            <w:tcW w:w="2694" w:type="dxa"/>
            <w:shd w:val="clear" w:color="auto" w:fill="FFFFFF" w:themeFill="background1"/>
          </w:tcPr>
          <w:p w14:paraId="463DF4D2" w14:textId="77777777" w:rsidR="003B19EE" w:rsidRPr="00B36805" w:rsidRDefault="003B19EE" w:rsidP="00693C91">
            <w:pPr>
              <w:rPr>
                <w:b/>
                <w:bCs/>
                <w:szCs w:val="18"/>
              </w:rPr>
            </w:pPr>
            <w:r w:rsidRPr="00B36805">
              <w:rPr>
                <w:b/>
                <w:bCs/>
                <w:szCs w:val="18"/>
              </w:rPr>
              <w:t>Punjabi</w:t>
            </w:r>
          </w:p>
        </w:tc>
        <w:tc>
          <w:tcPr>
            <w:tcW w:w="2126" w:type="dxa"/>
            <w:shd w:val="clear" w:color="auto" w:fill="DBF2EC" w:themeFill="accent4" w:themeFillTint="33"/>
          </w:tcPr>
          <w:p w14:paraId="51E5FC45" w14:textId="77777777" w:rsidR="003B19EE" w:rsidRPr="00B36805" w:rsidRDefault="003B19EE" w:rsidP="00693C91">
            <w:pPr>
              <w:rPr>
                <w:szCs w:val="18"/>
              </w:rPr>
            </w:pPr>
            <w:r w:rsidRPr="00B36805">
              <w:rPr>
                <w:szCs w:val="18"/>
              </w:rPr>
              <w:t>0%</w:t>
            </w:r>
          </w:p>
        </w:tc>
        <w:tc>
          <w:tcPr>
            <w:tcW w:w="2410" w:type="dxa"/>
            <w:shd w:val="clear" w:color="auto" w:fill="DBF2EC" w:themeFill="accent4" w:themeFillTint="33"/>
          </w:tcPr>
          <w:p w14:paraId="7F0BD70D" w14:textId="77777777" w:rsidR="003B19EE" w:rsidRPr="00B36805" w:rsidRDefault="003B19EE" w:rsidP="00693C91">
            <w:pPr>
              <w:rPr>
                <w:rFonts w:ascii="Calibri" w:hAnsi="Calibri" w:cs="Calibri"/>
                <w:color w:val="000000"/>
                <w:szCs w:val="18"/>
              </w:rPr>
            </w:pPr>
            <w:r w:rsidRPr="00B36805">
              <w:rPr>
                <w:rFonts w:ascii="Calibri" w:hAnsi="Calibri" w:cs="Calibri"/>
                <w:color w:val="000000"/>
                <w:szCs w:val="18"/>
              </w:rPr>
              <w:t>0.3%</w:t>
            </w:r>
          </w:p>
        </w:tc>
      </w:tr>
    </w:tbl>
    <w:p w14:paraId="0018796A" w14:textId="77777777" w:rsidR="005C4AAB" w:rsidRDefault="005C4AAB" w:rsidP="005C4AAB">
      <w:pPr>
        <w:pStyle w:val="BodyText"/>
        <w:rPr>
          <w:rFonts w:eastAsiaTheme="minorEastAsia"/>
          <w:sz w:val="18"/>
          <w:szCs w:val="18"/>
        </w:rPr>
      </w:pPr>
    </w:p>
    <w:p w14:paraId="0F4162C5" w14:textId="6428C868" w:rsidR="003B19EE" w:rsidRDefault="005C4AAB" w:rsidP="005C4AAB">
      <w:pPr>
        <w:pStyle w:val="Heading3"/>
        <w:rPr>
          <w:rFonts w:eastAsiaTheme="minorEastAsia"/>
        </w:rPr>
      </w:pPr>
      <w:r>
        <w:rPr>
          <w:rFonts w:eastAsiaTheme="minorEastAsia"/>
        </w:rPr>
        <w:t>Survey submission</w:t>
      </w:r>
      <w:r w:rsidR="000371E0">
        <w:rPr>
          <w:rFonts w:eastAsiaTheme="minorEastAsia"/>
        </w:rPr>
        <w:t>s</w:t>
      </w:r>
      <w:r>
        <w:rPr>
          <w:rFonts w:eastAsiaTheme="minorEastAsia"/>
        </w:rPr>
        <w:t xml:space="preserve"> </w:t>
      </w:r>
      <w:r w:rsidR="003B19EE" w:rsidRPr="00B36805">
        <w:rPr>
          <w:rFonts w:eastAsiaTheme="minorEastAsia"/>
        </w:rPr>
        <w:t>from members of the City’s committees</w:t>
      </w:r>
    </w:p>
    <w:p w14:paraId="2BE984FA" w14:textId="77777777" w:rsidR="005C4AAB" w:rsidRPr="005C4AAB" w:rsidRDefault="005C4AAB" w:rsidP="005C4AAB">
      <w:pPr>
        <w:pStyle w:val="BodyText"/>
        <w:rPr>
          <w:rFonts w:eastAsiaTheme="minorEastAsia"/>
          <w:sz w:val="18"/>
          <w:szCs w:val="18"/>
        </w:rPr>
      </w:pPr>
      <w:r w:rsidRPr="005C4AAB">
        <w:rPr>
          <w:rFonts w:eastAsiaTheme="minorEastAsia"/>
          <w:sz w:val="18"/>
          <w:szCs w:val="18"/>
        </w:rPr>
        <w:t>Access and Inclusion Advisory Committee - 2</w:t>
      </w:r>
    </w:p>
    <w:p w14:paraId="389F3CF1" w14:textId="77777777" w:rsidR="005C4AAB" w:rsidRPr="005C4AAB" w:rsidRDefault="005C4AAB" w:rsidP="005C4AAB">
      <w:pPr>
        <w:pStyle w:val="BodyText"/>
        <w:rPr>
          <w:rFonts w:eastAsiaTheme="minorEastAsia"/>
          <w:sz w:val="18"/>
          <w:szCs w:val="18"/>
        </w:rPr>
      </w:pPr>
      <w:r w:rsidRPr="005C4AAB">
        <w:rPr>
          <w:rFonts w:eastAsiaTheme="minorEastAsia"/>
          <w:sz w:val="18"/>
          <w:szCs w:val="18"/>
        </w:rPr>
        <w:t>Affordable Social Housing Advisory Committee - 2</w:t>
      </w:r>
    </w:p>
    <w:p w14:paraId="4FF1C663" w14:textId="77777777" w:rsidR="005C4AAB" w:rsidRPr="005C4AAB" w:rsidRDefault="005C4AAB" w:rsidP="005C4AAB">
      <w:pPr>
        <w:pStyle w:val="BodyText"/>
        <w:rPr>
          <w:rFonts w:eastAsiaTheme="minorEastAsia"/>
          <w:sz w:val="18"/>
          <w:szCs w:val="18"/>
        </w:rPr>
      </w:pPr>
      <w:r w:rsidRPr="005C4AAB">
        <w:rPr>
          <w:rFonts w:eastAsiaTheme="minorEastAsia"/>
          <w:sz w:val="18"/>
          <w:szCs w:val="18"/>
        </w:rPr>
        <w:t>Ageing Well Advisory Committee - 2</w:t>
      </w:r>
    </w:p>
    <w:p w14:paraId="60B637FE" w14:textId="77777777" w:rsidR="00920D57" w:rsidRPr="005C4AAB" w:rsidRDefault="00920D57" w:rsidP="00920D57">
      <w:pPr>
        <w:pStyle w:val="BodyText"/>
        <w:rPr>
          <w:rFonts w:eastAsiaTheme="minorEastAsia"/>
          <w:sz w:val="18"/>
          <w:szCs w:val="18"/>
        </w:rPr>
      </w:pPr>
      <w:r w:rsidRPr="005C4AAB">
        <w:rPr>
          <w:rFonts w:eastAsiaTheme="minorEastAsia"/>
          <w:sz w:val="18"/>
          <w:szCs w:val="18"/>
        </w:rPr>
        <w:t>Multicultural Action Plan Advisory Committee - 1</w:t>
      </w:r>
    </w:p>
    <w:p w14:paraId="6A762148" w14:textId="77777777" w:rsidR="00920D57" w:rsidRPr="005C4AAB" w:rsidRDefault="00920D57" w:rsidP="00920D57">
      <w:pPr>
        <w:pStyle w:val="BodyText"/>
        <w:rPr>
          <w:rFonts w:eastAsiaTheme="minorEastAsia"/>
          <w:sz w:val="18"/>
          <w:szCs w:val="18"/>
        </w:rPr>
      </w:pPr>
      <w:r w:rsidRPr="005C4AAB">
        <w:rPr>
          <w:rFonts w:eastAsiaTheme="minorEastAsia"/>
          <w:sz w:val="18"/>
          <w:szCs w:val="18"/>
        </w:rPr>
        <w:t>Sustainability Advisory Committee - 1</w:t>
      </w:r>
    </w:p>
    <w:p w14:paraId="50E7AEDB" w14:textId="77777777" w:rsidR="00920D57" w:rsidRPr="005C4AAB" w:rsidRDefault="00920D57" w:rsidP="00920D57">
      <w:pPr>
        <w:pStyle w:val="BodyText"/>
        <w:rPr>
          <w:rFonts w:eastAsiaTheme="minorEastAsia"/>
          <w:sz w:val="18"/>
          <w:szCs w:val="18"/>
        </w:rPr>
      </w:pPr>
      <w:r w:rsidRPr="005C4AAB">
        <w:rPr>
          <w:rFonts w:eastAsiaTheme="minorEastAsia"/>
          <w:sz w:val="18"/>
          <w:szCs w:val="18"/>
        </w:rPr>
        <w:t>Women in Community Life Advisory Committee</w:t>
      </w:r>
      <w:r>
        <w:rPr>
          <w:rFonts w:eastAsiaTheme="minorEastAsia"/>
          <w:sz w:val="18"/>
          <w:szCs w:val="18"/>
        </w:rPr>
        <w:t xml:space="preserve"> </w:t>
      </w:r>
      <w:r w:rsidRPr="005C4AAB">
        <w:rPr>
          <w:rFonts w:eastAsiaTheme="minorEastAsia"/>
          <w:sz w:val="18"/>
          <w:szCs w:val="18"/>
        </w:rPr>
        <w:t>- 2</w:t>
      </w:r>
    </w:p>
    <w:p w14:paraId="632BF062" w14:textId="77777777" w:rsidR="00920D57" w:rsidRPr="00B36805" w:rsidRDefault="00920D57" w:rsidP="00920D57">
      <w:pPr>
        <w:pStyle w:val="BodyText"/>
        <w:rPr>
          <w:rFonts w:eastAsiaTheme="minorEastAsia"/>
          <w:sz w:val="18"/>
          <w:szCs w:val="18"/>
        </w:rPr>
      </w:pPr>
      <w:r w:rsidRPr="005C4AAB">
        <w:rPr>
          <w:rFonts w:eastAsiaTheme="minorEastAsia"/>
          <w:sz w:val="18"/>
          <w:szCs w:val="18"/>
        </w:rPr>
        <w:t>Youth Council -</w:t>
      </w:r>
      <w:r>
        <w:rPr>
          <w:rFonts w:eastAsiaTheme="minorEastAsia"/>
          <w:sz w:val="18"/>
          <w:szCs w:val="18"/>
        </w:rPr>
        <w:t xml:space="preserve"> </w:t>
      </w:r>
      <w:r w:rsidRPr="005C4AAB">
        <w:rPr>
          <w:rFonts w:eastAsiaTheme="minorEastAsia"/>
          <w:sz w:val="18"/>
          <w:szCs w:val="18"/>
        </w:rPr>
        <w:t>3</w:t>
      </w:r>
    </w:p>
    <w:p w14:paraId="6266D1F7" w14:textId="1D91C8D7" w:rsidR="00920D57" w:rsidRDefault="00920D57" w:rsidP="005C4AAB">
      <w:pPr>
        <w:pStyle w:val="BodyText"/>
        <w:rPr>
          <w:rFonts w:eastAsiaTheme="minorEastAsia"/>
          <w:sz w:val="18"/>
          <w:szCs w:val="18"/>
        </w:rPr>
      </w:pPr>
    </w:p>
    <w:p w14:paraId="7CD29BAC" w14:textId="77777777" w:rsidR="00920D57" w:rsidRDefault="00920D57" w:rsidP="005C4AAB">
      <w:pPr>
        <w:pStyle w:val="BodyText"/>
        <w:rPr>
          <w:rFonts w:eastAsiaTheme="minorEastAsia"/>
          <w:sz w:val="18"/>
          <w:szCs w:val="18"/>
        </w:rPr>
      </w:pPr>
    </w:p>
    <w:p w14:paraId="47145626" w14:textId="77777777" w:rsidR="00920D57" w:rsidRDefault="00920D57" w:rsidP="00920D57">
      <w:pPr>
        <w:pStyle w:val="Heading3"/>
        <w:rPr>
          <w:rFonts w:eastAsiaTheme="minorEastAsia"/>
          <w:sz w:val="18"/>
          <w:szCs w:val="18"/>
        </w:rPr>
      </w:pPr>
      <w:r>
        <w:rPr>
          <w:rFonts w:eastAsiaTheme="minorEastAsia"/>
        </w:rPr>
        <w:t>Survey submissions from stakeholder organisations</w:t>
      </w:r>
    </w:p>
    <w:p w14:paraId="7239D6D4" w14:textId="77777777" w:rsidR="00920D57" w:rsidRPr="00B36805" w:rsidRDefault="00920D57" w:rsidP="00920D57">
      <w:pPr>
        <w:pStyle w:val="BodyText"/>
        <w:rPr>
          <w:rFonts w:eastAsiaTheme="minorEastAsia"/>
          <w:sz w:val="18"/>
          <w:szCs w:val="18"/>
        </w:rPr>
      </w:pPr>
      <w:r w:rsidRPr="00B36805">
        <w:rPr>
          <w:rFonts w:eastAsiaTheme="minorEastAsia"/>
          <w:sz w:val="18"/>
          <w:szCs w:val="18"/>
        </w:rPr>
        <w:t>2 submissions are representing stakeholder organisations and these organisations also have representation on the</w:t>
      </w:r>
      <w:r w:rsidRPr="00B36805">
        <w:rPr>
          <w:sz w:val="18"/>
          <w:szCs w:val="18"/>
        </w:rPr>
        <w:t xml:space="preserve"> </w:t>
      </w:r>
      <w:r w:rsidRPr="00B36805">
        <w:rPr>
          <w:rFonts w:eastAsiaTheme="minorEastAsia"/>
          <w:i/>
          <w:iCs/>
          <w:sz w:val="18"/>
          <w:szCs w:val="18"/>
        </w:rPr>
        <w:t>Affordable Social Housing Advisory Committee</w:t>
      </w:r>
      <w:r w:rsidRPr="00B36805">
        <w:rPr>
          <w:rFonts w:eastAsiaTheme="minorEastAsia"/>
          <w:sz w:val="18"/>
          <w:szCs w:val="18"/>
        </w:rPr>
        <w:t>:</w:t>
      </w:r>
    </w:p>
    <w:p w14:paraId="2FF379DA" w14:textId="77777777" w:rsidR="00920D57" w:rsidRPr="00B36805" w:rsidRDefault="00920D57" w:rsidP="00920D57">
      <w:pPr>
        <w:pStyle w:val="BodyText"/>
        <w:numPr>
          <w:ilvl w:val="1"/>
          <w:numId w:val="50"/>
        </w:numPr>
        <w:rPr>
          <w:rFonts w:eastAsiaTheme="minorEastAsia"/>
          <w:sz w:val="18"/>
          <w:szCs w:val="18"/>
        </w:rPr>
      </w:pPr>
      <w:r w:rsidRPr="00B36805">
        <w:rPr>
          <w:rFonts w:eastAsiaTheme="minorEastAsia"/>
          <w:sz w:val="18"/>
          <w:szCs w:val="18"/>
        </w:rPr>
        <w:t>Give Where You Live Geelong</w:t>
      </w:r>
    </w:p>
    <w:p w14:paraId="2A967D55" w14:textId="77777777" w:rsidR="00920D57" w:rsidRPr="00B36805" w:rsidRDefault="00920D57" w:rsidP="00920D57">
      <w:pPr>
        <w:pStyle w:val="BodyText"/>
        <w:numPr>
          <w:ilvl w:val="1"/>
          <w:numId w:val="50"/>
        </w:numPr>
        <w:rPr>
          <w:rFonts w:eastAsiaTheme="minorEastAsia"/>
          <w:sz w:val="18"/>
          <w:szCs w:val="18"/>
        </w:rPr>
      </w:pPr>
      <w:r w:rsidRPr="00B36805">
        <w:rPr>
          <w:rFonts w:eastAsiaTheme="minorEastAsia"/>
          <w:sz w:val="18"/>
          <w:szCs w:val="18"/>
        </w:rPr>
        <w:t>Haven, Home, Safe</w:t>
      </w:r>
    </w:p>
    <w:p w14:paraId="6A52F740" w14:textId="77777777" w:rsidR="00920D57" w:rsidRDefault="00920D57" w:rsidP="00920D57">
      <w:pPr>
        <w:pStyle w:val="BodyText"/>
        <w:rPr>
          <w:sz w:val="18"/>
          <w:szCs w:val="18"/>
        </w:rPr>
      </w:pPr>
      <w:r w:rsidRPr="005C4AAB">
        <w:rPr>
          <w:b/>
          <w:bCs/>
          <w:sz w:val="18"/>
          <w:szCs w:val="18"/>
        </w:rPr>
        <w:t>Note</w:t>
      </w:r>
      <w:r>
        <w:rPr>
          <w:sz w:val="18"/>
          <w:szCs w:val="18"/>
        </w:rPr>
        <w:t>: these organisations have provided their consent to be named as a part of their submission.</w:t>
      </w:r>
    </w:p>
    <w:p w14:paraId="021C280C" w14:textId="77777777" w:rsidR="00920D57" w:rsidRDefault="00920D57" w:rsidP="005C4AAB">
      <w:pPr>
        <w:pStyle w:val="BodyText"/>
        <w:rPr>
          <w:rFonts w:eastAsiaTheme="minorEastAsia"/>
          <w:sz w:val="18"/>
          <w:szCs w:val="18"/>
        </w:rPr>
      </w:pPr>
    </w:p>
    <w:p w14:paraId="76DC5E06" w14:textId="77777777" w:rsidR="005C4AAB" w:rsidRDefault="005C4AAB" w:rsidP="005C4AAB">
      <w:pPr>
        <w:pStyle w:val="BodyText"/>
        <w:rPr>
          <w:rFonts w:eastAsiaTheme="minorEastAsia"/>
        </w:rPr>
      </w:pPr>
    </w:p>
    <w:p w14:paraId="32325A14" w14:textId="72D3DD34" w:rsidR="00920D57" w:rsidRPr="00B36805" w:rsidRDefault="00920D57" w:rsidP="003B19EE">
      <w:pPr>
        <w:pStyle w:val="BodyText"/>
        <w:rPr>
          <w:sz w:val="18"/>
          <w:szCs w:val="18"/>
        </w:rPr>
        <w:sectPr w:rsidR="00920D57" w:rsidRPr="00B36805" w:rsidSect="001E0118">
          <w:type w:val="continuous"/>
          <w:pgSz w:w="11907" w:h="16840" w:code="9"/>
          <w:pgMar w:top="1701" w:right="794" w:bottom="794" w:left="794" w:header="567" w:footer="340" w:gutter="0"/>
          <w:cols w:space="284"/>
          <w:docGrid w:linePitch="360"/>
        </w:sectPr>
      </w:pPr>
    </w:p>
    <w:p w14:paraId="659CCE54" w14:textId="4BA44F45" w:rsidR="00D15204" w:rsidRDefault="00D15204" w:rsidP="003B19EE">
      <w:pPr>
        <w:pStyle w:val="BodyText"/>
      </w:pPr>
    </w:p>
    <w:p w14:paraId="7981F356" w14:textId="7F64E420" w:rsidR="00D15204" w:rsidRDefault="00D15204" w:rsidP="003B19EE">
      <w:pPr>
        <w:pStyle w:val="BodyText"/>
      </w:pPr>
      <w:r w:rsidRPr="00D15204">
        <w:rPr>
          <w:noProof/>
        </w:rPr>
        <w:lastRenderedPageBreak/>
        <w:drawing>
          <wp:anchor distT="0" distB="0" distL="114300" distR="114300" simplePos="0" relativeHeight="251679744" behindDoc="0" locked="0" layoutInCell="1" allowOverlap="1" wp14:anchorId="4C178ED1" wp14:editId="7B018B1C">
            <wp:simplePos x="0" y="0"/>
            <wp:positionH relativeFrom="page">
              <wp:posOffset>21265</wp:posOffset>
            </wp:positionH>
            <wp:positionV relativeFrom="paragraph">
              <wp:posOffset>-1058869</wp:posOffset>
            </wp:positionV>
            <wp:extent cx="7505700" cy="10653068"/>
            <wp:effectExtent l="0" t="0" r="0" b="0"/>
            <wp:wrapNone/>
            <wp:docPr id="24" name="CoGG Background"/>
            <wp:cNvGraphicFramePr/>
            <a:graphic xmlns:a="http://schemas.openxmlformats.org/drawingml/2006/main">
              <a:graphicData uri="http://schemas.openxmlformats.org/drawingml/2006/picture">
                <pic:pic xmlns:pic="http://schemas.openxmlformats.org/drawingml/2006/picture">
                  <pic:nvPicPr>
                    <pic:cNvPr id="24" name="CoGG Background"/>
                    <pic:cNvPicPr preferRelativeResize="0"/>
                  </pic:nvPicPr>
                  <pic:blipFill>
                    <a:blip r:embed="rId69">
                      <a:extLst>
                        <a:ext uri="{28A0092B-C50C-407E-A947-70E740481C1C}">
                          <a14:useLocalDpi xmlns:a14="http://schemas.microsoft.com/office/drawing/2010/main" val="0"/>
                        </a:ext>
                      </a:extLst>
                    </a:blip>
                    <a:stretch>
                      <a:fillRect/>
                    </a:stretch>
                  </pic:blipFill>
                  <pic:spPr>
                    <a:xfrm>
                      <a:off x="0" y="0"/>
                      <a:ext cx="7506471" cy="10654162"/>
                    </a:xfrm>
                    <a:prstGeom prst="rect">
                      <a:avLst/>
                    </a:prstGeom>
                  </pic:spPr>
                </pic:pic>
              </a:graphicData>
            </a:graphic>
            <wp14:sizeRelH relativeFrom="margin">
              <wp14:pctWidth>0</wp14:pctWidth>
            </wp14:sizeRelH>
            <wp14:sizeRelV relativeFrom="margin">
              <wp14:pctHeight>0</wp14:pctHeight>
            </wp14:sizeRelV>
          </wp:anchor>
        </w:drawing>
      </w:r>
    </w:p>
    <w:p w14:paraId="51C4DCB9" w14:textId="2849127D" w:rsidR="00D15204" w:rsidRDefault="00D15204" w:rsidP="003B19EE">
      <w:pPr>
        <w:pStyle w:val="BodyText"/>
      </w:pPr>
    </w:p>
    <w:p w14:paraId="2E892ACA" w14:textId="3EE4D4B2" w:rsidR="00D15204" w:rsidRDefault="00D15204" w:rsidP="003B19EE">
      <w:pPr>
        <w:pStyle w:val="BodyText"/>
      </w:pPr>
    </w:p>
    <w:p w14:paraId="013EF9B7" w14:textId="77777777" w:rsidR="00D15204" w:rsidRDefault="00D15204" w:rsidP="003B19EE">
      <w:pPr>
        <w:pStyle w:val="BodyText"/>
      </w:pPr>
    </w:p>
    <w:p w14:paraId="6C6F76E9" w14:textId="77777777" w:rsidR="003B19EE" w:rsidRDefault="003B19EE" w:rsidP="003B19EE">
      <w:pPr>
        <w:pStyle w:val="BodyText"/>
      </w:pPr>
    </w:p>
    <w:p w14:paraId="0B31A9D5" w14:textId="3961EE46" w:rsidR="003B19EE" w:rsidRDefault="003B19EE" w:rsidP="003B19EE">
      <w:pPr>
        <w:pStyle w:val="BodyText"/>
      </w:pPr>
    </w:p>
    <w:p w14:paraId="0B4CF420" w14:textId="77777777" w:rsidR="003B19EE" w:rsidRDefault="003B19EE" w:rsidP="003B19EE">
      <w:pPr>
        <w:pStyle w:val="BodyText"/>
      </w:pPr>
    </w:p>
    <w:p w14:paraId="223E1564" w14:textId="77777777" w:rsidR="003B19EE" w:rsidRDefault="003B19EE" w:rsidP="003B19EE">
      <w:pPr>
        <w:pStyle w:val="BodyText"/>
      </w:pPr>
    </w:p>
    <w:p w14:paraId="42C765C9" w14:textId="77777777" w:rsidR="003B19EE" w:rsidRDefault="003B19EE" w:rsidP="003B19EE">
      <w:pPr>
        <w:pStyle w:val="BodyText"/>
      </w:pPr>
    </w:p>
    <w:p w14:paraId="76989C4B" w14:textId="034AAFBA" w:rsidR="003B19EE" w:rsidRDefault="003B19EE" w:rsidP="003B19EE">
      <w:pPr>
        <w:pStyle w:val="BodyText"/>
      </w:pPr>
    </w:p>
    <w:p w14:paraId="634418BF" w14:textId="1CAC6E1A" w:rsidR="0063113A" w:rsidRDefault="0063113A" w:rsidP="003B19EE">
      <w:pPr>
        <w:pStyle w:val="BodyText"/>
      </w:pPr>
    </w:p>
    <w:p w14:paraId="3F8EF3AB" w14:textId="6A26C634" w:rsidR="0063113A" w:rsidRDefault="0063113A" w:rsidP="003B19EE">
      <w:pPr>
        <w:pStyle w:val="BodyText"/>
      </w:pPr>
    </w:p>
    <w:p w14:paraId="6C8EA5FC" w14:textId="3782A05F" w:rsidR="0063113A" w:rsidRDefault="0063113A" w:rsidP="003B19EE">
      <w:pPr>
        <w:pStyle w:val="BodyText"/>
      </w:pPr>
    </w:p>
    <w:p w14:paraId="2BBF5706" w14:textId="77777777" w:rsidR="00D15204" w:rsidRDefault="00D15204" w:rsidP="00E639BF">
      <w:pPr>
        <w:pStyle w:val="BodyText"/>
        <w:rPr>
          <w:sz w:val="20"/>
          <w:szCs w:val="20"/>
        </w:rPr>
        <w:sectPr w:rsidR="00D15204" w:rsidSect="00D15204">
          <w:type w:val="continuous"/>
          <w:pgSz w:w="11907" w:h="16840" w:code="9"/>
          <w:pgMar w:top="1701" w:right="794" w:bottom="794" w:left="794" w:header="567" w:footer="340" w:gutter="0"/>
          <w:cols w:space="284"/>
          <w:docGrid w:linePitch="360"/>
          <w15:footnoteColumns w:val="1"/>
        </w:sectPr>
      </w:pPr>
    </w:p>
    <w:p w14:paraId="3BE0DD83" w14:textId="5C90A61F" w:rsidR="003B19EE" w:rsidRPr="004558D2" w:rsidRDefault="00D15204" w:rsidP="00E639BF">
      <w:pPr>
        <w:pStyle w:val="BodyText"/>
        <w:rPr>
          <w:sz w:val="20"/>
          <w:szCs w:val="20"/>
        </w:rPr>
      </w:pPr>
      <w:r>
        <w:rPr>
          <w:noProof/>
        </w:rPr>
        <mc:AlternateContent>
          <mc:Choice Requires="wps">
            <w:drawing>
              <wp:anchor distT="0" distB="0" distL="114300" distR="114300" simplePos="0" relativeHeight="251681792" behindDoc="0" locked="0" layoutInCell="1" allowOverlap="1" wp14:anchorId="1DDA52FC" wp14:editId="470087BF">
                <wp:simplePos x="0" y="0"/>
                <wp:positionH relativeFrom="column">
                  <wp:posOffset>-121285</wp:posOffset>
                </wp:positionH>
                <wp:positionV relativeFrom="paragraph">
                  <wp:posOffset>2951480</wp:posOffset>
                </wp:positionV>
                <wp:extent cx="2447185" cy="3078089"/>
                <wp:effectExtent l="0" t="0" r="0" b="0"/>
                <wp:wrapNone/>
                <wp:docPr id="31" name="Text Box 25"/>
                <wp:cNvGraphicFramePr/>
                <a:graphic xmlns:a="http://schemas.openxmlformats.org/drawingml/2006/main">
                  <a:graphicData uri="http://schemas.microsoft.com/office/word/2010/wordprocessingShape">
                    <wps:wsp>
                      <wps:cNvSpPr txBox="1"/>
                      <wps:spPr>
                        <a:xfrm>
                          <a:off x="0" y="0"/>
                          <a:ext cx="2447185" cy="3078089"/>
                        </a:xfrm>
                        <a:prstGeom prst="rect">
                          <a:avLst/>
                        </a:prstGeom>
                        <a:noFill/>
                        <a:ln w="6350">
                          <a:noFill/>
                        </a:ln>
                        <a:effectLst/>
                      </wps:spPr>
                      <wps:txbx>
                        <w:txbxContent>
                          <w:p w14:paraId="7BF27CBC" w14:textId="5BAB2D03" w:rsidR="00D15204" w:rsidRDefault="00D15204" w:rsidP="00D15204">
                            <w:pPr>
                              <w:pStyle w:val="BackCoverText"/>
                            </w:pPr>
                            <w:r>
                              <w:t>© City of Greater Geelong 2022</w:t>
                            </w:r>
                          </w:p>
                          <w:p w14:paraId="20A83654" w14:textId="77777777" w:rsidR="00D15204" w:rsidRPr="00872F39" w:rsidRDefault="00D15204" w:rsidP="00D15204">
                            <w:pPr>
                              <w:pStyle w:val="BackCoverTextHeading"/>
                              <w:rPr>
                                <w:sz w:val="24"/>
                                <w:szCs w:val="24"/>
                              </w:rPr>
                            </w:pPr>
                            <w:r w:rsidRPr="00872F39">
                              <w:t>CITY OF GREATER GEELONG</w:t>
                            </w:r>
                          </w:p>
                          <w:p w14:paraId="7038FC12" w14:textId="77777777" w:rsidR="00D15204" w:rsidRDefault="00D15204" w:rsidP="00D15204">
                            <w:pPr>
                              <w:pStyle w:val="BackCoverText"/>
                            </w:pPr>
                            <w:r>
                              <w:t>PO Box 104</w:t>
                            </w:r>
                          </w:p>
                          <w:p w14:paraId="552B2A49" w14:textId="77777777" w:rsidR="00D15204" w:rsidRDefault="00D15204" w:rsidP="00D15204">
                            <w:pPr>
                              <w:pStyle w:val="BackCoverText"/>
                            </w:pPr>
                            <w:r>
                              <w:t>Geelong VIC 3220</w:t>
                            </w:r>
                          </w:p>
                          <w:p w14:paraId="74021426" w14:textId="77777777" w:rsidR="00D15204" w:rsidRDefault="00D15204" w:rsidP="00D15204">
                            <w:pPr>
                              <w:pStyle w:val="BackCoverText"/>
                            </w:pPr>
                            <w:r>
                              <w:t>P: 03 5272 5272</w:t>
                            </w:r>
                          </w:p>
                          <w:p w14:paraId="0ECBE9A6" w14:textId="77777777" w:rsidR="00D15204" w:rsidRDefault="00D15204" w:rsidP="00D15204">
                            <w:pPr>
                              <w:pStyle w:val="BackCoverText"/>
                            </w:pPr>
                            <w:r>
                              <w:t>E: contactus@geelongcity.vic.gov.au</w:t>
                            </w:r>
                          </w:p>
                          <w:p w14:paraId="3FCF31E3" w14:textId="77777777" w:rsidR="00D15204" w:rsidRDefault="00D15204" w:rsidP="00D15204">
                            <w:pPr>
                              <w:pStyle w:val="BackCoverText"/>
                            </w:pPr>
                            <w:r>
                              <w:t>www.geelongaustralia.com.au</w:t>
                            </w:r>
                          </w:p>
                          <w:p w14:paraId="0AB9AE3B" w14:textId="77777777" w:rsidR="00D15204" w:rsidRPr="00872F39" w:rsidRDefault="00D15204" w:rsidP="00D15204">
                            <w:pPr>
                              <w:pStyle w:val="BackCoverTextHeading"/>
                              <w:spacing w:before="240"/>
                            </w:pPr>
                            <w:r w:rsidRPr="00872F39">
                              <w:t>CUSTOMER SERVICE CENTRE</w:t>
                            </w:r>
                          </w:p>
                          <w:p w14:paraId="105DBBF8" w14:textId="77777777" w:rsidR="00D15204" w:rsidRDefault="00D15204" w:rsidP="00D15204">
                            <w:pPr>
                              <w:pStyle w:val="BackCoverText"/>
                            </w:pPr>
                            <w:r>
                              <w:t>Geelong</w:t>
                            </w:r>
                          </w:p>
                          <w:p w14:paraId="7700C4D9" w14:textId="77777777" w:rsidR="00D15204" w:rsidRDefault="00D15204" w:rsidP="00D15204">
                            <w:pPr>
                              <w:pStyle w:val="BackCoverText"/>
                            </w:pPr>
                            <w:r>
                              <w:t>100 Brougham Street</w:t>
                            </w:r>
                          </w:p>
                          <w:p w14:paraId="738CBC07" w14:textId="77777777" w:rsidR="00D15204" w:rsidRDefault="00D15204" w:rsidP="00D15204">
                            <w:pPr>
                              <w:pStyle w:val="BackCoverText"/>
                            </w:pPr>
                            <w:r>
                              <w:t>Geelong VIC 3220</w:t>
                            </w:r>
                          </w:p>
                          <w:p w14:paraId="79165AD7" w14:textId="77777777" w:rsidR="00D15204" w:rsidRDefault="00D15204" w:rsidP="00D15204">
                            <w:pPr>
                              <w:pStyle w:val="BackCoverText"/>
                            </w:pPr>
                            <w:r>
                              <w:t>8:00am – 5:00pm</w:t>
                            </w:r>
                          </w:p>
                          <w:p w14:paraId="69A7E583" w14:textId="77777777" w:rsidR="00D15204" w:rsidRDefault="00D15204" w:rsidP="00D15204">
                            <w:pPr>
                              <w:pStyle w:val="BackCoverTextHeading"/>
                              <w:spacing w:before="200" w:after="120"/>
                            </w:pPr>
                            <w:r w:rsidRPr="00872F39">
                              <w:t>LATEST NEWS:</w:t>
                            </w:r>
                          </w:p>
                          <w:p w14:paraId="691CB2B8" w14:textId="77777777" w:rsidR="00D15204" w:rsidRDefault="00D15204" w:rsidP="00D15204">
                            <w:pPr>
                              <w:pStyle w:val="BackCoverText"/>
                              <w:spacing w:after="160"/>
                              <w:ind w:left="283"/>
                            </w:pPr>
                            <w:r>
                              <w:t xml:space="preserve">CityofGreaterGeelong </w:t>
                            </w:r>
                          </w:p>
                          <w:p w14:paraId="0D013EC6" w14:textId="77777777" w:rsidR="00D15204" w:rsidRDefault="00D15204" w:rsidP="00D15204">
                            <w:pPr>
                              <w:pStyle w:val="BackCoverText"/>
                              <w:spacing w:after="160"/>
                              <w:ind w:left="283"/>
                            </w:pPr>
                            <w:r>
                              <w:t>@GreaterGeelong</w:t>
                            </w:r>
                          </w:p>
                          <w:p w14:paraId="03D1E410" w14:textId="77777777" w:rsidR="00D15204" w:rsidRDefault="00D15204" w:rsidP="00D15204">
                            <w:pPr>
                              <w:pStyle w:val="BackCoverText"/>
                              <w:spacing w:after="160"/>
                              <w:ind w:left="283"/>
                            </w:pPr>
                            <w:r>
                              <w:t>@CityofGreaterGeelong</w:t>
                            </w:r>
                          </w:p>
                          <w:p w14:paraId="2626DAC8" w14:textId="77777777" w:rsidR="00D15204" w:rsidRPr="00872F39" w:rsidRDefault="00D15204" w:rsidP="00D15204">
                            <w:pPr>
                              <w:pStyle w:val="BackCoverText"/>
                              <w:spacing w:after="160"/>
                              <w:ind w:left="283"/>
                            </w:pPr>
                            <w:r>
                              <w:t>@CityofGreaterGeelong</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A52FC" id="Text Box 25" o:spid="_x0000_s1073" type="#_x0000_t202" style="position:absolute;margin-left:-9.55pt;margin-top:232.4pt;width:192.7pt;height:242.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" filled="f" stroked="f" strokeweight=".5pt">
                <v:textbox>
                  <w:txbxContent>
                    <w:p w14:paraId="7BF27CBC" w14:textId="5BAB2D03" w:rsidR="00D15204" w:rsidRDefault="00D15204" w:rsidP="00D15204">
                      <w:pPr>
                        <w:pStyle w:val="BackCoverText"/>
                      </w:pPr>
                      <w:r>
                        <w:t>© City of Greater Geelong 2022</w:t>
                      </w:r>
                    </w:p>
                    <w:p w14:paraId="20A83654" w14:textId="77777777" w:rsidR="00D15204" w:rsidRPr="00872F39" w:rsidRDefault="00D15204" w:rsidP="00D15204">
                      <w:pPr>
                        <w:pStyle w:val="BackCoverTextHeading"/>
                        <w:rPr>
                          <w:sz w:val="24"/>
                          <w:szCs w:val="24"/>
                        </w:rPr>
                      </w:pPr>
                      <w:r w:rsidRPr="00872F39">
                        <w:t>CITY OF GREATER GEELONG</w:t>
                      </w:r>
                    </w:p>
                    <w:p w14:paraId="7038FC12" w14:textId="77777777" w:rsidR="00D15204" w:rsidRDefault="00D15204" w:rsidP="00D15204">
                      <w:pPr>
                        <w:pStyle w:val="BackCoverText"/>
                      </w:pPr>
                      <w:r>
                        <w:t>PO Box 104</w:t>
                      </w:r>
                    </w:p>
                    <w:p w14:paraId="552B2A49" w14:textId="77777777" w:rsidR="00D15204" w:rsidRDefault="00D15204" w:rsidP="00D15204">
                      <w:pPr>
                        <w:pStyle w:val="BackCoverText"/>
                      </w:pPr>
                      <w:r>
                        <w:t>Geelong VIC 3220</w:t>
                      </w:r>
                    </w:p>
                    <w:p w14:paraId="74021426" w14:textId="77777777" w:rsidR="00D15204" w:rsidRDefault="00D15204" w:rsidP="00D15204">
                      <w:pPr>
                        <w:pStyle w:val="BackCoverText"/>
                      </w:pPr>
                      <w:r>
                        <w:t>P: 03 5272 5272</w:t>
                      </w:r>
                    </w:p>
                    <w:p w14:paraId="0ECBE9A6" w14:textId="77777777" w:rsidR="00D15204" w:rsidRDefault="00D15204" w:rsidP="00D15204">
                      <w:pPr>
                        <w:pStyle w:val="BackCoverText"/>
                      </w:pPr>
                      <w:r>
                        <w:t>E: contactus@geelongcity.vic.gov.au</w:t>
                      </w:r>
                    </w:p>
                    <w:p w14:paraId="3FCF31E3" w14:textId="77777777" w:rsidR="00D15204" w:rsidRDefault="00D15204" w:rsidP="00D15204">
                      <w:pPr>
                        <w:pStyle w:val="BackCoverText"/>
                      </w:pPr>
                      <w:r>
                        <w:t>www.geelongaustralia.com.au</w:t>
                      </w:r>
                    </w:p>
                    <w:p w14:paraId="0AB9AE3B" w14:textId="77777777" w:rsidR="00D15204" w:rsidRPr="00872F39" w:rsidRDefault="00D15204" w:rsidP="00D15204">
                      <w:pPr>
                        <w:pStyle w:val="BackCoverTextHeading"/>
                        <w:spacing w:before="240"/>
                      </w:pPr>
                      <w:r w:rsidRPr="00872F39">
                        <w:t>CUSTOMER SERVICE CENTRE</w:t>
                      </w:r>
                    </w:p>
                    <w:p w14:paraId="105DBBF8" w14:textId="77777777" w:rsidR="00D15204" w:rsidRDefault="00D15204" w:rsidP="00D15204">
                      <w:pPr>
                        <w:pStyle w:val="BackCoverText"/>
                      </w:pPr>
                      <w:r>
                        <w:t>Geelong</w:t>
                      </w:r>
                    </w:p>
                    <w:p w14:paraId="7700C4D9" w14:textId="77777777" w:rsidR="00D15204" w:rsidRDefault="00D15204" w:rsidP="00D15204">
                      <w:pPr>
                        <w:pStyle w:val="BackCoverText"/>
                      </w:pPr>
                      <w:r>
                        <w:t>100 Brougham Street</w:t>
                      </w:r>
                    </w:p>
                    <w:p w14:paraId="738CBC07" w14:textId="77777777" w:rsidR="00D15204" w:rsidRDefault="00D15204" w:rsidP="00D15204">
                      <w:pPr>
                        <w:pStyle w:val="BackCoverText"/>
                      </w:pPr>
                      <w:r>
                        <w:t>Geelong VIC 3220</w:t>
                      </w:r>
                    </w:p>
                    <w:p w14:paraId="79165AD7" w14:textId="77777777" w:rsidR="00D15204" w:rsidRDefault="00D15204" w:rsidP="00D15204">
                      <w:pPr>
                        <w:pStyle w:val="BackCoverText"/>
                      </w:pPr>
                      <w:r>
                        <w:t>8:00am – 5:00pm</w:t>
                      </w:r>
                    </w:p>
                    <w:p w14:paraId="69A7E583" w14:textId="77777777" w:rsidR="00D15204" w:rsidRDefault="00D15204" w:rsidP="00D15204">
                      <w:pPr>
                        <w:pStyle w:val="BackCoverTextHeading"/>
                        <w:spacing w:before="200" w:after="120"/>
                      </w:pPr>
                      <w:r w:rsidRPr="00872F39">
                        <w:t>LATEST NEWS:</w:t>
                      </w:r>
                    </w:p>
                    <w:p w14:paraId="691CB2B8" w14:textId="77777777" w:rsidR="00D15204" w:rsidRDefault="00D15204" w:rsidP="00D15204">
                      <w:pPr>
                        <w:pStyle w:val="BackCoverText"/>
                        <w:spacing w:after="160"/>
                        <w:ind w:left="283"/>
                      </w:pPr>
                      <w:r>
                        <w:t xml:space="preserve">CityofGreaterGeelong </w:t>
                      </w:r>
                    </w:p>
                    <w:p w14:paraId="0D013EC6" w14:textId="77777777" w:rsidR="00D15204" w:rsidRDefault="00D15204" w:rsidP="00D15204">
                      <w:pPr>
                        <w:pStyle w:val="BackCoverText"/>
                        <w:spacing w:after="160"/>
                        <w:ind w:left="283"/>
                      </w:pPr>
                      <w:r>
                        <w:t>@GreaterGeelong</w:t>
                      </w:r>
                    </w:p>
                    <w:p w14:paraId="03D1E410" w14:textId="77777777" w:rsidR="00D15204" w:rsidRDefault="00D15204" w:rsidP="00D15204">
                      <w:pPr>
                        <w:pStyle w:val="BackCoverText"/>
                        <w:spacing w:after="160"/>
                        <w:ind w:left="283"/>
                      </w:pPr>
                      <w:r>
                        <w:t>@CityofGreaterGeelong</w:t>
                      </w:r>
                    </w:p>
                    <w:p w14:paraId="2626DAC8" w14:textId="77777777" w:rsidR="00D15204" w:rsidRPr="00872F39" w:rsidRDefault="00D15204" w:rsidP="00D15204">
                      <w:pPr>
                        <w:pStyle w:val="BackCoverText"/>
                        <w:spacing w:after="160"/>
                        <w:ind w:left="283"/>
                      </w:pPr>
                      <w:r>
                        <w:t>@CityofGreaterGeelong</w:t>
                      </w:r>
                    </w:p>
                  </w:txbxContent>
                </v:textbox>
              </v:shape>
            </w:pict>
          </mc:Fallback>
        </mc:AlternateContent>
      </w:r>
    </w:p>
    <w:sectPr w:rsidR="003B19EE" w:rsidRPr="004558D2" w:rsidSect="001E0118">
      <w:type w:val="continuous"/>
      <w:pgSz w:w="11907" w:h="16840" w:code="9"/>
      <w:pgMar w:top="1701" w:right="794" w:bottom="794" w:left="794" w:header="567" w:footer="340"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D58F" w14:textId="77777777" w:rsidR="00355879" w:rsidRDefault="00355879" w:rsidP="00CE604F">
      <w:r>
        <w:separator/>
      </w:r>
    </w:p>
    <w:p w14:paraId="6AAA9F32" w14:textId="77777777" w:rsidR="00355879" w:rsidRDefault="00355879" w:rsidP="00CE604F"/>
    <w:p w14:paraId="2EAA2F9C" w14:textId="77777777" w:rsidR="00355879" w:rsidRDefault="00355879" w:rsidP="00CE604F"/>
    <w:p w14:paraId="51F14378" w14:textId="77777777" w:rsidR="00355879" w:rsidRDefault="00355879" w:rsidP="00CE604F"/>
  </w:endnote>
  <w:endnote w:type="continuationSeparator" w:id="0">
    <w:p w14:paraId="7D65B261" w14:textId="77777777" w:rsidR="00355879" w:rsidRDefault="00355879" w:rsidP="00CE604F">
      <w:r>
        <w:continuationSeparator/>
      </w:r>
    </w:p>
    <w:p w14:paraId="41791BFD" w14:textId="77777777" w:rsidR="00355879" w:rsidRDefault="00355879" w:rsidP="00CE604F"/>
    <w:p w14:paraId="5E33905A" w14:textId="77777777" w:rsidR="00355879" w:rsidRDefault="00355879" w:rsidP="00CE604F"/>
    <w:p w14:paraId="7B35A58F" w14:textId="77777777" w:rsidR="00355879" w:rsidRDefault="0035587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06CF" w14:textId="77777777" w:rsidR="00514F50" w:rsidRDefault="00514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181993"/>
      <w:docPartObj>
        <w:docPartGallery w:val="Page Numbers (Bottom of Page)"/>
        <w:docPartUnique/>
      </w:docPartObj>
    </w:sdtPr>
    <w:sdtEndPr>
      <w:rPr>
        <w:noProof/>
      </w:rPr>
    </w:sdtEndPr>
    <w:sdtContent>
      <w:p w14:paraId="35ACD8BB" w14:textId="70E6A8A3" w:rsidR="009E5B29" w:rsidRDefault="009E5B29">
        <w:pPr>
          <w:pStyle w:val="Footer"/>
        </w:pPr>
        <w:r>
          <w:fldChar w:fldCharType="begin"/>
        </w:r>
        <w:r>
          <w:instrText xml:space="preserve"> PAGE   \* MERGEFORMAT </w:instrText>
        </w:r>
        <w:r>
          <w:fldChar w:fldCharType="separate"/>
        </w:r>
        <w:r>
          <w:rPr>
            <w:noProof/>
          </w:rPr>
          <w:t>2</w:t>
        </w:r>
        <w:r>
          <w:rPr>
            <w:noProof/>
          </w:rPr>
          <w:fldChar w:fldCharType="end"/>
        </w:r>
      </w:p>
    </w:sdtContent>
  </w:sdt>
  <w:p w14:paraId="7921A222" w14:textId="77777777" w:rsidR="009E5B29" w:rsidRDefault="009E5B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EAE9" w14:textId="77777777" w:rsidR="00514F50" w:rsidRDefault="00514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2B9A" w14:textId="77777777" w:rsidR="00355879" w:rsidRDefault="00355879" w:rsidP="00CE604F">
      <w:r>
        <w:separator/>
      </w:r>
    </w:p>
  </w:footnote>
  <w:footnote w:type="continuationSeparator" w:id="0">
    <w:p w14:paraId="27E2AEA2" w14:textId="77777777" w:rsidR="00355879" w:rsidRDefault="00355879" w:rsidP="00CE604F">
      <w:r>
        <w:continuationSeparator/>
      </w:r>
    </w:p>
    <w:p w14:paraId="3E524755" w14:textId="77777777" w:rsidR="00355879" w:rsidRDefault="00355879" w:rsidP="00CE604F"/>
    <w:p w14:paraId="7587507B" w14:textId="77777777" w:rsidR="00355879" w:rsidRDefault="00355879" w:rsidP="00CE604F"/>
    <w:p w14:paraId="63277F42" w14:textId="77777777" w:rsidR="00355879" w:rsidRDefault="00355879" w:rsidP="00CE604F"/>
  </w:footnote>
  <w:footnote w:id="1">
    <w:p w14:paraId="3719D0D7" w14:textId="457D15CB" w:rsidR="00AA5800" w:rsidRDefault="00AA5800">
      <w:pPr>
        <w:pStyle w:val="FootnoteText"/>
      </w:pPr>
      <w:r>
        <w:rPr>
          <w:rStyle w:val="FootnoteReference"/>
        </w:rPr>
        <w:footnoteRef/>
      </w:r>
      <w:r>
        <w:t xml:space="preserve"> </w:t>
      </w:r>
      <w:r>
        <w:tab/>
      </w:r>
      <w:hyperlink r:id="rId1" w:history="1">
        <w:r w:rsidRPr="001D3938">
          <w:rPr>
            <w:rStyle w:val="Hyperlink"/>
          </w:rPr>
          <w:t>https://www.geelongaustralia.com.au/common/Public/Documents/8d7b9e5836a6cf2-socialhousingplan2020-2041.PDF</w:t>
        </w:r>
      </w:hyperlink>
    </w:p>
  </w:footnote>
  <w:footnote w:id="2">
    <w:p w14:paraId="173C2E34" w14:textId="206B9014" w:rsidR="00AA5800" w:rsidRDefault="00AA5800">
      <w:pPr>
        <w:pStyle w:val="FootnoteText"/>
      </w:pPr>
      <w:r>
        <w:rPr>
          <w:rStyle w:val="FootnoteReference"/>
        </w:rPr>
        <w:footnoteRef/>
      </w:r>
      <w:r>
        <w:t xml:space="preserve"> </w:t>
      </w:r>
      <w:r>
        <w:tab/>
      </w:r>
      <w:hyperlink r:id="rId2" w:history="1">
        <w:r w:rsidRPr="00CD373F">
          <w:rPr>
            <w:rStyle w:val="Hyperlink"/>
          </w:rPr>
          <w:t>https://www.localgovernment.vic.gov.au/council-governance/local-government-act-2020</w:t>
        </w:r>
      </w:hyperlink>
      <w:r>
        <w:t xml:space="preserve"> </w:t>
      </w:r>
    </w:p>
  </w:footnote>
  <w:footnote w:id="3">
    <w:p w14:paraId="25851251" w14:textId="03CCD9FE" w:rsidR="00C061FA" w:rsidRDefault="00C061FA">
      <w:pPr>
        <w:pStyle w:val="FootnoteText"/>
      </w:pPr>
      <w:r>
        <w:rPr>
          <w:rStyle w:val="FootnoteReference"/>
        </w:rPr>
        <w:footnoteRef/>
      </w:r>
      <w:r>
        <w:t xml:space="preserve"> </w:t>
      </w:r>
      <w:r>
        <w:tab/>
      </w:r>
      <w:hyperlink r:id="rId3" w:history="1">
        <w:r w:rsidRPr="001D3938">
          <w:rPr>
            <w:rStyle w:val="Hyperlink"/>
          </w:rPr>
          <w:t>https://www.geelongaustralia.com.au/common/Public/Documents/8d9fba73410e5df-councilmeetingminutes-22february2022.pdf</w:t>
        </w:r>
      </w:hyperlink>
      <w:r>
        <w:t xml:space="preserve"> </w:t>
      </w:r>
    </w:p>
  </w:footnote>
  <w:footnote w:id="4">
    <w:p w14:paraId="33E5E42C" w14:textId="5C068990" w:rsidR="002258F1" w:rsidRDefault="002258F1">
      <w:pPr>
        <w:pStyle w:val="FootnoteText"/>
      </w:pPr>
      <w:r>
        <w:rPr>
          <w:rStyle w:val="FootnoteReference"/>
        </w:rPr>
        <w:footnoteRef/>
      </w:r>
      <w:r>
        <w:t xml:space="preserve"> </w:t>
      </w:r>
      <w:r>
        <w:tab/>
      </w:r>
      <w:hyperlink r:id="rId4" w:history="1">
        <w:r w:rsidRPr="001D3938">
          <w:rPr>
            <w:rStyle w:val="Hyperlink"/>
          </w:rPr>
          <w:t>https://yoursay.geelongaustralia.com.au/socialhousing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7E2A" w14:textId="77777777" w:rsidR="00514F50" w:rsidRDefault="00514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7CB0" w14:textId="77777777" w:rsidR="00514F50" w:rsidRDefault="00514F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D494" w14:textId="77777777" w:rsidR="00514F50" w:rsidRDefault="00514F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040D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E6F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EA56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CC50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9898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44C6C"/>
    <w:multiLevelType w:val="multilevel"/>
    <w:tmpl w:val="DFCC3B5E"/>
    <w:lvl w:ilvl="0">
      <w:start w:val="1"/>
      <w:numFmt w:val="bullet"/>
      <w:lvlText w:val=""/>
      <w:lvlJc w:val="left"/>
      <w:pPr>
        <w:tabs>
          <w:tab w:val="num" w:pos="170"/>
        </w:tabs>
        <w:ind w:left="170" w:hanging="170"/>
      </w:pPr>
      <w:rPr>
        <w:rFonts w:ascii="Symbol" w:hAnsi="Symbol" w:hint="default"/>
        <w:color w:val="50BFA2" w:themeColor="accent4"/>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BD05217"/>
    <w:multiLevelType w:val="hybridMultilevel"/>
    <w:tmpl w:val="00C26A72"/>
    <w:lvl w:ilvl="0" w:tplc="EBEC5408">
      <w:numFmt w:val="bullet"/>
      <w:lvlText w:val=""/>
      <w:lvlJc w:val="left"/>
      <w:pPr>
        <w:ind w:left="735" w:hanging="375"/>
      </w:pPr>
      <w:rPr>
        <w:rFonts w:ascii="Symbol" w:eastAsiaTheme="minorHAnsi" w:hAnsi="Symbol" w:cstheme="minorBidi" w:hint="default"/>
        <w:sz w:val="20"/>
      </w:rPr>
    </w:lvl>
    <w:lvl w:ilvl="1" w:tplc="2508F346">
      <w:numFmt w:val="bullet"/>
      <w:lvlText w:val="·"/>
      <w:lvlJc w:val="left"/>
      <w:pPr>
        <w:ind w:left="1590" w:hanging="51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95C24D0"/>
    <w:multiLevelType w:val="hybridMultilevel"/>
    <w:tmpl w:val="FD8C7578"/>
    <w:lvl w:ilvl="0" w:tplc="0C090001">
      <w:start w:val="1"/>
      <w:numFmt w:val="bullet"/>
      <w:lvlText w:val=""/>
      <w:lvlJc w:val="left"/>
      <w:pPr>
        <w:ind w:left="360" w:hanging="360"/>
      </w:pPr>
      <w:rPr>
        <w:rFonts w:ascii="Symbol" w:hAnsi="Symbol" w:hint="default"/>
      </w:rPr>
    </w:lvl>
    <w:lvl w:ilvl="1" w:tplc="FE64D9EC">
      <w:start w:val="1"/>
      <w:numFmt w:val="bullet"/>
      <w:lvlText w:val=""/>
      <w:lvlJc w:val="left"/>
      <w:pPr>
        <w:ind w:left="1080" w:hanging="360"/>
      </w:pPr>
      <w:rPr>
        <w:rFonts w:ascii="Symbol" w:hAnsi="Symbol" w:hint="default"/>
        <w:color w:val="8ACED7" w:themeColor="accent1"/>
        <w:u w:color="8ACED7" w:themeColor="accen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177F80"/>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090A52"/>
    <w:multiLevelType w:val="hybridMultilevel"/>
    <w:tmpl w:val="3A342614"/>
    <w:lvl w:ilvl="0" w:tplc="C2A499A0">
      <w:numFmt w:val="bullet"/>
      <w:lvlText w:val="·"/>
      <w:lvlJc w:val="left"/>
      <w:pPr>
        <w:ind w:left="735" w:hanging="375"/>
      </w:pPr>
      <w:rPr>
        <w:rFonts w:ascii="Calibri" w:eastAsia="Times New Roman" w:hAnsi="Calibri" w:cs="Calibri" w:hint="default"/>
        <w:b w:val="0"/>
        <w:sz w:val="20"/>
      </w:rPr>
    </w:lvl>
    <w:lvl w:ilvl="1" w:tplc="1102BB50">
      <w:numFmt w:val="bullet"/>
      <w:lvlText w:val="·"/>
      <w:lvlJc w:val="left"/>
      <w:pPr>
        <w:ind w:left="1440" w:hanging="360"/>
      </w:pPr>
      <w:rPr>
        <w:rFonts w:ascii="Calibri" w:eastAsia="Times New Roman" w:hAnsi="Calibri" w:cs="Calibri"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B24F9C"/>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9B28AB"/>
    <w:multiLevelType w:val="hybridMultilevel"/>
    <w:tmpl w:val="B4083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2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F31263B"/>
    <w:multiLevelType w:val="hybridMultilevel"/>
    <w:tmpl w:val="C1C2B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B2BDC"/>
    <w:multiLevelType w:val="multilevel"/>
    <w:tmpl w:val="D3D42242"/>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5" w15:restartNumberingAfterBreak="0">
    <w:nsid w:val="42E50538"/>
    <w:multiLevelType w:val="hybridMultilevel"/>
    <w:tmpl w:val="BAA6FFB8"/>
    <w:lvl w:ilvl="0" w:tplc="C2A499A0">
      <w:numFmt w:val="bullet"/>
      <w:lvlText w:val="·"/>
      <w:lvlJc w:val="left"/>
      <w:pPr>
        <w:ind w:left="825" w:hanging="465"/>
      </w:pPr>
      <w:rPr>
        <w:rFonts w:ascii="Calibri" w:eastAsia="Times New Roman" w:hAnsi="Calibri" w:cs="Calibr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45627D5B"/>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82B4EA5"/>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FF7AB2"/>
    <w:multiLevelType w:val="hybridMultilevel"/>
    <w:tmpl w:val="6CB83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944AB6"/>
    <w:multiLevelType w:val="hybridMultilevel"/>
    <w:tmpl w:val="D4263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C66906"/>
    <w:multiLevelType w:val="hybridMultilevel"/>
    <w:tmpl w:val="777AF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D766B2"/>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0C40FB"/>
    <w:multiLevelType w:val="hybridMultilevel"/>
    <w:tmpl w:val="579C7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7B4F4D"/>
    <w:multiLevelType w:val="hybridMultilevel"/>
    <w:tmpl w:val="138EB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8" w15:restartNumberingAfterBreak="0">
    <w:nsid w:val="6B3A52E8"/>
    <w:multiLevelType w:val="hybridMultilevel"/>
    <w:tmpl w:val="8F22A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A06C6"/>
    <w:multiLevelType w:val="hybridMultilevel"/>
    <w:tmpl w:val="08F84C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6A01979"/>
    <w:multiLevelType w:val="hybridMultilevel"/>
    <w:tmpl w:val="A39658FA"/>
    <w:lvl w:ilvl="0" w:tplc="13EA69F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1" w15:restartNumberingAfterBreak="0">
    <w:nsid w:val="77B817EC"/>
    <w:multiLevelType w:val="hybridMultilevel"/>
    <w:tmpl w:val="D4B47D8E"/>
    <w:lvl w:ilvl="0" w:tplc="C2A499A0">
      <w:numFmt w:val="bullet"/>
      <w:lvlText w:val="·"/>
      <w:lvlJc w:val="left"/>
      <w:pPr>
        <w:ind w:left="735" w:hanging="375"/>
      </w:pPr>
      <w:rPr>
        <w:rFonts w:ascii="Calibri" w:eastAsia="Times New Roman" w:hAnsi="Calibri" w:cs="Calibr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21"/>
  </w:num>
  <w:num w:numId="2">
    <w:abstractNumId w:val="12"/>
  </w:num>
  <w:num w:numId="3">
    <w:abstractNumId w:val="42"/>
  </w:num>
  <w:num w:numId="4">
    <w:abstractNumId w:val="22"/>
  </w:num>
  <w:num w:numId="5">
    <w:abstractNumId w:val="11"/>
  </w:num>
  <w:num w:numId="6">
    <w:abstractNumId w:val="26"/>
  </w:num>
  <w:num w:numId="7">
    <w:abstractNumId w:val="3"/>
  </w:num>
  <w:num w:numId="8">
    <w:abstractNumId w:val="9"/>
  </w:num>
  <w:num w:numId="9">
    <w:abstractNumId w:val="8"/>
  </w:num>
  <w:num w:numId="10">
    <w:abstractNumId w:val="2"/>
  </w:num>
  <w:num w:numId="11">
    <w:abstractNumId w:val="14"/>
  </w:num>
  <w:num w:numId="12">
    <w:abstractNumId w:val="24"/>
  </w:num>
  <w:num w:numId="13">
    <w:abstractNumId w:val="7"/>
  </w:num>
  <w:num w:numId="14">
    <w:abstractNumId w:val="6"/>
  </w:num>
  <w:num w:numId="15">
    <w:abstractNumId w:val="9"/>
    <w:lvlOverride w:ilvl="0">
      <w:startOverride w:val="1"/>
    </w:lvlOverride>
  </w:num>
  <w:num w:numId="16">
    <w:abstractNumId w:val="24"/>
  </w:num>
  <w:num w:numId="17">
    <w:abstractNumId w:val="24"/>
  </w:num>
  <w:num w:numId="18">
    <w:abstractNumId w:val="24"/>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37"/>
  </w:num>
  <w:num w:numId="27">
    <w:abstractNumId w:val="20"/>
  </w:num>
  <w:num w:numId="28">
    <w:abstractNumId w:val="28"/>
  </w:num>
  <w:num w:numId="29">
    <w:abstractNumId w:val="29"/>
  </w:num>
  <w:num w:numId="30">
    <w:abstractNumId w:val="40"/>
  </w:num>
  <w:num w:numId="31">
    <w:abstractNumId w:val="18"/>
  </w:num>
  <w:num w:numId="32">
    <w:abstractNumId w:val="34"/>
  </w:num>
  <w:num w:numId="33">
    <w:abstractNumId w:val="27"/>
  </w:num>
  <w:num w:numId="34">
    <w:abstractNumId w:val="16"/>
  </w:num>
  <w:num w:numId="35">
    <w:abstractNumId w:val="23"/>
  </w:num>
  <w:num w:numId="36">
    <w:abstractNumId w:val="30"/>
  </w:num>
  <w:num w:numId="37">
    <w:abstractNumId w:val="33"/>
  </w:num>
  <w:num w:numId="38">
    <w:abstractNumId w:val="32"/>
  </w:num>
  <w:num w:numId="39">
    <w:abstractNumId w:val="13"/>
  </w:num>
  <w:num w:numId="40">
    <w:abstractNumId w:val="25"/>
  </w:num>
  <w:num w:numId="41">
    <w:abstractNumId w:val="17"/>
  </w:num>
  <w:num w:numId="42">
    <w:abstractNumId w:val="41"/>
  </w:num>
  <w:num w:numId="43">
    <w:abstractNumId w:val="35"/>
  </w:num>
  <w:num w:numId="44">
    <w:abstractNumId w:val="19"/>
  </w:num>
  <w:num w:numId="45">
    <w:abstractNumId w:val="31"/>
  </w:num>
  <w:num w:numId="46">
    <w:abstractNumId w:val="36"/>
  </w:num>
  <w:num w:numId="47">
    <w:abstractNumId w:val="39"/>
  </w:num>
  <w:num w:numId="48">
    <w:abstractNumId w:val="38"/>
  </w:num>
  <w:num w:numId="49">
    <w:abstractNumId w:val="10"/>
  </w:num>
  <w:num w:numId="5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F4"/>
    <w:rsid w:val="0000274F"/>
    <w:rsid w:val="000048A1"/>
    <w:rsid w:val="0000578C"/>
    <w:rsid w:val="000078C6"/>
    <w:rsid w:val="00010362"/>
    <w:rsid w:val="00011900"/>
    <w:rsid w:val="00012493"/>
    <w:rsid w:val="00012CDC"/>
    <w:rsid w:val="00012E22"/>
    <w:rsid w:val="00014345"/>
    <w:rsid w:val="00015395"/>
    <w:rsid w:val="00015489"/>
    <w:rsid w:val="000167BB"/>
    <w:rsid w:val="000168DD"/>
    <w:rsid w:val="00021629"/>
    <w:rsid w:val="0002770F"/>
    <w:rsid w:val="00030518"/>
    <w:rsid w:val="0003190B"/>
    <w:rsid w:val="00031C69"/>
    <w:rsid w:val="0003358E"/>
    <w:rsid w:val="000340A9"/>
    <w:rsid w:val="00034A7D"/>
    <w:rsid w:val="00034A9F"/>
    <w:rsid w:val="00034DAA"/>
    <w:rsid w:val="00035765"/>
    <w:rsid w:val="000358FC"/>
    <w:rsid w:val="00035E23"/>
    <w:rsid w:val="000360C4"/>
    <w:rsid w:val="000367C1"/>
    <w:rsid w:val="000371E0"/>
    <w:rsid w:val="00037FCD"/>
    <w:rsid w:val="00041067"/>
    <w:rsid w:val="00041675"/>
    <w:rsid w:val="000417FA"/>
    <w:rsid w:val="00043B34"/>
    <w:rsid w:val="0004434E"/>
    <w:rsid w:val="00046F9B"/>
    <w:rsid w:val="00050A3B"/>
    <w:rsid w:val="00051849"/>
    <w:rsid w:val="00056673"/>
    <w:rsid w:val="0005740B"/>
    <w:rsid w:val="0006184F"/>
    <w:rsid w:val="000636DC"/>
    <w:rsid w:val="00063F5E"/>
    <w:rsid w:val="000645EC"/>
    <w:rsid w:val="00070934"/>
    <w:rsid w:val="00070E5F"/>
    <w:rsid w:val="00072C00"/>
    <w:rsid w:val="00073BD3"/>
    <w:rsid w:val="000740E7"/>
    <w:rsid w:val="00075801"/>
    <w:rsid w:val="000767E6"/>
    <w:rsid w:val="00082501"/>
    <w:rsid w:val="0008298C"/>
    <w:rsid w:val="00082B82"/>
    <w:rsid w:val="00082FDB"/>
    <w:rsid w:val="000830C8"/>
    <w:rsid w:val="000846FE"/>
    <w:rsid w:val="00084DEB"/>
    <w:rsid w:val="0008690B"/>
    <w:rsid w:val="000873E7"/>
    <w:rsid w:val="0009234E"/>
    <w:rsid w:val="00095329"/>
    <w:rsid w:val="0009559C"/>
    <w:rsid w:val="00095E19"/>
    <w:rsid w:val="00096091"/>
    <w:rsid w:val="000A0633"/>
    <w:rsid w:val="000A4BF6"/>
    <w:rsid w:val="000A73E8"/>
    <w:rsid w:val="000B32E8"/>
    <w:rsid w:val="000B3AC4"/>
    <w:rsid w:val="000B5463"/>
    <w:rsid w:val="000B5991"/>
    <w:rsid w:val="000B75C0"/>
    <w:rsid w:val="000C0739"/>
    <w:rsid w:val="000C2502"/>
    <w:rsid w:val="000C5496"/>
    <w:rsid w:val="000C6754"/>
    <w:rsid w:val="000C6EE7"/>
    <w:rsid w:val="000C73FC"/>
    <w:rsid w:val="000C7DD4"/>
    <w:rsid w:val="000D1087"/>
    <w:rsid w:val="000D61D3"/>
    <w:rsid w:val="000D6EA5"/>
    <w:rsid w:val="000E22A7"/>
    <w:rsid w:val="000E2B15"/>
    <w:rsid w:val="000E3955"/>
    <w:rsid w:val="000E45A4"/>
    <w:rsid w:val="000E46A7"/>
    <w:rsid w:val="000E5444"/>
    <w:rsid w:val="000E7B60"/>
    <w:rsid w:val="000F0BF5"/>
    <w:rsid w:val="000F1FBD"/>
    <w:rsid w:val="000F3635"/>
    <w:rsid w:val="000F42F5"/>
    <w:rsid w:val="000F468E"/>
    <w:rsid w:val="000F52FE"/>
    <w:rsid w:val="000F56BD"/>
    <w:rsid w:val="000F67F4"/>
    <w:rsid w:val="000F6B6E"/>
    <w:rsid w:val="000F71C6"/>
    <w:rsid w:val="00100727"/>
    <w:rsid w:val="00103137"/>
    <w:rsid w:val="00104560"/>
    <w:rsid w:val="00104EE5"/>
    <w:rsid w:val="00107C20"/>
    <w:rsid w:val="00110769"/>
    <w:rsid w:val="00113B8E"/>
    <w:rsid w:val="00114534"/>
    <w:rsid w:val="0011699E"/>
    <w:rsid w:val="00116F56"/>
    <w:rsid w:val="00120532"/>
    <w:rsid w:val="001207DA"/>
    <w:rsid w:val="00120D47"/>
    <w:rsid w:val="00121174"/>
    <w:rsid w:val="00121968"/>
    <w:rsid w:val="0012284A"/>
    <w:rsid w:val="00122E8B"/>
    <w:rsid w:val="0012303F"/>
    <w:rsid w:val="0012356D"/>
    <w:rsid w:val="001237C8"/>
    <w:rsid w:val="001256DE"/>
    <w:rsid w:val="00126586"/>
    <w:rsid w:val="0012659D"/>
    <w:rsid w:val="00130737"/>
    <w:rsid w:val="00130A6C"/>
    <w:rsid w:val="00135594"/>
    <w:rsid w:val="001357B8"/>
    <w:rsid w:val="001359F2"/>
    <w:rsid w:val="001366CC"/>
    <w:rsid w:val="0013729F"/>
    <w:rsid w:val="00137306"/>
    <w:rsid w:val="00137A14"/>
    <w:rsid w:val="00144156"/>
    <w:rsid w:val="001455A8"/>
    <w:rsid w:val="00145F16"/>
    <w:rsid w:val="00146E27"/>
    <w:rsid w:val="00150709"/>
    <w:rsid w:val="0015118B"/>
    <w:rsid w:val="0015135C"/>
    <w:rsid w:val="00152D85"/>
    <w:rsid w:val="00153248"/>
    <w:rsid w:val="00153EB7"/>
    <w:rsid w:val="00153FD5"/>
    <w:rsid w:val="001546E5"/>
    <w:rsid w:val="00154D7B"/>
    <w:rsid w:val="0015593C"/>
    <w:rsid w:val="00156949"/>
    <w:rsid w:val="00156C2B"/>
    <w:rsid w:val="00157A33"/>
    <w:rsid w:val="001625DC"/>
    <w:rsid w:val="001626E3"/>
    <w:rsid w:val="00162A63"/>
    <w:rsid w:val="00163A2E"/>
    <w:rsid w:val="0016404D"/>
    <w:rsid w:val="0016408E"/>
    <w:rsid w:val="001643AF"/>
    <w:rsid w:val="0016753C"/>
    <w:rsid w:val="00167FAD"/>
    <w:rsid w:val="00171B11"/>
    <w:rsid w:val="00171FC3"/>
    <w:rsid w:val="00173418"/>
    <w:rsid w:val="001739ED"/>
    <w:rsid w:val="00174F6E"/>
    <w:rsid w:val="0017609F"/>
    <w:rsid w:val="00177131"/>
    <w:rsid w:val="00177DE3"/>
    <w:rsid w:val="001814AA"/>
    <w:rsid w:val="00181523"/>
    <w:rsid w:val="00183310"/>
    <w:rsid w:val="00183CB7"/>
    <w:rsid w:val="001864B5"/>
    <w:rsid w:val="00187E3B"/>
    <w:rsid w:val="00187E98"/>
    <w:rsid w:val="00187FEE"/>
    <w:rsid w:val="00191177"/>
    <w:rsid w:val="001943E5"/>
    <w:rsid w:val="0019445B"/>
    <w:rsid w:val="001946CF"/>
    <w:rsid w:val="00194A12"/>
    <w:rsid w:val="00194DB3"/>
    <w:rsid w:val="00195D33"/>
    <w:rsid w:val="00196728"/>
    <w:rsid w:val="001976D9"/>
    <w:rsid w:val="001A3E10"/>
    <w:rsid w:val="001A4B22"/>
    <w:rsid w:val="001A51B6"/>
    <w:rsid w:val="001A5655"/>
    <w:rsid w:val="001A59A2"/>
    <w:rsid w:val="001B0978"/>
    <w:rsid w:val="001B0E1A"/>
    <w:rsid w:val="001B1BE4"/>
    <w:rsid w:val="001B228C"/>
    <w:rsid w:val="001B3939"/>
    <w:rsid w:val="001B547E"/>
    <w:rsid w:val="001B5CC8"/>
    <w:rsid w:val="001B629B"/>
    <w:rsid w:val="001C0ADD"/>
    <w:rsid w:val="001C0C94"/>
    <w:rsid w:val="001C3E0F"/>
    <w:rsid w:val="001C4F21"/>
    <w:rsid w:val="001C5632"/>
    <w:rsid w:val="001C6741"/>
    <w:rsid w:val="001C6949"/>
    <w:rsid w:val="001C6D0A"/>
    <w:rsid w:val="001D0B6F"/>
    <w:rsid w:val="001D0F8A"/>
    <w:rsid w:val="001D2815"/>
    <w:rsid w:val="001D285A"/>
    <w:rsid w:val="001D2E15"/>
    <w:rsid w:val="001D6687"/>
    <w:rsid w:val="001E0118"/>
    <w:rsid w:val="001E13EB"/>
    <w:rsid w:val="001E30BE"/>
    <w:rsid w:val="001E3DE2"/>
    <w:rsid w:val="001E444C"/>
    <w:rsid w:val="001E5696"/>
    <w:rsid w:val="001E5C5E"/>
    <w:rsid w:val="001E6374"/>
    <w:rsid w:val="001E7318"/>
    <w:rsid w:val="001F09FA"/>
    <w:rsid w:val="001F2179"/>
    <w:rsid w:val="001F2A2A"/>
    <w:rsid w:val="001F2D5B"/>
    <w:rsid w:val="001F2F80"/>
    <w:rsid w:val="001F427B"/>
    <w:rsid w:val="001F48C9"/>
    <w:rsid w:val="001F5141"/>
    <w:rsid w:val="001F6962"/>
    <w:rsid w:val="001F751A"/>
    <w:rsid w:val="00200775"/>
    <w:rsid w:val="00201E94"/>
    <w:rsid w:val="00205099"/>
    <w:rsid w:val="00206A5B"/>
    <w:rsid w:val="00210626"/>
    <w:rsid w:val="002108F8"/>
    <w:rsid w:val="00210D17"/>
    <w:rsid w:val="00213382"/>
    <w:rsid w:val="00214DB3"/>
    <w:rsid w:val="00215F5E"/>
    <w:rsid w:val="00217331"/>
    <w:rsid w:val="00220734"/>
    <w:rsid w:val="00220A2C"/>
    <w:rsid w:val="00220CCC"/>
    <w:rsid w:val="002210FB"/>
    <w:rsid w:val="00221F39"/>
    <w:rsid w:val="00222245"/>
    <w:rsid w:val="002258F1"/>
    <w:rsid w:val="00230CF5"/>
    <w:rsid w:val="002315AE"/>
    <w:rsid w:val="00231CD6"/>
    <w:rsid w:val="00232FC8"/>
    <w:rsid w:val="00233717"/>
    <w:rsid w:val="002345A8"/>
    <w:rsid w:val="002353B0"/>
    <w:rsid w:val="00236CCB"/>
    <w:rsid w:val="00240500"/>
    <w:rsid w:val="00240EC7"/>
    <w:rsid w:val="002417C3"/>
    <w:rsid w:val="00241C55"/>
    <w:rsid w:val="002420F6"/>
    <w:rsid w:val="0024288F"/>
    <w:rsid w:val="0024291A"/>
    <w:rsid w:val="002435F7"/>
    <w:rsid w:val="00245F77"/>
    <w:rsid w:val="00246EBB"/>
    <w:rsid w:val="00250A74"/>
    <w:rsid w:val="00250D31"/>
    <w:rsid w:val="00251DC2"/>
    <w:rsid w:val="00256531"/>
    <w:rsid w:val="00260B9B"/>
    <w:rsid w:val="0026109F"/>
    <w:rsid w:val="00261C14"/>
    <w:rsid w:val="00262775"/>
    <w:rsid w:val="00263059"/>
    <w:rsid w:val="002633E5"/>
    <w:rsid w:val="00264558"/>
    <w:rsid w:val="00264624"/>
    <w:rsid w:val="00265083"/>
    <w:rsid w:val="00265B8C"/>
    <w:rsid w:val="002667A1"/>
    <w:rsid w:val="0027030B"/>
    <w:rsid w:val="00271541"/>
    <w:rsid w:val="0027230C"/>
    <w:rsid w:val="00272495"/>
    <w:rsid w:val="0027311D"/>
    <w:rsid w:val="00273127"/>
    <w:rsid w:val="00273D67"/>
    <w:rsid w:val="00274C86"/>
    <w:rsid w:val="00274E5B"/>
    <w:rsid w:val="002751D5"/>
    <w:rsid w:val="00275B0E"/>
    <w:rsid w:val="0027603E"/>
    <w:rsid w:val="0027622D"/>
    <w:rsid w:val="00276F0C"/>
    <w:rsid w:val="00281B48"/>
    <w:rsid w:val="00282CFB"/>
    <w:rsid w:val="00283B16"/>
    <w:rsid w:val="00284A44"/>
    <w:rsid w:val="002862A5"/>
    <w:rsid w:val="00286E2E"/>
    <w:rsid w:val="00287200"/>
    <w:rsid w:val="00287669"/>
    <w:rsid w:val="002900A6"/>
    <w:rsid w:val="002910CA"/>
    <w:rsid w:val="002914EA"/>
    <w:rsid w:val="00291A0F"/>
    <w:rsid w:val="00291B06"/>
    <w:rsid w:val="002922E2"/>
    <w:rsid w:val="00292907"/>
    <w:rsid w:val="00294100"/>
    <w:rsid w:val="002966F0"/>
    <w:rsid w:val="00297308"/>
    <w:rsid w:val="00297EC5"/>
    <w:rsid w:val="002A2797"/>
    <w:rsid w:val="002A29EE"/>
    <w:rsid w:val="002A419A"/>
    <w:rsid w:val="002A5BE4"/>
    <w:rsid w:val="002A79E0"/>
    <w:rsid w:val="002A7D53"/>
    <w:rsid w:val="002B2AAB"/>
    <w:rsid w:val="002B2CF4"/>
    <w:rsid w:val="002B3442"/>
    <w:rsid w:val="002B40E3"/>
    <w:rsid w:val="002B5329"/>
    <w:rsid w:val="002B5725"/>
    <w:rsid w:val="002B5ABA"/>
    <w:rsid w:val="002C01A5"/>
    <w:rsid w:val="002C0FF9"/>
    <w:rsid w:val="002C17BC"/>
    <w:rsid w:val="002C2C7C"/>
    <w:rsid w:val="002C3604"/>
    <w:rsid w:val="002C3C48"/>
    <w:rsid w:val="002C3D86"/>
    <w:rsid w:val="002C720A"/>
    <w:rsid w:val="002C770A"/>
    <w:rsid w:val="002C7982"/>
    <w:rsid w:val="002D1068"/>
    <w:rsid w:val="002D1C35"/>
    <w:rsid w:val="002D2753"/>
    <w:rsid w:val="002D2F38"/>
    <w:rsid w:val="002D3917"/>
    <w:rsid w:val="002D627C"/>
    <w:rsid w:val="002E0EFD"/>
    <w:rsid w:val="002E1732"/>
    <w:rsid w:val="002E2D7B"/>
    <w:rsid w:val="002E3243"/>
    <w:rsid w:val="002F2790"/>
    <w:rsid w:val="002F3388"/>
    <w:rsid w:val="002F3A4D"/>
    <w:rsid w:val="002F462E"/>
    <w:rsid w:val="002F5CB5"/>
    <w:rsid w:val="002F61B9"/>
    <w:rsid w:val="002F6801"/>
    <w:rsid w:val="002F69DA"/>
    <w:rsid w:val="002F79A7"/>
    <w:rsid w:val="003007A4"/>
    <w:rsid w:val="003026FE"/>
    <w:rsid w:val="00302A01"/>
    <w:rsid w:val="00303DD9"/>
    <w:rsid w:val="00306FD8"/>
    <w:rsid w:val="003077DD"/>
    <w:rsid w:val="00307A5C"/>
    <w:rsid w:val="00307AEA"/>
    <w:rsid w:val="00307C95"/>
    <w:rsid w:val="00311C6A"/>
    <w:rsid w:val="0031225F"/>
    <w:rsid w:val="00312DB3"/>
    <w:rsid w:val="00314CB5"/>
    <w:rsid w:val="00315D2D"/>
    <w:rsid w:val="003162EE"/>
    <w:rsid w:val="00316A00"/>
    <w:rsid w:val="0031759E"/>
    <w:rsid w:val="00320C1C"/>
    <w:rsid w:val="0032135D"/>
    <w:rsid w:val="0032261C"/>
    <w:rsid w:val="0032276E"/>
    <w:rsid w:val="00322999"/>
    <w:rsid w:val="00326814"/>
    <w:rsid w:val="0033198A"/>
    <w:rsid w:val="0033295D"/>
    <w:rsid w:val="003338C8"/>
    <w:rsid w:val="00334278"/>
    <w:rsid w:val="003357C3"/>
    <w:rsid w:val="00340458"/>
    <w:rsid w:val="00340BE2"/>
    <w:rsid w:val="003411D7"/>
    <w:rsid w:val="00342F65"/>
    <w:rsid w:val="00343F6C"/>
    <w:rsid w:val="003446BE"/>
    <w:rsid w:val="003452F8"/>
    <w:rsid w:val="00345AB3"/>
    <w:rsid w:val="003505D1"/>
    <w:rsid w:val="003525BB"/>
    <w:rsid w:val="003531B5"/>
    <w:rsid w:val="00353AF8"/>
    <w:rsid w:val="00353E86"/>
    <w:rsid w:val="00355879"/>
    <w:rsid w:val="003563BF"/>
    <w:rsid w:val="00357AD2"/>
    <w:rsid w:val="00361749"/>
    <w:rsid w:val="00361EB0"/>
    <w:rsid w:val="00363D19"/>
    <w:rsid w:val="003666D4"/>
    <w:rsid w:val="00366F31"/>
    <w:rsid w:val="003671DD"/>
    <w:rsid w:val="0036798B"/>
    <w:rsid w:val="00370B39"/>
    <w:rsid w:val="0037157C"/>
    <w:rsid w:val="00371CCD"/>
    <w:rsid w:val="00374134"/>
    <w:rsid w:val="00375A6D"/>
    <w:rsid w:val="00376CCA"/>
    <w:rsid w:val="00380428"/>
    <w:rsid w:val="00381008"/>
    <w:rsid w:val="003813F2"/>
    <w:rsid w:val="00384185"/>
    <w:rsid w:val="00384337"/>
    <w:rsid w:val="00384B09"/>
    <w:rsid w:val="00386225"/>
    <w:rsid w:val="00386269"/>
    <w:rsid w:val="00386CC9"/>
    <w:rsid w:val="003874E8"/>
    <w:rsid w:val="003875F6"/>
    <w:rsid w:val="00392D96"/>
    <w:rsid w:val="00392F91"/>
    <w:rsid w:val="00393597"/>
    <w:rsid w:val="003937FC"/>
    <w:rsid w:val="00393B08"/>
    <w:rsid w:val="00395614"/>
    <w:rsid w:val="00395B75"/>
    <w:rsid w:val="00396776"/>
    <w:rsid w:val="00396EE2"/>
    <w:rsid w:val="003A170F"/>
    <w:rsid w:val="003A1C7A"/>
    <w:rsid w:val="003A1DE6"/>
    <w:rsid w:val="003A2B8D"/>
    <w:rsid w:val="003A593F"/>
    <w:rsid w:val="003A75BE"/>
    <w:rsid w:val="003B05FB"/>
    <w:rsid w:val="003B0E8E"/>
    <w:rsid w:val="003B19EE"/>
    <w:rsid w:val="003B2F37"/>
    <w:rsid w:val="003B398B"/>
    <w:rsid w:val="003B403F"/>
    <w:rsid w:val="003B4A09"/>
    <w:rsid w:val="003C0E09"/>
    <w:rsid w:val="003C30DA"/>
    <w:rsid w:val="003C410E"/>
    <w:rsid w:val="003C54D4"/>
    <w:rsid w:val="003C5A9B"/>
    <w:rsid w:val="003C6348"/>
    <w:rsid w:val="003D00CA"/>
    <w:rsid w:val="003D1BCF"/>
    <w:rsid w:val="003D1C6E"/>
    <w:rsid w:val="003D282E"/>
    <w:rsid w:val="003D46FB"/>
    <w:rsid w:val="003D48DA"/>
    <w:rsid w:val="003D5744"/>
    <w:rsid w:val="003D720C"/>
    <w:rsid w:val="003E01D4"/>
    <w:rsid w:val="003E0800"/>
    <w:rsid w:val="003E4314"/>
    <w:rsid w:val="003E4573"/>
    <w:rsid w:val="003F00A0"/>
    <w:rsid w:val="003F017A"/>
    <w:rsid w:val="003F03A1"/>
    <w:rsid w:val="003F05B2"/>
    <w:rsid w:val="003F12CB"/>
    <w:rsid w:val="003F3636"/>
    <w:rsid w:val="003F3AEB"/>
    <w:rsid w:val="003F7474"/>
    <w:rsid w:val="004004EE"/>
    <w:rsid w:val="0040333C"/>
    <w:rsid w:val="00406F2C"/>
    <w:rsid w:val="0040768E"/>
    <w:rsid w:val="0041053A"/>
    <w:rsid w:val="004107B6"/>
    <w:rsid w:val="00411F2C"/>
    <w:rsid w:val="0041214E"/>
    <w:rsid w:val="00412953"/>
    <w:rsid w:val="0041711C"/>
    <w:rsid w:val="00417CAE"/>
    <w:rsid w:val="00421287"/>
    <w:rsid w:val="0042172C"/>
    <w:rsid w:val="004218D4"/>
    <w:rsid w:val="00421F96"/>
    <w:rsid w:val="00421FD3"/>
    <w:rsid w:val="00423980"/>
    <w:rsid w:val="004252D7"/>
    <w:rsid w:val="004261F8"/>
    <w:rsid w:val="00426496"/>
    <w:rsid w:val="0043248F"/>
    <w:rsid w:val="004324FC"/>
    <w:rsid w:val="0043574E"/>
    <w:rsid w:val="00436650"/>
    <w:rsid w:val="0044045B"/>
    <w:rsid w:val="00443C2D"/>
    <w:rsid w:val="00444914"/>
    <w:rsid w:val="00444C5F"/>
    <w:rsid w:val="0044535B"/>
    <w:rsid w:val="00445CE0"/>
    <w:rsid w:val="004470FA"/>
    <w:rsid w:val="00447579"/>
    <w:rsid w:val="00447B04"/>
    <w:rsid w:val="00450B06"/>
    <w:rsid w:val="0045137F"/>
    <w:rsid w:val="004513C1"/>
    <w:rsid w:val="00453A74"/>
    <w:rsid w:val="00453A7E"/>
    <w:rsid w:val="004558D2"/>
    <w:rsid w:val="00455BC1"/>
    <w:rsid w:val="00456338"/>
    <w:rsid w:val="004568F3"/>
    <w:rsid w:val="00461C05"/>
    <w:rsid w:val="00462820"/>
    <w:rsid w:val="004629AA"/>
    <w:rsid w:val="00462AF4"/>
    <w:rsid w:val="00465DE0"/>
    <w:rsid w:val="00466A5F"/>
    <w:rsid w:val="00466EDE"/>
    <w:rsid w:val="00470393"/>
    <w:rsid w:val="0047117F"/>
    <w:rsid w:val="0047146C"/>
    <w:rsid w:val="00471B94"/>
    <w:rsid w:val="004735CE"/>
    <w:rsid w:val="004749FB"/>
    <w:rsid w:val="00475944"/>
    <w:rsid w:val="004800A2"/>
    <w:rsid w:val="0048240B"/>
    <w:rsid w:val="0048346E"/>
    <w:rsid w:val="004841DD"/>
    <w:rsid w:val="00484C54"/>
    <w:rsid w:val="00484C6E"/>
    <w:rsid w:val="004853D9"/>
    <w:rsid w:val="0048747B"/>
    <w:rsid w:val="00487805"/>
    <w:rsid w:val="00487F60"/>
    <w:rsid w:val="00490898"/>
    <w:rsid w:val="0049166C"/>
    <w:rsid w:val="0049315B"/>
    <w:rsid w:val="00494757"/>
    <w:rsid w:val="00494C21"/>
    <w:rsid w:val="00494CBB"/>
    <w:rsid w:val="00495432"/>
    <w:rsid w:val="00496BA1"/>
    <w:rsid w:val="004A1855"/>
    <w:rsid w:val="004A1ADD"/>
    <w:rsid w:val="004A1F23"/>
    <w:rsid w:val="004A3CA3"/>
    <w:rsid w:val="004A4AE1"/>
    <w:rsid w:val="004A7082"/>
    <w:rsid w:val="004B3079"/>
    <w:rsid w:val="004B3C6B"/>
    <w:rsid w:val="004B497A"/>
    <w:rsid w:val="004B545B"/>
    <w:rsid w:val="004B6B3F"/>
    <w:rsid w:val="004B7D0A"/>
    <w:rsid w:val="004C130A"/>
    <w:rsid w:val="004C1C47"/>
    <w:rsid w:val="004C21C1"/>
    <w:rsid w:val="004C34A2"/>
    <w:rsid w:val="004C5421"/>
    <w:rsid w:val="004C5D1D"/>
    <w:rsid w:val="004C6CD1"/>
    <w:rsid w:val="004C7152"/>
    <w:rsid w:val="004D0936"/>
    <w:rsid w:val="004D13DC"/>
    <w:rsid w:val="004D2DEE"/>
    <w:rsid w:val="004D392B"/>
    <w:rsid w:val="004D4684"/>
    <w:rsid w:val="004D51B9"/>
    <w:rsid w:val="004E0DF1"/>
    <w:rsid w:val="004E182A"/>
    <w:rsid w:val="004E1E84"/>
    <w:rsid w:val="004E2C57"/>
    <w:rsid w:val="004E3189"/>
    <w:rsid w:val="004E4D30"/>
    <w:rsid w:val="004E55B4"/>
    <w:rsid w:val="004E57CE"/>
    <w:rsid w:val="004E67BC"/>
    <w:rsid w:val="004E735A"/>
    <w:rsid w:val="004F0089"/>
    <w:rsid w:val="004F2739"/>
    <w:rsid w:val="004F3ADA"/>
    <w:rsid w:val="004F46FF"/>
    <w:rsid w:val="004F4701"/>
    <w:rsid w:val="004F47A2"/>
    <w:rsid w:val="004F52AC"/>
    <w:rsid w:val="004F6746"/>
    <w:rsid w:val="005004AE"/>
    <w:rsid w:val="005006E9"/>
    <w:rsid w:val="0050140C"/>
    <w:rsid w:val="005026A3"/>
    <w:rsid w:val="005040DD"/>
    <w:rsid w:val="00506754"/>
    <w:rsid w:val="00510EDD"/>
    <w:rsid w:val="005110E2"/>
    <w:rsid w:val="0051193A"/>
    <w:rsid w:val="005129D9"/>
    <w:rsid w:val="00512BC7"/>
    <w:rsid w:val="0051345A"/>
    <w:rsid w:val="0051346E"/>
    <w:rsid w:val="00514403"/>
    <w:rsid w:val="00514F50"/>
    <w:rsid w:val="00517FF8"/>
    <w:rsid w:val="0052029F"/>
    <w:rsid w:val="0052080A"/>
    <w:rsid w:val="005223B0"/>
    <w:rsid w:val="00523A60"/>
    <w:rsid w:val="005242EE"/>
    <w:rsid w:val="0052705B"/>
    <w:rsid w:val="005275F7"/>
    <w:rsid w:val="00531BEE"/>
    <w:rsid w:val="00533CE6"/>
    <w:rsid w:val="005353AA"/>
    <w:rsid w:val="00542C9C"/>
    <w:rsid w:val="00545E3F"/>
    <w:rsid w:val="00552ED1"/>
    <w:rsid w:val="00555916"/>
    <w:rsid w:val="00555EBD"/>
    <w:rsid w:val="005562F1"/>
    <w:rsid w:val="005567C3"/>
    <w:rsid w:val="00556887"/>
    <w:rsid w:val="00557B84"/>
    <w:rsid w:val="005601A1"/>
    <w:rsid w:val="00560460"/>
    <w:rsid w:val="00560CA3"/>
    <w:rsid w:val="00561C65"/>
    <w:rsid w:val="00563121"/>
    <w:rsid w:val="00563F9C"/>
    <w:rsid w:val="00564318"/>
    <w:rsid w:val="005648F6"/>
    <w:rsid w:val="00570C5E"/>
    <w:rsid w:val="0058020B"/>
    <w:rsid w:val="00581137"/>
    <w:rsid w:val="00581143"/>
    <w:rsid w:val="00583AC5"/>
    <w:rsid w:val="00584155"/>
    <w:rsid w:val="00585605"/>
    <w:rsid w:val="005868F4"/>
    <w:rsid w:val="00587FC9"/>
    <w:rsid w:val="0059097D"/>
    <w:rsid w:val="00592BFD"/>
    <w:rsid w:val="005931E0"/>
    <w:rsid w:val="00593B93"/>
    <w:rsid w:val="00593EDF"/>
    <w:rsid w:val="005953CE"/>
    <w:rsid w:val="00595475"/>
    <w:rsid w:val="00595895"/>
    <w:rsid w:val="00597059"/>
    <w:rsid w:val="005A000C"/>
    <w:rsid w:val="005A058F"/>
    <w:rsid w:val="005A06BE"/>
    <w:rsid w:val="005A1521"/>
    <w:rsid w:val="005A1E41"/>
    <w:rsid w:val="005A3787"/>
    <w:rsid w:val="005A3B5E"/>
    <w:rsid w:val="005A5048"/>
    <w:rsid w:val="005A5A33"/>
    <w:rsid w:val="005B0D71"/>
    <w:rsid w:val="005B374E"/>
    <w:rsid w:val="005B41DB"/>
    <w:rsid w:val="005B4482"/>
    <w:rsid w:val="005B6A3B"/>
    <w:rsid w:val="005B7F2F"/>
    <w:rsid w:val="005C11CA"/>
    <w:rsid w:val="005C2739"/>
    <w:rsid w:val="005C428F"/>
    <w:rsid w:val="005C4AAB"/>
    <w:rsid w:val="005C4DE4"/>
    <w:rsid w:val="005D0A84"/>
    <w:rsid w:val="005D1296"/>
    <w:rsid w:val="005D1637"/>
    <w:rsid w:val="005D35B0"/>
    <w:rsid w:val="005D3831"/>
    <w:rsid w:val="005D3A49"/>
    <w:rsid w:val="005D47B0"/>
    <w:rsid w:val="005D4B4A"/>
    <w:rsid w:val="005D5168"/>
    <w:rsid w:val="005D5D65"/>
    <w:rsid w:val="005D6E29"/>
    <w:rsid w:val="005E2FF9"/>
    <w:rsid w:val="005E4636"/>
    <w:rsid w:val="005E4EBE"/>
    <w:rsid w:val="005E5955"/>
    <w:rsid w:val="005E69F3"/>
    <w:rsid w:val="005F0037"/>
    <w:rsid w:val="005F1423"/>
    <w:rsid w:val="005F39EC"/>
    <w:rsid w:val="005F5864"/>
    <w:rsid w:val="00600FC4"/>
    <w:rsid w:val="00602193"/>
    <w:rsid w:val="00603904"/>
    <w:rsid w:val="00603BEB"/>
    <w:rsid w:val="00603F0E"/>
    <w:rsid w:val="00605E36"/>
    <w:rsid w:val="00607FD8"/>
    <w:rsid w:val="00610552"/>
    <w:rsid w:val="006116F1"/>
    <w:rsid w:val="006121F1"/>
    <w:rsid w:val="00612E4F"/>
    <w:rsid w:val="006142A9"/>
    <w:rsid w:val="006145DF"/>
    <w:rsid w:val="0061505F"/>
    <w:rsid w:val="006157D6"/>
    <w:rsid w:val="006158A6"/>
    <w:rsid w:val="0061646B"/>
    <w:rsid w:val="00617178"/>
    <w:rsid w:val="0061751B"/>
    <w:rsid w:val="006200E0"/>
    <w:rsid w:val="00621F4B"/>
    <w:rsid w:val="0062297D"/>
    <w:rsid w:val="006243BF"/>
    <w:rsid w:val="00624AD4"/>
    <w:rsid w:val="00625186"/>
    <w:rsid w:val="006251CD"/>
    <w:rsid w:val="00625894"/>
    <w:rsid w:val="0063113A"/>
    <w:rsid w:val="00631B10"/>
    <w:rsid w:val="006338FE"/>
    <w:rsid w:val="00634604"/>
    <w:rsid w:val="006349D2"/>
    <w:rsid w:val="00636413"/>
    <w:rsid w:val="00637114"/>
    <w:rsid w:val="00645D96"/>
    <w:rsid w:val="0065050D"/>
    <w:rsid w:val="006511D2"/>
    <w:rsid w:val="00651CE7"/>
    <w:rsid w:val="006528F1"/>
    <w:rsid w:val="0065363E"/>
    <w:rsid w:val="00653979"/>
    <w:rsid w:val="00653A59"/>
    <w:rsid w:val="00653B25"/>
    <w:rsid w:val="00653F5C"/>
    <w:rsid w:val="00654334"/>
    <w:rsid w:val="00654462"/>
    <w:rsid w:val="006545E3"/>
    <w:rsid w:val="0065589F"/>
    <w:rsid w:val="006608C0"/>
    <w:rsid w:val="00660B70"/>
    <w:rsid w:val="00662EC6"/>
    <w:rsid w:val="00663E0D"/>
    <w:rsid w:val="00664041"/>
    <w:rsid w:val="0066419A"/>
    <w:rsid w:val="00664AA0"/>
    <w:rsid w:val="00664E6E"/>
    <w:rsid w:val="00666355"/>
    <w:rsid w:val="0066724B"/>
    <w:rsid w:val="00667829"/>
    <w:rsid w:val="0067120B"/>
    <w:rsid w:val="0067249B"/>
    <w:rsid w:val="006729DA"/>
    <w:rsid w:val="00674843"/>
    <w:rsid w:val="00676B87"/>
    <w:rsid w:val="00676CFB"/>
    <w:rsid w:val="006771BD"/>
    <w:rsid w:val="00677A7A"/>
    <w:rsid w:val="00677EE0"/>
    <w:rsid w:val="006806F5"/>
    <w:rsid w:val="00680DFB"/>
    <w:rsid w:val="00683D84"/>
    <w:rsid w:val="0068456E"/>
    <w:rsid w:val="00684E9A"/>
    <w:rsid w:val="00687068"/>
    <w:rsid w:val="0068762B"/>
    <w:rsid w:val="00692792"/>
    <w:rsid w:val="00693F1C"/>
    <w:rsid w:val="006949E9"/>
    <w:rsid w:val="00695251"/>
    <w:rsid w:val="00695E1D"/>
    <w:rsid w:val="0069611F"/>
    <w:rsid w:val="006961BE"/>
    <w:rsid w:val="0069726A"/>
    <w:rsid w:val="00697FD7"/>
    <w:rsid w:val="006A0287"/>
    <w:rsid w:val="006A1C58"/>
    <w:rsid w:val="006A2BF7"/>
    <w:rsid w:val="006A47EF"/>
    <w:rsid w:val="006A518E"/>
    <w:rsid w:val="006B0CC2"/>
    <w:rsid w:val="006B279F"/>
    <w:rsid w:val="006B5921"/>
    <w:rsid w:val="006B5B56"/>
    <w:rsid w:val="006B5F0E"/>
    <w:rsid w:val="006B6269"/>
    <w:rsid w:val="006C059A"/>
    <w:rsid w:val="006C095E"/>
    <w:rsid w:val="006C0CBA"/>
    <w:rsid w:val="006C596B"/>
    <w:rsid w:val="006D39B9"/>
    <w:rsid w:val="006D3B15"/>
    <w:rsid w:val="006D676F"/>
    <w:rsid w:val="006D7129"/>
    <w:rsid w:val="006E4C58"/>
    <w:rsid w:val="006E58AA"/>
    <w:rsid w:val="006E6DEE"/>
    <w:rsid w:val="006E6E31"/>
    <w:rsid w:val="006F0469"/>
    <w:rsid w:val="006F09F7"/>
    <w:rsid w:val="006F135C"/>
    <w:rsid w:val="006F2C20"/>
    <w:rsid w:val="006F3736"/>
    <w:rsid w:val="006F3A97"/>
    <w:rsid w:val="006F3C9B"/>
    <w:rsid w:val="006F5618"/>
    <w:rsid w:val="007003CF"/>
    <w:rsid w:val="00701494"/>
    <w:rsid w:val="00701A83"/>
    <w:rsid w:val="00702575"/>
    <w:rsid w:val="00703498"/>
    <w:rsid w:val="0070451E"/>
    <w:rsid w:val="0070515B"/>
    <w:rsid w:val="00705479"/>
    <w:rsid w:val="00705838"/>
    <w:rsid w:val="0070694E"/>
    <w:rsid w:val="00706BE0"/>
    <w:rsid w:val="00706FD3"/>
    <w:rsid w:val="007072DD"/>
    <w:rsid w:val="007075AB"/>
    <w:rsid w:val="00710616"/>
    <w:rsid w:val="00712AFE"/>
    <w:rsid w:val="00712E1C"/>
    <w:rsid w:val="00713A1A"/>
    <w:rsid w:val="00713CA3"/>
    <w:rsid w:val="00717673"/>
    <w:rsid w:val="007207EC"/>
    <w:rsid w:val="00721B55"/>
    <w:rsid w:val="007233B5"/>
    <w:rsid w:val="00725465"/>
    <w:rsid w:val="007262A1"/>
    <w:rsid w:val="00726450"/>
    <w:rsid w:val="0072751F"/>
    <w:rsid w:val="00730BC4"/>
    <w:rsid w:val="007315E3"/>
    <w:rsid w:val="00731D17"/>
    <w:rsid w:val="00731F83"/>
    <w:rsid w:val="00733E4D"/>
    <w:rsid w:val="00734EDE"/>
    <w:rsid w:val="00735022"/>
    <w:rsid w:val="00735058"/>
    <w:rsid w:val="007356D8"/>
    <w:rsid w:val="00735D94"/>
    <w:rsid w:val="00735FED"/>
    <w:rsid w:val="00736723"/>
    <w:rsid w:val="00737BD0"/>
    <w:rsid w:val="00740BE0"/>
    <w:rsid w:val="00742416"/>
    <w:rsid w:val="00743140"/>
    <w:rsid w:val="00743152"/>
    <w:rsid w:val="00743CE5"/>
    <w:rsid w:val="00743DFF"/>
    <w:rsid w:val="00744B80"/>
    <w:rsid w:val="0074587E"/>
    <w:rsid w:val="00746CAB"/>
    <w:rsid w:val="007511AD"/>
    <w:rsid w:val="00753892"/>
    <w:rsid w:val="007542AA"/>
    <w:rsid w:val="00754905"/>
    <w:rsid w:val="00754B9F"/>
    <w:rsid w:val="007566B4"/>
    <w:rsid w:val="00757437"/>
    <w:rsid w:val="007605C3"/>
    <w:rsid w:val="0076246F"/>
    <w:rsid w:val="007627E2"/>
    <w:rsid w:val="007641F5"/>
    <w:rsid w:val="007645AA"/>
    <w:rsid w:val="00764E72"/>
    <w:rsid w:val="00765E2C"/>
    <w:rsid w:val="00766030"/>
    <w:rsid w:val="00767281"/>
    <w:rsid w:val="007728EC"/>
    <w:rsid w:val="00773C3D"/>
    <w:rsid w:val="00773F6E"/>
    <w:rsid w:val="0077461F"/>
    <w:rsid w:val="00774933"/>
    <w:rsid w:val="0077640A"/>
    <w:rsid w:val="00776A7A"/>
    <w:rsid w:val="00781A61"/>
    <w:rsid w:val="00782E21"/>
    <w:rsid w:val="00783165"/>
    <w:rsid w:val="007833FD"/>
    <w:rsid w:val="007861DF"/>
    <w:rsid w:val="00787A5E"/>
    <w:rsid w:val="00790D82"/>
    <w:rsid w:val="0079176F"/>
    <w:rsid w:val="00791DF4"/>
    <w:rsid w:val="007920A6"/>
    <w:rsid w:val="007925E9"/>
    <w:rsid w:val="00792EEC"/>
    <w:rsid w:val="007965B5"/>
    <w:rsid w:val="007970A2"/>
    <w:rsid w:val="007A1CDE"/>
    <w:rsid w:val="007A3892"/>
    <w:rsid w:val="007A4A19"/>
    <w:rsid w:val="007A6398"/>
    <w:rsid w:val="007A7DD9"/>
    <w:rsid w:val="007B0EA9"/>
    <w:rsid w:val="007B12C6"/>
    <w:rsid w:val="007B2C09"/>
    <w:rsid w:val="007B3BB6"/>
    <w:rsid w:val="007B76B6"/>
    <w:rsid w:val="007C0A4C"/>
    <w:rsid w:val="007C1EB3"/>
    <w:rsid w:val="007C5426"/>
    <w:rsid w:val="007C5764"/>
    <w:rsid w:val="007C5AF5"/>
    <w:rsid w:val="007C5D2E"/>
    <w:rsid w:val="007C5E26"/>
    <w:rsid w:val="007C6D65"/>
    <w:rsid w:val="007C6E99"/>
    <w:rsid w:val="007D1D10"/>
    <w:rsid w:val="007D23B6"/>
    <w:rsid w:val="007D5312"/>
    <w:rsid w:val="007D5C07"/>
    <w:rsid w:val="007D6D99"/>
    <w:rsid w:val="007D788F"/>
    <w:rsid w:val="007E0193"/>
    <w:rsid w:val="007E0F18"/>
    <w:rsid w:val="007E23B9"/>
    <w:rsid w:val="007E34EA"/>
    <w:rsid w:val="007E4C01"/>
    <w:rsid w:val="007E6959"/>
    <w:rsid w:val="007E6A91"/>
    <w:rsid w:val="007E6EE0"/>
    <w:rsid w:val="007F05D2"/>
    <w:rsid w:val="007F2EDE"/>
    <w:rsid w:val="007F5B6B"/>
    <w:rsid w:val="00803AC3"/>
    <w:rsid w:val="00803C29"/>
    <w:rsid w:val="008046A0"/>
    <w:rsid w:val="00805360"/>
    <w:rsid w:val="00805F1B"/>
    <w:rsid w:val="008066AA"/>
    <w:rsid w:val="008102BD"/>
    <w:rsid w:val="008115C3"/>
    <w:rsid w:val="00814182"/>
    <w:rsid w:val="008147A0"/>
    <w:rsid w:val="00815628"/>
    <w:rsid w:val="008168B8"/>
    <w:rsid w:val="008169A6"/>
    <w:rsid w:val="00827C24"/>
    <w:rsid w:val="00830EAA"/>
    <w:rsid w:val="0083162B"/>
    <w:rsid w:val="008328A0"/>
    <w:rsid w:val="00832B65"/>
    <w:rsid w:val="00832E88"/>
    <w:rsid w:val="00837768"/>
    <w:rsid w:val="00837E09"/>
    <w:rsid w:val="00841D8C"/>
    <w:rsid w:val="008428C4"/>
    <w:rsid w:val="008429D4"/>
    <w:rsid w:val="008451F9"/>
    <w:rsid w:val="00847025"/>
    <w:rsid w:val="00847D90"/>
    <w:rsid w:val="008507AD"/>
    <w:rsid w:val="00851E09"/>
    <w:rsid w:val="00852191"/>
    <w:rsid w:val="00854146"/>
    <w:rsid w:val="00854969"/>
    <w:rsid w:val="00854CEA"/>
    <w:rsid w:val="00857AEA"/>
    <w:rsid w:val="00860935"/>
    <w:rsid w:val="00860B51"/>
    <w:rsid w:val="008616F3"/>
    <w:rsid w:val="00861C52"/>
    <w:rsid w:val="008625A2"/>
    <w:rsid w:val="00862661"/>
    <w:rsid w:val="00862E15"/>
    <w:rsid w:val="00864767"/>
    <w:rsid w:val="008647F5"/>
    <w:rsid w:val="00864CF5"/>
    <w:rsid w:val="008657BC"/>
    <w:rsid w:val="00865EEF"/>
    <w:rsid w:val="00866F1D"/>
    <w:rsid w:val="0086716D"/>
    <w:rsid w:val="00867E69"/>
    <w:rsid w:val="00870863"/>
    <w:rsid w:val="008714B6"/>
    <w:rsid w:val="008723CE"/>
    <w:rsid w:val="00872F39"/>
    <w:rsid w:val="0087344F"/>
    <w:rsid w:val="0087568B"/>
    <w:rsid w:val="008832AA"/>
    <w:rsid w:val="0088484F"/>
    <w:rsid w:val="00887A93"/>
    <w:rsid w:val="008902E4"/>
    <w:rsid w:val="00894262"/>
    <w:rsid w:val="0089475F"/>
    <w:rsid w:val="0089560D"/>
    <w:rsid w:val="00895C7E"/>
    <w:rsid w:val="00896100"/>
    <w:rsid w:val="008A0212"/>
    <w:rsid w:val="008A28B7"/>
    <w:rsid w:val="008A5ADF"/>
    <w:rsid w:val="008A67A0"/>
    <w:rsid w:val="008B12C3"/>
    <w:rsid w:val="008B1448"/>
    <w:rsid w:val="008B2327"/>
    <w:rsid w:val="008B2A9A"/>
    <w:rsid w:val="008B3121"/>
    <w:rsid w:val="008B48CF"/>
    <w:rsid w:val="008B63B2"/>
    <w:rsid w:val="008B64B0"/>
    <w:rsid w:val="008B7419"/>
    <w:rsid w:val="008C27B6"/>
    <w:rsid w:val="008C46CF"/>
    <w:rsid w:val="008C49C9"/>
    <w:rsid w:val="008C515F"/>
    <w:rsid w:val="008C5DB3"/>
    <w:rsid w:val="008D000C"/>
    <w:rsid w:val="008D02B2"/>
    <w:rsid w:val="008D0D4E"/>
    <w:rsid w:val="008D1675"/>
    <w:rsid w:val="008D1D54"/>
    <w:rsid w:val="008D2117"/>
    <w:rsid w:val="008D33A0"/>
    <w:rsid w:val="008D5F8A"/>
    <w:rsid w:val="008E04E9"/>
    <w:rsid w:val="008E13E8"/>
    <w:rsid w:val="008E2ACF"/>
    <w:rsid w:val="008E31E1"/>
    <w:rsid w:val="008E6DAE"/>
    <w:rsid w:val="008E735C"/>
    <w:rsid w:val="008E7B12"/>
    <w:rsid w:val="008F1520"/>
    <w:rsid w:val="008F27B6"/>
    <w:rsid w:val="008F2ECD"/>
    <w:rsid w:val="008F3B94"/>
    <w:rsid w:val="008F5002"/>
    <w:rsid w:val="008F5294"/>
    <w:rsid w:val="008F52F5"/>
    <w:rsid w:val="008F6661"/>
    <w:rsid w:val="00903687"/>
    <w:rsid w:val="00907A7C"/>
    <w:rsid w:val="00910D31"/>
    <w:rsid w:val="009115AB"/>
    <w:rsid w:val="00912336"/>
    <w:rsid w:val="009154E7"/>
    <w:rsid w:val="009166B2"/>
    <w:rsid w:val="009172F6"/>
    <w:rsid w:val="00917BA7"/>
    <w:rsid w:val="00920022"/>
    <w:rsid w:val="0092041B"/>
    <w:rsid w:val="00920D57"/>
    <w:rsid w:val="00922F59"/>
    <w:rsid w:val="00924AEB"/>
    <w:rsid w:val="00930869"/>
    <w:rsid w:val="00930880"/>
    <w:rsid w:val="00932176"/>
    <w:rsid w:val="0093235E"/>
    <w:rsid w:val="0093280D"/>
    <w:rsid w:val="009344C7"/>
    <w:rsid w:val="00935120"/>
    <w:rsid w:val="009351F9"/>
    <w:rsid w:val="00935C81"/>
    <w:rsid w:val="00937703"/>
    <w:rsid w:val="0093771A"/>
    <w:rsid w:val="0094024F"/>
    <w:rsid w:val="00940BC5"/>
    <w:rsid w:val="00941E30"/>
    <w:rsid w:val="00944E6B"/>
    <w:rsid w:val="00945697"/>
    <w:rsid w:val="0094605E"/>
    <w:rsid w:val="0094644D"/>
    <w:rsid w:val="00946CFC"/>
    <w:rsid w:val="00947247"/>
    <w:rsid w:val="00947FF2"/>
    <w:rsid w:val="00950D28"/>
    <w:rsid w:val="00950E65"/>
    <w:rsid w:val="009514B0"/>
    <w:rsid w:val="00951B42"/>
    <w:rsid w:val="00953ABE"/>
    <w:rsid w:val="00953B0F"/>
    <w:rsid w:val="00954C94"/>
    <w:rsid w:val="0095612A"/>
    <w:rsid w:val="009611A7"/>
    <w:rsid w:val="009611BA"/>
    <w:rsid w:val="00961299"/>
    <w:rsid w:val="00961A30"/>
    <w:rsid w:val="009632E0"/>
    <w:rsid w:val="00963ABA"/>
    <w:rsid w:val="00964BB1"/>
    <w:rsid w:val="00966C88"/>
    <w:rsid w:val="00967B99"/>
    <w:rsid w:val="00970733"/>
    <w:rsid w:val="00970BFB"/>
    <w:rsid w:val="00971677"/>
    <w:rsid w:val="00971E8A"/>
    <w:rsid w:val="00971E97"/>
    <w:rsid w:val="00972814"/>
    <w:rsid w:val="00972889"/>
    <w:rsid w:val="00973023"/>
    <w:rsid w:val="00975741"/>
    <w:rsid w:val="00975EEB"/>
    <w:rsid w:val="00980C30"/>
    <w:rsid w:val="00981378"/>
    <w:rsid w:val="0098180F"/>
    <w:rsid w:val="00982757"/>
    <w:rsid w:val="0098415F"/>
    <w:rsid w:val="00984A8A"/>
    <w:rsid w:val="00985876"/>
    <w:rsid w:val="00986C85"/>
    <w:rsid w:val="00992AE0"/>
    <w:rsid w:val="0099324A"/>
    <w:rsid w:val="00993ED5"/>
    <w:rsid w:val="00994CB7"/>
    <w:rsid w:val="00995A1B"/>
    <w:rsid w:val="00997080"/>
    <w:rsid w:val="009976E0"/>
    <w:rsid w:val="00997AAF"/>
    <w:rsid w:val="009A1ACF"/>
    <w:rsid w:val="009A2615"/>
    <w:rsid w:val="009A2865"/>
    <w:rsid w:val="009A2FBA"/>
    <w:rsid w:val="009A38C0"/>
    <w:rsid w:val="009A42BD"/>
    <w:rsid w:val="009A49E6"/>
    <w:rsid w:val="009B00D1"/>
    <w:rsid w:val="009B033F"/>
    <w:rsid w:val="009B152D"/>
    <w:rsid w:val="009B1D64"/>
    <w:rsid w:val="009B3224"/>
    <w:rsid w:val="009B5D92"/>
    <w:rsid w:val="009C10A9"/>
    <w:rsid w:val="009C27A8"/>
    <w:rsid w:val="009C3496"/>
    <w:rsid w:val="009C4817"/>
    <w:rsid w:val="009C5C32"/>
    <w:rsid w:val="009C617D"/>
    <w:rsid w:val="009D0FED"/>
    <w:rsid w:val="009D1152"/>
    <w:rsid w:val="009D6278"/>
    <w:rsid w:val="009E0153"/>
    <w:rsid w:val="009E0780"/>
    <w:rsid w:val="009E1151"/>
    <w:rsid w:val="009E3888"/>
    <w:rsid w:val="009E45FF"/>
    <w:rsid w:val="009E4906"/>
    <w:rsid w:val="009E5B29"/>
    <w:rsid w:val="009E6116"/>
    <w:rsid w:val="009F0EB4"/>
    <w:rsid w:val="009F184B"/>
    <w:rsid w:val="009F1B7E"/>
    <w:rsid w:val="009F25EE"/>
    <w:rsid w:val="009F2E68"/>
    <w:rsid w:val="009F31C0"/>
    <w:rsid w:val="009F44CD"/>
    <w:rsid w:val="00A00101"/>
    <w:rsid w:val="00A00E23"/>
    <w:rsid w:val="00A01A2A"/>
    <w:rsid w:val="00A01D7D"/>
    <w:rsid w:val="00A023F7"/>
    <w:rsid w:val="00A02A49"/>
    <w:rsid w:val="00A02EC1"/>
    <w:rsid w:val="00A02F5D"/>
    <w:rsid w:val="00A05A3E"/>
    <w:rsid w:val="00A107E9"/>
    <w:rsid w:val="00A12379"/>
    <w:rsid w:val="00A12C87"/>
    <w:rsid w:val="00A15A05"/>
    <w:rsid w:val="00A15D80"/>
    <w:rsid w:val="00A15EF9"/>
    <w:rsid w:val="00A1629C"/>
    <w:rsid w:val="00A17099"/>
    <w:rsid w:val="00A17CA6"/>
    <w:rsid w:val="00A20907"/>
    <w:rsid w:val="00A21321"/>
    <w:rsid w:val="00A21F56"/>
    <w:rsid w:val="00A23242"/>
    <w:rsid w:val="00A24C55"/>
    <w:rsid w:val="00A25072"/>
    <w:rsid w:val="00A26D88"/>
    <w:rsid w:val="00A270F7"/>
    <w:rsid w:val="00A27EBF"/>
    <w:rsid w:val="00A31237"/>
    <w:rsid w:val="00A3202D"/>
    <w:rsid w:val="00A32316"/>
    <w:rsid w:val="00A32B05"/>
    <w:rsid w:val="00A32C31"/>
    <w:rsid w:val="00A3333B"/>
    <w:rsid w:val="00A33649"/>
    <w:rsid w:val="00A33B33"/>
    <w:rsid w:val="00A377BC"/>
    <w:rsid w:val="00A37C70"/>
    <w:rsid w:val="00A37E58"/>
    <w:rsid w:val="00A4032A"/>
    <w:rsid w:val="00A41F86"/>
    <w:rsid w:val="00A4340C"/>
    <w:rsid w:val="00A43A80"/>
    <w:rsid w:val="00A45047"/>
    <w:rsid w:val="00A46553"/>
    <w:rsid w:val="00A4776F"/>
    <w:rsid w:val="00A478B3"/>
    <w:rsid w:val="00A47A45"/>
    <w:rsid w:val="00A5021D"/>
    <w:rsid w:val="00A52694"/>
    <w:rsid w:val="00A5296E"/>
    <w:rsid w:val="00A529E9"/>
    <w:rsid w:val="00A53337"/>
    <w:rsid w:val="00A54310"/>
    <w:rsid w:val="00A54D0E"/>
    <w:rsid w:val="00A61E23"/>
    <w:rsid w:val="00A6366C"/>
    <w:rsid w:val="00A64D56"/>
    <w:rsid w:val="00A65631"/>
    <w:rsid w:val="00A670D2"/>
    <w:rsid w:val="00A67CFB"/>
    <w:rsid w:val="00A67EBE"/>
    <w:rsid w:val="00A70EF9"/>
    <w:rsid w:val="00A7147F"/>
    <w:rsid w:val="00A73093"/>
    <w:rsid w:val="00A75C29"/>
    <w:rsid w:val="00A77768"/>
    <w:rsid w:val="00A816AF"/>
    <w:rsid w:val="00A82BB2"/>
    <w:rsid w:val="00A83926"/>
    <w:rsid w:val="00A84A34"/>
    <w:rsid w:val="00A85082"/>
    <w:rsid w:val="00A855D3"/>
    <w:rsid w:val="00A85A4C"/>
    <w:rsid w:val="00A869C3"/>
    <w:rsid w:val="00A86BEA"/>
    <w:rsid w:val="00A86F9F"/>
    <w:rsid w:val="00A93988"/>
    <w:rsid w:val="00A93C0B"/>
    <w:rsid w:val="00A94C7E"/>
    <w:rsid w:val="00A9636A"/>
    <w:rsid w:val="00A97124"/>
    <w:rsid w:val="00A974D6"/>
    <w:rsid w:val="00AA1D7F"/>
    <w:rsid w:val="00AA276E"/>
    <w:rsid w:val="00AA3060"/>
    <w:rsid w:val="00AA5800"/>
    <w:rsid w:val="00AA6F29"/>
    <w:rsid w:val="00AA751F"/>
    <w:rsid w:val="00AB2CF9"/>
    <w:rsid w:val="00AB458A"/>
    <w:rsid w:val="00AB4A85"/>
    <w:rsid w:val="00AB4B44"/>
    <w:rsid w:val="00AB5839"/>
    <w:rsid w:val="00AB6E77"/>
    <w:rsid w:val="00AB6EBA"/>
    <w:rsid w:val="00AB776D"/>
    <w:rsid w:val="00AC0510"/>
    <w:rsid w:val="00AC1E0E"/>
    <w:rsid w:val="00AC3F19"/>
    <w:rsid w:val="00AC5B2D"/>
    <w:rsid w:val="00AC5E03"/>
    <w:rsid w:val="00AD2562"/>
    <w:rsid w:val="00AD38E4"/>
    <w:rsid w:val="00AD440A"/>
    <w:rsid w:val="00AD45EE"/>
    <w:rsid w:val="00AD4E4D"/>
    <w:rsid w:val="00AD64C8"/>
    <w:rsid w:val="00AD66C0"/>
    <w:rsid w:val="00AD6EF9"/>
    <w:rsid w:val="00AE08FE"/>
    <w:rsid w:val="00AE18C3"/>
    <w:rsid w:val="00AE21A4"/>
    <w:rsid w:val="00AE5FC8"/>
    <w:rsid w:val="00AE6FA5"/>
    <w:rsid w:val="00AE76BF"/>
    <w:rsid w:val="00AF214F"/>
    <w:rsid w:val="00AF3410"/>
    <w:rsid w:val="00AF386C"/>
    <w:rsid w:val="00AF4C7E"/>
    <w:rsid w:val="00AF4E8C"/>
    <w:rsid w:val="00AF72F6"/>
    <w:rsid w:val="00AF7E51"/>
    <w:rsid w:val="00B006D1"/>
    <w:rsid w:val="00B02922"/>
    <w:rsid w:val="00B03C9D"/>
    <w:rsid w:val="00B0415B"/>
    <w:rsid w:val="00B04F66"/>
    <w:rsid w:val="00B118A3"/>
    <w:rsid w:val="00B14589"/>
    <w:rsid w:val="00B14A90"/>
    <w:rsid w:val="00B15409"/>
    <w:rsid w:val="00B21E43"/>
    <w:rsid w:val="00B21E88"/>
    <w:rsid w:val="00B21F67"/>
    <w:rsid w:val="00B21F6A"/>
    <w:rsid w:val="00B23AB6"/>
    <w:rsid w:val="00B250DA"/>
    <w:rsid w:val="00B2654D"/>
    <w:rsid w:val="00B26781"/>
    <w:rsid w:val="00B31558"/>
    <w:rsid w:val="00B32E22"/>
    <w:rsid w:val="00B33137"/>
    <w:rsid w:val="00B33B59"/>
    <w:rsid w:val="00B36805"/>
    <w:rsid w:val="00B375D3"/>
    <w:rsid w:val="00B401A9"/>
    <w:rsid w:val="00B454D2"/>
    <w:rsid w:val="00B455E1"/>
    <w:rsid w:val="00B45752"/>
    <w:rsid w:val="00B463ED"/>
    <w:rsid w:val="00B47952"/>
    <w:rsid w:val="00B50EB7"/>
    <w:rsid w:val="00B51F39"/>
    <w:rsid w:val="00B520CE"/>
    <w:rsid w:val="00B5359B"/>
    <w:rsid w:val="00B53FF5"/>
    <w:rsid w:val="00B54C6B"/>
    <w:rsid w:val="00B555E7"/>
    <w:rsid w:val="00B56C67"/>
    <w:rsid w:val="00B60586"/>
    <w:rsid w:val="00B60F65"/>
    <w:rsid w:val="00B65D73"/>
    <w:rsid w:val="00B65FCA"/>
    <w:rsid w:val="00B67069"/>
    <w:rsid w:val="00B670B4"/>
    <w:rsid w:val="00B67D19"/>
    <w:rsid w:val="00B7008D"/>
    <w:rsid w:val="00B708EE"/>
    <w:rsid w:val="00B71B67"/>
    <w:rsid w:val="00B7274A"/>
    <w:rsid w:val="00B72E76"/>
    <w:rsid w:val="00B7301C"/>
    <w:rsid w:val="00B734A1"/>
    <w:rsid w:val="00B73839"/>
    <w:rsid w:val="00B73F61"/>
    <w:rsid w:val="00B74033"/>
    <w:rsid w:val="00B80CEB"/>
    <w:rsid w:val="00B85B61"/>
    <w:rsid w:val="00B85B84"/>
    <w:rsid w:val="00B87928"/>
    <w:rsid w:val="00B95649"/>
    <w:rsid w:val="00B9575B"/>
    <w:rsid w:val="00B97711"/>
    <w:rsid w:val="00B97BA1"/>
    <w:rsid w:val="00BA0346"/>
    <w:rsid w:val="00BA0A5C"/>
    <w:rsid w:val="00BA1870"/>
    <w:rsid w:val="00BA2935"/>
    <w:rsid w:val="00BA3AD2"/>
    <w:rsid w:val="00BA540D"/>
    <w:rsid w:val="00BA5BC1"/>
    <w:rsid w:val="00BB035E"/>
    <w:rsid w:val="00BB0412"/>
    <w:rsid w:val="00BB0E7E"/>
    <w:rsid w:val="00BB105F"/>
    <w:rsid w:val="00BB17CB"/>
    <w:rsid w:val="00BB1ADB"/>
    <w:rsid w:val="00BB410F"/>
    <w:rsid w:val="00BB4393"/>
    <w:rsid w:val="00BB4966"/>
    <w:rsid w:val="00BB66CB"/>
    <w:rsid w:val="00BB7240"/>
    <w:rsid w:val="00BC0C74"/>
    <w:rsid w:val="00BC4A80"/>
    <w:rsid w:val="00BC5784"/>
    <w:rsid w:val="00BC6376"/>
    <w:rsid w:val="00BD1896"/>
    <w:rsid w:val="00BD1B1B"/>
    <w:rsid w:val="00BD2821"/>
    <w:rsid w:val="00BD2EEF"/>
    <w:rsid w:val="00BD58CF"/>
    <w:rsid w:val="00BD7F29"/>
    <w:rsid w:val="00BE0B87"/>
    <w:rsid w:val="00BE1CD2"/>
    <w:rsid w:val="00BE2FAE"/>
    <w:rsid w:val="00BE3AC9"/>
    <w:rsid w:val="00BE3DBB"/>
    <w:rsid w:val="00BE6B99"/>
    <w:rsid w:val="00BF3A65"/>
    <w:rsid w:val="00BF3F49"/>
    <w:rsid w:val="00BF49FE"/>
    <w:rsid w:val="00BF59C7"/>
    <w:rsid w:val="00BF5F30"/>
    <w:rsid w:val="00BF7AA6"/>
    <w:rsid w:val="00C003FC"/>
    <w:rsid w:val="00C00AF8"/>
    <w:rsid w:val="00C02923"/>
    <w:rsid w:val="00C04A64"/>
    <w:rsid w:val="00C04EE9"/>
    <w:rsid w:val="00C04F80"/>
    <w:rsid w:val="00C05C35"/>
    <w:rsid w:val="00C061FA"/>
    <w:rsid w:val="00C07297"/>
    <w:rsid w:val="00C1594A"/>
    <w:rsid w:val="00C15B03"/>
    <w:rsid w:val="00C15CF8"/>
    <w:rsid w:val="00C162F8"/>
    <w:rsid w:val="00C20368"/>
    <w:rsid w:val="00C21BF8"/>
    <w:rsid w:val="00C21EBD"/>
    <w:rsid w:val="00C21ED4"/>
    <w:rsid w:val="00C223F7"/>
    <w:rsid w:val="00C24C05"/>
    <w:rsid w:val="00C25111"/>
    <w:rsid w:val="00C25162"/>
    <w:rsid w:val="00C303C2"/>
    <w:rsid w:val="00C309F6"/>
    <w:rsid w:val="00C31299"/>
    <w:rsid w:val="00C34ACD"/>
    <w:rsid w:val="00C34D5D"/>
    <w:rsid w:val="00C34DD9"/>
    <w:rsid w:val="00C3508E"/>
    <w:rsid w:val="00C352EB"/>
    <w:rsid w:val="00C36202"/>
    <w:rsid w:val="00C36655"/>
    <w:rsid w:val="00C37D72"/>
    <w:rsid w:val="00C409C6"/>
    <w:rsid w:val="00C40AA4"/>
    <w:rsid w:val="00C41BC4"/>
    <w:rsid w:val="00C424D2"/>
    <w:rsid w:val="00C43E6A"/>
    <w:rsid w:val="00C4420E"/>
    <w:rsid w:val="00C444EB"/>
    <w:rsid w:val="00C447A7"/>
    <w:rsid w:val="00C450AB"/>
    <w:rsid w:val="00C46957"/>
    <w:rsid w:val="00C5027F"/>
    <w:rsid w:val="00C513DF"/>
    <w:rsid w:val="00C5201D"/>
    <w:rsid w:val="00C559D8"/>
    <w:rsid w:val="00C609EC"/>
    <w:rsid w:val="00C61D51"/>
    <w:rsid w:val="00C62A89"/>
    <w:rsid w:val="00C62BFD"/>
    <w:rsid w:val="00C6312A"/>
    <w:rsid w:val="00C645C4"/>
    <w:rsid w:val="00C6497E"/>
    <w:rsid w:val="00C64B6E"/>
    <w:rsid w:val="00C6586E"/>
    <w:rsid w:val="00C65B68"/>
    <w:rsid w:val="00C65E2D"/>
    <w:rsid w:val="00C65F7E"/>
    <w:rsid w:val="00C66116"/>
    <w:rsid w:val="00C67D58"/>
    <w:rsid w:val="00C73186"/>
    <w:rsid w:val="00C73616"/>
    <w:rsid w:val="00C7497D"/>
    <w:rsid w:val="00C74A3F"/>
    <w:rsid w:val="00C757DC"/>
    <w:rsid w:val="00C76782"/>
    <w:rsid w:val="00C7698C"/>
    <w:rsid w:val="00C769E6"/>
    <w:rsid w:val="00C804B9"/>
    <w:rsid w:val="00C807A8"/>
    <w:rsid w:val="00C815F2"/>
    <w:rsid w:val="00C82525"/>
    <w:rsid w:val="00C82891"/>
    <w:rsid w:val="00C831D1"/>
    <w:rsid w:val="00C83561"/>
    <w:rsid w:val="00C851C0"/>
    <w:rsid w:val="00C85243"/>
    <w:rsid w:val="00C85B0C"/>
    <w:rsid w:val="00C86E4D"/>
    <w:rsid w:val="00C876BA"/>
    <w:rsid w:val="00C877ED"/>
    <w:rsid w:val="00C87FBD"/>
    <w:rsid w:val="00C9083E"/>
    <w:rsid w:val="00C9089B"/>
    <w:rsid w:val="00C90AEC"/>
    <w:rsid w:val="00C90D19"/>
    <w:rsid w:val="00C911BB"/>
    <w:rsid w:val="00C91761"/>
    <w:rsid w:val="00C92BE5"/>
    <w:rsid w:val="00C9527A"/>
    <w:rsid w:val="00C96730"/>
    <w:rsid w:val="00CA3449"/>
    <w:rsid w:val="00CA3A5E"/>
    <w:rsid w:val="00CA5288"/>
    <w:rsid w:val="00CA7121"/>
    <w:rsid w:val="00CA7660"/>
    <w:rsid w:val="00CA7859"/>
    <w:rsid w:val="00CB0D58"/>
    <w:rsid w:val="00CB1160"/>
    <w:rsid w:val="00CB3734"/>
    <w:rsid w:val="00CB5A5B"/>
    <w:rsid w:val="00CB6F87"/>
    <w:rsid w:val="00CB6F8E"/>
    <w:rsid w:val="00CC02D3"/>
    <w:rsid w:val="00CC0943"/>
    <w:rsid w:val="00CC3035"/>
    <w:rsid w:val="00CC3849"/>
    <w:rsid w:val="00CC39B3"/>
    <w:rsid w:val="00CC4ECD"/>
    <w:rsid w:val="00CD0973"/>
    <w:rsid w:val="00CD2D63"/>
    <w:rsid w:val="00CD4B89"/>
    <w:rsid w:val="00CD78D8"/>
    <w:rsid w:val="00CE0BDC"/>
    <w:rsid w:val="00CE1583"/>
    <w:rsid w:val="00CE2047"/>
    <w:rsid w:val="00CE25D0"/>
    <w:rsid w:val="00CE2815"/>
    <w:rsid w:val="00CE2F73"/>
    <w:rsid w:val="00CE3F4B"/>
    <w:rsid w:val="00CE4583"/>
    <w:rsid w:val="00CE604F"/>
    <w:rsid w:val="00CE655A"/>
    <w:rsid w:val="00CE6C8C"/>
    <w:rsid w:val="00CE704D"/>
    <w:rsid w:val="00CF0500"/>
    <w:rsid w:val="00CF2B50"/>
    <w:rsid w:val="00CF3059"/>
    <w:rsid w:val="00CF48C7"/>
    <w:rsid w:val="00CF54C2"/>
    <w:rsid w:val="00CF7588"/>
    <w:rsid w:val="00D0030F"/>
    <w:rsid w:val="00D022DE"/>
    <w:rsid w:val="00D02339"/>
    <w:rsid w:val="00D02B6A"/>
    <w:rsid w:val="00D034A7"/>
    <w:rsid w:val="00D04820"/>
    <w:rsid w:val="00D05E9F"/>
    <w:rsid w:val="00D06551"/>
    <w:rsid w:val="00D06AD4"/>
    <w:rsid w:val="00D07581"/>
    <w:rsid w:val="00D076FC"/>
    <w:rsid w:val="00D1004B"/>
    <w:rsid w:val="00D10B3F"/>
    <w:rsid w:val="00D12CF2"/>
    <w:rsid w:val="00D13822"/>
    <w:rsid w:val="00D15204"/>
    <w:rsid w:val="00D16977"/>
    <w:rsid w:val="00D1705C"/>
    <w:rsid w:val="00D17A3D"/>
    <w:rsid w:val="00D17B78"/>
    <w:rsid w:val="00D2060F"/>
    <w:rsid w:val="00D20815"/>
    <w:rsid w:val="00D23550"/>
    <w:rsid w:val="00D23DDC"/>
    <w:rsid w:val="00D24727"/>
    <w:rsid w:val="00D24945"/>
    <w:rsid w:val="00D26389"/>
    <w:rsid w:val="00D2719A"/>
    <w:rsid w:val="00D30873"/>
    <w:rsid w:val="00D3166A"/>
    <w:rsid w:val="00D3557F"/>
    <w:rsid w:val="00D36B5F"/>
    <w:rsid w:val="00D37654"/>
    <w:rsid w:val="00D37E1E"/>
    <w:rsid w:val="00D37FFC"/>
    <w:rsid w:val="00D4019C"/>
    <w:rsid w:val="00D401ED"/>
    <w:rsid w:val="00D402FD"/>
    <w:rsid w:val="00D42E0F"/>
    <w:rsid w:val="00D42FA1"/>
    <w:rsid w:val="00D43065"/>
    <w:rsid w:val="00D43D48"/>
    <w:rsid w:val="00D43DF4"/>
    <w:rsid w:val="00D46BB0"/>
    <w:rsid w:val="00D50569"/>
    <w:rsid w:val="00D51C03"/>
    <w:rsid w:val="00D52465"/>
    <w:rsid w:val="00D55027"/>
    <w:rsid w:val="00D57D8B"/>
    <w:rsid w:val="00D64540"/>
    <w:rsid w:val="00D6460F"/>
    <w:rsid w:val="00D647A3"/>
    <w:rsid w:val="00D656B8"/>
    <w:rsid w:val="00D6642E"/>
    <w:rsid w:val="00D72DB9"/>
    <w:rsid w:val="00D73160"/>
    <w:rsid w:val="00D7383F"/>
    <w:rsid w:val="00D73C68"/>
    <w:rsid w:val="00D7569B"/>
    <w:rsid w:val="00D766AE"/>
    <w:rsid w:val="00D82E9F"/>
    <w:rsid w:val="00D83057"/>
    <w:rsid w:val="00D85D85"/>
    <w:rsid w:val="00D90123"/>
    <w:rsid w:val="00D90273"/>
    <w:rsid w:val="00D90E22"/>
    <w:rsid w:val="00D914F2"/>
    <w:rsid w:val="00D918DE"/>
    <w:rsid w:val="00D91CAC"/>
    <w:rsid w:val="00D91E88"/>
    <w:rsid w:val="00D924F8"/>
    <w:rsid w:val="00D9361E"/>
    <w:rsid w:val="00D93B10"/>
    <w:rsid w:val="00D94981"/>
    <w:rsid w:val="00D95C56"/>
    <w:rsid w:val="00DA0B4A"/>
    <w:rsid w:val="00DA1247"/>
    <w:rsid w:val="00DA1A48"/>
    <w:rsid w:val="00DA1A72"/>
    <w:rsid w:val="00DA4311"/>
    <w:rsid w:val="00DB0119"/>
    <w:rsid w:val="00DB03DC"/>
    <w:rsid w:val="00DB0D4E"/>
    <w:rsid w:val="00DB2401"/>
    <w:rsid w:val="00DB329F"/>
    <w:rsid w:val="00DB3FFB"/>
    <w:rsid w:val="00DB4000"/>
    <w:rsid w:val="00DB46B8"/>
    <w:rsid w:val="00DB54EB"/>
    <w:rsid w:val="00DB5D80"/>
    <w:rsid w:val="00DB6164"/>
    <w:rsid w:val="00DB63C0"/>
    <w:rsid w:val="00DB6528"/>
    <w:rsid w:val="00DB6E58"/>
    <w:rsid w:val="00DB7766"/>
    <w:rsid w:val="00DC1D99"/>
    <w:rsid w:val="00DC3BF1"/>
    <w:rsid w:val="00DC48C7"/>
    <w:rsid w:val="00DC4CB5"/>
    <w:rsid w:val="00DC599E"/>
    <w:rsid w:val="00DC5F2B"/>
    <w:rsid w:val="00DC6238"/>
    <w:rsid w:val="00DC6D0B"/>
    <w:rsid w:val="00DC6E85"/>
    <w:rsid w:val="00DC7FF7"/>
    <w:rsid w:val="00DD166B"/>
    <w:rsid w:val="00DD27FD"/>
    <w:rsid w:val="00DD3931"/>
    <w:rsid w:val="00DD493D"/>
    <w:rsid w:val="00DD5283"/>
    <w:rsid w:val="00DD54FA"/>
    <w:rsid w:val="00DD5D43"/>
    <w:rsid w:val="00DD5FD9"/>
    <w:rsid w:val="00DD765B"/>
    <w:rsid w:val="00DD7F77"/>
    <w:rsid w:val="00DE0466"/>
    <w:rsid w:val="00DE0904"/>
    <w:rsid w:val="00DE20AE"/>
    <w:rsid w:val="00DE36F4"/>
    <w:rsid w:val="00DE3BC8"/>
    <w:rsid w:val="00DE4527"/>
    <w:rsid w:val="00DE671C"/>
    <w:rsid w:val="00DE6DB7"/>
    <w:rsid w:val="00DF1357"/>
    <w:rsid w:val="00DF3ADA"/>
    <w:rsid w:val="00DF43C8"/>
    <w:rsid w:val="00DF5814"/>
    <w:rsid w:val="00DF5912"/>
    <w:rsid w:val="00DF59B9"/>
    <w:rsid w:val="00DF6574"/>
    <w:rsid w:val="00DF669F"/>
    <w:rsid w:val="00DF6848"/>
    <w:rsid w:val="00E0013F"/>
    <w:rsid w:val="00E002F7"/>
    <w:rsid w:val="00E02F0D"/>
    <w:rsid w:val="00E03867"/>
    <w:rsid w:val="00E0664D"/>
    <w:rsid w:val="00E06C1A"/>
    <w:rsid w:val="00E071B7"/>
    <w:rsid w:val="00E1112D"/>
    <w:rsid w:val="00E11E0C"/>
    <w:rsid w:val="00E1361A"/>
    <w:rsid w:val="00E14ABF"/>
    <w:rsid w:val="00E160D9"/>
    <w:rsid w:val="00E2036F"/>
    <w:rsid w:val="00E20F8F"/>
    <w:rsid w:val="00E238AB"/>
    <w:rsid w:val="00E23E90"/>
    <w:rsid w:val="00E24BC8"/>
    <w:rsid w:val="00E25EEE"/>
    <w:rsid w:val="00E2616C"/>
    <w:rsid w:val="00E26469"/>
    <w:rsid w:val="00E26BAA"/>
    <w:rsid w:val="00E2747E"/>
    <w:rsid w:val="00E27DCE"/>
    <w:rsid w:val="00E3052C"/>
    <w:rsid w:val="00E30C03"/>
    <w:rsid w:val="00E321EA"/>
    <w:rsid w:val="00E32337"/>
    <w:rsid w:val="00E32DEF"/>
    <w:rsid w:val="00E331E2"/>
    <w:rsid w:val="00E33C5A"/>
    <w:rsid w:val="00E34F57"/>
    <w:rsid w:val="00E35F60"/>
    <w:rsid w:val="00E3775C"/>
    <w:rsid w:val="00E4067B"/>
    <w:rsid w:val="00E44D65"/>
    <w:rsid w:val="00E46529"/>
    <w:rsid w:val="00E46C48"/>
    <w:rsid w:val="00E51F76"/>
    <w:rsid w:val="00E52EEE"/>
    <w:rsid w:val="00E54004"/>
    <w:rsid w:val="00E55580"/>
    <w:rsid w:val="00E55CBD"/>
    <w:rsid w:val="00E561AE"/>
    <w:rsid w:val="00E604F3"/>
    <w:rsid w:val="00E60E85"/>
    <w:rsid w:val="00E639BF"/>
    <w:rsid w:val="00E645E1"/>
    <w:rsid w:val="00E64A3D"/>
    <w:rsid w:val="00E64FA8"/>
    <w:rsid w:val="00E718AC"/>
    <w:rsid w:val="00E7355A"/>
    <w:rsid w:val="00E74B4E"/>
    <w:rsid w:val="00E74C8B"/>
    <w:rsid w:val="00E75FC4"/>
    <w:rsid w:val="00E75FD9"/>
    <w:rsid w:val="00E7768B"/>
    <w:rsid w:val="00E778C5"/>
    <w:rsid w:val="00E8179E"/>
    <w:rsid w:val="00E83CB8"/>
    <w:rsid w:val="00E85B22"/>
    <w:rsid w:val="00E87A5B"/>
    <w:rsid w:val="00E90328"/>
    <w:rsid w:val="00E9034C"/>
    <w:rsid w:val="00E91382"/>
    <w:rsid w:val="00E92BA6"/>
    <w:rsid w:val="00E92FD9"/>
    <w:rsid w:val="00E93AEE"/>
    <w:rsid w:val="00E95F23"/>
    <w:rsid w:val="00E95FAC"/>
    <w:rsid w:val="00E96E92"/>
    <w:rsid w:val="00E970F9"/>
    <w:rsid w:val="00E97817"/>
    <w:rsid w:val="00EA1085"/>
    <w:rsid w:val="00EA40AC"/>
    <w:rsid w:val="00EA4B86"/>
    <w:rsid w:val="00EB082E"/>
    <w:rsid w:val="00EB134B"/>
    <w:rsid w:val="00EB1A7B"/>
    <w:rsid w:val="00EB2605"/>
    <w:rsid w:val="00EB35F3"/>
    <w:rsid w:val="00EB4577"/>
    <w:rsid w:val="00EB660E"/>
    <w:rsid w:val="00EB70C5"/>
    <w:rsid w:val="00EB7290"/>
    <w:rsid w:val="00EC01FB"/>
    <w:rsid w:val="00EC0639"/>
    <w:rsid w:val="00EC1D8C"/>
    <w:rsid w:val="00EC22D1"/>
    <w:rsid w:val="00EC39E5"/>
    <w:rsid w:val="00EC42AC"/>
    <w:rsid w:val="00EC6099"/>
    <w:rsid w:val="00EC7391"/>
    <w:rsid w:val="00EC7C50"/>
    <w:rsid w:val="00ED0804"/>
    <w:rsid w:val="00ED0909"/>
    <w:rsid w:val="00ED14CD"/>
    <w:rsid w:val="00ED196B"/>
    <w:rsid w:val="00ED3BB6"/>
    <w:rsid w:val="00ED47A9"/>
    <w:rsid w:val="00ED51D7"/>
    <w:rsid w:val="00ED60C1"/>
    <w:rsid w:val="00ED7719"/>
    <w:rsid w:val="00ED7F13"/>
    <w:rsid w:val="00EE034B"/>
    <w:rsid w:val="00EE37F9"/>
    <w:rsid w:val="00EE3DEB"/>
    <w:rsid w:val="00EE4BD2"/>
    <w:rsid w:val="00EE4D6E"/>
    <w:rsid w:val="00EE4DC7"/>
    <w:rsid w:val="00EE6EA1"/>
    <w:rsid w:val="00EE7207"/>
    <w:rsid w:val="00EF0793"/>
    <w:rsid w:val="00EF226C"/>
    <w:rsid w:val="00EF26DB"/>
    <w:rsid w:val="00EF2EFD"/>
    <w:rsid w:val="00EF31D4"/>
    <w:rsid w:val="00EF6258"/>
    <w:rsid w:val="00EF6E8B"/>
    <w:rsid w:val="00EF6EEF"/>
    <w:rsid w:val="00EF7C07"/>
    <w:rsid w:val="00F01456"/>
    <w:rsid w:val="00F015F3"/>
    <w:rsid w:val="00F016D8"/>
    <w:rsid w:val="00F022AA"/>
    <w:rsid w:val="00F023C8"/>
    <w:rsid w:val="00F03A5F"/>
    <w:rsid w:val="00F04026"/>
    <w:rsid w:val="00F04DED"/>
    <w:rsid w:val="00F06D22"/>
    <w:rsid w:val="00F072AD"/>
    <w:rsid w:val="00F14500"/>
    <w:rsid w:val="00F14807"/>
    <w:rsid w:val="00F15EF2"/>
    <w:rsid w:val="00F17855"/>
    <w:rsid w:val="00F20E6E"/>
    <w:rsid w:val="00F20EB3"/>
    <w:rsid w:val="00F21594"/>
    <w:rsid w:val="00F216A0"/>
    <w:rsid w:val="00F219C5"/>
    <w:rsid w:val="00F21CFD"/>
    <w:rsid w:val="00F232F4"/>
    <w:rsid w:val="00F2611B"/>
    <w:rsid w:val="00F30699"/>
    <w:rsid w:val="00F32305"/>
    <w:rsid w:val="00F327A8"/>
    <w:rsid w:val="00F33B0C"/>
    <w:rsid w:val="00F33B65"/>
    <w:rsid w:val="00F344F5"/>
    <w:rsid w:val="00F375CF"/>
    <w:rsid w:val="00F41D06"/>
    <w:rsid w:val="00F44F24"/>
    <w:rsid w:val="00F4702B"/>
    <w:rsid w:val="00F503F3"/>
    <w:rsid w:val="00F51B2F"/>
    <w:rsid w:val="00F51E81"/>
    <w:rsid w:val="00F522FB"/>
    <w:rsid w:val="00F538E1"/>
    <w:rsid w:val="00F53D12"/>
    <w:rsid w:val="00F53EC4"/>
    <w:rsid w:val="00F5779C"/>
    <w:rsid w:val="00F60A8F"/>
    <w:rsid w:val="00F60DB9"/>
    <w:rsid w:val="00F60F4E"/>
    <w:rsid w:val="00F642F7"/>
    <w:rsid w:val="00F65C1E"/>
    <w:rsid w:val="00F65DC2"/>
    <w:rsid w:val="00F65F0D"/>
    <w:rsid w:val="00F66B78"/>
    <w:rsid w:val="00F70426"/>
    <w:rsid w:val="00F7108B"/>
    <w:rsid w:val="00F71BFE"/>
    <w:rsid w:val="00F7292F"/>
    <w:rsid w:val="00F72CB9"/>
    <w:rsid w:val="00F731A4"/>
    <w:rsid w:val="00F73718"/>
    <w:rsid w:val="00F745DB"/>
    <w:rsid w:val="00F74686"/>
    <w:rsid w:val="00F757B1"/>
    <w:rsid w:val="00F76947"/>
    <w:rsid w:val="00F80344"/>
    <w:rsid w:val="00F8171D"/>
    <w:rsid w:val="00F83AC7"/>
    <w:rsid w:val="00F83CFE"/>
    <w:rsid w:val="00F84BA3"/>
    <w:rsid w:val="00F85E5B"/>
    <w:rsid w:val="00F86EE6"/>
    <w:rsid w:val="00F87A7C"/>
    <w:rsid w:val="00F903DE"/>
    <w:rsid w:val="00F9134F"/>
    <w:rsid w:val="00F9166C"/>
    <w:rsid w:val="00F926CF"/>
    <w:rsid w:val="00F926E9"/>
    <w:rsid w:val="00F938C2"/>
    <w:rsid w:val="00F93BD5"/>
    <w:rsid w:val="00F93C8D"/>
    <w:rsid w:val="00F942E8"/>
    <w:rsid w:val="00F947F4"/>
    <w:rsid w:val="00F948EA"/>
    <w:rsid w:val="00F94C8F"/>
    <w:rsid w:val="00F95ACC"/>
    <w:rsid w:val="00F96D62"/>
    <w:rsid w:val="00F97B2C"/>
    <w:rsid w:val="00FA013A"/>
    <w:rsid w:val="00FA0838"/>
    <w:rsid w:val="00FA09EF"/>
    <w:rsid w:val="00FA1372"/>
    <w:rsid w:val="00FA13FF"/>
    <w:rsid w:val="00FA3EEC"/>
    <w:rsid w:val="00FA504F"/>
    <w:rsid w:val="00FA6271"/>
    <w:rsid w:val="00FA6EFE"/>
    <w:rsid w:val="00FA77C1"/>
    <w:rsid w:val="00FB175A"/>
    <w:rsid w:val="00FB1A34"/>
    <w:rsid w:val="00FB35AE"/>
    <w:rsid w:val="00FB4C26"/>
    <w:rsid w:val="00FB61A9"/>
    <w:rsid w:val="00FB72C0"/>
    <w:rsid w:val="00FB7F54"/>
    <w:rsid w:val="00FC0043"/>
    <w:rsid w:val="00FC3B5F"/>
    <w:rsid w:val="00FC4BBB"/>
    <w:rsid w:val="00FC6B22"/>
    <w:rsid w:val="00FC6E39"/>
    <w:rsid w:val="00FC7403"/>
    <w:rsid w:val="00FD1ED4"/>
    <w:rsid w:val="00FD2407"/>
    <w:rsid w:val="00FD306A"/>
    <w:rsid w:val="00FD36D9"/>
    <w:rsid w:val="00FD401E"/>
    <w:rsid w:val="00FD4320"/>
    <w:rsid w:val="00FD4B40"/>
    <w:rsid w:val="00FD57F5"/>
    <w:rsid w:val="00FD5B19"/>
    <w:rsid w:val="00FD7DC7"/>
    <w:rsid w:val="00FD7E58"/>
    <w:rsid w:val="00FE0A31"/>
    <w:rsid w:val="00FE0DB5"/>
    <w:rsid w:val="00FE19CE"/>
    <w:rsid w:val="00FE1E37"/>
    <w:rsid w:val="00FE2379"/>
    <w:rsid w:val="00FE312B"/>
    <w:rsid w:val="00FE3455"/>
    <w:rsid w:val="00FE3EEB"/>
    <w:rsid w:val="00FE446D"/>
    <w:rsid w:val="00FE50E7"/>
    <w:rsid w:val="00FE621C"/>
    <w:rsid w:val="00FE697B"/>
    <w:rsid w:val="00FF0881"/>
    <w:rsid w:val="00FF0990"/>
    <w:rsid w:val="00FF23FF"/>
    <w:rsid w:val="00FF267D"/>
    <w:rsid w:val="00FF35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48E9F2C9"/>
  <w15:docId w15:val="{186B6CB4-CADA-4B2C-B0AB-493EE2A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160D9"/>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8"/>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1"/>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26"/>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8"/>
      </w:numPr>
      <w:contextualSpacing/>
    </w:pPr>
  </w:style>
  <w:style w:type="paragraph" w:styleId="ListBullet5">
    <w:name w:val="List Bullet 5"/>
    <w:basedOn w:val="Normal"/>
    <w:semiHidden/>
    <w:unhideWhenUsed/>
    <w:rsid w:val="00E55580"/>
    <w:pPr>
      <w:numPr>
        <w:ilvl w:val="4"/>
        <w:numId w:val="18"/>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27"/>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28"/>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29"/>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Spacebeforetable">
    <w:name w:val="Space before table"/>
    <w:basedOn w:val="Normal"/>
    <w:qFormat/>
    <w:rsid w:val="001237C8"/>
    <w:pPr>
      <w:spacing w:after="60"/>
    </w:pPr>
    <w:rPr>
      <w:spacing w:val="0"/>
      <w:sz w:val="18"/>
      <w:szCs w:val="18"/>
    </w:rPr>
  </w:style>
  <w:style w:type="character" w:customStyle="1" w:styleId="text">
    <w:name w:val="text"/>
    <w:rsid w:val="000B32E8"/>
    <w:rPr>
      <w:rFonts w:ascii="Arial Unicode MS" w:eastAsia="Arial Unicode MS" w:hAnsi="Arial Unicode MS" w:cs="Arial Unicode MS"/>
      <w:sz w:val="20"/>
      <w:szCs w:val="20"/>
    </w:rPr>
  </w:style>
  <w:style w:type="table" w:customStyle="1" w:styleId="table">
    <w:name w:val="table"/>
    <w:uiPriority w:val="99"/>
    <w:rsid w:val="000B32E8"/>
    <w:pPr>
      <w:spacing w:after="160" w:line="259" w:lineRule="auto"/>
    </w:pPr>
    <w:rPr>
      <w:rFonts w:ascii="Arial" w:eastAsia="Arial" w:hAnsi="Arial" w:cs="Arial"/>
      <w:sz w:val="20"/>
      <w:szCs w:val="20"/>
      <w:lang w:val="en-US"/>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ListParagraph">
    <w:name w:val="List Paragraph"/>
    <w:basedOn w:val="Normal"/>
    <w:uiPriority w:val="34"/>
    <w:qFormat/>
    <w:rsid w:val="00C90AEC"/>
    <w:pPr>
      <w:ind w:left="720"/>
      <w:contextualSpacing/>
    </w:pPr>
    <w:rPr>
      <w:spacing w:val="0"/>
      <w:sz w:val="18"/>
      <w:szCs w:val="18"/>
    </w:rPr>
  </w:style>
  <w:style w:type="character" w:customStyle="1" w:styleId="Heading3Char">
    <w:name w:val="Heading 3 Char"/>
    <w:basedOn w:val="DefaultParagraphFont"/>
    <w:link w:val="Heading3"/>
    <w:rsid w:val="003A593F"/>
    <w:rPr>
      <w:rFonts w:asciiTheme="majorHAnsi" w:hAnsiTheme="majorHAnsi"/>
      <w:b/>
      <w:color w:val="003263" w:themeColor="text2"/>
      <w:sz w:val="22"/>
    </w:rPr>
  </w:style>
  <w:style w:type="character" w:styleId="UnresolvedMention">
    <w:name w:val="Unresolved Mention"/>
    <w:basedOn w:val="DefaultParagraphFont"/>
    <w:uiPriority w:val="99"/>
    <w:semiHidden/>
    <w:unhideWhenUsed/>
    <w:rsid w:val="00200775"/>
    <w:rPr>
      <w:color w:val="605E5C"/>
      <w:shd w:val="clear" w:color="auto" w:fill="E1DFDD"/>
    </w:rPr>
  </w:style>
  <w:style w:type="character" w:customStyle="1" w:styleId="Heading1Char">
    <w:name w:val="Heading 1 Char"/>
    <w:basedOn w:val="DefaultParagraphFont"/>
    <w:link w:val="Heading1"/>
    <w:rsid w:val="00CD78D8"/>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245F77"/>
    <w:rPr>
      <w:rFonts w:asciiTheme="majorHAnsi" w:hAnsiTheme="majorHAnsi"/>
      <w:b/>
      <w:caps/>
      <w:color w:val="003263" w:themeColor="text2"/>
      <w:spacing w:val="6"/>
      <w:sz w:val="24"/>
    </w:rPr>
  </w:style>
  <w:style w:type="character" w:styleId="FollowedHyperlink">
    <w:name w:val="FollowedHyperlink"/>
    <w:basedOn w:val="DefaultParagraphFont"/>
    <w:semiHidden/>
    <w:unhideWhenUsed/>
    <w:rsid w:val="00B401A9"/>
    <w:rPr>
      <w:color w:val="9A64A9" w:themeColor="followedHyperlink"/>
      <w:u w:val="single"/>
    </w:rPr>
  </w:style>
  <w:style w:type="character" w:styleId="CommentReference">
    <w:name w:val="annotation reference"/>
    <w:basedOn w:val="DefaultParagraphFont"/>
    <w:semiHidden/>
    <w:unhideWhenUsed/>
    <w:rsid w:val="005B41DB"/>
    <w:rPr>
      <w:sz w:val="16"/>
      <w:szCs w:val="16"/>
    </w:rPr>
  </w:style>
  <w:style w:type="paragraph" w:styleId="CommentText">
    <w:name w:val="annotation text"/>
    <w:basedOn w:val="Normal"/>
    <w:link w:val="CommentTextChar"/>
    <w:semiHidden/>
    <w:unhideWhenUsed/>
    <w:rsid w:val="005B41DB"/>
    <w:pPr>
      <w:spacing w:line="240" w:lineRule="auto"/>
    </w:pPr>
    <w:rPr>
      <w:sz w:val="20"/>
      <w:szCs w:val="20"/>
    </w:rPr>
  </w:style>
  <w:style w:type="character" w:customStyle="1" w:styleId="CommentTextChar">
    <w:name w:val="Comment Text Char"/>
    <w:basedOn w:val="DefaultParagraphFont"/>
    <w:link w:val="CommentText"/>
    <w:semiHidden/>
    <w:rsid w:val="005B41DB"/>
    <w:rPr>
      <w:spacing w:val="2"/>
      <w:sz w:val="20"/>
      <w:szCs w:val="20"/>
    </w:rPr>
  </w:style>
  <w:style w:type="paragraph" w:styleId="CommentSubject">
    <w:name w:val="annotation subject"/>
    <w:basedOn w:val="CommentText"/>
    <w:next w:val="CommentText"/>
    <w:link w:val="CommentSubjectChar"/>
    <w:semiHidden/>
    <w:unhideWhenUsed/>
    <w:rsid w:val="005B41DB"/>
    <w:rPr>
      <w:b/>
      <w:bCs/>
    </w:rPr>
  </w:style>
  <w:style w:type="character" w:customStyle="1" w:styleId="CommentSubjectChar">
    <w:name w:val="Comment Subject Char"/>
    <w:basedOn w:val="CommentTextChar"/>
    <w:link w:val="CommentSubject"/>
    <w:semiHidden/>
    <w:rsid w:val="005B41DB"/>
    <w:rPr>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86352">
      <w:bodyDiv w:val="1"/>
      <w:marLeft w:val="0"/>
      <w:marRight w:val="0"/>
      <w:marTop w:val="0"/>
      <w:marBottom w:val="0"/>
      <w:divBdr>
        <w:top w:val="none" w:sz="0" w:space="0" w:color="auto"/>
        <w:left w:val="none" w:sz="0" w:space="0" w:color="auto"/>
        <w:bottom w:val="none" w:sz="0" w:space="0" w:color="auto"/>
        <w:right w:val="none" w:sz="0" w:space="0" w:color="auto"/>
      </w:divBdr>
    </w:div>
    <w:div w:id="647325605">
      <w:bodyDiv w:val="1"/>
      <w:marLeft w:val="0"/>
      <w:marRight w:val="0"/>
      <w:marTop w:val="0"/>
      <w:marBottom w:val="0"/>
      <w:divBdr>
        <w:top w:val="none" w:sz="0" w:space="0" w:color="auto"/>
        <w:left w:val="none" w:sz="0" w:space="0" w:color="auto"/>
        <w:bottom w:val="none" w:sz="0" w:space="0" w:color="auto"/>
        <w:right w:val="none" w:sz="0" w:space="0" w:color="auto"/>
      </w:divBdr>
      <w:divsChild>
        <w:div w:id="404570608">
          <w:marLeft w:val="0"/>
          <w:marRight w:val="0"/>
          <w:marTop w:val="0"/>
          <w:marBottom w:val="0"/>
          <w:divBdr>
            <w:top w:val="none" w:sz="0" w:space="0" w:color="auto"/>
            <w:left w:val="none" w:sz="0" w:space="0" w:color="auto"/>
            <w:bottom w:val="none" w:sz="0" w:space="0" w:color="auto"/>
            <w:right w:val="none" w:sz="0" w:space="0" w:color="auto"/>
          </w:divBdr>
          <w:divsChild>
            <w:div w:id="1116099337">
              <w:marLeft w:val="0"/>
              <w:marRight w:val="0"/>
              <w:marTop w:val="0"/>
              <w:marBottom w:val="0"/>
              <w:divBdr>
                <w:top w:val="none" w:sz="0" w:space="0" w:color="auto"/>
                <w:left w:val="none" w:sz="0" w:space="0" w:color="auto"/>
                <w:bottom w:val="none" w:sz="0" w:space="0" w:color="auto"/>
                <w:right w:val="none" w:sz="0" w:space="0" w:color="auto"/>
              </w:divBdr>
              <w:divsChild>
                <w:div w:id="1068766611">
                  <w:marLeft w:val="0"/>
                  <w:marRight w:val="0"/>
                  <w:marTop w:val="375"/>
                  <w:marBottom w:val="375"/>
                  <w:divBdr>
                    <w:top w:val="none" w:sz="0" w:space="0" w:color="auto"/>
                    <w:left w:val="none" w:sz="0" w:space="0" w:color="auto"/>
                    <w:bottom w:val="none" w:sz="0" w:space="0" w:color="auto"/>
                    <w:right w:val="none" w:sz="0" w:space="0" w:color="auto"/>
                  </w:divBdr>
                  <w:divsChild>
                    <w:div w:id="1340892502">
                      <w:marLeft w:val="0"/>
                      <w:marRight w:val="0"/>
                      <w:marTop w:val="0"/>
                      <w:marBottom w:val="0"/>
                      <w:divBdr>
                        <w:top w:val="none" w:sz="0" w:space="0" w:color="auto"/>
                        <w:left w:val="none" w:sz="0" w:space="0" w:color="auto"/>
                        <w:bottom w:val="none" w:sz="0" w:space="0" w:color="auto"/>
                        <w:right w:val="none" w:sz="0" w:space="0" w:color="auto"/>
                      </w:divBdr>
                      <w:divsChild>
                        <w:div w:id="317459172">
                          <w:marLeft w:val="0"/>
                          <w:marRight w:val="0"/>
                          <w:marTop w:val="0"/>
                          <w:marBottom w:val="300"/>
                          <w:divBdr>
                            <w:top w:val="none" w:sz="0" w:space="0" w:color="auto"/>
                            <w:left w:val="none" w:sz="0" w:space="0" w:color="auto"/>
                            <w:bottom w:val="none" w:sz="0" w:space="0" w:color="auto"/>
                            <w:right w:val="none" w:sz="0" w:space="0" w:color="auto"/>
                          </w:divBdr>
                          <w:divsChild>
                            <w:div w:id="1756976314">
                              <w:marLeft w:val="0"/>
                              <w:marRight w:val="0"/>
                              <w:marTop w:val="0"/>
                              <w:marBottom w:val="0"/>
                              <w:divBdr>
                                <w:top w:val="none" w:sz="0" w:space="0" w:color="auto"/>
                                <w:left w:val="none" w:sz="0" w:space="0" w:color="auto"/>
                                <w:bottom w:val="none" w:sz="0" w:space="0" w:color="auto"/>
                                <w:right w:val="none" w:sz="0" w:space="0" w:color="auto"/>
                              </w:divBdr>
                              <w:divsChild>
                                <w:div w:id="484932502">
                                  <w:marLeft w:val="0"/>
                                  <w:marRight w:val="0"/>
                                  <w:marTop w:val="240"/>
                                  <w:marBottom w:val="240"/>
                                  <w:divBdr>
                                    <w:top w:val="none" w:sz="0" w:space="0" w:color="auto"/>
                                    <w:left w:val="none" w:sz="0" w:space="0" w:color="auto"/>
                                    <w:bottom w:val="single" w:sz="6" w:space="24" w:color="auto"/>
                                    <w:right w:val="none" w:sz="0" w:space="0" w:color="auto"/>
                                  </w:divBdr>
                                  <w:divsChild>
                                    <w:div w:id="1782721947">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0"/>
                                          <w:marRight w:val="0"/>
                                          <w:marTop w:val="0"/>
                                          <w:marBottom w:val="0"/>
                                          <w:divBdr>
                                            <w:top w:val="none" w:sz="0" w:space="0" w:color="auto"/>
                                            <w:left w:val="none" w:sz="0" w:space="0" w:color="auto"/>
                                            <w:bottom w:val="none" w:sz="0" w:space="0" w:color="auto"/>
                                            <w:right w:val="none" w:sz="0" w:space="0" w:color="auto"/>
                                          </w:divBdr>
                                          <w:divsChild>
                                            <w:div w:id="635377568">
                                              <w:marLeft w:val="0"/>
                                              <w:marRight w:val="0"/>
                                              <w:marTop w:val="0"/>
                                              <w:marBottom w:val="0"/>
                                              <w:divBdr>
                                                <w:top w:val="none" w:sz="0" w:space="0" w:color="auto"/>
                                                <w:left w:val="none" w:sz="0" w:space="0" w:color="auto"/>
                                                <w:bottom w:val="none" w:sz="0" w:space="0" w:color="auto"/>
                                                <w:right w:val="none" w:sz="0" w:space="0" w:color="auto"/>
                                              </w:divBdr>
                                              <w:divsChild>
                                                <w:div w:id="280772029">
                                                  <w:marLeft w:val="-225"/>
                                                  <w:marRight w:val="-225"/>
                                                  <w:marTop w:val="0"/>
                                                  <w:marBottom w:val="0"/>
                                                  <w:divBdr>
                                                    <w:top w:val="none" w:sz="0" w:space="0" w:color="auto"/>
                                                    <w:left w:val="none" w:sz="0" w:space="0" w:color="auto"/>
                                                    <w:bottom w:val="none" w:sz="0" w:space="0" w:color="auto"/>
                                                    <w:right w:val="none" w:sz="0" w:space="0" w:color="auto"/>
                                                  </w:divBdr>
                                                  <w:divsChild>
                                                    <w:div w:id="523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687303">
      <w:bodyDiv w:val="1"/>
      <w:marLeft w:val="0"/>
      <w:marRight w:val="0"/>
      <w:marTop w:val="0"/>
      <w:marBottom w:val="0"/>
      <w:divBdr>
        <w:top w:val="none" w:sz="0" w:space="0" w:color="auto"/>
        <w:left w:val="none" w:sz="0" w:space="0" w:color="auto"/>
        <w:bottom w:val="none" w:sz="0" w:space="0" w:color="auto"/>
        <w:right w:val="none" w:sz="0" w:space="0" w:color="auto"/>
      </w:divBdr>
    </w:div>
    <w:div w:id="1335063857">
      <w:bodyDiv w:val="1"/>
      <w:marLeft w:val="0"/>
      <w:marRight w:val="0"/>
      <w:marTop w:val="0"/>
      <w:marBottom w:val="0"/>
      <w:divBdr>
        <w:top w:val="none" w:sz="0" w:space="0" w:color="auto"/>
        <w:left w:val="none" w:sz="0" w:space="0" w:color="auto"/>
        <w:bottom w:val="none" w:sz="0" w:space="0" w:color="auto"/>
        <w:right w:val="none" w:sz="0" w:space="0" w:color="auto"/>
      </w:divBdr>
    </w:div>
    <w:div w:id="1617714659">
      <w:bodyDiv w:val="1"/>
      <w:marLeft w:val="0"/>
      <w:marRight w:val="0"/>
      <w:marTop w:val="0"/>
      <w:marBottom w:val="0"/>
      <w:divBdr>
        <w:top w:val="none" w:sz="0" w:space="0" w:color="auto"/>
        <w:left w:val="none" w:sz="0" w:space="0" w:color="auto"/>
        <w:bottom w:val="none" w:sz="0" w:space="0" w:color="auto"/>
        <w:right w:val="none" w:sz="0" w:space="0" w:color="auto"/>
      </w:divBdr>
    </w:div>
    <w:div w:id="1632053416">
      <w:bodyDiv w:val="1"/>
      <w:marLeft w:val="0"/>
      <w:marRight w:val="0"/>
      <w:marTop w:val="0"/>
      <w:marBottom w:val="0"/>
      <w:divBdr>
        <w:top w:val="none" w:sz="0" w:space="0" w:color="auto"/>
        <w:left w:val="none" w:sz="0" w:space="0" w:color="auto"/>
        <w:bottom w:val="none" w:sz="0" w:space="0" w:color="auto"/>
        <w:right w:val="none" w:sz="0" w:space="0" w:color="auto"/>
      </w:divBdr>
    </w:div>
    <w:div w:id="207238562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32">
          <w:marLeft w:val="0"/>
          <w:marRight w:val="0"/>
          <w:marTop w:val="0"/>
          <w:marBottom w:val="0"/>
          <w:divBdr>
            <w:top w:val="none" w:sz="0" w:space="0" w:color="auto"/>
            <w:left w:val="none" w:sz="0" w:space="0" w:color="auto"/>
            <w:bottom w:val="none" w:sz="0" w:space="0" w:color="auto"/>
            <w:right w:val="none" w:sz="0" w:space="0" w:color="auto"/>
          </w:divBdr>
          <w:divsChild>
            <w:div w:id="911085155">
              <w:marLeft w:val="0"/>
              <w:marRight w:val="0"/>
              <w:marTop w:val="0"/>
              <w:marBottom w:val="0"/>
              <w:divBdr>
                <w:top w:val="none" w:sz="0" w:space="0" w:color="auto"/>
                <w:left w:val="none" w:sz="0" w:space="0" w:color="auto"/>
                <w:bottom w:val="none" w:sz="0" w:space="0" w:color="auto"/>
                <w:right w:val="none" w:sz="0" w:space="0" w:color="auto"/>
              </w:divBdr>
              <w:divsChild>
                <w:div w:id="123735115">
                  <w:marLeft w:val="0"/>
                  <w:marRight w:val="0"/>
                  <w:marTop w:val="0"/>
                  <w:marBottom w:val="0"/>
                  <w:divBdr>
                    <w:top w:val="none" w:sz="0" w:space="0" w:color="auto"/>
                    <w:left w:val="none" w:sz="0" w:space="0" w:color="auto"/>
                    <w:bottom w:val="none" w:sz="0" w:space="0" w:color="auto"/>
                    <w:right w:val="none" w:sz="0" w:space="0" w:color="auto"/>
                  </w:divBdr>
                  <w:divsChild>
                    <w:div w:id="813714731">
                      <w:marLeft w:val="0"/>
                      <w:marRight w:val="0"/>
                      <w:marTop w:val="0"/>
                      <w:marBottom w:val="0"/>
                      <w:divBdr>
                        <w:top w:val="none" w:sz="0" w:space="0" w:color="auto"/>
                        <w:left w:val="none" w:sz="0" w:space="0" w:color="auto"/>
                        <w:bottom w:val="none" w:sz="0" w:space="0" w:color="auto"/>
                        <w:right w:val="none" w:sz="0" w:space="0" w:color="auto"/>
                      </w:divBdr>
                      <w:divsChild>
                        <w:div w:id="86730880">
                          <w:marLeft w:val="0"/>
                          <w:marRight w:val="0"/>
                          <w:marTop w:val="0"/>
                          <w:marBottom w:val="0"/>
                          <w:divBdr>
                            <w:top w:val="none" w:sz="0" w:space="0" w:color="auto"/>
                            <w:left w:val="none" w:sz="0" w:space="0" w:color="auto"/>
                            <w:bottom w:val="none" w:sz="0" w:space="0" w:color="auto"/>
                            <w:right w:val="none" w:sz="0" w:space="0" w:color="auto"/>
                          </w:divBdr>
                          <w:divsChild>
                            <w:div w:id="919678262">
                              <w:marLeft w:val="0"/>
                              <w:marRight w:val="0"/>
                              <w:marTop w:val="0"/>
                              <w:marBottom w:val="0"/>
                              <w:divBdr>
                                <w:top w:val="none" w:sz="0" w:space="0" w:color="auto"/>
                                <w:left w:val="none" w:sz="0" w:space="0" w:color="auto"/>
                                <w:bottom w:val="none" w:sz="0" w:space="0" w:color="auto"/>
                                <w:right w:val="none" w:sz="0" w:space="0" w:color="auto"/>
                              </w:divBdr>
                              <w:divsChild>
                                <w:div w:id="634066900">
                                  <w:marLeft w:val="0"/>
                                  <w:marRight w:val="0"/>
                                  <w:marTop w:val="0"/>
                                  <w:marBottom w:val="0"/>
                                  <w:divBdr>
                                    <w:top w:val="none" w:sz="0" w:space="0" w:color="auto"/>
                                    <w:left w:val="none" w:sz="0" w:space="0" w:color="auto"/>
                                    <w:bottom w:val="none" w:sz="0" w:space="0" w:color="auto"/>
                                    <w:right w:val="none" w:sz="0" w:space="0" w:color="auto"/>
                                  </w:divBdr>
                                  <w:divsChild>
                                    <w:div w:id="1207570087">
                                      <w:marLeft w:val="0"/>
                                      <w:marRight w:val="0"/>
                                      <w:marTop w:val="0"/>
                                      <w:marBottom w:val="0"/>
                                      <w:divBdr>
                                        <w:top w:val="none" w:sz="0" w:space="0" w:color="auto"/>
                                        <w:left w:val="none" w:sz="0" w:space="0" w:color="auto"/>
                                        <w:bottom w:val="none" w:sz="0" w:space="0" w:color="auto"/>
                                        <w:right w:val="none" w:sz="0" w:space="0" w:color="auto"/>
                                      </w:divBdr>
                                      <w:divsChild>
                                        <w:div w:id="1881436757">
                                          <w:marLeft w:val="0"/>
                                          <w:marRight w:val="0"/>
                                          <w:marTop w:val="0"/>
                                          <w:marBottom w:val="0"/>
                                          <w:divBdr>
                                            <w:top w:val="none" w:sz="0" w:space="0" w:color="auto"/>
                                            <w:left w:val="none" w:sz="0" w:space="0" w:color="auto"/>
                                            <w:bottom w:val="none" w:sz="0" w:space="0" w:color="auto"/>
                                            <w:right w:val="none" w:sz="0" w:space="0" w:color="auto"/>
                                          </w:divBdr>
                                          <w:divsChild>
                                            <w:div w:id="2113742266">
                                              <w:marLeft w:val="0"/>
                                              <w:marRight w:val="0"/>
                                              <w:marTop w:val="0"/>
                                              <w:marBottom w:val="0"/>
                                              <w:divBdr>
                                                <w:top w:val="none" w:sz="0" w:space="0" w:color="auto"/>
                                                <w:left w:val="none" w:sz="0" w:space="0" w:color="auto"/>
                                                <w:bottom w:val="none" w:sz="0" w:space="0" w:color="auto"/>
                                                <w:right w:val="none" w:sz="0" w:space="0" w:color="auto"/>
                                              </w:divBdr>
                                              <w:divsChild>
                                                <w:div w:id="1570069433">
                                                  <w:marLeft w:val="0"/>
                                                  <w:marRight w:val="0"/>
                                                  <w:marTop w:val="0"/>
                                                  <w:marBottom w:val="0"/>
                                                  <w:divBdr>
                                                    <w:top w:val="none" w:sz="0" w:space="0" w:color="auto"/>
                                                    <w:left w:val="none" w:sz="0" w:space="0" w:color="auto"/>
                                                    <w:bottom w:val="none" w:sz="0" w:space="0" w:color="auto"/>
                                                    <w:right w:val="none" w:sz="0" w:space="0" w:color="auto"/>
                                                  </w:divBdr>
                                                  <w:divsChild>
                                                    <w:div w:id="16993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94432">
      <w:bodyDiv w:val="1"/>
      <w:marLeft w:val="0"/>
      <w:marRight w:val="0"/>
      <w:marTop w:val="0"/>
      <w:marBottom w:val="0"/>
      <w:divBdr>
        <w:top w:val="none" w:sz="0" w:space="0" w:color="auto"/>
        <w:left w:val="none" w:sz="0" w:space="0" w:color="auto"/>
        <w:bottom w:val="none" w:sz="0" w:space="0" w:color="auto"/>
        <w:right w:val="none" w:sz="0" w:space="0" w:color="auto"/>
      </w:divBdr>
    </w:div>
    <w:div w:id="21242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control" Target="activeX/activeX8.xml"/><Relationship Id="rId21" Type="http://schemas.openxmlformats.org/officeDocument/2006/relationships/image" Target="media/image4.png"/><Relationship Id="rId34" Type="http://schemas.openxmlformats.org/officeDocument/2006/relationships/control" Target="activeX/activeX4.xml"/><Relationship Id="rId42" Type="http://schemas.openxmlformats.org/officeDocument/2006/relationships/control" Target="activeX/activeX11.xml"/><Relationship Id="rId47" Type="http://schemas.openxmlformats.org/officeDocument/2006/relationships/control" Target="activeX/activeX16.xml"/><Relationship Id="rId50" Type="http://schemas.openxmlformats.org/officeDocument/2006/relationships/control" Target="activeX/activeX19.xml"/><Relationship Id="rId55" Type="http://schemas.openxmlformats.org/officeDocument/2006/relationships/control" Target="activeX/activeX24.xml"/><Relationship Id="rId63" Type="http://schemas.openxmlformats.org/officeDocument/2006/relationships/control" Target="activeX/activeX32.xml"/><Relationship Id="rId68" Type="http://schemas.openxmlformats.org/officeDocument/2006/relationships/control" Target="activeX/activeX37.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geelongaustralia.com.au/socialhousing/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control" Target="activeX/activeX2.xml"/><Relationship Id="rId37" Type="http://schemas.openxmlformats.org/officeDocument/2006/relationships/control" Target="activeX/activeX6.xml"/><Relationship Id="rId40" Type="http://schemas.openxmlformats.org/officeDocument/2006/relationships/control" Target="activeX/activeX9.xml"/><Relationship Id="rId45" Type="http://schemas.openxmlformats.org/officeDocument/2006/relationships/control" Target="activeX/activeX14.xml"/><Relationship Id="rId53" Type="http://schemas.openxmlformats.org/officeDocument/2006/relationships/control" Target="activeX/activeX22.xml"/><Relationship Id="rId58" Type="http://schemas.openxmlformats.org/officeDocument/2006/relationships/control" Target="activeX/activeX27.xml"/><Relationship Id="rId66" Type="http://schemas.openxmlformats.org/officeDocument/2006/relationships/control" Target="activeX/activeX3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geelongaustralia.com.au/common/Public/Documents/8d7b9e5836a6cf2-socialhousingplan2020-2041.PDF" TargetMode="External"/><Relationship Id="rId36" Type="http://schemas.openxmlformats.org/officeDocument/2006/relationships/image" Target="media/image12.wmf"/><Relationship Id="rId49" Type="http://schemas.openxmlformats.org/officeDocument/2006/relationships/control" Target="activeX/activeX18.xml"/><Relationship Id="rId57" Type="http://schemas.openxmlformats.org/officeDocument/2006/relationships/control" Target="activeX/activeX26.xml"/><Relationship Id="rId61" Type="http://schemas.openxmlformats.org/officeDocument/2006/relationships/control" Target="activeX/activeX30.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control" Target="activeX/activeX1.xml"/><Relationship Id="rId44" Type="http://schemas.openxmlformats.org/officeDocument/2006/relationships/control" Target="activeX/activeX13.xml"/><Relationship Id="rId52" Type="http://schemas.openxmlformats.org/officeDocument/2006/relationships/control" Target="activeX/activeX21.xml"/><Relationship Id="rId60" Type="http://schemas.openxmlformats.org/officeDocument/2006/relationships/control" Target="activeX/activeX29.xml"/><Relationship Id="rId65" Type="http://schemas.openxmlformats.org/officeDocument/2006/relationships/control" Target="activeX/activeX3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wmf"/><Relationship Id="rId35" Type="http://schemas.openxmlformats.org/officeDocument/2006/relationships/control" Target="activeX/activeX5.xml"/><Relationship Id="rId43" Type="http://schemas.openxmlformats.org/officeDocument/2006/relationships/control" Target="activeX/activeX12.xml"/><Relationship Id="rId48" Type="http://schemas.openxmlformats.org/officeDocument/2006/relationships/control" Target="activeX/activeX17.xml"/><Relationship Id="rId56" Type="http://schemas.openxmlformats.org/officeDocument/2006/relationships/control" Target="activeX/activeX25.xml"/><Relationship Id="rId64" Type="http://schemas.openxmlformats.org/officeDocument/2006/relationships/control" Target="activeX/activeX33.xml"/><Relationship Id="rId69"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control" Target="activeX/activeX2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control" Target="activeX/activeX3.xml"/><Relationship Id="rId38" Type="http://schemas.openxmlformats.org/officeDocument/2006/relationships/control" Target="activeX/activeX7.xml"/><Relationship Id="rId46" Type="http://schemas.openxmlformats.org/officeDocument/2006/relationships/control" Target="activeX/activeX15.xml"/><Relationship Id="rId59" Type="http://schemas.openxmlformats.org/officeDocument/2006/relationships/control" Target="activeX/activeX28.xml"/><Relationship Id="rId67" Type="http://schemas.openxmlformats.org/officeDocument/2006/relationships/control" Target="activeX/activeX36.xml"/><Relationship Id="rId20" Type="http://schemas.openxmlformats.org/officeDocument/2006/relationships/footer" Target="footer3.xml"/><Relationship Id="rId41" Type="http://schemas.openxmlformats.org/officeDocument/2006/relationships/control" Target="activeX/activeX10.xml"/><Relationship Id="rId54" Type="http://schemas.openxmlformats.org/officeDocument/2006/relationships/control" Target="activeX/activeX23.xml"/><Relationship Id="rId62" Type="http://schemas.openxmlformats.org/officeDocument/2006/relationships/control" Target="activeX/activeX31.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eelongaustralia.com.au/common/Public/Documents/8d9fba73410e5df-councilmeetingminutes-22february2022.pdf" TargetMode="External"/><Relationship Id="rId2" Type="http://schemas.openxmlformats.org/officeDocument/2006/relationships/hyperlink" Target="https://www.localgovernment.vic.gov.au/council-governance/local-government-act-2020" TargetMode="External"/><Relationship Id="rId1" Type="http://schemas.openxmlformats.org/officeDocument/2006/relationships/hyperlink" Target="https://www.geelongaustralia.com.au/common/Public/Documents/8d7b9e5836a6cf2-socialhousingplan2020-2041.PDF" TargetMode="External"/><Relationship Id="rId4" Type="http://schemas.openxmlformats.org/officeDocument/2006/relationships/hyperlink" Target="https://yoursay.geelongaustralia.com.au/socialhous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9" ma:contentTypeDescription="Create a new document." ma:contentTypeScope="" ma:versionID="b052e9de13e99c8ac641e0dee7e46783">
  <xsd:schema xmlns:xsd="http://www.w3.org/2001/XMLSchema" xmlns:xs="http://www.w3.org/2001/XMLSchema" xmlns:p="http://schemas.microsoft.com/office/2006/metadata/properties" xmlns:ns3="c8079d4d-3d19-4016-90a7-d007a958bff1" targetNamespace="http://schemas.microsoft.com/office/2006/metadata/properties" ma:root="true" ma:fieldsID="914755dcf62385f12f7b8494122af26e" ns3:_="">
    <xsd:import namespace="c8079d4d-3d19-4016-90a7-d007a958bf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20FDC37-3F8B-4B3F-86AC-02BD7AA7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D29A0-FE94-4CE4-AC7D-7C91DA902A93}">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c8079d4d-3d19-4016-90a7-d007a958bff1"/>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AFE20B91-0EB0-46EA-AEF4-DA2D6A6A92B1}">
  <ds:schemaRefs>
    <ds:schemaRef ds:uri="http://schemas.openxmlformats.org/officeDocument/2006/bibliography"/>
  </ds:schemaRefs>
</ds:datastoreItem>
</file>

<file path=customXml/itemProps4.xml><?xml version="1.0" encoding="utf-8"?>
<ds:datastoreItem xmlns:ds="http://schemas.openxmlformats.org/officeDocument/2006/customXml" ds:itemID="{9B69C71E-0322-461A-A5DE-E8E13F6DE14D}">
  <ds:schemaRefs>
    <ds:schemaRef ds:uri="http://schemas.microsoft.com/sharepoint/v3/contenttype/forms"/>
  </ds:schemaRefs>
</ds:datastoreItem>
</file>

<file path=customXml/itemProps5.xml><?xml version="1.0" encoding="utf-8"?>
<ds:datastoreItem xmlns:ds="http://schemas.openxmlformats.org/officeDocument/2006/customXml" ds:itemID="{C624EBC0-458E-42CE-BA94-AF4CB39FCD0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0</TotalTime>
  <Pages>16</Pages>
  <Words>3222</Words>
  <Characters>19276</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Young</dc:creator>
  <cp:lastModifiedBy>Toby Crook</cp:lastModifiedBy>
  <cp:revision>2</cp:revision>
  <cp:lastPrinted>2020-10-09T08:39:00Z</cp:lastPrinted>
  <dcterms:created xsi:type="dcterms:W3CDTF">2022-07-12T06:21:00Z</dcterms:created>
  <dcterms:modified xsi:type="dcterms:W3CDTF">2022-07-12T06:21:00Z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0x010100E662F46306CE2A40A30C97CA2D9C10A7</vt:lpwstr>
  </property>
</Properties>
</file>