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A961" w14:textId="12BA6A1E" w:rsidR="00113B8E" w:rsidRDefault="004D2DEE" w:rsidP="002A43A8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D7">
        <w:rPr>
          <w:noProof/>
        </w:rPr>
        <w:tab/>
      </w:r>
      <w:r w:rsidR="00D334B0">
        <w:rPr>
          <w:noProof/>
        </w:rPr>
        <w:br/>
      </w:r>
      <w:r w:rsidR="002A43A8">
        <w:rPr>
          <w:noProof/>
        </w:rPr>
        <w:t>one million trees plan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1E12000D" w14:textId="77777777" w:rsidR="00BD2631" w:rsidRDefault="00BD2631" w:rsidP="00BD2631">
      <w:pPr>
        <w:pStyle w:val="BodyText"/>
      </w:pPr>
      <w:r>
        <w:t>Feedback on the One Million Trees Plan Phase 1 consultation has closed, thank you to everyone who provided feedback, your contribution is valued and appreciated.</w:t>
      </w:r>
    </w:p>
    <w:p w14:paraId="3398BB1B" w14:textId="77777777" w:rsidR="00BD2631" w:rsidRDefault="00BD2631" w:rsidP="00A93F30">
      <w:pPr>
        <w:pStyle w:val="BodyText"/>
        <w:ind w:right="283"/>
      </w:pPr>
      <w:r>
        <w:t xml:space="preserve">This stage of the community engagement was to seek your </w:t>
      </w:r>
      <w:r w:rsidRPr="00450067">
        <w:t>thoughts on what you value and like about trees</w:t>
      </w:r>
      <w:r>
        <w:t>,</w:t>
      </w:r>
      <w:r w:rsidRPr="00450067">
        <w:t xml:space="preserve"> and where you think they should be planted</w:t>
      </w:r>
      <w:r>
        <w:t>.</w:t>
      </w:r>
    </w:p>
    <w:p w14:paraId="054EC01F" w14:textId="77777777" w:rsidR="00BD2631" w:rsidRDefault="00BD2631" w:rsidP="00BD2631">
      <w:pPr>
        <w:pStyle w:val="BodyText"/>
      </w:pPr>
      <w:r>
        <w:t xml:space="preserve">Community feedback is a vital part of our planning. Your feedback will be used to inform the draft One Million Trees Plan </w:t>
      </w:r>
    </w:p>
    <w:p w14:paraId="4AF0944B" w14:textId="3C529C38" w:rsidR="00BD2631" w:rsidRDefault="00BD2631" w:rsidP="00844530">
      <w:pPr>
        <w:pStyle w:val="BodyText"/>
      </w:pPr>
      <w:r>
        <w:t>Over the course of this consultation period the City reached the following achievements.</w:t>
      </w:r>
    </w:p>
    <w:p w14:paraId="173FFE1E" w14:textId="483FDF78" w:rsidR="006C6D3E" w:rsidRDefault="00C76924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0C1523BE">
                <wp:simplePos x="0" y="0"/>
                <wp:positionH relativeFrom="column">
                  <wp:posOffset>182881</wp:posOffset>
                </wp:positionH>
                <wp:positionV relativeFrom="paragraph">
                  <wp:posOffset>253048</wp:posOffset>
                </wp:positionV>
                <wp:extent cx="1366837" cy="1747704"/>
                <wp:effectExtent l="0" t="0" r="5080" b="508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837" cy="1747704"/>
                          <a:chOff x="-90487" y="0"/>
                          <a:chExt cx="1366837" cy="174770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487" y="733151"/>
                            <a:ext cx="1366837" cy="1014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D9336" w14:textId="77777777" w:rsidR="00A93F30" w:rsidRDefault="002A43A8" w:rsidP="006C6D3E">
                              <w:pPr>
                                <w:jc w:val="center"/>
                                <w:rPr>
                                  <w:color w:val="003263" w:themeColor="text2"/>
                                  <w:w w:val="105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26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</w:t>
                              </w:r>
                            </w:p>
                            <w:p w14:paraId="2D307EFE" w14:textId="51743CCE" w:rsidR="006C6D3E" w:rsidRPr="006C6D3E" w:rsidRDefault="00A93F30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9 August - 4 </w:t>
                              </w:r>
                              <w:proofErr w:type="gramStart"/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September,</w:t>
                              </w:r>
                              <w:proofErr w:type="gramEnd"/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2022</w:t>
                              </w:r>
                              <w:r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(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Phase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 </w:t>
                              </w:r>
                              <w:r w:rsidR="002A43A8">
                                <w:rPr>
                                  <w:color w:val="003263" w:themeColor="text2"/>
                                  <w:w w:val="105"/>
                                </w:rPr>
                                <w:t>1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B942" id="Group 247" o:spid="_x0000_s1026" style="position:absolute;margin-left:14.4pt;margin-top:19.95pt;width:107.6pt;height:137.6pt;z-index:251654144;mso-width-relative:margin;mso-height-relative:margin" coordorigin="-904" coordsize="13668,17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904;top:7331;width:13667;height:10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734D9336" w14:textId="77777777" w:rsidR="00A93F30" w:rsidRDefault="002A43A8" w:rsidP="006C6D3E">
                        <w:pPr>
                          <w:jc w:val="center"/>
                          <w:rPr>
                            <w:color w:val="003263" w:themeColor="text2"/>
                            <w:w w:val="105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26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</w:t>
                        </w:r>
                      </w:p>
                      <w:p w14:paraId="2D307EFE" w14:textId="51743CCE" w:rsidR="006C6D3E" w:rsidRPr="006C6D3E" w:rsidRDefault="00A93F30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9 August - 4 </w:t>
                        </w:r>
                        <w:proofErr w:type="gramStart"/>
                        <w:r>
                          <w:rPr>
                            <w:color w:val="003263" w:themeColor="text2"/>
                            <w:w w:val="105"/>
                          </w:rPr>
                          <w:t>September,</w:t>
                        </w:r>
                        <w:proofErr w:type="gramEnd"/>
                        <w:r>
                          <w:rPr>
                            <w:color w:val="003263" w:themeColor="text2"/>
                            <w:w w:val="105"/>
                          </w:rPr>
                          <w:t xml:space="preserve"> 2022</w:t>
                        </w:r>
                        <w:r w:rsidRPr="006C6D3E"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(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>Phase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 </w:t>
                        </w:r>
                        <w:r w:rsidR="002A43A8">
                          <w:rPr>
                            <w:color w:val="003263" w:themeColor="text2"/>
                            <w:w w:val="105"/>
                          </w:rPr>
                          <w:t>1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28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2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0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1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3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4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35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36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37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38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39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0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1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2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3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4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45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46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</w:p>
    <w:p w14:paraId="03D4DB26" w14:textId="52AD39CB" w:rsidR="006C6D3E" w:rsidRDefault="00C25BB0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4913A758">
                <wp:simplePos x="0" y="0"/>
                <wp:positionH relativeFrom="column">
                  <wp:posOffset>2316480</wp:posOffset>
                </wp:positionH>
                <wp:positionV relativeFrom="paragraph">
                  <wp:posOffset>40005</wp:posOffset>
                </wp:positionV>
                <wp:extent cx="1223645" cy="1628775"/>
                <wp:effectExtent l="0" t="0" r="0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1628775"/>
                          <a:chOff x="0" y="0"/>
                          <a:chExt cx="1223963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195388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48A6EF75" w:rsidR="000816C6" w:rsidRPr="0041068C" w:rsidRDefault="00C25BB0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921</w:t>
                              </w:r>
                            </w:p>
                            <w:p w14:paraId="6112B09A" w14:textId="07C00CAF" w:rsidR="000816C6" w:rsidRPr="006C6D3E" w:rsidRDefault="003E6C54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Visitors</w:t>
                              </w:r>
                              <w:r w:rsidR="00C25BB0">
                                <w:rPr>
                                  <w:color w:val="003263" w:themeColor="text2"/>
                                  <w:w w:val="105"/>
                                </w:rPr>
                                <w:t xml:space="preserve"> to the Have Your Say 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5E6130" id="Group 249" o:spid="_x0000_s1047" style="position:absolute;margin-left:182.4pt;margin-top:3.15pt;width:96.35pt;height:128.25pt;z-index:251676672;mso-width-relative:margin" coordsize="12239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XH67NGdgjQG4f0keUlAnBREabQEWeTy&#10;/4P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48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1" o:title=""/>
                </v:shape>
                <v:shape id="_x0000_s1049" type="#_x0000_t202" style="position:absolute;left:285;top:8763;width:11954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48A6EF75" w:rsidR="000816C6" w:rsidRPr="0041068C" w:rsidRDefault="00C25BB0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921</w:t>
                        </w:r>
                      </w:p>
                      <w:p w14:paraId="6112B09A" w14:textId="07C00CAF" w:rsidR="000816C6" w:rsidRPr="006C6D3E" w:rsidRDefault="003E6C54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Visitors</w:t>
                        </w:r>
                        <w:r w:rsidR="00C25BB0">
                          <w:rPr>
                            <w:color w:val="003263" w:themeColor="text2"/>
                            <w:w w:val="105"/>
                          </w:rPr>
                          <w:t xml:space="preserve"> to the Have Your Say page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692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32CB05" wp14:editId="5A8F04C6">
                <wp:simplePos x="0" y="0"/>
                <wp:positionH relativeFrom="page">
                  <wp:posOffset>4750077</wp:posOffset>
                </wp:positionH>
                <wp:positionV relativeFrom="paragraph">
                  <wp:posOffset>50443</wp:posOffset>
                </wp:positionV>
                <wp:extent cx="2552700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5C2C7" w14:textId="77777777" w:rsidR="003E6C54" w:rsidRDefault="003E6C54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42,945</w:t>
                              </w:r>
                            </w:p>
                            <w:p w14:paraId="36449DD3" w14:textId="4676422E" w:rsidR="006615E8" w:rsidRPr="003E6C54" w:rsidRDefault="006615E8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 w:rsidRPr="006615E8">
                                <w:rPr>
                                  <w:color w:val="003263" w:themeColor="text2"/>
                                  <w:w w:val="105"/>
                                </w:rPr>
                                <w:t>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344D6294" w:rsidR="006615E8" w:rsidRPr="0041068C" w:rsidRDefault="003E6C54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577</w:t>
                              </w:r>
                            </w:p>
                            <w:p w14:paraId="395799BB" w14:textId="00B73FA3" w:rsidR="006615E8" w:rsidRPr="006C6D3E" w:rsidRDefault="003E6C54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Link </w:t>
                              </w:r>
                              <w:r w:rsidR="006615E8" w:rsidRPr="006615E8">
                                <w:rPr>
                                  <w:color w:val="003263" w:themeColor="text2"/>
                                  <w:w w:val="105"/>
                                </w:rPr>
                                <w:t>Clicks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2CB05" id="Group 255" o:spid="_x0000_s1050" style="position:absolute;margin-left:374pt;margin-top:3.95pt;width:201pt;height:106.5pt;z-index:251662336;mso-position-horizontal-relative:page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">
                <v:shape id="Picture 30" o:spid="_x0000_s1051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3" o:title=""/>
                </v:shape>
                <v:shape id="_x0000_s1052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53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1D5C2C7" w14:textId="77777777" w:rsidR="003E6C54" w:rsidRDefault="003E6C54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42,945</w:t>
                        </w:r>
                      </w:p>
                      <w:p w14:paraId="36449DD3" w14:textId="4676422E" w:rsidR="006615E8" w:rsidRPr="003E6C54" w:rsidRDefault="006615E8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 w:rsidRPr="006615E8">
                          <w:rPr>
                            <w:color w:val="003263" w:themeColor="text2"/>
                            <w:w w:val="105"/>
                          </w:rPr>
                          <w:t>Impressions</w:t>
                        </w:r>
                      </w:p>
                    </w:txbxContent>
                  </v:textbox>
                </v:shape>
                <v:shape id="_x0000_s1054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344D6294" w:rsidR="006615E8" w:rsidRPr="0041068C" w:rsidRDefault="003E6C54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577</w:t>
                        </w:r>
                      </w:p>
                      <w:p w14:paraId="395799BB" w14:textId="00B73FA3" w:rsidR="006615E8" w:rsidRPr="006C6D3E" w:rsidRDefault="003E6C54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Link </w:t>
                        </w:r>
                        <w:r w:rsidR="006615E8" w:rsidRPr="006615E8">
                          <w:rPr>
                            <w:color w:val="003263" w:themeColor="text2"/>
                            <w:w w:val="105"/>
                          </w:rPr>
                          <w:t>Clicks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84E42EF" w14:textId="09833D69" w:rsidR="006C6D3E" w:rsidRDefault="006C6D3E" w:rsidP="00D334B0">
      <w:pPr>
        <w:pStyle w:val="BodyText"/>
      </w:pPr>
    </w:p>
    <w:p w14:paraId="6CBDBC23" w14:textId="305167EA" w:rsidR="006C6D3E" w:rsidRDefault="006C6D3E" w:rsidP="00D334B0">
      <w:pPr>
        <w:pStyle w:val="BodyText"/>
      </w:pPr>
    </w:p>
    <w:p w14:paraId="5DD7B5FB" w14:textId="2D7FEDA4" w:rsidR="006C6D3E" w:rsidRDefault="006C6D3E" w:rsidP="00D334B0">
      <w:pPr>
        <w:pStyle w:val="BodyText"/>
      </w:pPr>
    </w:p>
    <w:p w14:paraId="7527A30C" w14:textId="523310F0" w:rsidR="006C6D3E" w:rsidRDefault="006C6D3E" w:rsidP="00D334B0">
      <w:pPr>
        <w:pStyle w:val="BodyText"/>
      </w:pPr>
    </w:p>
    <w:p w14:paraId="7A8907CA" w14:textId="799D5758" w:rsidR="006C6D3E" w:rsidRDefault="006C6D3E" w:rsidP="00D334B0">
      <w:pPr>
        <w:pStyle w:val="BodyText"/>
      </w:pPr>
    </w:p>
    <w:p w14:paraId="7C3D1A72" w14:textId="3E9AB184" w:rsidR="006C6D3E" w:rsidRDefault="00C76924" w:rsidP="00D334B0">
      <w:pPr>
        <w:pStyle w:val="BodyText"/>
      </w:pPr>
      <w:r>
        <w:rPr>
          <w:rFonts w:ascii="Times New Roman"/>
          <w:noProof/>
          <w:position w:val="23"/>
          <w:sz w:val="20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D205157" wp14:editId="7FF68088">
                <wp:simplePos x="0" y="0"/>
                <wp:positionH relativeFrom="page">
                  <wp:posOffset>3230970</wp:posOffset>
                </wp:positionH>
                <wp:positionV relativeFrom="paragraph">
                  <wp:posOffset>71755</wp:posOffset>
                </wp:positionV>
                <wp:extent cx="278765" cy="342900"/>
                <wp:effectExtent l="0" t="0" r="6985" b="0"/>
                <wp:wrapNone/>
                <wp:docPr id="323" name="Freeform: 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765" cy="342900"/>
                        </a:xfrm>
                        <a:custGeom>
                          <a:avLst/>
                          <a:gdLst>
                            <a:gd name="T0" fmla="+- 0 7544 7222"/>
                            <a:gd name="T1" fmla="*/ T0 w 439"/>
                            <a:gd name="T2" fmla="+- 0 731 300"/>
                            <a:gd name="T3" fmla="*/ 731 h 540"/>
                            <a:gd name="T4" fmla="+- 0 7427 7222"/>
                            <a:gd name="T5" fmla="*/ T4 w 439"/>
                            <a:gd name="T6" fmla="+- 0 731 300"/>
                            <a:gd name="T7" fmla="*/ 731 h 540"/>
                            <a:gd name="T8" fmla="+- 0 7544 7222"/>
                            <a:gd name="T9" fmla="*/ T8 w 439"/>
                            <a:gd name="T10" fmla="+- 0 839 300"/>
                            <a:gd name="T11" fmla="*/ 839 h 540"/>
                            <a:gd name="T12" fmla="+- 0 7544 7222"/>
                            <a:gd name="T13" fmla="*/ T12 w 439"/>
                            <a:gd name="T14" fmla="+- 0 731 300"/>
                            <a:gd name="T15" fmla="*/ 731 h 540"/>
                            <a:gd name="T16" fmla="+- 0 7603 7222"/>
                            <a:gd name="T17" fmla="*/ T16 w 439"/>
                            <a:gd name="T18" fmla="+- 0 300 300"/>
                            <a:gd name="T19" fmla="*/ 300 h 540"/>
                            <a:gd name="T20" fmla="+- 0 7281 7222"/>
                            <a:gd name="T21" fmla="*/ T20 w 439"/>
                            <a:gd name="T22" fmla="+- 0 300 300"/>
                            <a:gd name="T23" fmla="*/ 300 h 540"/>
                            <a:gd name="T24" fmla="+- 0 7253 7222"/>
                            <a:gd name="T25" fmla="*/ T24 w 439"/>
                            <a:gd name="T26" fmla="+- 0 302 300"/>
                            <a:gd name="T27" fmla="*/ 302 h 540"/>
                            <a:gd name="T28" fmla="+- 0 7235 7222"/>
                            <a:gd name="T29" fmla="*/ T28 w 439"/>
                            <a:gd name="T30" fmla="+- 0 312 300"/>
                            <a:gd name="T31" fmla="*/ 312 h 540"/>
                            <a:gd name="T32" fmla="+- 0 7225 7222"/>
                            <a:gd name="T33" fmla="*/ T32 w 439"/>
                            <a:gd name="T34" fmla="+- 0 328 300"/>
                            <a:gd name="T35" fmla="*/ 328 h 540"/>
                            <a:gd name="T36" fmla="+- 0 7222 7222"/>
                            <a:gd name="T37" fmla="*/ T36 w 439"/>
                            <a:gd name="T38" fmla="+- 0 354 300"/>
                            <a:gd name="T39" fmla="*/ 354 h 540"/>
                            <a:gd name="T40" fmla="+- 0 7222 7222"/>
                            <a:gd name="T41" fmla="*/ T40 w 439"/>
                            <a:gd name="T42" fmla="+- 0 677 300"/>
                            <a:gd name="T43" fmla="*/ 677 h 540"/>
                            <a:gd name="T44" fmla="+- 0 7225 7222"/>
                            <a:gd name="T45" fmla="*/ T44 w 439"/>
                            <a:gd name="T46" fmla="+- 0 703 300"/>
                            <a:gd name="T47" fmla="*/ 703 h 540"/>
                            <a:gd name="T48" fmla="+- 0 7235 7222"/>
                            <a:gd name="T49" fmla="*/ T48 w 439"/>
                            <a:gd name="T50" fmla="+- 0 719 300"/>
                            <a:gd name="T51" fmla="*/ 719 h 540"/>
                            <a:gd name="T52" fmla="+- 0 7253 7222"/>
                            <a:gd name="T53" fmla="*/ T52 w 439"/>
                            <a:gd name="T54" fmla="+- 0 729 300"/>
                            <a:gd name="T55" fmla="*/ 729 h 540"/>
                            <a:gd name="T56" fmla="+- 0 7281 7222"/>
                            <a:gd name="T57" fmla="*/ T56 w 439"/>
                            <a:gd name="T58" fmla="+- 0 731 300"/>
                            <a:gd name="T59" fmla="*/ 731 h 540"/>
                            <a:gd name="T60" fmla="+- 0 7603 7222"/>
                            <a:gd name="T61" fmla="*/ T60 w 439"/>
                            <a:gd name="T62" fmla="+- 0 731 300"/>
                            <a:gd name="T63" fmla="*/ 731 h 540"/>
                            <a:gd name="T64" fmla="+- 0 7630 7222"/>
                            <a:gd name="T65" fmla="*/ T64 w 439"/>
                            <a:gd name="T66" fmla="+- 0 729 300"/>
                            <a:gd name="T67" fmla="*/ 729 h 540"/>
                            <a:gd name="T68" fmla="+- 0 7648 7222"/>
                            <a:gd name="T69" fmla="*/ T68 w 439"/>
                            <a:gd name="T70" fmla="+- 0 719 300"/>
                            <a:gd name="T71" fmla="*/ 719 h 540"/>
                            <a:gd name="T72" fmla="+- 0 7658 7222"/>
                            <a:gd name="T73" fmla="*/ T72 w 439"/>
                            <a:gd name="T74" fmla="+- 0 703 300"/>
                            <a:gd name="T75" fmla="*/ 703 h 540"/>
                            <a:gd name="T76" fmla="+- 0 7661 7222"/>
                            <a:gd name="T77" fmla="*/ T76 w 439"/>
                            <a:gd name="T78" fmla="+- 0 677 300"/>
                            <a:gd name="T79" fmla="*/ 677 h 540"/>
                            <a:gd name="T80" fmla="+- 0 7661 7222"/>
                            <a:gd name="T81" fmla="*/ T80 w 439"/>
                            <a:gd name="T82" fmla="+- 0 648 300"/>
                            <a:gd name="T83" fmla="*/ 648 h 540"/>
                            <a:gd name="T84" fmla="+- 0 7342 7222"/>
                            <a:gd name="T85" fmla="*/ T84 w 439"/>
                            <a:gd name="T86" fmla="+- 0 648 300"/>
                            <a:gd name="T87" fmla="*/ 648 h 540"/>
                            <a:gd name="T88" fmla="+- 0 7330 7222"/>
                            <a:gd name="T89" fmla="*/ T88 w 439"/>
                            <a:gd name="T90" fmla="+- 0 637 300"/>
                            <a:gd name="T91" fmla="*/ 637 h 540"/>
                            <a:gd name="T92" fmla="+- 0 7310 7222"/>
                            <a:gd name="T93" fmla="*/ T92 w 439"/>
                            <a:gd name="T94" fmla="+- 0 618 300"/>
                            <a:gd name="T95" fmla="*/ 618 h 540"/>
                            <a:gd name="T96" fmla="+- 0 7298 7222"/>
                            <a:gd name="T97" fmla="*/ T96 w 439"/>
                            <a:gd name="T98" fmla="+- 0 608 300"/>
                            <a:gd name="T99" fmla="*/ 608 h 540"/>
                            <a:gd name="T100" fmla="+- 0 7310 7222"/>
                            <a:gd name="T101" fmla="*/ T100 w 439"/>
                            <a:gd name="T102" fmla="+- 0 597 300"/>
                            <a:gd name="T103" fmla="*/ 597 h 540"/>
                            <a:gd name="T104" fmla="+- 0 7398 7222"/>
                            <a:gd name="T105" fmla="*/ T104 w 439"/>
                            <a:gd name="T106" fmla="+- 0 515 300"/>
                            <a:gd name="T107" fmla="*/ 515 h 540"/>
                            <a:gd name="T108" fmla="+- 0 7310 7222"/>
                            <a:gd name="T109" fmla="*/ T108 w 439"/>
                            <a:gd name="T110" fmla="+- 0 434 300"/>
                            <a:gd name="T111" fmla="*/ 434 h 540"/>
                            <a:gd name="T112" fmla="+- 0 7298 7222"/>
                            <a:gd name="T113" fmla="*/ T112 w 439"/>
                            <a:gd name="T114" fmla="+- 0 423 300"/>
                            <a:gd name="T115" fmla="*/ 423 h 540"/>
                            <a:gd name="T116" fmla="+- 0 7342 7222"/>
                            <a:gd name="T117" fmla="*/ T116 w 439"/>
                            <a:gd name="T118" fmla="+- 0 383 300"/>
                            <a:gd name="T119" fmla="*/ 383 h 540"/>
                            <a:gd name="T120" fmla="+- 0 7661 7222"/>
                            <a:gd name="T121" fmla="*/ T120 w 439"/>
                            <a:gd name="T122" fmla="+- 0 383 300"/>
                            <a:gd name="T123" fmla="*/ 383 h 540"/>
                            <a:gd name="T124" fmla="+- 0 7661 7222"/>
                            <a:gd name="T125" fmla="*/ T124 w 439"/>
                            <a:gd name="T126" fmla="+- 0 354 300"/>
                            <a:gd name="T127" fmla="*/ 354 h 540"/>
                            <a:gd name="T128" fmla="+- 0 7658 7222"/>
                            <a:gd name="T129" fmla="*/ T128 w 439"/>
                            <a:gd name="T130" fmla="+- 0 328 300"/>
                            <a:gd name="T131" fmla="*/ 328 h 540"/>
                            <a:gd name="T132" fmla="+- 0 7648 7222"/>
                            <a:gd name="T133" fmla="*/ T132 w 439"/>
                            <a:gd name="T134" fmla="+- 0 312 300"/>
                            <a:gd name="T135" fmla="*/ 312 h 540"/>
                            <a:gd name="T136" fmla="+- 0 7630 7222"/>
                            <a:gd name="T137" fmla="*/ T136 w 439"/>
                            <a:gd name="T138" fmla="+- 0 302 300"/>
                            <a:gd name="T139" fmla="*/ 302 h 540"/>
                            <a:gd name="T140" fmla="+- 0 7603 7222"/>
                            <a:gd name="T141" fmla="*/ T140 w 439"/>
                            <a:gd name="T142" fmla="+- 0 300 300"/>
                            <a:gd name="T143" fmla="*/ 300 h 540"/>
                            <a:gd name="T144" fmla="+- 0 7442 7222"/>
                            <a:gd name="T145" fmla="*/ T144 w 439"/>
                            <a:gd name="T146" fmla="+- 0 556 300"/>
                            <a:gd name="T147" fmla="*/ 556 h 540"/>
                            <a:gd name="T148" fmla="+- 0 7353 7222"/>
                            <a:gd name="T149" fmla="*/ T148 w 439"/>
                            <a:gd name="T150" fmla="+- 0 637 300"/>
                            <a:gd name="T151" fmla="*/ 637 h 540"/>
                            <a:gd name="T152" fmla="+- 0 7342 7222"/>
                            <a:gd name="T153" fmla="*/ T152 w 439"/>
                            <a:gd name="T154" fmla="+- 0 648 300"/>
                            <a:gd name="T155" fmla="*/ 648 h 540"/>
                            <a:gd name="T156" fmla="+- 0 7542 7222"/>
                            <a:gd name="T157" fmla="*/ T156 w 439"/>
                            <a:gd name="T158" fmla="+- 0 648 300"/>
                            <a:gd name="T159" fmla="*/ 648 h 540"/>
                            <a:gd name="T160" fmla="+- 0 7530 7222"/>
                            <a:gd name="T161" fmla="*/ T160 w 439"/>
                            <a:gd name="T162" fmla="+- 0 637 300"/>
                            <a:gd name="T163" fmla="*/ 637 h 540"/>
                            <a:gd name="T164" fmla="+- 0 7442 7222"/>
                            <a:gd name="T165" fmla="*/ T164 w 439"/>
                            <a:gd name="T166" fmla="+- 0 556 300"/>
                            <a:gd name="T167" fmla="*/ 556 h 540"/>
                            <a:gd name="T168" fmla="+- 0 7661 7222"/>
                            <a:gd name="T169" fmla="*/ T168 w 439"/>
                            <a:gd name="T170" fmla="+- 0 383 300"/>
                            <a:gd name="T171" fmla="*/ 383 h 540"/>
                            <a:gd name="T172" fmla="+- 0 7542 7222"/>
                            <a:gd name="T173" fmla="*/ T172 w 439"/>
                            <a:gd name="T174" fmla="+- 0 383 300"/>
                            <a:gd name="T175" fmla="*/ 383 h 540"/>
                            <a:gd name="T176" fmla="+- 0 7585 7222"/>
                            <a:gd name="T177" fmla="*/ T176 w 439"/>
                            <a:gd name="T178" fmla="+- 0 423 300"/>
                            <a:gd name="T179" fmla="*/ 423 h 540"/>
                            <a:gd name="T180" fmla="+- 0 7573 7222"/>
                            <a:gd name="T181" fmla="*/ T180 w 439"/>
                            <a:gd name="T182" fmla="+- 0 434 300"/>
                            <a:gd name="T183" fmla="*/ 434 h 540"/>
                            <a:gd name="T184" fmla="+- 0 7485 7222"/>
                            <a:gd name="T185" fmla="*/ T184 w 439"/>
                            <a:gd name="T186" fmla="+- 0 515 300"/>
                            <a:gd name="T187" fmla="*/ 515 h 540"/>
                            <a:gd name="T188" fmla="+- 0 7573 7222"/>
                            <a:gd name="T189" fmla="*/ T188 w 439"/>
                            <a:gd name="T190" fmla="+- 0 597 300"/>
                            <a:gd name="T191" fmla="*/ 597 h 540"/>
                            <a:gd name="T192" fmla="+- 0 7585 7222"/>
                            <a:gd name="T193" fmla="*/ T192 w 439"/>
                            <a:gd name="T194" fmla="+- 0 608 300"/>
                            <a:gd name="T195" fmla="*/ 608 h 540"/>
                            <a:gd name="T196" fmla="+- 0 7542 7222"/>
                            <a:gd name="T197" fmla="*/ T196 w 439"/>
                            <a:gd name="T198" fmla="+- 0 648 300"/>
                            <a:gd name="T199" fmla="*/ 648 h 540"/>
                            <a:gd name="T200" fmla="+- 0 7661 7222"/>
                            <a:gd name="T201" fmla="*/ T200 w 439"/>
                            <a:gd name="T202" fmla="+- 0 648 300"/>
                            <a:gd name="T203" fmla="*/ 648 h 540"/>
                            <a:gd name="T204" fmla="+- 0 7661 7222"/>
                            <a:gd name="T205" fmla="*/ T204 w 439"/>
                            <a:gd name="T206" fmla="+- 0 383 300"/>
                            <a:gd name="T207" fmla="*/ 383 h 540"/>
                            <a:gd name="T208" fmla="+- 0 7542 7222"/>
                            <a:gd name="T209" fmla="*/ T208 w 439"/>
                            <a:gd name="T210" fmla="+- 0 383 300"/>
                            <a:gd name="T211" fmla="*/ 383 h 540"/>
                            <a:gd name="T212" fmla="+- 0 7342 7222"/>
                            <a:gd name="T213" fmla="*/ T212 w 439"/>
                            <a:gd name="T214" fmla="+- 0 383 300"/>
                            <a:gd name="T215" fmla="*/ 383 h 540"/>
                            <a:gd name="T216" fmla="+- 0 7353 7222"/>
                            <a:gd name="T217" fmla="*/ T216 w 439"/>
                            <a:gd name="T218" fmla="+- 0 394 300"/>
                            <a:gd name="T219" fmla="*/ 394 h 540"/>
                            <a:gd name="T220" fmla="+- 0 7442 7222"/>
                            <a:gd name="T221" fmla="*/ T220 w 439"/>
                            <a:gd name="T222" fmla="+- 0 475 300"/>
                            <a:gd name="T223" fmla="*/ 475 h 540"/>
                            <a:gd name="T224" fmla="+- 0 7530 7222"/>
                            <a:gd name="T225" fmla="*/ T224 w 439"/>
                            <a:gd name="T226" fmla="+- 0 394 300"/>
                            <a:gd name="T227" fmla="*/ 394 h 540"/>
                            <a:gd name="T228" fmla="+- 0 7542 7222"/>
                            <a:gd name="T229" fmla="*/ T228 w 439"/>
                            <a:gd name="T230" fmla="+- 0 383 300"/>
                            <a:gd name="T231" fmla="*/ 383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39" h="540">
                              <a:moveTo>
                                <a:pt x="322" y="431"/>
                              </a:moveTo>
                              <a:lnTo>
                                <a:pt x="205" y="431"/>
                              </a:lnTo>
                              <a:lnTo>
                                <a:pt x="322" y="539"/>
                              </a:lnTo>
                              <a:lnTo>
                                <a:pt x="322" y="431"/>
                              </a:lnTo>
                              <a:close/>
                              <a:moveTo>
                                <a:pt x="381" y="0"/>
                              </a:moveTo>
                              <a:lnTo>
                                <a:pt x="59" y="0"/>
                              </a:lnTo>
                              <a:lnTo>
                                <a:pt x="31" y="2"/>
                              </a:lnTo>
                              <a:lnTo>
                                <a:pt x="13" y="12"/>
                              </a:lnTo>
                              <a:lnTo>
                                <a:pt x="3" y="28"/>
                              </a:lnTo>
                              <a:lnTo>
                                <a:pt x="0" y="54"/>
                              </a:lnTo>
                              <a:lnTo>
                                <a:pt x="0" y="377"/>
                              </a:lnTo>
                              <a:lnTo>
                                <a:pt x="3" y="403"/>
                              </a:lnTo>
                              <a:lnTo>
                                <a:pt x="13" y="419"/>
                              </a:lnTo>
                              <a:lnTo>
                                <a:pt x="31" y="429"/>
                              </a:lnTo>
                              <a:lnTo>
                                <a:pt x="59" y="431"/>
                              </a:lnTo>
                              <a:lnTo>
                                <a:pt x="381" y="431"/>
                              </a:lnTo>
                              <a:lnTo>
                                <a:pt x="408" y="429"/>
                              </a:lnTo>
                              <a:lnTo>
                                <a:pt x="426" y="419"/>
                              </a:lnTo>
                              <a:lnTo>
                                <a:pt x="436" y="403"/>
                              </a:lnTo>
                              <a:lnTo>
                                <a:pt x="439" y="377"/>
                              </a:lnTo>
                              <a:lnTo>
                                <a:pt x="439" y="348"/>
                              </a:lnTo>
                              <a:lnTo>
                                <a:pt x="120" y="348"/>
                              </a:lnTo>
                              <a:lnTo>
                                <a:pt x="108" y="337"/>
                              </a:lnTo>
                              <a:lnTo>
                                <a:pt x="88" y="318"/>
                              </a:lnTo>
                              <a:lnTo>
                                <a:pt x="76" y="308"/>
                              </a:lnTo>
                              <a:lnTo>
                                <a:pt x="88" y="297"/>
                              </a:lnTo>
                              <a:lnTo>
                                <a:pt x="176" y="215"/>
                              </a:lnTo>
                              <a:lnTo>
                                <a:pt x="88" y="134"/>
                              </a:lnTo>
                              <a:lnTo>
                                <a:pt x="76" y="123"/>
                              </a:lnTo>
                              <a:lnTo>
                                <a:pt x="120" y="83"/>
                              </a:lnTo>
                              <a:lnTo>
                                <a:pt x="439" y="83"/>
                              </a:lnTo>
                              <a:lnTo>
                                <a:pt x="439" y="54"/>
                              </a:lnTo>
                              <a:lnTo>
                                <a:pt x="436" y="28"/>
                              </a:lnTo>
                              <a:lnTo>
                                <a:pt x="426" y="12"/>
                              </a:lnTo>
                              <a:lnTo>
                                <a:pt x="408" y="2"/>
                              </a:lnTo>
                              <a:lnTo>
                                <a:pt x="381" y="0"/>
                              </a:lnTo>
                              <a:close/>
                              <a:moveTo>
                                <a:pt x="220" y="256"/>
                              </a:moveTo>
                              <a:lnTo>
                                <a:pt x="131" y="337"/>
                              </a:lnTo>
                              <a:lnTo>
                                <a:pt x="120" y="348"/>
                              </a:lnTo>
                              <a:lnTo>
                                <a:pt x="320" y="348"/>
                              </a:lnTo>
                              <a:lnTo>
                                <a:pt x="308" y="337"/>
                              </a:lnTo>
                              <a:lnTo>
                                <a:pt x="220" y="256"/>
                              </a:lnTo>
                              <a:close/>
                              <a:moveTo>
                                <a:pt x="439" y="83"/>
                              </a:moveTo>
                              <a:lnTo>
                                <a:pt x="320" y="83"/>
                              </a:lnTo>
                              <a:lnTo>
                                <a:pt x="363" y="123"/>
                              </a:lnTo>
                              <a:lnTo>
                                <a:pt x="351" y="134"/>
                              </a:lnTo>
                              <a:lnTo>
                                <a:pt x="263" y="215"/>
                              </a:lnTo>
                              <a:lnTo>
                                <a:pt x="351" y="297"/>
                              </a:lnTo>
                              <a:lnTo>
                                <a:pt x="363" y="308"/>
                              </a:lnTo>
                              <a:lnTo>
                                <a:pt x="320" y="348"/>
                              </a:lnTo>
                              <a:lnTo>
                                <a:pt x="439" y="348"/>
                              </a:lnTo>
                              <a:lnTo>
                                <a:pt x="439" y="83"/>
                              </a:lnTo>
                              <a:close/>
                              <a:moveTo>
                                <a:pt x="320" y="83"/>
                              </a:moveTo>
                              <a:lnTo>
                                <a:pt x="120" y="83"/>
                              </a:lnTo>
                              <a:lnTo>
                                <a:pt x="131" y="94"/>
                              </a:lnTo>
                              <a:lnTo>
                                <a:pt x="220" y="175"/>
                              </a:lnTo>
                              <a:lnTo>
                                <a:pt x="308" y="94"/>
                              </a:lnTo>
                              <a:lnTo>
                                <a:pt x="320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02AE" id="Freeform: Shape 323" o:spid="_x0000_s1026" style="position:absolute;margin-left:254.4pt;margin-top:5.65pt;width:21.95pt;height:27pt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" path="m322,431r-117,l322,539r,-108xm381,l59,,31,2,13,12,3,28,,54,,377r3,26l13,419r18,10l59,431r322,l408,429r18,-10l436,403r3,-26l439,348r-319,l108,337,88,318,76,308,88,297r88,-82l88,134,76,123,120,83r319,l439,54,436,28,426,12,408,2,381,xm220,256r-89,81l120,348r200,l308,337,220,256xm439,83r-119,l363,123r-12,11l263,215r88,82l363,308r-43,40l439,348r,-265xm320,83r-200,l131,94r89,81l308,94,320,83xe" fillcolor="#003263" stroked="f">
                <v:path arrowok="t" o:connecttype="custom" o:connectlocs="204470,464185;130175,464185;204470,532765;204470,464185;241935,190500;37465,190500;19685,191770;8255,198120;1905,208280;0,224790;0,429895;1905,446405;8255,456565;19685,462915;37465,464185;241935,464185;259080,462915;270510,456565;276860,446405;278765,429895;278765,411480;76200,411480;68580,404495;55880,392430;48260,386080;55880,379095;111760,327025;55880,275590;48260,268605;76200,243205;278765,243205;278765,224790;276860,208280;270510,198120;259080,191770;241935,190500;139700,353060;83185,404495;76200,411480;203200,411480;195580,404495;139700,353060;278765,243205;203200,243205;230505,268605;222885,275590;167005,327025;222885,379095;230505,386080;203200,411480;278765,411480;278765,243205;203200,243205;76200,243205;83185,250190;139700,301625;195580,250190;203200,24320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imes New Roman"/>
          <w:noProof/>
          <w:position w:val="23"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3ADA457" wp14:editId="4840DE48">
                <wp:simplePos x="0" y="0"/>
                <wp:positionH relativeFrom="column">
                  <wp:posOffset>2301031</wp:posOffset>
                </wp:positionH>
                <wp:positionV relativeFrom="paragraph">
                  <wp:posOffset>70028</wp:posOffset>
                </wp:positionV>
                <wp:extent cx="278130" cy="343535"/>
                <wp:effectExtent l="0" t="0" r="762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343535"/>
                          <a:chOff x="0" y="0"/>
                          <a:chExt cx="438" cy="541"/>
                        </a:xfrm>
                      </wpg:grpSpPr>
                      <wps:wsp>
                        <wps:cNvPr id="325" name="AutoShape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8" cy="541"/>
                          </a:xfrm>
                          <a:custGeom>
                            <a:avLst/>
                            <a:gdLst>
                              <a:gd name="T0" fmla="*/ 236 w 438"/>
                              <a:gd name="T1" fmla="*/ 431 h 541"/>
                              <a:gd name="T2" fmla="*/ 117 w 438"/>
                              <a:gd name="T3" fmla="*/ 431 h 541"/>
                              <a:gd name="T4" fmla="*/ 117 w 438"/>
                              <a:gd name="T5" fmla="*/ 540 h 541"/>
                              <a:gd name="T6" fmla="*/ 236 w 438"/>
                              <a:gd name="T7" fmla="*/ 431 h 541"/>
                              <a:gd name="T8" fmla="*/ 379 w 438"/>
                              <a:gd name="T9" fmla="*/ 0 h 541"/>
                              <a:gd name="T10" fmla="*/ 58 w 438"/>
                              <a:gd name="T11" fmla="*/ 0 h 541"/>
                              <a:gd name="T12" fmla="*/ 31 w 438"/>
                              <a:gd name="T13" fmla="*/ 3 h 541"/>
                              <a:gd name="T14" fmla="*/ 13 w 438"/>
                              <a:gd name="T15" fmla="*/ 12 h 541"/>
                              <a:gd name="T16" fmla="*/ 3 w 438"/>
                              <a:gd name="T17" fmla="*/ 29 h 541"/>
                              <a:gd name="T18" fmla="*/ 0 w 438"/>
                              <a:gd name="T19" fmla="*/ 54 h 541"/>
                              <a:gd name="T20" fmla="*/ 0 w 438"/>
                              <a:gd name="T21" fmla="*/ 377 h 541"/>
                              <a:gd name="T22" fmla="*/ 3 w 438"/>
                              <a:gd name="T23" fmla="*/ 402 h 541"/>
                              <a:gd name="T24" fmla="*/ 13 w 438"/>
                              <a:gd name="T25" fmla="*/ 419 h 541"/>
                              <a:gd name="T26" fmla="*/ 31 w 438"/>
                              <a:gd name="T27" fmla="*/ 428 h 541"/>
                              <a:gd name="T28" fmla="*/ 58 w 438"/>
                              <a:gd name="T29" fmla="*/ 431 h 541"/>
                              <a:gd name="T30" fmla="*/ 379 w 438"/>
                              <a:gd name="T31" fmla="*/ 431 h 541"/>
                              <a:gd name="T32" fmla="*/ 406 w 438"/>
                              <a:gd name="T33" fmla="*/ 428 h 541"/>
                              <a:gd name="T34" fmla="*/ 425 w 438"/>
                              <a:gd name="T35" fmla="*/ 419 h 541"/>
                              <a:gd name="T36" fmla="*/ 434 w 438"/>
                              <a:gd name="T37" fmla="*/ 402 h 541"/>
                              <a:gd name="T38" fmla="*/ 438 w 438"/>
                              <a:gd name="T39" fmla="*/ 377 h 541"/>
                              <a:gd name="T40" fmla="*/ 438 w 438"/>
                              <a:gd name="T41" fmla="*/ 319 h 541"/>
                              <a:gd name="T42" fmla="*/ 182 w 438"/>
                              <a:gd name="T43" fmla="*/ 319 h 541"/>
                              <a:gd name="T44" fmla="*/ 65 w 438"/>
                              <a:gd name="T45" fmla="*/ 211 h 541"/>
                              <a:gd name="T46" fmla="*/ 109 w 438"/>
                              <a:gd name="T47" fmla="*/ 171 h 541"/>
                              <a:gd name="T48" fmla="*/ 255 w 438"/>
                              <a:gd name="T49" fmla="*/ 171 h 541"/>
                              <a:gd name="T50" fmla="*/ 329 w 438"/>
                              <a:gd name="T51" fmla="*/ 103 h 541"/>
                              <a:gd name="T52" fmla="*/ 438 w 438"/>
                              <a:gd name="T53" fmla="*/ 103 h 541"/>
                              <a:gd name="T54" fmla="*/ 438 w 438"/>
                              <a:gd name="T55" fmla="*/ 54 h 541"/>
                              <a:gd name="T56" fmla="*/ 434 w 438"/>
                              <a:gd name="T57" fmla="*/ 29 h 541"/>
                              <a:gd name="T58" fmla="*/ 425 w 438"/>
                              <a:gd name="T59" fmla="*/ 12 h 541"/>
                              <a:gd name="T60" fmla="*/ 406 w 438"/>
                              <a:gd name="T61" fmla="*/ 3 h 541"/>
                              <a:gd name="T62" fmla="*/ 379 w 438"/>
                              <a:gd name="T63" fmla="*/ 0 h 541"/>
                              <a:gd name="T64" fmla="*/ 438 w 438"/>
                              <a:gd name="T65" fmla="*/ 103 h 541"/>
                              <a:gd name="T66" fmla="*/ 329 w 438"/>
                              <a:gd name="T67" fmla="*/ 103 h 541"/>
                              <a:gd name="T68" fmla="*/ 372 w 438"/>
                              <a:gd name="T69" fmla="*/ 143 h 541"/>
                              <a:gd name="T70" fmla="*/ 182 w 438"/>
                              <a:gd name="T71" fmla="*/ 319 h 541"/>
                              <a:gd name="T72" fmla="*/ 438 w 438"/>
                              <a:gd name="T73" fmla="*/ 319 h 541"/>
                              <a:gd name="T74" fmla="*/ 438 w 438"/>
                              <a:gd name="T75" fmla="*/ 103 h 541"/>
                              <a:gd name="T76" fmla="*/ 255 w 438"/>
                              <a:gd name="T77" fmla="*/ 171 h 541"/>
                              <a:gd name="T78" fmla="*/ 109 w 438"/>
                              <a:gd name="T79" fmla="*/ 171 h 541"/>
                              <a:gd name="T80" fmla="*/ 182 w 438"/>
                              <a:gd name="T81" fmla="*/ 239 h 541"/>
                              <a:gd name="T82" fmla="*/ 255 w 438"/>
                              <a:gd name="T83" fmla="*/ 171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38" h="541">
                                <a:moveTo>
                                  <a:pt x="236" y="431"/>
                                </a:moveTo>
                                <a:lnTo>
                                  <a:pt x="117" y="431"/>
                                </a:lnTo>
                                <a:lnTo>
                                  <a:pt x="117" y="540"/>
                                </a:lnTo>
                                <a:lnTo>
                                  <a:pt x="236" y="431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58" y="0"/>
                                </a:lnTo>
                                <a:lnTo>
                                  <a:pt x="31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9"/>
                                </a:lnTo>
                                <a:lnTo>
                                  <a:pt x="0" y="54"/>
                                </a:lnTo>
                                <a:lnTo>
                                  <a:pt x="0" y="377"/>
                                </a:lnTo>
                                <a:lnTo>
                                  <a:pt x="3" y="402"/>
                                </a:lnTo>
                                <a:lnTo>
                                  <a:pt x="13" y="419"/>
                                </a:lnTo>
                                <a:lnTo>
                                  <a:pt x="31" y="428"/>
                                </a:lnTo>
                                <a:lnTo>
                                  <a:pt x="58" y="431"/>
                                </a:lnTo>
                                <a:lnTo>
                                  <a:pt x="379" y="431"/>
                                </a:lnTo>
                                <a:lnTo>
                                  <a:pt x="406" y="428"/>
                                </a:lnTo>
                                <a:lnTo>
                                  <a:pt x="425" y="419"/>
                                </a:lnTo>
                                <a:lnTo>
                                  <a:pt x="434" y="402"/>
                                </a:lnTo>
                                <a:lnTo>
                                  <a:pt x="438" y="377"/>
                                </a:lnTo>
                                <a:lnTo>
                                  <a:pt x="438" y="319"/>
                                </a:lnTo>
                                <a:lnTo>
                                  <a:pt x="182" y="319"/>
                                </a:lnTo>
                                <a:lnTo>
                                  <a:pt x="65" y="211"/>
                                </a:lnTo>
                                <a:lnTo>
                                  <a:pt x="109" y="171"/>
                                </a:lnTo>
                                <a:lnTo>
                                  <a:pt x="255" y="171"/>
                                </a:lnTo>
                                <a:lnTo>
                                  <a:pt x="329" y="103"/>
                                </a:lnTo>
                                <a:lnTo>
                                  <a:pt x="438" y="103"/>
                                </a:lnTo>
                                <a:lnTo>
                                  <a:pt x="438" y="54"/>
                                </a:lnTo>
                                <a:lnTo>
                                  <a:pt x="434" y="29"/>
                                </a:lnTo>
                                <a:lnTo>
                                  <a:pt x="425" y="12"/>
                                </a:lnTo>
                                <a:lnTo>
                                  <a:pt x="406" y="3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438" y="103"/>
                                </a:moveTo>
                                <a:lnTo>
                                  <a:pt x="329" y="103"/>
                                </a:lnTo>
                                <a:lnTo>
                                  <a:pt x="372" y="143"/>
                                </a:lnTo>
                                <a:lnTo>
                                  <a:pt x="182" y="319"/>
                                </a:lnTo>
                                <a:lnTo>
                                  <a:pt x="438" y="319"/>
                                </a:lnTo>
                                <a:lnTo>
                                  <a:pt x="438" y="103"/>
                                </a:lnTo>
                                <a:close/>
                                <a:moveTo>
                                  <a:pt x="255" y="171"/>
                                </a:moveTo>
                                <a:lnTo>
                                  <a:pt x="109" y="171"/>
                                </a:lnTo>
                                <a:lnTo>
                                  <a:pt x="182" y="239"/>
                                </a:lnTo>
                                <a:lnTo>
                                  <a:pt x="255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FB2C6" id="Group 324" o:spid="_x0000_s1026" style="position:absolute;margin-left:181.2pt;margin-top:5.5pt;width:21.9pt;height:27.05pt;z-index:251695104" coordsize="438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">
                <v:shape id="AutoShape 165" o:spid="_x0000_s1027" style="position:absolute;width:438;height:541;visibility:visible;mso-wrap-style:square;v-text-anchor:top" coordsize="438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" path="m236,431r-119,l117,540,236,431xm379,l58,,31,3,13,12,3,29,,54,,377r3,25l13,419r18,9l58,431r321,l406,428r19,-9l434,402r4,-25l438,319r-256,l65,211r44,-40l255,171r74,-68l438,103r,-49l434,29,425,12,406,3,379,xm438,103r-109,l372,143,182,319r256,l438,103xm255,171r-146,l182,239r73,-68xe" fillcolor="#003263" stroked="f">
                  <v:path arrowok="t" o:connecttype="custom" o:connectlocs="236,431;117,431;117,540;236,431;379,0;58,0;31,3;13,12;3,29;0,54;0,377;3,402;13,419;31,428;58,431;379,431;406,428;425,419;434,402;438,377;438,319;182,319;65,211;109,171;255,171;329,103;438,103;438,54;434,29;425,12;406,3;379,0;438,103;329,103;372,143;182,319;438,319;438,103;255,171;109,171;182,239;255,171" o:connectangles="0,0,0,0,0,0,0,0,0,0,0,0,0,0,0,0,0,0,0,0,0,0,0,0,0,0,0,0,0,0,0,0,0,0,0,0,0,0,0,0,0,0"/>
                </v:shape>
              </v:group>
            </w:pict>
          </mc:Fallback>
        </mc:AlternateContent>
      </w:r>
      <w:r w:rsidR="005E3E9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5FF8E77" wp14:editId="0FE90CC0">
                <wp:simplePos x="0" y="0"/>
                <wp:positionH relativeFrom="column">
                  <wp:posOffset>374328</wp:posOffset>
                </wp:positionH>
                <wp:positionV relativeFrom="paragraph">
                  <wp:posOffset>70485</wp:posOffset>
                </wp:positionV>
                <wp:extent cx="819150" cy="1504950"/>
                <wp:effectExtent l="0" t="1905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504950"/>
                          <a:chOff x="0" y="0"/>
                          <a:chExt cx="819150" cy="1504950"/>
                        </a:xfrm>
                      </wpg:grpSpPr>
                      <wpg:grpSp>
                        <wpg:cNvPr id="239" name="Group 239"/>
                        <wpg:cNvGrpSpPr/>
                        <wpg:grpSpPr>
                          <a:xfrm>
                            <a:off x="0" y="0"/>
                            <a:ext cx="819150" cy="993696"/>
                            <a:chOff x="0" y="0"/>
                            <a:chExt cx="941705" cy="1142365"/>
                          </a:xfrm>
                        </wpg:grpSpPr>
                        <wpg:grpSp>
                          <wpg:cNvPr id="231" name="Group 23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74955" cy="655955"/>
                              <a:chOff x="9583" y="-1715"/>
                              <a:chExt cx="433" cy="1033"/>
                            </a:xfrm>
                          </wpg:grpSpPr>
                          <wps:wsp>
                            <wps:cNvPr id="232" name="AutoShape 58"/>
                            <wps:cNvSpPr>
                              <a:spLocks/>
                            </wps:cNvSpPr>
                            <wps:spPr bwMode="auto">
                              <a:xfrm>
                                <a:off x="9583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9990 9583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9946 9583"/>
                                  <a:gd name="T5" fmla="*/ T4 w 433"/>
                                  <a:gd name="T6" fmla="+- 0 -1712 -1715"/>
                                  <a:gd name="T7" fmla="*/ -1712 h 1033"/>
                                  <a:gd name="T8" fmla="+- 0 9939 9583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9832 9583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9758 9583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9647 9583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9939 9583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9928 9583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9617 9583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9597 9583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9639 9583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9752 9583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9782 9583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9822 9583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9851 9583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9954 9583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9996 9583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003 9583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9959 9583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9797 9583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9642 9583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9710 9583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9880 9583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9948 9583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9957 9583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9907 9583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9944 9583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9908 9583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9897 9583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9836 9583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9726 9583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9704 9583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9796 9583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9889 9583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9856 9583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9692 9583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9652 9583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9698 9583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9607 9583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9585 9583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9623 9583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9754 9583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9889 9583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9994 9583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015 9583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13" y="66"/>
                                    </a:moveTo>
                                    <a:lnTo>
                                      <a:pt x="409" y="48"/>
                                    </a:lnTo>
                                    <a:lnTo>
                                      <a:pt x="407" y="40"/>
                                    </a:lnTo>
                                    <a:lnTo>
                                      <a:pt x="393" y="19"/>
                                    </a:lnTo>
                                    <a:lnTo>
                                      <a:pt x="371" y="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6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5" y="375"/>
                                    </a:lnTo>
                                    <a:lnTo>
                                      <a:pt x="179" y="307"/>
                                    </a:lnTo>
                                    <a:lnTo>
                                      <a:pt x="175" y="300"/>
                                    </a:lnTo>
                                    <a:lnTo>
                                      <a:pt x="167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4" y="286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6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3"/>
                                    </a:lnTo>
                                    <a:lnTo>
                                      <a:pt x="345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56" y="5"/>
                                    </a:lnTo>
                                    <a:lnTo>
                                      <a:pt x="34" y="19"/>
                                    </a:lnTo>
                                    <a:lnTo>
                                      <a:pt x="20" y="40"/>
                                    </a:lnTo>
                                    <a:lnTo>
                                      <a:pt x="14" y="66"/>
                                    </a:lnTo>
                                    <a:lnTo>
                                      <a:pt x="14" y="276"/>
                                    </a:lnTo>
                                    <a:lnTo>
                                      <a:pt x="20" y="301"/>
                                    </a:lnTo>
                                    <a:lnTo>
                                      <a:pt x="34" y="322"/>
                                    </a:lnTo>
                                    <a:lnTo>
                                      <a:pt x="56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1" y="342"/>
                                    </a:lnTo>
                                    <a:lnTo>
                                      <a:pt x="169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9" y="421"/>
                                    </a:lnTo>
                                    <a:lnTo>
                                      <a:pt x="213" y="423"/>
                                    </a:lnTo>
                                    <a:lnTo>
                                      <a:pt x="227" y="421"/>
                                    </a:lnTo>
                                    <a:lnTo>
                                      <a:pt x="239" y="415"/>
                                    </a:lnTo>
                                    <a:lnTo>
                                      <a:pt x="249" y="407"/>
                                    </a:lnTo>
                                    <a:lnTo>
                                      <a:pt x="257" y="396"/>
                                    </a:lnTo>
                                    <a:lnTo>
                                      <a:pt x="268" y="375"/>
                                    </a:lnTo>
                                    <a:lnTo>
                                      <a:pt x="285" y="342"/>
                                    </a:lnTo>
                                    <a:lnTo>
                                      <a:pt x="345" y="342"/>
                                    </a:lnTo>
                                    <a:lnTo>
                                      <a:pt x="371" y="336"/>
                                    </a:lnTo>
                                    <a:lnTo>
                                      <a:pt x="393" y="322"/>
                                    </a:lnTo>
                                    <a:lnTo>
                                      <a:pt x="407" y="301"/>
                                    </a:lnTo>
                                    <a:lnTo>
                                      <a:pt x="413" y="276"/>
                                    </a:lnTo>
                                    <a:lnTo>
                                      <a:pt x="413" y="66"/>
                                    </a:lnTo>
                                    <a:close/>
                                    <a:moveTo>
                                      <a:pt x="433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297" y="979"/>
                                    </a:lnTo>
                                    <a:lnTo>
                                      <a:pt x="214" y="984"/>
                                    </a:lnTo>
                                    <a:lnTo>
                                      <a:pt x="130" y="979"/>
                                    </a:lnTo>
                                    <a:lnTo>
                                      <a:pt x="47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1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6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7" y="773"/>
                                    </a:lnTo>
                                    <a:lnTo>
                                      <a:pt x="330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5" y="859"/>
                                    </a:lnTo>
                                    <a:lnTo>
                                      <a:pt x="376" y="967"/>
                                    </a:lnTo>
                                    <a:lnTo>
                                      <a:pt x="376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4" y="718"/>
                                    </a:lnTo>
                                    <a:lnTo>
                                      <a:pt x="336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5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5" y="523"/>
                                    </a:lnTo>
                                    <a:lnTo>
                                      <a:pt x="321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5" y="690"/>
                                    </a:lnTo>
                                    <a:lnTo>
                                      <a:pt x="253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5" y="710"/>
                                    </a:lnTo>
                                    <a:lnTo>
                                      <a:pt x="143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3" y="552"/>
                                    </a:lnTo>
                                    <a:lnTo>
                                      <a:pt x="175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3" y="531"/>
                                    </a:lnTo>
                                    <a:lnTo>
                                      <a:pt x="285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9" y="518"/>
                                    </a:lnTo>
                                    <a:lnTo>
                                      <a:pt x="77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9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4" y="706"/>
                                    </a:lnTo>
                                    <a:lnTo>
                                      <a:pt x="115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3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2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7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7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6" y="1027"/>
                                    </a:lnTo>
                                    <a:lnTo>
                                      <a:pt x="350" y="1022"/>
                                    </a:lnTo>
                                    <a:lnTo>
                                      <a:pt x="393" y="1014"/>
                                    </a:lnTo>
                                    <a:lnTo>
                                      <a:pt x="411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3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3" name="Picture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714" y="-1624"/>
                                <a:ext cx="164" cy="1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234" name="Group 234"/>
                          <wpg:cNvGrpSpPr>
                            <a:grpSpLocks/>
                          </wpg:cNvGrpSpPr>
                          <wpg:grpSpPr bwMode="auto">
                            <a:xfrm>
                              <a:off x="333375" y="0"/>
                              <a:ext cx="274955" cy="1142365"/>
                              <a:chOff x="10101" y="-1715"/>
                              <a:chExt cx="433" cy="1799"/>
                            </a:xfrm>
                          </wpg:grpSpPr>
                          <wps:wsp>
                            <wps:cNvPr id="235" name="AutoShape 61"/>
                            <wps:cNvSpPr>
                              <a:spLocks/>
                            </wps:cNvSpPr>
                            <wps:spPr bwMode="auto">
                              <a:xfrm>
                                <a:off x="10100" y="-1716"/>
                                <a:ext cx="433" cy="1033"/>
                              </a:xfrm>
                              <a:custGeom>
                                <a:avLst/>
                                <a:gdLst>
                                  <a:gd name="T0" fmla="+- 0 10505 10101"/>
                                  <a:gd name="T1" fmla="*/ T0 w 433"/>
                                  <a:gd name="T2" fmla="+- 0 -1675 -1715"/>
                                  <a:gd name="T3" fmla="*/ -1675 h 1033"/>
                                  <a:gd name="T4" fmla="+- 0 10464 10101"/>
                                  <a:gd name="T5" fmla="*/ T4 w 433"/>
                                  <a:gd name="T6" fmla="+- 0 -1711 -1715"/>
                                  <a:gd name="T7" fmla="*/ -1711 h 1033"/>
                                  <a:gd name="T8" fmla="+- 0 10456 10101"/>
                                  <a:gd name="T9" fmla="*/ T8 w 433"/>
                                  <a:gd name="T10" fmla="+- 0 -1421 -1715"/>
                                  <a:gd name="T11" fmla="*/ -1421 h 1033"/>
                                  <a:gd name="T12" fmla="+- 0 10350 10101"/>
                                  <a:gd name="T13" fmla="*/ T12 w 433"/>
                                  <a:gd name="T14" fmla="+- 0 -1408 -1715"/>
                                  <a:gd name="T15" fmla="*/ -1408 h 1033"/>
                                  <a:gd name="T16" fmla="+- 0 10274 10101"/>
                                  <a:gd name="T17" fmla="*/ T16 w 433"/>
                                  <a:gd name="T18" fmla="+- 0 -1415 -1715"/>
                                  <a:gd name="T19" fmla="*/ -1415 h 1033"/>
                                  <a:gd name="T20" fmla="+- 0 10164 10101"/>
                                  <a:gd name="T21" fmla="*/ T20 w 433"/>
                                  <a:gd name="T22" fmla="+- 0 -1429 -1715"/>
                                  <a:gd name="T23" fmla="*/ -1429 h 1033"/>
                                  <a:gd name="T24" fmla="+- 0 10456 10101"/>
                                  <a:gd name="T25" fmla="*/ T24 w 433"/>
                                  <a:gd name="T26" fmla="+- 0 -1667 -1715"/>
                                  <a:gd name="T27" fmla="*/ -1667 h 1033"/>
                                  <a:gd name="T28" fmla="+- 0 10442 10101"/>
                                  <a:gd name="T29" fmla="*/ T28 w 433"/>
                                  <a:gd name="T30" fmla="+- 0 -1715 -1715"/>
                                  <a:gd name="T31" fmla="*/ -1715 h 1033"/>
                                  <a:gd name="T32" fmla="+- 0 10132 10101"/>
                                  <a:gd name="T33" fmla="*/ T32 w 433"/>
                                  <a:gd name="T34" fmla="+- 0 -1696 -1715"/>
                                  <a:gd name="T35" fmla="*/ -1696 h 1033"/>
                                  <a:gd name="T36" fmla="+- 0 10112 10101"/>
                                  <a:gd name="T37" fmla="*/ T36 w 433"/>
                                  <a:gd name="T38" fmla="+- 0 -1439 -1715"/>
                                  <a:gd name="T39" fmla="*/ -1439 h 1033"/>
                                  <a:gd name="T40" fmla="+- 0 10156 10101"/>
                                  <a:gd name="T41" fmla="*/ T40 w 433"/>
                                  <a:gd name="T42" fmla="+- 0 -1379 -1715"/>
                                  <a:gd name="T43" fmla="*/ -1379 h 1033"/>
                                  <a:gd name="T44" fmla="+- 0 10269 10101"/>
                                  <a:gd name="T45" fmla="*/ T44 w 433"/>
                                  <a:gd name="T46" fmla="+- 0 -1319 -1715"/>
                                  <a:gd name="T47" fmla="*/ -1319 h 1033"/>
                                  <a:gd name="T48" fmla="+- 0 10299 10101"/>
                                  <a:gd name="T49" fmla="*/ T48 w 433"/>
                                  <a:gd name="T50" fmla="+- 0 -1294 -1715"/>
                                  <a:gd name="T51" fmla="*/ -1294 h 1033"/>
                                  <a:gd name="T52" fmla="+- 0 10338 10101"/>
                                  <a:gd name="T53" fmla="*/ T52 w 433"/>
                                  <a:gd name="T54" fmla="+- 0 -1300 -1715"/>
                                  <a:gd name="T55" fmla="*/ -1300 h 1033"/>
                                  <a:gd name="T56" fmla="+- 0 10367 10101"/>
                                  <a:gd name="T57" fmla="*/ T56 w 433"/>
                                  <a:gd name="T58" fmla="+- 0 -1340 -1715"/>
                                  <a:gd name="T59" fmla="*/ -1340 h 1033"/>
                                  <a:gd name="T60" fmla="+- 0 10469 10101"/>
                                  <a:gd name="T61" fmla="*/ T60 w 433"/>
                                  <a:gd name="T62" fmla="+- 0 -1379 -1715"/>
                                  <a:gd name="T63" fmla="*/ -1379 h 1033"/>
                                  <a:gd name="T64" fmla="+- 0 10510 10101"/>
                                  <a:gd name="T65" fmla="*/ T64 w 433"/>
                                  <a:gd name="T66" fmla="+- 0 -1439 -1715"/>
                                  <a:gd name="T67" fmla="*/ -1439 h 1033"/>
                                  <a:gd name="T68" fmla="+- 0 10521 10101"/>
                                  <a:gd name="T69" fmla="*/ T68 w 433"/>
                                  <a:gd name="T70" fmla="+- 0 -862 -1715"/>
                                  <a:gd name="T71" fmla="*/ -862 h 1033"/>
                                  <a:gd name="T72" fmla="+- 0 10476 10101"/>
                                  <a:gd name="T73" fmla="*/ T72 w 433"/>
                                  <a:gd name="T74" fmla="+- 0 -947 -1715"/>
                                  <a:gd name="T75" fmla="*/ -947 h 1033"/>
                                  <a:gd name="T76" fmla="+- 0 10314 10101"/>
                                  <a:gd name="T77" fmla="*/ T76 w 433"/>
                                  <a:gd name="T78" fmla="+- 0 -731 -1715"/>
                                  <a:gd name="T79" fmla="*/ -731 h 1033"/>
                                  <a:gd name="T80" fmla="+- 0 10160 10101"/>
                                  <a:gd name="T81" fmla="*/ T80 w 433"/>
                                  <a:gd name="T82" fmla="+- 0 -856 -1715"/>
                                  <a:gd name="T83" fmla="*/ -856 h 1033"/>
                                  <a:gd name="T84" fmla="+- 0 10228 10101"/>
                                  <a:gd name="T85" fmla="*/ T84 w 433"/>
                                  <a:gd name="T86" fmla="+- 0 -942 -1715"/>
                                  <a:gd name="T87" fmla="*/ -942 h 1033"/>
                                  <a:gd name="T88" fmla="+- 0 10397 10101"/>
                                  <a:gd name="T89" fmla="*/ T88 w 433"/>
                                  <a:gd name="T90" fmla="+- 0 -942 -1715"/>
                                  <a:gd name="T91" fmla="*/ -942 h 1033"/>
                                  <a:gd name="T92" fmla="+- 0 10465 10101"/>
                                  <a:gd name="T93" fmla="*/ T92 w 433"/>
                                  <a:gd name="T94" fmla="+- 0 -856 -1715"/>
                                  <a:gd name="T95" fmla="*/ -856 h 1033"/>
                                  <a:gd name="T96" fmla="+- 0 10475 10101"/>
                                  <a:gd name="T97" fmla="*/ T96 w 433"/>
                                  <a:gd name="T98" fmla="+- 0 -949 -1715"/>
                                  <a:gd name="T99" fmla="*/ -949 h 1033"/>
                                  <a:gd name="T100" fmla="+- 0 10424 10101"/>
                                  <a:gd name="T101" fmla="*/ T100 w 433"/>
                                  <a:gd name="T102" fmla="+- 0 -997 -1715"/>
                                  <a:gd name="T103" fmla="*/ -997 h 1033"/>
                                  <a:gd name="T104" fmla="+- 0 10462 10101"/>
                                  <a:gd name="T105" fmla="*/ T104 w 433"/>
                                  <a:gd name="T106" fmla="+- 0 -1064 -1715"/>
                                  <a:gd name="T107" fmla="*/ -1064 h 1033"/>
                                  <a:gd name="T108" fmla="+- 0 10425 10101"/>
                                  <a:gd name="T109" fmla="*/ T108 w 433"/>
                                  <a:gd name="T110" fmla="+- 0 -1192 -1715"/>
                                  <a:gd name="T111" fmla="*/ -1192 h 1033"/>
                                  <a:gd name="T112" fmla="+- 0 10415 10101"/>
                                  <a:gd name="T113" fmla="*/ T112 w 433"/>
                                  <a:gd name="T114" fmla="+- 0 -1094 -1715"/>
                                  <a:gd name="T115" fmla="*/ -1094 h 1033"/>
                                  <a:gd name="T116" fmla="+- 0 10353 10101"/>
                                  <a:gd name="T117" fmla="*/ T116 w 433"/>
                                  <a:gd name="T118" fmla="+- 0 -1005 -1715"/>
                                  <a:gd name="T119" fmla="*/ -1005 h 1033"/>
                                  <a:gd name="T120" fmla="+- 0 10243 10101"/>
                                  <a:gd name="T121" fmla="*/ T120 w 433"/>
                                  <a:gd name="T122" fmla="+- 0 -1025 -1715"/>
                                  <a:gd name="T123" fmla="*/ -1025 h 1033"/>
                                  <a:gd name="T124" fmla="+- 0 10222 10101"/>
                                  <a:gd name="T125" fmla="*/ T124 w 433"/>
                                  <a:gd name="T126" fmla="+- 0 -1132 -1715"/>
                                  <a:gd name="T127" fmla="*/ -1132 h 1033"/>
                                  <a:gd name="T128" fmla="+- 0 10314 10101"/>
                                  <a:gd name="T129" fmla="*/ T128 w 433"/>
                                  <a:gd name="T130" fmla="+- 0 -1192 -1715"/>
                                  <a:gd name="T131" fmla="*/ -1192 h 1033"/>
                                  <a:gd name="T132" fmla="+- 0 10407 10101"/>
                                  <a:gd name="T133" fmla="*/ T132 w 433"/>
                                  <a:gd name="T134" fmla="+- 0 -1132 -1715"/>
                                  <a:gd name="T135" fmla="*/ -1132 h 1033"/>
                                  <a:gd name="T136" fmla="+- 0 10374 10101"/>
                                  <a:gd name="T137" fmla="*/ T136 w 433"/>
                                  <a:gd name="T138" fmla="+- 0 -1229 -1715"/>
                                  <a:gd name="T139" fmla="*/ -1229 h 1033"/>
                                  <a:gd name="T140" fmla="+- 0 10209 10101"/>
                                  <a:gd name="T141" fmla="*/ T140 w 433"/>
                                  <a:gd name="T142" fmla="+- 0 -1197 -1715"/>
                                  <a:gd name="T143" fmla="*/ -1197 h 1033"/>
                                  <a:gd name="T144" fmla="+- 0 10169 10101"/>
                                  <a:gd name="T145" fmla="*/ T144 w 433"/>
                                  <a:gd name="T146" fmla="+- 0 -1064 -1715"/>
                                  <a:gd name="T147" fmla="*/ -1064 h 1033"/>
                                  <a:gd name="T148" fmla="+- 0 10215 10101"/>
                                  <a:gd name="T149" fmla="*/ T148 w 433"/>
                                  <a:gd name="T150" fmla="+- 0 -988 -1715"/>
                                  <a:gd name="T151" fmla="*/ -988 h 1033"/>
                                  <a:gd name="T152" fmla="+- 0 10125 10101"/>
                                  <a:gd name="T153" fmla="*/ T152 w 433"/>
                                  <a:gd name="T154" fmla="+- 0 -903 -1715"/>
                                  <a:gd name="T155" fmla="*/ -903 h 1033"/>
                                  <a:gd name="T156" fmla="+- 0 10102 10101"/>
                                  <a:gd name="T157" fmla="*/ T156 w 433"/>
                                  <a:gd name="T158" fmla="+- 0 -738 -1715"/>
                                  <a:gd name="T159" fmla="*/ -738 h 1033"/>
                                  <a:gd name="T160" fmla="+- 0 10141 10101"/>
                                  <a:gd name="T161" fmla="*/ T160 w 433"/>
                                  <a:gd name="T162" fmla="+- 0 -701 -1715"/>
                                  <a:gd name="T163" fmla="*/ -701 h 1033"/>
                                  <a:gd name="T164" fmla="+- 0 10272 10101"/>
                                  <a:gd name="T165" fmla="*/ T164 w 433"/>
                                  <a:gd name="T166" fmla="+- 0 -684 -1715"/>
                                  <a:gd name="T167" fmla="*/ -684 h 1033"/>
                                  <a:gd name="T168" fmla="+- 0 10406 10101"/>
                                  <a:gd name="T169" fmla="*/ T168 w 433"/>
                                  <a:gd name="T170" fmla="+- 0 -688 -1715"/>
                                  <a:gd name="T171" fmla="*/ -688 h 1033"/>
                                  <a:gd name="T172" fmla="+- 0 10511 10101"/>
                                  <a:gd name="T173" fmla="*/ T172 w 433"/>
                                  <a:gd name="T174" fmla="+- 0 -709 -1715"/>
                                  <a:gd name="T175" fmla="*/ -709 h 1033"/>
                                  <a:gd name="T176" fmla="+- 0 10533 10101"/>
                                  <a:gd name="T177" fmla="*/ T176 w 433"/>
                                  <a:gd name="T178" fmla="+- 0 -738 -1715"/>
                                  <a:gd name="T179" fmla="*/ -738 h 103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433" h="1033">
                                    <a:moveTo>
                                      <a:pt x="409" y="66"/>
                                    </a:moveTo>
                                    <a:lnTo>
                                      <a:pt x="405" y="48"/>
                                    </a:lnTo>
                                    <a:lnTo>
                                      <a:pt x="404" y="40"/>
                                    </a:lnTo>
                                    <a:lnTo>
                                      <a:pt x="389" y="19"/>
                                    </a:lnTo>
                                    <a:lnTo>
                                      <a:pt x="368" y="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286"/>
                                    </a:lnTo>
                                    <a:lnTo>
                                      <a:pt x="355" y="294"/>
                                    </a:lnTo>
                                    <a:lnTo>
                                      <a:pt x="261" y="294"/>
                                    </a:lnTo>
                                    <a:lnTo>
                                      <a:pt x="252" y="298"/>
                                    </a:lnTo>
                                    <a:lnTo>
                                      <a:pt x="249" y="307"/>
                                    </a:lnTo>
                                    <a:lnTo>
                                      <a:pt x="213" y="375"/>
                                    </a:lnTo>
                                    <a:lnTo>
                                      <a:pt x="178" y="307"/>
                                    </a:lnTo>
                                    <a:lnTo>
                                      <a:pt x="173" y="300"/>
                                    </a:lnTo>
                                    <a:lnTo>
                                      <a:pt x="165" y="294"/>
                                    </a:lnTo>
                                    <a:lnTo>
                                      <a:pt x="71" y="294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55"/>
                                    </a:lnTo>
                                    <a:lnTo>
                                      <a:pt x="71" y="48"/>
                                    </a:lnTo>
                                    <a:lnTo>
                                      <a:pt x="355" y="48"/>
                                    </a:lnTo>
                                    <a:lnTo>
                                      <a:pt x="363" y="55"/>
                                    </a:lnTo>
                                    <a:lnTo>
                                      <a:pt x="363" y="4"/>
                                    </a:lnTo>
                                    <a:lnTo>
                                      <a:pt x="341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52" y="5"/>
                                    </a:lnTo>
                                    <a:lnTo>
                                      <a:pt x="31" y="19"/>
                                    </a:lnTo>
                                    <a:lnTo>
                                      <a:pt x="16" y="40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11" y="276"/>
                                    </a:lnTo>
                                    <a:lnTo>
                                      <a:pt x="18" y="301"/>
                                    </a:lnTo>
                                    <a:lnTo>
                                      <a:pt x="33" y="322"/>
                                    </a:lnTo>
                                    <a:lnTo>
                                      <a:pt x="55" y="336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140" y="342"/>
                                    </a:lnTo>
                                    <a:lnTo>
                                      <a:pt x="168" y="396"/>
                                    </a:lnTo>
                                    <a:lnTo>
                                      <a:pt x="176" y="407"/>
                                    </a:lnTo>
                                    <a:lnTo>
                                      <a:pt x="186" y="415"/>
                                    </a:lnTo>
                                    <a:lnTo>
                                      <a:pt x="198" y="421"/>
                                    </a:lnTo>
                                    <a:lnTo>
                                      <a:pt x="212" y="423"/>
                                    </a:lnTo>
                                    <a:lnTo>
                                      <a:pt x="225" y="421"/>
                                    </a:lnTo>
                                    <a:lnTo>
                                      <a:pt x="237" y="415"/>
                                    </a:lnTo>
                                    <a:lnTo>
                                      <a:pt x="247" y="407"/>
                                    </a:lnTo>
                                    <a:lnTo>
                                      <a:pt x="255" y="396"/>
                                    </a:lnTo>
                                    <a:lnTo>
                                      <a:pt x="266" y="375"/>
                                    </a:lnTo>
                                    <a:lnTo>
                                      <a:pt x="283" y="342"/>
                                    </a:lnTo>
                                    <a:lnTo>
                                      <a:pt x="341" y="342"/>
                                    </a:lnTo>
                                    <a:lnTo>
                                      <a:pt x="368" y="336"/>
                                    </a:lnTo>
                                    <a:lnTo>
                                      <a:pt x="389" y="322"/>
                                    </a:lnTo>
                                    <a:lnTo>
                                      <a:pt x="404" y="301"/>
                                    </a:lnTo>
                                    <a:lnTo>
                                      <a:pt x="409" y="276"/>
                                    </a:lnTo>
                                    <a:lnTo>
                                      <a:pt x="409" y="66"/>
                                    </a:lnTo>
                                    <a:close/>
                                    <a:moveTo>
                                      <a:pt x="432" y="958"/>
                                    </a:moveTo>
                                    <a:lnTo>
                                      <a:pt x="420" y="853"/>
                                    </a:lnTo>
                                    <a:lnTo>
                                      <a:pt x="407" y="812"/>
                                    </a:lnTo>
                                    <a:lnTo>
                                      <a:pt x="384" y="776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296" y="979"/>
                                    </a:lnTo>
                                    <a:lnTo>
                                      <a:pt x="213" y="984"/>
                                    </a:lnTo>
                                    <a:lnTo>
                                      <a:pt x="129" y="979"/>
                                    </a:lnTo>
                                    <a:lnTo>
                                      <a:pt x="46" y="964"/>
                                    </a:lnTo>
                                    <a:lnTo>
                                      <a:pt x="59" y="859"/>
                                    </a:lnTo>
                                    <a:lnTo>
                                      <a:pt x="70" y="822"/>
                                    </a:lnTo>
                                    <a:lnTo>
                                      <a:pt x="94" y="793"/>
                                    </a:lnTo>
                                    <a:lnTo>
                                      <a:pt x="127" y="773"/>
                                    </a:lnTo>
                                    <a:lnTo>
                                      <a:pt x="165" y="766"/>
                                    </a:lnTo>
                                    <a:lnTo>
                                      <a:pt x="258" y="766"/>
                                    </a:lnTo>
                                    <a:lnTo>
                                      <a:pt x="296" y="773"/>
                                    </a:lnTo>
                                    <a:lnTo>
                                      <a:pt x="329" y="792"/>
                                    </a:lnTo>
                                    <a:lnTo>
                                      <a:pt x="353" y="822"/>
                                    </a:lnTo>
                                    <a:lnTo>
                                      <a:pt x="364" y="859"/>
                                    </a:lnTo>
                                    <a:lnTo>
                                      <a:pt x="375" y="967"/>
                                    </a:lnTo>
                                    <a:lnTo>
                                      <a:pt x="375" y="768"/>
                                    </a:lnTo>
                                    <a:lnTo>
                                      <a:pt x="374" y="766"/>
                                    </a:lnTo>
                                    <a:lnTo>
                                      <a:pt x="353" y="747"/>
                                    </a:lnTo>
                                    <a:lnTo>
                                      <a:pt x="315" y="727"/>
                                    </a:lnTo>
                                    <a:lnTo>
                                      <a:pt x="323" y="718"/>
                                    </a:lnTo>
                                    <a:lnTo>
                                      <a:pt x="335" y="705"/>
                                    </a:lnTo>
                                    <a:lnTo>
                                      <a:pt x="351" y="680"/>
                                    </a:lnTo>
                                    <a:lnTo>
                                      <a:pt x="361" y="651"/>
                                    </a:lnTo>
                                    <a:lnTo>
                                      <a:pt x="364" y="621"/>
                                    </a:lnTo>
                                    <a:lnTo>
                                      <a:pt x="353" y="564"/>
                                    </a:lnTo>
                                    <a:lnTo>
                                      <a:pt x="324" y="523"/>
                                    </a:lnTo>
                                    <a:lnTo>
                                      <a:pt x="320" y="517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06" y="659"/>
                                    </a:lnTo>
                                    <a:lnTo>
                                      <a:pt x="284" y="690"/>
                                    </a:lnTo>
                                    <a:lnTo>
                                      <a:pt x="252" y="710"/>
                                    </a:lnTo>
                                    <a:lnTo>
                                      <a:pt x="213" y="718"/>
                                    </a:lnTo>
                                    <a:lnTo>
                                      <a:pt x="174" y="710"/>
                                    </a:lnTo>
                                    <a:lnTo>
                                      <a:pt x="142" y="690"/>
                                    </a:lnTo>
                                    <a:lnTo>
                                      <a:pt x="121" y="659"/>
                                    </a:lnTo>
                                    <a:lnTo>
                                      <a:pt x="113" y="621"/>
                                    </a:lnTo>
                                    <a:lnTo>
                                      <a:pt x="121" y="583"/>
                                    </a:lnTo>
                                    <a:lnTo>
                                      <a:pt x="142" y="552"/>
                                    </a:lnTo>
                                    <a:lnTo>
                                      <a:pt x="174" y="531"/>
                                    </a:lnTo>
                                    <a:lnTo>
                                      <a:pt x="213" y="523"/>
                                    </a:lnTo>
                                    <a:lnTo>
                                      <a:pt x="252" y="531"/>
                                    </a:lnTo>
                                    <a:lnTo>
                                      <a:pt x="284" y="552"/>
                                    </a:lnTo>
                                    <a:lnTo>
                                      <a:pt x="306" y="583"/>
                                    </a:lnTo>
                                    <a:lnTo>
                                      <a:pt x="314" y="621"/>
                                    </a:lnTo>
                                    <a:lnTo>
                                      <a:pt x="314" y="513"/>
                                    </a:lnTo>
                                    <a:lnTo>
                                      <a:pt x="273" y="486"/>
                                    </a:lnTo>
                                    <a:lnTo>
                                      <a:pt x="215" y="475"/>
                                    </a:lnTo>
                                    <a:lnTo>
                                      <a:pt x="156" y="487"/>
                                    </a:lnTo>
                                    <a:lnTo>
                                      <a:pt x="108" y="518"/>
                                    </a:lnTo>
                                    <a:lnTo>
                                      <a:pt x="76" y="564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8" y="651"/>
                                    </a:lnTo>
                                    <a:lnTo>
                                      <a:pt x="78" y="680"/>
                                    </a:lnTo>
                                    <a:lnTo>
                                      <a:pt x="93" y="706"/>
                                    </a:lnTo>
                                    <a:lnTo>
                                      <a:pt x="114" y="727"/>
                                    </a:lnTo>
                                    <a:lnTo>
                                      <a:pt x="77" y="747"/>
                                    </a:lnTo>
                                    <a:lnTo>
                                      <a:pt x="46" y="776"/>
                                    </a:lnTo>
                                    <a:lnTo>
                                      <a:pt x="24" y="812"/>
                                    </a:lnTo>
                                    <a:lnTo>
                                      <a:pt x="12" y="853"/>
                                    </a:lnTo>
                                    <a:lnTo>
                                      <a:pt x="0" y="958"/>
                                    </a:lnTo>
                                    <a:lnTo>
                                      <a:pt x="1" y="977"/>
                                    </a:lnTo>
                                    <a:lnTo>
                                      <a:pt x="10" y="994"/>
                                    </a:lnTo>
                                    <a:lnTo>
                                      <a:pt x="23" y="1007"/>
                                    </a:lnTo>
                                    <a:lnTo>
                                      <a:pt x="40" y="1014"/>
                                    </a:lnTo>
                                    <a:lnTo>
                                      <a:pt x="83" y="1022"/>
                                    </a:lnTo>
                                    <a:lnTo>
                                      <a:pt x="126" y="1027"/>
                                    </a:lnTo>
                                    <a:lnTo>
                                      <a:pt x="171" y="1031"/>
                                    </a:lnTo>
                                    <a:lnTo>
                                      <a:pt x="216" y="1032"/>
                                    </a:lnTo>
                                    <a:lnTo>
                                      <a:pt x="261" y="1031"/>
                                    </a:lnTo>
                                    <a:lnTo>
                                      <a:pt x="305" y="1027"/>
                                    </a:lnTo>
                                    <a:lnTo>
                                      <a:pt x="349" y="1022"/>
                                    </a:lnTo>
                                    <a:lnTo>
                                      <a:pt x="392" y="1014"/>
                                    </a:lnTo>
                                    <a:lnTo>
                                      <a:pt x="410" y="1006"/>
                                    </a:lnTo>
                                    <a:lnTo>
                                      <a:pt x="424" y="993"/>
                                    </a:lnTo>
                                    <a:lnTo>
                                      <a:pt x="429" y="984"/>
                                    </a:lnTo>
                                    <a:lnTo>
                                      <a:pt x="432" y="977"/>
                                    </a:lnTo>
                                    <a:lnTo>
                                      <a:pt x="432" y="9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6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227" y="-1606"/>
                                <a:ext cx="170" cy="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3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00" y="-1716"/>
                                <a:ext cx="433" cy="1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46FA5" w14:textId="77777777" w:rsidR="0036663C" w:rsidRDefault="0036663C" w:rsidP="0036663C">
                                  <w:pPr>
                                    <w:spacing w:before="2"/>
                                    <w:rPr>
                                      <w:rFonts w:ascii="Brandon Grotesque Bold"/>
                                      <w:b/>
                                      <w:sz w:val="6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38" name="Freeform: Shape 238"/>
                          <wps:cNvSpPr>
                            <a:spLocks/>
                          </wps:cNvSpPr>
                          <wps:spPr bwMode="auto">
                            <a:xfrm>
                              <a:off x="666750" y="0"/>
                              <a:ext cx="274955" cy="655955"/>
                            </a:xfrm>
                            <a:custGeom>
                              <a:avLst/>
                              <a:gdLst>
                                <a:gd name="T0" fmla="+- 0 11026 10617"/>
                                <a:gd name="T1" fmla="*/ T0 w 433"/>
                                <a:gd name="T2" fmla="+- 0 -1675 -1715"/>
                                <a:gd name="T3" fmla="*/ -1675 h 1033"/>
                                <a:gd name="T4" fmla="+- 0 10982 10617"/>
                                <a:gd name="T5" fmla="*/ T4 w 433"/>
                                <a:gd name="T6" fmla="+- 0 -1712 -1715"/>
                                <a:gd name="T7" fmla="*/ -1712 h 1033"/>
                                <a:gd name="T8" fmla="+- 0 10974 10617"/>
                                <a:gd name="T9" fmla="*/ T8 w 433"/>
                                <a:gd name="T10" fmla="+- 0 -1421 -1715"/>
                                <a:gd name="T11" fmla="*/ -1421 h 1033"/>
                                <a:gd name="T12" fmla="+- 0 10867 10617"/>
                                <a:gd name="T13" fmla="*/ T12 w 433"/>
                                <a:gd name="T14" fmla="+- 0 -1408 -1715"/>
                                <a:gd name="T15" fmla="*/ -1408 h 1033"/>
                                <a:gd name="T16" fmla="+- 0 10793 10617"/>
                                <a:gd name="T17" fmla="*/ T16 w 433"/>
                                <a:gd name="T18" fmla="+- 0 -1415 -1715"/>
                                <a:gd name="T19" fmla="*/ -1415 h 1033"/>
                                <a:gd name="T20" fmla="+- 0 10682 10617"/>
                                <a:gd name="T21" fmla="*/ T20 w 433"/>
                                <a:gd name="T22" fmla="+- 0 -1429 -1715"/>
                                <a:gd name="T23" fmla="*/ -1429 h 1033"/>
                                <a:gd name="T24" fmla="+- 0 10974 10617"/>
                                <a:gd name="T25" fmla="*/ T24 w 433"/>
                                <a:gd name="T26" fmla="+- 0 -1667 -1715"/>
                                <a:gd name="T27" fmla="*/ -1667 h 1033"/>
                                <a:gd name="T28" fmla="+- 0 10963 10617"/>
                                <a:gd name="T29" fmla="*/ T28 w 433"/>
                                <a:gd name="T30" fmla="+- 0 -1715 -1715"/>
                                <a:gd name="T31" fmla="*/ -1715 h 1033"/>
                                <a:gd name="T32" fmla="+- 0 10652 10617"/>
                                <a:gd name="T33" fmla="*/ T32 w 433"/>
                                <a:gd name="T34" fmla="+- 0 -1696 -1715"/>
                                <a:gd name="T35" fmla="*/ -1696 h 1033"/>
                                <a:gd name="T36" fmla="+- 0 10632 10617"/>
                                <a:gd name="T37" fmla="*/ T36 w 433"/>
                                <a:gd name="T38" fmla="+- 0 -1439 -1715"/>
                                <a:gd name="T39" fmla="*/ -1439 h 1033"/>
                                <a:gd name="T40" fmla="+- 0 10673 10617"/>
                                <a:gd name="T41" fmla="*/ T40 w 433"/>
                                <a:gd name="T42" fmla="+- 0 -1379 -1715"/>
                                <a:gd name="T43" fmla="*/ -1379 h 1033"/>
                                <a:gd name="T44" fmla="+- 0 10787 10617"/>
                                <a:gd name="T45" fmla="*/ T44 w 433"/>
                                <a:gd name="T46" fmla="+- 0 -1319 -1715"/>
                                <a:gd name="T47" fmla="*/ -1319 h 1033"/>
                                <a:gd name="T48" fmla="+- 0 10817 10617"/>
                                <a:gd name="T49" fmla="*/ T48 w 433"/>
                                <a:gd name="T50" fmla="+- 0 -1294 -1715"/>
                                <a:gd name="T51" fmla="*/ -1294 h 1033"/>
                                <a:gd name="T52" fmla="+- 0 10857 10617"/>
                                <a:gd name="T53" fmla="*/ T52 w 433"/>
                                <a:gd name="T54" fmla="+- 0 -1300 -1715"/>
                                <a:gd name="T55" fmla="*/ -1300 h 1033"/>
                                <a:gd name="T56" fmla="+- 0 10886 10617"/>
                                <a:gd name="T57" fmla="*/ T56 w 433"/>
                                <a:gd name="T58" fmla="+- 0 -1340 -1715"/>
                                <a:gd name="T59" fmla="*/ -1340 h 1033"/>
                                <a:gd name="T60" fmla="+- 0 10989 10617"/>
                                <a:gd name="T61" fmla="*/ T60 w 433"/>
                                <a:gd name="T62" fmla="+- 0 -1379 -1715"/>
                                <a:gd name="T63" fmla="*/ -1379 h 1033"/>
                                <a:gd name="T64" fmla="+- 0 11031 10617"/>
                                <a:gd name="T65" fmla="*/ T64 w 433"/>
                                <a:gd name="T66" fmla="+- 0 -1439 -1715"/>
                                <a:gd name="T67" fmla="*/ -1439 h 1033"/>
                                <a:gd name="T68" fmla="+- 0 11034 10617"/>
                                <a:gd name="T69" fmla="*/ T68 w 433"/>
                                <a:gd name="T70" fmla="+- 0 -862 -1715"/>
                                <a:gd name="T71" fmla="*/ -862 h 1033"/>
                                <a:gd name="T72" fmla="+- 0 10994 10617"/>
                                <a:gd name="T73" fmla="*/ T72 w 433"/>
                                <a:gd name="T74" fmla="+- 0 -946 -1715"/>
                                <a:gd name="T75" fmla="*/ -946 h 1033"/>
                                <a:gd name="T76" fmla="+- 0 10831 10617"/>
                                <a:gd name="T77" fmla="*/ T76 w 433"/>
                                <a:gd name="T78" fmla="+- 0 -731 -1715"/>
                                <a:gd name="T79" fmla="*/ -731 h 1033"/>
                                <a:gd name="T80" fmla="+- 0 10677 10617"/>
                                <a:gd name="T81" fmla="*/ T80 w 433"/>
                                <a:gd name="T82" fmla="+- 0 -856 -1715"/>
                                <a:gd name="T83" fmla="*/ -856 h 1033"/>
                                <a:gd name="T84" fmla="+- 0 10745 10617"/>
                                <a:gd name="T85" fmla="*/ T84 w 433"/>
                                <a:gd name="T86" fmla="+- 0 -942 -1715"/>
                                <a:gd name="T87" fmla="*/ -942 h 1033"/>
                                <a:gd name="T88" fmla="+- 0 10915 10617"/>
                                <a:gd name="T89" fmla="*/ T88 w 433"/>
                                <a:gd name="T90" fmla="+- 0 -942 -1715"/>
                                <a:gd name="T91" fmla="*/ -942 h 1033"/>
                                <a:gd name="T92" fmla="+- 0 10983 10617"/>
                                <a:gd name="T93" fmla="*/ T92 w 433"/>
                                <a:gd name="T94" fmla="+- 0 -856 -1715"/>
                                <a:gd name="T95" fmla="*/ -856 h 1033"/>
                                <a:gd name="T96" fmla="+- 0 10990 10617"/>
                                <a:gd name="T97" fmla="*/ T96 w 433"/>
                                <a:gd name="T98" fmla="+- 0 -949 -1715"/>
                                <a:gd name="T99" fmla="*/ -949 h 1033"/>
                                <a:gd name="T100" fmla="+- 0 10940 10617"/>
                                <a:gd name="T101" fmla="*/ T100 w 433"/>
                                <a:gd name="T102" fmla="+- 0 -997 -1715"/>
                                <a:gd name="T103" fmla="*/ -997 h 1033"/>
                                <a:gd name="T104" fmla="+- 0 10978 10617"/>
                                <a:gd name="T105" fmla="*/ T104 w 433"/>
                                <a:gd name="T106" fmla="+- 0 -1064 -1715"/>
                                <a:gd name="T107" fmla="*/ -1064 h 1033"/>
                                <a:gd name="T108" fmla="+- 0 10941 10617"/>
                                <a:gd name="T109" fmla="*/ T108 w 433"/>
                                <a:gd name="T110" fmla="+- 0 -1192 -1715"/>
                                <a:gd name="T111" fmla="*/ -1192 h 1033"/>
                                <a:gd name="T112" fmla="+- 0 10932 10617"/>
                                <a:gd name="T113" fmla="*/ T112 w 433"/>
                                <a:gd name="T114" fmla="+- 0 -1094 -1715"/>
                                <a:gd name="T115" fmla="*/ -1094 h 1033"/>
                                <a:gd name="T116" fmla="+- 0 10871 10617"/>
                                <a:gd name="T117" fmla="*/ T116 w 433"/>
                                <a:gd name="T118" fmla="+- 0 -1005 -1715"/>
                                <a:gd name="T119" fmla="*/ -1005 h 1033"/>
                                <a:gd name="T120" fmla="+- 0 10761 10617"/>
                                <a:gd name="T121" fmla="*/ T120 w 433"/>
                                <a:gd name="T122" fmla="+- 0 -1025 -1715"/>
                                <a:gd name="T123" fmla="*/ -1025 h 1033"/>
                                <a:gd name="T124" fmla="+- 0 10739 10617"/>
                                <a:gd name="T125" fmla="*/ T124 w 433"/>
                                <a:gd name="T126" fmla="+- 0 -1132 -1715"/>
                                <a:gd name="T127" fmla="*/ -1132 h 1033"/>
                                <a:gd name="T128" fmla="+- 0 10832 10617"/>
                                <a:gd name="T129" fmla="*/ T128 w 433"/>
                                <a:gd name="T130" fmla="+- 0 -1192 -1715"/>
                                <a:gd name="T131" fmla="*/ -1192 h 1033"/>
                                <a:gd name="T132" fmla="+- 0 10924 10617"/>
                                <a:gd name="T133" fmla="*/ T132 w 433"/>
                                <a:gd name="T134" fmla="+- 0 -1132 -1715"/>
                                <a:gd name="T135" fmla="*/ -1132 h 1033"/>
                                <a:gd name="T136" fmla="+- 0 10890 10617"/>
                                <a:gd name="T137" fmla="*/ T136 w 433"/>
                                <a:gd name="T138" fmla="+- 0 -1229 -1715"/>
                                <a:gd name="T139" fmla="*/ -1229 h 1033"/>
                                <a:gd name="T140" fmla="+- 0 10725 10617"/>
                                <a:gd name="T141" fmla="*/ T140 w 433"/>
                                <a:gd name="T142" fmla="+- 0 -1197 -1715"/>
                                <a:gd name="T143" fmla="*/ -1197 h 1033"/>
                                <a:gd name="T144" fmla="+- 0 10685 10617"/>
                                <a:gd name="T145" fmla="*/ T144 w 433"/>
                                <a:gd name="T146" fmla="+- 0 -1064 -1715"/>
                                <a:gd name="T147" fmla="*/ -1064 h 1033"/>
                                <a:gd name="T148" fmla="+- 0 10731 10617"/>
                                <a:gd name="T149" fmla="*/ T148 w 433"/>
                                <a:gd name="T150" fmla="+- 0 -988 -1715"/>
                                <a:gd name="T151" fmla="*/ -988 h 1033"/>
                                <a:gd name="T152" fmla="+- 0 10641 10617"/>
                                <a:gd name="T153" fmla="*/ T152 w 433"/>
                                <a:gd name="T154" fmla="+- 0 -903 -1715"/>
                                <a:gd name="T155" fmla="*/ -903 h 1033"/>
                                <a:gd name="T156" fmla="+- 0 10618 10617"/>
                                <a:gd name="T157" fmla="*/ T156 w 433"/>
                                <a:gd name="T158" fmla="+- 0 -738 -1715"/>
                                <a:gd name="T159" fmla="*/ -738 h 1033"/>
                                <a:gd name="T160" fmla="+- 0 10657 10617"/>
                                <a:gd name="T161" fmla="*/ T160 w 433"/>
                                <a:gd name="T162" fmla="+- 0 -701 -1715"/>
                                <a:gd name="T163" fmla="*/ -701 h 1033"/>
                                <a:gd name="T164" fmla="+- 0 10788 10617"/>
                                <a:gd name="T165" fmla="*/ T164 w 433"/>
                                <a:gd name="T166" fmla="+- 0 -684 -1715"/>
                                <a:gd name="T167" fmla="*/ -684 h 1033"/>
                                <a:gd name="T168" fmla="+- 0 10922 10617"/>
                                <a:gd name="T169" fmla="*/ T168 w 433"/>
                                <a:gd name="T170" fmla="+- 0 -688 -1715"/>
                                <a:gd name="T171" fmla="*/ -688 h 1033"/>
                                <a:gd name="T172" fmla="+- 0 11027 10617"/>
                                <a:gd name="T173" fmla="*/ T172 w 433"/>
                                <a:gd name="T174" fmla="+- 0 -709 -1715"/>
                                <a:gd name="T175" fmla="*/ -709 h 1033"/>
                                <a:gd name="T176" fmla="+- 0 11049 10617"/>
                                <a:gd name="T177" fmla="*/ T176 w 433"/>
                                <a:gd name="T178" fmla="+- 0 -738 -1715"/>
                                <a:gd name="T179" fmla="*/ -738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433" h="1033">
                                  <a:moveTo>
                                    <a:pt x="414" y="66"/>
                                  </a:moveTo>
                                  <a:lnTo>
                                    <a:pt x="410" y="48"/>
                                  </a:lnTo>
                                  <a:lnTo>
                                    <a:pt x="409" y="40"/>
                                  </a:lnTo>
                                  <a:lnTo>
                                    <a:pt x="394" y="19"/>
                                  </a:lnTo>
                                  <a:lnTo>
                                    <a:pt x="372" y="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286"/>
                                  </a:lnTo>
                                  <a:lnTo>
                                    <a:pt x="357" y="294"/>
                                  </a:lnTo>
                                  <a:lnTo>
                                    <a:pt x="263" y="294"/>
                                  </a:lnTo>
                                  <a:lnTo>
                                    <a:pt x="253" y="298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16" y="375"/>
                                  </a:lnTo>
                                  <a:lnTo>
                                    <a:pt x="181" y="307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73" y="294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357" y="48"/>
                                  </a:lnTo>
                                  <a:lnTo>
                                    <a:pt x="365" y="55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5" y="66"/>
                                  </a:lnTo>
                                  <a:lnTo>
                                    <a:pt x="15" y="276"/>
                                  </a:lnTo>
                                  <a:lnTo>
                                    <a:pt x="20" y="301"/>
                                  </a:lnTo>
                                  <a:lnTo>
                                    <a:pt x="34" y="322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83" y="342"/>
                                  </a:lnTo>
                                  <a:lnTo>
                                    <a:pt x="142" y="342"/>
                                  </a:lnTo>
                                  <a:lnTo>
                                    <a:pt x="170" y="396"/>
                                  </a:lnTo>
                                  <a:lnTo>
                                    <a:pt x="177" y="407"/>
                                  </a:lnTo>
                                  <a:lnTo>
                                    <a:pt x="188" y="415"/>
                                  </a:lnTo>
                                  <a:lnTo>
                                    <a:pt x="200" y="421"/>
                                  </a:lnTo>
                                  <a:lnTo>
                                    <a:pt x="215" y="423"/>
                                  </a:lnTo>
                                  <a:lnTo>
                                    <a:pt x="228" y="421"/>
                                  </a:lnTo>
                                  <a:lnTo>
                                    <a:pt x="240" y="415"/>
                                  </a:lnTo>
                                  <a:lnTo>
                                    <a:pt x="251" y="407"/>
                                  </a:lnTo>
                                  <a:lnTo>
                                    <a:pt x="258" y="396"/>
                                  </a:lnTo>
                                  <a:lnTo>
                                    <a:pt x="269" y="375"/>
                                  </a:lnTo>
                                  <a:lnTo>
                                    <a:pt x="286" y="342"/>
                                  </a:lnTo>
                                  <a:lnTo>
                                    <a:pt x="346" y="342"/>
                                  </a:lnTo>
                                  <a:lnTo>
                                    <a:pt x="372" y="336"/>
                                  </a:lnTo>
                                  <a:lnTo>
                                    <a:pt x="394" y="322"/>
                                  </a:lnTo>
                                  <a:lnTo>
                                    <a:pt x="409" y="301"/>
                                  </a:lnTo>
                                  <a:lnTo>
                                    <a:pt x="414" y="276"/>
                                  </a:lnTo>
                                  <a:lnTo>
                                    <a:pt x="414" y="66"/>
                                  </a:lnTo>
                                  <a:close/>
                                  <a:moveTo>
                                    <a:pt x="433" y="958"/>
                                  </a:moveTo>
                                  <a:lnTo>
                                    <a:pt x="417" y="853"/>
                                  </a:lnTo>
                                  <a:lnTo>
                                    <a:pt x="405" y="812"/>
                                  </a:lnTo>
                                  <a:lnTo>
                                    <a:pt x="383" y="776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297" y="979"/>
                                  </a:lnTo>
                                  <a:lnTo>
                                    <a:pt x="214" y="984"/>
                                  </a:lnTo>
                                  <a:lnTo>
                                    <a:pt x="130" y="979"/>
                                  </a:lnTo>
                                  <a:lnTo>
                                    <a:pt x="48" y="964"/>
                                  </a:lnTo>
                                  <a:lnTo>
                                    <a:pt x="60" y="859"/>
                                  </a:lnTo>
                                  <a:lnTo>
                                    <a:pt x="72" y="822"/>
                                  </a:lnTo>
                                  <a:lnTo>
                                    <a:pt x="95" y="793"/>
                                  </a:lnTo>
                                  <a:lnTo>
                                    <a:pt x="128" y="773"/>
                                  </a:lnTo>
                                  <a:lnTo>
                                    <a:pt x="167" y="766"/>
                                  </a:lnTo>
                                  <a:lnTo>
                                    <a:pt x="259" y="766"/>
                                  </a:lnTo>
                                  <a:lnTo>
                                    <a:pt x="298" y="773"/>
                                  </a:lnTo>
                                  <a:lnTo>
                                    <a:pt x="331" y="792"/>
                                  </a:lnTo>
                                  <a:lnTo>
                                    <a:pt x="354" y="822"/>
                                  </a:lnTo>
                                  <a:lnTo>
                                    <a:pt x="366" y="859"/>
                                  </a:lnTo>
                                  <a:lnTo>
                                    <a:pt x="377" y="967"/>
                                  </a:lnTo>
                                  <a:lnTo>
                                    <a:pt x="377" y="769"/>
                                  </a:lnTo>
                                  <a:lnTo>
                                    <a:pt x="373" y="766"/>
                                  </a:lnTo>
                                  <a:lnTo>
                                    <a:pt x="353" y="747"/>
                                  </a:lnTo>
                                  <a:lnTo>
                                    <a:pt x="315" y="727"/>
                                  </a:lnTo>
                                  <a:lnTo>
                                    <a:pt x="323" y="718"/>
                                  </a:lnTo>
                                  <a:lnTo>
                                    <a:pt x="335" y="705"/>
                                  </a:lnTo>
                                  <a:lnTo>
                                    <a:pt x="351" y="680"/>
                                  </a:lnTo>
                                  <a:lnTo>
                                    <a:pt x="361" y="651"/>
                                  </a:lnTo>
                                  <a:lnTo>
                                    <a:pt x="365" y="621"/>
                                  </a:lnTo>
                                  <a:lnTo>
                                    <a:pt x="353" y="564"/>
                                  </a:lnTo>
                                  <a:lnTo>
                                    <a:pt x="324" y="523"/>
                                  </a:lnTo>
                                  <a:lnTo>
                                    <a:pt x="320" y="517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07" y="659"/>
                                  </a:lnTo>
                                  <a:lnTo>
                                    <a:pt x="286" y="690"/>
                                  </a:lnTo>
                                  <a:lnTo>
                                    <a:pt x="254" y="710"/>
                                  </a:lnTo>
                                  <a:lnTo>
                                    <a:pt x="215" y="718"/>
                                  </a:lnTo>
                                  <a:lnTo>
                                    <a:pt x="175" y="710"/>
                                  </a:lnTo>
                                  <a:lnTo>
                                    <a:pt x="144" y="690"/>
                                  </a:lnTo>
                                  <a:lnTo>
                                    <a:pt x="122" y="659"/>
                                  </a:lnTo>
                                  <a:lnTo>
                                    <a:pt x="114" y="621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44" y="552"/>
                                  </a:lnTo>
                                  <a:lnTo>
                                    <a:pt x="175" y="531"/>
                                  </a:lnTo>
                                  <a:lnTo>
                                    <a:pt x="215" y="523"/>
                                  </a:lnTo>
                                  <a:lnTo>
                                    <a:pt x="254" y="531"/>
                                  </a:lnTo>
                                  <a:lnTo>
                                    <a:pt x="286" y="552"/>
                                  </a:lnTo>
                                  <a:lnTo>
                                    <a:pt x="307" y="583"/>
                                  </a:lnTo>
                                  <a:lnTo>
                                    <a:pt x="315" y="621"/>
                                  </a:lnTo>
                                  <a:lnTo>
                                    <a:pt x="315" y="514"/>
                                  </a:lnTo>
                                  <a:lnTo>
                                    <a:pt x="273" y="486"/>
                                  </a:lnTo>
                                  <a:lnTo>
                                    <a:pt x="215" y="475"/>
                                  </a:lnTo>
                                  <a:lnTo>
                                    <a:pt x="156" y="487"/>
                                  </a:lnTo>
                                  <a:lnTo>
                                    <a:pt x="108" y="518"/>
                                  </a:lnTo>
                                  <a:lnTo>
                                    <a:pt x="76" y="564"/>
                                  </a:lnTo>
                                  <a:lnTo>
                                    <a:pt x="65" y="621"/>
                                  </a:lnTo>
                                  <a:lnTo>
                                    <a:pt x="68" y="651"/>
                                  </a:lnTo>
                                  <a:lnTo>
                                    <a:pt x="78" y="680"/>
                                  </a:lnTo>
                                  <a:lnTo>
                                    <a:pt x="93" y="706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77" y="747"/>
                                  </a:lnTo>
                                  <a:lnTo>
                                    <a:pt x="46" y="776"/>
                                  </a:lnTo>
                                  <a:lnTo>
                                    <a:pt x="24" y="812"/>
                                  </a:lnTo>
                                  <a:lnTo>
                                    <a:pt x="12" y="853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1" y="977"/>
                                  </a:lnTo>
                                  <a:lnTo>
                                    <a:pt x="10" y="994"/>
                                  </a:lnTo>
                                  <a:lnTo>
                                    <a:pt x="23" y="1007"/>
                                  </a:lnTo>
                                  <a:lnTo>
                                    <a:pt x="40" y="1014"/>
                                  </a:lnTo>
                                  <a:lnTo>
                                    <a:pt x="83" y="1022"/>
                                  </a:lnTo>
                                  <a:lnTo>
                                    <a:pt x="126" y="1027"/>
                                  </a:lnTo>
                                  <a:lnTo>
                                    <a:pt x="171" y="1031"/>
                                  </a:lnTo>
                                  <a:lnTo>
                                    <a:pt x="216" y="1032"/>
                                  </a:lnTo>
                                  <a:lnTo>
                                    <a:pt x="261" y="1031"/>
                                  </a:lnTo>
                                  <a:lnTo>
                                    <a:pt x="305" y="1027"/>
                                  </a:lnTo>
                                  <a:lnTo>
                                    <a:pt x="349" y="1022"/>
                                  </a:lnTo>
                                  <a:lnTo>
                                    <a:pt x="392" y="1014"/>
                                  </a:lnTo>
                                  <a:lnTo>
                                    <a:pt x="410" y="1006"/>
                                  </a:lnTo>
                                  <a:lnTo>
                                    <a:pt x="424" y="993"/>
                                  </a:lnTo>
                                  <a:lnTo>
                                    <a:pt x="429" y="984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3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647700"/>
                            <a:ext cx="723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9CDFC" w14:textId="653A6955" w:rsidR="0036663C" w:rsidRPr="0041068C" w:rsidRDefault="003E6C54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349</w:t>
                              </w:r>
                            </w:p>
                            <w:p w14:paraId="6EC027B1" w14:textId="0672CCA7" w:rsidR="0036663C" w:rsidRPr="006C6D3E" w:rsidRDefault="002A43A8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S</w:t>
                              </w:r>
                              <w:r w:rsidR="0036663C">
                                <w:rPr>
                                  <w:color w:val="003263" w:themeColor="text2"/>
                                  <w:w w:val="105"/>
                                </w:rPr>
                                <w:t xml:space="preserve">urveys </w:t>
                              </w:r>
                              <w:r w:rsidR="003E6C54">
                                <w:rPr>
                                  <w:color w:val="003263" w:themeColor="text2"/>
                                  <w:w w:val="105"/>
                                </w:rPr>
                                <w:t>completed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F8E77" id="Group 251" o:spid="_x0000_s1055" style="position:absolute;margin-left:29.45pt;margin-top:5.55pt;width:64.5pt;height:118.5pt;z-index:251687936;mso-width-relative:margin;mso-height-relative:margin" coordsize="8191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">
                <v:group id="Group 239" o:spid="_x0000_s1056" style="position:absolute;width:8191;height:9936" coordsize="941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231" o:spid="_x0000_s1057" style="position:absolute;width:2749;height:6559" coordorigin="9583,-1715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AutoShape 58" o:spid="_x0000_s1058" style="position:absolute;left:9583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" path="m413,66l409,48r-2,-8l393,19,371,5,363,3r,52l363,286r-7,8l261,294r-9,4l249,307r-34,68l179,307r-4,-7l167,294r-96,l64,286,64,55r7,-7l356,48r7,7l363,3,345,,82,,56,5,34,19,20,40,14,66r,210l20,301r14,21l56,336r26,6l141,342r28,54l176,407r10,8l199,421r14,2l227,421r12,-6l249,407r8,-11l268,375r17,-33l345,342r26,-6l393,322r14,-21l413,276r,-210xm433,958l420,853,407,812,384,776r-8,-8l376,967r-79,12l214,984r-84,-5l47,964,59,859,71,822,94,793r33,-20l166,766r92,l297,773r33,19l353,822r12,37l376,967r,-199l374,766,353,747,315,727r9,-9l336,705r15,-25l361,651r4,-30l353,564,325,523r-4,-6l314,513r,108l306,659r-21,31l253,710r-40,8l175,710,143,690,121,659r-8,-38l121,583r22,-31l175,531r38,-8l253,531r32,21l306,583r8,38l314,513,273,486,215,475r-59,12l109,518,77,564,65,621r4,30l78,680r16,26l115,727,77,747,46,776,24,812,13,853,,958r2,19l10,994r13,13l40,1014r43,8l127,1027r44,4l217,1032r44,-1l306,1027r44,-5l393,1014r18,-8l424,993r5,-9l432,977r1,-19xe" fillcolor="#003263" stroked="f">
                      <v:path arrowok="t" o:connecttype="custom" o:connectlocs="407,-1675;363,-1712;356,-1421;249,-1408;175,-1415;64,-1429;356,-1667;345,-1715;34,-1696;14,-1439;56,-1379;169,-1319;199,-1294;239,-1300;268,-1340;371,-1379;413,-1439;420,-862;376,-947;214,-731;59,-856;127,-942;297,-942;365,-856;374,-949;324,-997;361,-1064;325,-1192;314,-1094;253,-1005;143,-1025;121,-1132;213,-1192;306,-1132;273,-1229;109,-1197;69,-1064;115,-988;24,-903;2,-738;40,-701;171,-684;306,-688;411,-709;432,-738" o:connectangles="0,0,0,0,0,0,0,0,0,0,0,0,0,0,0,0,0,0,0,0,0,0,0,0,0,0,0,0,0,0,0,0,0,0,0,0,0,0,0,0,0,0,0,0,0"/>
                    </v:shape>
                    <v:shape id="Picture 59" o:spid="_x0000_s1059" type="#_x0000_t75" style="position:absolute;left:9714;top:-1624;width:16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">
                      <v:imagedata r:id="rId16" o:title=""/>
                    </v:shape>
                  </v:group>
                  <v:group id="Group 234" o:spid="_x0000_s1060" style="position:absolute;left:3333;width:2750;height:11423" coordorigin="10101,-1715" coordsize="433,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AutoShape 61" o:spid="_x0000_s1061" style="position:absolute;left:10100;top:-1716;width:433;height:1033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" path="m409,66l405,48r-1,-8l389,19,368,5,363,4r,51l363,286r-8,8l261,294r-9,4l249,307r-36,68l178,307r-5,-7l165,294r-94,l63,286,63,55r8,-7l355,48r8,7l363,4,341,,79,,52,5,31,19,16,40,11,66r,210l18,301r15,21l55,336r27,6l140,342r28,54l176,407r10,8l198,421r14,2l225,421r12,-6l247,407r8,-11l266,375r17,-33l341,342r27,-6l389,322r15,-21l409,276r,-210xm432,958l420,853,407,812,384,776r-9,-8l375,967r-79,12l213,984r-84,-5l46,964,59,859,70,822,94,793r33,-20l165,766r93,l296,773r33,19l353,822r11,37l375,967r,-199l374,766,353,747,315,727r8,-9l335,705r16,-25l361,651r3,-30l353,564,324,523r-4,-6l314,513r,108l306,659r-22,31l252,710r-39,8l174,710,142,690,121,659r-8,-38l121,583r21,-31l174,531r39,-8l252,531r32,21l306,583r8,38l314,513,273,486,215,475r-59,12l108,518,76,564,65,621r3,30l78,680r15,26l114,727,77,747,46,776,24,812,12,853,,958r1,19l10,994r13,13l40,1014r43,8l126,1027r45,4l216,1032r45,-1l305,1027r44,-5l392,1014r18,-8l424,993r5,-9l432,977r,-19xe" fillcolor="#003263" stroked="f">
                      <v:path arrowok="t" o:connecttype="custom" o:connectlocs="404,-1675;363,-1711;355,-1421;249,-1408;173,-1415;63,-1429;355,-1667;341,-1715;31,-1696;11,-1439;55,-1379;168,-1319;198,-1294;237,-1300;266,-1340;368,-1379;409,-1439;420,-862;375,-947;213,-731;59,-856;127,-942;296,-942;364,-856;374,-949;323,-997;361,-1064;324,-1192;314,-1094;252,-1005;142,-1025;121,-1132;213,-1192;306,-1132;273,-1229;108,-1197;68,-1064;114,-988;24,-903;1,-738;40,-701;171,-684;305,-688;410,-709;432,-738" o:connectangles="0,0,0,0,0,0,0,0,0,0,0,0,0,0,0,0,0,0,0,0,0,0,0,0,0,0,0,0,0,0,0,0,0,0,0,0,0,0,0,0,0,0,0,0,0"/>
                    </v:shape>
                    <v:shape id="Picture 62" o:spid="_x0000_s1062" type="#_x0000_t75" style="position:absolute;left:10227;top:-1606;width:17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">
                      <v:imagedata r:id="rId17" o:title=""/>
                    </v:shape>
                    <v:shape id="Text Box 63" o:spid="_x0000_s1063" type="#_x0000_t202" style="position:absolute;left:10100;top:-1716;width:433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  <v:textbox inset="0,0,0,0">
                        <w:txbxContent>
                          <w:p w14:paraId="05946FA5" w14:textId="77777777" w:rsidR="0036663C" w:rsidRDefault="0036663C" w:rsidP="0036663C">
                            <w:pPr>
                              <w:spacing w:before="2"/>
                              <w:rPr>
                                <w:rFonts w:ascii="Brandon Grotesque Bold"/>
                                <w:b/>
                                <w:sz w:val="6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Freeform: Shape 238" o:spid="_x0000_s1064" style="position:absolute;left:6667;width:2750;height:6559;visibility:visible;mso-wrap-style:square;v-text-anchor:top" coordsize="433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" path="m414,66l410,48r-1,-8l394,19,372,5,365,3r,52l365,286r-8,8l263,294r-10,4l250,307r-34,68l181,307r-5,-7l168,294r-95,l65,286,65,55r8,-7l357,48r8,7l365,3,346,,83,,57,5,35,19,21,40,15,66r,210l20,301r14,21l56,336r27,6l142,342r28,54l177,407r11,8l200,421r15,2l228,421r12,-6l251,407r7,-11l269,375r17,-33l346,342r26,-6l394,322r15,-21l414,276r,-210xm433,958l417,853,405,812,383,776r-6,-7l377,967r-80,12l214,984r-84,-5l48,964,60,859,72,822,95,793r33,-20l167,766r92,l298,773r33,19l354,822r12,37l377,967r,-198l373,766,353,747,315,727r8,-9l335,705r16,-25l361,651r4,-30l353,564,324,523r-4,-6l315,514r,107l307,659r-21,31l254,710r-39,8l175,710,144,690,122,659r-8,-38l122,583r22,-31l175,531r40,-8l254,531r32,21l307,583r8,38l315,514,273,486,215,475r-59,12l108,518,76,564,65,621r3,30l78,680r15,26l114,727,77,747,46,776,24,812,12,853,,958r1,19l10,994r13,13l40,1014r43,8l126,1027r45,4l216,1032r45,-1l305,1027r44,-5l392,1014r18,-8l424,993r5,-9l432,977r1,-19xe" fillcolor="#003263" stroked="f">
                    <v:path arrowok="t" o:connecttype="custom" o:connectlocs="259715,-1063625;231775,-1087120;226695,-902335;158750,-894080;111760,-898525;41275,-907415;226695,-1058545;219710,-1089025;22225,-1076960;9525,-913765;35560,-875665;107950,-837565;127000,-821690;152400,-825500;170815,-850900;236220,-875665;262890,-913765;264795,-547370;239395,-600710;135890,-464185;38100,-543560;81280,-598170;189230,-598170;232410,-543560;236855,-602615;205105,-633095;229235,-675640;205740,-756920;200025,-694690;161290,-638175;91440,-650875;77470,-718820;136525,-756920;194945,-718820;173355,-780415;68580,-760095;43180,-675640;72390,-627380;15240,-573405;635,-468630;25400,-445135;108585,-434340;193675,-436880;260350,-450215;274320,-468630" o:connectangles="0,0,0,0,0,0,0,0,0,0,0,0,0,0,0,0,0,0,0,0,0,0,0,0,0,0,0,0,0,0,0,0,0,0,0,0,0,0,0,0,0,0,0,0,0"/>
                  </v:shape>
                </v:group>
                <v:shape id="_x0000_s1065" type="#_x0000_t202" style="position:absolute;left:381;top:6477;width:7239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70D9CDFC" w14:textId="653A6955" w:rsidR="0036663C" w:rsidRPr="0041068C" w:rsidRDefault="003E6C54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349</w:t>
                        </w:r>
                      </w:p>
                      <w:p w14:paraId="6EC027B1" w14:textId="0672CCA7" w:rsidR="0036663C" w:rsidRPr="006C6D3E" w:rsidRDefault="002A43A8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S</w:t>
                        </w:r>
                        <w:r w:rsidR="0036663C">
                          <w:rPr>
                            <w:color w:val="003263" w:themeColor="text2"/>
                            <w:w w:val="105"/>
                          </w:rPr>
                          <w:t xml:space="preserve">urveys </w:t>
                        </w:r>
                        <w:r w:rsidR="003E6C54">
                          <w:rPr>
                            <w:color w:val="003263" w:themeColor="text2"/>
                            <w:w w:val="105"/>
                          </w:rPr>
                          <w:t>completed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CF3302" w14:textId="216B5386" w:rsidR="006C6D3E" w:rsidRDefault="00574DB5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CA3299" wp14:editId="7C699A92">
                <wp:simplePos x="0" y="0"/>
                <wp:positionH relativeFrom="column">
                  <wp:posOffset>2256155</wp:posOffset>
                </wp:positionH>
                <wp:positionV relativeFrom="paragraph">
                  <wp:posOffset>46355</wp:posOffset>
                </wp:positionV>
                <wp:extent cx="1590675" cy="768985"/>
                <wp:effectExtent l="0" t="0" r="952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0C9B3" w14:textId="3A2812FE" w:rsidR="003E6C54" w:rsidRDefault="003E6C54" w:rsidP="003E6C54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99.4</w:t>
                            </w:r>
                            <w:r w:rsidR="00B7052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%</w:t>
                            </w:r>
                          </w:p>
                          <w:p w14:paraId="26A68D87" w14:textId="79309A0B" w:rsidR="003E6C54" w:rsidRPr="003E6C54" w:rsidRDefault="00B70520" w:rsidP="003E6C54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Support Council investing in more trees to be planted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A3299" id="Text Box 2" o:spid="_x0000_s1066" type="#_x0000_t202" style="position:absolute;margin-left:177.65pt;margin-top:3.65pt;width:125.25pt;height:6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" filled="f" stroked="f">
                <v:textbox inset="0,0,0,0">
                  <w:txbxContent>
                    <w:p w14:paraId="0CE0C9B3" w14:textId="3A2812FE" w:rsidR="003E6C54" w:rsidRDefault="003E6C54" w:rsidP="003E6C54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99.4</w:t>
                      </w:r>
                      <w:r w:rsidR="00B70520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%</w:t>
                      </w:r>
                    </w:p>
                    <w:p w14:paraId="26A68D87" w14:textId="79309A0B" w:rsidR="003E6C54" w:rsidRPr="003E6C54" w:rsidRDefault="00B70520" w:rsidP="003E6C54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Support Council investing in more trees to be planted</w:t>
                      </w:r>
                    </w:p>
                  </w:txbxContent>
                </v:textbox>
              </v:shape>
            </w:pict>
          </mc:Fallback>
        </mc:AlternateContent>
      </w:r>
      <w:r w:rsidR="00C76924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21266408">
                <wp:simplePos x="0" y="0"/>
                <wp:positionH relativeFrom="column">
                  <wp:posOffset>4390746</wp:posOffset>
                </wp:positionH>
                <wp:positionV relativeFrom="paragraph">
                  <wp:posOffset>48895</wp:posOffset>
                </wp:positionV>
                <wp:extent cx="1964708" cy="475615"/>
                <wp:effectExtent l="0" t="0" r="0" b="63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708" cy="475615"/>
                          <a:chOff x="97790" y="-635"/>
                          <a:chExt cx="1964708" cy="475615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97790" y="-635"/>
                            <a:ext cx="374015" cy="475615"/>
                            <a:chOff x="5609" y="333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609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748" y="180975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5A54E6E5" w:rsidR="00981AE2" w:rsidRPr="000816C6" w:rsidRDefault="00BD2631" w:rsidP="00981AE2">
                              <w:pPr>
                                <w:rPr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8AD0" id="Group 253" o:spid="_x0000_s1067" style="position:absolute;margin-left:345.75pt;margin-top:3.85pt;width:154.7pt;height:37.45pt;z-index:251693056;mso-width-relative:margin;mso-height-relative:margin" coordorigin="977,-6" coordsize="19647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">
                <v:group id="Group 207" o:spid="_x0000_s1068" style="position:absolute;left:977;top:-6;width:3741;height:4755" coordorigin="5609,333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69" style="position:absolute;left:5609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70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19" o:title=""/>
                  </v:shape>
                </v:group>
                <v:shape id="_x0000_s1071" type="#_x0000_t202" style="position:absolute;left:10147;top:1809;width:104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_x0000_s1072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5A54E6E5" w:rsidR="00981AE2" w:rsidRPr="000816C6" w:rsidRDefault="00BD2631" w:rsidP="00981AE2">
                        <w:pPr>
                          <w:rPr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4CBBA7" w14:textId="3093EDE7" w:rsidR="006C6D3E" w:rsidRDefault="006C6D3E" w:rsidP="00D334B0">
      <w:pPr>
        <w:pStyle w:val="BodyText"/>
      </w:pPr>
    </w:p>
    <w:p w14:paraId="02B0C9FD" w14:textId="358BA187" w:rsidR="00C145EB" w:rsidRDefault="00C145EB" w:rsidP="00D334B0">
      <w:pPr>
        <w:pStyle w:val="BodyText"/>
      </w:pPr>
    </w:p>
    <w:p w14:paraId="4C511D0C" w14:textId="77777777" w:rsidR="00A93F30" w:rsidRDefault="00A93F30" w:rsidP="00D334B0">
      <w:pPr>
        <w:pStyle w:val="BodyText"/>
      </w:pPr>
    </w:p>
    <w:p w14:paraId="196C9138" w14:textId="2208F2A3" w:rsidR="00C145EB" w:rsidRDefault="00C145EB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245B07" wp14:editId="7CEABE4A">
                <wp:simplePos x="0" y="0"/>
                <wp:positionH relativeFrom="margin">
                  <wp:posOffset>1774897</wp:posOffset>
                </wp:positionH>
                <wp:positionV relativeFrom="paragraph">
                  <wp:posOffset>271145</wp:posOffset>
                </wp:positionV>
                <wp:extent cx="4700512" cy="1275009"/>
                <wp:effectExtent l="0" t="0" r="5080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0512" cy="1275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DD9E" w14:textId="3A9D15BD" w:rsidR="005E3E9E" w:rsidRDefault="005E3E9E" w:rsidP="005E3E9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 xml:space="preserve">I wish there was a tree planted </w:t>
                            </w:r>
                          </w:p>
                          <w:p w14:paraId="2FF8EA2A" w14:textId="2B57F4AA" w:rsidR="005E3E9E" w:rsidRDefault="005E3E9E" w:rsidP="005E3E9E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“for every resident”</w:t>
                            </w:r>
                          </w:p>
                          <w:p w14:paraId="6851DF65" w14:textId="1B2FF5FF" w:rsidR="005E3E9E" w:rsidRDefault="005E3E9E" w:rsidP="005E3E9E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“for every child born”</w:t>
                            </w:r>
                          </w:p>
                          <w:p w14:paraId="19FCF8C1" w14:textId="04F45981" w:rsidR="005E3E9E" w:rsidRDefault="005E3E9E" w:rsidP="005E3E9E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:”to provide shade at every playground”</w:t>
                            </w:r>
                          </w:p>
                          <w:p w14:paraId="2D1A661B" w14:textId="0931E304" w:rsidR="005E3E9E" w:rsidRDefault="005E3E9E" w:rsidP="005E3E9E">
                            <w:pPr>
                              <w:spacing w:line="240" w:lineRule="auto"/>
                              <w:rPr>
                                <w:color w:val="003263" w:themeColor="text2"/>
                                <w:w w:val="105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“in every new housing development on each block”</w:t>
                            </w:r>
                          </w:p>
                          <w:p w14:paraId="59DEBA43" w14:textId="4D9A0DB0" w:rsidR="005E3E9E" w:rsidRPr="003E6C54" w:rsidRDefault="005E3E9E" w:rsidP="005E3E9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>“along more nature strips”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5B07" id="Text Box 4" o:spid="_x0000_s1073" type="#_x0000_t202" style="position:absolute;margin-left:139.75pt;margin-top:21.35pt;width:370.1pt;height:100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" filled="f" stroked="f">
                <v:textbox inset="0,0,0,0">
                  <w:txbxContent>
                    <w:p w14:paraId="5B2EDD9E" w14:textId="3A9D15BD" w:rsidR="005E3E9E" w:rsidRDefault="005E3E9E" w:rsidP="005E3E9E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 xml:space="preserve">I wish there was a tree planted </w:t>
                      </w:r>
                    </w:p>
                    <w:p w14:paraId="2FF8EA2A" w14:textId="2B57F4AA" w:rsidR="005E3E9E" w:rsidRDefault="005E3E9E" w:rsidP="005E3E9E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“for every resident”</w:t>
                      </w:r>
                    </w:p>
                    <w:p w14:paraId="6851DF65" w14:textId="1B2FF5FF" w:rsidR="005E3E9E" w:rsidRDefault="005E3E9E" w:rsidP="005E3E9E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“for every child born”</w:t>
                      </w:r>
                    </w:p>
                    <w:p w14:paraId="19FCF8C1" w14:textId="04F45981" w:rsidR="005E3E9E" w:rsidRDefault="005E3E9E" w:rsidP="005E3E9E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:”to provide shade at every playground”</w:t>
                      </w:r>
                    </w:p>
                    <w:p w14:paraId="2D1A661B" w14:textId="0931E304" w:rsidR="005E3E9E" w:rsidRDefault="005E3E9E" w:rsidP="005E3E9E">
                      <w:pPr>
                        <w:spacing w:line="240" w:lineRule="auto"/>
                        <w:rPr>
                          <w:color w:val="003263" w:themeColor="text2"/>
                          <w:w w:val="105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“in every new housing development on each block”</w:t>
                      </w:r>
                    </w:p>
                    <w:p w14:paraId="59DEBA43" w14:textId="4D9A0DB0" w:rsidR="005E3E9E" w:rsidRPr="003E6C54" w:rsidRDefault="005E3E9E" w:rsidP="005E3E9E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>“along more nature strips”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3A0195" w14:textId="60621CC5" w:rsidR="00C145EB" w:rsidRDefault="00C145EB" w:rsidP="00D334B0">
      <w:pPr>
        <w:pStyle w:val="BodyText"/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5689EE5" wp14:editId="5FA1F2DA">
                <wp:simplePos x="0" y="0"/>
                <wp:positionH relativeFrom="page">
                  <wp:posOffset>1182369</wp:posOffset>
                </wp:positionH>
                <wp:positionV relativeFrom="paragraph">
                  <wp:posOffset>277790</wp:posOffset>
                </wp:positionV>
                <wp:extent cx="706755" cy="600710"/>
                <wp:effectExtent l="0" t="0" r="0" b="0"/>
                <wp:wrapTopAndBottom/>
                <wp:docPr id="319" name="Freeform: 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600710"/>
                        </a:xfrm>
                        <a:custGeom>
                          <a:avLst/>
                          <a:gdLst>
                            <a:gd name="T0" fmla="+- 0 1425 1106"/>
                            <a:gd name="T1" fmla="*/ T0 w 1113"/>
                            <a:gd name="T2" fmla="+- 0 1118 532"/>
                            <a:gd name="T3" fmla="*/ 1118 h 946"/>
                            <a:gd name="T4" fmla="+- 0 1446 1106"/>
                            <a:gd name="T5" fmla="*/ T4 w 1113"/>
                            <a:gd name="T6" fmla="+- 0 1314 532"/>
                            <a:gd name="T7" fmla="*/ 1314 h 946"/>
                            <a:gd name="T8" fmla="+- 0 1531 1106"/>
                            <a:gd name="T9" fmla="*/ T8 w 1113"/>
                            <a:gd name="T10" fmla="+- 0 1336 532"/>
                            <a:gd name="T11" fmla="*/ 1336 h 946"/>
                            <a:gd name="T12" fmla="+- 0 1544 1106"/>
                            <a:gd name="T13" fmla="*/ T12 w 1113"/>
                            <a:gd name="T14" fmla="+- 0 1477 532"/>
                            <a:gd name="T15" fmla="*/ 1477 h 946"/>
                            <a:gd name="T16" fmla="+- 0 1625 1106"/>
                            <a:gd name="T17" fmla="*/ T16 w 1113"/>
                            <a:gd name="T18" fmla="+- 0 1409 532"/>
                            <a:gd name="T19" fmla="*/ 1409 h 946"/>
                            <a:gd name="T20" fmla="+- 0 1562 1106"/>
                            <a:gd name="T21" fmla="*/ T20 w 1113"/>
                            <a:gd name="T22" fmla="+- 0 1297 532"/>
                            <a:gd name="T23" fmla="*/ 1297 h 946"/>
                            <a:gd name="T24" fmla="+- 0 1474 1106"/>
                            <a:gd name="T25" fmla="*/ T24 w 1113"/>
                            <a:gd name="T26" fmla="+- 0 1286 532"/>
                            <a:gd name="T27" fmla="*/ 1286 h 946"/>
                            <a:gd name="T28" fmla="+- 0 1464 1106"/>
                            <a:gd name="T29" fmla="*/ T28 w 1113"/>
                            <a:gd name="T30" fmla="+- 0 1118 532"/>
                            <a:gd name="T31" fmla="*/ 1118 h 946"/>
                            <a:gd name="T32" fmla="+- 0 1955 1106"/>
                            <a:gd name="T33" fmla="*/ T32 w 1113"/>
                            <a:gd name="T34" fmla="+- 0 798 532"/>
                            <a:gd name="T35" fmla="*/ 798 h 946"/>
                            <a:gd name="T36" fmla="+- 0 1955 1106"/>
                            <a:gd name="T37" fmla="*/ T36 w 1113"/>
                            <a:gd name="T38" fmla="+- 0 837 532"/>
                            <a:gd name="T39" fmla="*/ 837 h 946"/>
                            <a:gd name="T40" fmla="+- 0 2169 1106"/>
                            <a:gd name="T41" fmla="*/ T40 w 1113"/>
                            <a:gd name="T42" fmla="+- 0 847 532"/>
                            <a:gd name="T43" fmla="*/ 847 h 946"/>
                            <a:gd name="T44" fmla="+- 0 2179 1106"/>
                            <a:gd name="T45" fmla="*/ T44 w 1113"/>
                            <a:gd name="T46" fmla="+- 0 1262 532"/>
                            <a:gd name="T47" fmla="*/ 1262 h 946"/>
                            <a:gd name="T48" fmla="+- 0 2158 1106"/>
                            <a:gd name="T49" fmla="*/ T48 w 1113"/>
                            <a:gd name="T50" fmla="+- 0 1294 532"/>
                            <a:gd name="T51" fmla="*/ 1294 h 946"/>
                            <a:gd name="T52" fmla="+- 0 1681 1106"/>
                            <a:gd name="T53" fmla="*/ T52 w 1113"/>
                            <a:gd name="T54" fmla="+- 0 1299 532"/>
                            <a:gd name="T55" fmla="*/ 1299 h 946"/>
                            <a:gd name="T56" fmla="+- 0 1699 1106"/>
                            <a:gd name="T57" fmla="*/ T56 w 1113"/>
                            <a:gd name="T58" fmla="+- 0 1336 532"/>
                            <a:gd name="T59" fmla="*/ 1336 h 946"/>
                            <a:gd name="T60" fmla="+- 0 2196 1106"/>
                            <a:gd name="T61" fmla="*/ T60 w 1113"/>
                            <a:gd name="T62" fmla="+- 0 1314 532"/>
                            <a:gd name="T63" fmla="*/ 1314 h 946"/>
                            <a:gd name="T64" fmla="+- 0 2218 1106"/>
                            <a:gd name="T65" fmla="*/ T64 w 1113"/>
                            <a:gd name="T66" fmla="+- 0 872 532"/>
                            <a:gd name="T67" fmla="*/ 872 h 946"/>
                            <a:gd name="T68" fmla="+- 0 2173 1106"/>
                            <a:gd name="T69" fmla="*/ T68 w 1113"/>
                            <a:gd name="T70" fmla="+- 0 804 532"/>
                            <a:gd name="T71" fmla="*/ 804 h 946"/>
                            <a:gd name="T72" fmla="+- 0 1179 1106"/>
                            <a:gd name="T73" fmla="*/ T72 w 1113"/>
                            <a:gd name="T74" fmla="+- 0 532 532"/>
                            <a:gd name="T75" fmla="*/ 532 h 946"/>
                            <a:gd name="T76" fmla="+- 0 1111 1106"/>
                            <a:gd name="T77" fmla="*/ T76 w 1113"/>
                            <a:gd name="T78" fmla="+- 0 578 532"/>
                            <a:gd name="T79" fmla="*/ 578 h 946"/>
                            <a:gd name="T80" fmla="+- 0 1111 1106"/>
                            <a:gd name="T81" fmla="*/ T80 w 1113"/>
                            <a:gd name="T82" fmla="+- 0 1025 532"/>
                            <a:gd name="T83" fmla="*/ 1025 h 946"/>
                            <a:gd name="T84" fmla="+- 0 1179 1106"/>
                            <a:gd name="T85" fmla="*/ T84 w 1113"/>
                            <a:gd name="T86" fmla="+- 0 1070 532"/>
                            <a:gd name="T87" fmla="*/ 1070 h 946"/>
                            <a:gd name="T88" fmla="+- 0 1767 1106"/>
                            <a:gd name="T89" fmla="*/ T88 w 1113"/>
                            <a:gd name="T90" fmla="+- 0 1212 532"/>
                            <a:gd name="T91" fmla="*/ 1212 h 946"/>
                            <a:gd name="T92" fmla="+- 0 1792 1106"/>
                            <a:gd name="T93" fmla="*/ T92 w 1113"/>
                            <a:gd name="T94" fmla="+- 0 1196 532"/>
                            <a:gd name="T95" fmla="*/ 1196 h 946"/>
                            <a:gd name="T96" fmla="+- 0 1643 1106"/>
                            <a:gd name="T97" fmla="*/ T96 w 1113"/>
                            <a:gd name="T98" fmla="+- 0 1033 532"/>
                            <a:gd name="T99" fmla="*/ 1033 h 946"/>
                            <a:gd name="T100" fmla="+- 0 1166 1106"/>
                            <a:gd name="T101" fmla="*/ T100 w 1113"/>
                            <a:gd name="T102" fmla="+- 0 1028 532"/>
                            <a:gd name="T103" fmla="*/ 1028 h 946"/>
                            <a:gd name="T104" fmla="+- 0 1144 1106"/>
                            <a:gd name="T105" fmla="*/ T104 w 1113"/>
                            <a:gd name="T106" fmla="+- 0 996 532"/>
                            <a:gd name="T107" fmla="*/ 996 h 946"/>
                            <a:gd name="T108" fmla="+- 0 1155 1106"/>
                            <a:gd name="T109" fmla="*/ T108 w 1113"/>
                            <a:gd name="T110" fmla="+- 0 582 532"/>
                            <a:gd name="T111" fmla="*/ 582 h 946"/>
                            <a:gd name="T112" fmla="+- 0 1888 1106"/>
                            <a:gd name="T113" fmla="*/ T112 w 1113"/>
                            <a:gd name="T114" fmla="+- 0 571 532"/>
                            <a:gd name="T115" fmla="*/ 571 h 946"/>
                            <a:gd name="T116" fmla="+- 0 1824 1106"/>
                            <a:gd name="T117" fmla="*/ T116 w 1113"/>
                            <a:gd name="T118" fmla="+- 0 532 532"/>
                            <a:gd name="T119" fmla="*/ 532 h 946"/>
                            <a:gd name="T120" fmla="+- 0 1838 1106"/>
                            <a:gd name="T121" fmla="*/ T120 w 1113"/>
                            <a:gd name="T122" fmla="+- 0 574 532"/>
                            <a:gd name="T123" fmla="*/ 574 h 946"/>
                            <a:gd name="T124" fmla="+- 0 1860 1106"/>
                            <a:gd name="T125" fmla="*/ T124 w 1113"/>
                            <a:gd name="T126" fmla="+- 0 606 532"/>
                            <a:gd name="T127" fmla="*/ 606 h 946"/>
                            <a:gd name="T128" fmla="+- 0 1849 1106"/>
                            <a:gd name="T129" fmla="*/ T128 w 1113"/>
                            <a:gd name="T130" fmla="+- 0 1021 532"/>
                            <a:gd name="T131" fmla="*/ 1021 h 946"/>
                            <a:gd name="T132" fmla="+- 0 1762 1106"/>
                            <a:gd name="T133" fmla="*/ T132 w 1113"/>
                            <a:gd name="T134" fmla="+- 0 1031 532"/>
                            <a:gd name="T135" fmla="*/ 1031 h 946"/>
                            <a:gd name="T136" fmla="+- 0 1792 1106"/>
                            <a:gd name="T137" fmla="*/ T136 w 1113"/>
                            <a:gd name="T138" fmla="+- 0 1144 532"/>
                            <a:gd name="T139" fmla="*/ 1144 h 946"/>
                            <a:gd name="T140" fmla="+- 0 1853 1106"/>
                            <a:gd name="T141" fmla="*/ T140 w 1113"/>
                            <a:gd name="T142" fmla="+- 0 1064 532"/>
                            <a:gd name="T143" fmla="*/ 1064 h 946"/>
                            <a:gd name="T144" fmla="+- 0 1898 1106"/>
                            <a:gd name="T145" fmla="*/ T144 w 1113"/>
                            <a:gd name="T146" fmla="+- 0 996 532"/>
                            <a:gd name="T147" fmla="*/ 996 h 946"/>
                            <a:gd name="T148" fmla="+- 0 1888 1106"/>
                            <a:gd name="T149" fmla="*/ T148 w 1113"/>
                            <a:gd name="T150" fmla="+- 0 571 532"/>
                            <a:gd name="T151" fmla="*/ 571 h 946"/>
                            <a:gd name="T152" fmla="+- 0 1353 1106"/>
                            <a:gd name="T153" fmla="*/ T152 w 1113"/>
                            <a:gd name="T154" fmla="+- 0 764 532"/>
                            <a:gd name="T155" fmla="*/ 764 h 946"/>
                            <a:gd name="T156" fmla="+- 0 1346 1106"/>
                            <a:gd name="T157" fmla="*/ T156 w 1113"/>
                            <a:gd name="T158" fmla="+- 0 801 532"/>
                            <a:gd name="T159" fmla="*/ 801 h 946"/>
                            <a:gd name="T160" fmla="+- 0 1377 1106"/>
                            <a:gd name="T161" fmla="*/ T160 w 1113"/>
                            <a:gd name="T162" fmla="+- 0 822 532"/>
                            <a:gd name="T163" fmla="*/ 822 h 946"/>
                            <a:gd name="T164" fmla="+- 0 1402 1106"/>
                            <a:gd name="T165" fmla="*/ T164 w 1113"/>
                            <a:gd name="T166" fmla="+- 0 811 532"/>
                            <a:gd name="T167" fmla="*/ 811 h 946"/>
                            <a:gd name="T168" fmla="+- 0 1409 1106"/>
                            <a:gd name="T169" fmla="*/ T168 w 1113"/>
                            <a:gd name="T170" fmla="+- 0 774 532"/>
                            <a:gd name="T171" fmla="*/ 774 h 946"/>
                            <a:gd name="T172" fmla="+- 0 1377 1106"/>
                            <a:gd name="T173" fmla="*/ T172 w 1113"/>
                            <a:gd name="T174" fmla="+- 0 753 532"/>
                            <a:gd name="T175" fmla="*/ 753 h 946"/>
                            <a:gd name="T176" fmla="+- 0 1478 1106"/>
                            <a:gd name="T177" fmla="*/ T176 w 1113"/>
                            <a:gd name="T178" fmla="+- 0 764 532"/>
                            <a:gd name="T179" fmla="*/ 764 h 946"/>
                            <a:gd name="T180" fmla="+- 0 1468 1106"/>
                            <a:gd name="T181" fmla="*/ T180 w 1113"/>
                            <a:gd name="T182" fmla="+- 0 788 532"/>
                            <a:gd name="T183" fmla="*/ 788 h 946"/>
                            <a:gd name="T184" fmla="+- 0 1489 1106"/>
                            <a:gd name="T185" fmla="*/ T184 w 1113"/>
                            <a:gd name="T186" fmla="+- 0 819 532"/>
                            <a:gd name="T187" fmla="*/ 819 h 946"/>
                            <a:gd name="T188" fmla="+- 0 1516 1106"/>
                            <a:gd name="T189" fmla="*/ T188 w 1113"/>
                            <a:gd name="T190" fmla="+- 0 819 532"/>
                            <a:gd name="T191" fmla="*/ 819 h 946"/>
                            <a:gd name="T192" fmla="+- 0 1536 1106"/>
                            <a:gd name="T193" fmla="*/ T192 w 1113"/>
                            <a:gd name="T194" fmla="+- 0 787 532"/>
                            <a:gd name="T195" fmla="*/ 787 h 946"/>
                            <a:gd name="T196" fmla="+- 0 1515 1106"/>
                            <a:gd name="T197" fmla="*/ T196 w 1113"/>
                            <a:gd name="T198" fmla="+- 0 756 532"/>
                            <a:gd name="T199" fmla="*/ 756 h 946"/>
                            <a:gd name="T200" fmla="+- 0 1614 1106"/>
                            <a:gd name="T201" fmla="*/ T200 w 1113"/>
                            <a:gd name="T202" fmla="+- 0 756 532"/>
                            <a:gd name="T203" fmla="*/ 756 h 946"/>
                            <a:gd name="T204" fmla="+- 0 1593 1106"/>
                            <a:gd name="T205" fmla="*/ T204 w 1113"/>
                            <a:gd name="T206" fmla="+- 0 788 532"/>
                            <a:gd name="T207" fmla="*/ 788 h 946"/>
                            <a:gd name="T208" fmla="+- 0 1603 1106"/>
                            <a:gd name="T209" fmla="*/ T208 w 1113"/>
                            <a:gd name="T210" fmla="+- 0 812 532"/>
                            <a:gd name="T211" fmla="*/ 812 h 946"/>
                            <a:gd name="T212" fmla="+- 0 1628 1106"/>
                            <a:gd name="T213" fmla="*/ T212 w 1113"/>
                            <a:gd name="T214" fmla="+- 0 822 532"/>
                            <a:gd name="T215" fmla="*/ 822 h 946"/>
                            <a:gd name="T216" fmla="+- 0 1659 1106"/>
                            <a:gd name="T217" fmla="*/ T216 w 1113"/>
                            <a:gd name="T218" fmla="+- 0 800 532"/>
                            <a:gd name="T219" fmla="*/ 800 h 946"/>
                            <a:gd name="T220" fmla="+- 0 1651 1106"/>
                            <a:gd name="T221" fmla="*/ T220 w 1113"/>
                            <a:gd name="T222" fmla="+- 0 763 532"/>
                            <a:gd name="T223" fmla="*/ 763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13" h="946">
                              <a:moveTo>
                                <a:pt x="349" y="577"/>
                              </a:moveTo>
                              <a:lnTo>
                                <a:pt x="327" y="577"/>
                              </a:lnTo>
                              <a:lnTo>
                                <a:pt x="319" y="586"/>
                              </a:lnTo>
                              <a:lnTo>
                                <a:pt x="319" y="730"/>
                              </a:lnTo>
                              <a:lnTo>
                                <a:pt x="325" y="758"/>
                              </a:lnTo>
                              <a:lnTo>
                                <a:pt x="340" y="782"/>
                              </a:lnTo>
                              <a:lnTo>
                                <a:pt x="364" y="798"/>
                              </a:lnTo>
                              <a:lnTo>
                                <a:pt x="393" y="804"/>
                              </a:lnTo>
                              <a:lnTo>
                                <a:pt x="425" y="804"/>
                              </a:lnTo>
                              <a:lnTo>
                                <a:pt x="425" y="929"/>
                              </a:lnTo>
                              <a:lnTo>
                                <a:pt x="427" y="934"/>
                              </a:lnTo>
                              <a:lnTo>
                                <a:pt x="438" y="945"/>
                              </a:lnTo>
                              <a:lnTo>
                                <a:pt x="450" y="946"/>
                              </a:lnTo>
                              <a:lnTo>
                                <a:pt x="458" y="938"/>
                              </a:lnTo>
                              <a:lnTo>
                                <a:pt x="519" y="877"/>
                              </a:lnTo>
                              <a:lnTo>
                                <a:pt x="464" y="877"/>
                              </a:lnTo>
                              <a:lnTo>
                                <a:pt x="464" y="773"/>
                              </a:lnTo>
                              <a:lnTo>
                                <a:pt x="456" y="765"/>
                              </a:lnTo>
                              <a:lnTo>
                                <a:pt x="393" y="765"/>
                              </a:lnTo>
                              <a:lnTo>
                                <a:pt x="379" y="762"/>
                              </a:lnTo>
                              <a:lnTo>
                                <a:pt x="368" y="754"/>
                              </a:lnTo>
                              <a:lnTo>
                                <a:pt x="361" y="743"/>
                              </a:lnTo>
                              <a:lnTo>
                                <a:pt x="358" y="730"/>
                              </a:lnTo>
                              <a:lnTo>
                                <a:pt x="358" y="586"/>
                              </a:lnTo>
                              <a:lnTo>
                                <a:pt x="349" y="577"/>
                              </a:lnTo>
                              <a:close/>
                              <a:moveTo>
                                <a:pt x="1038" y="266"/>
                              </a:moveTo>
                              <a:lnTo>
                                <a:pt x="849" y="266"/>
                              </a:lnTo>
                              <a:lnTo>
                                <a:pt x="841" y="275"/>
                              </a:lnTo>
                              <a:lnTo>
                                <a:pt x="841" y="296"/>
                              </a:lnTo>
                              <a:lnTo>
                                <a:pt x="849" y="305"/>
                              </a:lnTo>
                              <a:lnTo>
                                <a:pt x="1038" y="305"/>
                              </a:lnTo>
                              <a:lnTo>
                                <a:pt x="1052" y="308"/>
                              </a:lnTo>
                              <a:lnTo>
                                <a:pt x="1063" y="315"/>
                              </a:lnTo>
                              <a:lnTo>
                                <a:pt x="1070" y="326"/>
                              </a:lnTo>
                              <a:lnTo>
                                <a:pt x="1073" y="340"/>
                              </a:lnTo>
                              <a:lnTo>
                                <a:pt x="1073" y="730"/>
                              </a:lnTo>
                              <a:lnTo>
                                <a:pt x="1070" y="743"/>
                              </a:lnTo>
                              <a:lnTo>
                                <a:pt x="1063" y="754"/>
                              </a:lnTo>
                              <a:lnTo>
                                <a:pt x="1052" y="762"/>
                              </a:lnTo>
                              <a:lnTo>
                                <a:pt x="1038" y="765"/>
                              </a:lnTo>
                              <a:lnTo>
                                <a:pt x="580" y="765"/>
                              </a:lnTo>
                              <a:lnTo>
                                <a:pt x="575" y="767"/>
                              </a:lnTo>
                              <a:lnTo>
                                <a:pt x="464" y="877"/>
                              </a:lnTo>
                              <a:lnTo>
                                <a:pt x="519" y="877"/>
                              </a:lnTo>
                              <a:lnTo>
                                <a:pt x="593" y="804"/>
                              </a:lnTo>
                              <a:lnTo>
                                <a:pt x="1038" y="804"/>
                              </a:lnTo>
                              <a:lnTo>
                                <a:pt x="1067" y="798"/>
                              </a:lnTo>
                              <a:lnTo>
                                <a:pt x="1090" y="782"/>
                              </a:lnTo>
                              <a:lnTo>
                                <a:pt x="1106" y="758"/>
                              </a:lnTo>
                              <a:lnTo>
                                <a:pt x="1112" y="730"/>
                              </a:lnTo>
                              <a:lnTo>
                                <a:pt x="1112" y="340"/>
                              </a:lnTo>
                              <a:lnTo>
                                <a:pt x="1106" y="311"/>
                              </a:lnTo>
                              <a:lnTo>
                                <a:pt x="1090" y="288"/>
                              </a:lnTo>
                              <a:lnTo>
                                <a:pt x="1067" y="272"/>
                              </a:lnTo>
                              <a:lnTo>
                                <a:pt x="1038" y="266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6"/>
                              </a:lnTo>
                              <a:lnTo>
                                <a:pt x="0" y="74"/>
                              </a:lnTo>
                              <a:lnTo>
                                <a:pt x="0" y="464"/>
                              </a:lnTo>
                              <a:lnTo>
                                <a:pt x="5" y="493"/>
                              </a:lnTo>
                              <a:lnTo>
                                <a:pt x="21" y="516"/>
                              </a:lnTo>
                              <a:lnTo>
                                <a:pt x="45" y="532"/>
                              </a:lnTo>
                              <a:lnTo>
                                <a:pt x="73" y="538"/>
                              </a:lnTo>
                              <a:lnTo>
                                <a:pt x="518" y="538"/>
                              </a:lnTo>
                              <a:lnTo>
                                <a:pt x="653" y="673"/>
                              </a:lnTo>
                              <a:lnTo>
                                <a:pt x="661" y="680"/>
                              </a:lnTo>
                              <a:lnTo>
                                <a:pt x="673" y="680"/>
                              </a:lnTo>
                              <a:lnTo>
                                <a:pt x="684" y="669"/>
                              </a:lnTo>
                              <a:lnTo>
                                <a:pt x="686" y="664"/>
                              </a:lnTo>
                              <a:lnTo>
                                <a:pt x="686" y="612"/>
                              </a:lnTo>
                              <a:lnTo>
                                <a:pt x="647" y="612"/>
                              </a:lnTo>
                              <a:lnTo>
                                <a:pt x="537" y="501"/>
                              </a:lnTo>
                              <a:lnTo>
                                <a:pt x="532" y="499"/>
                              </a:lnTo>
                              <a:lnTo>
                                <a:pt x="73" y="499"/>
                              </a:lnTo>
                              <a:lnTo>
                                <a:pt x="60" y="496"/>
                              </a:lnTo>
                              <a:lnTo>
                                <a:pt x="49" y="489"/>
                              </a:lnTo>
                              <a:lnTo>
                                <a:pt x="41" y="478"/>
                              </a:lnTo>
                              <a:lnTo>
                                <a:pt x="38" y="464"/>
                              </a:lnTo>
                              <a:lnTo>
                                <a:pt x="39" y="74"/>
                              </a:lnTo>
                              <a:lnTo>
                                <a:pt x="41" y="61"/>
                              </a:lnTo>
                              <a:lnTo>
                                <a:pt x="49" y="50"/>
                              </a:lnTo>
                              <a:lnTo>
                                <a:pt x="60" y="42"/>
                              </a:lnTo>
                              <a:lnTo>
                                <a:pt x="73" y="39"/>
                              </a:lnTo>
                              <a:lnTo>
                                <a:pt x="782" y="39"/>
                              </a:lnTo>
                              <a:lnTo>
                                <a:pt x="771" y="22"/>
                              </a:lnTo>
                              <a:lnTo>
                                <a:pt x="747" y="6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782" y="39"/>
                              </a:moveTo>
                              <a:lnTo>
                                <a:pt x="719" y="39"/>
                              </a:lnTo>
                              <a:lnTo>
                                <a:pt x="732" y="42"/>
                              </a:lnTo>
                              <a:lnTo>
                                <a:pt x="743" y="50"/>
                              </a:lnTo>
                              <a:lnTo>
                                <a:pt x="751" y="61"/>
                              </a:lnTo>
                              <a:lnTo>
                                <a:pt x="754" y="74"/>
                              </a:lnTo>
                              <a:lnTo>
                                <a:pt x="754" y="464"/>
                              </a:lnTo>
                              <a:lnTo>
                                <a:pt x="751" y="478"/>
                              </a:lnTo>
                              <a:lnTo>
                                <a:pt x="743" y="489"/>
                              </a:lnTo>
                              <a:lnTo>
                                <a:pt x="732" y="496"/>
                              </a:lnTo>
                              <a:lnTo>
                                <a:pt x="719" y="499"/>
                              </a:lnTo>
                              <a:lnTo>
                                <a:pt x="656" y="499"/>
                              </a:lnTo>
                              <a:lnTo>
                                <a:pt x="647" y="508"/>
                              </a:lnTo>
                              <a:lnTo>
                                <a:pt x="647" y="612"/>
                              </a:lnTo>
                              <a:lnTo>
                                <a:pt x="686" y="612"/>
                              </a:lnTo>
                              <a:lnTo>
                                <a:pt x="686" y="538"/>
                              </a:lnTo>
                              <a:lnTo>
                                <a:pt x="718" y="538"/>
                              </a:lnTo>
                              <a:lnTo>
                                <a:pt x="747" y="532"/>
                              </a:lnTo>
                              <a:lnTo>
                                <a:pt x="771" y="516"/>
                              </a:lnTo>
                              <a:lnTo>
                                <a:pt x="786" y="493"/>
                              </a:lnTo>
                              <a:lnTo>
                                <a:pt x="792" y="464"/>
                              </a:lnTo>
                              <a:lnTo>
                                <a:pt x="792" y="74"/>
                              </a:lnTo>
                              <a:lnTo>
                                <a:pt x="786" y="46"/>
                              </a:lnTo>
                              <a:lnTo>
                                <a:pt x="782" y="39"/>
                              </a:lnTo>
                              <a:close/>
                              <a:moveTo>
                                <a:pt x="271" y="221"/>
                              </a:moveTo>
                              <a:lnTo>
                                <a:pt x="258" y="224"/>
                              </a:lnTo>
                              <a:lnTo>
                                <a:pt x="247" y="232"/>
                              </a:lnTo>
                              <a:lnTo>
                                <a:pt x="240" y="243"/>
                              </a:lnTo>
                              <a:lnTo>
                                <a:pt x="237" y="256"/>
                              </a:lnTo>
                              <a:lnTo>
                                <a:pt x="240" y="269"/>
                              </a:lnTo>
                              <a:lnTo>
                                <a:pt x="247" y="280"/>
                              </a:lnTo>
                              <a:lnTo>
                                <a:pt x="258" y="287"/>
                              </a:lnTo>
                              <a:lnTo>
                                <a:pt x="271" y="290"/>
                              </a:lnTo>
                              <a:lnTo>
                                <a:pt x="272" y="290"/>
                              </a:lnTo>
                              <a:lnTo>
                                <a:pt x="285" y="287"/>
                              </a:lnTo>
                              <a:lnTo>
                                <a:pt x="296" y="279"/>
                              </a:lnTo>
                              <a:lnTo>
                                <a:pt x="303" y="268"/>
                              </a:lnTo>
                              <a:lnTo>
                                <a:pt x="305" y="255"/>
                              </a:lnTo>
                              <a:lnTo>
                                <a:pt x="303" y="242"/>
                              </a:lnTo>
                              <a:lnTo>
                                <a:pt x="295" y="231"/>
                              </a:lnTo>
                              <a:lnTo>
                                <a:pt x="284" y="224"/>
                              </a:lnTo>
                              <a:lnTo>
                                <a:pt x="271" y="221"/>
                              </a:lnTo>
                              <a:close/>
                              <a:moveTo>
                                <a:pt x="396" y="221"/>
                              </a:moveTo>
                              <a:lnTo>
                                <a:pt x="383" y="224"/>
                              </a:lnTo>
                              <a:lnTo>
                                <a:pt x="372" y="232"/>
                              </a:lnTo>
                              <a:lnTo>
                                <a:pt x="365" y="243"/>
                              </a:lnTo>
                              <a:lnTo>
                                <a:pt x="362" y="256"/>
                              </a:lnTo>
                              <a:lnTo>
                                <a:pt x="365" y="269"/>
                              </a:lnTo>
                              <a:lnTo>
                                <a:pt x="372" y="280"/>
                              </a:lnTo>
                              <a:lnTo>
                                <a:pt x="383" y="287"/>
                              </a:lnTo>
                              <a:lnTo>
                                <a:pt x="396" y="290"/>
                              </a:lnTo>
                              <a:lnTo>
                                <a:pt x="397" y="290"/>
                              </a:lnTo>
                              <a:lnTo>
                                <a:pt x="410" y="287"/>
                              </a:lnTo>
                              <a:lnTo>
                                <a:pt x="421" y="279"/>
                              </a:lnTo>
                              <a:lnTo>
                                <a:pt x="428" y="268"/>
                              </a:lnTo>
                              <a:lnTo>
                                <a:pt x="430" y="255"/>
                              </a:lnTo>
                              <a:lnTo>
                                <a:pt x="428" y="242"/>
                              </a:lnTo>
                              <a:lnTo>
                                <a:pt x="420" y="231"/>
                              </a:lnTo>
                              <a:lnTo>
                                <a:pt x="409" y="224"/>
                              </a:lnTo>
                              <a:lnTo>
                                <a:pt x="396" y="221"/>
                              </a:lnTo>
                              <a:close/>
                              <a:moveTo>
                                <a:pt x="521" y="221"/>
                              </a:moveTo>
                              <a:lnTo>
                                <a:pt x="508" y="224"/>
                              </a:lnTo>
                              <a:lnTo>
                                <a:pt x="497" y="232"/>
                              </a:lnTo>
                              <a:lnTo>
                                <a:pt x="490" y="243"/>
                              </a:lnTo>
                              <a:lnTo>
                                <a:pt x="487" y="256"/>
                              </a:lnTo>
                              <a:lnTo>
                                <a:pt x="490" y="269"/>
                              </a:lnTo>
                              <a:lnTo>
                                <a:pt x="497" y="280"/>
                              </a:lnTo>
                              <a:lnTo>
                                <a:pt x="508" y="287"/>
                              </a:lnTo>
                              <a:lnTo>
                                <a:pt x="521" y="290"/>
                              </a:lnTo>
                              <a:lnTo>
                                <a:pt x="522" y="290"/>
                              </a:lnTo>
                              <a:lnTo>
                                <a:pt x="535" y="287"/>
                              </a:lnTo>
                              <a:lnTo>
                                <a:pt x="546" y="279"/>
                              </a:lnTo>
                              <a:lnTo>
                                <a:pt x="553" y="268"/>
                              </a:lnTo>
                              <a:lnTo>
                                <a:pt x="555" y="255"/>
                              </a:lnTo>
                              <a:lnTo>
                                <a:pt x="553" y="242"/>
                              </a:lnTo>
                              <a:lnTo>
                                <a:pt x="545" y="231"/>
                              </a:lnTo>
                              <a:lnTo>
                                <a:pt x="534" y="224"/>
                              </a:lnTo>
                              <a:lnTo>
                                <a:pt x="521" y="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6487B" id="Freeform: Shape 319" o:spid="_x0000_s1026" style="position:absolute;margin-left:93.1pt;margin-top:21.85pt;width:55.65pt;height:47.3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" path="m349,577r-22,l319,586r,144l325,758r15,24l364,798r29,6l425,804r,125l427,934r11,11l450,946r8,-8l519,877r-55,l464,773r-8,-8l393,765r-14,-3l368,754r-7,-11l358,730r,-144l349,577xm1038,266r-189,l841,275r,21l849,305r189,l1052,308r11,7l1070,326r3,14l1073,730r-3,13l1063,754r-11,8l1038,765r-458,l575,767,464,877r55,l593,804r445,l1067,798r23,-16l1106,758r6,-28l1112,340r-6,-29l1090,288r-23,-16l1038,266xm718,l73,,45,6,21,22,5,46,,74,,464r5,29l21,516r24,16l73,538r445,l653,673r8,7l673,680r11,-11l686,664r,-52l647,612,537,501r-5,-2l73,499,60,496,49,489,41,478,38,464,39,74,41,61,49,50,60,42,73,39r709,l771,22,747,6,718,xm782,39r-63,l732,42r11,8l751,61r3,13l754,464r-3,14l743,489r-11,7l719,499r-63,l647,508r,104l686,612r,-74l718,538r29,-6l771,516r15,-23l792,464r,-390l786,46r-4,-7xm271,221r-13,3l247,232r-7,11l237,256r3,13l247,280r11,7l271,290r1,l285,287r11,-8l303,268r2,-13l303,242r-8,-11l284,224r-13,-3xm396,221r-13,3l372,232r-7,11l362,256r3,13l372,280r11,7l396,290r1,l410,287r11,-8l428,268r2,-13l428,242r-8,-11l409,224r-13,-3xm521,221r-13,3l497,232r-7,11l487,256r3,13l497,280r11,7l521,290r1,l535,287r11,-8l553,268r2,-13l553,242r-8,-11l534,224r-13,-3xe" fillcolor="#003263" stroked="f">
                <v:path arrowok="t" o:connecttype="custom" o:connectlocs="202565,709930;215900,834390;269875,848360;278130,937895;329565,894715;289560,823595;233680,816610;227330,709930;539115,506730;539115,531495;675005,537845;681355,801370;668020,821690;365125,824865;376555,848360;692150,834390;706120,553720;677545,510540;46355,337820;3175,367030;3175,650875;46355,679450;419735,769620;435610,759460;340995,655955;38100,652780;24130,632460;31115,369570;496570,362585;455930,337820;464820,364490;478790,384810;471805,648335;416560,654685;435610,726440;474345,675640;502920,632460;496570,362585;156845,485140;152400,508635;172085,521970;187960,514985;192405,491490;172085,478155;236220,485140;229870,500380;243205,520065;260350,520065;273050,499745;259715,480060;322580,480060;309245,500380;315595,515620;331470,521970;351155,508000;346075,4845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5EF1DC5" w14:textId="13797311" w:rsidR="00C145EB" w:rsidRDefault="00C145EB" w:rsidP="00D334B0">
      <w:pPr>
        <w:pStyle w:val="BodyText"/>
      </w:pPr>
    </w:p>
    <w:p w14:paraId="6C31065D" w14:textId="3CB5A6C1" w:rsidR="007F0238" w:rsidRDefault="008319EC" w:rsidP="007F0238">
      <w:pPr>
        <w:pStyle w:val="BodyText"/>
      </w:pPr>
      <w:r w:rsidRPr="00CA6B90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7F0238" w14:paraId="0DBDEE90" w14:textId="77777777" w:rsidTr="007F02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FCE05B6" w14:textId="77777777" w:rsidR="007F0238" w:rsidRDefault="007F0238">
            <w:pPr>
              <w:pStyle w:val="BodyText"/>
              <w:spacing w:line="270" w:lineRule="exact"/>
              <w:rPr>
                <w:color w:val="003263" w:themeColor="text2"/>
              </w:rPr>
            </w:pPr>
            <w:r>
              <w:rPr>
                <w:color w:val="003263" w:themeColor="text2"/>
              </w:rPr>
              <w:lastRenderedPageBreak/>
              <w:t xml:space="preserve">Next Steps </w:t>
            </w:r>
          </w:p>
        </w:tc>
      </w:tr>
    </w:tbl>
    <w:p w14:paraId="4A75BCD0" w14:textId="77777777" w:rsidR="007F0238" w:rsidRDefault="007F0238" w:rsidP="007F0238">
      <w:pPr>
        <w:pStyle w:val="BodyText"/>
      </w:pPr>
      <w:r>
        <w:t xml:space="preserve">Phase 1 community engagement is closed for evaluation and review. We will be reviewing your responses and this data will be informing the draft One Million Trees Plan.  A further engagement report will be released detailing further analysis, including charts, graphs etc. </w:t>
      </w:r>
    </w:p>
    <w:p w14:paraId="21D961BD" w14:textId="77777777" w:rsidR="007F0238" w:rsidRDefault="007F0238" w:rsidP="007F0238">
      <w:pPr>
        <w:pStyle w:val="BodyText"/>
      </w:pPr>
      <w:r>
        <w:t xml:space="preserve">There will be a second phase of consultation in 2023 for you to provide feedback on the draft plan. We look forward to your input. </w:t>
      </w:r>
    </w:p>
    <w:p w14:paraId="43000AC6" w14:textId="2B8751E6" w:rsidR="008319EC" w:rsidRPr="00CA6B90" w:rsidRDefault="008319EC" w:rsidP="00BD2631">
      <w:pPr>
        <w:pStyle w:val="BodyText"/>
      </w:pPr>
    </w:p>
    <w:sectPr w:rsidR="008319EC" w:rsidRPr="00CA6B90" w:rsidSect="00834B7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CAE42" w14:textId="77777777" w:rsidR="00EE142E" w:rsidRDefault="00EE142E" w:rsidP="00CE604F">
      <w:r>
        <w:separator/>
      </w:r>
    </w:p>
    <w:p w14:paraId="78E5EB1F" w14:textId="77777777" w:rsidR="00EE142E" w:rsidRDefault="00EE142E" w:rsidP="00CE604F"/>
    <w:p w14:paraId="2779F99A" w14:textId="77777777" w:rsidR="00EE142E" w:rsidRDefault="00EE142E" w:rsidP="00CE604F"/>
    <w:p w14:paraId="0D694DCF" w14:textId="77777777" w:rsidR="00EE142E" w:rsidRDefault="00EE142E" w:rsidP="00CE604F"/>
  </w:endnote>
  <w:endnote w:type="continuationSeparator" w:id="0">
    <w:p w14:paraId="2F74B04E" w14:textId="77777777" w:rsidR="00EE142E" w:rsidRDefault="00EE142E" w:rsidP="00CE604F">
      <w:r>
        <w:continuationSeparator/>
      </w:r>
    </w:p>
    <w:p w14:paraId="2A9C78C1" w14:textId="77777777" w:rsidR="00EE142E" w:rsidRDefault="00EE142E" w:rsidP="00CE604F"/>
    <w:p w14:paraId="4FD1447A" w14:textId="77777777" w:rsidR="00EE142E" w:rsidRDefault="00EE142E" w:rsidP="00CE604F"/>
    <w:p w14:paraId="2A3CD749" w14:textId="77777777" w:rsidR="00EE142E" w:rsidRDefault="00EE142E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39A9C1-4EBE-43F8-A7E3-599A5D072182}"/>
    <w:embedBold r:id="rId2" w:fontKey="{44106BF6-2A27-4DBF-B1C1-602CE9745349}"/>
    <w:embedItalic r:id="rId3" w:fontKey="{144F1920-AC40-444E-98D8-A96279EE51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old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08E0E" w14:textId="77777777" w:rsidR="00EE142E" w:rsidRDefault="00EE142E" w:rsidP="00CE604F">
      <w:r>
        <w:separator/>
      </w:r>
    </w:p>
    <w:p w14:paraId="46368567" w14:textId="77777777" w:rsidR="00EE142E" w:rsidRDefault="00EE142E" w:rsidP="00CE604F"/>
    <w:p w14:paraId="34A8A3D9" w14:textId="77777777" w:rsidR="00EE142E" w:rsidRDefault="00EE142E" w:rsidP="00CE604F"/>
    <w:p w14:paraId="44A29718" w14:textId="77777777" w:rsidR="00EE142E" w:rsidRDefault="00EE142E" w:rsidP="00CE604F"/>
  </w:footnote>
  <w:footnote w:type="continuationSeparator" w:id="0">
    <w:p w14:paraId="7889E8D7" w14:textId="77777777" w:rsidR="00EE142E" w:rsidRDefault="00EE142E" w:rsidP="00CE604F">
      <w:r>
        <w:continuationSeparator/>
      </w:r>
    </w:p>
    <w:p w14:paraId="5DB67BD0" w14:textId="77777777" w:rsidR="00EE142E" w:rsidRDefault="00EE142E" w:rsidP="00CE604F"/>
    <w:p w14:paraId="3CB8B035" w14:textId="77777777" w:rsidR="00EE142E" w:rsidRDefault="00EE142E" w:rsidP="00CE604F"/>
    <w:p w14:paraId="144CAC56" w14:textId="77777777" w:rsidR="00EE142E" w:rsidRDefault="00EE142E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43A8"/>
    <w:rsid w:val="002A5BE4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E6C54"/>
    <w:rsid w:val="003F017A"/>
    <w:rsid w:val="003F3636"/>
    <w:rsid w:val="004004EE"/>
    <w:rsid w:val="00406F2C"/>
    <w:rsid w:val="0040731F"/>
    <w:rsid w:val="004100B3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57CC1"/>
    <w:rsid w:val="00561C65"/>
    <w:rsid w:val="00563121"/>
    <w:rsid w:val="00574DB5"/>
    <w:rsid w:val="00585605"/>
    <w:rsid w:val="00593EDF"/>
    <w:rsid w:val="00595475"/>
    <w:rsid w:val="00595895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3E9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0BC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0ABD"/>
    <w:rsid w:val="007E23B9"/>
    <w:rsid w:val="007E34EA"/>
    <w:rsid w:val="007F0238"/>
    <w:rsid w:val="007F05D2"/>
    <w:rsid w:val="008046A0"/>
    <w:rsid w:val="008066AA"/>
    <w:rsid w:val="0081041A"/>
    <w:rsid w:val="008115C3"/>
    <w:rsid w:val="008143BB"/>
    <w:rsid w:val="008169A6"/>
    <w:rsid w:val="00830EAA"/>
    <w:rsid w:val="0083162B"/>
    <w:rsid w:val="008319EC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261FE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3F30"/>
    <w:rsid w:val="00A94C7E"/>
    <w:rsid w:val="00A96058"/>
    <w:rsid w:val="00A97124"/>
    <w:rsid w:val="00AA751F"/>
    <w:rsid w:val="00AB458A"/>
    <w:rsid w:val="00AB4A85"/>
    <w:rsid w:val="00AB5839"/>
    <w:rsid w:val="00AC0510"/>
    <w:rsid w:val="00AC1E0E"/>
    <w:rsid w:val="00AC7FC3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0520"/>
    <w:rsid w:val="00B72E76"/>
    <w:rsid w:val="00B7301C"/>
    <w:rsid w:val="00B734A1"/>
    <w:rsid w:val="00B85B84"/>
    <w:rsid w:val="00B9319D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34BA"/>
    <w:rsid w:val="00BD2631"/>
    <w:rsid w:val="00BD2821"/>
    <w:rsid w:val="00BE1CD2"/>
    <w:rsid w:val="00BF3A65"/>
    <w:rsid w:val="00BF3F49"/>
    <w:rsid w:val="00C04A64"/>
    <w:rsid w:val="00C04F80"/>
    <w:rsid w:val="00C05C35"/>
    <w:rsid w:val="00C07297"/>
    <w:rsid w:val="00C145EB"/>
    <w:rsid w:val="00C1594A"/>
    <w:rsid w:val="00C162F8"/>
    <w:rsid w:val="00C21EBD"/>
    <w:rsid w:val="00C223F7"/>
    <w:rsid w:val="00C25111"/>
    <w:rsid w:val="00C25162"/>
    <w:rsid w:val="00C25BB0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24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6B90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6CD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7DB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39E2"/>
    <w:rsid w:val="00E75FD9"/>
    <w:rsid w:val="00E7768B"/>
    <w:rsid w:val="00E8179E"/>
    <w:rsid w:val="00E85B22"/>
    <w:rsid w:val="00E90178"/>
    <w:rsid w:val="00E95F23"/>
    <w:rsid w:val="00E96E92"/>
    <w:rsid w:val="00EA1085"/>
    <w:rsid w:val="00EA40AC"/>
    <w:rsid w:val="00EB082E"/>
    <w:rsid w:val="00EB134B"/>
    <w:rsid w:val="00EB4577"/>
    <w:rsid w:val="00EB4C3F"/>
    <w:rsid w:val="00EB7290"/>
    <w:rsid w:val="00EC1D8C"/>
    <w:rsid w:val="00ED14CD"/>
    <w:rsid w:val="00ED47A9"/>
    <w:rsid w:val="00EE142E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9017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2A43A8"/>
    <w:rPr>
      <w:color w:val="8ACED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2463A30D-BF58-4709-B4AF-50F0F22F1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E47409-55AD-4C12-9FBD-DDC5408F637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3</TotalTime>
  <Pages>2</Pages>
  <Words>163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Barkley</dc:creator>
  <cp:lastModifiedBy>Jenny Zeinstra</cp:lastModifiedBy>
  <cp:revision>2</cp:revision>
  <cp:lastPrinted>2022-09-12T00:47:00Z</cp:lastPrinted>
  <dcterms:created xsi:type="dcterms:W3CDTF">2022-09-12T02:20:00Z</dcterms:created>
  <dcterms:modified xsi:type="dcterms:W3CDTF">2022-09-12T02:20:00Z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D22-427640</vt:lpwstr>
  </property>
</Properties>
</file>