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C6E81" w14:textId="0D5C0DCB" w:rsidR="00957262" w:rsidRDefault="004D2DEE" w:rsidP="000443F5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0B1B9DA2" wp14:editId="1B7E8D66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262">
        <w:rPr>
          <w:noProof/>
        </w:rPr>
        <w:t xml:space="preserve">Ocean Grove District </w:t>
      </w:r>
    </w:p>
    <w:p w14:paraId="1C63A961" w14:textId="6251321D" w:rsidR="00113B8E" w:rsidRDefault="00957262" w:rsidP="000443F5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t>Ride Centre</w:t>
      </w:r>
      <w:r w:rsidR="008143BB">
        <w:tab/>
      </w:r>
    </w:p>
    <w:p w14:paraId="764FA040" w14:textId="77777777" w:rsidR="00861F48" w:rsidRDefault="00861F48" w:rsidP="00861F48">
      <w:pPr>
        <w:pStyle w:val="Heading1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8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765F3940" w14:textId="29DF2B90" w:rsidR="00834B70" w:rsidRPr="00834B70" w:rsidRDefault="00834B70" w:rsidP="00D334B0">
            <w:pPr>
              <w:pStyle w:val="BodyText"/>
              <w:rPr>
                <w:color w:val="003263" w:themeColor="text2"/>
              </w:rPr>
            </w:pPr>
            <w:bookmarkStart w:id="0" w:name="_Hlk50365580"/>
            <w:r w:rsidRPr="00834B70">
              <w:rPr>
                <w:color w:val="003263" w:themeColor="text2"/>
              </w:rPr>
              <w:t xml:space="preserve">community engagement summary </w:t>
            </w:r>
          </w:p>
        </w:tc>
      </w:tr>
    </w:tbl>
    <w:bookmarkEnd w:id="0"/>
    <w:p w14:paraId="0694D03F" w14:textId="53B3C91D" w:rsidR="00957262" w:rsidRDefault="00957262" w:rsidP="00844530">
      <w:pPr>
        <w:pStyle w:val="BodyText"/>
      </w:pPr>
      <w:r>
        <w:t xml:space="preserve">Feedback on the Ocean Grove District Ride Centre consultation has closed, thank you to everyone who provided feedback, your contribution is valued and appreciated. </w:t>
      </w:r>
    </w:p>
    <w:p w14:paraId="398379E3" w14:textId="3C7552A4" w:rsidR="00957262" w:rsidRDefault="00957262" w:rsidP="00844530">
      <w:pPr>
        <w:pStyle w:val="BodyText"/>
      </w:pPr>
      <w:r>
        <w:t>Community engagement ran from Friday the 29 July 2022 to 5 pm Friday the 26 August. This stage of the community engagement was to seek your feedback on the location of a District Ride Centre in Kingston Park</w:t>
      </w:r>
      <w:r w:rsidR="00B96A71">
        <w:t>,</w:t>
      </w:r>
      <w:r>
        <w:t xml:space="preserve"> Ocean Grove, and on the Draft Concept Plan. Using this </w:t>
      </w:r>
      <w:r w:rsidR="00B96A71">
        <w:t>feedback,</w:t>
      </w:r>
      <w:r>
        <w:t xml:space="preserve"> we will determine if the community supports the location of a District Ride Centre within Kingston Park. </w:t>
      </w:r>
    </w:p>
    <w:p w14:paraId="33373966" w14:textId="4A9EC921" w:rsidR="00957262" w:rsidRDefault="00957262" w:rsidP="00844530">
      <w:pPr>
        <w:pStyle w:val="BodyText"/>
      </w:pPr>
      <w:r>
        <w:t>Over the course of the consultation period the City reached the following achievements</w:t>
      </w:r>
      <w:r w:rsidR="00B96A71">
        <w:t>:</w:t>
      </w:r>
    </w:p>
    <w:p w14:paraId="173FFE1E" w14:textId="4E11547B" w:rsidR="006C6D3E" w:rsidRDefault="005064D2" w:rsidP="00D334B0">
      <w:pPr>
        <w:pStyle w:val="BodyText"/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6825CF89" wp14:editId="55498157">
            <wp:simplePos x="0" y="0"/>
            <wp:positionH relativeFrom="column">
              <wp:posOffset>5498828</wp:posOffset>
            </wp:positionH>
            <wp:positionV relativeFrom="paragraph">
              <wp:posOffset>251460</wp:posOffset>
            </wp:positionV>
            <wp:extent cx="723472" cy="548841"/>
            <wp:effectExtent l="0" t="0" r="635" b="3810"/>
            <wp:wrapNone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203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72" cy="548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080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59DA983" wp14:editId="0B947B6A">
                <wp:simplePos x="0" y="0"/>
                <wp:positionH relativeFrom="column">
                  <wp:posOffset>4173855</wp:posOffset>
                </wp:positionH>
                <wp:positionV relativeFrom="paragraph">
                  <wp:posOffset>288290</wp:posOffset>
                </wp:positionV>
                <wp:extent cx="1191985" cy="1257028"/>
                <wp:effectExtent l="0" t="0" r="8255" b="635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1985" cy="1257028"/>
                          <a:chOff x="-3087" y="190500"/>
                          <a:chExt cx="1192731" cy="1257148"/>
                        </a:xfrm>
                      </wpg:grpSpPr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087" y="1217451"/>
                            <a:ext cx="1192731" cy="230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9024E2" w14:textId="546F8B6E" w:rsidR="00981AE2" w:rsidRPr="006C6D3E" w:rsidRDefault="002B3650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</w:rPr>
                                <w:t>Formal submissions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543" y="780507"/>
                            <a:ext cx="590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5D25BD" w14:textId="665663D1" w:rsidR="00981AE2" w:rsidRPr="000816C6" w:rsidRDefault="002B3650" w:rsidP="00981AE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DA983" id="Group 252" o:spid="_x0000_s1026" style="position:absolute;margin-left:328.65pt;margin-top:22.7pt;width:93.85pt;height:99pt;z-index:251702272;mso-width-relative:margin;mso-height-relative:margin" coordorigin="-30,1905" coordsize="11927,12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2" o:spid="_x0000_s1027" type="#_x0000_t75" style="position:absolute;top:1905;width:5905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-30;top:12174;width:11926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279024E2" w14:textId="546F8B6E" w:rsidR="00981AE2" w:rsidRPr="006C6D3E" w:rsidRDefault="002B3650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</w:rPr>
                          <w:t>Formal submissions</w:t>
                        </w:r>
                      </w:p>
                    </w:txbxContent>
                  </v:textbox>
                </v:shape>
                <v:shape id="Text Box 2" o:spid="_x0000_s1029" type="#_x0000_t202" style="position:absolute;left:-15;top:7805;width:5905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025D25BD" w14:textId="665663D1" w:rsidR="00981AE2" w:rsidRPr="000816C6" w:rsidRDefault="002B3650" w:rsidP="00981AE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1080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5FF8E77" wp14:editId="5A4F57DD">
                <wp:simplePos x="0" y="0"/>
                <wp:positionH relativeFrom="column">
                  <wp:posOffset>2963545</wp:posOffset>
                </wp:positionH>
                <wp:positionV relativeFrom="paragraph">
                  <wp:posOffset>213360</wp:posOffset>
                </wp:positionV>
                <wp:extent cx="1083111" cy="1270363"/>
                <wp:effectExtent l="0" t="19050" r="3175" b="635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111" cy="1270363"/>
                          <a:chOff x="0" y="0"/>
                          <a:chExt cx="1083111" cy="1270363"/>
                        </a:xfrm>
                      </wpg:grpSpPr>
                      <wpg:grpSp>
                        <wpg:cNvPr id="239" name="Group 239"/>
                        <wpg:cNvGrpSpPr/>
                        <wpg:grpSpPr>
                          <a:xfrm>
                            <a:off x="0" y="0"/>
                            <a:ext cx="819150" cy="993696"/>
                            <a:chOff x="0" y="0"/>
                            <a:chExt cx="941705" cy="1142365"/>
                          </a:xfrm>
                        </wpg:grpSpPr>
                        <wpg:grpSp>
                          <wpg:cNvPr id="231" name="Group 23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74955" cy="655955"/>
                              <a:chOff x="9583" y="-1715"/>
                              <a:chExt cx="433" cy="1033"/>
                            </a:xfrm>
                          </wpg:grpSpPr>
                          <wps:wsp>
                            <wps:cNvPr id="232" name="AutoShape 58"/>
                            <wps:cNvSpPr>
                              <a:spLocks/>
                            </wps:cNvSpPr>
                            <wps:spPr bwMode="auto">
                              <a:xfrm>
                                <a:off x="9583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9990 9583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9946 9583"/>
                                  <a:gd name="T5" fmla="*/ T4 w 433"/>
                                  <a:gd name="T6" fmla="+- 0 -1712 -1715"/>
                                  <a:gd name="T7" fmla="*/ -1712 h 1033"/>
                                  <a:gd name="T8" fmla="+- 0 9939 9583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9832 9583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9758 9583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9647 9583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9939 9583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9928 9583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9617 9583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9597 9583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9639 9583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9752 9583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9782 9583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9822 9583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9851 9583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9954 9583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9996 9583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003 9583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9959 9583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9797 9583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9642 9583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9710 9583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9880 9583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9948 9583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9957 9583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9907 9583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9944 9583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9908 9583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9897 9583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9836 9583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9726 9583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9704 9583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9796 9583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9889 9583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9856 9583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9692 9583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9652 9583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9698 9583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9607 9583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9585 9583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9623 9583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9754 9583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9889 9583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9994 9583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015 9583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13" y="66"/>
                                    </a:moveTo>
                                    <a:lnTo>
                                      <a:pt x="409" y="48"/>
                                    </a:lnTo>
                                    <a:lnTo>
                                      <a:pt x="407" y="40"/>
                                    </a:lnTo>
                                    <a:lnTo>
                                      <a:pt x="393" y="19"/>
                                    </a:lnTo>
                                    <a:lnTo>
                                      <a:pt x="371" y="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6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5" y="375"/>
                                    </a:lnTo>
                                    <a:lnTo>
                                      <a:pt x="179" y="307"/>
                                    </a:lnTo>
                                    <a:lnTo>
                                      <a:pt x="175" y="300"/>
                                    </a:lnTo>
                                    <a:lnTo>
                                      <a:pt x="167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4" y="286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6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45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34" y="19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4" y="66"/>
                                    </a:lnTo>
                                    <a:lnTo>
                                      <a:pt x="14" y="276"/>
                                    </a:lnTo>
                                    <a:lnTo>
                                      <a:pt x="20" y="301"/>
                                    </a:lnTo>
                                    <a:lnTo>
                                      <a:pt x="34" y="322"/>
                                    </a:lnTo>
                                    <a:lnTo>
                                      <a:pt x="56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1" y="342"/>
                                    </a:lnTo>
                                    <a:lnTo>
                                      <a:pt x="169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9" y="421"/>
                                    </a:lnTo>
                                    <a:lnTo>
                                      <a:pt x="213" y="423"/>
                                    </a:lnTo>
                                    <a:lnTo>
                                      <a:pt x="227" y="421"/>
                                    </a:lnTo>
                                    <a:lnTo>
                                      <a:pt x="239" y="415"/>
                                    </a:lnTo>
                                    <a:lnTo>
                                      <a:pt x="249" y="407"/>
                                    </a:lnTo>
                                    <a:lnTo>
                                      <a:pt x="257" y="396"/>
                                    </a:lnTo>
                                    <a:lnTo>
                                      <a:pt x="268" y="375"/>
                                    </a:lnTo>
                                    <a:lnTo>
                                      <a:pt x="285" y="342"/>
                                    </a:lnTo>
                                    <a:lnTo>
                                      <a:pt x="345" y="342"/>
                                    </a:lnTo>
                                    <a:lnTo>
                                      <a:pt x="371" y="336"/>
                                    </a:lnTo>
                                    <a:lnTo>
                                      <a:pt x="393" y="322"/>
                                    </a:lnTo>
                                    <a:lnTo>
                                      <a:pt x="407" y="301"/>
                                    </a:lnTo>
                                    <a:lnTo>
                                      <a:pt x="413" y="276"/>
                                    </a:lnTo>
                                    <a:lnTo>
                                      <a:pt x="413" y="66"/>
                                    </a:lnTo>
                                    <a:close/>
                                    <a:moveTo>
                                      <a:pt x="433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297" y="979"/>
                                    </a:lnTo>
                                    <a:lnTo>
                                      <a:pt x="214" y="984"/>
                                    </a:lnTo>
                                    <a:lnTo>
                                      <a:pt x="130" y="979"/>
                                    </a:lnTo>
                                    <a:lnTo>
                                      <a:pt x="47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1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6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7" y="773"/>
                                    </a:lnTo>
                                    <a:lnTo>
                                      <a:pt x="330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5" y="859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4" y="718"/>
                                    </a:lnTo>
                                    <a:lnTo>
                                      <a:pt x="336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5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5" y="523"/>
                                    </a:lnTo>
                                    <a:lnTo>
                                      <a:pt x="321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5" y="690"/>
                                    </a:lnTo>
                                    <a:lnTo>
                                      <a:pt x="253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5" y="710"/>
                                    </a:lnTo>
                                    <a:lnTo>
                                      <a:pt x="143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3" y="552"/>
                                    </a:lnTo>
                                    <a:lnTo>
                                      <a:pt x="175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3" y="531"/>
                                    </a:lnTo>
                                    <a:lnTo>
                                      <a:pt x="285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9" y="518"/>
                                    </a:lnTo>
                                    <a:lnTo>
                                      <a:pt x="77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9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4" y="706"/>
                                    </a:lnTo>
                                    <a:lnTo>
                                      <a:pt x="115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3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2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7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7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6" y="1027"/>
                                    </a:lnTo>
                                    <a:lnTo>
                                      <a:pt x="350" y="1022"/>
                                    </a:lnTo>
                                    <a:lnTo>
                                      <a:pt x="393" y="1014"/>
                                    </a:lnTo>
                                    <a:lnTo>
                                      <a:pt x="411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3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3" name="Picture 5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714" y="-1624"/>
                                <a:ext cx="164" cy="1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234" name="Group 234"/>
                          <wpg:cNvGrpSpPr>
                            <a:grpSpLocks/>
                          </wpg:cNvGrpSpPr>
                          <wpg:grpSpPr bwMode="auto">
                            <a:xfrm>
                              <a:off x="333375" y="0"/>
                              <a:ext cx="274955" cy="1142365"/>
                              <a:chOff x="10101" y="-1715"/>
                              <a:chExt cx="433" cy="1799"/>
                            </a:xfrm>
                          </wpg:grpSpPr>
                          <wps:wsp>
                            <wps:cNvPr id="235" name="AutoShape 61"/>
                            <wps:cNvSpPr>
                              <a:spLocks/>
                            </wps:cNvSpPr>
                            <wps:spPr bwMode="auto">
                              <a:xfrm>
                                <a:off x="10100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10505 10101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10464 10101"/>
                                  <a:gd name="T5" fmla="*/ T4 w 433"/>
                                  <a:gd name="T6" fmla="+- 0 -1711 -1715"/>
                                  <a:gd name="T7" fmla="*/ -1711 h 1033"/>
                                  <a:gd name="T8" fmla="+- 0 10456 10101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10350 10101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10274 10101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10164 10101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10456 10101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10442 10101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10132 10101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10112 10101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10156 10101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10269 10101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10299 10101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10338 10101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10367 10101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10469 10101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10510 10101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521 10101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10476 10101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10314 10101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10160 10101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10228 10101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10397 10101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10465 10101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10475 10101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10424 10101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10462 10101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10425 10101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10415 10101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10353 10101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10243 10101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10222 10101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10314 10101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10407 10101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10374 10101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10209 10101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10169 10101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10215 10101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10125 10101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10102 10101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10141 10101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10272 10101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10406 10101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10511 10101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533 10101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09" y="66"/>
                                    </a:moveTo>
                                    <a:lnTo>
                                      <a:pt x="405" y="48"/>
                                    </a:lnTo>
                                    <a:lnTo>
                                      <a:pt x="404" y="40"/>
                                    </a:lnTo>
                                    <a:lnTo>
                                      <a:pt x="389" y="19"/>
                                    </a:lnTo>
                                    <a:lnTo>
                                      <a:pt x="368" y="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5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3" y="375"/>
                                    </a:lnTo>
                                    <a:lnTo>
                                      <a:pt x="178" y="307"/>
                                    </a:lnTo>
                                    <a:lnTo>
                                      <a:pt x="173" y="300"/>
                                    </a:lnTo>
                                    <a:lnTo>
                                      <a:pt x="165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5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41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1" y="276"/>
                                    </a:lnTo>
                                    <a:lnTo>
                                      <a:pt x="18" y="301"/>
                                    </a:lnTo>
                                    <a:lnTo>
                                      <a:pt x="33" y="322"/>
                                    </a:lnTo>
                                    <a:lnTo>
                                      <a:pt x="55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0" y="342"/>
                                    </a:lnTo>
                                    <a:lnTo>
                                      <a:pt x="168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8" y="421"/>
                                    </a:lnTo>
                                    <a:lnTo>
                                      <a:pt x="212" y="423"/>
                                    </a:lnTo>
                                    <a:lnTo>
                                      <a:pt x="225" y="421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7" y="407"/>
                                    </a:lnTo>
                                    <a:lnTo>
                                      <a:pt x="255" y="396"/>
                                    </a:lnTo>
                                    <a:lnTo>
                                      <a:pt x="266" y="375"/>
                                    </a:lnTo>
                                    <a:lnTo>
                                      <a:pt x="283" y="342"/>
                                    </a:lnTo>
                                    <a:lnTo>
                                      <a:pt x="341" y="342"/>
                                    </a:lnTo>
                                    <a:lnTo>
                                      <a:pt x="368" y="336"/>
                                    </a:lnTo>
                                    <a:lnTo>
                                      <a:pt x="389" y="322"/>
                                    </a:lnTo>
                                    <a:lnTo>
                                      <a:pt x="404" y="301"/>
                                    </a:lnTo>
                                    <a:lnTo>
                                      <a:pt x="409" y="276"/>
                                    </a:lnTo>
                                    <a:lnTo>
                                      <a:pt x="409" y="66"/>
                                    </a:lnTo>
                                    <a:close/>
                                    <a:moveTo>
                                      <a:pt x="432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296" y="979"/>
                                    </a:lnTo>
                                    <a:lnTo>
                                      <a:pt x="213" y="984"/>
                                    </a:lnTo>
                                    <a:lnTo>
                                      <a:pt x="129" y="979"/>
                                    </a:lnTo>
                                    <a:lnTo>
                                      <a:pt x="46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0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5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6" y="773"/>
                                    </a:lnTo>
                                    <a:lnTo>
                                      <a:pt x="329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4" y="859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3" y="718"/>
                                    </a:lnTo>
                                    <a:lnTo>
                                      <a:pt x="335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4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4" y="523"/>
                                    </a:lnTo>
                                    <a:lnTo>
                                      <a:pt x="320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4" y="690"/>
                                    </a:lnTo>
                                    <a:lnTo>
                                      <a:pt x="252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4" y="710"/>
                                    </a:lnTo>
                                    <a:lnTo>
                                      <a:pt x="142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2" y="552"/>
                                    </a:lnTo>
                                    <a:lnTo>
                                      <a:pt x="174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2" y="531"/>
                                    </a:lnTo>
                                    <a:lnTo>
                                      <a:pt x="284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8" y="518"/>
                                    </a:lnTo>
                                    <a:lnTo>
                                      <a:pt x="76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8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3" y="706"/>
                                    </a:lnTo>
                                    <a:lnTo>
                                      <a:pt x="114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2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1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6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6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5" y="1027"/>
                                    </a:lnTo>
                                    <a:lnTo>
                                      <a:pt x="349" y="1022"/>
                                    </a:lnTo>
                                    <a:lnTo>
                                      <a:pt x="392" y="1014"/>
                                    </a:lnTo>
                                    <a:lnTo>
                                      <a:pt x="410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2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6" name="Picture 6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227" y="-1606"/>
                                <a:ext cx="170" cy="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37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00" y="-1716"/>
                                <a:ext cx="433" cy="17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946FA5" w14:textId="77777777" w:rsidR="0036663C" w:rsidRDefault="0036663C" w:rsidP="0036663C">
                                  <w:pPr>
                                    <w:spacing w:before="2"/>
                                    <w:rPr>
                                      <w:rFonts w:ascii="Brandon Grotesque Bold"/>
                                      <w:b/>
                                      <w:sz w:val="6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38" name="Freeform: Shape 238"/>
                          <wps:cNvSpPr>
                            <a:spLocks/>
                          </wps:cNvSpPr>
                          <wps:spPr bwMode="auto">
                            <a:xfrm>
                              <a:off x="666750" y="0"/>
                              <a:ext cx="274955" cy="655955"/>
                            </a:xfrm>
                            <a:custGeom>
                              <a:avLst/>
                              <a:gdLst>
                                <a:gd name="T0" fmla="+- 0 11026 10617"/>
                                <a:gd name="T1" fmla="*/ T0 w 433"/>
                                <a:gd name="T2" fmla="+- 0 -1675 -1715"/>
                                <a:gd name="T3" fmla="*/ -1675 h 1033"/>
                                <a:gd name="T4" fmla="+- 0 10982 10617"/>
                                <a:gd name="T5" fmla="*/ T4 w 433"/>
                                <a:gd name="T6" fmla="+- 0 -1712 -1715"/>
                                <a:gd name="T7" fmla="*/ -1712 h 1033"/>
                                <a:gd name="T8" fmla="+- 0 10974 10617"/>
                                <a:gd name="T9" fmla="*/ T8 w 433"/>
                                <a:gd name="T10" fmla="+- 0 -1421 -1715"/>
                                <a:gd name="T11" fmla="*/ -1421 h 1033"/>
                                <a:gd name="T12" fmla="+- 0 10867 10617"/>
                                <a:gd name="T13" fmla="*/ T12 w 433"/>
                                <a:gd name="T14" fmla="+- 0 -1408 -1715"/>
                                <a:gd name="T15" fmla="*/ -1408 h 1033"/>
                                <a:gd name="T16" fmla="+- 0 10793 10617"/>
                                <a:gd name="T17" fmla="*/ T16 w 433"/>
                                <a:gd name="T18" fmla="+- 0 -1415 -1715"/>
                                <a:gd name="T19" fmla="*/ -1415 h 1033"/>
                                <a:gd name="T20" fmla="+- 0 10682 10617"/>
                                <a:gd name="T21" fmla="*/ T20 w 433"/>
                                <a:gd name="T22" fmla="+- 0 -1429 -1715"/>
                                <a:gd name="T23" fmla="*/ -1429 h 1033"/>
                                <a:gd name="T24" fmla="+- 0 10974 10617"/>
                                <a:gd name="T25" fmla="*/ T24 w 433"/>
                                <a:gd name="T26" fmla="+- 0 -1667 -1715"/>
                                <a:gd name="T27" fmla="*/ -1667 h 1033"/>
                                <a:gd name="T28" fmla="+- 0 10963 10617"/>
                                <a:gd name="T29" fmla="*/ T28 w 433"/>
                                <a:gd name="T30" fmla="+- 0 -1715 -1715"/>
                                <a:gd name="T31" fmla="*/ -1715 h 1033"/>
                                <a:gd name="T32" fmla="+- 0 10652 10617"/>
                                <a:gd name="T33" fmla="*/ T32 w 433"/>
                                <a:gd name="T34" fmla="+- 0 -1696 -1715"/>
                                <a:gd name="T35" fmla="*/ -1696 h 1033"/>
                                <a:gd name="T36" fmla="+- 0 10632 10617"/>
                                <a:gd name="T37" fmla="*/ T36 w 433"/>
                                <a:gd name="T38" fmla="+- 0 -1439 -1715"/>
                                <a:gd name="T39" fmla="*/ -1439 h 1033"/>
                                <a:gd name="T40" fmla="+- 0 10673 10617"/>
                                <a:gd name="T41" fmla="*/ T40 w 433"/>
                                <a:gd name="T42" fmla="+- 0 -1379 -1715"/>
                                <a:gd name="T43" fmla="*/ -1379 h 1033"/>
                                <a:gd name="T44" fmla="+- 0 10787 10617"/>
                                <a:gd name="T45" fmla="*/ T44 w 433"/>
                                <a:gd name="T46" fmla="+- 0 -1319 -1715"/>
                                <a:gd name="T47" fmla="*/ -1319 h 1033"/>
                                <a:gd name="T48" fmla="+- 0 10817 10617"/>
                                <a:gd name="T49" fmla="*/ T48 w 433"/>
                                <a:gd name="T50" fmla="+- 0 -1294 -1715"/>
                                <a:gd name="T51" fmla="*/ -1294 h 1033"/>
                                <a:gd name="T52" fmla="+- 0 10857 10617"/>
                                <a:gd name="T53" fmla="*/ T52 w 433"/>
                                <a:gd name="T54" fmla="+- 0 -1300 -1715"/>
                                <a:gd name="T55" fmla="*/ -1300 h 1033"/>
                                <a:gd name="T56" fmla="+- 0 10886 10617"/>
                                <a:gd name="T57" fmla="*/ T56 w 433"/>
                                <a:gd name="T58" fmla="+- 0 -1340 -1715"/>
                                <a:gd name="T59" fmla="*/ -1340 h 1033"/>
                                <a:gd name="T60" fmla="+- 0 10989 10617"/>
                                <a:gd name="T61" fmla="*/ T60 w 433"/>
                                <a:gd name="T62" fmla="+- 0 -1379 -1715"/>
                                <a:gd name="T63" fmla="*/ -1379 h 1033"/>
                                <a:gd name="T64" fmla="+- 0 11031 10617"/>
                                <a:gd name="T65" fmla="*/ T64 w 433"/>
                                <a:gd name="T66" fmla="+- 0 -1439 -1715"/>
                                <a:gd name="T67" fmla="*/ -1439 h 1033"/>
                                <a:gd name="T68" fmla="+- 0 11034 10617"/>
                                <a:gd name="T69" fmla="*/ T68 w 433"/>
                                <a:gd name="T70" fmla="+- 0 -862 -1715"/>
                                <a:gd name="T71" fmla="*/ -862 h 1033"/>
                                <a:gd name="T72" fmla="+- 0 10994 10617"/>
                                <a:gd name="T73" fmla="*/ T72 w 433"/>
                                <a:gd name="T74" fmla="+- 0 -946 -1715"/>
                                <a:gd name="T75" fmla="*/ -946 h 1033"/>
                                <a:gd name="T76" fmla="+- 0 10831 10617"/>
                                <a:gd name="T77" fmla="*/ T76 w 433"/>
                                <a:gd name="T78" fmla="+- 0 -731 -1715"/>
                                <a:gd name="T79" fmla="*/ -731 h 1033"/>
                                <a:gd name="T80" fmla="+- 0 10677 10617"/>
                                <a:gd name="T81" fmla="*/ T80 w 433"/>
                                <a:gd name="T82" fmla="+- 0 -856 -1715"/>
                                <a:gd name="T83" fmla="*/ -856 h 1033"/>
                                <a:gd name="T84" fmla="+- 0 10745 10617"/>
                                <a:gd name="T85" fmla="*/ T84 w 433"/>
                                <a:gd name="T86" fmla="+- 0 -942 -1715"/>
                                <a:gd name="T87" fmla="*/ -942 h 1033"/>
                                <a:gd name="T88" fmla="+- 0 10915 10617"/>
                                <a:gd name="T89" fmla="*/ T88 w 433"/>
                                <a:gd name="T90" fmla="+- 0 -942 -1715"/>
                                <a:gd name="T91" fmla="*/ -942 h 1033"/>
                                <a:gd name="T92" fmla="+- 0 10983 10617"/>
                                <a:gd name="T93" fmla="*/ T92 w 433"/>
                                <a:gd name="T94" fmla="+- 0 -856 -1715"/>
                                <a:gd name="T95" fmla="*/ -856 h 1033"/>
                                <a:gd name="T96" fmla="+- 0 10990 10617"/>
                                <a:gd name="T97" fmla="*/ T96 w 433"/>
                                <a:gd name="T98" fmla="+- 0 -949 -1715"/>
                                <a:gd name="T99" fmla="*/ -949 h 1033"/>
                                <a:gd name="T100" fmla="+- 0 10940 10617"/>
                                <a:gd name="T101" fmla="*/ T100 w 433"/>
                                <a:gd name="T102" fmla="+- 0 -997 -1715"/>
                                <a:gd name="T103" fmla="*/ -997 h 1033"/>
                                <a:gd name="T104" fmla="+- 0 10978 10617"/>
                                <a:gd name="T105" fmla="*/ T104 w 433"/>
                                <a:gd name="T106" fmla="+- 0 -1064 -1715"/>
                                <a:gd name="T107" fmla="*/ -1064 h 1033"/>
                                <a:gd name="T108" fmla="+- 0 10941 10617"/>
                                <a:gd name="T109" fmla="*/ T108 w 433"/>
                                <a:gd name="T110" fmla="+- 0 -1192 -1715"/>
                                <a:gd name="T111" fmla="*/ -1192 h 1033"/>
                                <a:gd name="T112" fmla="+- 0 10932 10617"/>
                                <a:gd name="T113" fmla="*/ T112 w 433"/>
                                <a:gd name="T114" fmla="+- 0 -1094 -1715"/>
                                <a:gd name="T115" fmla="*/ -1094 h 1033"/>
                                <a:gd name="T116" fmla="+- 0 10871 10617"/>
                                <a:gd name="T117" fmla="*/ T116 w 433"/>
                                <a:gd name="T118" fmla="+- 0 -1005 -1715"/>
                                <a:gd name="T119" fmla="*/ -1005 h 1033"/>
                                <a:gd name="T120" fmla="+- 0 10761 10617"/>
                                <a:gd name="T121" fmla="*/ T120 w 433"/>
                                <a:gd name="T122" fmla="+- 0 -1025 -1715"/>
                                <a:gd name="T123" fmla="*/ -1025 h 1033"/>
                                <a:gd name="T124" fmla="+- 0 10739 10617"/>
                                <a:gd name="T125" fmla="*/ T124 w 433"/>
                                <a:gd name="T126" fmla="+- 0 -1132 -1715"/>
                                <a:gd name="T127" fmla="*/ -1132 h 1033"/>
                                <a:gd name="T128" fmla="+- 0 10832 10617"/>
                                <a:gd name="T129" fmla="*/ T128 w 433"/>
                                <a:gd name="T130" fmla="+- 0 -1192 -1715"/>
                                <a:gd name="T131" fmla="*/ -1192 h 1033"/>
                                <a:gd name="T132" fmla="+- 0 10924 10617"/>
                                <a:gd name="T133" fmla="*/ T132 w 433"/>
                                <a:gd name="T134" fmla="+- 0 -1132 -1715"/>
                                <a:gd name="T135" fmla="*/ -1132 h 1033"/>
                                <a:gd name="T136" fmla="+- 0 10890 10617"/>
                                <a:gd name="T137" fmla="*/ T136 w 433"/>
                                <a:gd name="T138" fmla="+- 0 -1229 -1715"/>
                                <a:gd name="T139" fmla="*/ -1229 h 1033"/>
                                <a:gd name="T140" fmla="+- 0 10725 10617"/>
                                <a:gd name="T141" fmla="*/ T140 w 433"/>
                                <a:gd name="T142" fmla="+- 0 -1197 -1715"/>
                                <a:gd name="T143" fmla="*/ -1197 h 1033"/>
                                <a:gd name="T144" fmla="+- 0 10685 10617"/>
                                <a:gd name="T145" fmla="*/ T144 w 433"/>
                                <a:gd name="T146" fmla="+- 0 -1064 -1715"/>
                                <a:gd name="T147" fmla="*/ -1064 h 1033"/>
                                <a:gd name="T148" fmla="+- 0 10731 10617"/>
                                <a:gd name="T149" fmla="*/ T148 w 433"/>
                                <a:gd name="T150" fmla="+- 0 -988 -1715"/>
                                <a:gd name="T151" fmla="*/ -988 h 1033"/>
                                <a:gd name="T152" fmla="+- 0 10641 10617"/>
                                <a:gd name="T153" fmla="*/ T152 w 433"/>
                                <a:gd name="T154" fmla="+- 0 -903 -1715"/>
                                <a:gd name="T155" fmla="*/ -903 h 1033"/>
                                <a:gd name="T156" fmla="+- 0 10618 10617"/>
                                <a:gd name="T157" fmla="*/ T156 w 433"/>
                                <a:gd name="T158" fmla="+- 0 -738 -1715"/>
                                <a:gd name="T159" fmla="*/ -738 h 1033"/>
                                <a:gd name="T160" fmla="+- 0 10657 10617"/>
                                <a:gd name="T161" fmla="*/ T160 w 433"/>
                                <a:gd name="T162" fmla="+- 0 -701 -1715"/>
                                <a:gd name="T163" fmla="*/ -701 h 1033"/>
                                <a:gd name="T164" fmla="+- 0 10788 10617"/>
                                <a:gd name="T165" fmla="*/ T164 w 433"/>
                                <a:gd name="T166" fmla="+- 0 -684 -1715"/>
                                <a:gd name="T167" fmla="*/ -684 h 1033"/>
                                <a:gd name="T168" fmla="+- 0 10922 10617"/>
                                <a:gd name="T169" fmla="*/ T168 w 433"/>
                                <a:gd name="T170" fmla="+- 0 -688 -1715"/>
                                <a:gd name="T171" fmla="*/ -688 h 1033"/>
                                <a:gd name="T172" fmla="+- 0 11027 10617"/>
                                <a:gd name="T173" fmla="*/ T172 w 433"/>
                                <a:gd name="T174" fmla="+- 0 -709 -1715"/>
                                <a:gd name="T175" fmla="*/ -709 h 1033"/>
                                <a:gd name="T176" fmla="+- 0 11049 10617"/>
                                <a:gd name="T177" fmla="*/ T176 w 433"/>
                                <a:gd name="T178" fmla="+- 0 -738 -1715"/>
                                <a:gd name="T179" fmla="*/ -738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33" h="1033">
                                  <a:moveTo>
                                    <a:pt x="414" y="66"/>
                                  </a:moveTo>
                                  <a:lnTo>
                                    <a:pt x="410" y="48"/>
                                  </a:lnTo>
                                  <a:lnTo>
                                    <a:pt x="409" y="40"/>
                                  </a:lnTo>
                                  <a:lnTo>
                                    <a:pt x="394" y="19"/>
                                  </a:lnTo>
                                  <a:lnTo>
                                    <a:pt x="372" y="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286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263" y="294"/>
                                  </a:lnTo>
                                  <a:lnTo>
                                    <a:pt x="253" y="298"/>
                                  </a:lnTo>
                                  <a:lnTo>
                                    <a:pt x="250" y="307"/>
                                  </a:lnTo>
                                  <a:lnTo>
                                    <a:pt x="216" y="375"/>
                                  </a:lnTo>
                                  <a:lnTo>
                                    <a:pt x="181" y="307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68" y="294"/>
                                  </a:lnTo>
                                  <a:lnTo>
                                    <a:pt x="73" y="294"/>
                                  </a:lnTo>
                                  <a:lnTo>
                                    <a:pt x="65" y="286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357" y="48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20" y="301"/>
                                  </a:lnTo>
                                  <a:lnTo>
                                    <a:pt x="34" y="322"/>
                                  </a:lnTo>
                                  <a:lnTo>
                                    <a:pt x="56" y="336"/>
                                  </a:lnTo>
                                  <a:lnTo>
                                    <a:pt x="83" y="342"/>
                                  </a:lnTo>
                                  <a:lnTo>
                                    <a:pt x="142" y="342"/>
                                  </a:lnTo>
                                  <a:lnTo>
                                    <a:pt x="170" y="396"/>
                                  </a:lnTo>
                                  <a:lnTo>
                                    <a:pt x="177" y="407"/>
                                  </a:lnTo>
                                  <a:lnTo>
                                    <a:pt x="188" y="415"/>
                                  </a:lnTo>
                                  <a:lnTo>
                                    <a:pt x="200" y="421"/>
                                  </a:lnTo>
                                  <a:lnTo>
                                    <a:pt x="215" y="423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51" y="407"/>
                                  </a:lnTo>
                                  <a:lnTo>
                                    <a:pt x="258" y="396"/>
                                  </a:lnTo>
                                  <a:lnTo>
                                    <a:pt x="269" y="375"/>
                                  </a:lnTo>
                                  <a:lnTo>
                                    <a:pt x="286" y="342"/>
                                  </a:lnTo>
                                  <a:lnTo>
                                    <a:pt x="346" y="342"/>
                                  </a:lnTo>
                                  <a:lnTo>
                                    <a:pt x="372" y="336"/>
                                  </a:lnTo>
                                  <a:lnTo>
                                    <a:pt x="394" y="322"/>
                                  </a:lnTo>
                                  <a:lnTo>
                                    <a:pt x="409" y="301"/>
                                  </a:lnTo>
                                  <a:lnTo>
                                    <a:pt x="414" y="276"/>
                                  </a:lnTo>
                                  <a:lnTo>
                                    <a:pt x="414" y="66"/>
                                  </a:lnTo>
                                  <a:close/>
                                  <a:moveTo>
                                    <a:pt x="433" y="958"/>
                                  </a:moveTo>
                                  <a:lnTo>
                                    <a:pt x="417" y="853"/>
                                  </a:lnTo>
                                  <a:lnTo>
                                    <a:pt x="405" y="812"/>
                                  </a:lnTo>
                                  <a:lnTo>
                                    <a:pt x="383" y="776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297" y="979"/>
                                  </a:lnTo>
                                  <a:lnTo>
                                    <a:pt x="214" y="984"/>
                                  </a:lnTo>
                                  <a:lnTo>
                                    <a:pt x="130" y="979"/>
                                  </a:lnTo>
                                  <a:lnTo>
                                    <a:pt x="48" y="964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72" y="822"/>
                                  </a:lnTo>
                                  <a:lnTo>
                                    <a:pt x="95" y="793"/>
                                  </a:lnTo>
                                  <a:lnTo>
                                    <a:pt x="128" y="773"/>
                                  </a:lnTo>
                                  <a:lnTo>
                                    <a:pt x="167" y="766"/>
                                  </a:lnTo>
                                  <a:lnTo>
                                    <a:pt x="259" y="766"/>
                                  </a:lnTo>
                                  <a:lnTo>
                                    <a:pt x="298" y="773"/>
                                  </a:lnTo>
                                  <a:lnTo>
                                    <a:pt x="331" y="792"/>
                                  </a:lnTo>
                                  <a:lnTo>
                                    <a:pt x="354" y="822"/>
                                  </a:lnTo>
                                  <a:lnTo>
                                    <a:pt x="366" y="85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3" y="766"/>
                                  </a:lnTo>
                                  <a:lnTo>
                                    <a:pt x="353" y="747"/>
                                  </a:lnTo>
                                  <a:lnTo>
                                    <a:pt x="315" y="727"/>
                                  </a:lnTo>
                                  <a:lnTo>
                                    <a:pt x="323" y="718"/>
                                  </a:lnTo>
                                  <a:lnTo>
                                    <a:pt x="335" y="705"/>
                                  </a:lnTo>
                                  <a:lnTo>
                                    <a:pt x="351" y="680"/>
                                  </a:lnTo>
                                  <a:lnTo>
                                    <a:pt x="361" y="651"/>
                                  </a:lnTo>
                                  <a:lnTo>
                                    <a:pt x="365" y="621"/>
                                  </a:lnTo>
                                  <a:lnTo>
                                    <a:pt x="353" y="564"/>
                                  </a:lnTo>
                                  <a:lnTo>
                                    <a:pt x="324" y="523"/>
                                  </a:lnTo>
                                  <a:lnTo>
                                    <a:pt x="320" y="517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07" y="659"/>
                                  </a:lnTo>
                                  <a:lnTo>
                                    <a:pt x="286" y="690"/>
                                  </a:lnTo>
                                  <a:lnTo>
                                    <a:pt x="254" y="710"/>
                                  </a:lnTo>
                                  <a:lnTo>
                                    <a:pt x="215" y="718"/>
                                  </a:lnTo>
                                  <a:lnTo>
                                    <a:pt x="175" y="710"/>
                                  </a:lnTo>
                                  <a:lnTo>
                                    <a:pt x="144" y="690"/>
                                  </a:lnTo>
                                  <a:lnTo>
                                    <a:pt x="122" y="659"/>
                                  </a:lnTo>
                                  <a:lnTo>
                                    <a:pt x="114" y="621"/>
                                  </a:lnTo>
                                  <a:lnTo>
                                    <a:pt x="122" y="583"/>
                                  </a:lnTo>
                                  <a:lnTo>
                                    <a:pt x="144" y="552"/>
                                  </a:lnTo>
                                  <a:lnTo>
                                    <a:pt x="175" y="531"/>
                                  </a:lnTo>
                                  <a:lnTo>
                                    <a:pt x="215" y="523"/>
                                  </a:lnTo>
                                  <a:lnTo>
                                    <a:pt x="254" y="531"/>
                                  </a:lnTo>
                                  <a:lnTo>
                                    <a:pt x="286" y="552"/>
                                  </a:lnTo>
                                  <a:lnTo>
                                    <a:pt x="307" y="583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273" y="486"/>
                                  </a:lnTo>
                                  <a:lnTo>
                                    <a:pt x="215" y="475"/>
                                  </a:lnTo>
                                  <a:lnTo>
                                    <a:pt x="156" y="487"/>
                                  </a:lnTo>
                                  <a:lnTo>
                                    <a:pt x="108" y="518"/>
                                  </a:lnTo>
                                  <a:lnTo>
                                    <a:pt x="76" y="564"/>
                                  </a:lnTo>
                                  <a:lnTo>
                                    <a:pt x="65" y="621"/>
                                  </a:lnTo>
                                  <a:lnTo>
                                    <a:pt x="68" y="651"/>
                                  </a:lnTo>
                                  <a:lnTo>
                                    <a:pt x="78" y="680"/>
                                  </a:lnTo>
                                  <a:lnTo>
                                    <a:pt x="93" y="706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77" y="747"/>
                                  </a:lnTo>
                                  <a:lnTo>
                                    <a:pt x="46" y="776"/>
                                  </a:lnTo>
                                  <a:lnTo>
                                    <a:pt x="24" y="812"/>
                                  </a:lnTo>
                                  <a:lnTo>
                                    <a:pt x="12" y="853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1" y="977"/>
                                  </a:lnTo>
                                  <a:lnTo>
                                    <a:pt x="10" y="994"/>
                                  </a:lnTo>
                                  <a:lnTo>
                                    <a:pt x="23" y="1007"/>
                                  </a:lnTo>
                                  <a:lnTo>
                                    <a:pt x="40" y="1014"/>
                                  </a:lnTo>
                                  <a:lnTo>
                                    <a:pt x="83" y="1022"/>
                                  </a:lnTo>
                                  <a:lnTo>
                                    <a:pt x="126" y="1027"/>
                                  </a:lnTo>
                                  <a:lnTo>
                                    <a:pt x="171" y="1031"/>
                                  </a:lnTo>
                                  <a:lnTo>
                                    <a:pt x="216" y="1032"/>
                                  </a:lnTo>
                                  <a:lnTo>
                                    <a:pt x="261" y="1031"/>
                                  </a:lnTo>
                                  <a:lnTo>
                                    <a:pt x="305" y="1027"/>
                                  </a:lnTo>
                                  <a:lnTo>
                                    <a:pt x="349" y="1022"/>
                                  </a:lnTo>
                                  <a:lnTo>
                                    <a:pt x="392" y="1014"/>
                                  </a:lnTo>
                                  <a:lnTo>
                                    <a:pt x="410" y="1006"/>
                                  </a:lnTo>
                                  <a:lnTo>
                                    <a:pt x="424" y="993"/>
                                  </a:lnTo>
                                  <a:lnTo>
                                    <a:pt x="429" y="984"/>
                                  </a:lnTo>
                                  <a:lnTo>
                                    <a:pt x="432" y="977"/>
                                  </a:lnTo>
                                  <a:lnTo>
                                    <a:pt x="433" y="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60" y="647700"/>
                            <a:ext cx="1045051" cy="622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9CDFC" w14:textId="107A8DAE" w:rsidR="0036663C" w:rsidRPr="0041068C" w:rsidRDefault="002B3650" w:rsidP="0036663C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203</w:t>
                              </w:r>
                            </w:p>
                            <w:p w14:paraId="6EC027B1" w14:textId="064310F8" w:rsidR="0036663C" w:rsidRPr="006C6D3E" w:rsidRDefault="002B3650" w:rsidP="0036663C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S</w:t>
                              </w:r>
                              <w:r w:rsidR="0036663C">
                                <w:rPr>
                                  <w:color w:val="003263" w:themeColor="text2"/>
                                  <w:w w:val="105"/>
                                </w:rPr>
                                <w:t xml:space="preserve">urveys </w:t>
                              </w:r>
                              <w:r w:rsidR="000443F5">
                                <w:rPr>
                                  <w:color w:val="003263" w:themeColor="text2"/>
                                  <w:w w:val="105"/>
                                </w:rPr>
                                <w:t>received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F8E77" id="Group 251" o:spid="_x0000_s1030" style="position:absolute;margin-left:233.35pt;margin-top:16.8pt;width:85.3pt;height:100.05pt;z-index:251687936;mso-width-relative:margin;mso-height-relative:margin" coordsize="10831,12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">
                <v:group id="Group 239" o:spid="_x0000_s1031" style="position:absolute;width:8191;height:9936" coordsize="9417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group id="Group 231" o:spid="_x0000_s1032" style="position:absolute;width:2749;height:6559" coordorigin="9583,-1715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AutoShape 58" o:spid="_x0000_s1033" style="position:absolute;left:9583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" path="m413,66l409,48r-2,-8l393,19,371,5,363,3r,52l363,286r-7,8l261,294r-9,4l249,307r-34,68l179,307r-4,-7l167,294r-96,l64,286,64,55r7,-7l356,48r7,7l363,3,345,,82,,56,5,34,19,20,40,14,66r,210l20,301r14,21l56,336r26,6l141,342r28,54l176,407r10,8l199,421r14,2l227,421r12,-6l249,407r8,-11l268,375r17,-33l345,342r26,-6l393,322r14,-21l413,276r,-210xm433,958l420,853,407,812,384,776r-8,-8l376,967r-79,12l214,984r-84,-5l47,964,59,859,71,822,94,793r33,-20l166,766r92,l297,773r33,19l353,822r12,37l376,967r,-199l374,766,353,747,315,727r9,-9l336,705r15,-25l361,651r4,-30l353,564,325,523r-4,-6l314,513r,108l306,659r-21,31l253,710r-40,8l175,710,143,690,121,659r-8,-38l121,583r22,-31l175,531r38,-8l253,531r32,21l306,583r8,38l314,513,273,486,215,475r-59,12l109,518,77,564,65,621r4,30l78,680r16,26l115,727,77,747,46,776,24,812,13,853,,958r2,19l10,994r13,13l40,1014r43,8l127,1027r44,4l217,1032r44,-1l306,1027r44,-5l393,1014r18,-8l424,993r5,-9l432,977r1,-19xe" fillcolor="#003263" stroked="f">
                      <v:path arrowok="t" o:connecttype="custom" o:connectlocs="407,-1675;363,-1712;356,-1421;249,-1408;175,-1415;64,-1429;356,-1667;345,-1715;34,-1696;14,-1439;56,-1379;169,-1319;199,-1294;239,-1300;268,-1340;371,-1379;413,-1439;420,-862;376,-947;214,-731;59,-856;127,-942;297,-942;365,-856;374,-949;324,-997;361,-1064;325,-1192;314,-1094;253,-1005;143,-1025;121,-1132;213,-1192;306,-1132;273,-1229;109,-1197;69,-1064;115,-988;24,-903;2,-738;40,-701;171,-684;306,-688;411,-709;432,-738" o:connectangles="0,0,0,0,0,0,0,0,0,0,0,0,0,0,0,0,0,0,0,0,0,0,0,0,0,0,0,0,0,0,0,0,0,0,0,0,0,0,0,0,0,0,0,0,0"/>
                    </v:shape>
                    <v:shape id="Picture 59" o:spid="_x0000_s1034" type="#_x0000_t75" style="position:absolute;left:9714;top:-1624;width:164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">
                      <v:imagedata r:id="rId15" o:title=""/>
                    </v:shape>
                  </v:group>
                  <v:group id="Group 234" o:spid="_x0000_s1035" style="position:absolute;left:3333;width:2750;height:11423" coordorigin="10101,-1715" coordsize="433,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shape id="AutoShape 61" o:spid="_x0000_s1036" style="position:absolute;left:10100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" path="m409,66l405,48r-1,-8l389,19,368,5,363,4r,51l363,286r-8,8l261,294r-9,4l249,307r-36,68l178,307r-5,-7l165,294r-94,l63,286,63,55r8,-7l355,48r8,7l363,4,341,,79,,52,5,31,19,16,40,11,66r,210l18,301r15,21l55,336r27,6l140,342r28,54l176,407r10,8l198,421r14,2l225,421r12,-6l247,407r8,-11l266,375r17,-33l341,342r27,-6l389,322r15,-21l409,276r,-210xm432,958l420,853,407,812,384,776r-9,-8l375,967r-79,12l213,984r-84,-5l46,964,59,859,70,822,94,793r33,-20l165,766r93,l296,773r33,19l353,822r11,37l375,967r,-199l374,766,353,747,315,727r8,-9l335,705r16,-25l361,651r3,-30l353,564,324,523r-4,-6l314,513r,108l306,659r-22,31l252,710r-39,8l174,710,142,690,121,659r-8,-38l121,583r21,-31l174,531r39,-8l252,531r32,21l306,583r8,38l314,513,273,486,215,475r-59,12l108,518,76,564,65,621r3,30l78,680r15,26l114,727,77,747,46,776,24,812,12,853,,958r1,19l10,994r13,13l40,1014r43,8l126,1027r45,4l216,1032r45,-1l305,1027r44,-5l392,1014r18,-8l424,993r5,-9l432,977r,-19xe" fillcolor="#003263" stroked="f">
                      <v:path arrowok="t" o:connecttype="custom" o:connectlocs="404,-1675;363,-1711;355,-1421;249,-1408;173,-1415;63,-1429;355,-1667;341,-1715;31,-1696;11,-1439;55,-1379;168,-1319;198,-1294;237,-1300;266,-1340;368,-1379;409,-1439;420,-862;375,-947;213,-731;59,-856;127,-942;296,-942;364,-856;374,-949;323,-997;361,-1064;324,-1192;314,-1094;252,-1005;142,-1025;121,-1132;213,-1192;306,-1132;273,-1229;108,-1197;68,-1064;114,-988;24,-903;1,-738;40,-701;171,-684;305,-688;410,-709;432,-738" o:connectangles="0,0,0,0,0,0,0,0,0,0,0,0,0,0,0,0,0,0,0,0,0,0,0,0,0,0,0,0,0,0,0,0,0,0,0,0,0,0,0,0,0,0,0,0,0"/>
                    </v:shape>
                    <v:shape id="Picture 62" o:spid="_x0000_s1037" type="#_x0000_t75" style="position:absolute;left:10227;top:-1606;width:17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">
                      <v:imagedata r:id="rId16" o:title=""/>
                    </v:shape>
                    <v:shape id="Text Box 63" o:spid="_x0000_s1038" type="#_x0000_t202" style="position:absolute;left:10100;top:-1716;width:433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    <v:textbox inset="0,0,0,0">
                        <w:txbxContent>
                          <w:p w14:paraId="05946FA5" w14:textId="77777777" w:rsidR="0036663C" w:rsidRDefault="0036663C" w:rsidP="0036663C">
                            <w:pPr>
                              <w:spacing w:before="2"/>
                              <w:rPr>
                                <w:rFonts w:ascii="Brandon Grotesque Bold"/>
                                <w:b/>
                                <w:sz w:val="6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: Shape 238" o:spid="_x0000_s1039" style="position:absolute;left:6667;width:2750;height:6559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" path="m414,66l410,48r-1,-8l394,19,372,5,365,3r,52l365,286r-8,8l263,294r-10,4l250,307r-34,68l181,307r-5,-7l168,294r-95,l65,286,65,55r8,-7l357,48r8,7l365,3,346,,83,,57,5,35,19,21,40,15,66r,210l20,301r14,21l56,336r27,6l142,342r28,54l177,407r11,8l200,421r15,2l228,421r12,-6l251,407r7,-11l269,375r17,-33l346,342r26,-6l394,322r15,-21l414,276r,-210xm433,958l417,853,405,812,383,776r-6,-7l377,967r-80,12l214,984r-84,-5l48,964,60,859,72,822,95,793r33,-20l167,766r92,l298,773r33,19l354,822r12,37l377,967r,-198l373,766,353,747,315,727r8,-9l335,705r16,-25l361,651r4,-30l353,564,324,523r-4,-6l315,514r,107l307,659r-21,31l254,710r-39,8l175,710,144,690,122,659r-8,-38l122,583r22,-31l175,531r40,-8l254,531r32,21l307,583r8,38l315,514,273,486,215,475r-59,12l108,518,76,564,65,621r3,30l78,680r15,26l114,727,77,747,46,776,24,812,12,853,,958r1,19l10,994r13,13l40,1014r43,8l126,1027r45,4l216,1032r45,-1l305,1027r44,-5l392,1014r18,-8l424,993r5,-9l432,977r1,-19xe" fillcolor="#003263" stroked="f">
                    <v:path arrowok="t" o:connecttype="custom" o:connectlocs="259715,-1063625;231775,-1087120;226695,-902335;158750,-894080;111760,-898525;41275,-907415;226695,-1058545;219710,-1089025;22225,-1076960;9525,-913765;35560,-875665;107950,-837565;127000,-821690;152400,-825500;170815,-850900;236220,-875665;262890,-913765;264795,-547370;239395,-600710;135890,-464185;38100,-543560;81280,-598170;189230,-598170;232410,-543560;236855,-602615;205105,-633095;229235,-675640;205740,-756920;200025,-694690;161290,-638175;91440,-650875;77470,-718820;136525,-756920;194945,-718820;173355,-780415;68580,-760095;43180,-675640;72390,-627380;15240,-573405;635,-468630;25400,-445135;108585,-434340;193675,-436880;260350,-450215;274320,-468630" o:connectangles="0,0,0,0,0,0,0,0,0,0,0,0,0,0,0,0,0,0,0,0,0,0,0,0,0,0,0,0,0,0,0,0,0,0,0,0,0,0,0,0,0,0,0,0,0"/>
                  </v:shape>
                </v:group>
                <v:shape id="Text Box 2" o:spid="_x0000_s1040" type="#_x0000_t202" style="position:absolute;left:380;top:6477;width:10451;height:6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70D9CDFC" w14:textId="107A8DAE" w:rsidR="0036663C" w:rsidRPr="0041068C" w:rsidRDefault="002B3650" w:rsidP="0036663C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203</w:t>
                        </w:r>
                      </w:p>
                      <w:p w14:paraId="6EC027B1" w14:textId="064310F8" w:rsidR="0036663C" w:rsidRPr="006C6D3E" w:rsidRDefault="002B3650" w:rsidP="0036663C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S</w:t>
                        </w:r>
                        <w:r w:rsidR="0036663C">
                          <w:rPr>
                            <w:color w:val="003263" w:themeColor="text2"/>
                            <w:w w:val="105"/>
                          </w:rPr>
                          <w:t xml:space="preserve">urveys </w:t>
                        </w:r>
                        <w:r w:rsidR="000443F5">
                          <w:rPr>
                            <w:color w:val="003263" w:themeColor="text2"/>
                            <w:w w:val="105"/>
                          </w:rPr>
                          <w:t>received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285E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08FB942" wp14:editId="3553FF2E">
                <wp:simplePos x="0" y="0"/>
                <wp:positionH relativeFrom="column">
                  <wp:posOffset>40005</wp:posOffset>
                </wp:positionH>
                <wp:positionV relativeFrom="paragraph">
                  <wp:posOffset>84455</wp:posOffset>
                </wp:positionV>
                <wp:extent cx="981075" cy="1524000"/>
                <wp:effectExtent l="0" t="0" r="952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1524000"/>
                          <a:chOff x="0" y="0"/>
                          <a:chExt cx="981075" cy="15240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90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07EFE" w14:textId="4955C777" w:rsidR="006C6D3E" w:rsidRPr="006C6D3E" w:rsidRDefault="002B3650" w:rsidP="006C6D3E">
                              <w:pPr>
                                <w:jc w:val="center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29</w:t>
                              </w:r>
                              <w:r w:rsidR="006C6D3E" w:rsidRPr="006C6D3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DAYS</w:t>
                              </w:r>
                              <w:r w:rsidR="006C6D3E" w:rsidRPr="006C6D3E">
                                <w:rPr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C6D3E">
                                <w:rPr>
                                  <w:color w:val="003263" w:themeColor="text2"/>
                                </w:rPr>
                                <w:br/>
                              </w:r>
                              <w:r w:rsidR="00B82687">
                                <w:rPr>
                                  <w:color w:val="003263" w:themeColor="text2"/>
                                  <w:w w:val="105"/>
                                </w:rPr>
                                <w:t>o</w:t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>f engagement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23825" y="0"/>
                            <a:ext cx="739140" cy="731775"/>
                            <a:chOff x="695" y="-1591"/>
                            <a:chExt cx="1405" cy="1391"/>
                          </a:xfrm>
                        </wpg:grpSpPr>
                        <wps:wsp>
                          <wps:cNvPr id="8" name="Freeform 3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51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51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51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51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51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51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51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51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51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51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51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51"/>
                                <a:gd name="T46" fmla="+- 0 -309 -1521"/>
                                <a:gd name="T47" fmla="*/ -309 h 1294"/>
                                <a:gd name="T48" fmla="+- 0 2066 722"/>
                                <a:gd name="T49" fmla="*/ T48 w 1351"/>
                                <a:gd name="T50" fmla="+- 0 -1065 -1521"/>
                                <a:gd name="T51" fmla="*/ -1065 h 1294"/>
                                <a:gd name="T52" fmla="+- 0 2073 722"/>
                                <a:gd name="T53" fmla="*/ T52 w 1351"/>
                                <a:gd name="T54" fmla="+- 0 -1113 -1521"/>
                                <a:gd name="T55" fmla="*/ -1113 h 1294"/>
                                <a:gd name="T56" fmla="+- 0 2061 722"/>
                                <a:gd name="T57" fmla="*/ T56 w 1351"/>
                                <a:gd name="T58" fmla="+- 0 -1158 -1521"/>
                                <a:gd name="T59" fmla="*/ -1158 h 1294"/>
                                <a:gd name="T60" fmla="+- 0 2033 722"/>
                                <a:gd name="T61" fmla="*/ T60 w 1351"/>
                                <a:gd name="T62" fmla="+- 0 -1196 -1521"/>
                                <a:gd name="T63" fmla="*/ -1196 h 1294"/>
                                <a:gd name="T64" fmla="+- 0 1991 722"/>
                                <a:gd name="T65" fmla="*/ T64 w 1351"/>
                                <a:gd name="T66" fmla="+- 0 -1220 -1521"/>
                                <a:gd name="T67" fmla="*/ -1220 h 1294"/>
                                <a:gd name="T68" fmla="+- 0 1147 722"/>
                                <a:gd name="T69" fmla="*/ T68 w 1351"/>
                                <a:gd name="T70" fmla="+- 0 -1514 -1521"/>
                                <a:gd name="T71" fmla="*/ -1514 h 1294"/>
                                <a:gd name="T72" fmla="+- 0 1099 722"/>
                                <a:gd name="T73" fmla="*/ T72 w 1351"/>
                                <a:gd name="T74" fmla="+- 0 -1521 -1521"/>
                                <a:gd name="T75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12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12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12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12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12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12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12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12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12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12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12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12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12"/>
                                <a:gd name="T46" fmla="+- 0 -309 -1521"/>
                                <a:gd name="T47" fmla="*/ -309 h 1294"/>
                                <a:gd name="T48" fmla="+- 0 2033 722"/>
                                <a:gd name="T49" fmla="*/ T48 w 1312"/>
                                <a:gd name="T50" fmla="+- 0 -971 -1521"/>
                                <a:gd name="T51" fmla="*/ -971 h 1294"/>
                                <a:gd name="T52" fmla="+- 0 959 722"/>
                                <a:gd name="T53" fmla="*/ T52 w 1312"/>
                                <a:gd name="T54" fmla="+- 0 -1345 -1521"/>
                                <a:gd name="T55" fmla="*/ -1345 h 1294"/>
                                <a:gd name="T56" fmla="+- 0 1632 722"/>
                                <a:gd name="T57" fmla="*/ T56 w 1312"/>
                                <a:gd name="T58" fmla="+- 0 -1345 -1521"/>
                                <a:gd name="T59" fmla="*/ -1345 h 1294"/>
                                <a:gd name="T60" fmla="+- 0 1147 722"/>
                                <a:gd name="T61" fmla="*/ T60 w 1312"/>
                                <a:gd name="T62" fmla="+- 0 -1514 -1521"/>
                                <a:gd name="T63" fmla="*/ -1514 h 1294"/>
                                <a:gd name="T64" fmla="+- 0 1099 722"/>
                                <a:gd name="T65" fmla="*/ T64 w 1312"/>
                                <a:gd name="T66" fmla="+- 0 -1521 -1521"/>
                                <a:gd name="T67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2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910" y="176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  <a:gd name="T84" fmla="+- 0 959 722"/>
                                <a:gd name="T85" fmla="*/ T84 w 1351"/>
                                <a:gd name="T86" fmla="+- 0 -1345 -1521"/>
                                <a:gd name="T87" fmla="*/ -1345 h 1294"/>
                                <a:gd name="T88" fmla="+- 0 2044 722"/>
                                <a:gd name="T89" fmla="*/ T88 w 1351"/>
                                <a:gd name="T90" fmla="+- 0 -968 -1521"/>
                                <a:gd name="T91" fmla="*/ -968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  <a:moveTo>
                                    <a:pt x="237" y="176"/>
                                  </a:moveTo>
                                  <a:lnTo>
                                    <a:pt x="1322" y="553"/>
                                  </a:lnTo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3" y="-1565"/>
                              <a:ext cx="0" cy="158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-1335"/>
                              <a:ext cx="0" cy="157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8FB942" id="Group 247" o:spid="_x0000_s1041" style="position:absolute;margin-left:3.15pt;margin-top:6.65pt;width:77.25pt;height:120pt;z-index:251654144" coordsize="981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">
                <v:shape id="Text Box 2" o:spid="_x0000_s1042" type="#_x0000_t202" style="position:absolute;top:7239;width:981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D307EFE" w14:textId="4955C777" w:rsidR="006C6D3E" w:rsidRPr="006C6D3E" w:rsidRDefault="002B3650" w:rsidP="006C6D3E">
                        <w:pPr>
                          <w:jc w:val="center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29</w:t>
                        </w:r>
                        <w:r w:rsidR="006C6D3E" w:rsidRPr="006C6D3E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 xml:space="preserve"> DAYS</w:t>
                        </w:r>
                        <w:r w:rsidR="006C6D3E" w:rsidRPr="006C6D3E">
                          <w:rPr>
                            <w:color w:val="003263" w:themeColor="text2"/>
                            <w:sz w:val="36"/>
                            <w:szCs w:val="36"/>
                          </w:rPr>
                          <w:t xml:space="preserve"> </w:t>
                        </w:r>
                        <w:r w:rsidR="006C6D3E">
                          <w:rPr>
                            <w:color w:val="003263" w:themeColor="text2"/>
                          </w:rPr>
                          <w:br/>
                        </w:r>
                        <w:r w:rsidR="00B82687">
                          <w:rPr>
                            <w:color w:val="003263" w:themeColor="text2"/>
                            <w:w w:val="105"/>
                          </w:rPr>
                          <w:t>o</w:t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>f engagement</w:t>
                        </w:r>
                      </w:p>
                    </w:txbxContent>
                  </v:textbox>
                </v:shape>
                <v:group id="Group 7" o:spid="_x0000_s1043" style="position:absolute;left:1238;width:7391;height:7317" coordorigin="695,-1591" coordsize="140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" o:spid="_x0000_s1044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</v:shape>
                  <v:shape id="Freeform 4" o:spid="_x0000_s1045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</v:shape>
                  <v:shape id="Freeform 5" o:spid="_x0000_s1046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</v:shape>
                  <v:shape id="AutoShape 6" o:spid="_x0000_s1047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</v:shape>
                  <v:line id="Line 7" o:spid="_x0000_s1048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<v:line id="Line 8" o:spid="_x0000_s1049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<v:shape id="Freeform 9" o:spid="_x0000_s1050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<v:path arrowok="t" o:connecttype="custom" o:connectlocs="81,-1147;0,-912;242,-829;323,-1064;81,-1147" o:connectangles="0,0,0,0,0"/>
                  </v:shape>
                  <v:shape id="Freeform 10" o:spid="_x0000_s1051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<v:path arrowok="t" o:connecttype="custom" o:connectlocs="81,-1147;0,-912;242,-829;323,-1064;81,-1147" o:connectangles="0,0,0,0,0"/>
                  </v:shape>
                  <v:shape id="Freeform 11" o:spid="_x0000_s1052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<v:path arrowok="t" o:connecttype="custom" o:connectlocs="81,-1066;0,-831;241,-747;322,-982;81,-1066" o:connectangles="0,0,0,0,0"/>
                  </v:shape>
                  <v:shape id="Freeform 12" o:spid="_x0000_s1053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<v:path arrowok="t" o:connecttype="custom" o:connectlocs="81,-1066;0,-831;241,-747;322,-982;81,-1066" o:connectangles="0,0,0,0,0"/>
                  </v:shape>
                  <v:shape id="Freeform 13" o:spid="_x0000_s1054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<v:path arrowok="t" o:connecttype="custom" o:connectlocs="81,-984;0,-749;242,-666;322,-901;81,-984" o:connectangles="0,0,0,0,0"/>
                  </v:shape>
                  <v:shape id="Freeform 14" o:spid="_x0000_s1055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<v:path arrowok="t" o:connecttype="custom" o:connectlocs="81,-984;0,-749;242,-666;322,-901;81,-984" o:connectangles="0,0,0,0,0"/>
                  </v:shape>
                  <v:shape id="Freeform 15" o:spid="_x0000_s1056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<v:path arrowok="t" o:connecttype="custom" o:connectlocs="81,-917;0,-682;242,-598;323,-833;81,-917" o:connectangles="0,0,0,0,0"/>
                  </v:shape>
                  <v:shape id="Freeform 16" o:spid="_x0000_s1057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<v:path arrowok="t" o:connecttype="custom" o:connectlocs="81,-917;0,-682;242,-598;323,-833;81,-917" o:connectangles="0,0,0,0,0"/>
                  </v:shape>
                  <v:shape id="Freeform 17" o:spid="_x0000_s1058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<v:path arrowok="t" o:connecttype="custom" o:connectlocs="81,-835;0,-600;242,-517;323,-752;81,-835" o:connectangles="0,0,0,0,0"/>
                  </v:shape>
                  <v:shape id="Freeform 18" o:spid="_x0000_s1059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<v:path arrowok="t" o:connecttype="custom" o:connectlocs="81,-835;0,-600;242,-517;323,-752;81,-835" o:connectangles="0,0,0,0,0"/>
                  </v:shape>
                  <v:shape id="Freeform 19" o:spid="_x0000_s1060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<v:path arrowok="t" o:connecttype="custom" o:connectlocs="81,-753;0,-518;242,-435;323,-670;81,-753" o:connectangles="0,0,0,0,0"/>
                  </v:shape>
                  <v:shape id="Freeform 20" o:spid="_x0000_s1061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<v:path arrowok="t" o:connecttype="custom" o:connectlocs="81,-753;0,-518;242,-435;323,-670;81,-753" o:connectangles="0,0,0,0,0"/>
                  </v:shape>
                </v:group>
              </v:group>
            </w:pict>
          </mc:Fallback>
        </mc:AlternateContent>
      </w:r>
    </w:p>
    <w:p w14:paraId="03D4DB26" w14:textId="2BE0A32F" w:rsidR="006C6D3E" w:rsidRDefault="00B5285E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AAFB88D" wp14:editId="30EAA8A1">
                <wp:simplePos x="0" y="0"/>
                <wp:positionH relativeFrom="column">
                  <wp:posOffset>1149985</wp:posOffset>
                </wp:positionH>
                <wp:positionV relativeFrom="paragraph">
                  <wp:posOffset>51435</wp:posOffset>
                </wp:positionV>
                <wp:extent cx="1685925" cy="1175657"/>
                <wp:effectExtent l="0" t="0" r="9525" b="5715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1175657"/>
                          <a:chOff x="0" y="0"/>
                          <a:chExt cx="1685925" cy="1175657"/>
                        </a:xfrm>
                      </wpg:grpSpPr>
                      <wpg:grpSp>
                        <wpg:cNvPr id="194" name="Group 19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09675" cy="827965"/>
                            <a:chOff x="2548" y="-1696"/>
                            <a:chExt cx="2174" cy="1488"/>
                          </a:xfrm>
                        </wpg:grpSpPr>
                        <wps:wsp>
                          <wps:cNvPr id="195" name="AutoShape 27"/>
                          <wps:cNvSpPr>
                            <a:spLocks/>
                          </wps:cNvSpPr>
                          <wps:spPr bwMode="auto">
                            <a:xfrm>
                              <a:off x="3131" y="-1696"/>
                              <a:ext cx="912" cy="1488"/>
                            </a:xfrm>
                            <a:custGeom>
                              <a:avLst/>
                              <a:gdLst>
                                <a:gd name="T0" fmla="+- 0 3429 3132"/>
                                <a:gd name="T1" fmla="*/ T0 w 912"/>
                                <a:gd name="T2" fmla="+- 0 -527 -1696"/>
                                <a:gd name="T3" fmla="*/ -527 h 1488"/>
                                <a:gd name="T4" fmla="+- 0 3673 3132"/>
                                <a:gd name="T5" fmla="*/ T4 w 912"/>
                                <a:gd name="T6" fmla="+- 0 -1603 -1696"/>
                                <a:gd name="T7" fmla="*/ -1603 h 1488"/>
                                <a:gd name="T8" fmla="+- 0 3491 3132"/>
                                <a:gd name="T9" fmla="*/ T8 w 912"/>
                                <a:gd name="T10" fmla="+- 0 -1592 -1696"/>
                                <a:gd name="T11" fmla="*/ -1592 h 1488"/>
                                <a:gd name="T12" fmla="+- 0 3673 3132"/>
                                <a:gd name="T13" fmla="*/ T12 w 912"/>
                                <a:gd name="T14" fmla="+- 0 -1557 -1696"/>
                                <a:gd name="T15" fmla="*/ -1557 h 1488"/>
                                <a:gd name="T16" fmla="+- 0 3757 3132"/>
                                <a:gd name="T17" fmla="*/ T16 w 912"/>
                                <a:gd name="T18" fmla="+- 0 -1592 -1696"/>
                                <a:gd name="T19" fmla="*/ -1592 h 1488"/>
                                <a:gd name="T20" fmla="+- 0 3721 3132"/>
                                <a:gd name="T21" fmla="*/ T20 w 912"/>
                                <a:gd name="T22" fmla="+- 0 -1603 -1696"/>
                                <a:gd name="T23" fmla="*/ -1603 h 1488"/>
                                <a:gd name="T24" fmla="+- 0 3721 3132"/>
                                <a:gd name="T25" fmla="*/ T24 w 912"/>
                                <a:gd name="T26" fmla="+- 0 -1557 -1696"/>
                                <a:gd name="T27" fmla="*/ -1557 h 1488"/>
                                <a:gd name="T28" fmla="+- 0 3757 3132"/>
                                <a:gd name="T29" fmla="*/ T28 w 912"/>
                                <a:gd name="T30" fmla="+- 0 -1592 -1696"/>
                                <a:gd name="T31" fmla="*/ -1592 h 1488"/>
                                <a:gd name="T32" fmla="+- 0 3781 3132"/>
                                <a:gd name="T33" fmla="*/ T32 w 912"/>
                                <a:gd name="T34" fmla="+- 0 -1603 -1696"/>
                                <a:gd name="T35" fmla="*/ -1603 h 1488"/>
                                <a:gd name="T36" fmla="+- 0 3758 3132"/>
                                <a:gd name="T37" fmla="*/ T36 w 912"/>
                                <a:gd name="T38" fmla="+- 0 -1567 -1696"/>
                                <a:gd name="T39" fmla="*/ -1567 h 1488"/>
                                <a:gd name="T40" fmla="+- 0 3804 3132"/>
                                <a:gd name="T41" fmla="*/ T40 w 912"/>
                                <a:gd name="T42" fmla="+- 0 -1567 -1696"/>
                                <a:gd name="T43" fmla="*/ -1567 h 1488"/>
                                <a:gd name="T44" fmla="+- 0 4034 3132"/>
                                <a:gd name="T45" fmla="*/ T44 w 912"/>
                                <a:gd name="T46" fmla="+- 0 -1626 -1696"/>
                                <a:gd name="T47" fmla="*/ -1626 h 1488"/>
                                <a:gd name="T48" fmla="+- 0 3997 3132"/>
                                <a:gd name="T49" fmla="*/ T48 w 912"/>
                                <a:gd name="T50" fmla="+- 0 -1670 -1696"/>
                                <a:gd name="T51" fmla="*/ -1670 h 1488"/>
                                <a:gd name="T52" fmla="+- 0 3997 3132"/>
                                <a:gd name="T53" fmla="*/ T52 w 912"/>
                                <a:gd name="T54" fmla="+- 0 -1463 -1696"/>
                                <a:gd name="T55" fmla="*/ -1463 h 1488"/>
                                <a:gd name="T56" fmla="+- 0 3997 3132"/>
                                <a:gd name="T57" fmla="*/ T56 w 912"/>
                                <a:gd name="T58" fmla="+- 0 -1092 -1696"/>
                                <a:gd name="T59" fmla="*/ -1092 h 1488"/>
                                <a:gd name="T60" fmla="+- 0 3997 3132"/>
                                <a:gd name="T61" fmla="*/ T60 w 912"/>
                                <a:gd name="T62" fmla="+- 0 -394 -1696"/>
                                <a:gd name="T63" fmla="*/ -394 h 1488"/>
                                <a:gd name="T64" fmla="+- 0 3977 3132"/>
                                <a:gd name="T65" fmla="*/ T64 w 912"/>
                                <a:gd name="T66" fmla="+- 0 -274 -1696"/>
                                <a:gd name="T67" fmla="*/ -274 h 1488"/>
                                <a:gd name="T68" fmla="+- 0 3609 3132"/>
                                <a:gd name="T69" fmla="*/ T68 w 912"/>
                                <a:gd name="T70" fmla="+- 0 -254 -1696"/>
                                <a:gd name="T71" fmla="*/ -254 h 1488"/>
                                <a:gd name="T72" fmla="+- 0 3655 3132"/>
                                <a:gd name="T73" fmla="*/ T72 w 912"/>
                                <a:gd name="T74" fmla="+- 0 -296 -1696"/>
                                <a:gd name="T75" fmla="*/ -296 h 1488"/>
                                <a:gd name="T76" fmla="+- 0 3657 3132"/>
                                <a:gd name="T77" fmla="*/ T76 w 912"/>
                                <a:gd name="T78" fmla="+- 0 -348 -1696"/>
                                <a:gd name="T79" fmla="*/ -348 h 1488"/>
                                <a:gd name="T80" fmla="+- 0 3630 3132"/>
                                <a:gd name="T81" fmla="*/ T80 w 912"/>
                                <a:gd name="T82" fmla="+- 0 -384 -1696"/>
                                <a:gd name="T83" fmla="*/ -384 h 1488"/>
                                <a:gd name="T84" fmla="+- 0 3615 3132"/>
                                <a:gd name="T85" fmla="*/ T84 w 912"/>
                                <a:gd name="T86" fmla="+- 0 -308 -1696"/>
                                <a:gd name="T87" fmla="*/ -308 h 1488"/>
                                <a:gd name="T88" fmla="+- 0 3559 3132"/>
                                <a:gd name="T89" fmla="*/ T88 w 912"/>
                                <a:gd name="T90" fmla="+- 0 -308 -1696"/>
                                <a:gd name="T91" fmla="*/ -308 h 1488"/>
                                <a:gd name="T92" fmla="+- 0 3603 3132"/>
                                <a:gd name="T93" fmla="*/ T92 w 912"/>
                                <a:gd name="T94" fmla="+- 0 -352 -1696"/>
                                <a:gd name="T95" fmla="*/ -352 h 1488"/>
                                <a:gd name="T96" fmla="+- 0 3609 3132"/>
                                <a:gd name="T97" fmla="*/ T96 w 912"/>
                                <a:gd name="T98" fmla="+- 0 -394 -1696"/>
                                <a:gd name="T99" fmla="*/ -394 h 1488"/>
                                <a:gd name="T100" fmla="+- 0 3566 3132"/>
                                <a:gd name="T101" fmla="*/ T100 w 912"/>
                                <a:gd name="T102" fmla="+- 0 -440 -1696"/>
                                <a:gd name="T103" fmla="*/ -440 h 1488"/>
                                <a:gd name="T104" fmla="+- 0 3528 3132"/>
                                <a:gd name="T105" fmla="*/ T104 w 912"/>
                                <a:gd name="T106" fmla="+- 0 -368 -1696"/>
                                <a:gd name="T107" fmla="*/ -368 h 1488"/>
                                <a:gd name="T108" fmla="+- 0 3517 3132"/>
                                <a:gd name="T109" fmla="*/ T108 w 912"/>
                                <a:gd name="T110" fmla="+- 0 -300 -1696"/>
                                <a:gd name="T111" fmla="*/ -300 h 1488"/>
                                <a:gd name="T112" fmla="+- 0 3566 3132"/>
                                <a:gd name="T113" fmla="*/ T112 w 912"/>
                                <a:gd name="T114" fmla="+- 0 -254 -1696"/>
                                <a:gd name="T115" fmla="*/ -254 h 1488"/>
                                <a:gd name="T116" fmla="+- 0 3198 3132"/>
                                <a:gd name="T117" fmla="*/ T116 w 912"/>
                                <a:gd name="T118" fmla="+- 0 -274 -1696"/>
                                <a:gd name="T119" fmla="*/ -274 h 1488"/>
                                <a:gd name="T120" fmla="+- 0 3177 3132"/>
                                <a:gd name="T121" fmla="*/ T120 w 912"/>
                                <a:gd name="T122" fmla="+- 0 -394 -1696"/>
                                <a:gd name="T123" fmla="*/ -394 h 1488"/>
                                <a:gd name="T124" fmla="+- 0 3516 3132"/>
                                <a:gd name="T125" fmla="*/ T124 w 912"/>
                                <a:gd name="T126" fmla="+- 0 -440 -1696"/>
                                <a:gd name="T127" fmla="*/ -440 h 1488"/>
                                <a:gd name="T128" fmla="+- 0 3997 3132"/>
                                <a:gd name="T129" fmla="*/ T128 w 912"/>
                                <a:gd name="T130" fmla="+- 0 -1028 -1696"/>
                                <a:gd name="T131" fmla="*/ -1028 h 1488"/>
                                <a:gd name="T132" fmla="+- 0 3451 3132"/>
                                <a:gd name="T133" fmla="*/ T132 w 912"/>
                                <a:gd name="T134" fmla="+- 0 -440 -1696"/>
                                <a:gd name="T135" fmla="*/ -440 h 1488"/>
                                <a:gd name="T136" fmla="+- 0 3212 3132"/>
                                <a:gd name="T137" fmla="*/ T136 w 912"/>
                                <a:gd name="T138" fmla="+- 0 -679 -1696"/>
                                <a:gd name="T139" fmla="*/ -679 h 1488"/>
                                <a:gd name="T140" fmla="+- 0 3430 3132"/>
                                <a:gd name="T141" fmla="*/ T140 w 912"/>
                                <a:gd name="T142" fmla="+- 0 -526 -1696"/>
                                <a:gd name="T143" fmla="*/ -526 h 1488"/>
                                <a:gd name="T144" fmla="+- 0 3428 3132"/>
                                <a:gd name="T145" fmla="*/ T144 w 912"/>
                                <a:gd name="T146" fmla="+- 0 -528 -1696"/>
                                <a:gd name="T147" fmla="*/ -528 h 1488"/>
                                <a:gd name="T148" fmla="+- 0 3277 3132"/>
                                <a:gd name="T149" fmla="*/ T148 w 912"/>
                                <a:gd name="T150" fmla="+- 0 -679 -1696"/>
                                <a:gd name="T151" fmla="*/ -679 h 1488"/>
                                <a:gd name="T152" fmla="+- 0 3250 3132"/>
                                <a:gd name="T153" fmla="*/ T152 w 912"/>
                                <a:gd name="T154" fmla="+- 0 -1226 -1696"/>
                                <a:gd name="T155" fmla="*/ -1226 h 1488"/>
                                <a:gd name="T156" fmla="+- 0 3997 3132"/>
                                <a:gd name="T157" fmla="*/ T156 w 912"/>
                                <a:gd name="T158" fmla="+- 0 -1215 -1696"/>
                                <a:gd name="T159" fmla="*/ -1215 h 1488"/>
                                <a:gd name="T160" fmla="+- 0 3997 3132"/>
                                <a:gd name="T161" fmla="*/ T160 w 912"/>
                                <a:gd name="T162" fmla="+- 0 -1463 -1696"/>
                                <a:gd name="T163" fmla="*/ -1463 h 1488"/>
                                <a:gd name="T164" fmla="+- 0 3423 3132"/>
                                <a:gd name="T165" fmla="*/ T164 w 912"/>
                                <a:gd name="T166" fmla="+- 0 -1463 -1696"/>
                                <a:gd name="T167" fmla="*/ -1463 h 1488"/>
                                <a:gd name="T168" fmla="+- 0 3177 3132"/>
                                <a:gd name="T169" fmla="*/ T168 w 912"/>
                                <a:gd name="T170" fmla="+- 0 -1463 -1696"/>
                                <a:gd name="T171" fmla="*/ -1463 h 1488"/>
                                <a:gd name="T172" fmla="+- 0 3177 3132"/>
                                <a:gd name="T173" fmla="*/ T172 w 912"/>
                                <a:gd name="T174" fmla="+- 0 -1509 -1696"/>
                                <a:gd name="T175" fmla="*/ -1509 h 1488"/>
                                <a:gd name="T176" fmla="+- 0 3198 3132"/>
                                <a:gd name="T177" fmla="*/ T176 w 912"/>
                                <a:gd name="T178" fmla="+- 0 -1630 -1696"/>
                                <a:gd name="T179" fmla="*/ -1630 h 1488"/>
                                <a:gd name="T180" fmla="+- 0 3928 3132"/>
                                <a:gd name="T181" fmla="*/ T180 w 912"/>
                                <a:gd name="T182" fmla="+- 0 -1650 -1696"/>
                                <a:gd name="T183" fmla="*/ -1650 h 1488"/>
                                <a:gd name="T184" fmla="+- 0 3992 3132"/>
                                <a:gd name="T185" fmla="*/ T184 w 912"/>
                                <a:gd name="T186" fmla="+- 0 -1608 -1696"/>
                                <a:gd name="T187" fmla="*/ -1608 h 1488"/>
                                <a:gd name="T188" fmla="+- 0 3973 3132"/>
                                <a:gd name="T189" fmla="*/ T188 w 912"/>
                                <a:gd name="T190" fmla="+- 0 -1687 -1696"/>
                                <a:gd name="T191" fmla="*/ -1687 h 1488"/>
                                <a:gd name="T192" fmla="+- 0 3202 3132"/>
                                <a:gd name="T193" fmla="*/ T192 w 912"/>
                                <a:gd name="T194" fmla="+- 0 -1687 -1696"/>
                                <a:gd name="T195" fmla="*/ -1687 h 1488"/>
                                <a:gd name="T196" fmla="+- 0 3132 3132"/>
                                <a:gd name="T197" fmla="*/ T196 w 912"/>
                                <a:gd name="T198" fmla="+- 0 -1581 -1696"/>
                                <a:gd name="T199" fmla="*/ -1581 h 1488"/>
                                <a:gd name="T200" fmla="+- 0 3165 3132"/>
                                <a:gd name="T201" fmla="*/ T200 w 912"/>
                                <a:gd name="T202" fmla="+- 0 -241 -1696"/>
                                <a:gd name="T203" fmla="*/ -241 h 1488"/>
                                <a:gd name="T204" fmla="+- 0 3928 3132"/>
                                <a:gd name="T205" fmla="*/ T204 w 912"/>
                                <a:gd name="T206" fmla="+- 0 -208 -1696"/>
                                <a:gd name="T207" fmla="*/ -208 h 1488"/>
                                <a:gd name="T208" fmla="+- 0 4017 3132"/>
                                <a:gd name="T209" fmla="*/ T208 w 912"/>
                                <a:gd name="T210" fmla="+- 0 -254 -1696"/>
                                <a:gd name="T211" fmla="*/ -254 h 1488"/>
                                <a:gd name="T212" fmla="+- 0 4043 3132"/>
                                <a:gd name="T213" fmla="*/ T212 w 912"/>
                                <a:gd name="T214" fmla="+- 0 -394 -1696"/>
                                <a:gd name="T215" fmla="*/ -394 h 1488"/>
                                <a:gd name="T216" fmla="+- 0 4043 3132"/>
                                <a:gd name="T217" fmla="*/ T216 w 912"/>
                                <a:gd name="T218" fmla="+- 0 -1280 -1696"/>
                                <a:gd name="T219" fmla="*/ -1280 h 1488"/>
                                <a:gd name="T220" fmla="+- 0 4043 3132"/>
                                <a:gd name="T221" fmla="*/ T220 w 912"/>
                                <a:gd name="T222" fmla="+- 0 -1581 -1696"/>
                                <a:gd name="T223" fmla="*/ -1581 h 1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912" h="1488">
                                  <a:moveTo>
                                    <a:pt x="297" y="1169"/>
                                  </a:moveTo>
                                  <a:lnTo>
                                    <a:pt x="297" y="1169"/>
                                  </a:lnTo>
                                  <a:close/>
                                  <a:moveTo>
                                    <a:pt x="552" y="104"/>
                                  </a:moveTo>
                                  <a:lnTo>
                                    <a:pt x="541" y="93"/>
                                  </a:lnTo>
                                  <a:lnTo>
                                    <a:pt x="529" y="93"/>
                                  </a:lnTo>
                                  <a:lnTo>
                                    <a:pt x="369" y="93"/>
                                  </a:lnTo>
                                  <a:lnTo>
                                    <a:pt x="359" y="104"/>
                                  </a:lnTo>
                                  <a:lnTo>
                                    <a:pt x="359" y="129"/>
                                  </a:lnTo>
                                  <a:lnTo>
                                    <a:pt x="369" y="139"/>
                                  </a:lnTo>
                                  <a:lnTo>
                                    <a:pt x="541" y="139"/>
                                  </a:lnTo>
                                  <a:lnTo>
                                    <a:pt x="552" y="129"/>
                                  </a:lnTo>
                                  <a:lnTo>
                                    <a:pt x="552" y="104"/>
                                  </a:lnTo>
                                  <a:close/>
                                  <a:moveTo>
                                    <a:pt x="625" y="104"/>
                                  </a:moveTo>
                                  <a:lnTo>
                                    <a:pt x="614" y="93"/>
                                  </a:lnTo>
                                  <a:lnTo>
                                    <a:pt x="602" y="93"/>
                                  </a:lnTo>
                                  <a:lnTo>
                                    <a:pt x="589" y="93"/>
                                  </a:lnTo>
                                  <a:lnTo>
                                    <a:pt x="579" y="104"/>
                                  </a:lnTo>
                                  <a:lnTo>
                                    <a:pt x="579" y="129"/>
                                  </a:lnTo>
                                  <a:lnTo>
                                    <a:pt x="589" y="139"/>
                                  </a:lnTo>
                                  <a:lnTo>
                                    <a:pt x="614" y="139"/>
                                  </a:lnTo>
                                  <a:lnTo>
                                    <a:pt x="625" y="129"/>
                                  </a:lnTo>
                                  <a:lnTo>
                                    <a:pt x="625" y="104"/>
                                  </a:lnTo>
                                  <a:close/>
                                  <a:moveTo>
                                    <a:pt x="672" y="104"/>
                                  </a:moveTo>
                                  <a:lnTo>
                                    <a:pt x="661" y="93"/>
                                  </a:lnTo>
                                  <a:lnTo>
                                    <a:pt x="649" y="93"/>
                                  </a:lnTo>
                                  <a:lnTo>
                                    <a:pt x="636" y="93"/>
                                  </a:lnTo>
                                  <a:lnTo>
                                    <a:pt x="626" y="104"/>
                                  </a:lnTo>
                                  <a:lnTo>
                                    <a:pt x="626" y="129"/>
                                  </a:lnTo>
                                  <a:lnTo>
                                    <a:pt x="636" y="139"/>
                                  </a:lnTo>
                                  <a:lnTo>
                                    <a:pt x="661" y="139"/>
                                  </a:lnTo>
                                  <a:lnTo>
                                    <a:pt x="672" y="129"/>
                                  </a:lnTo>
                                  <a:lnTo>
                                    <a:pt x="672" y="104"/>
                                  </a:lnTo>
                                  <a:close/>
                                  <a:moveTo>
                                    <a:pt x="911" y="115"/>
                                  </a:moveTo>
                                  <a:lnTo>
                                    <a:pt x="902" y="70"/>
                                  </a:lnTo>
                                  <a:lnTo>
                                    <a:pt x="885" y="46"/>
                                  </a:lnTo>
                                  <a:lnTo>
                                    <a:pt x="877" y="34"/>
                                  </a:lnTo>
                                  <a:lnTo>
                                    <a:pt x="865" y="26"/>
                                  </a:lnTo>
                                  <a:lnTo>
                                    <a:pt x="865" y="115"/>
                                  </a:lnTo>
                                  <a:lnTo>
                                    <a:pt x="865" y="187"/>
                                  </a:lnTo>
                                  <a:lnTo>
                                    <a:pt x="865" y="233"/>
                                  </a:lnTo>
                                  <a:lnTo>
                                    <a:pt x="865" y="416"/>
                                  </a:lnTo>
                                  <a:lnTo>
                                    <a:pt x="865" y="481"/>
                                  </a:lnTo>
                                  <a:lnTo>
                                    <a:pt x="865" y="604"/>
                                  </a:lnTo>
                                  <a:lnTo>
                                    <a:pt x="865" y="668"/>
                                  </a:lnTo>
                                  <a:lnTo>
                                    <a:pt x="865" y="1256"/>
                                  </a:lnTo>
                                  <a:lnTo>
                                    <a:pt x="865" y="1302"/>
                                  </a:lnTo>
                                  <a:lnTo>
                                    <a:pt x="865" y="1374"/>
                                  </a:lnTo>
                                  <a:lnTo>
                                    <a:pt x="860" y="1400"/>
                                  </a:lnTo>
                                  <a:lnTo>
                                    <a:pt x="845" y="1422"/>
                                  </a:lnTo>
                                  <a:lnTo>
                                    <a:pt x="823" y="1437"/>
                                  </a:lnTo>
                                  <a:lnTo>
                                    <a:pt x="796" y="1442"/>
                                  </a:lnTo>
                                  <a:lnTo>
                                    <a:pt x="477" y="1442"/>
                                  </a:lnTo>
                                  <a:lnTo>
                                    <a:pt x="498" y="1432"/>
                                  </a:lnTo>
                                  <a:lnTo>
                                    <a:pt x="514" y="1416"/>
                                  </a:lnTo>
                                  <a:lnTo>
                                    <a:pt x="523" y="1400"/>
                                  </a:lnTo>
                                  <a:lnTo>
                                    <a:pt x="525" y="1396"/>
                                  </a:lnTo>
                                  <a:lnTo>
                                    <a:pt x="529" y="1372"/>
                                  </a:lnTo>
                                  <a:lnTo>
                                    <a:pt x="525" y="1348"/>
                                  </a:lnTo>
                                  <a:lnTo>
                                    <a:pt x="523" y="1344"/>
                                  </a:lnTo>
                                  <a:lnTo>
                                    <a:pt x="514" y="1328"/>
                                  </a:lnTo>
                                  <a:lnTo>
                                    <a:pt x="498" y="1312"/>
                                  </a:lnTo>
                                  <a:lnTo>
                                    <a:pt x="483" y="1305"/>
                                  </a:lnTo>
                                  <a:lnTo>
                                    <a:pt x="483" y="1357"/>
                                  </a:lnTo>
                                  <a:lnTo>
                                    <a:pt x="483" y="1388"/>
                                  </a:lnTo>
                                  <a:lnTo>
                                    <a:pt x="471" y="1400"/>
                                  </a:lnTo>
                                  <a:lnTo>
                                    <a:pt x="440" y="1400"/>
                                  </a:lnTo>
                                  <a:lnTo>
                                    <a:pt x="427" y="1388"/>
                                  </a:lnTo>
                                  <a:lnTo>
                                    <a:pt x="427" y="1357"/>
                                  </a:lnTo>
                                  <a:lnTo>
                                    <a:pt x="440" y="1344"/>
                                  </a:lnTo>
                                  <a:lnTo>
                                    <a:pt x="471" y="1344"/>
                                  </a:lnTo>
                                  <a:lnTo>
                                    <a:pt x="483" y="1357"/>
                                  </a:lnTo>
                                  <a:lnTo>
                                    <a:pt x="483" y="1305"/>
                                  </a:lnTo>
                                  <a:lnTo>
                                    <a:pt x="477" y="1302"/>
                                  </a:lnTo>
                                  <a:lnTo>
                                    <a:pt x="865" y="1302"/>
                                  </a:lnTo>
                                  <a:lnTo>
                                    <a:pt x="865" y="1256"/>
                                  </a:lnTo>
                                  <a:lnTo>
                                    <a:pt x="434" y="1256"/>
                                  </a:lnTo>
                                  <a:lnTo>
                                    <a:pt x="434" y="1302"/>
                                  </a:lnTo>
                                  <a:lnTo>
                                    <a:pt x="413" y="1312"/>
                                  </a:lnTo>
                                  <a:lnTo>
                                    <a:pt x="396" y="1328"/>
                                  </a:lnTo>
                                  <a:lnTo>
                                    <a:pt x="385" y="1348"/>
                                  </a:lnTo>
                                  <a:lnTo>
                                    <a:pt x="381" y="1372"/>
                                  </a:lnTo>
                                  <a:lnTo>
                                    <a:pt x="385" y="1396"/>
                                  </a:lnTo>
                                  <a:lnTo>
                                    <a:pt x="396" y="1416"/>
                                  </a:lnTo>
                                  <a:lnTo>
                                    <a:pt x="413" y="1432"/>
                                  </a:lnTo>
                                  <a:lnTo>
                                    <a:pt x="434" y="1442"/>
                                  </a:lnTo>
                                  <a:lnTo>
                                    <a:pt x="114" y="1442"/>
                                  </a:lnTo>
                                  <a:lnTo>
                                    <a:pt x="87" y="1437"/>
                                  </a:lnTo>
                                  <a:lnTo>
                                    <a:pt x="66" y="1422"/>
                                  </a:lnTo>
                                  <a:lnTo>
                                    <a:pt x="51" y="1400"/>
                                  </a:lnTo>
                                  <a:lnTo>
                                    <a:pt x="45" y="1374"/>
                                  </a:lnTo>
                                  <a:lnTo>
                                    <a:pt x="45" y="1302"/>
                                  </a:lnTo>
                                  <a:lnTo>
                                    <a:pt x="434" y="1302"/>
                                  </a:lnTo>
                                  <a:lnTo>
                                    <a:pt x="434" y="1256"/>
                                  </a:lnTo>
                                  <a:lnTo>
                                    <a:pt x="384" y="1256"/>
                                  </a:lnTo>
                                  <a:lnTo>
                                    <a:pt x="331" y="1203"/>
                                  </a:lnTo>
                                  <a:lnTo>
                                    <a:pt x="363" y="1170"/>
                                  </a:lnTo>
                                  <a:lnTo>
                                    <a:pt x="865" y="668"/>
                                  </a:lnTo>
                                  <a:lnTo>
                                    <a:pt x="865" y="604"/>
                                  </a:lnTo>
                                  <a:lnTo>
                                    <a:pt x="319" y="1149"/>
                                  </a:lnTo>
                                  <a:lnTo>
                                    <a:pt x="319" y="1256"/>
                                  </a:lnTo>
                                  <a:lnTo>
                                    <a:pt x="45" y="1256"/>
                                  </a:lnTo>
                                  <a:lnTo>
                                    <a:pt x="45" y="1052"/>
                                  </a:lnTo>
                                  <a:lnTo>
                                    <a:pt x="80" y="1017"/>
                                  </a:lnTo>
                                  <a:lnTo>
                                    <a:pt x="319" y="1256"/>
                                  </a:lnTo>
                                  <a:lnTo>
                                    <a:pt x="319" y="1149"/>
                                  </a:lnTo>
                                  <a:lnTo>
                                    <a:pt x="298" y="1170"/>
                                  </a:lnTo>
                                  <a:lnTo>
                                    <a:pt x="297" y="1169"/>
                                  </a:lnTo>
                                  <a:lnTo>
                                    <a:pt x="296" y="1168"/>
                                  </a:lnTo>
                                  <a:lnTo>
                                    <a:pt x="294" y="1166"/>
                                  </a:lnTo>
                                  <a:lnTo>
                                    <a:pt x="145" y="1017"/>
                                  </a:lnTo>
                                  <a:lnTo>
                                    <a:pt x="45" y="918"/>
                                  </a:lnTo>
                                  <a:lnTo>
                                    <a:pt x="45" y="543"/>
                                  </a:lnTo>
                                  <a:lnTo>
                                    <a:pt x="118" y="470"/>
                                  </a:lnTo>
                                  <a:lnTo>
                                    <a:pt x="356" y="233"/>
                                  </a:lnTo>
                                  <a:lnTo>
                                    <a:pt x="617" y="233"/>
                                  </a:lnTo>
                                  <a:lnTo>
                                    <a:pt x="865" y="481"/>
                                  </a:lnTo>
                                  <a:lnTo>
                                    <a:pt x="865" y="416"/>
                                  </a:lnTo>
                                  <a:lnTo>
                                    <a:pt x="681" y="233"/>
                                  </a:lnTo>
                                  <a:lnTo>
                                    <a:pt x="865" y="233"/>
                                  </a:lnTo>
                                  <a:lnTo>
                                    <a:pt x="865" y="187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291" y="233"/>
                                  </a:lnTo>
                                  <a:lnTo>
                                    <a:pt x="53" y="470"/>
                                  </a:lnTo>
                                  <a:lnTo>
                                    <a:pt x="45" y="463"/>
                                  </a:lnTo>
                                  <a:lnTo>
                                    <a:pt x="45" y="233"/>
                                  </a:lnTo>
                                  <a:lnTo>
                                    <a:pt x="291" y="233"/>
                                  </a:lnTo>
                                  <a:lnTo>
                                    <a:pt x="291" y="187"/>
                                  </a:lnTo>
                                  <a:lnTo>
                                    <a:pt x="45" y="187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796" y="46"/>
                                  </a:lnTo>
                                  <a:lnTo>
                                    <a:pt x="823" y="51"/>
                                  </a:lnTo>
                                  <a:lnTo>
                                    <a:pt x="845" y="66"/>
                                  </a:lnTo>
                                  <a:lnTo>
                                    <a:pt x="860" y="88"/>
                                  </a:lnTo>
                                  <a:lnTo>
                                    <a:pt x="865" y="115"/>
                                  </a:lnTo>
                                  <a:lnTo>
                                    <a:pt x="865" y="26"/>
                                  </a:lnTo>
                                  <a:lnTo>
                                    <a:pt x="841" y="9"/>
                                  </a:lnTo>
                                  <a:lnTo>
                                    <a:pt x="796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374"/>
                                  </a:lnTo>
                                  <a:lnTo>
                                    <a:pt x="9" y="1418"/>
                                  </a:lnTo>
                                  <a:lnTo>
                                    <a:pt x="33" y="1455"/>
                                  </a:lnTo>
                                  <a:lnTo>
                                    <a:pt x="70" y="1479"/>
                                  </a:lnTo>
                                  <a:lnTo>
                                    <a:pt x="114" y="1488"/>
                                  </a:lnTo>
                                  <a:lnTo>
                                    <a:pt x="796" y="1488"/>
                                  </a:lnTo>
                                  <a:lnTo>
                                    <a:pt x="841" y="1479"/>
                                  </a:lnTo>
                                  <a:lnTo>
                                    <a:pt x="877" y="1455"/>
                                  </a:lnTo>
                                  <a:lnTo>
                                    <a:pt x="885" y="1442"/>
                                  </a:lnTo>
                                  <a:lnTo>
                                    <a:pt x="902" y="1418"/>
                                  </a:lnTo>
                                  <a:lnTo>
                                    <a:pt x="911" y="1374"/>
                                  </a:lnTo>
                                  <a:lnTo>
                                    <a:pt x="911" y="1302"/>
                                  </a:lnTo>
                                  <a:lnTo>
                                    <a:pt x="911" y="1256"/>
                                  </a:lnTo>
                                  <a:lnTo>
                                    <a:pt x="911" y="668"/>
                                  </a:lnTo>
                                  <a:lnTo>
                                    <a:pt x="911" y="416"/>
                                  </a:lnTo>
                                  <a:lnTo>
                                    <a:pt x="911" y="233"/>
                                  </a:lnTo>
                                  <a:lnTo>
                                    <a:pt x="911" y="187"/>
                                  </a:lnTo>
                                  <a:lnTo>
                                    <a:pt x="91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8" y="-1185"/>
                              <a:ext cx="125" cy="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7" name="AutoShape 29"/>
                          <wps:cNvSpPr>
                            <a:spLocks/>
                          </wps:cNvSpPr>
                          <wps:spPr bwMode="auto">
                            <a:xfrm>
                              <a:off x="2547" y="-1505"/>
                              <a:ext cx="2174" cy="1128"/>
                            </a:xfrm>
                            <a:custGeom>
                              <a:avLst/>
                              <a:gdLst>
                                <a:gd name="T0" fmla="+- 0 2693 2548"/>
                                <a:gd name="T1" fmla="*/ T0 w 2174"/>
                                <a:gd name="T2" fmla="+- 0 -735 -1504"/>
                                <a:gd name="T3" fmla="*/ -735 h 1128"/>
                                <a:gd name="T4" fmla="+- 0 2662 2548"/>
                                <a:gd name="T5" fmla="*/ T4 w 2174"/>
                                <a:gd name="T6" fmla="+- 0 -689 -1504"/>
                                <a:gd name="T7" fmla="*/ -689 h 1128"/>
                                <a:gd name="T8" fmla="+- 0 2716 2548"/>
                                <a:gd name="T9" fmla="*/ T8 w 2174"/>
                                <a:gd name="T10" fmla="+- 0 -678 -1504"/>
                                <a:gd name="T11" fmla="*/ -678 h 1128"/>
                                <a:gd name="T12" fmla="+- 0 2851 2548"/>
                                <a:gd name="T13" fmla="*/ T12 w 2174"/>
                                <a:gd name="T14" fmla="+- 0 -725 -1504"/>
                                <a:gd name="T15" fmla="*/ -725 h 1128"/>
                                <a:gd name="T16" fmla="+- 0 2797 2548"/>
                                <a:gd name="T17" fmla="*/ T16 w 2174"/>
                                <a:gd name="T18" fmla="+- 0 -714 -1504"/>
                                <a:gd name="T19" fmla="*/ -714 h 1128"/>
                                <a:gd name="T20" fmla="+- 0 2827 2548"/>
                                <a:gd name="T21" fmla="*/ T20 w 2174"/>
                                <a:gd name="T22" fmla="+- 0 -669 -1504"/>
                                <a:gd name="T23" fmla="*/ -669 h 1128"/>
                                <a:gd name="T24" fmla="+- 0 2995 2548"/>
                                <a:gd name="T25" fmla="*/ T24 w 2174"/>
                                <a:gd name="T26" fmla="+- 0 -696 -1504"/>
                                <a:gd name="T27" fmla="*/ -696 h 1128"/>
                                <a:gd name="T28" fmla="+- 0 2955 2548"/>
                                <a:gd name="T29" fmla="*/ T28 w 2174"/>
                                <a:gd name="T30" fmla="+- 0 -734 -1504"/>
                                <a:gd name="T31" fmla="*/ -734 h 1128"/>
                                <a:gd name="T32" fmla="+- 0 2935 2548"/>
                                <a:gd name="T33" fmla="*/ T32 w 2174"/>
                                <a:gd name="T34" fmla="+- 0 -682 -1504"/>
                                <a:gd name="T35" fmla="*/ -682 h 1128"/>
                                <a:gd name="T36" fmla="+- 0 2990 2548"/>
                                <a:gd name="T37" fmla="*/ T36 w 2174"/>
                                <a:gd name="T38" fmla="+- 0 -684 -1504"/>
                                <a:gd name="T39" fmla="*/ -684 h 1128"/>
                                <a:gd name="T40" fmla="+- 0 3055 2548"/>
                                <a:gd name="T41" fmla="*/ T40 w 2174"/>
                                <a:gd name="T42" fmla="+- 0 -702 -1504"/>
                                <a:gd name="T43" fmla="*/ -702 h 1128"/>
                                <a:gd name="T44" fmla="+- 0 2917 2548"/>
                                <a:gd name="T45" fmla="*/ T44 w 2174"/>
                                <a:gd name="T46" fmla="+- 0 -565 -1504"/>
                                <a:gd name="T47" fmla="*/ -565 h 1128"/>
                                <a:gd name="T48" fmla="+- 0 2940 2548"/>
                                <a:gd name="T49" fmla="*/ T48 w 2174"/>
                                <a:gd name="T50" fmla="+- 0 -441 -1504"/>
                                <a:gd name="T51" fmla="*/ -441 h 1128"/>
                                <a:gd name="T52" fmla="+- 0 2830 2548"/>
                                <a:gd name="T53" fmla="*/ T52 w 2174"/>
                                <a:gd name="T54" fmla="+- 0 -553 -1504"/>
                                <a:gd name="T55" fmla="*/ -553 h 1128"/>
                                <a:gd name="T56" fmla="+- 0 2591 2548"/>
                                <a:gd name="T57" fmla="*/ T56 w 2174"/>
                                <a:gd name="T58" fmla="+- 0 -702 -1504"/>
                                <a:gd name="T59" fmla="*/ -702 h 1128"/>
                                <a:gd name="T60" fmla="+- 0 2913 2548"/>
                                <a:gd name="T61" fmla="*/ T60 w 2174"/>
                                <a:gd name="T62" fmla="+- 0 -839 -1504"/>
                                <a:gd name="T63" fmla="*/ -839 h 1128"/>
                                <a:gd name="T64" fmla="+- 0 3045 2548"/>
                                <a:gd name="T65" fmla="*/ T64 w 2174"/>
                                <a:gd name="T66" fmla="+- 0 -815 -1504"/>
                                <a:gd name="T67" fmla="*/ -815 h 1128"/>
                                <a:gd name="T68" fmla="+- 0 2736 2548"/>
                                <a:gd name="T69" fmla="*/ T68 w 2174"/>
                                <a:gd name="T70" fmla="+- 0 -884 -1504"/>
                                <a:gd name="T71" fmla="*/ -884 h 1128"/>
                                <a:gd name="T72" fmla="+- 0 2561 2548"/>
                                <a:gd name="T73" fmla="*/ T72 w 2174"/>
                                <a:gd name="T74" fmla="+- 0 -643 -1504"/>
                                <a:gd name="T75" fmla="*/ -643 h 1128"/>
                                <a:gd name="T76" fmla="+- 0 2842 2548"/>
                                <a:gd name="T77" fmla="*/ T76 w 2174"/>
                                <a:gd name="T78" fmla="+- 0 -461 -1504"/>
                                <a:gd name="T79" fmla="*/ -461 h 1128"/>
                                <a:gd name="T80" fmla="+- 0 2989 2548"/>
                                <a:gd name="T81" fmla="*/ T80 w 2174"/>
                                <a:gd name="T82" fmla="+- 0 -378 -1504"/>
                                <a:gd name="T83" fmla="*/ -378 h 1128"/>
                                <a:gd name="T84" fmla="+- 0 3001 2548"/>
                                <a:gd name="T85" fmla="*/ T84 w 2174"/>
                                <a:gd name="T86" fmla="+- 0 -416 -1504"/>
                                <a:gd name="T87" fmla="*/ -416 h 1128"/>
                                <a:gd name="T88" fmla="+- 0 2958 2548"/>
                                <a:gd name="T89" fmla="*/ T88 w 2174"/>
                                <a:gd name="T90" fmla="+- 0 -534 -1504"/>
                                <a:gd name="T91" fmla="*/ -534 h 1128"/>
                                <a:gd name="T92" fmla="+- 0 3727 2548"/>
                                <a:gd name="T93" fmla="*/ T92 w 2174"/>
                                <a:gd name="T94" fmla="+- 0 -1115 -1504"/>
                                <a:gd name="T95" fmla="*/ -1115 h 1128"/>
                                <a:gd name="T96" fmla="+- 0 3681 2548"/>
                                <a:gd name="T97" fmla="*/ T96 w 2174"/>
                                <a:gd name="T98" fmla="+- 0 -1115 -1504"/>
                                <a:gd name="T99" fmla="*/ -1115 h 1128"/>
                                <a:gd name="T100" fmla="+- 0 3648 2548"/>
                                <a:gd name="T101" fmla="*/ T100 w 2174"/>
                                <a:gd name="T102" fmla="+- 0 -848 -1504"/>
                                <a:gd name="T103" fmla="*/ -848 h 1128"/>
                                <a:gd name="T104" fmla="+- 0 3539 2548"/>
                                <a:gd name="T105" fmla="*/ T104 w 2174"/>
                                <a:gd name="T106" fmla="+- 0 -869 -1504"/>
                                <a:gd name="T107" fmla="*/ -869 h 1128"/>
                                <a:gd name="T108" fmla="+- 0 3548 2548"/>
                                <a:gd name="T109" fmla="*/ T108 w 2174"/>
                                <a:gd name="T110" fmla="+- 0 -937 -1504"/>
                                <a:gd name="T111" fmla="*/ -937 h 1128"/>
                                <a:gd name="T112" fmla="+- 0 3585 2548"/>
                                <a:gd name="T113" fmla="*/ T112 w 2174"/>
                                <a:gd name="T114" fmla="+- 0 -876 -1504"/>
                                <a:gd name="T115" fmla="*/ -876 h 1128"/>
                                <a:gd name="T116" fmla="+- 0 3629 2548"/>
                                <a:gd name="T117" fmla="*/ T116 w 2174"/>
                                <a:gd name="T118" fmla="+- 0 -897 -1504"/>
                                <a:gd name="T119" fmla="*/ -897 h 1128"/>
                                <a:gd name="T120" fmla="+- 0 3663 2548"/>
                                <a:gd name="T121" fmla="*/ T120 w 2174"/>
                                <a:gd name="T122" fmla="+- 0 -917 -1504"/>
                                <a:gd name="T123" fmla="*/ -917 h 1128"/>
                                <a:gd name="T124" fmla="+- 0 3621 2548"/>
                                <a:gd name="T125" fmla="*/ T124 w 2174"/>
                                <a:gd name="T126" fmla="+- 0 -975 -1504"/>
                                <a:gd name="T127" fmla="*/ -975 h 1128"/>
                                <a:gd name="T128" fmla="+- 0 3520 2548"/>
                                <a:gd name="T129" fmla="*/ T128 w 2174"/>
                                <a:gd name="T130" fmla="+- 0 -1115 -1504"/>
                                <a:gd name="T131" fmla="*/ -1115 h 1128"/>
                                <a:gd name="T132" fmla="+- 0 3632 2548"/>
                                <a:gd name="T133" fmla="*/ T132 w 2174"/>
                                <a:gd name="T134" fmla="+- 0 -1189 -1504"/>
                                <a:gd name="T135" fmla="*/ -1189 h 1128"/>
                                <a:gd name="T136" fmla="+- 0 3650 2548"/>
                                <a:gd name="T137" fmla="*/ T136 w 2174"/>
                                <a:gd name="T138" fmla="+- 0 -1232 -1504"/>
                                <a:gd name="T139" fmla="*/ -1232 h 1128"/>
                                <a:gd name="T140" fmla="+- 0 3474 2548"/>
                                <a:gd name="T141" fmla="*/ T140 w 2174"/>
                                <a:gd name="T142" fmla="+- 0 -1115 -1504"/>
                                <a:gd name="T143" fmla="*/ -1115 h 1128"/>
                                <a:gd name="T144" fmla="+- 0 3510 2548"/>
                                <a:gd name="T145" fmla="*/ T144 w 2174"/>
                                <a:gd name="T146" fmla="+- 0 -961 -1504"/>
                                <a:gd name="T147" fmla="*/ -961 h 1128"/>
                                <a:gd name="T148" fmla="+- 0 3521 2548"/>
                                <a:gd name="T149" fmla="*/ T148 w 2174"/>
                                <a:gd name="T150" fmla="+- 0 -816 -1504"/>
                                <a:gd name="T151" fmla="*/ -816 h 1128"/>
                                <a:gd name="T152" fmla="+- 0 3689 2548"/>
                                <a:gd name="T153" fmla="*/ T152 w 2174"/>
                                <a:gd name="T154" fmla="+- 0 -828 -1504"/>
                                <a:gd name="T155" fmla="*/ -828 h 1128"/>
                                <a:gd name="T156" fmla="+- 0 3704 2548"/>
                                <a:gd name="T157" fmla="*/ T156 w 2174"/>
                                <a:gd name="T158" fmla="+- 0 -939 -1504"/>
                                <a:gd name="T159" fmla="*/ -939 h 1128"/>
                                <a:gd name="T160" fmla="+- 0 3718 2548"/>
                                <a:gd name="T161" fmla="*/ T160 w 2174"/>
                                <a:gd name="T162" fmla="+- 0 -1072 -1504"/>
                                <a:gd name="T163" fmla="*/ -1072 h 1128"/>
                                <a:gd name="T164" fmla="+- 0 4238 2548"/>
                                <a:gd name="T165" fmla="*/ T164 w 2174"/>
                                <a:gd name="T166" fmla="+- 0 -1392 -1504"/>
                                <a:gd name="T167" fmla="*/ -1392 h 1128"/>
                                <a:gd name="T168" fmla="+- 0 4383 2548"/>
                                <a:gd name="T169" fmla="*/ T168 w 2174"/>
                                <a:gd name="T170" fmla="+- 0 -1349 -1504"/>
                                <a:gd name="T171" fmla="*/ -1349 h 1128"/>
                                <a:gd name="T172" fmla="+- 0 4568 2548"/>
                                <a:gd name="T173" fmla="*/ T172 w 2174"/>
                                <a:gd name="T174" fmla="+- 0 -1223 -1504"/>
                                <a:gd name="T175" fmla="*/ -1223 h 1128"/>
                                <a:gd name="T176" fmla="+- 0 4579 2548"/>
                                <a:gd name="T177" fmla="*/ T176 w 2174"/>
                                <a:gd name="T178" fmla="+- 0 -1180 -1504"/>
                                <a:gd name="T179" fmla="*/ -1180 h 1128"/>
                                <a:gd name="T180" fmla="+- 0 4568 2548"/>
                                <a:gd name="T181" fmla="*/ T180 w 2174"/>
                                <a:gd name="T182" fmla="+- 0 -1307 -1504"/>
                                <a:gd name="T183" fmla="*/ -1307 h 1128"/>
                                <a:gd name="T184" fmla="+- 0 4579 2548"/>
                                <a:gd name="T185" fmla="*/ T184 w 2174"/>
                                <a:gd name="T186" fmla="+- 0 -1264 -1504"/>
                                <a:gd name="T187" fmla="*/ -1264 h 1128"/>
                                <a:gd name="T188" fmla="+- 0 4715 2548"/>
                                <a:gd name="T189" fmla="*/ T188 w 2174"/>
                                <a:gd name="T190" fmla="+- 0 -1461 -1504"/>
                                <a:gd name="T191" fmla="*/ -1461 h 1128"/>
                                <a:gd name="T192" fmla="+- 0 4678 2548"/>
                                <a:gd name="T193" fmla="*/ T192 w 2174"/>
                                <a:gd name="T194" fmla="+- 0 -1124 -1504"/>
                                <a:gd name="T195" fmla="*/ -1124 h 1128"/>
                                <a:gd name="T196" fmla="+- 0 4337 2548"/>
                                <a:gd name="T197" fmla="*/ T196 w 2174"/>
                                <a:gd name="T198" fmla="+- 0 -1096 -1504"/>
                                <a:gd name="T199" fmla="*/ -1096 h 1128"/>
                                <a:gd name="T200" fmla="+- 0 4168 2548"/>
                                <a:gd name="T201" fmla="*/ T200 w 2174"/>
                                <a:gd name="T202" fmla="+- 0 -1096 -1504"/>
                                <a:gd name="T203" fmla="*/ -1096 h 1128"/>
                                <a:gd name="T204" fmla="+- 0 4139 2548"/>
                                <a:gd name="T205" fmla="*/ T204 w 2174"/>
                                <a:gd name="T206" fmla="+- 0 -1433 -1504"/>
                                <a:gd name="T207" fmla="*/ -1433 h 1128"/>
                                <a:gd name="T208" fmla="+- 0 4649 2548"/>
                                <a:gd name="T209" fmla="*/ T208 w 2174"/>
                                <a:gd name="T210" fmla="+- 0 -1461 -1504"/>
                                <a:gd name="T211" fmla="*/ -1461 h 1128"/>
                                <a:gd name="T212" fmla="+- 0 4678 2548"/>
                                <a:gd name="T213" fmla="*/ T212 w 2174"/>
                                <a:gd name="T214" fmla="+- 0 -1498 -1504"/>
                                <a:gd name="T215" fmla="*/ -1498 h 1128"/>
                                <a:gd name="T216" fmla="+- 0 4117 2548"/>
                                <a:gd name="T217" fmla="*/ T216 w 2174"/>
                                <a:gd name="T218" fmla="+- 0 -1483 -1504"/>
                                <a:gd name="T219" fmla="*/ -1483 h 1128"/>
                                <a:gd name="T220" fmla="+- 0 4117 2548"/>
                                <a:gd name="T221" fmla="*/ T220 w 2174"/>
                                <a:gd name="T222" fmla="+- 0 -1073 -1504"/>
                                <a:gd name="T223" fmla="*/ -1073 h 1128"/>
                                <a:gd name="T224" fmla="+- 0 4185 2548"/>
                                <a:gd name="T225" fmla="*/ T224 w 2174"/>
                                <a:gd name="T226" fmla="+- 0 -930 -1504"/>
                                <a:gd name="T227" fmla="*/ -930 h 1128"/>
                                <a:gd name="T228" fmla="+- 0 4215 2548"/>
                                <a:gd name="T229" fmla="*/ T228 w 2174"/>
                                <a:gd name="T230" fmla="+- 0 -930 -1504"/>
                                <a:gd name="T231" fmla="*/ -930 h 1128"/>
                                <a:gd name="T232" fmla="+- 0 4700 2548"/>
                                <a:gd name="T233" fmla="*/ T232 w 2174"/>
                                <a:gd name="T234" fmla="+- 0 -1073 -1504"/>
                                <a:gd name="T235" fmla="*/ -1073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174" h="1128">
                                  <a:moveTo>
                                    <a:pt x="178" y="802"/>
                                  </a:moveTo>
                                  <a:lnTo>
                                    <a:pt x="175" y="790"/>
                                  </a:lnTo>
                                  <a:lnTo>
                                    <a:pt x="168" y="779"/>
                                  </a:lnTo>
                                  <a:lnTo>
                                    <a:pt x="157" y="772"/>
                                  </a:lnTo>
                                  <a:lnTo>
                                    <a:pt x="145" y="769"/>
                                  </a:lnTo>
                                  <a:lnTo>
                                    <a:pt x="132" y="772"/>
                                  </a:lnTo>
                                  <a:lnTo>
                                    <a:pt x="121" y="779"/>
                                  </a:lnTo>
                                  <a:lnTo>
                                    <a:pt x="114" y="790"/>
                                  </a:lnTo>
                                  <a:lnTo>
                                    <a:pt x="112" y="802"/>
                                  </a:lnTo>
                                  <a:lnTo>
                                    <a:pt x="114" y="815"/>
                                  </a:lnTo>
                                  <a:lnTo>
                                    <a:pt x="121" y="826"/>
                                  </a:lnTo>
                                  <a:lnTo>
                                    <a:pt x="132" y="833"/>
                                  </a:lnTo>
                                  <a:lnTo>
                                    <a:pt x="145" y="835"/>
                                  </a:lnTo>
                                  <a:lnTo>
                                    <a:pt x="157" y="833"/>
                                  </a:lnTo>
                                  <a:lnTo>
                                    <a:pt x="168" y="826"/>
                                  </a:lnTo>
                                  <a:lnTo>
                                    <a:pt x="175" y="815"/>
                                  </a:lnTo>
                                  <a:lnTo>
                                    <a:pt x="178" y="802"/>
                                  </a:lnTo>
                                  <a:close/>
                                  <a:moveTo>
                                    <a:pt x="313" y="802"/>
                                  </a:moveTo>
                                  <a:lnTo>
                                    <a:pt x="310" y="790"/>
                                  </a:lnTo>
                                  <a:lnTo>
                                    <a:pt x="303" y="779"/>
                                  </a:lnTo>
                                  <a:lnTo>
                                    <a:pt x="292" y="772"/>
                                  </a:lnTo>
                                  <a:lnTo>
                                    <a:pt x="279" y="769"/>
                                  </a:lnTo>
                                  <a:lnTo>
                                    <a:pt x="267" y="772"/>
                                  </a:lnTo>
                                  <a:lnTo>
                                    <a:pt x="256" y="779"/>
                                  </a:lnTo>
                                  <a:lnTo>
                                    <a:pt x="249" y="790"/>
                                  </a:lnTo>
                                  <a:lnTo>
                                    <a:pt x="246" y="802"/>
                                  </a:lnTo>
                                  <a:lnTo>
                                    <a:pt x="249" y="815"/>
                                  </a:lnTo>
                                  <a:lnTo>
                                    <a:pt x="256" y="826"/>
                                  </a:lnTo>
                                  <a:lnTo>
                                    <a:pt x="267" y="833"/>
                                  </a:lnTo>
                                  <a:lnTo>
                                    <a:pt x="279" y="835"/>
                                  </a:lnTo>
                                  <a:lnTo>
                                    <a:pt x="292" y="833"/>
                                  </a:lnTo>
                                  <a:lnTo>
                                    <a:pt x="303" y="826"/>
                                  </a:lnTo>
                                  <a:lnTo>
                                    <a:pt x="310" y="815"/>
                                  </a:lnTo>
                                  <a:lnTo>
                                    <a:pt x="313" y="802"/>
                                  </a:lnTo>
                                  <a:close/>
                                  <a:moveTo>
                                    <a:pt x="447" y="808"/>
                                  </a:moveTo>
                                  <a:lnTo>
                                    <a:pt x="446" y="795"/>
                                  </a:lnTo>
                                  <a:lnTo>
                                    <a:pt x="441" y="783"/>
                                  </a:lnTo>
                                  <a:lnTo>
                                    <a:pt x="432" y="774"/>
                                  </a:lnTo>
                                  <a:lnTo>
                                    <a:pt x="420" y="770"/>
                                  </a:lnTo>
                                  <a:lnTo>
                                    <a:pt x="407" y="770"/>
                                  </a:lnTo>
                                  <a:lnTo>
                                    <a:pt x="395" y="776"/>
                                  </a:lnTo>
                                  <a:lnTo>
                                    <a:pt x="386" y="785"/>
                                  </a:lnTo>
                                  <a:lnTo>
                                    <a:pt x="382" y="797"/>
                                  </a:lnTo>
                                  <a:lnTo>
                                    <a:pt x="382" y="810"/>
                                  </a:lnTo>
                                  <a:lnTo>
                                    <a:pt x="387" y="822"/>
                                  </a:lnTo>
                                  <a:lnTo>
                                    <a:pt x="397" y="830"/>
                                  </a:lnTo>
                                  <a:lnTo>
                                    <a:pt x="409" y="835"/>
                                  </a:lnTo>
                                  <a:lnTo>
                                    <a:pt x="422" y="835"/>
                                  </a:lnTo>
                                  <a:lnTo>
                                    <a:pt x="434" y="829"/>
                                  </a:lnTo>
                                  <a:lnTo>
                                    <a:pt x="442" y="820"/>
                                  </a:lnTo>
                                  <a:lnTo>
                                    <a:pt x="447" y="808"/>
                                  </a:lnTo>
                                  <a:close/>
                                  <a:moveTo>
                                    <a:pt x="550" y="802"/>
                                  </a:moveTo>
                                  <a:lnTo>
                                    <a:pt x="536" y="742"/>
                                  </a:lnTo>
                                  <a:lnTo>
                                    <a:pt x="507" y="703"/>
                                  </a:lnTo>
                                  <a:lnTo>
                                    <a:pt x="507" y="802"/>
                                  </a:lnTo>
                                  <a:lnTo>
                                    <a:pt x="498" y="843"/>
                                  </a:lnTo>
                                  <a:lnTo>
                                    <a:pt x="473" y="879"/>
                                  </a:lnTo>
                                  <a:lnTo>
                                    <a:pt x="434" y="910"/>
                                  </a:lnTo>
                                  <a:lnTo>
                                    <a:pt x="382" y="934"/>
                                  </a:lnTo>
                                  <a:lnTo>
                                    <a:pt x="369" y="939"/>
                                  </a:lnTo>
                                  <a:lnTo>
                                    <a:pt x="368" y="951"/>
                                  </a:lnTo>
                                  <a:lnTo>
                                    <a:pt x="368" y="981"/>
                                  </a:lnTo>
                                  <a:lnTo>
                                    <a:pt x="373" y="1010"/>
                                  </a:lnTo>
                                  <a:lnTo>
                                    <a:pt x="381" y="1037"/>
                                  </a:lnTo>
                                  <a:lnTo>
                                    <a:pt x="392" y="1063"/>
                                  </a:lnTo>
                                  <a:lnTo>
                                    <a:pt x="363" y="1045"/>
                                  </a:lnTo>
                                  <a:lnTo>
                                    <a:pt x="334" y="1023"/>
                                  </a:lnTo>
                                  <a:lnTo>
                                    <a:pt x="308" y="995"/>
                                  </a:lnTo>
                                  <a:lnTo>
                                    <a:pt x="288" y="963"/>
                                  </a:lnTo>
                                  <a:lnTo>
                                    <a:pt x="282" y="951"/>
                                  </a:lnTo>
                                  <a:lnTo>
                                    <a:pt x="269" y="951"/>
                                  </a:lnTo>
                                  <a:lnTo>
                                    <a:pt x="181" y="938"/>
                                  </a:lnTo>
                                  <a:lnTo>
                                    <a:pt x="109" y="906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43" y="802"/>
                                  </a:lnTo>
                                  <a:lnTo>
                                    <a:pt x="61" y="744"/>
                                  </a:lnTo>
                                  <a:lnTo>
                                    <a:pt x="111" y="697"/>
                                  </a:lnTo>
                                  <a:lnTo>
                                    <a:pt x="185" y="665"/>
                                  </a:lnTo>
                                  <a:lnTo>
                                    <a:pt x="275" y="653"/>
                                  </a:lnTo>
                                  <a:lnTo>
                                    <a:pt x="365" y="665"/>
                                  </a:lnTo>
                                  <a:lnTo>
                                    <a:pt x="439" y="697"/>
                                  </a:lnTo>
                                  <a:lnTo>
                                    <a:pt x="489" y="744"/>
                                  </a:lnTo>
                                  <a:lnTo>
                                    <a:pt x="507" y="802"/>
                                  </a:lnTo>
                                  <a:lnTo>
                                    <a:pt x="507" y="703"/>
                                  </a:lnTo>
                                  <a:lnTo>
                                    <a:pt x="497" y="689"/>
                                  </a:lnTo>
                                  <a:lnTo>
                                    <a:pt x="445" y="653"/>
                                  </a:lnTo>
                                  <a:lnTo>
                                    <a:pt x="437" y="648"/>
                                  </a:lnTo>
                                  <a:lnTo>
                                    <a:pt x="362" y="620"/>
                                  </a:lnTo>
                                  <a:lnTo>
                                    <a:pt x="275" y="610"/>
                                  </a:lnTo>
                                  <a:lnTo>
                                    <a:pt x="188" y="620"/>
                                  </a:lnTo>
                                  <a:lnTo>
                                    <a:pt x="113" y="648"/>
                                  </a:lnTo>
                                  <a:lnTo>
                                    <a:pt x="53" y="689"/>
                                  </a:lnTo>
                                  <a:lnTo>
                                    <a:pt x="14" y="742"/>
                                  </a:lnTo>
                                  <a:lnTo>
                                    <a:pt x="0" y="802"/>
                                  </a:lnTo>
                                  <a:lnTo>
                                    <a:pt x="13" y="861"/>
                                  </a:lnTo>
                                  <a:lnTo>
                                    <a:pt x="48" y="912"/>
                                  </a:lnTo>
                                  <a:lnTo>
                                    <a:pt x="103" y="953"/>
                                  </a:lnTo>
                                  <a:lnTo>
                                    <a:pt x="173" y="981"/>
                                  </a:lnTo>
                                  <a:lnTo>
                                    <a:pt x="255" y="994"/>
                                  </a:lnTo>
                                  <a:lnTo>
                                    <a:pt x="294" y="1043"/>
                                  </a:lnTo>
                                  <a:lnTo>
                                    <a:pt x="341" y="1082"/>
                                  </a:lnTo>
                                  <a:lnTo>
                                    <a:pt x="386" y="1109"/>
                                  </a:lnTo>
                                  <a:lnTo>
                                    <a:pt x="422" y="1126"/>
                                  </a:lnTo>
                                  <a:lnTo>
                                    <a:pt x="432" y="1127"/>
                                  </a:lnTo>
                                  <a:lnTo>
                                    <a:pt x="441" y="1126"/>
                                  </a:lnTo>
                                  <a:lnTo>
                                    <a:pt x="450" y="1120"/>
                                  </a:lnTo>
                                  <a:lnTo>
                                    <a:pt x="455" y="1112"/>
                                  </a:lnTo>
                                  <a:lnTo>
                                    <a:pt x="458" y="1104"/>
                                  </a:lnTo>
                                  <a:lnTo>
                                    <a:pt x="458" y="1095"/>
                                  </a:lnTo>
                                  <a:lnTo>
                                    <a:pt x="453" y="1088"/>
                                  </a:lnTo>
                                  <a:lnTo>
                                    <a:pt x="443" y="1069"/>
                                  </a:lnTo>
                                  <a:lnTo>
                                    <a:pt x="440" y="1063"/>
                                  </a:lnTo>
                                  <a:lnTo>
                                    <a:pt x="428" y="1040"/>
                                  </a:lnTo>
                                  <a:lnTo>
                                    <a:pt x="416" y="1006"/>
                                  </a:lnTo>
                                  <a:lnTo>
                                    <a:pt x="410" y="970"/>
                                  </a:lnTo>
                                  <a:lnTo>
                                    <a:pt x="468" y="939"/>
                                  </a:lnTo>
                                  <a:lnTo>
                                    <a:pt x="512" y="900"/>
                                  </a:lnTo>
                                  <a:lnTo>
                                    <a:pt x="540" y="853"/>
                                  </a:lnTo>
                                  <a:lnTo>
                                    <a:pt x="550" y="802"/>
                                  </a:lnTo>
                                  <a:close/>
                                  <a:moveTo>
                                    <a:pt x="1179" y="389"/>
                                  </a:moveTo>
                                  <a:lnTo>
                                    <a:pt x="1169" y="340"/>
                                  </a:lnTo>
                                  <a:lnTo>
                                    <a:pt x="1148" y="308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33" y="294"/>
                                  </a:lnTo>
                                  <a:lnTo>
                                    <a:pt x="1133" y="389"/>
                                  </a:lnTo>
                                  <a:lnTo>
                                    <a:pt x="1123" y="428"/>
                                  </a:lnTo>
                                  <a:lnTo>
                                    <a:pt x="1119" y="437"/>
                                  </a:lnTo>
                                  <a:lnTo>
                                    <a:pt x="1119" y="609"/>
                                  </a:lnTo>
                                  <a:lnTo>
                                    <a:pt x="1114" y="635"/>
                                  </a:lnTo>
                                  <a:lnTo>
                                    <a:pt x="1100" y="656"/>
                                  </a:lnTo>
                                  <a:lnTo>
                                    <a:pt x="1078" y="670"/>
                                  </a:lnTo>
                                  <a:lnTo>
                                    <a:pt x="1052" y="676"/>
                                  </a:lnTo>
                                  <a:lnTo>
                                    <a:pt x="1026" y="670"/>
                                  </a:lnTo>
                                  <a:lnTo>
                                    <a:pt x="1005" y="656"/>
                                  </a:lnTo>
                                  <a:lnTo>
                                    <a:pt x="991" y="635"/>
                                  </a:lnTo>
                                  <a:lnTo>
                                    <a:pt x="986" y="609"/>
                                  </a:lnTo>
                                  <a:lnTo>
                                    <a:pt x="987" y="598"/>
                                  </a:lnTo>
                                  <a:lnTo>
                                    <a:pt x="990" y="587"/>
                                  </a:lnTo>
                                  <a:lnTo>
                                    <a:pt x="994" y="576"/>
                                  </a:lnTo>
                                  <a:lnTo>
                                    <a:pt x="1000" y="567"/>
                                  </a:lnTo>
                                  <a:lnTo>
                                    <a:pt x="1008" y="580"/>
                                  </a:lnTo>
                                  <a:lnTo>
                                    <a:pt x="1016" y="594"/>
                                  </a:lnTo>
                                  <a:lnTo>
                                    <a:pt x="1024" y="607"/>
                                  </a:lnTo>
                                  <a:lnTo>
                                    <a:pt x="1033" y="621"/>
                                  </a:lnTo>
                                  <a:lnTo>
                                    <a:pt x="1037" y="628"/>
                                  </a:lnTo>
                                  <a:lnTo>
                                    <a:pt x="1045" y="632"/>
                                  </a:lnTo>
                                  <a:lnTo>
                                    <a:pt x="1060" y="632"/>
                                  </a:lnTo>
                                  <a:lnTo>
                                    <a:pt x="1068" y="628"/>
                                  </a:lnTo>
                                  <a:lnTo>
                                    <a:pt x="1073" y="620"/>
                                  </a:lnTo>
                                  <a:lnTo>
                                    <a:pt x="1081" y="607"/>
                                  </a:lnTo>
                                  <a:lnTo>
                                    <a:pt x="1089" y="594"/>
                                  </a:lnTo>
                                  <a:lnTo>
                                    <a:pt x="1097" y="580"/>
                                  </a:lnTo>
                                  <a:lnTo>
                                    <a:pt x="1104" y="567"/>
                                  </a:lnTo>
                                  <a:lnTo>
                                    <a:pt x="1111" y="576"/>
                                  </a:lnTo>
                                  <a:lnTo>
                                    <a:pt x="1115" y="587"/>
                                  </a:lnTo>
                                  <a:lnTo>
                                    <a:pt x="1118" y="598"/>
                                  </a:lnTo>
                                  <a:lnTo>
                                    <a:pt x="1119" y="609"/>
                                  </a:lnTo>
                                  <a:lnTo>
                                    <a:pt x="1119" y="437"/>
                                  </a:lnTo>
                                  <a:lnTo>
                                    <a:pt x="1100" y="479"/>
                                  </a:lnTo>
                                  <a:lnTo>
                                    <a:pt x="1073" y="529"/>
                                  </a:lnTo>
                                  <a:lnTo>
                                    <a:pt x="1052" y="565"/>
                                  </a:lnTo>
                                  <a:lnTo>
                                    <a:pt x="1032" y="529"/>
                                  </a:lnTo>
                                  <a:lnTo>
                                    <a:pt x="1005" y="479"/>
                                  </a:lnTo>
                                  <a:lnTo>
                                    <a:pt x="982" y="428"/>
                                  </a:lnTo>
                                  <a:lnTo>
                                    <a:pt x="972" y="389"/>
                                  </a:lnTo>
                                  <a:lnTo>
                                    <a:pt x="978" y="358"/>
                                  </a:lnTo>
                                  <a:lnTo>
                                    <a:pt x="995" y="332"/>
                                  </a:lnTo>
                                  <a:lnTo>
                                    <a:pt x="1021" y="315"/>
                                  </a:lnTo>
                                  <a:lnTo>
                                    <a:pt x="1052" y="308"/>
                                  </a:lnTo>
                                  <a:lnTo>
                                    <a:pt x="1084" y="315"/>
                                  </a:lnTo>
                                  <a:lnTo>
                                    <a:pt x="1109" y="332"/>
                                  </a:lnTo>
                                  <a:lnTo>
                                    <a:pt x="1127" y="358"/>
                                  </a:lnTo>
                                  <a:lnTo>
                                    <a:pt x="1133" y="389"/>
                                  </a:lnTo>
                                  <a:lnTo>
                                    <a:pt x="1133" y="294"/>
                                  </a:lnTo>
                                  <a:lnTo>
                                    <a:pt x="1102" y="272"/>
                                  </a:lnTo>
                                  <a:lnTo>
                                    <a:pt x="1052" y="262"/>
                                  </a:lnTo>
                                  <a:lnTo>
                                    <a:pt x="1003" y="272"/>
                                  </a:lnTo>
                                  <a:lnTo>
                                    <a:pt x="963" y="300"/>
                                  </a:lnTo>
                                  <a:lnTo>
                                    <a:pt x="936" y="340"/>
                                  </a:lnTo>
                                  <a:lnTo>
                                    <a:pt x="926" y="389"/>
                                  </a:lnTo>
                                  <a:lnTo>
                                    <a:pt x="928" y="406"/>
                                  </a:lnTo>
                                  <a:lnTo>
                                    <a:pt x="935" y="432"/>
                                  </a:lnTo>
                                  <a:lnTo>
                                    <a:pt x="950" y="470"/>
                                  </a:lnTo>
                                  <a:lnTo>
                                    <a:pt x="977" y="526"/>
                                  </a:lnTo>
                                  <a:lnTo>
                                    <a:pt x="962" y="543"/>
                                  </a:lnTo>
                                  <a:lnTo>
                                    <a:pt x="950" y="563"/>
                                  </a:lnTo>
                                  <a:lnTo>
                                    <a:pt x="943" y="585"/>
                                  </a:lnTo>
                                  <a:lnTo>
                                    <a:pt x="940" y="609"/>
                                  </a:lnTo>
                                  <a:lnTo>
                                    <a:pt x="949" y="653"/>
                                  </a:lnTo>
                                  <a:lnTo>
                                    <a:pt x="973" y="688"/>
                                  </a:lnTo>
                                  <a:lnTo>
                                    <a:pt x="1009" y="712"/>
                                  </a:lnTo>
                                  <a:lnTo>
                                    <a:pt x="1052" y="721"/>
                                  </a:lnTo>
                                  <a:lnTo>
                                    <a:pt x="1096" y="712"/>
                                  </a:lnTo>
                                  <a:lnTo>
                                    <a:pt x="1132" y="688"/>
                                  </a:lnTo>
                                  <a:lnTo>
                                    <a:pt x="1141" y="676"/>
                                  </a:lnTo>
                                  <a:lnTo>
                                    <a:pt x="1156" y="653"/>
                                  </a:lnTo>
                                  <a:lnTo>
                                    <a:pt x="1165" y="609"/>
                                  </a:lnTo>
                                  <a:lnTo>
                                    <a:pt x="1162" y="585"/>
                                  </a:lnTo>
                                  <a:lnTo>
                                    <a:pt x="1156" y="567"/>
                                  </a:lnTo>
                                  <a:lnTo>
                                    <a:pt x="1156" y="565"/>
                                  </a:lnTo>
                                  <a:lnTo>
                                    <a:pt x="1155" y="563"/>
                                  </a:lnTo>
                                  <a:lnTo>
                                    <a:pt x="1143" y="543"/>
                                  </a:lnTo>
                                  <a:lnTo>
                                    <a:pt x="1127" y="526"/>
                                  </a:lnTo>
                                  <a:lnTo>
                                    <a:pt x="1155" y="470"/>
                                  </a:lnTo>
                                  <a:lnTo>
                                    <a:pt x="1170" y="432"/>
                                  </a:lnTo>
                                  <a:lnTo>
                                    <a:pt x="1177" y="406"/>
                                  </a:lnTo>
                                  <a:lnTo>
                                    <a:pt x="1179" y="389"/>
                                  </a:lnTo>
                                  <a:close/>
                                  <a:moveTo>
                                    <a:pt x="1845" y="122"/>
                                  </a:moveTo>
                                  <a:lnTo>
                                    <a:pt x="1835" y="112"/>
                                  </a:lnTo>
                                  <a:lnTo>
                                    <a:pt x="1690" y="112"/>
                                  </a:lnTo>
                                  <a:lnTo>
                                    <a:pt x="1680" y="122"/>
                                  </a:lnTo>
                                  <a:lnTo>
                                    <a:pt x="1680" y="146"/>
                                  </a:lnTo>
                                  <a:lnTo>
                                    <a:pt x="1690" y="155"/>
                                  </a:lnTo>
                                  <a:lnTo>
                                    <a:pt x="1702" y="155"/>
                                  </a:lnTo>
                                  <a:lnTo>
                                    <a:pt x="1835" y="155"/>
                                  </a:lnTo>
                                  <a:lnTo>
                                    <a:pt x="1845" y="146"/>
                                  </a:lnTo>
                                  <a:lnTo>
                                    <a:pt x="1845" y="122"/>
                                  </a:lnTo>
                                  <a:close/>
                                  <a:moveTo>
                                    <a:pt x="2041" y="290"/>
                                  </a:moveTo>
                                  <a:lnTo>
                                    <a:pt x="2032" y="281"/>
                                  </a:lnTo>
                                  <a:lnTo>
                                    <a:pt x="2020" y="281"/>
                                  </a:lnTo>
                                  <a:lnTo>
                                    <a:pt x="1690" y="281"/>
                                  </a:lnTo>
                                  <a:lnTo>
                                    <a:pt x="1680" y="290"/>
                                  </a:lnTo>
                                  <a:lnTo>
                                    <a:pt x="1680" y="314"/>
                                  </a:lnTo>
                                  <a:lnTo>
                                    <a:pt x="1690" y="324"/>
                                  </a:lnTo>
                                  <a:lnTo>
                                    <a:pt x="2031" y="324"/>
                                  </a:lnTo>
                                  <a:lnTo>
                                    <a:pt x="2041" y="314"/>
                                  </a:lnTo>
                                  <a:lnTo>
                                    <a:pt x="2041" y="290"/>
                                  </a:lnTo>
                                  <a:close/>
                                  <a:moveTo>
                                    <a:pt x="2041" y="207"/>
                                  </a:moveTo>
                                  <a:lnTo>
                                    <a:pt x="2032" y="197"/>
                                  </a:lnTo>
                                  <a:lnTo>
                                    <a:pt x="2020" y="197"/>
                                  </a:lnTo>
                                  <a:lnTo>
                                    <a:pt x="1690" y="197"/>
                                  </a:lnTo>
                                  <a:lnTo>
                                    <a:pt x="1680" y="207"/>
                                  </a:lnTo>
                                  <a:lnTo>
                                    <a:pt x="1680" y="231"/>
                                  </a:lnTo>
                                  <a:lnTo>
                                    <a:pt x="1690" y="240"/>
                                  </a:lnTo>
                                  <a:lnTo>
                                    <a:pt x="2031" y="240"/>
                                  </a:lnTo>
                                  <a:lnTo>
                                    <a:pt x="2041" y="231"/>
                                  </a:lnTo>
                                  <a:lnTo>
                                    <a:pt x="2041" y="207"/>
                                  </a:lnTo>
                                  <a:close/>
                                  <a:moveTo>
                                    <a:pt x="2173" y="71"/>
                                  </a:moveTo>
                                  <a:lnTo>
                                    <a:pt x="2168" y="43"/>
                                  </a:lnTo>
                                  <a:lnTo>
                                    <a:pt x="2167" y="43"/>
                                  </a:lnTo>
                                  <a:lnTo>
                                    <a:pt x="2152" y="21"/>
                                  </a:lnTo>
                                  <a:lnTo>
                                    <a:pt x="2130" y="6"/>
                                  </a:lnTo>
                                  <a:lnTo>
                                    <a:pt x="2130" y="71"/>
                                  </a:lnTo>
                                  <a:lnTo>
                                    <a:pt x="2130" y="380"/>
                                  </a:lnTo>
                                  <a:lnTo>
                                    <a:pt x="2128" y="391"/>
                                  </a:lnTo>
                                  <a:lnTo>
                                    <a:pt x="2122" y="400"/>
                                  </a:lnTo>
                                  <a:lnTo>
                                    <a:pt x="2113" y="406"/>
                                  </a:lnTo>
                                  <a:lnTo>
                                    <a:pt x="2101" y="408"/>
                                  </a:lnTo>
                                  <a:lnTo>
                                    <a:pt x="1789" y="408"/>
                                  </a:lnTo>
                                  <a:lnTo>
                                    <a:pt x="1783" y="411"/>
                                  </a:lnTo>
                                  <a:lnTo>
                                    <a:pt x="1675" y="510"/>
                                  </a:lnTo>
                                  <a:lnTo>
                                    <a:pt x="1675" y="419"/>
                                  </a:lnTo>
                                  <a:lnTo>
                                    <a:pt x="1665" y="408"/>
                                  </a:lnTo>
                                  <a:lnTo>
                                    <a:pt x="1620" y="408"/>
                                  </a:lnTo>
                                  <a:lnTo>
                                    <a:pt x="1609" y="406"/>
                                  </a:lnTo>
                                  <a:lnTo>
                                    <a:pt x="1599" y="400"/>
                                  </a:lnTo>
                                  <a:lnTo>
                                    <a:pt x="1593" y="391"/>
                                  </a:lnTo>
                                  <a:lnTo>
                                    <a:pt x="1591" y="380"/>
                                  </a:lnTo>
                                  <a:lnTo>
                                    <a:pt x="1591" y="71"/>
                                  </a:lnTo>
                                  <a:lnTo>
                                    <a:pt x="1593" y="60"/>
                                  </a:lnTo>
                                  <a:lnTo>
                                    <a:pt x="1599" y="51"/>
                                  </a:lnTo>
                                  <a:lnTo>
                                    <a:pt x="1609" y="45"/>
                                  </a:lnTo>
                                  <a:lnTo>
                                    <a:pt x="1620" y="43"/>
                                  </a:lnTo>
                                  <a:lnTo>
                                    <a:pt x="2101" y="43"/>
                                  </a:lnTo>
                                  <a:lnTo>
                                    <a:pt x="2113" y="45"/>
                                  </a:lnTo>
                                  <a:lnTo>
                                    <a:pt x="2122" y="51"/>
                                  </a:lnTo>
                                  <a:lnTo>
                                    <a:pt x="2128" y="60"/>
                                  </a:lnTo>
                                  <a:lnTo>
                                    <a:pt x="2130" y="71"/>
                                  </a:lnTo>
                                  <a:lnTo>
                                    <a:pt x="2130" y="6"/>
                                  </a:lnTo>
                                  <a:lnTo>
                                    <a:pt x="2129" y="5"/>
                                  </a:lnTo>
                                  <a:lnTo>
                                    <a:pt x="2101" y="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1592" y="5"/>
                                  </a:lnTo>
                                  <a:lnTo>
                                    <a:pt x="1569" y="21"/>
                                  </a:lnTo>
                                  <a:lnTo>
                                    <a:pt x="1554" y="43"/>
                                  </a:lnTo>
                                  <a:lnTo>
                                    <a:pt x="1548" y="71"/>
                                  </a:lnTo>
                                  <a:lnTo>
                                    <a:pt x="1548" y="380"/>
                                  </a:lnTo>
                                  <a:lnTo>
                                    <a:pt x="1554" y="408"/>
                                  </a:lnTo>
                                  <a:lnTo>
                                    <a:pt x="1569" y="431"/>
                                  </a:lnTo>
                                  <a:lnTo>
                                    <a:pt x="1592" y="446"/>
                                  </a:lnTo>
                                  <a:lnTo>
                                    <a:pt x="1620" y="452"/>
                                  </a:lnTo>
                                  <a:lnTo>
                                    <a:pt x="1632" y="452"/>
                                  </a:lnTo>
                                  <a:lnTo>
                                    <a:pt x="1632" y="567"/>
                                  </a:lnTo>
                                  <a:lnTo>
                                    <a:pt x="1637" y="574"/>
                                  </a:lnTo>
                                  <a:lnTo>
                                    <a:pt x="1647" y="579"/>
                                  </a:lnTo>
                                  <a:lnTo>
                                    <a:pt x="1650" y="580"/>
                                  </a:lnTo>
                                  <a:lnTo>
                                    <a:pt x="1658" y="580"/>
                                  </a:lnTo>
                                  <a:lnTo>
                                    <a:pt x="1663" y="577"/>
                                  </a:lnTo>
                                  <a:lnTo>
                                    <a:pt x="1667" y="574"/>
                                  </a:lnTo>
                                  <a:lnTo>
                                    <a:pt x="1738" y="510"/>
                                  </a:lnTo>
                                  <a:lnTo>
                                    <a:pt x="1802" y="452"/>
                                  </a:lnTo>
                                  <a:lnTo>
                                    <a:pt x="2101" y="452"/>
                                  </a:lnTo>
                                  <a:lnTo>
                                    <a:pt x="2129" y="446"/>
                                  </a:lnTo>
                                  <a:lnTo>
                                    <a:pt x="2152" y="431"/>
                                  </a:lnTo>
                                  <a:lnTo>
                                    <a:pt x="2168" y="408"/>
                                  </a:lnTo>
                                  <a:lnTo>
                                    <a:pt x="2173" y="380"/>
                                  </a:lnTo>
                                  <a:lnTo>
                                    <a:pt x="2173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895350"/>
                            <a:ext cx="1419225" cy="28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327990" w14:textId="3E1326B6" w:rsidR="00B5285E" w:rsidRPr="006C6D3E" w:rsidRDefault="00B5285E" w:rsidP="00B5285E">
                              <w:pPr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</w:rPr>
                                <w:t>Quick poll responses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409575"/>
                            <a:ext cx="590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E4DDF" w14:textId="77777777" w:rsidR="00B5285E" w:rsidRPr="000816C6" w:rsidRDefault="00B5285E" w:rsidP="00B5285E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351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AFB88D" id="Group 248" o:spid="_x0000_s1062" style="position:absolute;margin-left:90.55pt;margin-top:4.05pt;width:132.75pt;height:92.55pt;z-index:251703296;mso-height-relative:margin" coordsize="16859,11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">
                <v:group id="Group 194" o:spid="_x0000_s1063" style="position:absolute;width:12096;height:8279" coordorigin="2548,-1696" coordsize="2174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AutoShape 27" o:spid="_x0000_s1064" style="position:absolute;left:3131;top:-1696;width:912;height:1488;visibility:visible;mso-wrap-style:square;v-text-anchor:top" coordsize="91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" path="m297,1169r,xm552,104l541,93r-12,l369,93r-10,11l359,129r10,10l541,139r11,-10l552,104xm625,104l614,93r-12,l589,93r-10,11l579,129r10,10l614,139r11,-10l625,104xm672,104l661,93r-12,l636,93r-10,11l626,129r10,10l661,139r11,-10l672,104xm911,115l902,70,885,46,877,34,865,26r,89l865,187r,46l865,416r,65l865,604r,64l865,1256r,46l865,1374r-5,26l845,1422r-22,15l796,1442r-319,l498,1432r16,-16l523,1400r2,-4l529,1372r-4,-24l523,1344r-9,-16l498,1312r-15,-7l483,1357r,31l471,1400r-31,l427,1388r,-31l440,1344r31,l483,1357r,-52l477,1302r388,l865,1256r-431,l434,1302r-21,10l396,1328r-11,20l381,1372r4,24l396,1416r17,16l434,1442r-320,l87,1437,66,1422,51,1400r-6,-26l45,1302r389,l434,1256r-50,l331,1203r32,-33l865,668r,-64l319,1149r,107l45,1256r,-204l80,1017r239,239l319,1149r-21,21l297,1169r-1,-1l294,1166,145,1017,45,918r,-375l118,470,356,233r261,l865,481r,-65l681,233r184,l865,187r-574,l291,233,53,470r-8,-7l45,233r246,l291,187r-246,l45,115,51,88,66,66,87,51r27,-5l796,46r27,5l845,66r15,22l865,115r,-89l841,9,796,,114,,70,9,33,34,9,70,,115,,1374r9,44l33,1455r37,24l114,1488r682,l841,1479r36,-24l885,1442r17,-24l911,1374r,-72l911,1256r,-588l911,416r,-183l911,187r,-72xe" fillcolor="#003263" stroked="f">
                    <v:path arrowok="t" o:connecttype="custom" o:connectlocs="297,-527;541,-1603;359,-1592;541,-1557;625,-1592;589,-1603;589,-1557;625,-1592;649,-1603;626,-1567;672,-1567;902,-1626;865,-1670;865,-1463;865,-1092;865,-394;845,-274;477,-254;523,-296;525,-348;498,-384;483,-308;427,-308;471,-352;477,-394;434,-440;396,-368;385,-300;434,-254;66,-274;45,-394;384,-440;865,-1028;319,-440;80,-679;298,-526;296,-528;145,-679;118,-1226;865,-1215;865,-1463;291,-1463;45,-1463;45,-1509;66,-1630;796,-1650;860,-1608;841,-1687;70,-1687;0,-1581;33,-241;796,-208;885,-254;911,-394;911,-1280;911,-1581" o:connectangles="0,0,0,0,0,0,0,0,0,0,0,0,0,0,0,0,0,0,0,0,0,0,0,0,0,0,0,0,0,0,0,0,0,0,0,0,0,0,0,0,0,0,0,0,0,0,0,0,0,0,0,0,0,0,0,0"/>
                  </v:shape>
                  <v:shape id="Picture 28" o:spid="_x0000_s1065" type="#_x0000_t75" style="position:absolute;left:3538;top:-1185;width:125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">
                    <v:imagedata r:id="rId18" o:title=""/>
                  </v:shape>
                  <v:shape id="AutoShape 29" o:spid="_x0000_s1066" style="position:absolute;left:2547;top:-1505;width:2174;height:1128;visibility:visible;mso-wrap-style:square;v-text-anchor:top" coordsize="2174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" path="m178,802r-3,-12l168,779r-11,-7l145,769r-13,3l121,779r-7,11l112,802r2,13l121,826r11,7l145,835r12,-2l168,826r7,-11l178,802xm313,802r-3,-12l303,779r-11,-7l279,769r-12,3l256,779r-7,11l246,802r3,13l256,826r11,7l279,835r13,-2l303,826r7,-11l313,802xm447,808r-1,-13l441,783r-9,-9l420,770r-13,l395,776r-9,9l382,797r,13l387,822r10,8l409,835r13,l434,829r8,-9l447,808xm550,802l536,742,507,703r,99l498,843r-25,36l434,910r-52,24l369,939r-1,12l368,981r5,29l381,1037r11,26l363,1045r-29,-22l308,995,288,963r-6,-12l269,951,181,938,109,906,60,859,43,802,61,744r50,-47l185,665r90,-12l365,665r74,32l489,744r18,58l507,703,497,689,445,653r-8,-5l362,620,275,610r-87,10l113,648,53,689,14,742,,802r13,59l48,912r55,41l173,981r82,13l294,1043r47,39l386,1109r36,17l432,1127r9,-1l450,1120r5,-8l458,1104r,-9l453,1088r-10,-19l440,1063r-12,-23l416,1006r-6,-36l468,939r44,-39l540,853r10,-51xm1179,389r-10,-49l1148,308r-6,-8l1133,294r,95l1123,428r-4,9l1119,609r-5,26l1100,656r-22,14l1052,676r-26,-6l1005,656,991,635r-5,-26l987,598r3,-11l994,576r6,-9l1008,580r8,14l1024,607r9,14l1037,628r8,4l1060,632r8,-4l1073,620r8,-13l1089,594r8,-14l1104,567r7,9l1115,587r3,11l1119,609r,-172l1100,479r-27,50l1052,565r-20,-36l1005,479,982,428,972,389r6,-31l995,332r26,-17l1052,308r32,7l1109,332r18,26l1133,389r,-95l1102,272r-50,-10l1003,272r-40,28l936,340r-10,49l928,406r7,26l950,470r27,56l962,543r-12,20l943,585r-3,24l949,653r24,35l1009,712r43,9l1096,712r36,-24l1141,676r15,-23l1165,609r-3,-24l1156,567r,-2l1155,563r-12,-20l1127,526r28,-56l1170,432r7,-26l1179,389xm1845,122r-10,-10l1690,112r-10,10l1680,146r10,9l1702,155r133,l1845,146r,-24xm2041,290r-9,-9l2020,281r-330,l1680,290r,24l1690,324r341,l2041,314r,-24xm2041,207r-9,-10l2020,197r-330,l1680,207r,24l1690,240r341,l2041,231r,-24xm2173,71r-5,-28l2167,43,2152,21,2130,6r,65l2130,380r-2,11l2122,400r-9,6l2101,408r-312,l1783,411r-108,99l1675,419r-10,-11l1620,408r-11,-2l1599,400r-6,-9l1591,380r,-309l1593,60r6,-9l1609,45r11,-2l2101,43r12,2l2122,51r6,9l2130,71r,-65l2129,5,2101,,1620,r-28,5l1569,21r-15,22l1548,71r,309l1554,408r15,23l1592,446r28,6l1632,452r,115l1637,574r10,5l1650,580r8,l1663,577r4,-3l1738,510r64,-58l2101,452r28,-6l2152,431r16,-23l2173,380r,-309xe" fillcolor="#003263" stroked="f">
                    <v:path arrowok="t" o:connecttype="custom" o:connectlocs="145,-735;114,-689;168,-678;303,-725;249,-714;279,-669;447,-696;407,-734;387,-682;442,-684;507,-702;369,-565;392,-441;282,-553;43,-702;365,-839;497,-815;188,-884;13,-643;294,-461;441,-378;453,-416;410,-534;1179,-1115;1133,-1115;1100,-848;991,-869;1000,-937;1037,-876;1081,-897;1115,-917;1073,-975;972,-1115;1084,-1189;1102,-1232;926,-1115;962,-961;973,-816;1141,-828;1156,-939;1170,-1072;1690,-1392;1835,-1349;2020,-1223;2031,-1180;2020,-1307;2031,-1264;2167,-1461;2130,-1124;1789,-1096;1620,-1096;1591,-1433;2101,-1461;2130,-1498;1569,-1483;1569,-1073;1637,-930;1667,-930;2152,-1073" o:connectangles="0,0,0,0,0,0,0,0,0,0,0,0,0,0,0,0,0,0,0,0,0,0,0,0,0,0,0,0,0,0,0,0,0,0,0,0,0,0,0,0,0,0,0,0,0,0,0,0,0,0,0,0,0,0,0,0,0,0,0"/>
                  </v:shape>
                </v:group>
                <v:shape id="Text Box 2" o:spid="_x0000_s1067" type="#_x0000_t202" style="position:absolute;left:2667;top:8953;width:1419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41327990" w14:textId="3E1326B6" w:rsidR="00B5285E" w:rsidRPr="006C6D3E" w:rsidRDefault="00B5285E" w:rsidP="00B5285E">
                        <w:pPr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</w:rPr>
                          <w:t>Quick poll responses</w:t>
                        </w:r>
                      </w:p>
                    </w:txbxContent>
                  </v:textbox>
                </v:shape>
                <v:shape id="Text Box 2" o:spid="_x0000_s1068" type="#_x0000_t202" style="position:absolute;left:10287;top:4095;width:5905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486E4DDF" w14:textId="77777777" w:rsidR="00B5285E" w:rsidRPr="000816C6" w:rsidRDefault="00B5285E" w:rsidP="00B5285E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351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4E42EF" w14:textId="1E33AAA7" w:rsidR="006C6D3E" w:rsidRDefault="00F666A6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489295E" wp14:editId="431AAE63">
                <wp:simplePos x="0" y="0"/>
                <wp:positionH relativeFrom="column">
                  <wp:posOffset>5496560</wp:posOffset>
                </wp:positionH>
                <wp:positionV relativeFrom="paragraph">
                  <wp:posOffset>233952</wp:posOffset>
                </wp:positionV>
                <wp:extent cx="1191895" cy="876300"/>
                <wp:effectExtent l="0" t="0" r="825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1895" cy="876300"/>
                          <a:chOff x="-3087" y="780507"/>
                          <a:chExt cx="1192731" cy="826229"/>
                        </a:xfrm>
                      </wpg:grpSpPr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087" y="1217339"/>
                            <a:ext cx="1192731" cy="389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54147E" w14:textId="71C5F7F5" w:rsidR="005064D2" w:rsidRPr="006C6D3E" w:rsidRDefault="005064D2" w:rsidP="005064D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</w:rPr>
                                <w:t>Letters dropped</w:t>
                              </w:r>
                              <w:r w:rsidR="00F666A6">
                                <w:rPr>
                                  <w:color w:val="003263" w:themeColor="text2"/>
                                </w:rPr>
                                <w:t xml:space="preserve"> </w:t>
                              </w:r>
                              <w:r>
                                <w:rPr>
                                  <w:color w:val="003263" w:themeColor="text2"/>
                                </w:rPr>
                                <w:t>to adjacent residents &amp; businesses</w:t>
                              </w:r>
                              <w:r w:rsidR="003F328F">
                                <w:rPr>
                                  <w:color w:val="003263" w:themeColor="text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543" y="780507"/>
                            <a:ext cx="590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F2B69" w14:textId="2AAF5F5B" w:rsidR="005064D2" w:rsidRPr="000816C6" w:rsidRDefault="005064D2" w:rsidP="005064D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89295E" id="Group 2" o:spid="_x0000_s1069" style="position:absolute;margin-left:432.8pt;margin-top:18.4pt;width:93.85pt;height:69pt;z-index:251705344;mso-width-relative:margin;mso-height-relative:margin" coordorigin="-30,7805" coordsize="11927,8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">
                <v:shape id="Text Box 2" o:spid="_x0000_s1070" type="#_x0000_t202" style="position:absolute;left:-30;top:12173;width:11926;height: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4D54147E" w14:textId="71C5F7F5" w:rsidR="005064D2" w:rsidRPr="006C6D3E" w:rsidRDefault="005064D2" w:rsidP="005064D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</w:rPr>
                          <w:t>Letters dropped</w:t>
                        </w:r>
                        <w:r w:rsidR="00F666A6">
                          <w:rPr>
                            <w:color w:val="003263" w:themeColor="text2"/>
                          </w:rPr>
                          <w:t xml:space="preserve"> </w:t>
                        </w:r>
                        <w:r>
                          <w:rPr>
                            <w:color w:val="003263" w:themeColor="text2"/>
                          </w:rPr>
                          <w:t>to adjacent residents &amp; businesses</w:t>
                        </w:r>
                        <w:r w:rsidR="003F328F">
                          <w:rPr>
                            <w:color w:val="003263" w:themeColor="text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" o:spid="_x0000_s1071" type="#_x0000_t202" style="position:absolute;left:-15;top:7805;width:5905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629F2B69" w14:textId="2AAF5F5B" w:rsidR="005064D2" w:rsidRPr="000816C6" w:rsidRDefault="005064D2" w:rsidP="005064D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BDBC23" w14:textId="7A9AC2E4" w:rsidR="006C6D3E" w:rsidRDefault="006C6D3E" w:rsidP="00D334B0">
      <w:pPr>
        <w:pStyle w:val="BodyText"/>
      </w:pPr>
    </w:p>
    <w:p w14:paraId="5DD7B5FB" w14:textId="4B95CF04" w:rsidR="006C6D3E" w:rsidRDefault="006C6D3E" w:rsidP="00D334B0">
      <w:pPr>
        <w:pStyle w:val="BodyText"/>
      </w:pPr>
    </w:p>
    <w:p w14:paraId="7527A30C" w14:textId="521BE6F3" w:rsidR="006C6D3E" w:rsidRDefault="006C6D3E" w:rsidP="00D334B0">
      <w:pPr>
        <w:pStyle w:val="BodyText"/>
      </w:pPr>
    </w:p>
    <w:p w14:paraId="7A8907CA" w14:textId="1008817A" w:rsidR="006C6D3E" w:rsidRDefault="00A11080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1E98AD0" wp14:editId="46C895DA">
                <wp:simplePos x="0" y="0"/>
                <wp:positionH relativeFrom="column">
                  <wp:posOffset>4106545</wp:posOffset>
                </wp:positionH>
                <wp:positionV relativeFrom="paragraph">
                  <wp:posOffset>107315</wp:posOffset>
                </wp:positionV>
                <wp:extent cx="2152650" cy="475615"/>
                <wp:effectExtent l="0" t="0" r="0" b="635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475615"/>
                          <a:chOff x="0" y="0"/>
                          <a:chExt cx="2152650" cy="475615"/>
                        </a:xfrm>
                      </wpg:grpSpPr>
                      <wpg:grpSp>
                        <wpg:cNvPr id="20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4015" cy="475615"/>
                            <a:chOff x="5455" y="334"/>
                            <a:chExt cx="589" cy="749"/>
                          </a:xfrm>
                        </wpg:grpSpPr>
                        <wps:wsp>
                          <wps:cNvPr id="208" name="AutoShape 40"/>
                          <wps:cNvSpPr>
                            <a:spLocks/>
                          </wps:cNvSpPr>
                          <wps:spPr bwMode="auto">
                            <a:xfrm>
                              <a:off x="5455" y="333"/>
                              <a:ext cx="589" cy="749"/>
                            </a:xfrm>
                            <a:custGeom>
                              <a:avLst/>
                              <a:gdLst>
                                <a:gd name="T0" fmla="+- 0 5616 5455"/>
                                <a:gd name="T1" fmla="*/ T0 w 589"/>
                                <a:gd name="T2" fmla="+- 0 346 334"/>
                                <a:gd name="T3" fmla="*/ 346 h 749"/>
                                <a:gd name="T4" fmla="+- 0 5535 5455"/>
                                <a:gd name="T5" fmla="*/ T4 w 589"/>
                                <a:gd name="T6" fmla="+- 0 427 334"/>
                                <a:gd name="T7" fmla="*/ 427 h 749"/>
                                <a:gd name="T8" fmla="+- 0 5526 5455"/>
                                <a:gd name="T9" fmla="*/ T8 w 589"/>
                                <a:gd name="T10" fmla="+- 0 519 334"/>
                                <a:gd name="T11" fmla="*/ 519 h 749"/>
                                <a:gd name="T12" fmla="+- 0 5552 5455"/>
                                <a:gd name="T13" fmla="*/ T12 w 589"/>
                                <a:gd name="T14" fmla="+- 0 576 334"/>
                                <a:gd name="T15" fmla="*/ 576 h 749"/>
                                <a:gd name="T16" fmla="+- 0 5534 5455"/>
                                <a:gd name="T17" fmla="*/ T16 w 589"/>
                                <a:gd name="T18" fmla="+- 0 620 334"/>
                                <a:gd name="T19" fmla="*/ 620 h 749"/>
                                <a:gd name="T20" fmla="+- 0 5480 5455"/>
                                <a:gd name="T21" fmla="*/ T20 w 589"/>
                                <a:gd name="T22" fmla="+- 0 687 334"/>
                                <a:gd name="T23" fmla="*/ 687 h 749"/>
                                <a:gd name="T24" fmla="+- 0 5455 5455"/>
                                <a:gd name="T25" fmla="*/ T24 w 589"/>
                                <a:gd name="T26" fmla="+- 0 833 334"/>
                                <a:gd name="T27" fmla="*/ 833 h 749"/>
                                <a:gd name="T28" fmla="+- 0 5467 5455"/>
                                <a:gd name="T29" fmla="*/ T28 w 589"/>
                                <a:gd name="T30" fmla="+- 0 878 334"/>
                                <a:gd name="T31" fmla="*/ 878 h 749"/>
                                <a:gd name="T32" fmla="+- 0 5505 5455"/>
                                <a:gd name="T33" fmla="*/ T32 w 589"/>
                                <a:gd name="T34" fmla="+- 0 903 334"/>
                                <a:gd name="T35" fmla="*/ 903 h 749"/>
                                <a:gd name="T36" fmla="+- 0 5585 5455"/>
                                <a:gd name="T37" fmla="*/ T36 w 589"/>
                                <a:gd name="T38" fmla="+- 0 914 334"/>
                                <a:gd name="T39" fmla="*/ 914 h 749"/>
                                <a:gd name="T40" fmla="+- 0 5668 5455"/>
                                <a:gd name="T41" fmla="*/ T40 w 589"/>
                                <a:gd name="T42" fmla="+- 0 919 334"/>
                                <a:gd name="T43" fmla="*/ 919 h 749"/>
                                <a:gd name="T44" fmla="+- 0 5730 5455"/>
                                <a:gd name="T45" fmla="*/ T44 w 589"/>
                                <a:gd name="T46" fmla="+- 0 1035 334"/>
                                <a:gd name="T47" fmla="*/ 1035 h 749"/>
                                <a:gd name="T48" fmla="+- 0 5855 5455"/>
                                <a:gd name="T49" fmla="*/ T48 w 589"/>
                                <a:gd name="T50" fmla="+- 0 1082 334"/>
                                <a:gd name="T51" fmla="*/ 1082 h 749"/>
                                <a:gd name="T52" fmla="+- 0 5981 5455"/>
                                <a:gd name="T53" fmla="*/ T52 w 589"/>
                                <a:gd name="T54" fmla="+- 0 1032 334"/>
                                <a:gd name="T55" fmla="*/ 1032 h 749"/>
                                <a:gd name="T56" fmla="+- 0 5800 5455"/>
                                <a:gd name="T57" fmla="*/ T56 w 589"/>
                                <a:gd name="T58" fmla="+- 0 1021 334"/>
                                <a:gd name="T59" fmla="*/ 1021 h 749"/>
                                <a:gd name="T60" fmla="+- 0 5726 5455"/>
                                <a:gd name="T61" fmla="*/ T60 w 589"/>
                                <a:gd name="T62" fmla="+- 0 948 334"/>
                                <a:gd name="T63" fmla="*/ 948 h 749"/>
                                <a:gd name="T64" fmla="+- 0 5715 5455"/>
                                <a:gd name="T65" fmla="*/ T64 w 589"/>
                                <a:gd name="T66" fmla="+- 0 894 334"/>
                                <a:gd name="T67" fmla="*/ 894 h 749"/>
                                <a:gd name="T68" fmla="+- 0 5668 5455"/>
                                <a:gd name="T69" fmla="*/ T68 w 589"/>
                                <a:gd name="T70" fmla="+- 0 868 334"/>
                                <a:gd name="T71" fmla="*/ 868 h 749"/>
                                <a:gd name="T72" fmla="+- 0 5590 5455"/>
                                <a:gd name="T73" fmla="*/ T72 w 589"/>
                                <a:gd name="T74" fmla="+- 0 864 334"/>
                                <a:gd name="T75" fmla="*/ 864 h 749"/>
                                <a:gd name="T76" fmla="+- 0 5514 5455"/>
                                <a:gd name="T77" fmla="*/ T76 w 589"/>
                                <a:gd name="T78" fmla="+- 0 853 334"/>
                                <a:gd name="T79" fmla="*/ 853 h 749"/>
                                <a:gd name="T80" fmla="+- 0 5503 5455"/>
                                <a:gd name="T81" fmla="*/ T80 w 589"/>
                                <a:gd name="T82" fmla="+- 0 846 334"/>
                                <a:gd name="T83" fmla="*/ 846 h 749"/>
                                <a:gd name="T84" fmla="+- 0 5517 5455"/>
                                <a:gd name="T85" fmla="*/ T84 w 589"/>
                                <a:gd name="T86" fmla="+- 0 736 334"/>
                                <a:gd name="T87" fmla="*/ 736 h 749"/>
                                <a:gd name="T88" fmla="+- 0 5554 5455"/>
                                <a:gd name="T89" fmla="*/ T88 w 589"/>
                                <a:gd name="T90" fmla="+- 0 666 334"/>
                                <a:gd name="T91" fmla="*/ 666 h 749"/>
                                <a:gd name="T92" fmla="+- 0 5628 5455"/>
                                <a:gd name="T93" fmla="*/ T92 w 589"/>
                                <a:gd name="T94" fmla="+- 0 639 334"/>
                                <a:gd name="T95" fmla="*/ 639 h 749"/>
                                <a:gd name="T96" fmla="+- 0 5814 5455"/>
                                <a:gd name="T97" fmla="*/ T96 w 589"/>
                                <a:gd name="T98" fmla="+- 0 617 334"/>
                                <a:gd name="T99" fmla="*/ 617 h 749"/>
                                <a:gd name="T100" fmla="+- 0 5789 5455"/>
                                <a:gd name="T101" fmla="*/ T100 w 589"/>
                                <a:gd name="T102" fmla="+- 0 589 334"/>
                                <a:gd name="T103" fmla="*/ 589 h 749"/>
                                <a:gd name="T104" fmla="+- 0 5635 5455"/>
                                <a:gd name="T105" fmla="*/ T104 w 589"/>
                                <a:gd name="T106" fmla="+- 0 581 334"/>
                                <a:gd name="T107" fmla="*/ 581 h 749"/>
                                <a:gd name="T108" fmla="+- 0 5580 5455"/>
                                <a:gd name="T109" fmla="*/ T108 w 589"/>
                                <a:gd name="T110" fmla="+- 0 526 334"/>
                                <a:gd name="T111" fmla="*/ 526 h 749"/>
                                <a:gd name="T112" fmla="+- 0 5580 5455"/>
                                <a:gd name="T113" fmla="*/ T112 w 589"/>
                                <a:gd name="T114" fmla="+- 0 446 334"/>
                                <a:gd name="T115" fmla="*/ 446 h 749"/>
                                <a:gd name="T116" fmla="+- 0 5635 5455"/>
                                <a:gd name="T117" fmla="*/ T116 w 589"/>
                                <a:gd name="T118" fmla="+- 0 391 334"/>
                                <a:gd name="T119" fmla="*/ 391 h 749"/>
                                <a:gd name="T120" fmla="+- 0 5788 5455"/>
                                <a:gd name="T121" fmla="*/ T120 w 589"/>
                                <a:gd name="T122" fmla="+- 0 382 334"/>
                                <a:gd name="T123" fmla="*/ 382 h 749"/>
                                <a:gd name="T124" fmla="+- 0 5736 5455"/>
                                <a:gd name="T125" fmla="*/ T124 w 589"/>
                                <a:gd name="T126" fmla="+- 0 346 334"/>
                                <a:gd name="T127" fmla="*/ 346 h 749"/>
                                <a:gd name="T128" fmla="+- 0 5978 5455"/>
                                <a:gd name="T129" fmla="*/ T128 w 589"/>
                                <a:gd name="T130" fmla="+- 0 756 334"/>
                                <a:gd name="T131" fmla="*/ 756 h 749"/>
                                <a:gd name="T132" fmla="+- 0 5908 5455"/>
                                <a:gd name="T133" fmla="*/ T132 w 589"/>
                                <a:gd name="T134" fmla="+- 0 767 334"/>
                                <a:gd name="T135" fmla="*/ 767 h 749"/>
                                <a:gd name="T136" fmla="+- 0 5982 5455"/>
                                <a:gd name="T137" fmla="*/ T136 w 589"/>
                                <a:gd name="T138" fmla="+- 0 840 334"/>
                                <a:gd name="T139" fmla="*/ 840 h 749"/>
                                <a:gd name="T140" fmla="+- 0 5993 5455"/>
                                <a:gd name="T141" fmla="*/ T140 w 589"/>
                                <a:gd name="T142" fmla="+- 0 895 334"/>
                                <a:gd name="T143" fmla="*/ 895 h 749"/>
                                <a:gd name="T144" fmla="+- 0 5952 5455"/>
                                <a:gd name="T145" fmla="*/ T144 w 589"/>
                                <a:gd name="T146" fmla="+- 0 992 334"/>
                                <a:gd name="T147" fmla="*/ 992 h 749"/>
                                <a:gd name="T148" fmla="+- 0 5854 5455"/>
                                <a:gd name="T149" fmla="*/ T148 w 589"/>
                                <a:gd name="T150" fmla="+- 0 1032 334"/>
                                <a:gd name="T151" fmla="*/ 1032 h 749"/>
                                <a:gd name="T152" fmla="+- 0 5988 5455"/>
                                <a:gd name="T153" fmla="*/ T152 w 589"/>
                                <a:gd name="T154" fmla="+- 0 1027 334"/>
                                <a:gd name="T155" fmla="*/ 1027 h 749"/>
                                <a:gd name="T156" fmla="+- 0 6044 5455"/>
                                <a:gd name="T157" fmla="*/ T156 w 589"/>
                                <a:gd name="T158" fmla="+- 0 895 334"/>
                                <a:gd name="T159" fmla="*/ 895 h 749"/>
                                <a:gd name="T160" fmla="+- 0 5996 5455"/>
                                <a:gd name="T161" fmla="*/ T160 w 589"/>
                                <a:gd name="T162" fmla="+- 0 771 334"/>
                                <a:gd name="T163" fmla="*/ 771 h 749"/>
                                <a:gd name="T164" fmla="+- 0 5840 5455"/>
                                <a:gd name="T165" fmla="*/ T164 w 589"/>
                                <a:gd name="T166" fmla="+- 0 639 334"/>
                                <a:gd name="T167" fmla="*/ 639 h 749"/>
                                <a:gd name="T168" fmla="+- 0 5757 5455"/>
                                <a:gd name="T169" fmla="*/ T168 w 589"/>
                                <a:gd name="T170" fmla="+- 0 644 334"/>
                                <a:gd name="T171" fmla="*/ 644 h 749"/>
                                <a:gd name="T172" fmla="+- 0 5810 5455"/>
                                <a:gd name="T173" fmla="*/ T172 w 589"/>
                                <a:gd name="T174" fmla="+- 0 680 334"/>
                                <a:gd name="T175" fmla="*/ 680 h 749"/>
                                <a:gd name="T176" fmla="+- 0 5769 5455"/>
                                <a:gd name="T177" fmla="*/ T176 w 589"/>
                                <a:gd name="T178" fmla="+- 0 727 334"/>
                                <a:gd name="T179" fmla="*/ 727 h 749"/>
                                <a:gd name="T180" fmla="+- 0 5685 5455"/>
                                <a:gd name="T181" fmla="*/ T180 w 589"/>
                                <a:gd name="T182" fmla="+- 0 810 334"/>
                                <a:gd name="T183" fmla="*/ 810 h 749"/>
                                <a:gd name="T184" fmla="+- 0 5720 5455"/>
                                <a:gd name="T185" fmla="*/ T184 w 589"/>
                                <a:gd name="T186" fmla="+- 0 868 334"/>
                                <a:gd name="T187" fmla="*/ 868 h 749"/>
                                <a:gd name="T188" fmla="+- 0 5756 5455"/>
                                <a:gd name="T189" fmla="*/ T188 w 589"/>
                                <a:gd name="T190" fmla="+- 0 796 334"/>
                                <a:gd name="T191" fmla="*/ 796 h 749"/>
                                <a:gd name="T192" fmla="+- 0 5854 5455"/>
                                <a:gd name="T193" fmla="*/ T192 w 589"/>
                                <a:gd name="T194" fmla="+- 0 756 334"/>
                                <a:gd name="T195" fmla="*/ 756 h 749"/>
                                <a:gd name="T196" fmla="+- 0 5944 5455"/>
                                <a:gd name="T197" fmla="*/ T196 w 589"/>
                                <a:gd name="T198" fmla="+- 0 730 334"/>
                                <a:gd name="T199" fmla="*/ 730 h 749"/>
                                <a:gd name="T200" fmla="+- 0 5866 5455"/>
                                <a:gd name="T201" fmla="*/ T200 w 589"/>
                                <a:gd name="T202" fmla="+- 0 673 334"/>
                                <a:gd name="T203" fmla="*/ 673 h 749"/>
                                <a:gd name="T204" fmla="+- 0 5840 5455"/>
                                <a:gd name="T205" fmla="*/ T204 w 589"/>
                                <a:gd name="T206" fmla="+- 0 639 334"/>
                                <a:gd name="T207" fmla="*/ 639 h 749"/>
                                <a:gd name="T208" fmla="+- 0 5676 5455"/>
                                <a:gd name="T209" fmla="*/ T208 w 589"/>
                                <a:gd name="T210" fmla="+- 0 382 334"/>
                                <a:gd name="T211" fmla="*/ 382 h 749"/>
                                <a:gd name="T212" fmla="+- 0 5749 5455"/>
                                <a:gd name="T213" fmla="*/ T212 w 589"/>
                                <a:gd name="T214" fmla="+- 0 413 334"/>
                                <a:gd name="T215" fmla="*/ 413 h 749"/>
                                <a:gd name="T216" fmla="+- 0 5779 5455"/>
                                <a:gd name="T217" fmla="*/ T216 w 589"/>
                                <a:gd name="T218" fmla="+- 0 486 334"/>
                                <a:gd name="T219" fmla="*/ 486 h 749"/>
                                <a:gd name="T220" fmla="+- 0 5749 5455"/>
                                <a:gd name="T221" fmla="*/ T220 w 589"/>
                                <a:gd name="T222" fmla="+- 0 559 334"/>
                                <a:gd name="T223" fmla="*/ 559 h 749"/>
                                <a:gd name="T224" fmla="+- 0 5676 5455"/>
                                <a:gd name="T225" fmla="*/ T224 w 589"/>
                                <a:gd name="T226" fmla="+- 0 589 334"/>
                                <a:gd name="T227" fmla="*/ 589 h 749"/>
                                <a:gd name="T228" fmla="+- 0 5800 5455"/>
                                <a:gd name="T229" fmla="*/ T228 w 589"/>
                                <a:gd name="T230" fmla="+- 0 576 334"/>
                                <a:gd name="T231" fmla="*/ 576 h 749"/>
                                <a:gd name="T232" fmla="+- 0 5827 5455"/>
                                <a:gd name="T233" fmla="*/ T232 w 589"/>
                                <a:gd name="T234" fmla="+- 0 519 334"/>
                                <a:gd name="T235" fmla="*/ 519 h 749"/>
                                <a:gd name="T236" fmla="+- 0 5818 5455"/>
                                <a:gd name="T237" fmla="*/ T236 w 589"/>
                                <a:gd name="T238" fmla="+- 0 427 334"/>
                                <a:gd name="T239" fmla="*/ 427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589" h="749">
                                  <a:moveTo>
                                    <a:pt x="221" y="0"/>
                                  </a:moveTo>
                                  <a:lnTo>
                                    <a:pt x="161" y="12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67" y="152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81" y="215"/>
                                  </a:lnTo>
                                  <a:lnTo>
                                    <a:pt x="97" y="242"/>
                                  </a:lnTo>
                                  <a:lnTo>
                                    <a:pt x="118" y="265"/>
                                  </a:lnTo>
                                  <a:lnTo>
                                    <a:pt x="79" y="28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25" y="353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" y="523"/>
                                  </a:lnTo>
                                  <a:lnTo>
                                    <a:pt x="12" y="544"/>
                                  </a:lnTo>
                                  <a:lnTo>
                                    <a:pt x="28" y="560"/>
                                  </a:lnTo>
                                  <a:lnTo>
                                    <a:pt x="50" y="569"/>
                                  </a:lnTo>
                                  <a:lnTo>
                                    <a:pt x="90" y="575"/>
                                  </a:lnTo>
                                  <a:lnTo>
                                    <a:pt x="130" y="580"/>
                                  </a:lnTo>
                                  <a:lnTo>
                                    <a:pt x="171" y="584"/>
                                  </a:lnTo>
                                  <a:lnTo>
                                    <a:pt x="213" y="585"/>
                                  </a:lnTo>
                                  <a:lnTo>
                                    <a:pt x="233" y="649"/>
                                  </a:lnTo>
                                  <a:lnTo>
                                    <a:pt x="275" y="701"/>
                                  </a:lnTo>
                                  <a:lnTo>
                                    <a:pt x="332" y="736"/>
                                  </a:lnTo>
                                  <a:lnTo>
                                    <a:pt x="400" y="748"/>
                                  </a:lnTo>
                                  <a:lnTo>
                                    <a:pt x="473" y="734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345" y="687"/>
                                  </a:lnTo>
                                  <a:lnTo>
                                    <a:pt x="301" y="658"/>
                                  </a:lnTo>
                                  <a:lnTo>
                                    <a:pt x="271" y="614"/>
                                  </a:lnTo>
                                  <a:lnTo>
                                    <a:pt x="260" y="561"/>
                                  </a:lnTo>
                                  <a:lnTo>
                                    <a:pt x="260" y="560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35" y="530"/>
                                  </a:lnTo>
                                  <a:lnTo>
                                    <a:pt x="97" y="525"/>
                                  </a:lnTo>
                                  <a:lnTo>
                                    <a:pt x="59" y="519"/>
                                  </a:lnTo>
                                  <a:lnTo>
                                    <a:pt x="53" y="518"/>
                                  </a:lnTo>
                                  <a:lnTo>
                                    <a:pt x="48" y="512"/>
                                  </a:lnTo>
                                  <a:lnTo>
                                    <a:pt x="49" y="505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74" y="363"/>
                                  </a:lnTo>
                                  <a:lnTo>
                                    <a:pt x="99" y="332"/>
                                  </a:lnTo>
                                  <a:lnTo>
                                    <a:pt x="133" y="312"/>
                                  </a:lnTo>
                                  <a:lnTo>
                                    <a:pt x="173" y="305"/>
                                  </a:lnTo>
                                  <a:lnTo>
                                    <a:pt x="385" y="305"/>
                                  </a:lnTo>
                                  <a:lnTo>
                                    <a:pt x="359" y="283"/>
                                  </a:lnTo>
                                  <a:lnTo>
                                    <a:pt x="324" y="26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47" y="225"/>
                                  </a:lnTo>
                                  <a:lnTo>
                                    <a:pt x="125" y="192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47" y="79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333" y="48"/>
                                  </a:lnTo>
                                  <a:lnTo>
                                    <a:pt x="330" y="44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21" y="0"/>
                                  </a:lnTo>
                                  <a:close/>
                                  <a:moveTo>
                                    <a:pt x="523" y="422"/>
                                  </a:moveTo>
                                  <a:lnTo>
                                    <a:pt x="399" y="422"/>
                                  </a:lnTo>
                                  <a:lnTo>
                                    <a:pt x="453" y="433"/>
                                  </a:lnTo>
                                  <a:lnTo>
                                    <a:pt x="497" y="462"/>
                                  </a:lnTo>
                                  <a:lnTo>
                                    <a:pt x="527" y="506"/>
                                  </a:lnTo>
                                  <a:lnTo>
                                    <a:pt x="538" y="560"/>
                                  </a:lnTo>
                                  <a:lnTo>
                                    <a:pt x="538" y="561"/>
                                  </a:lnTo>
                                  <a:lnTo>
                                    <a:pt x="527" y="614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453" y="687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533" y="693"/>
                                  </a:lnTo>
                                  <a:lnTo>
                                    <a:pt x="574" y="634"/>
                                  </a:lnTo>
                                  <a:lnTo>
                                    <a:pt x="589" y="561"/>
                                  </a:lnTo>
                                  <a:lnTo>
                                    <a:pt x="576" y="493"/>
                                  </a:lnTo>
                                  <a:lnTo>
                                    <a:pt x="541" y="437"/>
                                  </a:lnTo>
                                  <a:lnTo>
                                    <a:pt x="523" y="422"/>
                                  </a:lnTo>
                                  <a:close/>
                                  <a:moveTo>
                                    <a:pt x="385" y="305"/>
                                  </a:moveTo>
                                  <a:lnTo>
                                    <a:pt x="269" y="305"/>
                                  </a:lnTo>
                                  <a:lnTo>
                                    <a:pt x="302" y="310"/>
                                  </a:lnTo>
                                  <a:lnTo>
                                    <a:pt x="331" y="324"/>
                                  </a:lnTo>
                                  <a:lnTo>
                                    <a:pt x="355" y="346"/>
                                  </a:lnTo>
                                  <a:lnTo>
                                    <a:pt x="372" y="374"/>
                                  </a:lnTo>
                                  <a:lnTo>
                                    <a:pt x="314" y="393"/>
                                  </a:lnTo>
                                  <a:lnTo>
                                    <a:pt x="265" y="428"/>
                                  </a:lnTo>
                                  <a:lnTo>
                                    <a:pt x="230" y="476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71" y="506"/>
                                  </a:lnTo>
                                  <a:lnTo>
                                    <a:pt x="301" y="462"/>
                                  </a:lnTo>
                                  <a:lnTo>
                                    <a:pt x="345" y="433"/>
                                  </a:lnTo>
                                  <a:lnTo>
                                    <a:pt x="399" y="422"/>
                                  </a:lnTo>
                                  <a:lnTo>
                                    <a:pt x="523" y="422"/>
                                  </a:lnTo>
                                  <a:lnTo>
                                    <a:pt x="489" y="396"/>
                                  </a:lnTo>
                                  <a:lnTo>
                                    <a:pt x="425" y="375"/>
                                  </a:lnTo>
                                  <a:lnTo>
                                    <a:pt x="411" y="339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5" y="305"/>
                                  </a:lnTo>
                                  <a:close/>
                                  <a:moveTo>
                                    <a:pt x="333" y="48"/>
                                  </a:moveTo>
                                  <a:lnTo>
                                    <a:pt x="221" y="48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94" y="79"/>
                                  </a:lnTo>
                                  <a:lnTo>
                                    <a:pt x="316" y="112"/>
                                  </a:lnTo>
                                  <a:lnTo>
                                    <a:pt x="324" y="152"/>
                                  </a:lnTo>
                                  <a:lnTo>
                                    <a:pt x="316" y="192"/>
                                  </a:lnTo>
                                  <a:lnTo>
                                    <a:pt x="294" y="225"/>
                                  </a:lnTo>
                                  <a:lnTo>
                                    <a:pt x="261" y="247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345" y="242"/>
                                  </a:lnTo>
                                  <a:lnTo>
                                    <a:pt x="361" y="215"/>
                                  </a:lnTo>
                                  <a:lnTo>
                                    <a:pt x="372" y="185"/>
                                  </a:lnTo>
                                  <a:lnTo>
                                    <a:pt x="375" y="152"/>
                                  </a:lnTo>
                                  <a:lnTo>
                                    <a:pt x="363" y="93"/>
                                  </a:lnTo>
                                  <a:lnTo>
                                    <a:pt x="33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804"/>
                              <a:ext cx="180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180975"/>
                            <a:ext cx="10477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A0883" w14:textId="35B036B1" w:rsidR="00981AE2" w:rsidRPr="006C6D3E" w:rsidRDefault="00981AE2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People following the 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76200"/>
                            <a:ext cx="590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72754" w14:textId="195A03D0" w:rsidR="00981AE2" w:rsidRPr="000816C6" w:rsidRDefault="002B3650" w:rsidP="00981AE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98AD0" id="Group 253" o:spid="_x0000_s1072" style="position:absolute;margin-left:323.35pt;margin-top:8.45pt;width:169.5pt;height:37.45pt;z-index:251693056" coordsize="21526,4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">
                <v:group id="Group 207" o:spid="_x0000_s1073" style="position:absolute;width:3740;height:4756" coordorigin="5455,334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AutoShape 40" o:spid="_x0000_s1074" style="position:absolute;left:5455;top:333;width:589;height:749;visibility:visible;mso-wrap-style:square;v-text-anchor:top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" path="m221,l161,12,113,44,80,93,67,152r4,33l81,215r16,27l118,265,79,286,48,316,25,353,13,397,,499r2,24l12,544r16,16l50,569r40,6l130,580r41,4l213,585r20,64l275,701r57,35l400,748r73,-14l526,698r-127,l345,687,301,658,271,614,260,561r,-1l265,534r-52,l174,533r-39,-3l97,525,59,519r-6,-1l48,512r1,-7l62,402,74,363,99,332r34,-20l173,305r212,l359,283,324,265r10,-10l221,255r-41,-8l147,225,125,192r-8,-40l125,112,147,79,180,57r41,-9l333,48r-3,-4l281,12,221,xm523,422r-124,l453,433r44,29l527,506r11,54l538,561r-11,53l497,658r-44,29l399,698r127,l533,693r41,-59l589,561,576,493,541,437,523,422xm385,305r-116,l302,310r29,14l355,346r17,28l314,393r-49,35l230,476r-17,58l265,534r6,-28l301,462r44,-29l399,422r124,l489,396,425,375,411,339,388,308r-3,-3xm333,48r-112,l261,57r33,22l316,112r8,40l316,192r-22,33l261,247r-40,8l334,255r11,-13l361,215r11,-30l375,152,363,93,333,48xe" fillcolor="#003263" stroked="f">
                    <v:path arrowok="t" o:connecttype="custom" o:connectlocs="161,346;80,427;71,519;97,576;79,620;25,687;0,833;12,878;50,903;130,914;213,919;275,1035;400,1082;526,1032;345,1021;271,948;260,894;213,868;135,864;59,853;48,846;62,736;99,666;173,639;359,617;334,589;180,581;125,526;125,446;180,391;333,382;281,346;523,756;453,767;527,840;538,895;497,992;399,1032;533,1027;589,895;541,771;385,639;302,644;355,680;314,727;230,810;265,868;301,796;399,756;489,730;411,673;385,639;221,382;294,413;324,486;294,559;221,589;345,576;372,519;363,427" o:connectangles="0,0,0,0,0,0,0,0,0,0,0,0,0,0,0,0,0,0,0,0,0,0,0,0,0,0,0,0,0,0,0,0,0,0,0,0,0,0,0,0,0,0,0,0,0,0,0,0,0,0,0,0,0,0,0,0,0,0,0,0"/>
                  </v:shape>
                  <v:shape id="Picture 41" o:spid="_x0000_s1075" type="#_x0000_t75" style="position:absolute;left:5764;top:804;width:18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">
                    <v:imagedata r:id="rId20" o:title=""/>
                  </v:shape>
                </v:group>
                <v:shape id="Text Box 2" o:spid="_x0000_s1076" type="#_x0000_t202" style="position:absolute;left:11049;top:1809;width:1047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0DA0883" w14:textId="35B036B1" w:rsidR="00981AE2" w:rsidRPr="006C6D3E" w:rsidRDefault="00981AE2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People following the project</w:t>
                        </w:r>
                      </w:p>
                    </w:txbxContent>
                  </v:textbox>
                </v:shape>
                <v:shape id="Text Box 2" o:spid="_x0000_s1077" type="#_x0000_t202" style="position:absolute;left:5143;top:762;width:5906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3272754" w14:textId="195A03D0" w:rsidR="00981AE2" w:rsidRPr="000816C6" w:rsidRDefault="002B3650" w:rsidP="00981AE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70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B5E6130" wp14:editId="2470CC36">
                <wp:simplePos x="0" y="0"/>
                <wp:positionH relativeFrom="margin">
                  <wp:posOffset>2841625</wp:posOffset>
                </wp:positionH>
                <wp:positionV relativeFrom="paragraph">
                  <wp:posOffset>12700</wp:posOffset>
                </wp:positionV>
                <wp:extent cx="1076325" cy="1628775"/>
                <wp:effectExtent l="0" t="0" r="9525" b="952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1628775"/>
                          <a:chOff x="0" y="0"/>
                          <a:chExt cx="1076325" cy="1628775"/>
                        </a:xfrm>
                      </wpg:grpSpPr>
                      <pic:pic xmlns:pic="http://schemas.openxmlformats.org/drawingml/2006/picture">
                        <pic:nvPicPr>
                          <pic:cNvPr id="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876300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4FB89" w14:textId="3863558E" w:rsidR="000816C6" w:rsidRPr="0041068C" w:rsidRDefault="002B3650" w:rsidP="000816C6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26</w:t>
                              </w:r>
                            </w:p>
                            <w:p w14:paraId="6112B09A" w14:textId="57868A0A" w:rsidR="000816C6" w:rsidRPr="006C6D3E" w:rsidRDefault="002B3650" w:rsidP="000816C6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People attended to 2 on site sessions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E6130" id="Group 249" o:spid="_x0000_s1078" style="position:absolute;margin-left:223.75pt;margin-top:1pt;width:84.75pt;height:128.25pt;z-index:251676672;mso-position-horizontal-relative:margin" coordsize="10763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">
                <v:shape id="image2.png" o:spid="_x0000_s1079" type="#_x0000_t75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">
                  <v:imagedata r:id="rId22" o:title=""/>
                </v:shape>
                <v:shape id="Text Box 2" o:spid="_x0000_s1080" type="#_x0000_t202" style="position:absolute;left:285;top:8763;width:10478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464FB89" w14:textId="3863558E" w:rsidR="000816C6" w:rsidRPr="0041068C" w:rsidRDefault="002B3650" w:rsidP="000816C6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26</w:t>
                        </w:r>
                      </w:p>
                      <w:p w14:paraId="6112B09A" w14:textId="57868A0A" w:rsidR="000816C6" w:rsidRPr="006C6D3E" w:rsidRDefault="002B3650" w:rsidP="000816C6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People attended to 2 on site sessions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5285E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32CB05" wp14:editId="1657072A">
                <wp:simplePos x="0" y="0"/>
                <wp:positionH relativeFrom="column">
                  <wp:posOffset>96520</wp:posOffset>
                </wp:positionH>
                <wp:positionV relativeFrom="paragraph">
                  <wp:posOffset>115570</wp:posOffset>
                </wp:positionV>
                <wp:extent cx="2552700" cy="1352550"/>
                <wp:effectExtent l="0" t="0" r="0" b="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352550"/>
                          <a:chOff x="0" y="0"/>
                          <a:chExt cx="2552700" cy="135255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7225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6A6A3" w14:textId="1F604341" w:rsidR="006615E8" w:rsidRPr="006C6D3E" w:rsidRDefault="006615E8" w:rsidP="0036663C">
                              <w:pPr>
                                <w:spacing w:line="168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0"/>
                            <a:ext cx="1352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A192C" w14:textId="7B6F14C4" w:rsidR="006615E8" w:rsidRPr="0041068C" w:rsidRDefault="00F666A6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14,294</w:t>
                              </w:r>
                            </w:p>
                            <w:p w14:paraId="36449DD3" w14:textId="39251D8F" w:rsidR="006615E8" w:rsidRPr="006C6D3E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Impressions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628650"/>
                            <a:ext cx="14478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E3DD9" w14:textId="0703F334" w:rsidR="006615E8" w:rsidRPr="0041068C" w:rsidRDefault="00F666A6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254</w:t>
                              </w:r>
                            </w:p>
                            <w:p w14:paraId="395799BB" w14:textId="233AC754" w:rsidR="006615E8" w:rsidRPr="006C6D3E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A</w:t>
                              </w: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ctions (Clicks, reactions,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br/>
                                <w:t>s</w:t>
                              </w: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hares, comments etc.)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2CB05" id="Group 255" o:spid="_x0000_s1081" style="position:absolute;margin-left:7.6pt;margin-top:9.1pt;width:201pt;height:106.5pt;z-index:251662336" coordsize="25527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">
                <v:shape id="Picture 30" o:spid="_x0000_s1082" type="#_x0000_t75" style="position:absolute;top:6572;width:742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">
                  <v:imagedata r:id="rId24" o:title=""/>
                </v:shape>
                <v:shape id="Text Box 2" o:spid="_x0000_s1083" type="#_x0000_t202" style="position:absolute;top:1333;width:742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BD6A6A3" w14:textId="1F604341" w:rsidR="006615E8" w:rsidRPr="006C6D3E" w:rsidRDefault="006615E8" w:rsidP="0036663C">
                        <w:pPr>
                          <w:spacing w:line="168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>SOCIAL MEDIA</w:t>
                        </w:r>
                      </w:p>
                    </w:txbxContent>
                  </v:textbox>
                </v:shape>
                <v:shape id="Text Box 2" o:spid="_x0000_s1084" type="#_x0000_t202" style="position:absolute;left:11049;width:13525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11A192C" w14:textId="7B6F14C4" w:rsidR="006615E8" w:rsidRPr="0041068C" w:rsidRDefault="00F666A6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14,294</w:t>
                        </w:r>
                      </w:p>
                      <w:p w14:paraId="36449DD3" w14:textId="39251D8F" w:rsidR="006615E8" w:rsidRPr="006C6D3E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 w:rsidRPr="006615E8">
                          <w:rPr>
                            <w:color w:val="003263" w:themeColor="text2"/>
                            <w:w w:val="105"/>
                          </w:rPr>
                          <w:t>Impressions</w:t>
                        </w:r>
                      </w:p>
                    </w:txbxContent>
                  </v:textbox>
                </v:shape>
                <v:shape id="Text Box 2" o:spid="_x0000_s1085" type="#_x0000_t202" style="position:absolute;left:11049;top:6286;width:14478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CBE3DD9" w14:textId="0703F334" w:rsidR="006615E8" w:rsidRPr="0041068C" w:rsidRDefault="00F666A6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254</w:t>
                        </w:r>
                      </w:p>
                      <w:p w14:paraId="395799BB" w14:textId="233AC754" w:rsidR="006615E8" w:rsidRPr="006C6D3E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A</w:t>
                        </w:r>
                        <w:r w:rsidRPr="006615E8">
                          <w:rPr>
                            <w:color w:val="003263" w:themeColor="text2"/>
                            <w:w w:val="105"/>
                          </w:rPr>
                          <w:t>ctions (Clicks, reactions,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br/>
                          <w:t>s</w:t>
                        </w:r>
                        <w:r w:rsidRPr="006615E8">
                          <w:rPr>
                            <w:color w:val="003263" w:themeColor="text2"/>
                            <w:w w:val="105"/>
                          </w:rPr>
                          <w:t>hares, comments etc.)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3D1A72" w14:textId="291C9F96" w:rsidR="006C6D3E" w:rsidRDefault="006C6D3E" w:rsidP="00D334B0">
      <w:pPr>
        <w:pStyle w:val="BodyText"/>
      </w:pPr>
    </w:p>
    <w:p w14:paraId="76CF3302" w14:textId="4A2301C0" w:rsidR="006C6D3E" w:rsidRDefault="00A11080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F01E53F" wp14:editId="494DBFEC">
                <wp:simplePos x="0" y="0"/>
                <wp:positionH relativeFrom="column">
                  <wp:posOffset>4109085</wp:posOffset>
                </wp:positionH>
                <wp:positionV relativeFrom="paragraph">
                  <wp:posOffset>175260</wp:posOffset>
                </wp:positionV>
                <wp:extent cx="1853293" cy="1209766"/>
                <wp:effectExtent l="0" t="0" r="13970" b="952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293" cy="1209766"/>
                          <a:chOff x="0" y="-98516"/>
                          <a:chExt cx="1854163" cy="1209766"/>
                        </a:xfrm>
                      </wpg:grpSpPr>
                      <wpg:grpSp>
                        <wpg:cNvPr id="218" name="Group 2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4205" cy="1111250"/>
                            <a:chOff x="7956" y="-1969"/>
                            <a:chExt cx="983" cy="1750"/>
                          </a:xfrm>
                        </wpg:grpSpPr>
                        <wps:wsp>
                          <wps:cNvPr id="219" name="AutoShape 46"/>
                          <wps:cNvSpPr>
                            <a:spLocks/>
                          </wps:cNvSpPr>
                          <wps:spPr bwMode="auto">
                            <a:xfrm>
                              <a:off x="7956" y="-1969"/>
                              <a:ext cx="983" cy="983"/>
                            </a:xfrm>
                            <a:custGeom>
                              <a:avLst/>
                              <a:gdLst>
                                <a:gd name="T0" fmla="+- 0 8145 7956"/>
                                <a:gd name="T1" fmla="*/ T0 w 983"/>
                                <a:gd name="T2" fmla="+- 0 -1959 -1969"/>
                                <a:gd name="T3" fmla="*/ -1959 h 983"/>
                                <a:gd name="T4" fmla="+- 0 7998 7956"/>
                                <a:gd name="T5" fmla="*/ T4 w 983"/>
                                <a:gd name="T6" fmla="+- 0 -1770 -1969"/>
                                <a:gd name="T7" fmla="*/ -1770 h 983"/>
                                <a:gd name="T8" fmla="+- 0 7956 7956"/>
                                <a:gd name="T9" fmla="*/ T8 w 983"/>
                                <a:gd name="T10" fmla="+- 0 -1708 -1969"/>
                                <a:gd name="T11" fmla="*/ -1708 h 983"/>
                                <a:gd name="T12" fmla="+- 0 7990 7956"/>
                                <a:gd name="T13" fmla="*/ T12 w 983"/>
                                <a:gd name="T14" fmla="+- 0 -1020 -1969"/>
                                <a:gd name="T15" fmla="*/ -1020 h 983"/>
                                <a:gd name="T16" fmla="+- 0 8824 7956"/>
                                <a:gd name="T17" fmla="*/ T16 w 983"/>
                                <a:gd name="T18" fmla="+- 0 -987 -1969"/>
                                <a:gd name="T19" fmla="*/ -987 h 983"/>
                                <a:gd name="T20" fmla="+- 0 8910 7956"/>
                                <a:gd name="T21" fmla="*/ T20 w 983"/>
                                <a:gd name="T22" fmla="+- 0 -1028 -1969"/>
                                <a:gd name="T23" fmla="*/ -1028 h 983"/>
                                <a:gd name="T24" fmla="+- 0 8020 7956"/>
                                <a:gd name="T25" fmla="*/ T24 w 983"/>
                                <a:gd name="T26" fmla="+- 0 -1050 -1969"/>
                                <a:gd name="T27" fmla="*/ -1050 h 983"/>
                                <a:gd name="T28" fmla="+- 0 7998 7956"/>
                                <a:gd name="T29" fmla="*/ T28 w 983"/>
                                <a:gd name="T30" fmla="+- 0 -1722 -1969"/>
                                <a:gd name="T31" fmla="*/ -1722 h 983"/>
                                <a:gd name="T32" fmla="+- 0 8186 7956"/>
                                <a:gd name="T33" fmla="*/ T32 w 983"/>
                                <a:gd name="T34" fmla="+- 0 -1927 -1969"/>
                                <a:gd name="T35" fmla="*/ -1927 h 983"/>
                                <a:gd name="T36" fmla="+- 0 8929 7956"/>
                                <a:gd name="T37" fmla="*/ T36 w 983"/>
                                <a:gd name="T38" fmla="+- 0 -1969 -1969"/>
                                <a:gd name="T39" fmla="*/ -1969 h 983"/>
                                <a:gd name="T40" fmla="+- 0 8145 7956"/>
                                <a:gd name="T41" fmla="*/ T40 w 983"/>
                                <a:gd name="T42" fmla="+- 0 -1102 -1969"/>
                                <a:gd name="T43" fmla="*/ -1102 h 983"/>
                                <a:gd name="T44" fmla="+- 0 8100 7956"/>
                                <a:gd name="T45" fmla="*/ T44 w 983"/>
                                <a:gd name="T46" fmla="+- 0 -1034 -1969"/>
                                <a:gd name="T47" fmla="*/ -1034 h 983"/>
                                <a:gd name="T48" fmla="+- 0 8171 7956"/>
                                <a:gd name="T49" fmla="*/ T48 w 983"/>
                                <a:gd name="T50" fmla="+- 0 -1044 -1969"/>
                                <a:gd name="T51" fmla="*/ -1044 h 983"/>
                                <a:gd name="T52" fmla="+- 0 8186 7956"/>
                                <a:gd name="T53" fmla="*/ T52 w 983"/>
                                <a:gd name="T54" fmla="+- 0 -1102 -1969"/>
                                <a:gd name="T55" fmla="*/ -1102 h 983"/>
                                <a:gd name="T56" fmla="+- 0 8897 7956"/>
                                <a:gd name="T57" fmla="*/ T56 w 983"/>
                                <a:gd name="T58" fmla="+- 0 -1927 -1969"/>
                                <a:gd name="T59" fmla="*/ -1927 h 983"/>
                                <a:gd name="T60" fmla="+- 0 8875 7956"/>
                                <a:gd name="T61" fmla="*/ T60 w 983"/>
                                <a:gd name="T62" fmla="+- 0 -1050 -1969"/>
                                <a:gd name="T63" fmla="*/ -1050 h 983"/>
                                <a:gd name="T64" fmla="+- 0 8910 7956"/>
                                <a:gd name="T65" fmla="*/ T64 w 983"/>
                                <a:gd name="T66" fmla="+- 0 -1028 -1969"/>
                                <a:gd name="T67" fmla="*/ -1028 h 983"/>
                                <a:gd name="T68" fmla="+- 0 8939 7956"/>
                                <a:gd name="T69" fmla="*/ T68 w 983"/>
                                <a:gd name="T70" fmla="+- 0 -1927 -1969"/>
                                <a:gd name="T71" fmla="*/ -1927 h 983"/>
                                <a:gd name="T72" fmla="+- 0 8239 7956"/>
                                <a:gd name="T73" fmla="*/ T72 w 983"/>
                                <a:gd name="T74" fmla="+- 0 -1160 -1969"/>
                                <a:gd name="T75" fmla="*/ -1160 h 983"/>
                                <a:gd name="T76" fmla="+- 0 8506 7956"/>
                                <a:gd name="T77" fmla="*/ T76 w 983"/>
                                <a:gd name="T78" fmla="+- 0 -1128 -1969"/>
                                <a:gd name="T79" fmla="*/ -1128 h 983"/>
                                <a:gd name="T80" fmla="+- 0 8506 7956"/>
                                <a:gd name="T81" fmla="*/ T80 w 983"/>
                                <a:gd name="T82" fmla="+- 0 -1169 -1969"/>
                                <a:gd name="T83" fmla="*/ -1169 h 983"/>
                                <a:gd name="T84" fmla="+- 0 8568 7956"/>
                                <a:gd name="T85" fmla="*/ T84 w 983"/>
                                <a:gd name="T86" fmla="+- 0 -1160 -1969"/>
                                <a:gd name="T87" fmla="*/ -1160 h 983"/>
                                <a:gd name="T88" fmla="+- 0 8835 7956"/>
                                <a:gd name="T89" fmla="*/ T88 w 983"/>
                                <a:gd name="T90" fmla="+- 0 -1128 -1969"/>
                                <a:gd name="T91" fmla="*/ -1128 h 983"/>
                                <a:gd name="T92" fmla="+- 0 8835 7956"/>
                                <a:gd name="T93" fmla="*/ T92 w 983"/>
                                <a:gd name="T94" fmla="+- 0 -1169 -1969"/>
                                <a:gd name="T95" fmla="*/ -1169 h 983"/>
                                <a:gd name="T96" fmla="+- 0 8051 7956"/>
                                <a:gd name="T97" fmla="*/ T96 w 983"/>
                                <a:gd name="T98" fmla="+- 0 -1722 -1969"/>
                                <a:gd name="T99" fmla="*/ -1722 h 983"/>
                                <a:gd name="T100" fmla="+- 0 8083 7956"/>
                                <a:gd name="T101" fmla="*/ T100 w 983"/>
                                <a:gd name="T102" fmla="+- 0 -1175 -1969"/>
                                <a:gd name="T103" fmla="*/ -1175 h 983"/>
                                <a:gd name="T104" fmla="+- 0 8090 7956"/>
                                <a:gd name="T105" fmla="*/ T104 w 983"/>
                                <a:gd name="T106" fmla="+- 0 -1726 -1969"/>
                                <a:gd name="T107" fmla="*/ -1726 h 983"/>
                                <a:gd name="T108" fmla="+- 0 8186 7956"/>
                                <a:gd name="T109" fmla="*/ T108 w 983"/>
                                <a:gd name="T110" fmla="+- 0 -1734 -1969"/>
                                <a:gd name="T111" fmla="*/ -1734 h 983"/>
                                <a:gd name="T112" fmla="+- 0 8239 7956"/>
                                <a:gd name="T113" fmla="*/ T112 w 983"/>
                                <a:gd name="T114" fmla="+- 0 -1254 -1969"/>
                                <a:gd name="T115" fmla="*/ -1254 h 983"/>
                                <a:gd name="T116" fmla="+- 0 8506 7956"/>
                                <a:gd name="T117" fmla="*/ T116 w 983"/>
                                <a:gd name="T118" fmla="+- 0 -1222 -1969"/>
                                <a:gd name="T119" fmla="*/ -1222 h 983"/>
                                <a:gd name="T120" fmla="+- 0 8506 7956"/>
                                <a:gd name="T121" fmla="*/ T120 w 983"/>
                                <a:gd name="T122" fmla="+- 0 -1264 -1969"/>
                                <a:gd name="T123" fmla="*/ -1264 h 983"/>
                                <a:gd name="T124" fmla="+- 0 8568 7956"/>
                                <a:gd name="T125" fmla="*/ T124 w 983"/>
                                <a:gd name="T126" fmla="+- 0 -1254 -1969"/>
                                <a:gd name="T127" fmla="*/ -1254 h 983"/>
                                <a:gd name="T128" fmla="+- 0 8835 7956"/>
                                <a:gd name="T129" fmla="*/ T128 w 983"/>
                                <a:gd name="T130" fmla="+- 0 -1222 -1969"/>
                                <a:gd name="T131" fmla="*/ -1222 h 983"/>
                                <a:gd name="T132" fmla="+- 0 8835 7956"/>
                                <a:gd name="T133" fmla="*/ T132 w 983"/>
                                <a:gd name="T134" fmla="+- 0 -1264 -1969"/>
                                <a:gd name="T135" fmla="*/ -1264 h 983"/>
                                <a:gd name="T136" fmla="+- 0 8239 7956"/>
                                <a:gd name="T137" fmla="*/ T136 w 983"/>
                                <a:gd name="T138" fmla="+- 0 -1348 -1969"/>
                                <a:gd name="T139" fmla="*/ -1348 h 983"/>
                                <a:gd name="T140" fmla="+- 0 8506 7956"/>
                                <a:gd name="T141" fmla="*/ T140 w 983"/>
                                <a:gd name="T142" fmla="+- 0 -1316 -1969"/>
                                <a:gd name="T143" fmla="*/ -1316 h 983"/>
                                <a:gd name="T144" fmla="+- 0 8506 7956"/>
                                <a:gd name="T145" fmla="*/ T144 w 983"/>
                                <a:gd name="T146" fmla="+- 0 -1358 -1969"/>
                                <a:gd name="T147" fmla="*/ -1358 h 983"/>
                                <a:gd name="T148" fmla="+- 0 8568 7956"/>
                                <a:gd name="T149" fmla="*/ T148 w 983"/>
                                <a:gd name="T150" fmla="+- 0 -1348 -1969"/>
                                <a:gd name="T151" fmla="*/ -1348 h 983"/>
                                <a:gd name="T152" fmla="+- 0 8835 7956"/>
                                <a:gd name="T153" fmla="*/ T152 w 983"/>
                                <a:gd name="T154" fmla="+- 0 -1316 -1969"/>
                                <a:gd name="T155" fmla="*/ -1316 h 983"/>
                                <a:gd name="T156" fmla="+- 0 8835 7956"/>
                                <a:gd name="T157" fmla="*/ T156 w 983"/>
                                <a:gd name="T158" fmla="+- 0 -1358 -1969"/>
                                <a:gd name="T159" fmla="*/ -1358 h 983"/>
                                <a:gd name="T160" fmla="+- 0 8239 7956"/>
                                <a:gd name="T161" fmla="*/ T160 w 983"/>
                                <a:gd name="T162" fmla="+- 0 -1443 -1969"/>
                                <a:gd name="T163" fmla="*/ -1443 h 983"/>
                                <a:gd name="T164" fmla="+- 0 8506 7956"/>
                                <a:gd name="T165" fmla="*/ T164 w 983"/>
                                <a:gd name="T166" fmla="+- 0 -1410 -1969"/>
                                <a:gd name="T167" fmla="*/ -1410 h 983"/>
                                <a:gd name="T168" fmla="+- 0 8506 7956"/>
                                <a:gd name="T169" fmla="*/ T168 w 983"/>
                                <a:gd name="T170" fmla="+- 0 -1452 -1969"/>
                                <a:gd name="T171" fmla="*/ -1452 h 983"/>
                                <a:gd name="T172" fmla="+- 0 8568 7956"/>
                                <a:gd name="T173" fmla="*/ T172 w 983"/>
                                <a:gd name="T174" fmla="+- 0 -1631 -1969"/>
                                <a:gd name="T175" fmla="*/ -1631 h 983"/>
                                <a:gd name="T176" fmla="+- 0 8835 7956"/>
                                <a:gd name="T177" fmla="*/ T176 w 983"/>
                                <a:gd name="T178" fmla="+- 0 -1410 -1969"/>
                                <a:gd name="T179" fmla="*/ -1410 h 983"/>
                                <a:gd name="T180" fmla="+- 0 8609 7956"/>
                                <a:gd name="T181" fmla="*/ T180 w 983"/>
                                <a:gd name="T182" fmla="+- 0 -1452 -1969"/>
                                <a:gd name="T183" fmla="*/ -1452 h 983"/>
                                <a:gd name="T184" fmla="+- 0 8845 7956"/>
                                <a:gd name="T185" fmla="*/ T184 w 983"/>
                                <a:gd name="T186" fmla="+- 0 -1631 -1969"/>
                                <a:gd name="T187" fmla="*/ -1631 h 983"/>
                                <a:gd name="T188" fmla="+- 0 8803 7956"/>
                                <a:gd name="T189" fmla="*/ T188 w 983"/>
                                <a:gd name="T190" fmla="+- 0 -1599 -1969"/>
                                <a:gd name="T191" fmla="*/ -1599 h 983"/>
                                <a:gd name="T192" fmla="+- 0 8845 7956"/>
                                <a:gd name="T193" fmla="*/ T192 w 983"/>
                                <a:gd name="T194" fmla="+- 0 -1599 -1969"/>
                                <a:gd name="T195" fmla="*/ -1599 h 983"/>
                                <a:gd name="T196" fmla="+- 0 8239 7956"/>
                                <a:gd name="T197" fmla="*/ T196 w 983"/>
                                <a:gd name="T198" fmla="+- 0 -1537 -1969"/>
                                <a:gd name="T199" fmla="*/ -1537 h 983"/>
                                <a:gd name="T200" fmla="+- 0 8506 7956"/>
                                <a:gd name="T201" fmla="*/ T200 w 983"/>
                                <a:gd name="T202" fmla="+- 0 -1504 -1969"/>
                                <a:gd name="T203" fmla="*/ -1504 h 983"/>
                                <a:gd name="T204" fmla="+- 0 8506 7956"/>
                                <a:gd name="T205" fmla="*/ T204 w 983"/>
                                <a:gd name="T206" fmla="+- 0 -1546 -1969"/>
                                <a:gd name="T207" fmla="*/ -1546 h 983"/>
                                <a:gd name="T208" fmla="+- 0 8239 7956"/>
                                <a:gd name="T209" fmla="*/ T208 w 983"/>
                                <a:gd name="T210" fmla="+- 0 -1631 -1969"/>
                                <a:gd name="T211" fmla="*/ -1631 h 983"/>
                                <a:gd name="T212" fmla="+- 0 8506 7956"/>
                                <a:gd name="T213" fmla="*/ T212 w 983"/>
                                <a:gd name="T214" fmla="+- 0 -1599 -1969"/>
                                <a:gd name="T215" fmla="*/ -1599 h 983"/>
                                <a:gd name="T216" fmla="+- 0 8506 7956"/>
                                <a:gd name="T217" fmla="*/ T216 w 983"/>
                                <a:gd name="T218" fmla="+- 0 -1640 -1969"/>
                                <a:gd name="T219" fmla="*/ -1640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983" h="983">
                                  <a:moveTo>
                                    <a:pt x="973" y="0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89" y="194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6" y="23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867"/>
                                  </a:lnTo>
                                  <a:lnTo>
                                    <a:pt x="10" y="912"/>
                                  </a:lnTo>
                                  <a:lnTo>
                                    <a:pt x="34" y="949"/>
                                  </a:lnTo>
                                  <a:lnTo>
                                    <a:pt x="71" y="973"/>
                                  </a:lnTo>
                                  <a:lnTo>
                                    <a:pt x="115" y="982"/>
                                  </a:lnTo>
                                  <a:lnTo>
                                    <a:pt x="868" y="982"/>
                                  </a:lnTo>
                                  <a:lnTo>
                                    <a:pt x="912" y="973"/>
                                  </a:lnTo>
                                  <a:lnTo>
                                    <a:pt x="949" y="949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87" y="935"/>
                                  </a:lnTo>
                                  <a:lnTo>
                                    <a:pt x="64" y="919"/>
                                  </a:lnTo>
                                  <a:lnTo>
                                    <a:pt x="48" y="896"/>
                                  </a:lnTo>
                                  <a:lnTo>
                                    <a:pt x="42" y="867"/>
                                  </a:lnTo>
                                  <a:lnTo>
                                    <a:pt x="42" y="247"/>
                                  </a:lnTo>
                                  <a:lnTo>
                                    <a:pt x="54" y="235"/>
                                  </a:lnTo>
                                  <a:lnTo>
                                    <a:pt x="230" y="235"/>
                                  </a:lnTo>
                                  <a:lnTo>
                                    <a:pt x="230" y="42"/>
                                  </a:lnTo>
                                  <a:lnTo>
                                    <a:pt x="983" y="42"/>
                                  </a:lnTo>
                                  <a:lnTo>
                                    <a:pt x="983" y="10"/>
                                  </a:lnTo>
                                  <a:lnTo>
                                    <a:pt x="973" y="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189" y="235"/>
                                  </a:lnTo>
                                  <a:lnTo>
                                    <a:pt x="189" y="867"/>
                                  </a:lnTo>
                                  <a:lnTo>
                                    <a:pt x="183" y="896"/>
                                  </a:lnTo>
                                  <a:lnTo>
                                    <a:pt x="167" y="919"/>
                                  </a:lnTo>
                                  <a:lnTo>
                                    <a:pt x="144" y="935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204" y="941"/>
                                  </a:lnTo>
                                  <a:lnTo>
                                    <a:pt x="215" y="925"/>
                                  </a:lnTo>
                                  <a:lnTo>
                                    <a:pt x="223" y="907"/>
                                  </a:lnTo>
                                  <a:lnTo>
                                    <a:pt x="229" y="888"/>
                                  </a:lnTo>
                                  <a:lnTo>
                                    <a:pt x="230" y="867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983" y="42"/>
                                  </a:moveTo>
                                  <a:lnTo>
                                    <a:pt x="941" y="42"/>
                                  </a:lnTo>
                                  <a:lnTo>
                                    <a:pt x="941" y="867"/>
                                  </a:lnTo>
                                  <a:lnTo>
                                    <a:pt x="935" y="896"/>
                                  </a:lnTo>
                                  <a:lnTo>
                                    <a:pt x="919" y="919"/>
                                  </a:lnTo>
                                  <a:lnTo>
                                    <a:pt x="896" y="935"/>
                                  </a:lnTo>
                                  <a:lnTo>
                                    <a:pt x="868" y="941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974" y="912"/>
                                  </a:lnTo>
                                  <a:lnTo>
                                    <a:pt x="983" y="867"/>
                                  </a:lnTo>
                                  <a:lnTo>
                                    <a:pt x="983" y="42"/>
                                  </a:lnTo>
                                  <a:close/>
                                  <a:moveTo>
                                    <a:pt x="550" y="800"/>
                                  </a:moveTo>
                                  <a:lnTo>
                                    <a:pt x="292" y="800"/>
                                  </a:lnTo>
                                  <a:lnTo>
                                    <a:pt x="283" y="809"/>
                                  </a:lnTo>
                                  <a:lnTo>
                                    <a:pt x="283" y="832"/>
                                  </a:lnTo>
                                  <a:lnTo>
                                    <a:pt x="292" y="841"/>
                                  </a:lnTo>
                                  <a:lnTo>
                                    <a:pt x="550" y="841"/>
                                  </a:lnTo>
                                  <a:lnTo>
                                    <a:pt x="559" y="832"/>
                                  </a:lnTo>
                                  <a:lnTo>
                                    <a:pt x="559" y="809"/>
                                  </a:lnTo>
                                  <a:lnTo>
                                    <a:pt x="550" y="800"/>
                                  </a:lnTo>
                                  <a:close/>
                                  <a:moveTo>
                                    <a:pt x="879" y="800"/>
                                  </a:moveTo>
                                  <a:lnTo>
                                    <a:pt x="621" y="800"/>
                                  </a:lnTo>
                                  <a:lnTo>
                                    <a:pt x="612" y="809"/>
                                  </a:lnTo>
                                  <a:lnTo>
                                    <a:pt x="612" y="832"/>
                                  </a:lnTo>
                                  <a:lnTo>
                                    <a:pt x="621" y="841"/>
                                  </a:lnTo>
                                  <a:lnTo>
                                    <a:pt x="879" y="841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09"/>
                                  </a:lnTo>
                                  <a:lnTo>
                                    <a:pt x="879" y="80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83" y="235"/>
                                  </a:lnTo>
                                  <a:lnTo>
                                    <a:pt x="95" y="247"/>
                                  </a:lnTo>
                                  <a:lnTo>
                                    <a:pt x="95" y="785"/>
                                  </a:lnTo>
                                  <a:lnTo>
                                    <a:pt x="104" y="794"/>
                                  </a:lnTo>
                                  <a:lnTo>
                                    <a:pt x="127" y="794"/>
                                  </a:lnTo>
                                  <a:lnTo>
                                    <a:pt x="136" y="785"/>
                                  </a:lnTo>
                                  <a:lnTo>
                                    <a:pt x="136" y="252"/>
                                  </a:lnTo>
                                  <a:lnTo>
                                    <a:pt x="134" y="243"/>
                                  </a:lnTo>
                                  <a:lnTo>
                                    <a:pt x="131" y="235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550" y="705"/>
                                  </a:moveTo>
                                  <a:lnTo>
                                    <a:pt x="292" y="705"/>
                                  </a:lnTo>
                                  <a:lnTo>
                                    <a:pt x="283" y="715"/>
                                  </a:lnTo>
                                  <a:lnTo>
                                    <a:pt x="283" y="738"/>
                                  </a:lnTo>
                                  <a:lnTo>
                                    <a:pt x="292" y="747"/>
                                  </a:lnTo>
                                  <a:lnTo>
                                    <a:pt x="550" y="747"/>
                                  </a:lnTo>
                                  <a:lnTo>
                                    <a:pt x="559" y="738"/>
                                  </a:lnTo>
                                  <a:lnTo>
                                    <a:pt x="559" y="715"/>
                                  </a:lnTo>
                                  <a:lnTo>
                                    <a:pt x="550" y="705"/>
                                  </a:lnTo>
                                  <a:close/>
                                  <a:moveTo>
                                    <a:pt x="879" y="705"/>
                                  </a:moveTo>
                                  <a:lnTo>
                                    <a:pt x="621" y="705"/>
                                  </a:lnTo>
                                  <a:lnTo>
                                    <a:pt x="612" y="715"/>
                                  </a:lnTo>
                                  <a:lnTo>
                                    <a:pt x="612" y="738"/>
                                  </a:lnTo>
                                  <a:lnTo>
                                    <a:pt x="621" y="747"/>
                                  </a:lnTo>
                                  <a:lnTo>
                                    <a:pt x="879" y="747"/>
                                  </a:lnTo>
                                  <a:lnTo>
                                    <a:pt x="889" y="738"/>
                                  </a:lnTo>
                                  <a:lnTo>
                                    <a:pt x="889" y="715"/>
                                  </a:lnTo>
                                  <a:lnTo>
                                    <a:pt x="879" y="705"/>
                                  </a:lnTo>
                                  <a:close/>
                                  <a:moveTo>
                                    <a:pt x="550" y="611"/>
                                  </a:moveTo>
                                  <a:lnTo>
                                    <a:pt x="292" y="611"/>
                                  </a:lnTo>
                                  <a:lnTo>
                                    <a:pt x="283" y="621"/>
                                  </a:lnTo>
                                  <a:lnTo>
                                    <a:pt x="283" y="644"/>
                                  </a:lnTo>
                                  <a:lnTo>
                                    <a:pt x="292" y="653"/>
                                  </a:lnTo>
                                  <a:lnTo>
                                    <a:pt x="550" y="653"/>
                                  </a:lnTo>
                                  <a:lnTo>
                                    <a:pt x="559" y="644"/>
                                  </a:lnTo>
                                  <a:lnTo>
                                    <a:pt x="559" y="621"/>
                                  </a:lnTo>
                                  <a:lnTo>
                                    <a:pt x="550" y="611"/>
                                  </a:lnTo>
                                  <a:close/>
                                  <a:moveTo>
                                    <a:pt x="879" y="611"/>
                                  </a:moveTo>
                                  <a:lnTo>
                                    <a:pt x="621" y="611"/>
                                  </a:lnTo>
                                  <a:lnTo>
                                    <a:pt x="612" y="621"/>
                                  </a:lnTo>
                                  <a:lnTo>
                                    <a:pt x="612" y="644"/>
                                  </a:lnTo>
                                  <a:lnTo>
                                    <a:pt x="621" y="653"/>
                                  </a:lnTo>
                                  <a:lnTo>
                                    <a:pt x="879" y="653"/>
                                  </a:lnTo>
                                  <a:lnTo>
                                    <a:pt x="889" y="644"/>
                                  </a:lnTo>
                                  <a:lnTo>
                                    <a:pt x="889" y="621"/>
                                  </a:lnTo>
                                  <a:lnTo>
                                    <a:pt x="879" y="611"/>
                                  </a:lnTo>
                                  <a:close/>
                                  <a:moveTo>
                                    <a:pt x="550" y="517"/>
                                  </a:moveTo>
                                  <a:lnTo>
                                    <a:pt x="292" y="517"/>
                                  </a:lnTo>
                                  <a:lnTo>
                                    <a:pt x="283" y="526"/>
                                  </a:lnTo>
                                  <a:lnTo>
                                    <a:pt x="283" y="549"/>
                                  </a:lnTo>
                                  <a:lnTo>
                                    <a:pt x="292" y="559"/>
                                  </a:lnTo>
                                  <a:lnTo>
                                    <a:pt x="550" y="559"/>
                                  </a:lnTo>
                                  <a:lnTo>
                                    <a:pt x="559" y="549"/>
                                  </a:lnTo>
                                  <a:lnTo>
                                    <a:pt x="559" y="526"/>
                                  </a:lnTo>
                                  <a:lnTo>
                                    <a:pt x="550" y="517"/>
                                  </a:lnTo>
                                  <a:close/>
                                  <a:moveTo>
                                    <a:pt x="879" y="329"/>
                                  </a:moveTo>
                                  <a:lnTo>
                                    <a:pt x="621" y="329"/>
                                  </a:lnTo>
                                  <a:lnTo>
                                    <a:pt x="612" y="338"/>
                                  </a:lnTo>
                                  <a:lnTo>
                                    <a:pt x="612" y="549"/>
                                  </a:lnTo>
                                  <a:lnTo>
                                    <a:pt x="621" y="559"/>
                                  </a:lnTo>
                                  <a:lnTo>
                                    <a:pt x="879" y="559"/>
                                  </a:lnTo>
                                  <a:lnTo>
                                    <a:pt x="889" y="549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653" y="517"/>
                                  </a:lnTo>
                                  <a:lnTo>
                                    <a:pt x="653" y="370"/>
                                  </a:lnTo>
                                  <a:lnTo>
                                    <a:pt x="889" y="370"/>
                                  </a:lnTo>
                                  <a:lnTo>
                                    <a:pt x="889" y="338"/>
                                  </a:lnTo>
                                  <a:lnTo>
                                    <a:pt x="879" y="329"/>
                                  </a:lnTo>
                                  <a:close/>
                                  <a:moveTo>
                                    <a:pt x="889" y="370"/>
                                  </a:moveTo>
                                  <a:lnTo>
                                    <a:pt x="847" y="370"/>
                                  </a:lnTo>
                                  <a:lnTo>
                                    <a:pt x="847" y="517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889" y="370"/>
                                  </a:lnTo>
                                  <a:close/>
                                  <a:moveTo>
                                    <a:pt x="550" y="423"/>
                                  </a:moveTo>
                                  <a:lnTo>
                                    <a:pt x="292" y="423"/>
                                  </a:lnTo>
                                  <a:lnTo>
                                    <a:pt x="283" y="432"/>
                                  </a:lnTo>
                                  <a:lnTo>
                                    <a:pt x="283" y="455"/>
                                  </a:lnTo>
                                  <a:lnTo>
                                    <a:pt x="292" y="465"/>
                                  </a:lnTo>
                                  <a:lnTo>
                                    <a:pt x="550" y="465"/>
                                  </a:lnTo>
                                  <a:lnTo>
                                    <a:pt x="559" y="455"/>
                                  </a:lnTo>
                                  <a:lnTo>
                                    <a:pt x="559" y="432"/>
                                  </a:lnTo>
                                  <a:lnTo>
                                    <a:pt x="550" y="423"/>
                                  </a:lnTo>
                                  <a:close/>
                                  <a:moveTo>
                                    <a:pt x="550" y="329"/>
                                  </a:moveTo>
                                  <a:lnTo>
                                    <a:pt x="292" y="329"/>
                                  </a:lnTo>
                                  <a:lnTo>
                                    <a:pt x="283" y="338"/>
                                  </a:lnTo>
                                  <a:lnTo>
                                    <a:pt x="283" y="361"/>
                                  </a:lnTo>
                                  <a:lnTo>
                                    <a:pt x="292" y="370"/>
                                  </a:lnTo>
                                  <a:lnTo>
                                    <a:pt x="550" y="370"/>
                                  </a:lnTo>
                                  <a:lnTo>
                                    <a:pt x="559" y="361"/>
                                  </a:lnTo>
                                  <a:lnTo>
                                    <a:pt x="559" y="338"/>
                                  </a:lnTo>
                                  <a:lnTo>
                                    <a:pt x="55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2" y="-1932"/>
                              <a:ext cx="584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F9C8A6" w14:textId="77777777" w:rsidR="000816C6" w:rsidRDefault="000816C6" w:rsidP="000816C6">
                                <w:pPr>
                                  <w:spacing w:before="7"/>
                                  <w:rPr>
                                    <w:rFonts w:ascii="Brandon Grotesque Black"/>
                                    <w:sz w:val="19"/>
                                  </w:rPr>
                                </w:pPr>
                                <w:r>
                                  <w:rPr>
                                    <w:rFonts w:ascii="Brandon Grotesque Black"/>
                                    <w:color w:val="003263"/>
                                    <w:w w:val="105"/>
                                    <w:sz w:val="19"/>
                                  </w:rPr>
                                  <w:t>NEWS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6" y="-1082"/>
                              <a:ext cx="335" cy="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936691" w14:textId="04538DF5" w:rsidR="000816C6" w:rsidRDefault="000816C6" w:rsidP="000816C6">
                                <w:pPr>
                                  <w:spacing w:before="9"/>
                                  <w:rPr>
                                    <w:rFonts w:ascii="Brandon Grotesque Black"/>
                                    <w:sz w:val="59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608" y="-98516"/>
                            <a:ext cx="110355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35AC9" w14:textId="38398044" w:rsidR="0036663C" w:rsidRPr="0041068C" w:rsidRDefault="001209AA" w:rsidP="0036663C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6</w:t>
                              </w:r>
                            </w:p>
                            <w:p w14:paraId="780ED08B" w14:textId="5901FB94" w:rsidR="0036663C" w:rsidRPr="006C6D3E" w:rsidRDefault="00B82687" w:rsidP="0036663C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P</w:t>
                              </w:r>
                              <w:r w:rsidR="0036663C" w:rsidRPr="0036663C">
                                <w:rPr>
                                  <w:color w:val="003263" w:themeColor="text2"/>
                                  <w:w w:val="105"/>
                                </w:rPr>
                                <w:t>rint adverts in local newspapers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1E53F" id="Group 250" o:spid="_x0000_s1086" style="position:absolute;margin-left:323.55pt;margin-top:13.8pt;width:145.95pt;height:95.25pt;z-index:251680768;mso-width-relative:margin;mso-height-relative:margin" coordorigin=",-985" coordsize="18541,12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">
                <v:group id="Group 218" o:spid="_x0000_s1087" style="position:absolute;width:6242;height:11112" coordorigin="7956,-1969" coordsize="983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AutoShape 46" o:spid="_x0000_s1088" style="position:absolute;left:7956;top:-1969;width:983;height:983;visibility:visible;mso-wrap-style:square;v-text-anchor:top" coordsize="983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" path="m973,l198,r-9,10l189,194r-121,l42,199,20,213,6,235,,261,,867r10,45l34,949r37,24l115,982r753,l912,973r37,-24l954,941r-839,l87,935,64,919,48,896,42,867r,-620l54,235r176,l230,42r753,l983,10,973,xm230,235r-41,l189,867r-6,29l167,919r-23,16l115,941r89,l215,925r8,-18l229,888r1,-21l230,235xm983,42r-42,l941,867r-6,29l919,919r-23,16l868,941r86,l974,912r9,-45l983,42xm550,800r-258,l283,809r,23l292,841r258,l559,832r,-23l550,800xm879,800r-258,l612,809r,23l621,841r258,l889,832r,-23l879,800xm230,235r-147,l95,247r,538l104,794r23,l136,785r,-533l134,243r-3,-8l230,235xm550,705r-258,l283,715r,23l292,747r258,l559,738r,-23l550,705xm879,705r-258,l612,715r,23l621,747r258,l889,738r,-23l879,705xm550,611r-258,l283,621r,23l292,653r258,l559,644r,-23l550,611xm879,611r-258,l612,621r,23l621,653r258,l889,644r,-23l879,611xm550,517r-258,l283,526r,23l292,559r258,l559,549r,-23l550,517xm879,329r-258,l612,338r,211l621,559r258,l889,549r,-32l653,517r,-147l889,370r,-32l879,329xm889,370r-42,l847,517r42,l889,370xm550,423r-258,l283,432r,23l292,465r258,l559,455r,-23l550,423xm550,329r-258,l283,338r,23l292,370r258,l559,361r,-23l550,329xe" fillcolor="#003263" stroked="f">
                    <v:path arrowok="t" o:connecttype="custom" o:connectlocs="189,-1959;42,-1770;0,-1708;34,-1020;868,-987;954,-1028;64,-1050;42,-1722;230,-1927;973,-1969;189,-1102;144,-1034;215,-1044;230,-1102;941,-1927;919,-1050;954,-1028;983,-1927;283,-1160;550,-1128;550,-1169;612,-1160;879,-1128;879,-1169;95,-1722;127,-1175;134,-1726;230,-1734;283,-1254;550,-1222;550,-1264;612,-1254;879,-1222;879,-1264;283,-1348;550,-1316;550,-1358;612,-1348;879,-1316;879,-1358;283,-1443;550,-1410;550,-1452;612,-1631;879,-1410;653,-1452;889,-1631;847,-1599;889,-1599;283,-1537;550,-1504;550,-1546;283,-1631;550,-1599;550,-1640" o:connectangles="0,0,0,0,0,0,0,0,0,0,0,0,0,0,0,0,0,0,0,0,0,0,0,0,0,0,0,0,0,0,0,0,0,0,0,0,0,0,0,0,0,0,0,0,0,0,0,0,0,0,0,0,0,0,0"/>
                  </v:shape>
                  <v:shape id="Text Box 47" o:spid="_x0000_s1089" type="#_x0000_t202" style="position:absolute;left:8262;top:-1932;width:5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  <v:textbox inset="0,0,0,0">
                      <w:txbxContent>
                        <w:p w14:paraId="39F9C8A6" w14:textId="77777777" w:rsidR="000816C6" w:rsidRDefault="000816C6" w:rsidP="000816C6">
                          <w:pPr>
                            <w:spacing w:before="7"/>
                            <w:rPr>
                              <w:rFonts w:ascii="Brandon Grotesque Black"/>
                              <w:sz w:val="19"/>
                            </w:rPr>
                          </w:pPr>
                          <w:r>
                            <w:rPr>
                              <w:rFonts w:ascii="Brandon Grotesque Black"/>
                              <w:color w:val="003263"/>
                              <w:w w:val="105"/>
                              <w:sz w:val="19"/>
                            </w:rPr>
                            <w:t>NEWS</w:t>
                          </w:r>
                        </w:p>
                      </w:txbxContent>
                    </v:textbox>
                  </v:shape>
                  <v:shape id="Text Box 48" o:spid="_x0000_s1090" type="#_x0000_t202" style="position:absolute;left:8326;top:-1082;width:335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14:paraId="3E936691" w14:textId="04538DF5" w:rsidR="000816C6" w:rsidRDefault="000816C6" w:rsidP="000816C6">
                          <w:pPr>
                            <w:spacing w:before="9"/>
                            <w:rPr>
                              <w:rFonts w:ascii="Brandon Grotesque Black"/>
                              <w:sz w:val="59"/>
                            </w:rPr>
                          </w:pPr>
                        </w:p>
                      </w:txbxContent>
                    </v:textbox>
                  </v:shape>
                </v:group>
                <v:shape id="Text Box 2" o:spid="_x0000_s1091" type="#_x0000_t202" style="position:absolute;left:7506;top:-985;width:11035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8935AC9" w14:textId="38398044" w:rsidR="0036663C" w:rsidRPr="0041068C" w:rsidRDefault="001209AA" w:rsidP="0036663C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6</w:t>
                        </w:r>
                      </w:p>
                      <w:p w14:paraId="780ED08B" w14:textId="5901FB94" w:rsidR="0036663C" w:rsidRPr="006C6D3E" w:rsidRDefault="00B82687" w:rsidP="0036663C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P</w:t>
                        </w:r>
                        <w:r w:rsidR="0036663C" w:rsidRPr="0036663C">
                          <w:rPr>
                            <w:color w:val="003263" w:themeColor="text2"/>
                            <w:w w:val="105"/>
                          </w:rPr>
                          <w:t>rint adverts in local newspapers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849EFF" w14:textId="4C9864A8" w:rsidR="006C6D3E" w:rsidRDefault="006C6D3E" w:rsidP="00D334B0">
      <w:pPr>
        <w:pStyle w:val="BodyText"/>
      </w:pPr>
    </w:p>
    <w:p w14:paraId="4797BF75" w14:textId="2398BA8E" w:rsidR="00B5285E" w:rsidRDefault="00B5285E" w:rsidP="00D334B0">
      <w:pPr>
        <w:pStyle w:val="BodyText"/>
      </w:pPr>
    </w:p>
    <w:p w14:paraId="3539A544" w14:textId="7F85E6B5" w:rsidR="00B5285E" w:rsidRDefault="00B5285E" w:rsidP="00D334B0">
      <w:pPr>
        <w:pStyle w:val="BodyText"/>
      </w:pPr>
    </w:p>
    <w:p w14:paraId="4EF0B91F" w14:textId="77777777" w:rsidR="00B5285E" w:rsidRDefault="00B5285E" w:rsidP="00D334B0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6ADE0D6F" w14:textId="77777777" w:rsidTr="006C6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bottom w:w="0" w:type="dxa"/>
            </w:tcMar>
          </w:tcPr>
          <w:p w14:paraId="6E6D1C28" w14:textId="52E900C4" w:rsidR="00834B70" w:rsidRPr="006C6D3E" w:rsidRDefault="000443F5" w:rsidP="009E00EC">
            <w:pPr>
              <w:pStyle w:val="BodyText"/>
              <w:rPr>
                <w:color w:val="003263" w:themeColor="text2"/>
              </w:rPr>
            </w:pPr>
            <w:r w:rsidRPr="000443F5">
              <w:rPr>
                <w:color w:val="003263" w:themeColor="text2"/>
              </w:rPr>
              <w:t xml:space="preserve">Next Steps </w:t>
            </w:r>
          </w:p>
        </w:tc>
      </w:tr>
    </w:tbl>
    <w:p w14:paraId="76754BC3" w14:textId="18DDB818" w:rsidR="00957262" w:rsidRPr="008143BB" w:rsidRDefault="00957262" w:rsidP="00844530">
      <w:pPr>
        <w:pStyle w:val="BodyText"/>
      </w:pPr>
      <w:r>
        <w:t xml:space="preserve">Community engagement is now closed for evaluation and review. </w:t>
      </w:r>
      <w:r w:rsidR="00067EE6">
        <w:t xml:space="preserve">Officers will now analyse </w:t>
      </w:r>
      <w:r w:rsidR="00F60123">
        <w:t>the feedback received and seek to resolve any identified community concer</w:t>
      </w:r>
      <w:r w:rsidR="008A4334">
        <w:t>ns in relation to the use of Kingston Park</w:t>
      </w:r>
      <w:r w:rsidR="000729CA">
        <w:t>. The next update on t</w:t>
      </w:r>
      <w:r w:rsidR="00A904E4">
        <w:t>h</w:t>
      </w:r>
      <w:r w:rsidR="000729CA">
        <w:t xml:space="preserve">is project is anticipated in </w:t>
      </w:r>
      <w:r w:rsidR="00A904E4">
        <w:t>October 2022.</w:t>
      </w:r>
      <w:r w:rsidR="008A4334">
        <w:t xml:space="preserve"> </w:t>
      </w:r>
    </w:p>
    <w:sectPr w:rsidR="00957262" w:rsidRPr="008143BB" w:rsidSect="00834B7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A1FAB" w14:textId="77777777" w:rsidR="00174C38" w:rsidRDefault="00174C38" w:rsidP="00CE604F">
      <w:r>
        <w:separator/>
      </w:r>
    </w:p>
    <w:p w14:paraId="70FDBCA8" w14:textId="77777777" w:rsidR="00174C38" w:rsidRDefault="00174C38" w:rsidP="00CE604F"/>
    <w:p w14:paraId="513B7B8E" w14:textId="77777777" w:rsidR="00174C38" w:rsidRDefault="00174C38" w:rsidP="00CE604F"/>
    <w:p w14:paraId="71FFE09B" w14:textId="77777777" w:rsidR="00174C38" w:rsidRDefault="00174C38" w:rsidP="00CE604F"/>
  </w:endnote>
  <w:endnote w:type="continuationSeparator" w:id="0">
    <w:p w14:paraId="624C03FD" w14:textId="77777777" w:rsidR="00174C38" w:rsidRDefault="00174C38" w:rsidP="00CE604F">
      <w:r>
        <w:continuationSeparator/>
      </w:r>
    </w:p>
    <w:p w14:paraId="1941E146" w14:textId="77777777" w:rsidR="00174C38" w:rsidRDefault="00174C38" w:rsidP="00CE604F"/>
    <w:p w14:paraId="0F6BEC8F" w14:textId="77777777" w:rsidR="00174C38" w:rsidRDefault="00174C38" w:rsidP="00CE604F"/>
    <w:p w14:paraId="3A5EF148" w14:textId="77777777" w:rsidR="00174C38" w:rsidRDefault="00174C38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ECEA4F-D17E-4EC3-9811-7707AA12B8F7}"/>
    <w:embedBold r:id="rId2" w:fontKey="{AC7B8A0B-9D37-4669-80EC-12BEF27EBA74}"/>
    <w:embedItalic r:id="rId3" w:fontKey="{76D1CEBB-BC63-4824-BBC2-1AE7BE81BE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Bold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Brandon Grotesque Black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3A6CC" w14:textId="77777777" w:rsidR="00844530" w:rsidRDefault="0084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B22D" w14:textId="77777777" w:rsidR="00844530" w:rsidRDefault="0084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B21BE" w14:textId="77777777" w:rsidR="00174C38" w:rsidRDefault="00174C38" w:rsidP="00CE604F">
      <w:r>
        <w:separator/>
      </w:r>
    </w:p>
    <w:p w14:paraId="523A5123" w14:textId="77777777" w:rsidR="00174C38" w:rsidRDefault="00174C38" w:rsidP="00CE604F"/>
    <w:p w14:paraId="224780C3" w14:textId="77777777" w:rsidR="00174C38" w:rsidRDefault="00174C38" w:rsidP="00CE604F"/>
    <w:p w14:paraId="2C237289" w14:textId="77777777" w:rsidR="00174C38" w:rsidRDefault="00174C38" w:rsidP="00CE604F"/>
  </w:footnote>
  <w:footnote w:type="continuationSeparator" w:id="0">
    <w:p w14:paraId="4ADFBA65" w14:textId="77777777" w:rsidR="00174C38" w:rsidRDefault="00174C38" w:rsidP="00CE604F">
      <w:r>
        <w:continuationSeparator/>
      </w:r>
    </w:p>
    <w:p w14:paraId="03FEA204" w14:textId="77777777" w:rsidR="00174C38" w:rsidRDefault="00174C38" w:rsidP="00CE604F"/>
    <w:p w14:paraId="5A9A2774" w14:textId="77777777" w:rsidR="00174C38" w:rsidRDefault="00174C38" w:rsidP="00CE604F"/>
    <w:p w14:paraId="66E8693A" w14:textId="77777777" w:rsidR="00174C38" w:rsidRDefault="00174C38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FE889" w14:textId="77777777" w:rsidR="00844530" w:rsidRDefault="0084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DB03B" w14:textId="77777777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2CA27" w14:textId="77777777" w:rsidR="00844530" w:rsidRDefault="0084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18"/>
  </w:num>
  <w:num w:numId="4">
    <w:abstractNumId w:val="15"/>
  </w:num>
  <w:num w:numId="5">
    <w:abstractNumId w:val="10"/>
  </w:num>
  <w:num w:numId="6">
    <w:abstractNumId w:val="17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6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6"/>
  </w:num>
  <w:num w:numId="17">
    <w:abstractNumId w:val="16"/>
  </w:num>
  <w:num w:numId="18">
    <w:abstractNumId w:val="16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443F5"/>
    <w:rsid w:val="00051849"/>
    <w:rsid w:val="00056673"/>
    <w:rsid w:val="00067EE6"/>
    <w:rsid w:val="000729CA"/>
    <w:rsid w:val="00072C00"/>
    <w:rsid w:val="000767E6"/>
    <w:rsid w:val="000816C6"/>
    <w:rsid w:val="0008298C"/>
    <w:rsid w:val="000830C8"/>
    <w:rsid w:val="000841E1"/>
    <w:rsid w:val="000846FE"/>
    <w:rsid w:val="000873E7"/>
    <w:rsid w:val="0009559C"/>
    <w:rsid w:val="00095E19"/>
    <w:rsid w:val="000A0633"/>
    <w:rsid w:val="000A73E8"/>
    <w:rsid w:val="000B5463"/>
    <w:rsid w:val="000C2502"/>
    <w:rsid w:val="000C3F5D"/>
    <w:rsid w:val="000C4EFB"/>
    <w:rsid w:val="000C7DD4"/>
    <w:rsid w:val="000D6EA5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09A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74C38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19D7"/>
    <w:rsid w:val="001F427B"/>
    <w:rsid w:val="001F5141"/>
    <w:rsid w:val="001F6962"/>
    <w:rsid w:val="002024C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5BE4"/>
    <w:rsid w:val="002B3442"/>
    <w:rsid w:val="002B3650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763"/>
    <w:rsid w:val="0033295D"/>
    <w:rsid w:val="003357C3"/>
    <w:rsid w:val="00340B54"/>
    <w:rsid w:val="00343F6C"/>
    <w:rsid w:val="00355193"/>
    <w:rsid w:val="003563BF"/>
    <w:rsid w:val="00361EB0"/>
    <w:rsid w:val="00363D19"/>
    <w:rsid w:val="0036663C"/>
    <w:rsid w:val="00366F31"/>
    <w:rsid w:val="0037157C"/>
    <w:rsid w:val="0038612E"/>
    <w:rsid w:val="00386225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328F"/>
    <w:rsid w:val="003F3636"/>
    <w:rsid w:val="004004EE"/>
    <w:rsid w:val="00406F2C"/>
    <w:rsid w:val="0041053A"/>
    <w:rsid w:val="0041068C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64E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064D2"/>
    <w:rsid w:val="005129D9"/>
    <w:rsid w:val="00512BC7"/>
    <w:rsid w:val="0051345A"/>
    <w:rsid w:val="00523A60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85605"/>
    <w:rsid w:val="00593EDF"/>
    <w:rsid w:val="00595475"/>
    <w:rsid w:val="00595895"/>
    <w:rsid w:val="005B281C"/>
    <w:rsid w:val="005B374E"/>
    <w:rsid w:val="005B4482"/>
    <w:rsid w:val="005B7F2F"/>
    <w:rsid w:val="005C11CA"/>
    <w:rsid w:val="005C428F"/>
    <w:rsid w:val="005D35B0"/>
    <w:rsid w:val="005D47B0"/>
    <w:rsid w:val="005D4B4A"/>
    <w:rsid w:val="005E308E"/>
    <w:rsid w:val="005E5955"/>
    <w:rsid w:val="005F5864"/>
    <w:rsid w:val="00603066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15E8"/>
    <w:rsid w:val="00662EC6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1C7B"/>
    <w:rsid w:val="006B5921"/>
    <w:rsid w:val="006B5B56"/>
    <w:rsid w:val="006C059A"/>
    <w:rsid w:val="006C596B"/>
    <w:rsid w:val="006C6D3E"/>
    <w:rsid w:val="006D39B9"/>
    <w:rsid w:val="006E38F4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6CAB"/>
    <w:rsid w:val="00754905"/>
    <w:rsid w:val="007573FE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43BB"/>
    <w:rsid w:val="008169A6"/>
    <w:rsid w:val="00830EAA"/>
    <w:rsid w:val="0083162B"/>
    <w:rsid w:val="00834B70"/>
    <w:rsid w:val="00841D8C"/>
    <w:rsid w:val="008428C4"/>
    <w:rsid w:val="008429D4"/>
    <w:rsid w:val="00844530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832AA"/>
    <w:rsid w:val="008A4334"/>
    <w:rsid w:val="008B12C3"/>
    <w:rsid w:val="008B1448"/>
    <w:rsid w:val="008B2A9A"/>
    <w:rsid w:val="008B3A9C"/>
    <w:rsid w:val="008D4FC4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7703"/>
    <w:rsid w:val="0093771A"/>
    <w:rsid w:val="0094605E"/>
    <w:rsid w:val="00953ABE"/>
    <w:rsid w:val="00954C94"/>
    <w:rsid w:val="00957262"/>
    <w:rsid w:val="00963ABA"/>
    <w:rsid w:val="00966C88"/>
    <w:rsid w:val="00970733"/>
    <w:rsid w:val="00971677"/>
    <w:rsid w:val="00972889"/>
    <w:rsid w:val="00981378"/>
    <w:rsid w:val="00981AE2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A4A34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1080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55D3"/>
    <w:rsid w:val="00A904E4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214F"/>
    <w:rsid w:val="00AF386C"/>
    <w:rsid w:val="00B03C9D"/>
    <w:rsid w:val="00B04F66"/>
    <w:rsid w:val="00B118A3"/>
    <w:rsid w:val="00B12D78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285E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2687"/>
    <w:rsid w:val="00B85B84"/>
    <w:rsid w:val="00B95649"/>
    <w:rsid w:val="00B9575B"/>
    <w:rsid w:val="00B96A71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C34BA"/>
    <w:rsid w:val="00BD2821"/>
    <w:rsid w:val="00BE1CD2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24D2"/>
    <w:rsid w:val="00C46957"/>
    <w:rsid w:val="00C5027F"/>
    <w:rsid w:val="00C50AA5"/>
    <w:rsid w:val="00C513DF"/>
    <w:rsid w:val="00C559D8"/>
    <w:rsid w:val="00C609EC"/>
    <w:rsid w:val="00C6312A"/>
    <w:rsid w:val="00C65F7E"/>
    <w:rsid w:val="00C66BC0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C49C0"/>
    <w:rsid w:val="00CD4B89"/>
    <w:rsid w:val="00CE0BDC"/>
    <w:rsid w:val="00CE1038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34B0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0B26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0178"/>
    <w:rsid w:val="00E95F23"/>
    <w:rsid w:val="00E96E92"/>
    <w:rsid w:val="00EA1085"/>
    <w:rsid w:val="00EA40AC"/>
    <w:rsid w:val="00EB082E"/>
    <w:rsid w:val="00EB134B"/>
    <w:rsid w:val="00EB4577"/>
    <w:rsid w:val="00EB7290"/>
    <w:rsid w:val="00EC1D8C"/>
    <w:rsid w:val="00ED14CD"/>
    <w:rsid w:val="00ED47A9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123"/>
    <w:rsid w:val="00F60A8F"/>
    <w:rsid w:val="00F60DB9"/>
    <w:rsid w:val="00F65C1E"/>
    <w:rsid w:val="00F65F0D"/>
    <w:rsid w:val="00F666A6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18DC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E901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2463A30D-BF58-4709-B4AF-50F0F22F11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D14D6F-DDBA-4DF0-97DC-6C8E812E859B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2</TotalTime>
  <Pages>1</Pages>
  <Words>156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Barkley</dc:creator>
  <cp:lastModifiedBy>Jenny Zeinstra</cp:lastModifiedBy>
  <cp:revision>2</cp:revision>
  <cp:lastPrinted>2022-09-13T01:21:00Z</cp:lastPrinted>
  <dcterms:created xsi:type="dcterms:W3CDTF">2022-09-13T01:36:00Z</dcterms:created>
  <dcterms:modified xsi:type="dcterms:W3CDTF">2022-09-13T01:36:00Z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D22-428255</vt:lpwstr>
  </property>
</Properties>
</file>