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page" w:tblpX="4981" w:tblpY="-1050"/>
        <w:tblW w:w="0" w:type="auto"/>
        <w:tblLook w:val="04A0" w:firstRow="1" w:lastRow="0" w:firstColumn="1" w:lastColumn="0" w:noHBand="0" w:noVBand="1"/>
      </w:tblPr>
      <w:tblGrid>
        <w:gridCol w:w="5904"/>
      </w:tblGrid>
      <w:tr w:rsidR="002A7D53" w14:paraId="1484CB1A" w14:textId="77777777" w:rsidTr="00CF48C7">
        <w:trPr>
          <w:trHeight w:val="1054"/>
        </w:trPr>
        <w:tc>
          <w:tcPr>
            <w:tcW w:w="5904" w:type="dxa"/>
          </w:tcPr>
          <w:p w14:paraId="5BC7D869" w14:textId="77777777" w:rsidR="00CF48C7" w:rsidRDefault="00CF48C7" w:rsidP="00CF48C7">
            <w:pPr>
              <w:pStyle w:val="TitleLeadin"/>
            </w:pPr>
            <w:bookmarkStart w:id="0" w:name="_Hlk109377907"/>
            <w:bookmarkEnd w:id="0"/>
          </w:p>
          <w:p w14:paraId="1CC6224B" w14:textId="77777777" w:rsidR="00CF48C7" w:rsidRDefault="00CF48C7" w:rsidP="00CF48C7">
            <w:pPr>
              <w:pStyle w:val="TitleLeadin"/>
            </w:pPr>
          </w:p>
          <w:p w14:paraId="781E4B2B" w14:textId="77777777" w:rsidR="00CF48C7" w:rsidRDefault="00CF48C7" w:rsidP="00CF48C7">
            <w:pPr>
              <w:pStyle w:val="TitleLeadin"/>
            </w:pPr>
          </w:p>
          <w:p w14:paraId="3D36AC1A" w14:textId="77777777" w:rsidR="00CF48C7" w:rsidRDefault="00CF48C7" w:rsidP="00CF48C7">
            <w:pPr>
              <w:pStyle w:val="TitleLeadin"/>
            </w:pPr>
          </w:p>
          <w:p w14:paraId="75754878" w14:textId="77777777" w:rsidR="002A7D53" w:rsidRDefault="002A7D53" w:rsidP="00CF48C7">
            <w:pPr>
              <w:pStyle w:val="TitleLeadin"/>
            </w:pPr>
            <w:r>
              <w:t>The City Of</w:t>
            </w:r>
          </w:p>
          <w:p w14:paraId="2F6A1A6E" w14:textId="77777777" w:rsidR="002A7D53" w:rsidRDefault="002A7D53" w:rsidP="00CF48C7">
            <w:pPr>
              <w:pStyle w:val="TitleLeadin"/>
            </w:pPr>
            <w:r>
              <w:t>Greater Geelong</w:t>
            </w:r>
          </w:p>
        </w:tc>
      </w:tr>
      <w:tr w:rsidR="002E25F8" w14:paraId="61EAEE46" w14:textId="77777777" w:rsidTr="00CF48C7">
        <w:trPr>
          <w:trHeight w:val="1110"/>
        </w:trPr>
        <w:tc>
          <w:tcPr>
            <w:tcW w:w="5904" w:type="dxa"/>
          </w:tcPr>
          <w:p w14:paraId="1EBFA21B" w14:textId="692D8430" w:rsidR="008F7094" w:rsidRPr="00CF109D" w:rsidRDefault="00F14E15" w:rsidP="008F7094">
            <w:pPr>
              <w:pStyle w:val="Title"/>
              <w:rPr>
                <w:sz w:val="72"/>
                <w:szCs w:val="52"/>
              </w:rPr>
            </w:pPr>
            <w:r>
              <w:rPr>
                <w:sz w:val="72"/>
                <w:szCs w:val="52"/>
              </w:rPr>
              <w:t>Blue waters lake</w:t>
            </w:r>
            <w:r w:rsidR="008F7094" w:rsidRPr="00CF109D">
              <w:rPr>
                <w:sz w:val="72"/>
                <w:szCs w:val="52"/>
              </w:rPr>
              <w:t xml:space="preserve"> Reserve Master</w:t>
            </w:r>
            <w:r w:rsidR="00EC7A0D">
              <w:rPr>
                <w:sz w:val="72"/>
                <w:szCs w:val="52"/>
              </w:rPr>
              <w:t xml:space="preserve"> </w:t>
            </w:r>
            <w:r w:rsidR="008F7094" w:rsidRPr="00CF109D">
              <w:rPr>
                <w:sz w:val="72"/>
                <w:szCs w:val="52"/>
              </w:rPr>
              <w:t xml:space="preserve">Plan </w:t>
            </w:r>
          </w:p>
          <w:p w14:paraId="7BA49F65" w14:textId="77777777" w:rsidR="002E25F8" w:rsidRPr="00236CCB" w:rsidRDefault="002E25F8" w:rsidP="002E25F8"/>
          <w:p w14:paraId="7583D183" w14:textId="741289E8" w:rsidR="002E25F8" w:rsidRDefault="002E25F8" w:rsidP="002E25F8">
            <w:pPr>
              <w:spacing w:before="120" w:after="200"/>
            </w:pPr>
          </w:p>
          <w:p w14:paraId="06417841" w14:textId="77777777" w:rsidR="008F7094" w:rsidRDefault="008F7094" w:rsidP="002E25F8">
            <w:pPr>
              <w:spacing w:before="120" w:after="200"/>
            </w:pPr>
          </w:p>
          <w:p w14:paraId="2AED0524" w14:textId="77777777" w:rsidR="002E25F8" w:rsidRPr="00236CCB" w:rsidRDefault="002E25F8" w:rsidP="002E25F8"/>
        </w:tc>
      </w:tr>
      <w:tr w:rsidR="002E25F8" w14:paraId="09380708" w14:textId="77777777" w:rsidTr="00CF48C7">
        <w:trPr>
          <w:trHeight w:val="1110"/>
        </w:trPr>
        <w:tc>
          <w:tcPr>
            <w:tcW w:w="5904" w:type="dxa"/>
          </w:tcPr>
          <w:p w14:paraId="21515C09" w14:textId="695727DD" w:rsidR="003742B7" w:rsidRPr="008F7094" w:rsidRDefault="005A447E" w:rsidP="008F7094">
            <w:pPr>
              <w:pStyle w:val="Subtitle"/>
              <w:spacing w:line="240" w:lineRule="auto"/>
              <w:rPr>
                <w:sz w:val="36"/>
                <w:szCs w:val="28"/>
              </w:rPr>
            </w:pPr>
            <w:r w:rsidRPr="008F7094">
              <w:rPr>
                <w:sz w:val="36"/>
                <w:szCs w:val="28"/>
              </w:rPr>
              <w:t xml:space="preserve">final </w:t>
            </w:r>
            <w:r w:rsidR="003742B7" w:rsidRPr="008F7094">
              <w:rPr>
                <w:sz w:val="36"/>
                <w:szCs w:val="28"/>
              </w:rPr>
              <w:t xml:space="preserve">Engagement report </w:t>
            </w:r>
          </w:p>
          <w:p w14:paraId="45727BDF" w14:textId="08C422EE" w:rsidR="002E25F8" w:rsidRPr="008F7094" w:rsidRDefault="004476C9" w:rsidP="008F7094">
            <w:pPr>
              <w:pStyle w:val="Subtitle"/>
              <w:spacing w:line="240" w:lineRule="auto"/>
              <w:rPr>
                <w:sz w:val="36"/>
                <w:szCs w:val="28"/>
              </w:rPr>
            </w:pPr>
            <w:r>
              <w:rPr>
                <w:sz w:val="36"/>
                <w:szCs w:val="28"/>
              </w:rPr>
              <w:t>august</w:t>
            </w:r>
            <w:r w:rsidR="002E25F8" w:rsidRPr="008F7094">
              <w:rPr>
                <w:sz w:val="36"/>
                <w:szCs w:val="28"/>
              </w:rPr>
              <w:t xml:space="preserve"> 202</w:t>
            </w:r>
            <w:r w:rsidR="00483B40">
              <w:rPr>
                <w:sz w:val="36"/>
                <w:szCs w:val="28"/>
              </w:rPr>
              <w:t>2</w:t>
            </w:r>
          </w:p>
          <w:p w14:paraId="30500762" w14:textId="77777777" w:rsidR="002E25F8" w:rsidRPr="00852BE4" w:rsidRDefault="002E25F8" w:rsidP="002E25F8">
            <w:pPr>
              <w:pStyle w:val="Title"/>
            </w:pPr>
          </w:p>
        </w:tc>
      </w:tr>
    </w:tbl>
    <w:p w14:paraId="0CC3D61D" w14:textId="77777777" w:rsidR="002A7D53" w:rsidRDefault="002A7D53" w:rsidP="0032135D"/>
    <w:p w14:paraId="4FF9D27A" w14:textId="77777777"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52442986"/>
        <w:docPartObj>
          <w:docPartGallery w:val="Table of Contents"/>
          <w:docPartUnique/>
        </w:docPartObj>
      </w:sdtPr>
      <w:sdtEndPr>
        <w:rPr>
          <w:bCs/>
          <w:noProof/>
        </w:rPr>
      </w:sdtEndPr>
      <w:sdtContent>
        <w:p w14:paraId="170E2219" w14:textId="607055C7" w:rsidR="00C04E26" w:rsidRDefault="00C04E26" w:rsidP="006733A9">
          <w:pPr>
            <w:pStyle w:val="TOCHeading"/>
            <w:framePr w:wrap="around"/>
          </w:pPr>
          <w:r>
            <w:t>Contents</w:t>
          </w:r>
        </w:p>
        <w:p w14:paraId="38FC51DE" w14:textId="32FBA625" w:rsidR="001464B9" w:rsidRDefault="00C04E26">
          <w:pPr>
            <w:pStyle w:val="TOC1"/>
            <w:rPr>
              <w:rFonts w:eastAsiaTheme="minorEastAsia" w:cstheme="minorBidi"/>
              <w:b w:val="0"/>
              <w:color w:val="auto"/>
              <w:spacing w:val="0"/>
              <w:sz w:val="22"/>
              <w:szCs w:val="22"/>
            </w:rPr>
          </w:pPr>
          <w:r>
            <w:rPr>
              <w:b w:val="0"/>
            </w:rPr>
            <w:fldChar w:fldCharType="begin"/>
          </w:r>
          <w:r>
            <w:rPr>
              <w:b w:val="0"/>
            </w:rPr>
            <w:instrText xml:space="preserve"> TOC \o "1-2" \h \z \u </w:instrText>
          </w:r>
          <w:r>
            <w:rPr>
              <w:b w:val="0"/>
            </w:rPr>
            <w:fldChar w:fldCharType="separate"/>
          </w:r>
          <w:hyperlink w:anchor="_Toc117152422" w:history="1">
            <w:r w:rsidR="001464B9" w:rsidRPr="0042566F">
              <w:rPr>
                <w:rStyle w:val="Hyperlink"/>
              </w:rPr>
              <w:t>Introduction</w:t>
            </w:r>
            <w:r w:rsidR="001464B9">
              <w:rPr>
                <w:webHidden/>
              </w:rPr>
              <w:tab/>
            </w:r>
            <w:r w:rsidR="001464B9">
              <w:rPr>
                <w:webHidden/>
              </w:rPr>
              <w:fldChar w:fldCharType="begin"/>
            </w:r>
            <w:r w:rsidR="001464B9">
              <w:rPr>
                <w:webHidden/>
              </w:rPr>
              <w:instrText xml:space="preserve"> PAGEREF _Toc117152422 \h </w:instrText>
            </w:r>
            <w:r w:rsidR="001464B9">
              <w:rPr>
                <w:webHidden/>
              </w:rPr>
            </w:r>
            <w:r w:rsidR="001464B9">
              <w:rPr>
                <w:webHidden/>
              </w:rPr>
              <w:fldChar w:fldCharType="separate"/>
            </w:r>
            <w:r w:rsidR="00E16BBA">
              <w:rPr>
                <w:webHidden/>
              </w:rPr>
              <w:t>3</w:t>
            </w:r>
            <w:r w:rsidR="001464B9">
              <w:rPr>
                <w:webHidden/>
              </w:rPr>
              <w:fldChar w:fldCharType="end"/>
            </w:r>
          </w:hyperlink>
        </w:p>
        <w:p w14:paraId="42DD8186" w14:textId="6057C814" w:rsidR="001464B9" w:rsidRDefault="007C3B43">
          <w:pPr>
            <w:pStyle w:val="TOC2"/>
            <w:rPr>
              <w:rFonts w:eastAsiaTheme="minorEastAsia" w:cstheme="minorBidi"/>
              <w:spacing w:val="0"/>
              <w:sz w:val="22"/>
              <w:szCs w:val="22"/>
            </w:rPr>
          </w:pPr>
          <w:hyperlink w:anchor="_Toc117152423" w:history="1">
            <w:r w:rsidR="001464B9" w:rsidRPr="0042566F">
              <w:rPr>
                <w:rStyle w:val="Hyperlink"/>
                <w:lang w:val="en-GB"/>
              </w:rPr>
              <w:t>Engagement purpose</w:t>
            </w:r>
            <w:r w:rsidR="001464B9">
              <w:rPr>
                <w:webHidden/>
              </w:rPr>
              <w:tab/>
            </w:r>
            <w:r w:rsidR="001464B9">
              <w:rPr>
                <w:webHidden/>
              </w:rPr>
              <w:fldChar w:fldCharType="begin"/>
            </w:r>
            <w:r w:rsidR="001464B9">
              <w:rPr>
                <w:webHidden/>
              </w:rPr>
              <w:instrText xml:space="preserve"> PAGEREF _Toc117152423 \h </w:instrText>
            </w:r>
            <w:r w:rsidR="001464B9">
              <w:rPr>
                <w:webHidden/>
              </w:rPr>
            </w:r>
            <w:r w:rsidR="001464B9">
              <w:rPr>
                <w:webHidden/>
              </w:rPr>
              <w:fldChar w:fldCharType="separate"/>
            </w:r>
            <w:r w:rsidR="00E16BBA">
              <w:rPr>
                <w:webHidden/>
              </w:rPr>
              <w:t>3</w:t>
            </w:r>
            <w:r w:rsidR="001464B9">
              <w:rPr>
                <w:webHidden/>
              </w:rPr>
              <w:fldChar w:fldCharType="end"/>
            </w:r>
          </w:hyperlink>
        </w:p>
        <w:p w14:paraId="46BEBD48" w14:textId="79B30B67" w:rsidR="001464B9" w:rsidRDefault="007C3B43">
          <w:pPr>
            <w:pStyle w:val="TOC2"/>
            <w:rPr>
              <w:rFonts w:eastAsiaTheme="minorEastAsia" w:cstheme="minorBidi"/>
              <w:spacing w:val="0"/>
              <w:sz w:val="22"/>
              <w:szCs w:val="22"/>
            </w:rPr>
          </w:pPr>
          <w:hyperlink w:anchor="_Toc117152424" w:history="1">
            <w:r w:rsidR="001464B9" w:rsidRPr="0042566F">
              <w:rPr>
                <w:rStyle w:val="Hyperlink"/>
              </w:rPr>
              <w:t>About this Report</w:t>
            </w:r>
            <w:r w:rsidR="001464B9">
              <w:rPr>
                <w:webHidden/>
              </w:rPr>
              <w:tab/>
            </w:r>
            <w:r w:rsidR="001464B9">
              <w:rPr>
                <w:webHidden/>
              </w:rPr>
              <w:fldChar w:fldCharType="begin"/>
            </w:r>
            <w:r w:rsidR="001464B9">
              <w:rPr>
                <w:webHidden/>
              </w:rPr>
              <w:instrText xml:space="preserve"> PAGEREF _Toc117152424 \h </w:instrText>
            </w:r>
            <w:r w:rsidR="001464B9">
              <w:rPr>
                <w:webHidden/>
              </w:rPr>
            </w:r>
            <w:r w:rsidR="001464B9">
              <w:rPr>
                <w:webHidden/>
              </w:rPr>
              <w:fldChar w:fldCharType="separate"/>
            </w:r>
            <w:r w:rsidR="00E16BBA">
              <w:rPr>
                <w:webHidden/>
              </w:rPr>
              <w:t>3</w:t>
            </w:r>
            <w:r w:rsidR="001464B9">
              <w:rPr>
                <w:webHidden/>
              </w:rPr>
              <w:fldChar w:fldCharType="end"/>
            </w:r>
          </w:hyperlink>
        </w:p>
        <w:p w14:paraId="1E705790" w14:textId="1DFEE303" w:rsidR="001464B9" w:rsidRDefault="007C3B43">
          <w:pPr>
            <w:pStyle w:val="TOC1"/>
            <w:rPr>
              <w:rFonts w:eastAsiaTheme="minorEastAsia" w:cstheme="minorBidi"/>
              <w:b w:val="0"/>
              <w:color w:val="auto"/>
              <w:spacing w:val="0"/>
              <w:sz w:val="22"/>
              <w:szCs w:val="22"/>
            </w:rPr>
          </w:pPr>
          <w:hyperlink w:anchor="_Toc117152425" w:history="1">
            <w:r w:rsidR="001464B9" w:rsidRPr="0042566F">
              <w:rPr>
                <w:rStyle w:val="Hyperlink"/>
              </w:rPr>
              <w:t>Engagement</w:t>
            </w:r>
            <w:r w:rsidR="001464B9">
              <w:rPr>
                <w:webHidden/>
              </w:rPr>
              <w:tab/>
            </w:r>
            <w:r w:rsidR="001464B9">
              <w:rPr>
                <w:webHidden/>
              </w:rPr>
              <w:fldChar w:fldCharType="begin"/>
            </w:r>
            <w:r w:rsidR="001464B9">
              <w:rPr>
                <w:webHidden/>
              </w:rPr>
              <w:instrText xml:space="preserve"> PAGEREF _Toc117152425 \h </w:instrText>
            </w:r>
            <w:r w:rsidR="001464B9">
              <w:rPr>
                <w:webHidden/>
              </w:rPr>
            </w:r>
            <w:r w:rsidR="001464B9">
              <w:rPr>
                <w:webHidden/>
              </w:rPr>
              <w:fldChar w:fldCharType="separate"/>
            </w:r>
            <w:r w:rsidR="00E16BBA">
              <w:rPr>
                <w:webHidden/>
              </w:rPr>
              <w:t>4</w:t>
            </w:r>
            <w:r w:rsidR="001464B9">
              <w:rPr>
                <w:webHidden/>
              </w:rPr>
              <w:fldChar w:fldCharType="end"/>
            </w:r>
          </w:hyperlink>
        </w:p>
        <w:p w14:paraId="56DBF213" w14:textId="7C91DAD5" w:rsidR="001464B9" w:rsidRDefault="007C3B43">
          <w:pPr>
            <w:pStyle w:val="TOC2"/>
            <w:rPr>
              <w:rFonts w:eastAsiaTheme="minorEastAsia" w:cstheme="minorBidi"/>
              <w:spacing w:val="0"/>
              <w:sz w:val="22"/>
              <w:szCs w:val="22"/>
            </w:rPr>
          </w:pPr>
          <w:hyperlink w:anchor="_Toc117152426" w:history="1">
            <w:r w:rsidR="001464B9" w:rsidRPr="0042566F">
              <w:rPr>
                <w:rStyle w:val="Hyperlink"/>
              </w:rPr>
              <w:t>How we engaged</w:t>
            </w:r>
            <w:r w:rsidR="001464B9">
              <w:rPr>
                <w:webHidden/>
              </w:rPr>
              <w:tab/>
            </w:r>
            <w:r w:rsidR="001464B9">
              <w:rPr>
                <w:webHidden/>
              </w:rPr>
              <w:fldChar w:fldCharType="begin"/>
            </w:r>
            <w:r w:rsidR="001464B9">
              <w:rPr>
                <w:webHidden/>
              </w:rPr>
              <w:instrText xml:space="preserve"> PAGEREF _Toc117152426 \h </w:instrText>
            </w:r>
            <w:r w:rsidR="001464B9">
              <w:rPr>
                <w:webHidden/>
              </w:rPr>
            </w:r>
            <w:r w:rsidR="001464B9">
              <w:rPr>
                <w:webHidden/>
              </w:rPr>
              <w:fldChar w:fldCharType="separate"/>
            </w:r>
            <w:r w:rsidR="00E16BBA">
              <w:rPr>
                <w:webHidden/>
              </w:rPr>
              <w:t>4</w:t>
            </w:r>
            <w:r w:rsidR="001464B9">
              <w:rPr>
                <w:webHidden/>
              </w:rPr>
              <w:fldChar w:fldCharType="end"/>
            </w:r>
          </w:hyperlink>
        </w:p>
        <w:p w14:paraId="4EE296AC" w14:textId="479BD126" w:rsidR="001464B9" w:rsidRDefault="007C3B43">
          <w:pPr>
            <w:pStyle w:val="TOC2"/>
            <w:rPr>
              <w:rFonts w:eastAsiaTheme="minorEastAsia" w:cstheme="minorBidi"/>
              <w:spacing w:val="0"/>
              <w:sz w:val="22"/>
              <w:szCs w:val="22"/>
            </w:rPr>
          </w:pPr>
          <w:hyperlink w:anchor="_Toc117152427" w:history="1">
            <w:r w:rsidR="001464B9" w:rsidRPr="0042566F">
              <w:rPr>
                <w:rStyle w:val="Hyperlink"/>
              </w:rPr>
              <w:t>Who we engaged</w:t>
            </w:r>
            <w:r w:rsidR="001464B9">
              <w:rPr>
                <w:webHidden/>
              </w:rPr>
              <w:tab/>
            </w:r>
            <w:r w:rsidR="001464B9">
              <w:rPr>
                <w:webHidden/>
              </w:rPr>
              <w:fldChar w:fldCharType="begin"/>
            </w:r>
            <w:r w:rsidR="001464B9">
              <w:rPr>
                <w:webHidden/>
              </w:rPr>
              <w:instrText xml:space="preserve"> PAGEREF _Toc117152427 \h </w:instrText>
            </w:r>
            <w:r w:rsidR="001464B9">
              <w:rPr>
                <w:webHidden/>
              </w:rPr>
            </w:r>
            <w:r w:rsidR="001464B9">
              <w:rPr>
                <w:webHidden/>
              </w:rPr>
              <w:fldChar w:fldCharType="separate"/>
            </w:r>
            <w:r w:rsidR="00E16BBA">
              <w:rPr>
                <w:webHidden/>
              </w:rPr>
              <w:t>5</w:t>
            </w:r>
            <w:r w:rsidR="001464B9">
              <w:rPr>
                <w:webHidden/>
              </w:rPr>
              <w:fldChar w:fldCharType="end"/>
            </w:r>
          </w:hyperlink>
        </w:p>
        <w:p w14:paraId="65BB212B" w14:textId="642DCED8" w:rsidR="001464B9" w:rsidRDefault="007C3B43">
          <w:pPr>
            <w:pStyle w:val="TOC2"/>
            <w:rPr>
              <w:rFonts w:eastAsiaTheme="minorEastAsia" w:cstheme="minorBidi"/>
              <w:spacing w:val="0"/>
              <w:sz w:val="22"/>
              <w:szCs w:val="22"/>
            </w:rPr>
          </w:pPr>
          <w:hyperlink w:anchor="_Toc117152428" w:history="1">
            <w:r w:rsidR="001464B9" w:rsidRPr="0042566F">
              <w:rPr>
                <w:rStyle w:val="Hyperlink"/>
              </w:rPr>
              <w:t>What we heard</w:t>
            </w:r>
            <w:r w:rsidR="001464B9">
              <w:rPr>
                <w:webHidden/>
              </w:rPr>
              <w:tab/>
            </w:r>
            <w:r w:rsidR="001464B9">
              <w:rPr>
                <w:webHidden/>
              </w:rPr>
              <w:fldChar w:fldCharType="begin"/>
            </w:r>
            <w:r w:rsidR="001464B9">
              <w:rPr>
                <w:webHidden/>
              </w:rPr>
              <w:instrText xml:space="preserve"> PAGEREF _Toc117152428 \h </w:instrText>
            </w:r>
            <w:r w:rsidR="001464B9">
              <w:rPr>
                <w:webHidden/>
              </w:rPr>
            </w:r>
            <w:r w:rsidR="001464B9">
              <w:rPr>
                <w:webHidden/>
              </w:rPr>
              <w:fldChar w:fldCharType="separate"/>
            </w:r>
            <w:r w:rsidR="00E16BBA">
              <w:rPr>
                <w:webHidden/>
              </w:rPr>
              <w:t>5</w:t>
            </w:r>
            <w:r w:rsidR="001464B9">
              <w:rPr>
                <w:webHidden/>
              </w:rPr>
              <w:fldChar w:fldCharType="end"/>
            </w:r>
          </w:hyperlink>
        </w:p>
        <w:p w14:paraId="56F462E9" w14:textId="617FFDB5" w:rsidR="001464B9" w:rsidRDefault="007C3B43">
          <w:pPr>
            <w:pStyle w:val="TOC2"/>
            <w:rPr>
              <w:rFonts w:eastAsiaTheme="minorEastAsia" w:cstheme="minorBidi"/>
              <w:spacing w:val="0"/>
              <w:sz w:val="22"/>
              <w:szCs w:val="22"/>
            </w:rPr>
          </w:pPr>
          <w:hyperlink w:anchor="_Toc117152429" w:history="1">
            <w:r w:rsidR="001464B9" w:rsidRPr="0042566F">
              <w:rPr>
                <w:rStyle w:val="Hyperlink"/>
              </w:rPr>
              <w:t>Breakdown of findings</w:t>
            </w:r>
            <w:r w:rsidR="001464B9">
              <w:rPr>
                <w:webHidden/>
              </w:rPr>
              <w:tab/>
            </w:r>
            <w:r w:rsidR="001464B9">
              <w:rPr>
                <w:webHidden/>
              </w:rPr>
              <w:fldChar w:fldCharType="begin"/>
            </w:r>
            <w:r w:rsidR="001464B9">
              <w:rPr>
                <w:webHidden/>
              </w:rPr>
              <w:instrText xml:space="preserve"> PAGEREF _Toc117152429 \h </w:instrText>
            </w:r>
            <w:r w:rsidR="001464B9">
              <w:rPr>
                <w:webHidden/>
              </w:rPr>
            </w:r>
            <w:r w:rsidR="001464B9">
              <w:rPr>
                <w:webHidden/>
              </w:rPr>
              <w:fldChar w:fldCharType="separate"/>
            </w:r>
            <w:r w:rsidR="00E16BBA">
              <w:rPr>
                <w:webHidden/>
              </w:rPr>
              <w:t>7</w:t>
            </w:r>
            <w:r w:rsidR="001464B9">
              <w:rPr>
                <w:webHidden/>
              </w:rPr>
              <w:fldChar w:fldCharType="end"/>
            </w:r>
          </w:hyperlink>
        </w:p>
        <w:p w14:paraId="78835AE2" w14:textId="377DE087" w:rsidR="001464B9" w:rsidRDefault="007C3B43">
          <w:pPr>
            <w:pStyle w:val="TOC2"/>
            <w:rPr>
              <w:rFonts w:eastAsiaTheme="minorEastAsia" w:cstheme="minorBidi"/>
              <w:spacing w:val="0"/>
              <w:sz w:val="22"/>
              <w:szCs w:val="22"/>
            </w:rPr>
          </w:pPr>
          <w:hyperlink w:anchor="_Toc117152430" w:history="1">
            <w:r w:rsidR="001464B9" w:rsidRPr="0042566F">
              <w:rPr>
                <w:rStyle w:val="Hyperlink"/>
              </w:rPr>
              <w:t>Key messages from feedback</w:t>
            </w:r>
            <w:r w:rsidR="001464B9">
              <w:rPr>
                <w:webHidden/>
              </w:rPr>
              <w:tab/>
            </w:r>
            <w:r w:rsidR="001464B9">
              <w:rPr>
                <w:webHidden/>
              </w:rPr>
              <w:fldChar w:fldCharType="begin"/>
            </w:r>
            <w:r w:rsidR="001464B9">
              <w:rPr>
                <w:webHidden/>
              </w:rPr>
              <w:instrText xml:space="preserve"> PAGEREF _Toc117152430 \h </w:instrText>
            </w:r>
            <w:r w:rsidR="001464B9">
              <w:rPr>
                <w:webHidden/>
              </w:rPr>
            </w:r>
            <w:r w:rsidR="001464B9">
              <w:rPr>
                <w:webHidden/>
              </w:rPr>
              <w:fldChar w:fldCharType="separate"/>
            </w:r>
            <w:r w:rsidR="00E16BBA">
              <w:rPr>
                <w:webHidden/>
              </w:rPr>
              <w:t>8</w:t>
            </w:r>
            <w:r w:rsidR="001464B9">
              <w:rPr>
                <w:webHidden/>
              </w:rPr>
              <w:fldChar w:fldCharType="end"/>
            </w:r>
          </w:hyperlink>
        </w:p>
        <w:p w14:paraId="624292ED" w14:textId="7DD8E55C" w:rsidR="001464B9" w:rsidRDefault="007C3B43">
          <w:pPr>
            <w:pStyle w:val="TOC2"/>
            <w:rPr>
              <w:rFonts w:eastAsiaTheme="minorEastAsia" w:cstheme="minorBidi"/>
              <w:spacing w:val="0"/>
              <w:sz w:val="22"/>
              <w:szCs w:val="22"/>
            </w:rPr>
          </w:pPr>
          <w:hyperlink w:anchor="_Toc117152431" w:history="1">
            <w:r w:rsidR="001464B9" w:rsidRPr="0042566F">
              <w:rPr>
                <w:rStyle w:val="Hyperlink"/>
              </w:rPr>
              <w:t>How we are responding</w:t>
            </w:r>
            <w:r w:rsidR="001464B9">
              <w:rPr>
                <w:webHidden/>
              </w:rPr>
              <w:tab/>
            </w:r>
            <w:r w:rsidR="001464B9">
              <w:rPr>
                <w:webHidden/>
              </w:rPr>
              <w:fldChar w:fldCharType="begin"/>
            </w:r>
            <w:r w:rsidR="001464B9">
              <w:rPr>
                <w:webHidden/>
              </w:rPr>
              <w:instrText xml:space="preserve"> PAGEREF _Toc117152431 \h </w:instrText>
            </w:r>
            <w:r w:rsidR="001464B9">
              <w:rPr>
                <w:webHidden/>
              </w:rPr>
            </w:r>
            <w:r w:rsidR="001464B9">
              <w:rPr>
                <w:webHidden/>
              </w:rPr>
              <w:fldChar w:fldCharType="separate"/>
            </w:r>
            <w:r w:rsidR="00E16BBA">
              <w:rPr>
                <w:webHidden/>
              </w:rPr>
              <w:t>9</w:t>
            </w:r>
            <w:r w:rsidR="001464B9">
              <w:rPr>
                <w:webHidden/>
              </w:rPr>
              <w:fldChar w:fldCharType="end"/>
            </w:r>
          </w:hyperlink>
        </w:p>
        <w:p w14:paraId="2F0B6DA2" w14:textId="36C83841" w:rsidR="001464B9" w:rsidRDefault="007C3B43">
          <w:pPr>
            <w:pStyle w:val="TOC2"/>
            <w:rPr>
              <w:rFonts w:eastAsiaTheme="minorEastAsia" w:cstheme="minorBidi"/>
              <w:spacing w:val="0"/>
              <w:sz w:val="22"/>
              <w:szCs w:val="22"/>
            </w:rPr>
          </w:pPr>
          <w:hyperlink w:anchor="_Toc117152432" w:history="1">
            <w:r w:rsidR="001464B9" w:rsidRPr="0042566F">
              <w:rPr>
                <w:rStyle w:val="Hyperlink"/>
              </w:rPr>
              <w:t>Key message 1 -  Environment and Biodiversity</w:t>
            </w:r>
            <w:r w:rsidR="001464B9">
              <w:rPr>
                <w:webHidden/>
              </w:rPr>
              <w:tab/>
            </w:r>
            <w:r w:rsidR="001464B9">
              <w:rPr>
                <w:webHidden/>
              </w:rPr>
              <w:fldChar w:fldCharType="begin"/>
            </w:r>
            <w:r w:rsidR="001464B9">
              <w:rPr>
                <w:webHidden/>
              </w:rPr>
              <w:instrText xml:space="preserve"> PAGEREF _Toc117152432 \h </w:instrText>
            </w:r>
            <w:r w:rsidR="001464B9">
              <w:rPr>
                <w:webHidden/>
              </w:rPr>
            </w:r>
            <w:r w:rsidR="001464B9">
              <w:rPr>
                <w:webHidden/>
              </w:rPr>
              <w:fldChar w:fldCharType="separate"/>
            </w:r>
            <w:r w:rsidR="00E16BBA">
              <w:rPr>
                <w:webHidden/>
              </w:rPr>
              <w:t>9</w:t>
            </w:r>
            <w:r w:rsidR="001464B9">
              <w:rPr>
                <w:webHidden/>
              </w:rPr>
              <w:fldChar w:fldCharType="end"/>
            </w:r>
          </w:hyperlink>
        </w:p>
        <w:p w14:paraId="6479AA07" w14:textId="69C4A140" w:rsidR="001464B9" w:rsidRDefault="007C3B43">
          <w:pPr>
            <w:pStyle w:val="TOC2"/>
            <w:rPr>
              <w:rFonts w:eastAsiaTheme="minorEastAsia" w:cstheme="minorBidi"/>
              <w:spacing w:val="0"/>
              <w:sz w:val="22"/>
              <w:szCs w:val="22"/>
            </w:rPr>
          </w:pPr>
          <w:hyperlink w:anchor="_Toc117152433" w:history="1">
            <w:r w:rsidR="001464B9" w:rsidRPr="0042566F">
              <w:rPr>
                <w:rStyle w:val="Hyperlink"/>
              </w:rPr>
              <w:t>Key message 2 -  Water qualtiy and Drainage</w:t>
            </w:r>
            <w:r w:rsidR="001464B9">
              <w:rPr>
                <w:webHidden/>
              </w:rPr>
              <w:tab/>
            </w:r>
            <w:r w:rsidR="001464B9">
              <w:rPr>
                <w:webHidden/>
              </w:rPr>
              <w:fldChar w:fldCharType="begin"/>
            </w:r>
            <w:r w:rsidR="001464B9">
              <w:rPr>
                <w:webHidden/>
              </w:rPr>
              <w:instrText xml:space="preserve"> PAGEREF _Toc117152433 \h </w:instrText>
            </w:r>
            <w:r w:rsidR="001464B9">
              <w:rPr>
                <w:webHidden/>
              </w:rPr>
            </w:r>
            <w:r w:rsidR="001464B9">
              <w:rPr>
                <w:webHidden/>
              </w:rPr>
              <w:fldChar w:fldCharType="separate"/>
            </w:r>
            <w:r w:rsidR="00E16BBA">
              <w:rPr>
                <w:webHidden/>
              </w:rPr>
              <w:t>9</w:t>
            </w:r>
            <w:r w:rsidR="001464B9">
              <w:rPr>
                <w:webHidden/>
              </w:rPr>
              <w:fldChar w:fldCharType="end"/>
            </w:r>
          </w:hyperlink>
        </w:p>
        <w:p w14:paraId="2A7CC801" w14:textId="1E5C0196" w:rsidR="001464B9" w:rsidRDefault="007C3B43">
          <w:pPr>
            <w:pStyle w:val="TOC2"/>
            <w:rPr>
              <w:rFonts w:eastAsiaTheme="minorEastAsia" w:cstheme="minorBidi"/>
              <w:spacing w:val="0"/>
              <w:sz w:val="22"/>
              <w:szCs w:val="22"/>
            </w:rPr>
          </w:pPr>
          <w:hyperlink w:anchor="_Toc117152434" w:history="1">
            <w:r w:rsidR="001464B9" w:rsidRPr="0042566F">
              <w:rPr>
                <w:rStyle w:val="Hyperlink"/>
              </w:rPr>
              <w:t>Key message 3 -  Community access</w:t>
            </w:r>
            <w:r w:rsidR="001464B9">
              <w:rPr>
                <w:webHidden/>
              </w:rPr>
              <w:tab/>
            </w:r>
            <w:r w:rsidR="001464B9">
              <w:rPr>
                <w:webHidden/>
              </w:rPr>
              <w:fldChar w:fldCharType="begin"/>
            </w:r>
            <w:r w:rsidR="001464B9">
              <w:rPr>
                <w:webHidden/>
              </w:rPr>
              <w:instrText xml:space="preserve"> PAGEREF _Toc117152434 \h </w:instrText>
            </w:r>
            <w:r w:rsidR="001464B9">
              <w:rPr>
                <w:webHidden/>
              </w:rPr>
            </w:r>
            <w:r w:rsidR="001464B9">
              <w:rPr>
                <w:webHidden/>
              </w:rPr>
              <w:fldChar w:fldCharType="separate"/>
            </w:r>
            <w:r w:rsidR="00E16BBA">
              <w:rPr>
                <w:webHidden/>
              </w:rPr>
              <w:t>9</w:t>
            </w:r>
            <w:r w:rsidR="001464B9">
              <w:rPr>
                <w:webHidden/>
              </w:rPr>
              <w:fldChar w:fldCharType="end"/>
            </w:r>
          </w:hyperlink>
        </w:p>
        <w:p w14:paraId="101192B3" w14:textId="35921060" w:rsidR="001464B9" w:rsidRDefault="007C3B43">
          <w:pPr>
            <w:pStyle w:val="TOC1"/>
            <w:rPr>
              <w:rFonts w:eastAsiaTheme="minorEastAsia" w:cstheme="minorBidi"/>
              <w:b w:val="0"/>
              <w:color w:val="auto"/>
              <w:spacing w:val="0"/>
              <w:sz w:val="22"/>
              <w:szCs w:val="22"/>
            </w:rPr>
          </w:pPr>
          <w:hyperlink w:anchor="_Toc117152435" w:history="1">
            <w:r w:rsidR="001464B9" w:rsidRPr="0042566F">
              <w:rPr>
                <w:rStyle w:val="Hyperlink"/>
              </w:rPr>
              <w:t>Conclusion</w:t>
            </w:r>
            <w:r w:rsidR="001464B9">
              <w:rPr>
                <w:webHidden/>
              </w:rPr>
              <w:tab/>
            </w:r>
            <w:r w:rsidR="001464B9">
              <w:rPr>
                <w:webHidden/>
              </w:rPr>
              <w:fldChar w:fldCharType="begin"/>
            </w:r>
            <w:r w:rsidR="001464B9">
              <w:rPr>
                <w:webHidden/>
              </w:rPr>
              <w:instrText xml:space="preserve"> PAGEREF _Toc117152435 \h </w:instrText>
            </w:r>
            <w:r w:rsidR="001464B9">
              <w:rPr>
                <w:webHidden/>
              </w:rPr>
            </w:r>
            <w:r w:rsidR="001464B9">
              <w:rPr>
                <w:webHidden/>
              </w:rPr>
              <w:fldChar w:fldCharType="separate"/>
            </w:r>
            <w:r w:rsidR="00E16BBA">
              <w:rPr>
                <w:webHidden/>
              </w:rPr>
              <w:t>10</w:t>
            </w:r>
            <w:r w:rsidR="001464B9">
              <w:rPr>
                <w:webHidden/>
              </w:rPr>
              <w:fldChar w:fldCharType="end"/>
            </w:r>
          </w:hyperlink>
        </w:p>
        <w:p w14:paraId="143ED135" w14:textId="0D35A9AF" w:rsidR="00C04E26" w:rsidRDefault="00C04E26">
          <w:r>
            <w:rPr>
              <w:b/>
              <w:noProof/>
              <w:color w:val="003263" w:themeColor="text2"/>
            </w:rPr>
            <w:fldChar w:fldCharType="end"/>
          </w:r>
        </w:p>
      </w:sdtContent>
    </w:sdt>
    <w:p w14:paraId="29C87919" w14:textId="4A7B64AF" w:rsidR="00050579" w:rsidRDefault="00050579" w:rsidP="006733A9">
      <w:pPr>
        <w:pStyle w:val="BodyText"/>
      </w:pPr>
    </w:p>
    <w:p w14:paraId="7AD265B0" w14:textId="2F47CDD7" w:rsidR="0083676D" w:rsidRDefault="0083676D" w:rsidP="006733A9">
      <w:pPr>
        <w:pStyle w:val="BodyText"/>
      </w:pPr>
    </w:p>
    <w:p w14:paraId="6D237DB0" w14:textId="6E839A50" w:rsidR="0083676D" w:rsidRDefault="00C04E26" w:rsidP="006733A9">
      <w:pPr>
        <w:pStyle w:val="BodyText"/>
      </w:pPr>
      <w:r w:rsidRPr="00050579">
        <w:rPr>
          <w:noProof/>
        </w:rPr>
        <mc:AlternateContent>
          <mc:Choice Requires="wps">
            <w:drawing>
              <wp:anchor distT="45720" distB="45720" distL="114300" distR="114300" simplePos="0" relativeHeight="251642880" behindDoc="0" locked="0" layoutInCell="1" allowOverlap="1" wp14:anchorId="56EA1C92" wp14:editId="46A0E093">
                <wp:simplePos x="0" y="0"/>
                <wp:positionH relativeFrom="margin">
                  <wp:align>right</wp:align>
                </wp:positionH>
                <wp:positionV relativeFrom="paragraph">
                  <wp:posOffset>402590</wp:posOffset>
                </wp:positionV>
                <wp:extent cx="6551295" cy="1216025"/>
                <wp:effectExtent l="0" t="0" r="1905"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1295" cy="1216550"/>
                        </a:xfrm>
                        <a:prstGeom prst="rect">
                          <a:avLst/>
                        </a:prstGeom>
                        <a:solidFill>
                          <a:srgbClr val="003263"/>
                        </a:solidFill>
                        <a:ln w="9525">
                          <a:noFill/>
                          <a:miter lim="800000"/>
                          <a:headEnd/>
                          <a:tailEnd/>
                        </a:ln>
                      </wps:spPr>
                      <wps:txbx>
                        <w:txbxContent>
                          <w:p w14:paraId="7C324FCF" w14:textId="77777777" w:rsidR="0083676D" w:rsidRPr="00FB7DAE" w:rsidRDefault="0083676D" w:rsidP="006733A9">
                            <w:pPr>
                              <w:pStyle w:val="BodyText"/>
                            </w:pPr>
                            <w:r w:rsidRPr="00BE544B">
                              <w:t>ACKNOWLEDGEMENT OF COUNTRY</w:t>
                            </w:r>
                          </w:p>
                          <w:p w14:paraId="312CAAEA" w14:textId="77777777" w:rsidR="0083676D" w:rsidRPr="00BE544B" w:rsidRDefault="0083676D" w:rsidP="006733A9">
                            <w:pPr>
                              <w:pStyle w:val="BodyText"/>
                            </w:pPr>
                            <w:r w:rsidRPr="00BE544B">
                              <w:t>The City of Greater Geelong acknowledges the </w:t>
                            </w:r>
                            <w:proofErr w:type="spellStart"/>
                            <w:r w:rsidRPr="00BE544B">
                              <w:t>Wadawurrung</w:t>
                            </w:r>
                            <w:proofErr w:type="spellEnd"/>
                            <w:r w:rsidRPr="00BE544B">
                              <w:t xml:space="preserve"> People as the Traditional Owners of this land.</w:t>
                            </w:r>
                          </w:p>
                          <w:p w14:paraId="19A5B072" w14:textId="77777777" w:rsidR="0083676D" w:rsidRPr="00BE544B" w:rsidRDefault="0083676D" w:rsidP="006733A9">
                            <w:pPr>
                              <w:pStyle w:val="BodyText"/>
                            </w:pPr>
                            <w:r w:rsidRPr="00BE544B">
                              <w:t>It also acknowledges all other Aboriginal and Torres Strait Islander People who are part of the Greater Geelong community today.</w:t>
                            </w:r>
                          </w:p>
                          <w:p w14:paraId="046ECC4D" w14:textId="77777777" w:rsidR="0083676D" w:rsidRDefault="0083676D" w:rsidP="008367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EA1C92" id="_x0000_t202" coordsize="21600,21600" o:spt="202" path="m,l,21600r21600,l21600,xe">
                <v:stroke joinstyle="miter"/>
                <v:path gradientshapeok="t" o:connecttype="rect"/>
              </v:shapetype>
              <v:shape id="Text Box 2" o:spid="_x0000_s1026" type="#_x0000_t202" style="position:absolute;margin-left:464.65pt;margin-top:31.7pt;width:515.85pt;height:95.75pt;z-index:2516428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" fillcolor="#003263" stroked="f">
                <v:textbox>
                  <w:txbxContent>
                    <w:p w14:paraId="7C324FCF" w14:textId="77777777" w:rsidR="0083676D" w:rsidRPr="00FB7DAE" w:rsidRDefault="0083676D" w:rsidP="006733A9">
                      <w:pPr>
                        <w:pStyle w:val="BodyText"/>
                      </w:pPr>
                      <w:r w:rsidRPr="00BE544B">
                        <w:t>ACKNOWLEDGEMENT OF COUNTRY</w:t>
                      </w:r>
                    </w:p>
                    <w:p w14:paraId="312CAAEA" w14:textId="77777777" w:rsidR="0083676D" w:rsidRPr="00BE544B" w:rsidRDefault="0083676D" w:rsidP="006733A9">
                      <w:pPr>
                        <w:pStyle w:val="BodyText"/>
                      </w:pPr>
                      <w:r w:rsidRPr="00BE544B">
                        <w:t>The City of Greater Geelong acknowledges the </w:t>
                      </w:r>
                      <w:proofErr w:type="spellStart"/>
                      <w:r w:rsidRPr="00BE544B">
                        <w:t>Wadawurrung</w:t>
                      </w:r>
                      <w:proofErr w:type="spellEnd"/>
                      <w:r w:rsidRPr="00BE544B">
                        <w:t xml:space="preserve"> People as the Traditional Owners of this land.</w:t>
                      </w:r>
                    </w:p>
                    <w:p w14:paraId="19A5B072" w14:textId="77777777" w:rsidR="0083676D" w:rsidRPr="00BE544B" w:rsidRDefault="0083676D" w:rsidP="006733A9">
                      <w:pPr>
                        <w:pStyle w:val="BodyText"/>
                      </w:pPr>
                      <w:r w:rsidRPr="00BE544B">
                        <w:t>It also acknowledges all other Aboriginal and Torres Strait Islander People who are part of the Greater Geelong community today.</w:t>
                      </w:r>
                    </w:p>
                    <w:p w14:paraId="046ECC4D" w14:textId="77777777" w:rsidR="0083676D" w:rsidRDefault="0083676D" w:rsidP="0083676D"/>
                  </w:txbxContent>
                </v:textbox>
                <w10:wrap type="square" anchorx="margin"/>
              </v:shape>
            </w:pict>
          </mc:Fallback>
        </mc:AlternateContent>
      </w:r>
    </w:p>
    <w:p w14:paraId="39CD8FA8" w14:textId="76E5F20B" w:rsidR="0083676D" w:rsidRDefault="0083676D" w:rsidP="006733A9">
      <w:pPr>
        <w:pStyle w:val="BodyText"/>
      </w:pPr>
    </w:p>
    <w:p w14:paraId="082F55CA" w14:textId="5D582C58" w:rsidR="0083676D" w:rsidRDefault="0083676D" w:rsidP="006733A9">
      <w:pPr>
        <w:pStyle w:val="BodyText"/>
      </w:pPr>
    </w:p>
    <w:p w14:paraId="4EB18E51" w14:textId="40C02033" w:rsidR="0083676D" w:rsidRPr="00050579" w:rsidRDefault="0083676D" w:rsidP="006733A9">
      <w:pPr>
        <w:pStyle w:val="BodyText"/>
      </w:pPr>
    </w:p>
    <w:p w14:paraId="02682142" w14:textId="39A0BAC4" w:rsidR="002A7D53" w:rsidRPr="00ED0909" w:rsidRDefault="00697FD7" w:rsidP="006733A9">
      <w:pPr>
        <w:pStyle w:val="Heading1"/>
        <w:framePr w:wrap="around"/>
      </w:pPr>
      <w:bookmarkStart w:id="1" w:name="_Toc117152422"/>
      <w:r>
        <w:lastRenderedPageBreak/>
        <w:t>Introduction</w:t>
      </w:r>
      <w:bookmarkEnd w:id="1"/>
      <w:r w:rsidR="007A0ECC">
        <w:t xml:space="preserve"> </w:t>
      </w:r>
    </w:p>
    <w:p w14:paraId="39B86671" w14:textId="02E26F1A" w:rsidR="00F14E15" w:rsidRDefault="00F14E15" w:rsidP="005A7B60">
      <w:pPr>
        <w:pStyle w:val="Introduction"/>
      </w:pPr>
      <w:r w:rsidRPr="00DE5BBE">
        <w:rPr>
          <w:lang w:val="en-GB"/>
        </w:rPr>
        <w:t xml:space="preserve">The </w:t>
      </w:r>
      <w:r w:rsidRPr="00DE5BBE">
        <w:rPr>
          <w:i/>
          <w:iCs/>
          <w:lang w:val="en-GB"/>
        </w:rPr>
        <w:t xml:space="preserve">Blue Waters Lake Ocean Grove Master Plan </w:t>
      </w:r>
      <w:r w:rsidR="00F31D11">
        <w:rPr>
          <w:i/>
          <w:iCs/>
          <w:lang w:val="en-GB"/>
        </w:rPr>
        <w:t xml:space="preserve">2022 </w:t>
      </w:r>
      <w:r w:rsidRPr="00DE5BBE">
        <w:rPr>
          <w:lang w:val="en-GB"/>
        </w:rPr>
        <w:t xml:space="preserve">seeks to protect ecological and cultural heritage values while improving water quality, </w:t>
      </w:r>
      <w:r w:rsidRPr="00DE5BBE">
        <w:t>landscape amenity and community access.</w:t>
      </w:r>
    </w:p>
    <w:p w14:paraId="359C532C" w14:textId="295AF933" w:rsidR="00F14E15" w:rsidRPr="00B40608" w:rsidRDefault="00F14E15" w:rsidP="006733A9">
      <w:pPr>
        <w:pStyle w:val="BodyText"/>
      </w:pPr>
      <w:r w:rsidRPr="00B40608">
        <w:t xml:space="preserve">Blue Waters Lake Reserve in Ocean Grove features a natural shallow lake that is approximately 7.4 hectares in size (see Figure </w:t>
      </w:r>
      <w:r w:rsidR="00F31D11">
        <w:t>1</w:t>
      </w:r>
      <w:r w:rsidRPr="00B40608">
        <w:t xml:space="preserve">). The lake provides habitat for a range of rare and threatened waterbirds.  </w:t>
      </w:r>
    </w:p>
    <w:p w14:paraId="492F8471" w14:textId="091C75F5" w:rsidR="00F14E15" w:rsidRDefault="00F14E15" w:rsidP="006733A9">
      <w:pPr>
        <w:pStyle w:val="BodyText"/>
      </w:pPr>
      <w:r w:rsidRPr="00B40608">
        <w:t>The public land around most of the lake is only 5</w:t>
      </w:r>
      <w:r w:rsidR="005D7DB6" w:rsidRPr="00B40608">
        <w:t xml:space="preserve"> to</w:t>
      </w:r>
      <w:r w:rsidRPr="00B40608">
        <w:t xml:space="preserve">10 metres wide and is overlooked by the adjoining private properties, which enclose the reserve on all sides. </w:t>
      </w:r>
    </w:p>
    <w:p w14:paraId="23E5E14B" w14:textId="51BC9046" w:rsidR="007C3B43" w:rsidRDefault="007C3B43" w:rsidP="006733A9">
      <w:pPr>
        <w:pStyle w:val="BodyText"/>
      </w:pPr>
      <w:r w:rsidRPr="007C3B43">
        <w:drawing>
          <wp:inline distT="0" distB="0" distL="0" distR="0" wp14:anchorId="49F7B714" wp14:editId="3F375873">
            <wp:extent cx="2686425" cy="15242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86425" cy="1524213"/>
                    </a:xfrm>
                    <a:prstGeom prst="rect">
                      <a:avLst/>
                    </a:prstGeom>
                  </pic:spPr>
                </pic:pic>
              </a:graphicData>
            </a:graphic>
          </wp:inline>
        </w:drawing>
      </w:r>
    </w:p>
    <w:p w14:paraId="2ABC7657" w14:textId="337B64C1" w:rsidR="00A735EC" w:rsidRPr="005E3463" w:rsidRDefault="00A735EC" w:rsidP="005E3463">
      <w:pPr>
        <w:pStyle w:val="Caption"/>
      </w:pPr>
      <w:r w:rsidRPr="005E3463">
        <w:t>Figure 1. Blue Waters Lake</w:t>
      </w:r>
      <w:r w:rsidR="00096817" w:rsidRPr="005E3463">
        <w:t xml:space="preserve"> Reserve</w:t>
      </w:r>
    </w:p>
    <w:p w14:paraId="316F6090" w14:textId="15E50900" w:rsidR="00F14E15" w:rsidRPr="00B40608" w:rsidRDefault="00F14E15" w:rsidP="006733A9">
      <w:pPr>
        <w:pStyle w:val="BodyText"/>
      </w:pPr>
      <w:r w:rsidRPr="00B40608">
        <w:t>There is public access from Blue Waters Drive and Cuthbertson Drive</w:t>
      </w:r>
      <w:r w:rsidR="00E53A74" w:rsidRPr="00B40608">
        <w:t>,</w:t>
      </w:r>
      <w:r w:rsidRPr="00B40608">
        <w:t xml:space="preserve"> and the 1.6 km unsealed circuit walking path that circumnavigates the lake is popular for daily exercise, family walks and bird watching. Areas of mown grass on the southern bank provide space for informal picnics and </w:t>
      </w:r>
      <w:proofErr w:type="gramStart"/>
      <w:r w:rsidRPr="00B40608">
        <w:t>a number of</w:t>
      </w:r>
      <w:proofErr w:type="gramEnd"/>
      <w:r w:rsidRPr="00B40608">
        <w:t xml:space="preserve"> seats are located around the reserve. The steep north-eastern escarpment, which is largely inaccessible, is characterised by significant indigenous Grassy Woodland vegetation, including a stand of rare Bellarine Yellow Gums. </w:t>
      </w:r>
    </w:p>
    <w:p w14:paraId="3A609F97" w14:textId="138CEDC2" w:rsidR="00603662" w:rsidRDefault="00096817" w:rsidP="006733A9">
      <w:pPr>
        <w:pStyle w:val="BodyText"/>
      </w:pPr>
      <w:r>
        <w:t>The reserve</w:t>
      </w:r>
      <w:r w:rsidR="00F14E15" w:rsidRPr="00B40608">
        <w:t xml:space="preserve"> plays an important role in the </w:t>
      </w:r>
      <w:r w:rsidR="008B0BCA" w:rsidRPr="00B40608">
        <w:t>O</w:t>
      </w:r>
      <w:r w:rsidR="00F14E15" w:rsidRPr="00B40608">
        <w:t xml:space="preserve">cean </w:t>
      </w:r>
      <w:r w:rsidR="008B0BCA" w:rsidRPr="00B40608">
        <w:t>G</w:t>
      </w:r>
      <w:r w:rsidR="00F14E15" w:rsidRPr="00B40608">
        <w:t xml:space="preserve">rove drainage network, filtering pollutants and nutrients from stormwater before it makes its way into the </w:t>
      </w:r>
      <w:r w:rsidR="00C42110" w:rsidRPr="00B40608">
        <w:t>B</w:t>
      </w:r>
      <w:r w:rsidR="00F14E15" w:rsidRPr="00B40608">
        <w:t xml:space="preserve">arwon </w:t>
      </w:r>
      <w:r w:rsidR="00C42110" w:rsidRPr="00B40608">
        <w:t>R</w:t>
      </w:r>
      <w:r w:rsidR="00F14E15" w:rsidRPr="00B40608">
        <w:t xml:space="preserve">iver. </w:t>
      </w:r>
    </w:p>
    <w:p w14:paraId="29FC3E6D" w14:textId="781431EC" w:rsidR="005E3463" w:rsidRPr="00D2592D" w:rsidRDefault="007C3B43" w:rsidP="00D2592D">
      <w:pPr>
        <w:pStyle w:val="BodyText"/>
        <w:rPr>
          <w:noProof/>
          <w:lang w:eastAsia="en-US"/>
        </w:rPr>
      </w:pPr>
      <w:r w:rsidRPr="007C3B43">
        <w:rPr>
          <w:noProof/>
          <w:lang w:eastAsia="en-US"/>
        </w:rPr>
        <w:drawing>
          <wp:inline distT="0" distB="0" distL="0" distR="0" wp14:anchorId="39CC2B89" wp14:editId="68AF09E6">
            <wp:extent cx="2534004" cy="171473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34004" cy="1714739"/>
                    </a:xfrm>
                    <a:prstGeom prst="rect">
                      <a:avLst/>
                    </a:prstGeom>
                  </pic:spPr>
                </pic:pic>
              </a:graphicData>
            </a:graphic>
          </wp:inline>
        </w:drawing>
      </w:r>
    </w:p>
    <w:p w14:paraId="0A10FD43" w14:textId="77777777" w:rsidR="005E3463" w:rsidRPr="00B40608" w:rsidRDefault="005E3463" w:rsidP="005E3463">
      <w:pPr>
        <w:pStyle w:val="Caption"/>
      </w:pPr>
      <w:r w:rsidRPr="00B40608">
        <w:t xml:space="preserve">Figure </w:t>
      </w:r>
      <w:r>
        <w:t>2</w:t>
      </w:r>
      <w:r w:rsidRPr="00B40608">
        <w:t>. Blue Waters Lake bridge</w:t>
      </w:r>
    </w:p>
    <w:p w14:paraId="3EF8CB80" w14:textId="4E7671CE" w:rsidR="00F14E15" w:rsidRPr="00C42110" w:rsidRDefault="00D2592D" w:rsidP="00D2592D">
      <w:pPr>
        <w:pStyle w:val="Heading2"/>
        <w:rPr>
          <w:lang w:val="en-GB"/>
        </w:rPr>
      </w:pPr>
      <w:r>
        <w:rPr>
          <w:sz w:val="16"/>
          <w:szCs w:val="16"/>
        </w:rPr>
        <w:br w:type="column"/>
      </w:r>
      <w:bookmarkStart w:id="2" w:name="_Toc117152423"/>
      <w:r w:rsidR="00F14E15" w:rsidRPr="00C42110">
        <w:rPr>
          <w:lang w:val="en-GB"/>
        </w:rPr>
        <w:t>Engagement purpose</w:t>
      </w:r>
      <w:bookmarkEnd w:id="2"/>
    </w:p>
    <w:p w14:paraId="3F15E398" w14:textId="7508F5AB" w:rsidR="00EB1684" w:rsidRPr="00F14E15" w:rsidRDefault="00900DBC" w:rsidP="005A7B60">
      <w:pPr>
        <w:pStyle w:val="Introduction"/>
        <w:rPr>
          <w:caps/>
          <w:lang w:val="en-GB"/>
        </w:rPr>
      </w:pPr>
      <w:r w:rsidRPr="00F14E15">
        <w:rPr>
          <w:lang w:val="en-GB"/>
        </w:rPr>
        <w:t>The</w:t>
      </w:r>
      <w:r w:rsidR="00D63ECF" w:rsidRPr="00F14E15">
        <w:rPr>
          <w:lang w:val="en-GB"/>
        </w:rPr>
        <w:t xml:space="preserve"> </w:t>
      </w:r>
      <w:r w:rsidR="00776F8F" w:rsidRPr="00F14E15">
        <w:rPr>
          <w:lang w:val="en-GB"/>
        </w:rPr>
        <w:t xml:space="preserve">key </w:t>
      </w:r>
      <w:r w:rsidR="00D63ECF" w:rsidRPr="00F14E15">
        <w:rPr>
          <w:lang w:val="en-GB"/>
        </w:rPr>
        <w:t xml:space="preserve">aim </w:t>
      </w:r>
      <w:r w:rsidR="00A64D5C" w:rsidRPr="00F14E15">
        <w:rPr>
          <w:lang w:val="en-GB"/>
        </w:rPr>
        <w:t>of th</w:t>
      </w:r>
      <w:r w:rsidRPr="00F14E15">
        <w:rPr>
          <w:lang w:val="en-GB"/>
        </w:rPr>
        <w:t>is</w:t>
      </w:r>
      <w:r w:rsidR="00A64D5C" w:rsidRPr="00F14E15">
        <w:rPr>
          <w:lang w:val="en-GB"/>
        </w:rPr>
        <w:t xml:space="preserve"> engagement </w:t>
      </w:r>
      <w:r w:rsidR="00D63ECF" w:rsidRPr="00F14E15">
        <w:rPr>
          <w:lang w:val="en-GB"/>
        </w:rPr>
        <w:t xml:space="preserve">was </w:t>
      </w:r>
      <w:r w:rsidR="00EB1684" w:rsidRPr="00F14E15">
        <w:rPr>
          <w:lang w:val="en-GB"/>
        </w:rPr>
        <w:t>to gain</w:t>
      </w:r>
      <w:r w:rsidR="00D63ECF" w:rsidRPr="00F14E15">
        <w:rPr>
          <w:lang w:val="en-GB"/>
        </w:rPr>
        <w:t xml:space="preserve"> insight into</w:t>
      </w:r>
      <w:r w:rsidR="00EB1684" w:rsidRPr="00F14E15">
        <w:rPr>
          <w:lang w:val="en-GB"/>
        </w:rPr>
        <w:t xml:space="preserve"> </w:t>
      </w:r>
      <w:r w:rsidR="00D63ECF" w:rsidRPr="00F14E15">
        <w:rPr>
          <w:lang w:val="en-GB"/>
        </w:rPr>
        <w:t>community</w:t>
      </w:r>
      <w:r w:rsidR="00EB1684" w:rsidRPr="00F14E15">
        <w:rPr>
          <w:lang w:val="en-GB"/>
        </w:rPr>
        <w:t xml:space="preserve"> </w:t>
      </w:r>
      <w:r w:rsidR="00D63ECF" w:rsidRPr="00F14E15">
        <w:rPr>
          <w:lang w:val="en-GB"/>
        </w:rPr>
        <w:t>views about</w:t>
      </w:r>
      <w:r w:rsidR="00EB1684" w:rsidRPr="00F14E15">
        <w:rPr>
          <w:lang w:val="en-GB"/>
        </w:rPr>
        <w:t xml:space="preserve"> </w:t>
      </w:r>
      <w:r w:rsidR="00CF2D52" w:rsidRPr="00F14E15">
        <w:rPr>
          <w:lang w:val="en-GB"/>
        </w:rPr>
        <w:t xml:space="preserve">the draft plan, </w:t>
      </w:r>
      <w:r w:rsidR="008F02A2" w:rsidRPr="00F14E15">
        <w:rPr>
          <w:lang w:val="en-GB"/>
        </w:rPr>
        <w:t>and the future needs</w:t>
      </w:r>
      <w:r w:rsidR="00A64D5C" w:rsidRPr="00F14E15">
        <w:rPr>
          <w:lang w:val="en-GB"/>
        </w:rPr>
        <w:t xml:space="preserve"> of the park</w:t>
      </w:r>
      <w:r w:rsidR="00200094" w:rsidRPr="00F14E15">
        <w:rPr>
          <w:lang w:val="en-GB"/>
        </w:rPr>
        <w:t>.</w:t>
      </w:r>
      <w:r w:rsidR="00372931" w:rsidRPr="00F14E15">
        <w:rPr>
          <w:lang w:val="en-GB"/>
        </w:rPr>
        <w:t xml:space="preserve"> </w:t>
      </w:r>
      <w:r w:rsidR="00776F8F" w:rsidRPr="00F14E15">
        <w:rPr>
          <w:lang w:val="en-GB"/>
        </w:rPr>
        <w:t xml:space="preserve">We </w:t>
      </w:r>
      <w:r w:rsidR="00FA7E9E" w:rsidRPr="00F14E15">
        <w:rPr>
          <w:lang w:val="en-GB"/>
        </w:rPr>
        <w:t xml:space="preserve">also wanted to </w:t>
      </w:r>
      <w:r w:rsidR="00EB1684" w:rsidRPr="00F14E15">
        <w:rPr>
          <w:lang w:val="en-GB"/>
        </w:rPr>
        <w:t xml:space="preserve">build </w:t>
      </w:r>
      <w:r w:rsidR="006C3970" w:rsidRPr="00F14E15">
        <w:rPr>
          <w:lang w:val="en-GB"/>
        </w:rPr>
        <w:t xml:space="preserve">community </w:t>
      </w:r>
      <w:r w:rsidR="00EB1684" w:rsidRPr="00F14E15">
        <w:rPr>
          <w:lang w:val="en-GB"/>
        </w:rPr>
        <w:t>awareness</w:t>
      </w:r>
      <w:r w:rsidR="00536B3D" w:rsidRPr="00F14E15">
        <w:rPr>
          <w:lang w:val="en-GB"/>
        </w:rPr>
        <w:t xml:space="preserve"> of the project</w:t>
      </w:r>
      <w:r w:rsidR="00933139" w:rsidRPr="00F14E15">
        <w:rPr>
          <w:lang w:val="en-GB"/>
        </w:rPr>
        <w:t xml:space="preserve"> and </w:t>
      </w:r>
      <w:r w:rsidR="006C3970" w:rsidRPr="00F14E15">
        <w:rPr>
          <w:lang w:val="en-GB"/>
        </w:rPr>
        <w:t xml:space="preserve">strengthen </w:t>
      </w:r>
      <w:r w:rsidR="00EB1684" w:rsidRPr="00F14E15">
        <w:rPr>
          <w:lang w:val="en-GB"/>
        </w:rPr>
        <w:t>relationshi</w:t>
      </w:r>
      <w:r w:rsidR="00536B3D" w:rsidRPr="00F14E15">
        <w:rPr>
          <w:lang w:val="en-GB"/>
        </w:rPr>
        <w:t>p</w:t>
      </w:r>
      <w:r w:rsidR="00933139" w:rsidRPr="00F14E15">
        <w:rPr>
          <w:lang w:val="en-GB"/>
        </w:rPr>
        <w:t>s</w:t>
      </w:r>
      <w:r w:rsidR="00816667" w:rsidRPr="00F14E15">
        <w:rPr>
          <w:lang w:val="en-GB"/>
        </w:rPr>
        <w:t xml:space="preserve"> with</w:t>
      </w:r>
      <w:r w:rsidR="00FF5A02" w:rsidRPr="00F14E15">
        <w:rPr>
          <w:lang w:val="en-GB"/>
        </w:rPr>
        <w:t>, and between,</w:t>
      </w:r>
      <w:r w:rsidR="006C3970" w:rsidRPr="00F14E15">
        <w:rPr>
          <w:lang w:val="en-GB"/>
        </w:rPr>
        <w:t xml:space="preserve"> all</w:t>
      </w:r>
      <w:r w:rsidR="00FF5A02" w:rsidRPr="00F14E15">
        <w:rPr>
          <w:lang w:val="en-GB"/>
        </w:rPr>
        <w:t xml:space="preserve"> key</w:t>
      </w:r>
      <w:r w:rsidR="006C3970" w:rsidRPr="00F14E15">
        <w:rPr>
          <w:lang w:val="en-GB"/>
        </w:rPr>
        <w:t xml:space="preserve"> stakeholder</w:t>
      </w:r>
      <w:r w:rsidR="00A2356A" w:rsidRPr="00F14E15">
        <w:rPr>
          <w:lang w:val="en-GB"/>
        </w:rPr>
        <w:t xml:space="preserve"> groups</w:t>
      </w:r>
      <w:r w:rsidR="006C3970" w:rsidRPr="00F14E15">
        <w:rPr>
          <w:lang w:val="en-GB"/>
        </w:rPr>
        <w:t xml:space="preserve">. </w:t>
      </w:r>
    </w:p>
    <w:p w14:paraId="4C3C4557" w14:textId="3CEA3593" w:rsidR="00603662" w:rsidRDefault="007C3B43" w:rsidP="006733A9">
      <w:pPr>
        <w:pStyle w:val="BodyText"/>
      </w:pPr>
      <w:r w:rsidRPr="007C3B43">
        <w:drawing>
          <wp:inline distT="0" distB="0" distL="0" distR="0" wp14:anchorId="00161908" wp14:editId="6ACAE61A">
            <wp:extent cx="2686425" cy="1781424"/>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86425" cy="1781424"/>
                    </a:xfrm>
                    <a:prstGeom prst="rect">
                      <a:avLst/>
                    </a:prstGeom>
                  </pic:spPr>
                </pic:pic>
              </a:graphicData>
            </a:graphic>
          </wp:inline>
        </w:drawing>
      </w:r>
    </w:p>
    <w:p w14:paraId="355FE62A" w14:textId="10D456C1" w:rsidR="00603662" w:rsidRDefault="005D7DB6" w:rsidP="005E3463">
      <w:pPr>
        <w:pStyle w:val="Caption"/>
      </w:pPr>
      <w:r>
        <w:t>Figure</w:t>
      </w:r>
      <w:r w:rsidR="009A1A6E">
        <w:t xml:space="preserve"> 3.</w:t>
      </w:r>
      <w:r w:rsidR="00603662">
        <w:t xml:space="preserve"> Blue Waters Lake </w:t>
      </w:r>
    </w:p>
    <w:p w14:paraId="0A4449CA" w14:textId="4A349742" w:rsidR="00536B3D" w:rsidRDefault="00536B3D" w:rsidP="006733A9">
      <w:pPr>
        <w:pStyle w:val="Heading2"/>
      </w:pPr>
      <w:bookmarkStart w:id="3" w:name="_Toc117152424"/>
      <w:r>
        <w:t>About this Report</w:t>
      </w:r>
      <w:bookmarkEnd w:id="3"/>
    </w:p>
    <w:p w14:paraId="417145E7" w14:textId="6E830DFE" w:rsidR="000D4F1D" w:rsidRPr="00B40608" w:rsidRDefault="000D4F1D" w:rsidP="006733A9">
      <w:pPr>
        <w:pStyle w:val="BodyText"/>
      </w:pPr>
      <w:r w:rsidRPr="00B40608">
        <w:t>This report summaries the community engagement process we used to seek feedback on the draft plan and how that feedback has influenced the final plan.</w:t>
      </w:r>
    </w:p>
    <w:p w14:paraId="08FD29AC" w14:textId="0CBA8004" w:rsidR="007F5FB0" w:rsidRPr="00B40608" w:rsidRDefault="007F5FB0" w:rsidP="006733A9">
      <w:pPr>
        <w:pStyle w:val="BodyText"/>
      </w:pPr>
      <w:r w:rsidRPr="00B40608">
        <w:t xml:space="preserve">This report consolidates the feedback received from the community through the engagement process. The report also highlights how this feedback has been incorporated into the final plan.  </w:t>
      </w:r>
    </w:p>
    <w:p w14:paraId="2352B31B" w14:textId="1BF67344" w:rsidR="00961F0C" w:rsidRPr="00B40608" w:rsidRDefault="000D4F1D" w:rsidP="006733A9">
      <w:pPr>
        <w:pStyle w:val="BodyText"/>
      </w:pPr>
      <w:r w:rsidRPr="00B40608">
        <w:t xml:space="preserve">The information contained in this report </w:t>
      </w:r>
      <w:r w:rsidR="00826D79" w:rsidRPr="00B40608">
        <w:t xml:space="preserve">is intended to </w:t>
      </w:r>
      <w:r w:rsidR="00E70D5B" w:rsidRPr="00B40608">
        <w:t xml:space="preserve">continue the community engagement process and keep the community informed. </w:t>
      </w:r>
    </w:p>
    <w:p w14:paraId="18CC344E" w14:textId="797BFFA0" w:rsidR="00AA125A" w:rsidRDefault="00B40608" w:rsidP="00B40608">
      <w:pPr>
        <w:spacing w:line="260" w:lineRule="atLeast"/>
      </w:pPr>
      <w:r>
        <w:br w:type="page"/>
      </w:r>
    </w:p>
    <w:p w14:paraId="7AEA01F3" w14:textId="09C550E2" w:rsidR="000D1087" w:rsidRDefault="0088368C" w:rsidP="006733A9">
      <w:pPr>
        <w:pStyle w:val="Heading1"/>
        <w:framePr w:wrap="around"/>
      </w:pPr>
      <w:bookmarkStart w:id="4" w:name="_Toc117152425"/>
      <w:r>
        <w:lastRenderedPageBreak/>
        <w:t>Engagement</w:t>
      </w:r>
      <w:bookmarkEnd w:id="4"/>
    </w:p>
    <w:p w14:paraId="2F730F86" w14:textId="09144465" w:rsidR="0060100D" w:rsidRDefault="0088368C" w:rsidP="006733A9">
      <w:pPr>
        <w:pStyle w:val="Heading2"/>
      </w:pPr>
      <w:bookmarkStart w:id="5" w:name="_Toc117152426"/>
      <w:bookmarkStart w:id="6" w:name="_Hlk96088883"/>
      <w:r>
        <w:t>How we engaged</w:t>
      </w:r>
      <w:bookmarkEnd w:id="5"/>
    </w:p>
    <w:p w14:paraId="0CD40B91" w14:textId="4C665271" w:rsidR="00123CB0" w:rsidRPr="006C0C14" w:rsidRDefault="00316713" w:rsidP="005A7B60">
      <w:pPr>
        <w:pStyle w:val="Introduction"/>
      </w:pPr>
      <w:r w:rsidRPr="006C0C14">
        <w:t>T</w:t>
      </w:r>
      <w:r w:rsidR="0018262F" w:rsidRPr="006C0C14">
        <w:t xml:space="preserve">he community engagement period was conducted over two separate stages totalling 80 days. </w:t>
      </w:r>
    </w:p>
    <w:p w14:paraId="7D22C335" w14:textId="57ECBD40" w:rsidR="0000113D" w:rsidRPr="00B40608" w:rsidRDefault="007C3B43" w:rsidP="006733A9">
      <w:pPr>
        <w:pStyle w:val="BodyTextAfterListTable"/>
      </w:pPr>
      <w:r>
        <w:rPr>
          <w:noProof/>
        </w:rPr>
        <mc:AlternateContent>
          <mc:Choice Requires="wpg">
            <w:drawing>
              <wp:anchor distT="0" distB="0" distL="114300" distR="114300" simplePos="0" relativeHeight="251650048" behindDoc="0" locked="0" layoutInCell="1" allowOverlap="1" wp14:anchorId="6EF6F956" wp14:editId="2B2E31FD">
                <wp:simplePos x="0" y="0"/>
                <wp:positionH relativeFrom="column">
                  <wp:posOffset>3723005</wp:posOffset>
                </wp:positionH>
                <wp:positionV relativeFrom="paragraph">
                  <wp:posOffset>372745</wp:posOffset>
                </wp:positionV>
                <wp:extent cx="2503805" cy="1020445"/>
                <wp:effectExtent l="0" t="0" r="0" b="0"/>
                <wp:wrapNone/>
                <wp:docPr id="5" name="Group 5"/>
                <wp:cNvGraphicFramePr/>
                <a:graphic xmlns:a="http://schemas.openxmlformats.org/drawingml/2006/main">
                  <a:graphicData uri="http://schemas.microsoft.com/office/word/2010/wordprocessingGroup">
                    <wpg:wgp>
                      <wpg:cNvGrpSpPr/>
                      <wpg:grpSpPr>
                        <a:xfrm>
                          <a:off x="0" y="0"/>
                          <a:ext cx="2503805" cy="1020445"/>
                          <a:chOff x="35626" y="4774879"/>
                          <a:chExt cx="2261886" cy="1092682"/>
                        </a:xfrm>
                      </wpg:grpSpPr>
                      <wps:wsp>
                        <wps:cNvPr id="251" name="Text Box 251"/>
                        <wps:cNvSpPr txBox="1"/>
                        <wps:spPr>
                          <a:xfrm>
                            <a:off x="849226" y="4774879"/>
                            <a:ext cx="1448286" cy="1092682"/>
                          </a:xfrm>
                          <a:prstGeom prst="rect">
                            <a:avLst/>
                          </a:prstGeom>
                          <a:noFill/>
                          <a:ln w="6350">
                            <a:noFill/>
                          </a:ln>
                        </wps:spPr>
                        <wps:txbx>
                          <w:txbxContent>
                            <w:p w14:paraId="1D6A268B" w14:textId="77777777" w:rsidR="0088368C" w:rsidRPr="00316713" w:rsidRDefault="0088368C" w:rsidP="00A707C5">
                              <w:pP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178</w:t>
                              </w:r>
                            </w:p>
                            <w:p w14:paraId="0C556D0E" w14:textId="77777777" w:rsidR="0088368C" w:rsidRPr="006D2ECF" w:rsidRDefault="0088368C" w:rsidP="00A707C5">
                              <w:pPr>
                                <w:rPr>
                                  <w:sz w:val="16"/>
                                  <w:szCs w:val="16"/>
                                </w:rPr>
                              </w:pPr>
                              <w:r w:rsidRPr="00EC2AF9">
                                <w:rPr>
                                  <w:rStyle w:val="BodyTextChar"/>
                                  <w:color w:val="003263" w:themeColor="text2"/>
                                </w:rPr>
                                <w:t>Surveys</w:t>
                              </w:r>
                              <w:r w:rsidRPr="006D2ECF">
                                <w:rPr>
                                  <w:rStyle w:val="BodyTextChar"/>
                                  <w:color w:val="003263" w:themeColor="text2"/>
                                  <w:sz w:val="16"/>
                                  <w:szCs w:val="16"/>
                                </w:rPr>
                                <w:t xml:space="preserve"> </w:t>
                              </w:r>
                              <w:r w:rsidRPr="00EC2AF9">
                                <w:rPr>
                                  <w:rStyle w:val="BodyTextChar"/>
                                  <w:color w:val="003263" w:themeColor="text2"/>
                                </w:rPr>
                                <w:t>completed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pic:cNvPicPr>
                            <a:picLocks noChangeAspect="1"/>
                          </pic:cNvPicPr>
                        </pic:nvPicPr>
                        <pic:blipFill>
                          <a:blip r:embed="rId21"/>
                          <a:stretch>
                            <a:fillRect/>
                          </a:stretch>
                        </pic:blipFill>
                        <pic:spPr>
                          <a:xfrm>
                            <a:off x="35626" y="4833257"/>
                            <a:ext cx="809625" cy="6858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EF6F956" id="Group 5" o:spid="_x0000_s1027" style="position:absolute;margin-left:293.15pt;margin-top:29.35pt;width:197.15pt;height:80.35pt;z-index:251650048;mso-width-relative:margin;mso-height-relative:margin" coordorigin="356,47748" coordsize="22618,10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">
                <v:shapetype id="_x0000_t202" coordsize="21600,21600" o:spt="202" path="m,l,21600r21600,l21600,xe">
                  <v:stroke joinstyle="miter"/>
                  <v:path gradientshapeok="t" o:connecttype="rect"/>
                </v:shapetype>
                <v:shape id="Text Box 251" o:spid="_x0000_s1028" type="#_x0000_t202" style="position:absolute;left:8492;top:47748;width:14483;height:10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" filled="f" stroked="f" strokeweight=".5pt">
                  <v:textbox>
                    <w:txbxContent>
                      <w:p w14:paraId="1D6A268B" w14:textId="77777777" w:rsidR="0088368C" w:rsidRPr="00316713" w:rsidRDefault="0088368C" w:rsidP="00A707C5">
                        <w:pP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178</w:t>
                        </w:r>
                      </w:p>
                      <w:p w14:paraId="0C556D0E" w14:textId="77777777" w:rsidR="0088368C" w:rsidRPr="006D2ECF" w:rsidRDefault="0088368C" w:rsidP="00A707C5">
                        <w:pPr>
                          <w:rPr>
                            <w:sz w:val="16"/>
                            <w:szCs w:val="16"/>
                          </w:rPr>
                        </w:pPr>
                        <w:r w:rsidRPr="00EC2AF9">
                          <w:rPr>
                            <w:rStyle w:val="BodyTextChar"/>
                            <w:color w:val="003263" w:themeColor="text2"/>
                          </w:rPr>
                          <w:t>Surveys</w:t>
                        </w:r>
                        <w:r w:rsidRPr="006D2ECF">
                          <w:rPr>
                            <w:rStyle w:val="BodyTextChar"/>
                            <w:color w:val="003263" w:themeColor="text2"/>
                            <w:sz w:val="16"/>
                            <w:szCs w:val="16"/>
                          </w:rPr>
                          <w:t xml:space="preserve"> </w:t>
                        </w:r>
                        <w:r w:rsidRPr="00EC2AF9">
                          <w:rPr>
                            <w:rStyle w:val="BodyTextChar"/>
                            <w:color w:val="003263" w:themeColor="text2"/>
                          </w:rPr>
                          <w:t>completed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356;top:48332;width:8096;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">
                  <v:imagedata r:id="rId22" o:title=""/>
                </v:shape>
              </v:group>
            </w:pict>
          </mc:Fallback>
        </mc:AlternateContent>
      </w:r>
      <w:r w:rsidR="00EC2AF9" w:rsidRPr="00B40608">
        <w:rPr>
          <w:rStyle w:val="BodyTextChar"/>
          <w:b/>
          <w:bCs/>
        </w:rPr>
        <w:t>Phase one</w:t>
      </w:r>
      <w:r w:rsidR="0018262F" w:rsidRPr="00B40608">
        <w:t xml:space="preserve"> of community engagement ran from 1</w:t>
      </w:r>
      <w:r w:rsidR="00673FCF" w:rsidRPr="00B40608">
        <w:t xml:space="preserve"> </w:t>
      </w:r>
      <w:r w:rsidR="0018262F" w:rsidRPr="00B40608">
        <w:t>September 2020 to 20</w:t>
      </w:r>
      <w:r w:rsidR="00673FCF" w:rsidRPr="00B40608">
        <w:t xml:space="preserve"> </w:t>
      </w:r>
      <w:r w:rsidR="0018262F" w:rsidRPr="00B40608">
        <w:t>September 2020 and asked a series of questions to gain insight into the communit</w:t>
      </w:r>
      <w:r w:rsidR="00E53A74" w:rsidRPr="00B40608">
        <w:t>y’</w:t>
      </w:r>
      <w:r w:rsidR="0018262F" w:rsidRPr="00B40608">
        <w:t xml:space="preserve">s likes, </w:t>
      </w:r>
      <w:r w:rsidR="00123CB0" w:rsidRPr="00B40608">
        <w:t>dislikes,</w:t>
      </w:r>
      <w:r w:rsidR="0018262F" w:rsidRPr="00B40608">
        <w:t xml:space="preserve"> and aspirations for the reserve. </w:t>
      </w:r>
      <w:r w:rsidR="00E53A74" w:rsidRPr="00B40608">
        <w:t>F</w:t>
      </w:r>
      <w:r w:rsidR="0018262F" w:rsidRPr="00B40608">
        <w:t>eedback</w:t>
      </w:r>
      <w:r w:rsidR="00E53A74" w:rsidRPr="00B40608">
        <w:t xml:space="preserve"> from the first round</w:t>
      </w:r>
      <w:r w:rsidR="0018262F" w:rsidRPr="00B40608">
        <w:t xml:space="preserve"> was compiled and </w:t>
      </w:r>
      <w:r w:rsidR="00E53A74" w:rsidRPr="00B40608">
        <w:t>used to inform</w:t>
      </w:r>
      <w:r w:rsidR="0018262F" w:rsidRPr="00B40608">
        <w:t xml:space="preserve"> the development of the draft plan. </w:t>
      </w:r>
    </w:p>
    <w:p w14:paraId="2A6AC7A6" w14:textId="1DEFFE90" w:rsidR="0018262F" w:rsidRPr="00B40608" w:rsidRDefault="00A707C5" w:rsidP="006733A9">
      <w:pPr>
        <w:pStyle w:val="BodyText"/>
      </w:pPr>
      <w:r>
        <w:rPr>
          <w:noProof/>
        </w:rPr>
        <mc:AlternateContent>
          <mc:Choice Requires="wpg">
            <w:drawing>
              <wp:anchor distT="0" distB="0" distL="114300" distR="114300" simplePos="0" relativeHeight="251651072" behindDoc="0" locked="0" layoutInCell="1" allowOverlap="1" wp14:anchorId="5A6B8144" wp14:editId="2C9EC478">
                <wp:simplePos x="0" y="0"/>
                <wp:positionH relativeFrom="column">
                  <wp:posOffset>3829271</wp:posOffset>
                </wp:positionH>
                <wp:positionV relativeFrom="paragraph">
                  <wp:posOffset>537759</wp:posOffset>
                </wp:positionV>
                <wp:extent cx="1842051" cy="956921"/>
                <wp:effectExtent l="0" t="0" r="6350" b="0"/>
                <wp:wrapNone/>
                <wp:docPr id="14" name="Group 14"/>
                <wp:cNvGraphicFramePr/>
                <a:graphic xmlns:a="http://schemas.openxmlformats.org/drawingml/2006/main">
                  <a:graphicData uri="http://schemas.microsoft.com/office/word/2010/wordprocessingGroup">
                    <wpg:wgp>
                      <wpg:cNvGrpSpPr/>
                      <wpg:grpSpPr>
                        <a:xfrm>
                          <a:off x="0" y="0"/>
                          <a:ext cx="1842051" cy="956921"/>
                          <a:chOff x="56614" y="0"/>
                          <a:chExt cx="1842227" cy="956945"/>
                        </a:xfrm>
                      </wpg:grpSpPr>
                      <wps:wsp>
                        <wps:cNvPr id="225" name="Text Box 2"/>
                        <wps:cNvSpPr txBox="1">
                          <a:spLocks noChangeArrowheads="1"/>
                        </wps:cNvSpPr>
                        <wps:spPr bwMode="auto">
                          <a:xfrm>
                            <a:off x="960324" y="22953"/>
                            <a:ext cx="938517" cy="788472"/>
                          </a:xfrm>
                          <a:prstGeom prst="rect">
                            <a:avLst/>
                          </a:prstGeom>
                          <a:noFill/>
                          <a:ln w="9525">
                            <a:noFill/>
                            <a:miter lim="800000"/>
                            <a:headEnd/>
                            <a:tailEnd/>
                          </a:ln>
                        </wps:spPr>
                        <wps:txbx>
                          <w:txbxContent>
                            <w:p w14:paraId="1CAF3232" w14:textId="77777777" w:rsidR="0088368C" w:rsidRPr="00316713" w:rsidRDefault="0088368C" w:rsidP="00A707C5">
                              <w:pP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2</w:t>
                              </w:r>
                            </w:p>
                            <w:p w14:paraId="08256396" w14:textId="77777777" w:rsidR="0088368C" w:rsidRPr="00123CB0" w:rsidRDefault="0088368C" w:rsidP="00A707C5">
                              <w:pPr>
                                <w:spacing w:line="240" w:lineRule="auto"/>
                                <w:rPr>
                                  <w:rFonts w:asciiTheme="majorHAnsi" w:hAnsiTheme="majorHAnsi" w:cstheme="majorHAnsi"/>
                                  <w:b/>
                                  <w:bCs/>
                                  <w:color w:val="003263" w:themeColor="accent2"/>
                                  <w:sz w:val="56"/>
                                  <w:szCs w:val="56"/>
                                </w:rPr>
                              </w:pPr>
                              <w:r>
                                <w:rPr>
                                  <w:color w:val="003263" w:themeColor="text2"/>
                                  <w:w w:val="105"/>
                                </w:rPr>
                                <w:t>Signs installed</w:t>
                              </w:r>
                            </w:p>
                          </w:txbxContent>
                        </wps:txbx>
                        <wps:bodyPr rot="0" vert="horz" wrap="square" lIns="0" tIns="0" rIns="0" bIns="0" anchor="ctr" anchorCtr="0">
                          <a:noAutofit/>
                        </wps:bodyPr>
                      </wps:wsp>
                      <wpg:grpSp>
                        <wpg:cNvPr id="307" name="Group 307"/>
                        <wpg:cNvGrpSpPr>
                          <a:grpSpLocks/>
                        </wpg:cNvGrpSpPr>
                        <wpg:grpSpPr bwMode="auto">
                          <a:xfrm>
                            <a:off x="56614" y="0"/>
                            <a:ext cx="638077" cy="956945"/>
                            <a:chOff x="4536" y="149"/>
                            <a:chExt cx="1189" cy="1647"/>
                          </a:xfrm>
                        </wpg:grpSpPr>
                        <wps:wsp>
                          <wps:cNvPr id="308" name="Freeform 116"/>
                          <wps:cNvSpPr>
                            <a:spLocks/>
                          </wps:cNvSpPr>
                          <wps:spPr bwMode="auto">
                            <a:xfrm>
                              <a:off x="4666" y="252"/>
                              <a:ext cx="26" cy="1544"/>
                            </a:xfrm>
                            <a:custGeom>
                              <a:avLst/>
                              <a:gdLst>
                                <a:gd name="T0" fmla="+- 0 4686 4666"/>
                                <a:gd name="T1" fmla="*/ T0 w 26"/>
                                <a:gd name="T2" fmla="+- 0 252 252"/>
                                <a:gd name="T3" fmla="*/ 252 h 1544"/>
                                <a:gd name="T4" fmla="+- 0 4672 4666"/>
                                <a:gd name="T5" fmla="*/ T4 w 26"/>
                                <a:gd name="T6" fmla="+- 0 252 252"/>
                                <a:gd name="T7" fmla="*/ 252 h 1544"/>
                                <a:gd name="T8" fmla="+- 0 4666 4666"/>
                                <a:gd name="T9" fmla="*/ T8 w 26"/>
                                <a:gd name="T10" fmla="+- 0 258 252"/>
                                <a:gd name="T11" fmla="*/ 258 h 1544"/>
                                <a:gd name="T12" fmla="+- 0 4666 4666"/>
                                <a:gd name="T13" fmla="*/ T12 w 26"/>
                                <a:gd name="T14" fmla="+- 0 1790 252"/>
                                <a:gd name="T15" fmla="*/ 1790 h 1544"/>
                                <a:gd name="T16" fmla="+- 0 4672 4666"/>
                                <a:gd name="T17" fmla="*/ T16 w 26"/>
                                <a:gd name="T18" fmla="+- 0 1796 252"/>
                                <a:gd name="T19" fmla="*/ 1796 h 1544"/>
                                <a:gd name="T20" fmla="+- 0 4679 4666"/>
                                <a:gd name="T21" fmla="*/ T20 w 26"/>
                                <a:gd name="T22" fmla="+- 0 1796 252"/>
                                <a:gd name="T23" fmla="*/ 1796 h 1544"/>
                                <a:gd name="T24" fmla="+- 0 4686 4666"/>
                                <a:gd name="T25" fmla="*/ T24 w 26"/>
                                <a:gd name="T26" fmla="+- 0 1796 252"/>
                                <a:gd name="T27" fmla="*/ 1796 h 1544"/>
                                <a:gd name="T28" fmla="+- 0 4692 4666"/>
                                <a:gd name="T29" fmla="*/ T28 w 26"/>
                                <a:gd name="T30" fmla="+- 0 1790 252"/>
                                <a:gd name="T31" fmla="*/ 1790 h 1544"/>
                                <a:gd name="T32" fmla="+- 0 4692 4666"/>
                                <a:gd name="T33" fmla="*/ T32 w 26"/>
                                <a:gd name="T34" fmla="+- 0 258 252"/>
                                <a:gd name="T35" fmla="*/ 258 h 1544"/>
                                <a:gd name="T36" fmla="+- 0 4686 4666"/>
                                <a:gd name="T37" fmla="*/ T36 w 26"/>
                                <a:gd name="T38" fmla="+- 0 252 252"/>
                                <a:gd name="T39" fmla="*/ 252 h 15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6" h="1544">
                                  <a:moveTo>
                                    <a:pt x="20" y="0"/>
                                  </a:moveTo>
                                  <a:lnTo>
                                    <a:pt x="6" y="0"/>
                                  </a:lnTo>
                                  <a:lnTo>
                                    <a:pt x="0" y="6"/>
                                  </a:lnTo>
                                  <a:lnTo>
                                    <a:pt x="0" y="1538"/>
                                  </a:lnTo>
                                  <a:lnTo>
                                    <a:pt x="6" y="1544"/>
                                  </a:lnTo>
                                  <a:lnTo>
                                    <a:pt x="13" y="1544"/>
                                  </a:lnTo>
                                  <a:lnTo>
                                    <a:pt x="20" y="1544"/>
                                  </a:lnTo>
                                  <a:lnTo>
                                    <a:pt x="26" y="1538"/>
                                  </a:lnTo>
                                  <a:lnTo>
                                    <a:pt x="26" y="6"/>
                                  </a:lnTo>
                                  <a:lnTo>
                                    <a:pt x="20" y="0"/>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1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66"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0" name="AutoShape 118"/>
                          <wps:cNvSpPr>
                            <a:spLocks/>
                          </wps:cNvSpPr>
                          <wps:spPr bwMode="auto">
                            <a:xfrm>
                              <a:off x="4666" y="200"/>
                              <a:ext cx="1059" cy="1595"/>
                            </a:xfrm>
                            <a:custGeom>
                              <a:avLst/>
                              <a:gdLst>
                                <a:gd name="T0" fmla="+- 0 4795 4666"/>
                                <a:gd name="T1" fmla="*/ T0 w 1059"/>
                                <a:gd name="T2" fmla="+- 0 207 201"/>
                                <a:gd name="T3" fmla="*/ 207 h 1595"/>
                                <a:gd name="T4" fmla="+- 0 4789 4666"/>
                                <a:gd name="T5" fmla="*/ T4 w 1059"/>
                                <a:gd name="T6" fmla="+- 0 201 201"/>
                                <a:gd name="T7" fmla="*/ 201 h 1595"/>
                                <a:gd name="T8" fmla="+- 0 4782 4666"/>
                                <a:gd name="T9" fmla="*/ T8 w 1059"/>
                                <a:gd name="T10" fmla="+- 0 201 201"/>
                                <a:gd name="T11" fmla="*/ 201 h 1595"/>
                                <a:gd name="T12" fmla="+- 0 4757 4666"/>
                                <a:gd name="T13" fmla="*/ T12 w 1059"/>
                                <a:gd name="T14" fmla="+- 0 206 201"/>
                                <a:gd name="T15" fmla="*/ 206 h 1595"/>
                                <a:gd name="T16" fmla="+- 0 4737 4666"/>
                                <a:gd name="T17" fmla="*/ T16 w 1059"/>
                                <a:gd name="T18" fmla="+- 0 220 201"/>
                                <a:gd name="T19" fmla="*/ 220 h 1595"/>
                                <a:gd name="T20" fmla="+- 0 4723 4666"/>
                                <a:gd name="T21" fmla="*/ T20 w 1059"/>
                                <a:gd name="T22" fmla="+- 0 240 201"/>
                                <a:gd name="T23" fmla="*/ 240 h 1595"/>
                                <a:gd name="T24" fmla="+- 0 4720 4666"/>
                                <a:gd name="T25" fmla="*/ T24 w 1059"/>
                                <a:gd name="T26" fmla="+- 0 256 201"/>
                                <a:gd name="T27" fmla="*/ 256 h 1595"/>
                                <a:gd name="T28" fmla="+- 0 4718 4666"/>
                                <a:gd name="T29" fmla="*/ T28 w 1059"/>
                                <a:gd name="T30" fmla="+- 0 258 201"/>
                                <a:gd name="T31" fmla="*/ 258 h 1595"/>
                                <a:gd name="T32" fmla="+- 0 4718 4666"/>
                                <a:gd name="T33" fmla="*/ T32 w 1059"/>
                                <a:gd name="T34" fmla="+- 0 265 201"/>
                                <a:gd name="T35" fmla="*/ 265 h 1595"/>
                                <a:gd name="T36" fmla="+- 0 4718 4666"/>
                                <a:gd name="T37" fmla="*/ T36 w 1059"/>
                                <a:gd name="T38" fmla="+- 0 272 201"/>
                                <a:gd name="T39" fmla="*/ 272 h 1595"/>
                                <a:gd name="T40" fmla="+- 0 4718 4666"/>
                                <a:gd name="T41" fmla="*/ T40 w 1059"/>
                                <a:gd name="T42" fmla="+- 0 1770 201"/>
                                <a:gd name="T43" fmla="*/ 1770 h 1595"/>
                                <a:gd name="T44" fmla="+- 0 4672 4666"/>
                                <a:gd name="T45" fmla="*/ T44 w 1059"/>
                                <a:gd name="T46" fmla="+- 0 1770 201"/>
                                <a:gd name="T47" fmla="*/ 1770 h 1595"/>
                                <a:gd name="T48" fmla="+- 0 4666 4666"/>
                                <a:gd name="T49" fmla="*/ T48 w 1059"/>
                                <a:gd name="T50" fmla="+- 0 1776 201"/>
                                <a:gd name="T51" fmla="*/ 1776 h 1595"/>
                                <a:gd name="T52" fmla="+- 0 4666 4666"/>
                                <a:gd name="T53" fmla="*/ T52 w 1059"/>
                                <a:gd name="T54" fmla="+- 0 1790 201"/>
                                <a:gd name="T55" fmla="*/ 1790 h 1595"/>
                                <a:gd name="T56" fmla="+- 0 4672 4666"/>
                                <a:gd name="T57" fmla="*/ T56 w 1059"/>
                                <a:gd name="T58" fmla="+- 0 1796 201"/>
                                <a:gd name="T59" fmla="*/ 1796 h 1595"/>
                                <a:gd name="T60" fmla="+- 0 4724 4666"/>
                                <a:gd name="T61" fmla="*/ T60 w 1059"/>
                                <a:gd name="T62" fmla="+- 0 1796 201"/>
                                <a:gd name="T63" fmla="*/ 1796 h 1595"/>
                                <a:gd name="T64" fmla="+- 0 4731 4666"/>
                                <a:gd name="T65" fmla="*/ T64 w 1059"/>
                                <a:gd name="T66" fmla="+- 0 1796 201"/>
                                <a:gd name="T67" fmla="*/ 1796 h 1595"/>
                                <a:gd name="T68" fmla="+- 0 4738 4666"/>
                                <a:gd name="T69" fmla="*/ T68 w 1059"/>
                                <a:gd name="T70" fmla="+- 0 1796 201"/>
                                <a:gd name="T71" fmla="*/ 1796 h 1595"/>
                                <a:gd name="T72" fmla="+- 0 4744 4666"/>
                                <a:gd name="T73" fmla="*/ T72 w 1059"/>
                                <a:gd name="T74" fmla="+- 0 1790 201"/>
                                <a:gd name="T75" fmla="*/ 1790 h 1595"/>
                                <a:gd name="T76" fmla="+- 0 4744 4666"/>
                                <a:gd name="T77" fmla="*/ T76 w 1059"/>
                                <a:gd name="T78" fmla="+- 0 1776 201"/>
                                <a:gd name="T79" fmla="*/ 1776 h 1595"/>
                                <a:gd name="T80" fmla="+- 0 4744 4666"/>
                                <a:gd name="T81" fmla="*/ T80 w 1059"/>
                                <a:gd name="T82" fmla="+- 0 272 201"/>
                                <a:gd name="T83" fmla="*/ 272 h 1595"/>
                                <a:gd name="T84" fmla="+- 0 4744 4666"/>
                                <a:gd name="T85" fmla="*/ T84 w 1059"/>
                                <a:gd name="T86" fmla="+- 0 265 201"/>
                                <a:gd name="T87" fmla="*/ 265 h 1595"/>
                                <a:gd name="T88" fmla="+- 0 4747 4666"/>
                                <a:gd name="T89" fmla="*/ T88 w 1059"/>
                                <a:gd name="T90" fmla="+- 0 250 201"/>
                                <a:gd name="T91" fmla="*/ 250 h 1595"/>
                                <a:gd name="T92" fmla="+- 0 4755 4666"/>
                                <a:gd name="T93" fmla="*/ T92 w 1059"/>
                                <a:gd name="T94" fmla="+- 0 238 201"/>
                                <a:gd name="T95" fmla="*/ 238 h 1595"/>
                                <a:gd name="T96" fmla="+- 0 4767 4666"/>
                                <a:gd name="T97" fmla="*/ T96 w 1059"/>
                                <a:gd name="T98" fmla="+- 0 230 201"/>
                                <a:gd name="T99" fmla="*/ 230 h 1595"/>
                                <a:gd name="T100" fmla="+- 0 4782 4666"/>
                                <a:gd name="T101" fmla="*/ T100 w 1059"/>
                                <a:gd name="T102" fmla="+- 0 227 201"/>
                                <a:gd name="T103" fmla="*/ 227 h 1595"/>
                                <a:gd name="T104" fmla="+- 0 4789 4666"/>
                                <a:gd name="T105" fmla="*/ T104 w 1059"/>
                                <a:gd name="T106" fmla="+- 0 227 201"/>
                                <a:gd name="T107" fmla="*/ 227 h 1595"/>
                                <a:gd name="T108" fmla="+- 0 4795 4666"/>
                                <a:gd name="T109" fmla="*/ T108 w 1059"/>
                                <a:gd name="T110" fmla="+- 0 221 201"/>
                                <a:gd name="T111" fmla="*/ 221 h 1595"/>
                                <a:gd name="T112" fmla="+- 0 4795 4666"/>
                                <a:gd name="T113" fmla="*/ T112 w 1059"/>
                                <a:gd name="T114" fmla="+- 0 207 201"/>
                                <a:gd name="T115" fmla="*/ 207 h 1595"/>
                                <a:gd name="T116" fmla="+- 0 5724 4666"/>
                                <a:gd name="T117" fmla="*/ T116 w 1059"/>
                                <a:gd name="T118" fmla="+- 0 258 201"/>
                                <a:gd name="T119" fmla="*/ 258 h 1595"/>
                                <a:gd name="T120" fmla="+- 0 5718 4666"/>
                                <a:gd name="T121" fmla="*/ T120 w 1059"/>
                                <a:gd name="T122" fmla="+- 0 252 201"/>
                                <a:gd name="T123" fmla="*/ 252 h 1595"/>
                                <a:gd name="T124" fmla="+- 0 5704 4666"/>
                                <a:gd name="T125" fmla="*/ T124 w 1059"/>
                                <a:gd name="T126" fmla="+- 0 252 201"/>
                                <a:gd name="T127" fmla="*/ 252 h 1595"/>
                                <a:gd name="T128" fmla="+- 0 5698 4666"/>
                                <a:gd name="T129" fmla="*/ T128 w 1059"/>
                                <a:gd name="T130" fmla="+- 0 258 201"/>
                                <a:gd name="T131" fmla="*/ 258 h 1595"/>
                                <a:gd name="T132" fmla="+- 0 5698 4666"/>
                                <a:gd name="T133" fmla="*/ T132 w 1059"/>
                                <a:gd name="T134" fmla="+- 0 1790 201"/>
                                <a:gd name="T135" fmla="*/ 1790 h 1595"/>
                                <a:gd name="T136" fmla="+- 0 5704 4666"/>
                                <a:gd name="T137" fmla="*/ T136 w 1059"/>
                                <a:gd name="T138" fmla="+- 0 1796 201"/>
                                <a:gd name="T139" fmla="*/ 1796 h 1595"/>
                                <a:gd name="T140" fmla="+- 0 5711 4666"/>
                                <a:gd name="T141" fmla="*/ T140 w 1059"/>
                                <a:gd name="T142" fmla="+- 0 1796 201"/>
                                <a:gd name="T143" fmla="*/ 1796 h 1595"/>
                                <a:gd name="T144" fmla="+- 0 5718 4666"/>
                                <a:gd name="T145" fmla="*/ T144 w 1059"/>
                                <a:gd name="T146" fmla="+- 0 1796 201"/>
                                <a:gd name="T147" fmla="*/ 1796 h 1595"/>
                                <a:gd name="T148" fmla="+- 0 5724 4666"/>
                                <a:gd name="T149" fmla="*/ T148 w 1059"/>
                                <a:gd name="T150" fmla="+- 0 1790 201"/>
                                <a:gd name="T151" fmla="*/ 1790 h 1595"/>
                                <a:gd name="T152" fmla="+- 0 5724 4666"/>
                                <a:gd name="T153" fmla="*/ T152 w 1059"/>
                                <a:gd name="T154" fmla="+- 0 258 201"/>
                                <a:gd name="T155" fmla="*/ 258 h 15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59" h="1595">
                                  <a:moveTo>
                                    <a:pt x="129" y="6"/>
                                  </a:moveTo>
                                  <a:lnTo>
                                    <a:pt x="123" y="0"/>
                                  </a:lnTo>
                                  <a:lnTo>
                                    <a:pt x="116" y="0"/>
                                  </a:lnTo>
                                  <a:lnTo>
                                    <a:pt x="91" y="5"/>
                                  </a:lnTo>
                                  <a:lnTo>
                                    <a:pt x="71" y="19"/>
                                  </a:lnTo>
                                  <a:lnTo>
                                    <a:pt x="57" y="39"/>
                                  </a:lnTo>
                                  <a:lnTo>
                                    <a:pt x="54" y="55"/>
                                  </a:lnTo>
                                  <a:lnTo>
                                    <a:pt x="52" y="57"/>
                                  </a:lnTo>
                                  <a:lnTo>
                                    <a:pt x="52" y="64"/>
                                  </a:lnTo>
                                  <a:lnTo>
                                    <a:pt x="52" y="71"/>
                                  </a:lnTo>
                                  <a:lnTo>
                                    <a:pt x="52" y="1569"/>
                                  </a:lnTo>
                                  <a:lnTo>
                                    <a:pt x="6" y="1569"/>
                                  </a:lnTo>
                                  <a:lnTo>
                                    <a:pt x="0" y="1575"/>
                                  </a:lnTo>
                                  <a:lnTo>
                                    <a:pt x="0" y="1589"/>
                                  </a:lnTo>
                                  <a:lnTo>
                                    <a:pt x="6" y="1595"/>
                                  </a:lnTo>
                                  <a:lnTo>
                                    <a:pt x="58" y="1595"/>
                                  </a:lnTo>
                                  <a:lnTo>
                                    <a:pt x="65" y="1595"/>
                                  </a:lnTo>
                                  <a:lnTo>
                                    <a:pt x="72" y="1595"/>
                                  </a:lnTo>
                                  <a:lnTo>
                                    <a:pt x="78" y="1589"/>
                                  </a:lnTo>
                                  <a:lnTo>
                                    <a:pt x="78" y="1575"/>
                                  </a:lnTo>
                                  <a:lnTo>
                                    <a:pt x="78" y="71"/>
                                  </a:lnTo>
                                  <a:lnTo>
                                    <a:pt x="78" y="64"/>
                                  </a:lnTo>
                                  <a:lnTo>
                                    <a:pt x="81" y="49"/>
                                  </a:lnTo>
                                  <a:lnTo>
                                    <a:pt x="89" y="37"/>
                                  </a:lnTo>
                                  <a:lnTo>
                                    <a:pt x="101" y="29"/>
                                  </a:lnTo>
                                  <a:lnTo>
                                    <a:pt x="116" y="26"/>
                                  </a:lnTo>
                                  <a:lnTo>
                                    <a:pt x="123" y="26"/>
                                  </a:lnTo>
                                  <a:lnTo>
                                    <a:pt x="129" y="20"/>
                                  </a:lnTo>
                                  <a:lnTo>
                                    <a:pt x="129" y="6"/>
                                  </a:lnTo>
                                  <a:close/>
                                  <a:moveTo>
                                    <a:pt x="1058" y="57"/>
                                  </a:moveTo>
                                  <a:lnTo>
                                    <a:pt x="1052" y="51"/>
                                  </a:lnTo>
                                  <a:lnTo>
                                    <a:pt x="1038" y="51"/>
                                  </a:lnTo>
                                  <a:lnTo>
                                    <a:pt x="1032" y="57"/>
                                  </a:lnTo>
                                  <a:lnTo>
                                    <a:pt x="1032" y="1589"/>
                                  </a:lnTo>
                                  <a:lnTo>
                                    <a:pt x="1038" y="1595"/>
                                  </a:lnTo>
                                  <a:lnTo>
                                    <a:pt x="1045" y="1595"/>
                                  </a:lnTo>
                                  <a:lnTo>
                                    <a:pt x="1052" y="1595"/>
                                  </a:lnTo>
                                  <a:lnTo>
                                    <a:pt x="1058" y="1589"/>
                                  </a:lnTo>
                                  <a:lnTo>
                                    <a:pt x="1058" y="5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1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595" y="149"/>
                              <a:ext cx="130"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 name="AutoShape 120"/>
                          <wps:cNvSpPr>
                            <a:spLocks/>
                          </wps:cNvSpPr>
                          <wps:spPr bwMode="auto">
                            <a:xfrm>
                              <a:off x="4536" y="149"/>
                              <a:ext cx="1188" cy="1647"/>
                            </a:xfrm>
                            <a:custGeom>
                              <a:avLst/>
                              <a:gdLst>
                                <a:gd name="T0" fmla="+- 0 4648 4537"/>
                                <a:gd name="T1" fmla="*/ T0 w 1188"/>
                                <a:gd name="T2" fmla="+- 0 329 149"/>
                                <a:gd name="T3" fmla="*/ 329 h 1647"/>
                                <a:gd name="T4" fmla="+- 0 4537 4537"/>
                                <a:gd name="T5" fmla="*/ T4 w 1188"/>
                                <a:gd name="T6" fmla="+- 0 1673 149"/>
                                <a:gd name="T7" fmla="*/ 1673 h 1647"/>
                                <a:gd name="T8" fmla="+- 0 4537 4537"/>
                                <a:gd name="T9" fmla="*/ T8 w 1188"/>
                                <a:gd name="T10" fmla="+- 0 1687 149"/>
                                <a:gd name="T11" fmla="*/ 1687 h 1647"/>
                                <a:gd name="T12" fmla="+- 0 4542 4537"/>
                                <a:gd name="T13" fmla="*/ T12 w 1188"/>
                                <a:gd name="T14" fmla="+- 0 1692 149"/>
                                <a:gd name="T15" fmla="*/ 1692 h 1647"/>
                                <a:gd name="T16" fmla="+- 0 4550 4537"/>
                                <a:gd name="T17" fmla="*/ T16 w 1188"/>
                                <a:gd name="T18" fmla="+- 0 1693 149"/>
                                <a:gd name="T19" fmla="*/ 1693 h 1647"/>
                                <a:gd name="T20" fmla="+- 0 4602 4537"/>
                                <a:gd name="T21" fmla="*/ T20 w 1188"/>
                                <a:gd name="T22" fmla="+- 0 1693 149"/>
                                <a:gd name="T23" fmla="*/ 1693 h 1647"/>
                                <a:gd name="T24" fmla="+- 0 4613 4537"/>
                                <a:gd name="T25" fmla="*/ T24 w 1188"/>
                                <a:gd name="T26" fmla="+- 0 1689 149"/>
                                <a:gd name="T27" fmla="*/ 1689 h 1647"/>
                                <a:gd name="T28" fmla="+- 0 4615 4537"/>
                                <a:gd name="T29" fmla="*/ T28 w 1188"/>
                                <a:gd name="T30" fmla="+- 0 1687 149"/>
                                <a:gd name="T31" fmla="*/ 1687 h 1647"/>
                                <a:gd name="T32" fmla="+- 0 4661 4537"/>
                                <a:gd name="T33" fmla="*/ T32 w 1188"/>
                                <a:gd name="T34" fmla="+- 0 999 149"/>
                                <a:gd name="T35" fmla="*/ 999 h 1647"/>
                                <a:gd name="T36" fmla="+- 0 4590 4537"/>
                                <a:gd name="T37" fmla="*/ T36 w 1188"/>
                                <a:gd name="T38" fmla="+- 0 1667 149"/>
                                <a:gd name="T39" fmla="*/ 1667 h 1647"/>
                                <a:gd name="T40" fmla="+- 0 5389 4537"/>
                                <a:gd name="T41" fmla="*/ T40 w 1188"/>
                                <a:gd name="T42" fmla="+- 0 1236 149"/>
                                <a:gd name="T43" fmla="*/ 1236 h 1647"/>
                                <a:gd name="T44" fmla="+- 0 5002 4537"/>
                                <a:gd name="T45" fmla="*/ T44 w 1188"/>
                                <a:gd name="T46" fmla="+- 0 1236 149"/>
                                <a:gd name="T47" fmla="*/ 1236 h 1647"/>
                                <a:gd name="T48" fmla="+- 0 5376 4537"/>
                                <a:gd name="T49" fmla="*/ T48 w 1188"/>
                                <a:gd name="T50" fmla="+- 0 1256 149"/>
                                <a:gd name="T51" fmla="*/ 1256 h 1647"/>
                                <a:gd name="T52" fmla="+- 0 5389 4537"/>
                                <a:gd name="T53" fmla="*/ T52 w 1188"/>
                                <a:gd name="T54" fmla="+- 0 1236 149"/>
                                <a:gd name="T55" fmla="*/ 1236 h 1647"/>
                                <a:gd name="T56" fmla="+- 0 5569 4537"/>
                                <a:gd name="T57" fmla="*/ T56 w 1188"/>
                                <a:gd name="T58" fmla="+- 0 1359 149"/>
                                <a:gd name="T59" fmla="*/ 1359 h 1647"/>
                                <a:gd name="T60" fmla="+- 0 4821 4537"/>
                                <a:gd name="T61" fmla="*/ T60 w 1188"/>
                                <a:gd name="T62" fmla="+- 0 1410 149"/>
                                <a:gd name="T63" fmla="*/ 1410 h 1647"/>
                                <a:gd name="T64" fmla="+- 0 5569 4537"/>
                                <a:gd name="T65" fmla="*/ T64 w 1188"/>
                                <a:gd name="T66" fmla="+- 0 1359 149"/>
                                <a:gd name="T67" fmla="*/ 1359 h 1647"/>
                                <a:gd name="T68" fmla="+- 0 4795 4537"/>
                                <a:gd name="T69" fmla="*/ T68 w 1188"/>
                                <a:gd name="T70" fmla="+- 0 1430 149"/>
                                <a:gd name="T71" fmla="*/ 1430 h 1647"/>
                                <a:gd name="T72" fmla="+- 0 5595 4537"/>
                                <a:gd name="T73" fmla="*/ T72 w 1188"/>
                                <a:gd name="T74" fmla="+- 0 1430 149"/>
                                <a:gd name="T75" fmla="*/ 1430 h 1647"/>
                                <a:gd name="T76" fmla="+- 0 5595 4537"/>
                                <a:gd name="T77" fmla="*/ T76 w 1188"/>
                                <a:gd name="T78" fmla="+- 0 1364 149"/>
                                <a:gd name="T79" fmla="*/ 1364 h 1647"/>
                                <a:gd name="T80" fmla="+- 0 4801 4537"/>
                                <a:gd name="T81" fmla="*/ T80 w 1188"/>
                                <a:gd name="T82" fmla="+- 0 1178 149"/>
                                <a:gd name="T83" fmla="*/ 1178 h 1647"/>
                                <a:gd name="T84" fmla="+- 0 4801 4537"/>
                                <a:gd name="T85" fmla="*/ T84 w 1188"/>
                                <a:gd name="T86" fmla="+- 0 1204 149"/>
                                <a:gd name="T87" fmla="*/ 1204 h 1647"/>
                                <a:gd name="T88" fmla="+- 0 5595 4537"/>
                                <a:gd name="T89" fmla="*/ T88 w 1188"/>
                                <a:gd name="T90" fmla="+- 0 1198 149"/>
                                <a:gd name="T91" fmla="*/ 1198 h 1647"/>
                                <a:gd name="T92" fmla="+- 0 5589 4537"/>
                                <a:gd name="T93" fmla="*/ T92 w 1188"/>
                                <a:gd name="T94" fmla="+- 0 1127 149"/>
                                <a:gd name="T95" fmla="*/ 1127 h 1647"/>
                                <a:gd name="T96" fmla="+- 0 4795 4537"/>
                                <a:gd name="T97" fmla="*/ T96 w 1188"/>
                                <a:gd name="T98" fmla="+- 0 1147 149"/>
                                <a:gd name="T99" fmla="*/ 1147 h 1647"/>
                                <a:gd name="T100" fmla="+- 0 5589 4537"/>
                                <a:gd name="T101" fmla="*/ T100 w 1188"/>
                                <a:gd name="T102" fmla="+- 0 1153 149"/>
                                <a:gd name="T103" fmla="*/ 1153 h 1647"/>
                                <a:gd name="T104" fmla="+- 0 5621 4537"/>
                                <a:gd name="T105" fmla="*/ T104 w 1188"/>
                                <a:gd name="T106" fmla="+- 0 155 149"/>
                                <a:gd name="T107" fmla="*/ 155 h 1647"/>
                                <a:gd name="T108" fmla="+- 0 4769 4537"/>
                                <a:gd name="T109" fmla="*/ T108 w 1188"/>
                                <a:gd name="T110" fmla="+- 0 155 149"/>
                                <a:gd name="T111" fmla="*/ 155 h 1647"/>
                                <a:gd name="T112" fmla="+- 0 5608 4537"/>
                                <a:gd name="T113" fmla="*/ T112 w 1188"/>
                                <a:gd name="T114" fmla="+- 0 175 149"/>
                                <a:gd name="T115" fmla="*/ 175 h 1647"/>
                                <a:gd name="T116" fmla="+- 0 5621 4537"/>
                                <a:gd name="T117" fmla="*/ T116 w 1188"/>
                                <a:gd name="T118" fmla="+- 0 155 149"/>
                                <a:gd name="T119" fmla="*/ 155 h 1647"/>
                                <a:gd name="T120" fmla="+- 0 5673 4537"/>
                                <a:gd name="T121" fmla="*/ T120 w 1188"/>
                                <a:gd name="T122" fmla="+- 0 1770 149"/>
                                <a:gd name="T123" fmla="*/ 1770 h 1647"/>
                                <a:gd name="T124" fmla="+- 0 5673 4537"/>
                                <a:gd name="T125" fmla="*/ T124 w 1188"/>
                                <a:gd name="T126" fmla="+- 0 258 149"/>
                                <a:gd name="T127" fmla="*/ 258 h 1647"/>
                                <a:gd name="T128" fmla="+- 0 5654 4537"/>
                                <a:gd name="T129" fmla="*/ T128 w 1188"/>
                                <a:gd name="T130" fmla="+- 0 220 149"/>
                                <a:gd name="T131" fmla="*/ 220 h 1647"/>
                                <a:gd name="T132" fmla="+- 0 5615 4537"/>
                                <a:gd name="T133" fmla="*/ T132 w 1188"/>
                                <a:gd name="T134" fmla="+- 0 201 149"/>
                                <a:gd name="T135" fmla="*/ 201 h 1647"/>
                                <a:gd name="T136" fmla="+- 0 5601 4537"/>
                                <a:gd name="T137" fmla="*/ T136 w 1188"/>
                                <a:gd name="T138" fmla="+- 0 201 149"/>
                                <a:gd name="T139" fmla="*/ 201 h 1647"/>
                                <a:gd name="T140" fmla="+- 0 4769 4537"/>
                                <a:gd name="T141" fmla="*/ T140 w 1188"/>
                                <a:gd name="T142" fmla="+- 0 207 149"/>
                                <a:gd name="T143" fmla="*/ 207 h 1647"/>
                                <a:gd name="T144" fmla="+- 0 5601 4537"/>
                                <a:gd name="T145" fmla="*/ T144 w 1188"/>
                                <a:gd name="T146" fmla="+- 0 227 149"/>
                                <a:gd name="T147" fmla="*/ 227 h 1647"/>
                                <a:gd name="T148" fmla="+- 0 5635 4537"/>
                                <a:gd name="T149" fmla="*/ T148 w 1188"/>
                                <a:gd name="T150" fmla="+- 0 238 149"/>
                                <a:gd name="T151" fmla="*/ 238 h 1647"/>
                                <a:gd name="T152" fmla="+- 0 5647 4537"/>
                                <a:gd name="T153" fmla="*/ T152 w 1188"/>
                                <a:gd name="T154" fmla="+- 0 272 149"/>
                                <a:gd name="T155" fmla="*/ 272 h 1647"/>
                                <a:gd name="T156" fmla="+- 0 4749 4537"/>
                                <a:gd name="T157" fmla="*/ T156 w 1188"/>
                                <a:gd name="T158" fmla="+- 0 330 149"/>
                                <a:gd name="T159" fmla="*/ 330 h 1647"/>
                                <a:gd name="T160" fmla="+- 0 4749 4537"/>
                                <a:gd name="T161" fmla="*/ T160 w 1188"/>
                                <a:gd name="T162" fmla="+- 0 355 149"/>
                                <a:gd name="T163" fmla="*/ 355 h 1647"/>
                                <a:gd name="T164" fmla="+- 0 5647 4537"/>
                                <a:gd name="T165" fmla="*/ T164 w 1188"/>
                                <a:gd name="T166" fmla="+- 0 349 149"/>
                                <a:gd name="T167" fmla="*/ 349 h 1647"/>
                                <a:gd name="T168" fmla="+- 0 4749 4537"/>
                                <a:gd name="T169" fmla="*/ T168 w 1188"/>
                                <a:gd name="T170" fmla="+- 0 973 149"/>
                                <a:gd name="T171" fmla="*/ 973 h 1647"/>
                                <a:gd name="T172" fmla="+- 0 4749 4537"/>
                                <a:gd name="T173" fmla="*/ T172 w 1188"/>
                                <a:gd name="T174" fmla="+- 0 998 149"/>
                                <a:gd name="T175" fmla="*/ 998 h 1647"/>
                                <a:gd name="T176" fmla="+- 0 5647 4537"/>
                                <a:gd name="T177" fmla="*/ T176 w 1188"/>
                                <a:gd name="T178" fmla="+- 0 993 149"/>
                                <a:gd name="T179" fmla="*/ 993 h 1647"/>
                                <a:gd name="T180" fmla="+- 0 4749 4537"/>
                                <a:gd name="T181" fmla="*/ T180 w 1188"/>
                                <a:gd name="T182" fmla="+- 0 1487 149"/>
                                <a:gd name="T183" fmla="*/ 1487 h 1647"/>
                                <a:gd name="T184" fmla="+- 0 4749 4537"/>
                                <a:gd name="T185" fmla="*/ T184 w 1188"/>
                                <a:gd name="T186" fmla="+- 0 1513 149"/>
                                <a:gd name="T187" fmla="*/ 1513 h 1647"/>
                                <a:gd name="T188" fmla="+- 0 5647 4537"/>
                                <a:gd name="T189" fmla="*/ T188 w 1188"/>
                                <a:gd name="T190" fmla="+- 0 1507 149"/>
                                <a:gd name="T191" fmla="*/ 1507 h 1647"/>
                                <a:gd name="T192" fmla="+- 0 5653 4537"/>
                                <a:gd name="T193" fmla="*/ T192 w 1188"/>
                                <a:gd name="T194" fmla="+- 0 1796 149"/>
                                <a:gd name="T195" fmla="*/ 1796 h 1647"/>
                                <a:gd name="T196" fmla="+- 0 5667 4537"/>
                                <a:gd name="T197" fmla="*/ T196 w 1188"/>
                                <a:gd name="T198" fmla="+- 0 1796 149"/>
                                <a:gd name="T199" fmla="*/ 1796 h 1647"/>
                                <a:gd name="T200" fmla="+- 0 5724 4537"/>
                                <a:gd name="T201" fmla="*/ T200 w 1188"/>
                                <a:gd name="T202" fmla="+- 0 1790 149"/>
                                <a:gd name="T203" fmla="*/ 1790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188" h="1647">
                                  <a:moveTo>
                                    <a:pt x="130" y="187"/>
                                  </a:moveTo>
                                  <a:lnTo>
                                    <a:pt x="124" y="181"/>
                                  </a:lnTo>
                                  <a:lnTo>
                                    <a:pt x="111" y="180"/>
                                  </a:lnTo>
                                  <a:lnTo>
                                    <a:pt x="104" y="185"/>
                                  </a:lnTo>
                                  <a:lnTo>
                                    <a:pt x="1" y="1523"/>
                                  </a:lnTo>
                                  <a:lnTo>
                                    <a:pt x="0" y="1524"/>
                                  </a:lnTo>
                                  <a:lnTo>
                                    <a:pt x="0" y="1530"/>
                                  </a:lnTo>
                                  <a:lnTo>
                                    <a:pt x="0" y="1537"/>
                                  </a:lnTo>
                                  <a:lnTo>
                                    <a:pt x="0" y="1538"/>
                                  </a:lnTo>
                                  <a:lnTo>
                                    <a:pt x="3" y="1541"/>
                                  </a:lnTo>
                                  <a:lnTo>
                                    <a:pt x="5" y="1543"/>
                                  </a:lnTo>
                                  <a:lnTo>
                                    <a:pt x="6" y="1544"/>
                                  </a:lnTo>
                                  <a:lnTo>
                                    <a:pt x="13" y="1544"/>
                                  </a:lnTo>
                                  <a:lnTo>
                                    <a:pt x="20" y="1544"/>
                                  </a:lnTo>
                                  <a:lnTo>
                                    <a:pt x="65" y="1544"/>
                                  </a:lnTo>
                                  <a:lnTo>
                                    <a:pt x="71" y="1544"/>
                                  </a:lnTo>
                                  <a:lnTo>
                                    <a:pt x="72" y="1544"/>
                                  </a:lnTo>
                                  <a:lnTo>
                                    <a:pt x="76" y="1540"/>
                                  </a:lnTo>
                                  <a:lnTo>
                                    <a:pt x="77" y="1539"/>
                                  </a:lnTo>
                                  <a:lnTo>
                                    <a:pt x="78" y="1538"/>
                                  </a:lnTo>
                                  <a:lnTo>
                                    <a:pt x="78" y="1532"/>
                                  </a:lnTo>
                                  <a:lnTo>
                                    <a:pt x="130" y="856"/>
                                  </a:lnTo>
                                  <a:lnTo>
                                    <a:pt x="124" y="850"/>
                                  </a:lnTo>
                                  <a:lnTo>
                                    <a:pt x="111" y="849"/>
                                  </a:lnTo>
                                  <a:lnTo>
                                    <a:pt x="104" y="854"/>
                                  </a:lnTo>
                                  <a:lnTo>
                                    <a:pt x="53" y="1518"/>
                                  </a:lnTo>
                                  <a:lnTo>
                                    <a:pt x="27" y="1518"/>
                                  </a:lnTo>
                                  <a:lnTo>
                                    <a:pt x="130" y="187"/>
                                  </a:lnTo>
                                  <a:close/>
                                  <a:moveTo>
                                    <a:pt x="852" y="1087"/>
                                  </a:moveTo>
                                  <a:lnTo>
                                    <a:pt x="846" y="1081"/>
                                  </a:lnTo>
                                  <a:lnTo>
                                    <a:pt x="470" y="1081"/>
                                  </a:lnTo>
                                  <a:lnTo>
                                    <a:pt x="465" y="1087"/>
                                  </a:lnTo>
                                  <a:lnTo>
                                    <a:pt x="465" y="1101"/>
                                  </a:lnTo>
                                  <a:lnTo>
                                    <a:pt x="470" y="1107"/>
                                  </a:lnTo>
                                  <a:lnTo>
                                    <a:pt x="839" y="1107"/>
                                  </a:lnTo>
                                  <a:lnTo>
                                    <a:pt x="846" y="1107"/>
                                  </a:lnTo>
                                  <a:lnTo>
                                    <a:pt x="852" y="1101"/>
                                  </a:lnTo>
                                  <a:lnTo>
                                    <a:pt x="852" y="1087"/>
                                  </a:lnTo>
                                  <a:close/>
                                  <a:moveTo>
                                    <a:pt x="1058" y="1215"/>
                                  </a:moveTo>
                                  <a:lnTo>
                                    <a:pt x="1052" y="1210"/>
                                  </a:lnTo>
                                  <a:lnTo>
                                    <a:pt x="1032" y="1210"/>
                                  </a:lnTo>
                                  <a:lnTo>
                                    <a:pt x="1032" y="1235"/>
                                  </a:lnTo>
                                  <a:lnTo>
                                    <a:pt x="1032" y="1261"/>
                                  </a:lnTo>
                                  <a:lnTo>
                                    <a:pt x="284" y="1261"/>
                                  </a:lnTo>
                                  <a:lnTo>
                                    <a:pt x="284" y="1235"/>
                                  </a:lnTo>
                                  <a:lnTo>
                                    <a:pt x="1032" y="1235"/>
                                  </a:lnTo>
                                  <a:lnTo>
                                    <a:pt x="1032" y="1210"/>
                                  </a:lnTo>
                                  <a:lnTo>
                                    <a:pt x="264" y="1210"/>
                                  </a:lnTo>
                                  <a:lnTo>
                                    <a:pt x="258" y="1215"/>
                                  </a:lnTo>
                                  <a:lnTo>
                                    <a:pt x="258" y="1281"/>
                                  </a:lnTo>
                                  <a:lnTo>
                                    <a:pt x="264" y="1287"/>
                                  </a:lnTo>
                                  <a:lnTo>
                                    <a:pt x="1052" y="1287"/>
                                  </a:lnTo>
                                  <a:lnTo>
                                    <a:pt x="1058" y="1281"/>
                                  </a:lnTo>
                                  <a:lnTo>
                                    <a:pt x="1058" y="1261"/>
                                  </a:lnTo>
                                  <a:lnTo>
                                    <a:pt x="1058" y="1235"/>
                                  </a:lnTo>
                                  <a:lnTo>
                                    <a:pt x="1058" y="1215"/>
                                  </a:lnTo>
                                  <a:close/>
                                  <a:moveTo>
                                    <a:pt x="1058" y="1035"/>
                                  </a:moveTo>
                                  <a:lnTo>
                                    <a:pt x="1052" y="1029"/>
                                  </a:lnTo>
                                  <a:lnTo>
                                    <a:pt x="264" y="1029"/>
                                  </a:lnTo>
                                  <a:lnTo>
                                    <a:pt x="258" y="1035"/>
                                  </a:lnTo>
                                  <a:lnTo>
                                    <a:pt x="258" y="1049"/>
                                  </a:lnTo>
                                  <a:lnTo>
                                    <a:pt x="264" y="1055"/>
                                  </a:lnTo>
                                  <a:lnTo>
                                    <a:pt x="1045" y="1055"/>
                                  </a:lnTo>
                                  <a:lnTo>
                                    <a:pt x="1052" y="1055"/>
                                  </a:lnTo>
                                  <a:lnTo>
                                    <a:pt x="1058" y="1049"/>
                                  </a:lnTo>
                                  <a:lnTo>
                                    <a:pt x="1058" y="1035"/>
                                  </a:lnTo>
                                  <a:close/>
                                  <a:moveTo>
                                    <a:pt x="1058" y="984"/>
                                  </a:moveTo>
                                  <a:lnTo>
                                    <a:pt x="1052" y="978"/>
                                  </a:lnTo>
                                  <a:lnTo>
                                    <a:pt x="264" y="978"/>
                                  </a:lnTo>
                                  <a:lnTo>
                                    <a:pt x="258" y="984"/>
                                  </a:lnTo>
                                  <a:lnTo>
                                    <a:pt x="258" y="998"/>
                                  </a:lnTo>
                                  <a:lnTo>
                                    <a:pt x="264" y="1004"/>
                                  </a:lnTo>
                                  <a:lnTo>
                                    <a:pt x="1045" y="1004"/>
                                  </a:lnTo>
                                  <a:lnTo>
                                    <a:pt x="1052" y="1004"/>
                                  </a:lnTo>
                                  <a:lnTo>
                                    <a:pt x="1058" y="998"/>
                                  </a:lnTo>
                                  <a:lnTo>
                                    <a:pt x="1058" y="984"/>
                                  </a:lnTo>
                                  <a:close/>
                                  <a:moveTo>
                                    <a:pt x="1084" y="6"/>
                                  </a:moveTo>
                                  <a:lnTo>
                                    <a:pt x="1078" y="0"/>
                                  </a:lnTo>
                                  <a:lnTo>
                                    <a:pt x="238" y="0"/>
                                  </a:lnTo>
                                  <a:lnTo>
                                    <a:pt x="232" y="6"/>
                                  </a:lnTo>
                                  <a:lnTo>
                                    <a:pt x="232" y="20"/>
                                  </a:lnTo>
                                  <a:lnTo>
                                    <a:pt x="238" y="26"/>
                                  </a:lnTo>
                                  <a:lnTo>
                                    <a:pt x="1071" y="26"/>
                                  </a:lnTo>
                                  <a:lnTo>
                                    <a:pt x="1078" y="26"/>
                                  </a:lnTo>
                                  <a:lnTo>
                                    <a:pt x="1084" y="20"/>
                                  </a:lnTo>
                                  <a:lnTo>
                                    <a:pt x="1084" y="6"/>
                                  </a:lnTo>
                                  <a:close/>
                                  <a:moveTo>
                                    <a:pt x="1187" y="1627"/>
                                  </a:moveTo>
                                  <a:lnTo>
                                    <a:pt x="1181" y="1621"/>
                                  </a:lnTo>
                                  <a:lnTo>
                                    <a:pt x="1136" y="1621"/>
                                  </a:lnTo>
                                  <a:lnTo>
                                    <a:pt x="1136" y="123"/>
                                  </a:lnTo>
                                  <a:lnTo>
                                    <a:pt x="1136" y="116"/>
                                  </a:lnTo>
                                  <a:lnTo>
                                    <a:pt x="1136" y="109"/>
                                  </a:lnTo>
                                  <a:lnTo>
                                    <a:pt x="1134" y="107"/>
                                  </a:lnTo>
                                  <a:lnTo>
                                    <a:pt x="1131" y="91"/>
                                  </a:lnTo>
                                  <a:lnTo>
                                    <a:pt x="1117" y="71"/>
                                  </a:lnTo>
                                  <a:lnTo>
                                    <a:pt x="1096" y="57"/>
                                  </a:lnTo>
                                  <a:lnTo>
                                    <a:pt x="1080" y="54"/>
                                  </a:lnTo>
                                  <a:lnTo>
                                    <a:pt x="1078" y="52"/>
                                  </a:lnTo>
                                  <a:lnTo>
                                    <a:pt x="1071" y="52"/>
                                  </a:lnTo>
                                  <a:lnTo>
                                    <a:pt x="1064" y="52"/>
                                  </a:lnTo>
                                  <a:lnTo>
                                    <a:pt x="238" y="52"/>
                                  </a:lnTo>
                                  <a:lnTo>
                                    <a:pt x="232" y="58"/>
                                  </a:lnTo>
                                  <a:lnTo>
                                    <a:pt x="232" y="72"/>
                                  </a:lnTo>
                                  <a:lnTo>
                                    <a:pt x="238" y="78"/>
                                  </a:lnTo>
                                  <a:lnTo>
                                    <a:pt x="1064" y="78"/>
                                  </a:lnTo>
                                  <a:lnTo>
                                    <a:pt x="1071" y="78"/>
                                  </a:lnTo>
                                  <a:lnTo>
                                    <a:pt x="1086" y="81"/>
                                  </a:lnTo>
                                  <a:lnTo>
                                    <a:pt x="1098" y="89"/>
                                  </a:lnTo>
                                  <a:lnTo>
                                    <a:pt x="1107" y="101"/>
                                  </a:lnTo>
                                  <a:lnTo>
                                    <a:pt x="1110" y="116"/>
                                  </a:lnTo>
                                  <a:lnTo>
                                    <a:pt x="1110" y="123"/>
                                  </a:lnTo>
                                  <a:lnTo>
                                    <a:pt x="1110" y="186"/>
                                  </a:lnTo>
                                  <a:lnTo>
                                    <a:pt x="1104" y="181"/>
                                  </a:lnTo>
                                  <a:lnTo>
                                    <a:pt x="212" y="181"/>
                                  </a:lnTo>
                                  <a:lnTo>
                                    <a:pt x="207" y="186"/>
                                  </a:lnTo>
                                  <a:lnTo>
                                    <a:pt x="207" y="200"/>
                                  </a:lnTo>
                                  <a:lnTo>
                                    <a:pt x="212" y="206"/>
                                  </a:lnTo>
                                  <a:lnTo>
                                    <a:pt x="1097" y="206"/>
                                  </a:lnTo>
                                  <a:lnTo>
                                    <a:pt x="1104" y="206"/>
                                  </a:lnTo>
                                  <a:lnTo>
                                    <a:pt x="1110" y="200"/>
                                  </a:lnTo>
                                  <a:lnTo>
                                    <a:pt x="1110" y="829"/>
                                  </a:lnTo>
                                  <a:lnTo>
                                    <a:pt x="1104" y="824"/>
                                  </a:lnTo>
                                  <a:lnTo>
                                    <a:pt x="212" y="824"/>
                                  </a:lnTo>
                                  <a:lnTo>
                                    <a:pt x="207" y="829"/>
                                  </a:lnTo>
                                  <a:lnTo>
                                    <a:pt x="207" y="844"/>
                                  </a:lnTo>
                                  <a:lnTo>
                                    <a:pt x="212" y="849"/>
                                  </a:lnTo>
                                  <a:lnTo>
                                    <a:pt x="1097" y="849"/>
                                  </a:lnTo>
                                  <a:lnTo>
                                    <a:pt x="1104" y="849"/>
                                  </a:lnTo>
                                  <a:lnTo>
                                    <a:pt x="1110" y="844"/>
                                  </a:lnTo>
                                  <a:lnTo>
                                    <a:pt x="1110" y="1344"/>
                                  </a:lnTo>
                                  <a:lnTo>
                                    <a:pt x="1104" y="1338"/>
                                  </a:lnTo>
                                  <a:lnTo>
                                    <a:pt x="212" y="1338"/>
                                  </a:lnTo>
                                  <a:lnTo>
                                    <a:pt x="207" y="1344"/>
                                  </a:lnTo>
                                  <a:lnTo>
                                    <a:pt x="207" y="1358"/>
                                  </a:lnTo>
                                  <a:lnTo>
                                    <a:pt x="212" y="1364"/>
                                  </a:lnTo>
                                  <a:lnTo>
                                    <a:pt x="1097" y="1364"/>
                                  </a:lnTo>
                                  <a:lnTo>
                                    <a:pt x="1104" y="1364"/>
                                  </a:lnTo>
                                  <a:lnTo>
                                    <a:pt x="1110" y="1358"/>
                                  </a:lnTo>
                                  <a:lnTo>
                                    <a:pt x="1110" y="1627"/>
                                  </a:lnTo>
                                  <a:lnTo>
                                    <a:pt x="1110" y="1641"/>
                                  </a:lnTo>
                                  <a:lnTo>
                                    <a:pt x="1116" y="1647"/>
                                  </a:lnTo>
                                  <a:lnTo>
                                    <a:pt x="1123" y="1647"/>
                                  </a:lnTo>
                                  <a:lnTo>
                                    <a:pt x="1130" y="1647"/>
                                  </a:lnTo>
                                  <a:lnTo>
                                    <a:pt x="1174" y="1647"/>
                                  </a:lnTo>
                                  <a:lnTo>
                                    <a:pt x="1181" y="1647"/>
                                  </a:lnTo>
                                  <a:lnTo>
                                    <a:pt x="1187" y="1641"/>
                                  </a:lnTo>
                                  <a:lnTo>
                                    <a:pt x="1187" y="1627"/>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3" name="Picture 1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4817" y="766"/>
                              <a:ext cx="38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4" name="AutoShape 122"/>
                          <wps:cNvSpPr>
                            <a:spLocks/>
                          </wps:cNvSpPr>
                          <wps:spPr bwMode="auto">
                            <a:xfrm>
                              <a:off x="4806" y="402"/>
                              <a:ext cx="600" cy="328"/>
                            </a:xfrm>
                            <a:custGeom>
                              <a:avLst/>
                              <a:gdLst>
                                <a:gd name="T0" fmla="+- 0 4897 4807"/>
                                <a:gd name="T1" fmla="*/ T0 w 600"/>
                                <a:gd name="T2" fmla="+- 0 588 402"/>
                                <a:gd name="T3" fmla="*/ 588 h 328"/>
                                <a:gd name="T4" fmla="+- 0 4839 4807"/>
                                <a:gd name="T5" fmla="*/ T4 w 600"/>
                                <a:gd name="T6" fmla="+- 0 587 402"/>
                                <a:gd name="T7" fmla="*/ 587 h 328"/>
                                <a:gd name="T8" fmla="+- 0 4853 4807"/>
                                <a:gd name="T9" fmla="*/ T8 w 600"/>
                                <a:gd name="T10" fmla="+- 0 660 402"/>
                                <a:gd name="T11" fmla="*/ 660 h 328"/>
                                <a:gd name="T12" fmla="+- 0 4885 4807"/>
                                <a:gd name="T13" fmla="*/ T12 w 600"/>
                                <a:gd name="T14" fmla="+- 0 726 402"/>
                                <a:gd name="T15" fmla="*/ 726 h 328"/>
                                <a:gd name="T16" fmla="+- 0 4932 4807"/>
                                <a:gd name="T17" fmla="*/ T16 w 600"/>
                                <a:gd name="T18" fmla="+- 0 590 402"/>
                                <a:gd name="T19" fmla="*/ 590 h 328"/>
                                <a:gd name="T20" fmla="+- 0 4917 4807"/>
                                <a:gd name="T21" fmla="*/ T20 w 600"/>
                                <a:gd name="T22" fmla="+- 0 406 402"/>
                                <a:gd name="T23" fmla="*/ 406 h 328"/>
                                <a:gd name="T24" fmla="+- 0 4857 4807"/>
                                <a:gd name="T25" fmla="*/ T24 w 600"/>
                                <a:gd name="T26" fmla="+- 0 404 402"/>
                                <a:gd name="T27" fmla="*/ 404 h 328"/>
                                <a:gd name="T28" fmla="+- 0 4829 4807"/>
                                <a:gd name="T29" fmla="*/ T28 w 600"/>
                                <a:gd name="T30" fmla="+- 0 546 402"/>
                                <a:gd name="T31" fmla="*/ 546 h 328"/>
                                <a:gd name="T32" fmla="+- 0 4917 4807"/>
                                <a:gd name="T33" fmla="*/ T32 w 600"/>
                                <a:gd name="T34" fmla="+- 0 489 402"/>
                                <a:gd name="T35" fmla="*/ 489 h 328"/>
                                <a:gd name="T36" fmla="+- 0 4948 4807"/>
                                <a:gd name="T37" fmla="*/ T36 w 600"/>
                                <a:gd name="T38" fmla="+- 0 544 402"/>
                                <a:gd name="T39" fmla="*/ 544 h 328"/>
                                <a:gd name="T40" fmla="+- 0 5095 4807"/>
                                <a:gd name="T41" fmla="*/ T40 w 600"/>
                                <a:gd name="T42" fmla="+- 0 658 402"/>
                                <a:gd name="T43" fmla="*/ 658 h 328"/>
                                <a:gd name="T44" fmla="+- 0 5063 4807"/>
                                <a:gd name="T45" fmla="*/ T44 w 600"/>
                                <a:gd name="T46" fmla="+- 0 598 402"/>
                                <a:gd name="T47" fmla="*/ 598 h 328"/>
                                <a:gd name="T48" fmla="+- 0 5038 4807"/>
                                <a:gd name="T49" fmla="*/ T48 w 600"/>
                                <a:gd name="T50" fmla="+- 0 695 402"/>
                                <a:gd name="T51" fmla="*/ 695 h 328"/>
                                <a:gd name="T52" fmla="+- 0 4985 4807"/>
                                <a:gd name="T53" fmla="*/ T52 w 600"/>
                                <a:gd name="T54" fmla="+- 0 673 402"/>
                                <a:gd name="T55" fmla="*/ 673 h 328"/>
                                <a:gd name="T56" fmla="+- 0 5007 4807"/>
                                <a:gd name="T57" fmla="*/ T56 w 600"/>
                                <a:gd name="T58" fmla="+- 0 620 402"/>
                                <a:gd name="T59" fmla="*/ 620 h 328"/>
                                <a:gd name="T60" fmla="+- 0 5060 4807"/>
                                <a:gd name="T61" fmla="*/ T60 w 600"/>
                                <a:gd name="T62" fmla="+- 0 642 402"/>
                                <a:gd name="T63" fmla="*/ 642 h 328"/>
                                <a:gd name="T64" fmla="+- 0 5022 4807"/>
                                <a:gd name="T65" fmla="*/ T64 w 600"/>
                                <a:gd name="T66" fmla="+- 0 585 402"/>
                                <a:gd name="T67" fmla="*/ 585 h 328"/>
                                <a:gd name="T68" fmla="+- 0 4950 4807"/>
                                <a:gd name="T69" fmla="*/ T68 w 600"/>
                                <a:gd name="T70" fmla="+- 0 658 402"/>
                                <a:gd name="T71" fmla="*/ 658 h 328"/>
                                <a:gd name="T72" fmla="+- 0 5022 4807"/>
                                <a:gd name="T73" fmla="*/ T72 w 600"/>
                                <a:gd name="T74" fmla="+- 0 730 402"/>
                                <a:gd name="T75" fmla="*/ 730 h 328"/>
                                <a:gd name="T76" fmla="+- 0 5089 4807"/>
                                <a:gd name="T77" fmla="*/ T76 w 600"/>
                                <a:gd name="T78" fmla="+- 0 686 402"/>
                                <a:gd name="T79" fmla="*/ 686 h 328"/>
                                <a:gd name="T80" fmla="+- 0 5097 4807"/>
                                <a:gd name="T81" fmla="*/ T80 w 600"/>
                                <a:gd name="T82" fmla="+- 0 498 402"/>
                                <a:gd name="T83" fmla="*/ 498 h 328"/>
                                <a:gd name="T84" fmla="+- 0 5034 4807"/>
                                <a:gd name="T85" fmla="*/ T84 w 600"/>
                                <a:gd name="T86" fmla="+- 0 498 402"/>
                                <a:gd name="T87" fmla="*/ 498 h 328"/>
                                <a:gd name="T88" fmla="+- 0 5064 4807"/>
                                <a:gd name="T89" fmla="*/ T88 w 600"/>
                                <a:gd name="T90" fmla="+- 0 428 402"/>
                                <a:gd name="T91" fmla="*/ 428 h 328"/>
                                <a:gd name="T92" fmla="+- 0 5047 4807"/>
                                <a:gd name="T93" fmla="*/ T92 w 600"/>
                                <a:gd name="T94" fmla="+- 0 402 402"/>
                                <a:gd name="T95" fmla="*/ 402 h 328"/>
                                <a:gd name="T96" fmla="+- 0 4980 4807"/>
                                <a:gd name="T97" fmla="*/ T96 w 600"/>
                                <a:gd name="T98" fmla="+- 0 543 402"/>
                                <a:gd name="T99" fmla="*/ 543 h 328"/>
                                <a:gd name="T100" fmla="+- 0 5014 4807"/>
                                <a:gd name="T101" fmla="*/ T100 w 600"/>
                                <a:gd name="T102" fmla="+- 0 541 402"/>
                                <a:gd name="T103" fmla="*/ 541 h 328"/>
                                <a:gd name="T104" fmla="+- 0 5086 4807"/>
                                <a:gd name="T105" fmla="*/ T104 w 600"/>
                                <a:gd name="T106" fmla="+- 0 545 402"/>
                                <a:gd name="T107" fmla="*/ 545 h 328"/>
                                <a:gd name="T108" fmla="+- 0 5249 4807"/>
                                <a:gd name="T109" fmla="*/ T108 w 600"/>
                                <a:gd name="T110" fmla="+- 0 588 402"/>
                                <a:gd name="T111" fmla="*/ 588 h 328"/>
                                <a:gd name="T112" fmla="+- 0 5217 4807"/>
                                <a:gd name="T113" fmla="*/ T112 w 600"/>
                                <a:gd name="T114" fmla="+- 0 687 402"/>
                                <a:gd name="T115" fmla="*/ 687 h 328"/>
                                <a:gd name="T116" fmla="+- 0 5166 4807"/>
                                <a:gd name="T117" fmla="*/ T116 w 600"/>
                                <a:gd name="T118" fmla="+- 0 588 402"/>
                                <a:gd name="T119" fmla="*/ 588 h 328"/>
                                <a:gd name="T120" fmla="+- 0 5134 4807"/>
                                <a:gd name="T121" fmla="*/ T120 w 600"/>
                                <a:gd name="T122" fmla="+- 0 674 402"/>
                                <a:gd name="T123" fmla="*/ 674 h 328"/>
                                <a:gd name="T124" fmla="+- 0 5191 4807"/>
                                <a:gd name="T125" fmla="*/ T124 w 600"/>
                                <a:gd name="T126" fmla="+- 0 730 402"/>
                                <a:gd name="T127" fmla="*/ 730 h 328"/>
                                <a:gd name="T128" fmla="+- 0 5245 4807"/>
                                <a:gd name="T129" fmla="*/ T128 w 600"/>
                                <a:gd name="T130" fmla="+- 0 696 402"/>
                                <a:gd name="T131" fmla="*/ 696 h 328"/>
                                <a:gd name="T132" fmla="+- 0 5255 4807"/>
                                <a:gd name="T133" fmla="*/ T132 w 600"/>
                                <a:gd name="T134" fmla="+- 0 404 402"/>
                                <a:gd name="T135" fmla="*/ 404 h 328"/>
                                <a:gd name="T136" fmla="+- 0 5188 4807"/>
                                <a:gd name="T137" fmla="*/ T136 w 600"/>
                                <a:gd name="T138" fmla="+- 0 481 402"/>
                                <a:gd name="T139" fmla="*/ 481 h 328"/>
                                <a:gd name="T140" fmla="+- 0 5152 4807"/>
                                <a:gd name="T141" fmla="*/ T140 w 600"/>
                                <a:gd name="T142" fmla="+- 0 404 402"/>
                                <a:gd name="T143" fmla="*/ 404 h 328"/>
                                <a:gd name="T144" fmla="+- 0 5184 4807"/>
                                <a:gd name="T145" fmla="*/ T144 w 600"/>
                                <a:gd name="T146" fmla="+- 0 547 402"/>
                                <a:gd name="T147" fmla="*/ 547 h 328"/>
                                <a:gd name="T148" fmla="+- 0 5192 4807"/>
                                <a:gd name="T149" fmla="*/ T148 w 600"/>
                                <a:gd name="T150" fmla="+- 0 546 402"/>
                                <a:gd name="T151" fmla="*/ 546 h 328"/>
                                <a:gd name="T152" fmla="+- 0 5378 4807"/>
                                <a:gd name="T153" fmla="*/ T152 w 600"/>
                                <a:gd name="T154" fmla="+- 0 404 402"/>
                                <a:gd name="T155" fmla="*/ 404 h 328"/>
                                <a:gd name="T156" fmla="+- 0 5290 4807"/>
                                <a:gd name="T157" fmla="*/ T156 w 600"/>
                                <a:gd name="T158" fmla="+- 0 546 402"/>
                                <a:gd name="T159" fmla="*/ 546 h 328"/>
                                <a:gd name="T160" fmla="+- 0 5378 4807"/>
                                <a:gd name="T161" fmla="*/ T160 w 600"/>
                                <a:gd name="T162" fmla="+- 0 516 402"/>
                                <a:gd name="T163" fmla="*/ 516 h 328"/>
                                <a:gd name="T164" fmla="+- 0 5370 4807"/>
                                <a:gd name="T165" fmla="*/ T164 w 600"/>
                                <a:gd name="T166" fmla="+- 0 487 402"/>
                                <a:gd name="T167" fmla="*/ 487 h 328"/>
                                <a:gd name="T168" fmla="+- 0 5320 4807"/>
                                <a:gd name="T169" fmla="*/ T168 w 600"/>
                                <a:gd name="T170" fmla="+- 0 434 402"/>
                                <a:gd name="T171" fmla="*/ 434 h 328"/>
                                <a:gd name="T172" fmla="+- 0 5406 4807"/>
                                <a:gd name="T173" fmla="*/ T172 w 600"/>
                                <a:gd name="T174" fmla="+- 0 630 402"/>
                                <a:gd name="T175" fmla="*/ 630 h 328"/>
                                <a:gd name="T176" fmla="+- 0 5379 4807"/>
                                <a:gd name="T177" fmla="*/ T176 w 600"/>
                                <a:gd name="T178" fmla="+- 0 590 402"/>
                                <a:gd name="T179" fmla="*/ 590 h 328"/>
                                <a:gd name="T180" fmla="+- 0 5368 4807"/>
                                <a:gd name="T181" fmla="*/ T180 w 600"/>
                                <a:gd name="T182" fmla="+- 0 647 402"/>
                                <a:gd name="T183" fmla="*/ 647 h 328"/>
                                <a:gd name="T184" fmla="+- 0 5375 4807"/>
                                <a:gd name="T185" fmla="*/ T184 w 600"/>
                                <a:gd name="T186" fmla="+- 0 622 402"/>
                                <a:gd name="T187" fmla="*/ 622 h 328"/>
                                <a:gd name="T188" fmla="+- 0 5298 4807"/>
                                <a:gd name="T189" fmla="*/ T188 w 600"/>
                                <a:gd name="T190" fmla="+- 0 588 402"/>
                                <a:gd name="T191" fmla="*/ 588 h 328"/>
                                <a:gd name="T192" fmla="+- 0 5330 4807"/>
                                <a:gd name="T193" fmla="*/ T192 w 600"/>
                                <a:gd name="T194" fmla="+- 0 726 402"/>
                                <a:gd name="T195" fmla="*/ 726 h 328"/>
                                <a:gd name="T196" fmla="+- 0 5372 4807"/>
                                <a:gd name="T197" fmla="*/ T196 w 600"/>
                                <a:gd name="T198" fmla="+- 0 728 402"/>
                                <a:gd name="T199" fmla="*/ 728 h 328"/>
                                <a:gd name="T200" fmla="+- 0 5376 4807"/>
                                <a:gd name="T201" fmla="*/ T200 w 600"/>
                                <a:gd name="T202" fmla="+- 0 671 402"/>
                                <a:gd name="T203" fmla="*/ 671 h 328"/>
                                <a:gd name="T204" fmla="+- 0 5404 4807"/>
                                <a:gd name="T205" fmla="*/ T204 w 600"/>
                                <a:gd name="T206" fmla="+- 0 644 402"/>
                                <a:gd name="T207" fmla="*/ 644 h 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00" h="328">
                                  <a:moveTo>
                                    <a:pt x="125" y="188"/>
                                  </a:moveTo>
                                  <a:lnTo>
                                    <a:pt x="123" y="185"/>
                                  </a:lnTo>
                                  <a:lnTo>
                                    <a:pt x="92" y="185"/>
                                  </a:lnTo>
                                  <a:lnTo>
                                    <a:pt x="90" y="186"/>
                                  </a:lnTo>
                                  <a:lnTo>
                                    <a:pt x="62" y="228"/>
                                  </a:lnTo>
                                  <a:lnTo>
                                    <a:pt x="34" y="186"/>
                                  </a:lnTo>
                                  <a:lnTo>
                                    <a:pt x="33" y="186"/>
                                  </a:lnTo>
                                  <a:lnTo>
                                    <a:pt x="32" y="185"/>
                                  </a:lnTo>
                                  <a:lnTo>
                                    <a:pt x="1" y="185"/>
                                  </a:lnTo>
                                  <a:lnTo>
                                    <a:pt x="0" y="188"/>
                                  </a:lnTo>
                                  <a:lnTo>
                                    <a:pt x="1" y="190"/>
                                  </a:lnTo>
                                  <a:lnTo>
                                    <a:pt x="46" y="258"/>
                                  </a:lnTo>
                                  <a:lnTo>
                                    <a:pt x="46" y="324"/>
                                  </a:lnTo>
                                  <a:lnTo>
                                    <a:pt x="48" y="326"/>
                                  </a:lnTo>
                                  <a:lnTo>
                                    <a:pt x="76" y="326"/>
                                  </a:lnTo>
                                  <a:lnTo>
                                    <a:pt x="78" y="324"/>
                                  </a:lnTo>
                                  <a:lnTo>
                                    <a:pt x="78" y="258"/>
                                  </a:lnTo>
                                  <a:lnTo>
                                    <a:pt x="98" y="228"/>
                                  </a:lnTo>
                                  <a:lnTo>
                                    <a:pt x="123" y="190"/>
                                  </a:lnTo>
                                  <a:lnTo>
                                    <a:pt x="125" y="188"/>
                                  </a:lnTo>
                                  <a:close/>
                                  <a:moveTo>
                                    <a:pt x="141" y="4"/>
                                  </a:moveTo>
                                  <a:lnTo>
                                    <a:pt x="140" y="2"/>
                                  </a:lnTo>
                                  <a:lnTo>
                                    <a:pt x="111" y="2"/>
                                  </a:lnTo>
                                  <a:lnTo>
                                    <a:pt x="110" y="4"/>
                                  </a:lnTo>
                                  <a:lnTo>
                                    <a:pt x="110" y="57"/>
                                  </a:lnTo>
                                  <a:lnTo>
                                    <a:pt x="52" y="57"/>
                                  </a:lnTo>
                                  <a:lnTo>
                                    <a:pt x="52" y="4"/>
                                  </a:lnTo>
                                  <a:lnTo>
                                    <a:pt x="50" y="2"/>
                                  </a:lnTo>
                                  <a:lnTo>
                                    <a:pt x="22" y="2"/>
                                  </a:lnTo>
                                  <a:lnTo>
                                    <a:pt x="20" y="4"/>
                                  </a:lnTo>
                                  <a:lnTo>
                                    <a:pt x="20" y="142"/>
                                  </a:lnTo>
                                  <a:lnTo>
                                    <a:pt x="22" y="144"/>
                                  </a:lnTo>
                                  <a:lnTo>
                                    <a:pt x="50" y="144"/>
                                  </a:lnTo>
                                  <a:lnTo>
                                    <a:pt x="52" y="142"/>
                                  </a:lnTo>
                                  <a:lnTo>
                                    <a:pt x="52" y="87"/>
                                  </a:lnTo>
                                  <a:lnTo>
                                    <a:pt x="110" y="87"/>
                                  </a:lnTo>
                                  <a:lnTo>
                                    <a:pt x="110" y="142"/>
                                  </a:lnTo>
                                  <a:lnTo>
                                    <a:pt x="111" y="144"/>
                                  </a:lnTo>
                                  <a:lnTo>
                                    <a:pt x="140" y="144"/>
                                  </a:lnTo>
                                  <a:lnTo>
                                    <a:pt x="141" y="142"/>
                                  </a:lnTo>
                                  <a:lnTo>
                                    <a:pt x="141" y="87"/>
                                  </a:lnTo>
                                  <a:lnTo>
                                    <a:pt x="141" y="57"/>
                                  </a:lnTo>
                                  <a:lnTo>
                                    <a:pt x="141" y="4"/>
                                  </a:lnTo>
                                  <a:close/>
                                  <a:moveTo>
                                    <a:pt x="288" y="256"/>
                                  </a:moveTo>
                                  <a:lnTo>
                                    <a:pt x="282" y="227"/>
                                  </a:lnTo>
                                  <a:lnTo>
                                    <a:pt x="274" y="215"/>
                                  </a:lnTo>
                                  <a:lnTo>
                                    <a:pt x="267" y="204"/>
                                  </a:lnTo>
                                  <a:lnTo>
                                    <a:pt x="256" y="196"/>
                                  </a:lnTo>
                                  <a:lnTo>
                                    <a:pt x="256" y="256"/>
                                  </a:lnTo>
                                  <a:lnTo>
                                    <a:pt x="253" y="271"/>
                                  </a:lnTo>
                                  <a:lnTo>
                                    <a:pt x="244" y="284"/>
                                  </a:lnTo>
                                  <a:lnTo>
                                    <a:pt x="231" y="293"/>
                                  </a:lnTo>
                                  <a:lnTo>
                                    <a:pt x="215" y="296"/>
                                  </a:lnTo>
                                  <a:lnTo>
                                    <a:pt x="200" y="293"/>
                                  </a:lnTo>
                                  <a:lnTo>
                                    <a:pt x="187" y="284"/>
                                  </a:lnTo>
                                  <a:lnTo>
                                    <a:pt x="178" y="271"/>
                                  </a:lnTo>
                                  <a:lnTo>
                                    <a:pt x="175" y="256"/>
                                  </a:lnTo>
                                  <a:lnTo>
                                    <a:pt x="178" y="240"/>
                                  </a:lnTo>
                                  <a:lnTo>
                                    <a:pt x="187" y="227"/>
                                  </a:lnTo>
                                  <a:lnTo>
                                    <a:pt x="200" y="218"/>
                                  </a:lnTo>
                                  <a:lnTo>
                                    <a:pt x="215" y="215"/>
                                  </a:lnTo>
                                  <a:lnTo>
                                    <a:pt x="231" y="218"/>
                                  </a:lnTo>
                                  <a:lnTo>
                                    <a:pt x="244" y="227"/>
                                  </a:lnTo>
                                  <a:lnTo>
                                    <a:pt x="253" y="240"/>
                                  </a:lnTo>
                                  <a:lnTo>
                                    <a:pt x="256" y="256"/>
                                  </a:lnTo>
                                  <a:lnTo>
                                    <a:pt x="256" y="196"/>
                                  </a:lnTo>
                                  <a:lnTo>
                                    <a:pt x="244" y="188"/>
                                  </a:lnTo>
                                  <a:lnTo>
                                    <a:pt x="215" y="183"/>
                                  </a:lnTo>
                                  <a:lnTo>
                                    <a:pt x="187" y="188"/>
                                  </a:lnTo>
                                  <a:lnTo>
                                    <a:pt x="164" y="204"/>
                                  </a:lnTo>
                                  <a:lnTo>
                                    <a:pt x="148" y="227"/>
                                  </a:lnTo>
                                  <a:lnTo>
                                    <a:pt x="143" y="256"/>
                                  </a:lnTo>
                                  <a:lnTo>
                                    <a:pt x="148" y="284"/>
                                  </a:lnTo>
                                  <a:lnTo>
                                    <a:pt x="164" y="307"/>
                                  </a:lnTo>
                                  <a:lnTo>
                                    <a:pt x="187" y="323"/>
                                  </a:lnTo>
                                  <a:lnTo>
                                    <a:pt x="215" y="328"/>
                                  </a:lnTo>
                                  <a:lnTo>
                                    <a:pt x="244" y="323"/>
                                  </a:lnTo>
                                  <a:lnTo>
                                    <a:pt x="267" y="307"/>
                                  </a:lnTo>
                                  <a:lnTo>
                                    <a:pt x="274" y="296"/>
                                  </a:lnTo>
                                  <a:lnTo>
                                    <a:pt x="282" y="284"/>
                                  </a:lnTo>
                                  <a:lnTo>
                                    <a:pt x="288" y="256"/>
                                  </a:lnTo>
                                  <a:close/>
                                  <a:moveTo>
                                    <a:pt x="311" y="141"/>
                                  </a:moveTo>
                                  <a:lnTo>
                                    <a:pt x="302" y="123"/>
                                  </a:lnTo>
                                  <a:lnTo>
                                    <a:pt x="290" y="96"/>
                                  </a:lnTo>
                                  <a:lnTo>
                                    <a:pt x="274" y="62"/>
                                  </a:lnTo>
                                  <a:lnTo>
                                    <a:pt x="257" y="26"/>
                                  </a:lnTo>
                                  <a:lnTo>
                                    <a:pt x="257" y="96"/>
                                  </a:lnTo>
                                  <a:lnTo>
                                    <a:pt x="227" y="96"/>
                                  </a:lnTo>
                                  <a:lnTo>
                                    <a:pt x="242" y="62"/>
                                  </a:lnTo>
                                  <a:lnTo>
                                    <a:pt x="257" y="96"/>
                                  </a:lnTo>
                                  <a:lnTo>
                                    <a:pt x="257" y="26"/>
                                  </a:lnTo>
                                  <a:lnTo>
                                    <a:pt x="246" y="3"/>
                                  </a:lnTo>
                                  <a:lnTo>
                                    <a:pt x="246" y="1"/>
                                  </a:lnTo>
                                  <a:lnTo>
                                    <a:pt x="244" y="0"/>
                                  </a:lnTo>
                                  <a:lnTo>
                                    <a:pt x="240" y="0"/>
                                  </a:lnTo>
                                  <a:lnTo>
                                    <a:pt x="238" y="1"/>
                                  </a:lnTo>
                                  <a:lnTo>
                                    <a:pt x="238" y="3"/>
                                  </a:lnTo>
                                  <a:lnTo>
                                    <a:pt x="174" y="139"/>
                                  </a:lnTo>
                                  <a:lnTo>
                                    <a:pt x="173" y="141"/>
                                  </a:lnTo>
                                  <a:lnTo>
                                    <a:pt x="175" y="144"/>
                                  </a:lnTo>
                                  <a:lnTo>
                                    <a:pt x="204" y="144"/>
                                  </a:lnTo>
                                  <a:lnTo>
                                    <a:pt x="206" y="142"/>
                                  </a:lnTo>
                                  <a:lnTo>
                                    <a:pt x="207" y="139"/>
                                  </a:lnTo>
                                  <a:lnTo>
                                    <a:pt x="214" y="123"/>
                                  </a:lnTo>
                                  <a:lnTo>
                                    <a:pt x="269" y="123"/>
                                  </a:lnTo>
                                  <a:lnTo>
                                    <a:pt x="277" y="139"/>
                                  </a:lnTo>
                                  <a:lnTo>
                                    <a:pt x="279" y="143"/>
                                  </a:lnTo>
                                  <a:lnTo>
                                    <a:pt x="280" y="144"/>
                                  </a:lnTo>
                                  <a:lnTo>
                                    <a:pt x="309" y="144"/>
                                  </a:lnTo>
                                  <a:lnTo>
                                    <a:pt x="311" y="141"/>
                                  </a:lnTo>
                                  <a:close/>
                                  <a:moveTo>
                                    <a:pt x="442" y="186"/>
                                  </a:moveTo>
                                  <a:lnTo>
                                    <a:pt x="440" y="185"/>
                                  </a:lnTo>
                                  <a:lnTo>
                                    <a:pt x="411" y="185"/>
                                  </a:lnTo>
                                  <a:lnTo>
                                    <a:pt x="410" y="186"/>
                                  </a:lnTo>
                                  <a:lnTo>
                                    <a:pt x="410" y="285"/>
                                  </a:lnTo>
                                  <a:lnTo>
                                    <a:pt x="399" y="296"/>
                                  </a:lnTo>
                                  <a:lnTo>
                                    <a:pt x="370" y="296"/>
                                  </a:lnTo>
                                  <a:lnTo>
                                    <a:pt x="359" y="285"/>
                                  </a:lnTo>
                                  <a:lnTo>
                                    <a:pt x="359" y="186"/>
                                  </a:lnTo>
                                  <a:lnTo>
                                    <a:pt x="358" y="185"/>
                                  </a:lnTo>
                                  <a:lnTo>
                                    <a:pt x="329" y="185"/>
                                  </a:lnTo>
                                  <a:lnTo>
                                    <a:pt x="327" y="186"/>
                                  </a:lnTo>
                                  <a:lnTo>
                                    <a:pt x="327" y="272"/>
                                  </a:lnTo>
                                  <a:lnTo>
                                    <a:pt x="331" y="294"/>
                                  </a:lnTo>
                                  <a:lnTo>
                                    <a:pt x="344" y="312"/>
                                  </a:lnTo>
                                  <a:lnTo>
                                    <a:pt x="362" y="324"/>
                                  </a:lnTo>
                                  <a:lnTo>
                                    <a:pt x="384" y="328"/>
                                  </a:lnTo>
                                  <a:lnTo>
                                    <a:pt x="407" y="324"/>
                                  </a:lnTo>
                                  <a:lnTo>
                                    <a:pt x="425" y="312"/>
                                  </a:lnTo>
                                  <a:lnTo>
                                    <a:pt x="436" y="296"/>
                                  </a:lnTo>
                                  <a:lnTo>
                                    <a:pt x="438" y="294"/>
                                  </a:lnTo>
                                  <a:lnTo>
                                    <a:pt x="442" y="272"/>
                                  </a:lnTo>
                                  <a:lnTo>
                                    <a:pt x="442" y="186"/>
                                  </a:lnTo>
                                  <a:close/>
                                  <a:moveTo>
                                    <a:pt x="450" y="5"/>
                                  </a:moveTo>
                                  <a:lnTo>
                                    <a:pt x="448" y="2"/>
                                  </a:lnTo>
                                  <a:lnTo>
                                    <a:pt x="417" y="2"/>
                                  </a:lnTo>
                                  <a:lnTo>
                                    <a:pt x="415" y="4"/>
                                  </a:lnTo>
                                  <a:lnTo>
                                    <a:pt x="415" y="5"/>
                                  </a:lnTo>
                                  <a:lnTo>
                                    <a:pt x="381" y="79"/>
                                  </a:lnTo>
                                  <a:lnTo>
                                    <a:pt x="380" y="79"/>
                                  </a:lnTo>
                                  <a:lnTo>
                                    <a:pt x="347" y="5"/>
                                  </a:lnTo>
                                  <a:lnTo>
                                    <a:pt x="346" y="4"/>
                                  </a:lnTo>
                                  <a:lnTo>
                                    <a:pt x="345" y="2"/>
                                  </a:lnTo>
                                  <a:lnTo>
                                    <a:pt x="313" y="2"/>
                                  </a:lnTo>
                                  <a:lnTo>
                                    <a:pt x="312" y="5"/>
                                  </a:lnTo>
                                  <a:lnTo>
                                    <a:pt x="376" y="144"/>
                                  </a:lnTo>
                                  <a:lnTo>
                                    <a:pt x="377" y="145"/>
                                  </a:lnTo>
                                  <a:lnTo>
                                    <a:pt x="378" y="146"/>
                                  </a:lnTo>
                                  <a:lnTo>
                                    <a:pt x="383" y="146"/>
                                  </a:lnTo>
                                  <a:lnTo>
                                    <a:pt x="384" y="145"/>
                                  </a:lnTo>
                                  <a:lnTo>
                                    <a:pt x="385" y="144"/>
                                  </a:lnTo>
                                  <a:lnTo>
                                    <a:pt x="416" y="79"/>
                                  </a:lnTo>
                                  <a:lnTo>
                                    <a:pt x="450" y="5"/>
                                  </a:lnTo>
                                  <a:close/>
                                  <a:moveTo>
                                    <a:pt x="573" y="4"/>
                                  </a:moveTo>
                                  <a:lnTo>
                                    <a:pt x="571" y="2"/>
                                  </a:lnTo>
                                  <a:lnTo>
                                    <a:pt x="483" y="2"/>
                                  </a:lnTo>
                                  <a:lnTo>
                                    <a:pt x="481" y="4"/>
                                  </a:lnTo>
                                  <a:lnTo>
                                    <a:pt x="481" y="142"/>
                                  </a:lnTo>
                                  <a:lnTo>
                                    <a:pt x="483" y="144"/>
                                  </a:lnTo>
                                  <a:lnTo>
                                    <a:pt x="571" y="144"/>
                                  </a:lnTo>
                                  <a:lnTo>
                                    <a:pt x="573" y="142"/>
                                  </a:lnTo>
                                  <a:lnTo>
                                    <a:pt x="573" y="116"/>
                                  </a:lnTo>
                                  <a:lnTo>
                                    <a:pt x="571" y="114"/>
                                  </a:lnTo>
                                  <a:lnTo>
                                    <a:pt x="513" y="114"/>
                                  </a:lnTo>
                                  <a:lnTo>
                                    <a:pt x="513" y="87"/>
                                  </a:lnTo>
                                  <a:lnTo>
                                    <a:pt x="561" y="87"/>
                                  </a:lnTo>
                                  <a:lnTo>
                                    <a:pt x="563" y="85"/>
                                  </a:lnTo>
                                  <a:lnTo>
                                    <a:pt x="563" y="59"/>
                                  </a:lnTo>
                                  <a:lnTo>
                                    <a:pt x="561" y="57"/>
                                  </a:lnTo>
                                  <a:lnTo>
                                    <a:pt x="513" y="57"/>
                                  </a:lnTo>
                                  <a:lnTo>
                                    <a:pt x="513" y="32"/>
                                  </a:lnTo>
                                  <a:lnTo>
                                    <a:pt x="571" y="32"/>
                                  </a:lnTo>
                                  <a:lnTo>
                                    <a:pt x="573" y="30"/>
                                  </a:lnTo>
                                  <a:lnTo>
                                    <a:pt x="573" y="4"/>
                                  </a:lnTo>
                                  <a:close/>
                                  <a:moveTo>
                                    <a:pt x="599" y="228"/>
                                  </a:moveTo>
                                  <a:lnTo>
                                    <a:pt x="596" y="214"/>
                                  </a:lnTo>
                                  <a:lnTo>
                                    <a:pt x="596" y="211"/>
                                  </a:lnTo>
                                  <a:lnTo>
                                    <a:pt x="586" y="197"/>
                                  </a:lnTo>
                                  <a:lnTo>
                                    <a:pt x="572" y="188"/>
                                  </a:lnTo>
                                  <a:lnTo>
                                    <a:pt x="568" y="187"/>
                                  </a:lnTo>
                                  <a:lnTo>
                                    <a:pt x="568" y="220"/>
                                  </a:lnTo>
                                  <a:lnTo>
                                    <a:pt x="568" y="238"/>
                                  </a:lnTo>
                                  <a:lnTo>
                                    <a:pt x="561" y="245"/>
                                  </a:lnTo>
                                  <a:lnTo>
                                    <a:pt x="523" y="245"/>
                                  </a:lnTo>
                                  <a:lnTo>
                                    <a:pt x="523" y="214"/>
                                  </a:lnTo>
                                  <a:lnTo>
                                    <a:pt x="561" y="214"/>
                                  </a:lnTo>
                                  <a:lnTo>
                                    <a:pt x="568" y="220"/>
                                  </a:lnTo>
                                  <a:lnTo>
                                    <a:pt x="568" y="187"/>
                                  </a:lnTo>
                                  <a:lnTo>
                                    <a:pt x="555" y="185"/>
                                  </a:lnTo>
                                  <a:lnTo>
                                    <a:pt x="493" y="185"/>
                                  </a:lnTo>
                                  <a:lnTo>
                                    <a:pt x="491" y="186"/>
                                  </a:lnTo>
                                  <a:lnTo>
                                    <a:pt x="491" y="324"/>
                                  </a:lnTo>
                                  <a:lnTo>
                                    <a:pt x="493" y="326"/>
                                  </a:lnTo>
                                  <a:lnTo>
                                    <a:pt x="521" y="326"/>
                                  </a:lnTo>
                                  <a:lnTo>
                                    <a:pt x="523" y="324"/>
                                  </a:lnTo>
                                  <a:lnTo>
                                    <a:pt x="523" y="271"/>
                                  </a:lnTo>
                                  <a:lnTo>
                                    <a:pt x="537" y="271"/>
                                  </a:lnTo>
                                  <a:lnTo>
                                    <a:pt x="564" y="325"/>
                                  </a:lnTo>
                                  <a:lnTo>
                                    <a:pt x="565" y="326"/>
                                  </a:lnTo>
                                  <a:lnTo>
                                    <a:pt x="597" y="326"/>
                                  </a:lnTo>
                                  <a:lnTo>
                                    <a:pt x="599" y="323"/>
                                  </a:lnTo>
                                  <a:lnTo>
                                    <a:pt x="570" y="271"/>
                                  </a:lnTo>
                                  <a:lnTo>
                                    <a:pt x="569" y="269"/>
                                  </a:lnTo>
                                  <a:lnTo>
                                    <a:pt x="582" y="262"/>
                                  </a:lnTo>
                                  <a:lnTo>
                                    <a:pt x="591" y="253"/>
                                  </a:lnTo>
                                  <a:lnTo>
                                    <a:pt x="595" y="245"/>
                                  </a:lnTo>
                                  <a:lnTo>
                                    <a:pt x="597" y="242"/>
                                  </a:lnTo>
                                  <a:lnTo>
                                    <a:pt x="599" y="228"/>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A6B8144" id="Group 14" o:spid="_x0000_s1027" style="position:absolute;margin-left:301.5pt;margin-top:42.35pt;width:145.05pt;height:75.35pt;z-index:251651072;mso-width-relative:margin;mso-height-relative:margin" coordorigin="566" coordsize="18422,9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">
                <v:shape id="_x0000_s1028" type="#_x0000_t202" style="position:absolute;left:9603;top:229;width:9385;height:7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" filled="f" stroked="f">
                  <v:textbox inset="0,0,0,0">
                    <w:txbxContent>
                      <w:p w14:paraId="1CAF3232" w14:textId="77777777" w:rsidR="0088368C" w:rsidRPr="00316713" w:rsidRDefault="0088368C" w:rsidP="00A707C5">
                        <w:pP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2</w:t>
                        </w:r>
                      </w:p>
                      <w:p w14:paraId="08256396" w14:textId="77777777" w:rsidR="0088368C" w:rsidRPr="00123CB0" w:rsidRDefault="0088368C" w:rsidP="00A707C5">
                        <w:pPr>
                          <w:spacing w:line="240" w:lineRule="auto"/>
                          <w:rPr>
                            <w:rFonts w:asciiTheme="majorHAnsi" w:hAnsiTheme="majorHAnsi" w:cstheme="majorHAnsi"/>
                            <w:b/>
                            <w:bCs/>
                            <w:color w:val="003263" w:themeColor="accent2"/>
                            <w:sz w:val="56"/>
                            <w:szCs w:val="56"/>
                          </w:rPr>
                        </w:pPr>
                        <w:r>
                          <w:rPr>
                            <w:color w:val="003263" w:themeColor="text2"/>
                            <w:w w:val="105"/>
                          </w:rPr>
                          <w:t>Signs installed</w:t>
                        </w:r>
                      </w:p>
                    </w:txbxContent>
                  </v:textbox>
                </v:shape>
                <v:group id="Group 307" o:spid="_x0000_s1029" style="position:absolute;left:566;width:6380;height:9569" coordorigin="4536,149" coordsize="1189,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116" o:spid="_x0000_s1030" style="position:absolute;left:4666;top:252;width:26;height:1544;visibility:visible;mso-wrap-style:square;v-text-anchor:top" coordsize="26,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" path="m20,l6,,,6,,1538r6,6l13,1544r7,l26,1538,26,6,20,xe" fillcolor="#003263" stroked="f">
                    <v:path arrowok="t" o:connecttype="custom" o:connectlocs="20,252;6,252;0,258;0,1790;6,1796;13,1796;20,1796;26,1790;26,258;20,252" o:connectangles="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 o:spid="_x0000_s1031" type="#_x0000_t75" style="position:absolute;left:4666;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">
                    <v:imagedata r:id="rId26" o:title=""/>
                  </v:shape>
                  <v:shape id="AutoShape 118" o:spid="_x0000_s1032" style="position:absolute;left:4666;top:200;width:1059;height:1595;visibility:visible;mso-wrap-style:square;v-text-anchor:top" coordsize="1059,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" path="m129,6l123,r-7,l91,5,71,19,57,39,54,55r-2,2l52,64r,7l52,1569r-46,l,1575r,14l6,1595r52,l65,1595r7,l78,1589r,-14l78,71r,-7l81,49,89,37r12,-8l116,26r7,l129,20r,-14xm1058,57r-6,-6l1038,51r-6,6l1032,1589r6,6l1045,1595r7,l1058,1589r,-1532xe" fillcolor="#003263" stroked="f">
                    <v:path arrowok="t" o:connecttype="custom" o:connectlocs="129,207;123,201;116,201;91,206;71,220;57,240;54,256;52,258;52,265;52,272;52,1770;6,1770;0,1776;0,1790;6,1796;58,1796;65,1796;72,1796;78,1790;78,1776;78,272;78,265;81,250;89,238;101,230;116,227;123,227;129,221;129,207;1058,258;1052,252;1038,252;1032,258;1032,1790;1038,1796;1045,1796;1052,1796;1058,1790;1058,258" o:connectangles="0,0,0,0,0,0,0,0,0,0,0,0,0,0,0,0,0,0,0,0,0,0,0,0,0,0,0,0,0,0,0,0,0,0,0,0,0,0,0"/>
                  </v:shape>
                  <v:shape id="Picture 119" o:spid="_x0000_s1033" type="#_x0000_t75" style="position:absolute;left:5595;top:149;width:130;height: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">
                    <v:imagedata r:id="rId27" o:title=""/>
                  </v:shape>
                  <v:shape id="AutoShape 120" o:spid="_x0000_s1034" style="position:absolute;left:4536;top:149;width:1188;height:1647;visibility:visible;mso-wrap-style:square;v-text-anchor:top" coordsize="1188,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" path="m130,187r-6,-6l111,180r-7,5l1,1523r-1,1l,1530r,7l,1538r3,3l5,1543r1,1l13,1544r7,l65,1544r6,l72,1544r4,-4l77,1539r1,-1l78,1532,130,856r-6,-6l111,849r-7,5l53,1518r-26,l130,187xm852,1087r-6,-6l470,1081r-5,6l465,1101r5,6l839,1107r7,l852,1101r,-14xm1058,1215r-6,-5l1032,1210r,25l1032,1261r-748,l284,1235r748,l1032,1210r-768,l258,1215r,66l264,1287r788,l1058,1281r,-20l1058,1235r,-20xm1058,1035r-6,-6l264,1029r-6,6l258,1049r6,6l1045,1055r7,l1058,1049r,-14xm1058,984r-6,-6l264,978r-6,6l258,998r6,6l1045,1004r7,l1058,998r,-14xm1084,6l1078,,238,r-6,6l232,20r6,6l1071,26r7,l1084,20r,-14xm1187,1627r-6,-6l1136,1621r,-1498l1136,116r,-7l1134,107r-3,-16l1117,71,1096,57r-16,-3l1078,52r-7,l1064,52r-826,l232,58r,14l238,78r826,l1071,78r15,3l1098,89r9,12l1110,116r,7l1110,186r-6,-5l212,181r-5,5l207,200r5,6l1097,206r7,l1110,200r,629l1104,824r-892,l207,829r,15l212,849r885,l1104,849r6,-5l1110,1344r-6,-6l212,1338r-5,6l207,1358r5,6l1097,1364r7,l1110,1358r,269l1110,1641r6,6l1123,1647r7,l1174,1647r7,l1187,1641r,-14xe" fillcolor="#003263" stroked="f">
                    <v:path arrowok="t" o:connecttype="custom" o:connectlocs="111,329;0,1673;0,1687;5,1692;13,1693;65,1693;76,1689;78,1687;124,999;53,1667;852,1236;465,1236;839,1256;852,1236;1032,1359;284,1410;1032,1359;258,1430;1058,1430;1058,1364;264,1178;264,1204;1058,1198;1052,1127;258,1147;1052,1153;1084,155;232,155;1071,175;1084,155;1136,1770;1136,258;1117,220;1078,201;1064,201;232,207;1064,227;1098,238;1110,272;212,330;212,355;1110,349;212,973;212,998;1110,993;212,1487;212,1513;1110,1507;1116,1796;1130,1796;1187,1790" o:connectangles="0,0,0,0,0,0,0,0,0,0,0,0,0,0,0,0,0,0,0,0,0,0,0,0,0,0,0,0,0,0,0,0,0,0,0,0,0,0,0,0,0,0,0,0,0,0,0,0,0,0,0"/>
                  </v:shape>
                  <v:shape id="Picture 121" o:spid="_x0000_s1035" type="#_x0000_t75" style="position:absolute;left:4817;top:766;width:38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">
                    <v:imagedata r:id="rId28" o:title=""/>
                  </v:shape>
                  <v:shape id="AutoShape 122" o:spid="_x0000_s1036" style="position:absolute;left:4806;top:402;width:600;height:328;visibility:visible;mso-wrap-style:square;v-text-anchor:top" coordsize="600,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" path="m125,188r-2,-3l92,185r-2,1l62,228,34,186r-1,l32,185r-31,l,188r1,2l46,258r,66l48,326r28,l78,324r,-66l98,228r25,-38l125,188xm141,4l140,2r-29,l110,4r,53l52,57,52,4,50,2,22,2,20,4r,138l22,144r28,l52,142r,-55l110,87r,55l111,144r29,l141,142r,-55l141,57r,-53xm288,256r-6,-29l274,215r-7,-11l256,196r,60l253,271r-9,13l231,293r-16,3l200,293r-13,-9l178,271r-3,-15l178,240r9,-13l200,218r15,-3l231,218r13,9l253,240r3,16l256,196r-12,-8l215,183r-28,5l164,204r-16,23l143,256r5,28l164,307r23,16l215,328r29,-5l267,307r7,-11l282,284r6,-28xm311,141r-9,-18l290,96,274,62,257,26r,70l227,96,242,62r15,34l257,26,246,3r,-2l244,r-4,l238,1r,2l174,139r-1,2l175,144r29,l206,142r1,-3l214,123r55,l277,139r2,4l280,144r29,l311,141xm442,186r-2,-1l411,185r-1,1l410,285r-11,11l370,296,359,285r,-99l358,185r-29,l327,186r,86l331,294r13,18l362,324r22,4l407,324r18,-12l436,296r2,-2l442,272r,-86xm450,5l448,2r-31,l415,4r,1l381,79r-1,l347,5,346,4,345,2r-32,l312,5r64,139l377,145r1,1l383,146r1,-1l385,144,416,79,450,5xm573,4l571,2r-88,l481,4r,138l483,144r88,l573,142r,-26l571,114r-58,l513,87r48,l563,85r,-26l561,57r-48,l513,32r58,l573,30r,-26xm599,228r-3,-14l596,211,586,197r-14,-9l568,187r,33l568,238r-7,7l523,245r,-31l561,214r7,6l568,187r-13,-2l493,185r-2,1l491,324r2,2l521,326r2,-2l523,271r14,l564,325r1,1l597,326r2,-3l570,271r-1,-2l582,262r9,-9l595,245r2,-3l599,228xe" fillcolor="#003263" stroked="f">
                    <v:path arrowok="t" o:connecttype="custom" o:connectlocs="90,588;32,587;46,660;78,726;125,590;110,406;50,404;22,546;110,489;141,544;288,658;256,598;231,695;178,673;200,620;253,642;215,585;143,658;215,730;282,686;290,498;227,498;257,428;240,402;173,543;207,541;279,545;442,588;410,687;359,588;327,674;384,730;438,696;448,404;381,481;345,404;377,547;385,546;571,404;483,546;571,516;563,487;513,434;599,630;572,590;561,647;568,622;491,588;523,726;565,728;569,671;597,644" o:connectangles="0,0,0,0,0,0,0,0,0,0,0,0,0,0,0,0,0,0,0,0,0,0,0,0,0,0,0,0,0,0,0,0,0,0,0,0,0,0,0,0,0,0,0,0,0,0,0,0,0,0,0,0"/>
                  </v:shape>
                </v:group>
              </v:group>
            </w:pict>
          </mc:Fallback>
        </mc:AlternateContent>
      </w:r>
      <w:r w:rsidR="00EC2AF9" w:rsidRPr="00B40608">
        <w:rPr>
          <w:b/>
          <w:bCs/>
        </w:rPr>
        <w:t>Phase</w:t>
      </w:r>
      <w:r w:rsidR="00B40608" w:rsidRPr="00B40608">
        <w:rPr>
          <w:b/>
          <w:bCs/>
        </w:rPr>
        <w:t xml:space="preserve"> two</w:t>
      </w:r>
      <w:r w:rsidR="00B40608" w:rsidRPr="00B40608">
        <w:t xml:space="preserve"> </w:t>
      </w:r>
      <w:r w:rsidR="0018262F" w:rsidRPr="00B40608">
        <w:t xml:space="preserve">of engagement </w:t>
      </w:r>
      <w:r w:rsidR="00E53A74" w:rsidRPr="00B40608">
        <w:t xml:space="preserve">sought feedback on the draft plan and </w:t>
      </w:r>
      <w:r w:rsidR="0018262F" w:rsidRPr="00B40608">
        <w:t xml:space="preserve">ran from </w:t>
      </w:r>
      <w:r w:rsidR="00E53A74" w:rsidRPr="00B40608">
        <w:t xml:space="preserve">30 </w:t>
      </w:r>
      <w:r w:rsidR="0018262F" w:rsidRPr="00B40608">
        <w:t>May</w:t>
      </w:r>
      <w:r w:rsidR="00E53A74" w:rsidRPr="00B40608">
        <w:t xml:space="preserve"> 2022</w:t>
      </w:r>
      <w:r w:rsidR="0018262F" w:rsidRPr="00B40608">
        <w:t xml:space="preserve"> to </w:t>
      </w:r>
      <w:r w:rsidR="00E53A74" w:rsidRPr="00B40608">
        <w:t xml:space="preserve">29 </w:t>
      </w:r>
      <w:r w:rsidR="005D7DB6" w:rsidRPr="00B40608">
        <w:t xml:space="preserve">July </w:t>
      </w:r>
      <w:r w:rsidR="0018262F" w:rsidRPr="00B40608">
        <w:t>2022</w:t>
      </w:r>
      <w:r w:rsidR="00E53A74" w:rsidRPr="00B40608">
        <w:t>. We</w:t>
      </w:r>
      <w:r w:rsidR="0018262F" w:rsidRPr="00B40608">
        <w:t xml:space="preserve"> asked</w:t>
      </w:r>
      <w:r w:rsidR="00E53A74" w:rsidRPr="00B40608">
        <w:t xml:space="preserve"> whether we had accurately</w:t>
      </w:r>
      <w:r w:rsidR="0018262F" w:rsidRPr="00B40608">
        <w:t xml:space="preserve"> captured </w:t>
      </w:r>
      <w:r w:rsidR="00E53A74" w:rsidRPr="00B40608">
        <w:t>everyone’s</w:t>
      </w:r>
      <w:r w:rsidR="0018262F" w:rsidRPr="00B40608">
        <w:t xml:space="preserve"> thoughts</w:t>
      </w:r>
      <w:r w:rsidR="00E53A74" w:rsidRPr="00B40608">
        <w:t xml:space="preserve"> </w:t>
      </w:r>
      <w:r w:rsidR="0000113D" w:rsidRPr="00B40608">
        <w:t>or</w:t>
      </w:r>
      <w:r w:rsidR="00E53A74" w:rsidRPr="00B40608">
        <w:t xml:space="preserve"> whether</w:t>
      </w:r>
      <w:r w:rsidR="0018262F" w:rsidRPr="00B40608">
        <w:t xml:space="preserve"> we </w:t>
      </w:r>
      <w:r w:rsidR="00E53A74" w:rsidRPr="00B40608">
        <w:t xml:space="preserve">had </w:t>
      </w:r>
      <w:r w:rsidR="0018262F" w:rsidRPr="00B40608">
        <w:t xml:space="preserve">missed anything from the first round of engagement. </w:t>
      </w:r>
      <w:r w:rsidR="00E53A74" w:rsidRPr="00B40608">
        <w:t>We avoided f</w:t>
      </w:r>
      <w:r w:rsidR="0018262F" w:rsidRPr="00B40608">
        <w:t>ace-to-</w:t>
      </w:r>
      <w:r w:rsidR="00E53A74" w:rsidRPr="00B40608">
        <w:t>f</w:t>
      </w:r>
      <w:r w:rsidR="0018262F" w:rsidRPr="00B40608">
        <w:t xml:space="preserve">ace engagement </w:t>
      </w:r>
      <w:r w:rsidR="00E53A74" w:rsidRPr="00B40608">
        <w:t xml:space="preserve">during both rounds of consultation </w:t>
      </w:r>
      <w:r w:rsidR="0018262F" w:rsidRPr="00B40608">
        <w:t xml:space="preserve">to </w:t>
      </w:r>
      <w:r w:rsidR="00E53A74" w:rsidRPr="00B40608">
        <w:t xml:space="preserve">minimise the risk of spreading </w:t>
      </w:r>
      <w:r w:rsidR="0018262F" w:rsidRPr="00B40608">
        <w:t>COVID</w:t>
      </w:r>
      <w:r w:rsidR="00E53A74" w:rsidRPr="00B40608">
        <w:t>-19</w:t>
      </w:r>
      <w:r w:rsidR="0018262F" w:rsidRPr="00B40608">
        <w:t xml:space="preserve">. </w:t>
      </w:r>
    </w:p>
    <w:p w14:paraId="5D79F40F" w14:textId="18F3991A" w:rsidR="0018262F" w:rsidRPr="00B40608" w:rsidRDefault="00A707C5" w:rsidP="006733A9">
      <w:pPr>
        <w:pStyle w:val="BodyText"/>
      </w:pPr>
      <w:r>
        <w:rPr>
          <w:b/>
          <w:bCs/>
          <w:noProof/>
        </w:rPr>
        <mc:AlternateContent>
          <mc:Choice Requires="wpg">
            <w:drawing>
              <wp:anchor distT="0" distB="0" distL="114300" distR="114300" simplePos="0" relativeHeight="251645952" behindDoc="0" locked="0" layoutInCell="1" allowOverlap="1" wp14:anchorId="69BFFB95" wp14:editId="61E3F187">
                <wp:simplePos x="0" y="0"/>
                <wp:positionH relativeFrom="column">
                  <wp:posOffset>3829271</wp:posOffset>
                </wp:positionH>
                <wp:positionV relativeFrom="paragraph">
                  <wp:posOffset>511137</wp:posOffset>
                </wp:positionV>
                <wp:extent cx="2011264" cy="710272"/>
                <wp:effectExtent l="0" t="0" r="0" b="0"/>
                <wp:wrapNone/>
                <wp:docPr id="11" name="Group 11"/>
                <wp:cNvGraphicFramePr/>
                <a:graphic xmlns:a="http://schemas.openxmlformats.org/drawingml/2006/main">
                  <a:graphicData uri="http://schemas.microsoft.com/office/word/2010/wordprocessingGroup">
                    <wpg:wgp>
                      <wpg:cNvGrpSpPr/>
                      <wpg:grpSpPr>
                        <a:xfrm>
                          <a:off x="0" y="0"/>
                          <a:ext cx="2011264" cy="710272"/>
                          <a:chOff x="241300" y="0"/>
                          <a:chExt cx="2012567" cy="710293"/>
                        </a:xfrm>
                      </wpg:grpSpPr>
                      <wpg:grpSp>
                        <wpg:cNvPr id="17" name="Group 17"/>
                        <wpg:cNvGrpSpPr/>
                        <wpg:grpSpPr>
                          <a:xfrm>
                            <a:off x="241300" y="0"/>
                            <a:ext cx="609759" cy="683943"/>
                            <a:chOff x="0" y="0"/>
                            <a:chExt cx="624205" cy="624205"/>
                          </a:xfrm>
                        </wpg:grpSpPr>
                        <wps:wsp>
                          <wps:cNvPr id="219" name="AutoShape 46"/>
                          <wps:cNvSpPr>
                            <a:spLocks/>
                          </wps:cNvSpPr>
                          <wps:spPr bwMode="auto">
                            <a:xfrm>
                              <a:off x="0" y="0"/>
                              <a:ext cx="624205" cy="624205"/>
                            </a:xfrm>
                            <a:custGeom>
                              <a:avLst/>
                              <a:gdLst>
                                <a:gd name="T0" fmla="+- 0 8145 7956"/>
                                <a:gd name="T1" fmla="*/ T0 w 983"/>
                                <a:gd name="T2" fmla="+- 0 -1959 -1969"/>
                                <a:gd name="T3" fmla="*/ -1959 h 983"/>
                                <a:gd name="T4" fmla="+- 0 7998 7956"/>
                                <a:gd name="T5" fmla="*/ T4 w 983"/>
                                <a:gd name="T6" fmla="+- 0 -1770 -1969"/>
                                <a:gd name="T7" fmla="*/ -1770 h 983"/>
                                <a:gd name="T8" fmla="+- 0 7956 7956"/>
                                <a:gd name="T9" fmla="*/ T8 w 983"/>
                                <a:gd name="T10" fmla="+- 0 -1708 -1969"/>
                                <a:gd name="T11" fmla="*/ -1708 h 983"/>
                                <a:gd name="T12" fmla="+- 0 7990 7956"/>
                                <a:gd name="T13" fmla="*/ T12 w 983"/>
                                <a:gd name="T14" fmla="+- 0 -1020 -1969"/>
                                <a:gd name="T15" fmla="*/ -1020 h 983"/>
                                <a:gd name="T16" fmla="+- 0 8824 7956"/>
                                <a:gd name="T17" fmla="*/ T16 w 983"/>
                                <a:gd name="T18" fmla="+- 0 -987 -1969"/>
                                <a:gd name="T19" fmla="*/ -987 h 983"/>
                                <a:gd name="T20" fmla="+- 0 8910 7956"/>
                                <a:gd name="T21" fmla="*/ T20 w 983"/>
                                <a:gd name="T22" fmla="+- 0 -1028 -1969"/>
                                <a:gd name="T23" fmla="*/ -1028 h 983"/>
                                <a:gd name="T24" fmla="+- 0 8020 7956"/>
                                <a:gd name="T25" fmla="*/ T24 w 983"/>
                                <a:gd name="T26" fmla="+- 0 -1050 -1969"/>
                                <a:gd name="T27" fmla="*/ -1050 h 983"/>
                                <a:gd name="T28" fmla="+- 0 7998 7956"/>
                                <a:gd name="T29" fmla="*/ T28 w 983"/>
                                <a:gd name="T30" fmla="+- 0 -1722 -1969"/>
                                <a:gd name="T31" fmla="*/ -1722 h 983"/>
                                <a:gd name="T32" fmla="+- 0 8186 7956"/>
                                <a:gd name="T33" fmla="*/ T32 w 983"/>
                                <a:gd name="T34" fmla="+- 0 -1927 -1969"/>
                                <a:gd name="T35" fmla="*/ -1927 h 983"/>
                                <a:gd name="T36" fmla="+- 0 8929 7956"/>
                                <a:gd name="T37" fmla="*/ T36 w 983"/>
                                <a:gd name="T38" fmla="+- 0 -1969 -1969"/>
                                <a:gd name="T39" fmla="*/ -1969 h 983"/>
                                <a:gd name="T40" fmla="+- 0 8145 7956"/>
                                <a:gd name="T41" fmla="*/ T40 w 983"/>
                                <a:gd name="T42" fmla="+- 0 -1102 -1969"/>
                                <a:gd name="T43" fmla="*/ -1102 h 983"/>
                                <a:gd name="T44" fmla="+- 0 8100 7956"/>
                                <a:gd name="T45" fmla="*/ T44 w 983"/>
                                <a:gd name="T46" fmla="+- 0 -1034 -1969"/>
                                <a:gd name="T47" fmla="*/ -1034 h 983"/>
                                <a:gd name="T48" fmla="+- 0 8171 7956"/>
                                <a:gd name="T49" fmla="*/ T48 w 983"/>
                                <a:gd name="T50" fmla="+- 0 -1044 -1969"/>
                                <a:gd name="T51" fmla="*/ -1044 h 983"/>
                                <a:gd name="T52" fmla="+- 0 8186 7956"/>
                                <a:gd name="T53" fmla="*/ T52 w 983"/>
                                <a:gd name="T54" fmla="+- 0 -1102 -1969"/>
                                <a:gd name="T55" fmla="*/ -1102 h 983"/>
                                <a:gd name="T56" fmla="+- 0 8897 7956"/>
                                <a:gd name="T57" fmla="*/ T56 w 983"/>
                                <a:gd name="T58" fmla="+- 0 -1927 -1969"/>
                                <a:gd name="T59" fmla="*/ -1927 h 983"/>
                                <a:gd name="T60" fmla="+- 0 8875 7956"/>
                                <a:gd name="T61" fmla="*/ T60 w 983"/>
                                <a:gd name="T62" fmla="+- 0 -1050 -1969"/>
                                <a:gd name="T63" fmla="*/ -1050 h 983"/>
                                <a:gd name="T64" fmla="+- 0 8910 7956"/>
                                <a:gd name="T65" fmla="*/ T64 w 983"/>
                                <a:gd name="T66" fmla="+- 0 -1028 -1969"/>
                                <a:gd name="T67" fmla="*/ -1028 h 983"/>
                                <a:gd name="T68" fmla="+- 0 8939 7956"/>
                                <a:gd name="T69" fmla="*/ T68 w 983"/>
                                <a:gd name="T70" fmla="+- 0 -1927 -1969"/>
                                <a:gd name="T71" fmla="*/ -1927 h 983"/>
                                <a:gd name="T72" fmla="+- 0 8239 7956"/>
                                <a:gd name="T73" fmla="*/ T72 w 983"/>
                                <a:gd name="T74" fmla="+- 0 -1160 -1969"/>
                                <a:gd name="T75" fmla="*/ -1160 h 983"/>
                                <a:gd name="T76" fmla="+- 0 8506 7956"/>
                                <a:gd name="T77" fmla="*/ T76 w 983"/>
                                <a:gd name="T78" fmla="+- 0 -1128 -1969"/>
                                <a:gd name="T79" fmla="*/ -1128 h 983"/>
                                <a:gd name="T80" fmla="+- 0 8506 7956"/>
                                <a:gd name="T81" fmla="*/ T80 w 983"/>
                                <a:gd name="T82" fmla="+- 0 -1169 -1969"/>
                                <a:gd name="T83" fmla="*/ -1169 h 983"/>
                                <a:gd name="T84" fmla="+- 0 8568 7956"/>
                                <a:gd name="T85" fmla="*/ T84 w 983"/>
                                <a:gd name="T86" fmla="+- 0 -1160 -1969"/>
                                <a:gd name="T87" fmla="*/ -1160 h 983"/>
                                <a:gd name="T88" fmla="+- 0 8835 7956"/>
                                <a:gd name="T89" fmla="*/ T88 w 983"/>
                                <a:gd name="T90" fmla="+- 0 -1128 -1969"/>
                                <a:gd name="T91" fmla="*/ -1128 h 983"/>
                                <a:gd name="T92" fmla="+- 0 8835 7956"/>
                                <a:gd name="T93" fmla="*/ T92 w 983"/>
                                <a:gd name="T94" fmla="+- 0 -1169 -1969"/>
                                <a:gd name="T95" fmla="*/ -1169 h 983"/>
                                <a:gd name="T96" fmla="+- 0 8051 7956"/>
                                <a:gd name="T97" fmla="*/ T96 w 983"/>
                                <a:gd name="T98" fmla="+- 0 -1722 -1969"/>
                                <a:gd name="T99" fmla="*/ -1722 h 983"/>
                                <a:gd name="T100" fmla="+- 0 8083 7956"/>
                                <a:gd name="T101" fmla="*/ T100 w 983"/>
                                <a:gd name="T102" fmla="+- 0 -1175 -1969"/>
                                <a:gd name="T103" fmla="*/ -1175 h 983"/>
                                <a:gd name="T104" fmla="+- 0 8090 7956"/>
                                <a:gd name="T105" fmla="*/ T104 w 983"/>
                                <a:gd name="T106" fmla="+- 0 -1726 -1969"/>
                                <a:gd name="T107" fmla="*/ -1726 h 983"/>
                                <a:gd name="T108" fmla="+- 0 8186 7956"/>
                                <a:gd name="T109" fmla="*/ T108 w 983"/>
                                <a:gd name="T110" fmla="+- 0 -1734 -1969"/>
                                <a:gd name="T111" fmla="*/ -1734 h 983"/>
                                <a:gd name="T112" fmla="+- 0 8239 7956"/>
                                <a:gd name="T113" fmla="*/ T112 w 983"/>
                                <a:gd name="T114" fmla="+- 0 -1254 -1969"/>
                                <a:gd name="T115" fmla="*/ -1254 h 983"/>
                                <a:gd name="T116" fmla="+- 0 8506 7956"/>
                                <a:gd name="T117" fmla="*/ T116 w 983"/>
                                <a:gd name="T118" fmla="+- 0 -1222 -1969"/>
                                <a:gd name="T119" fmla="*/ -1222 h 983"/>
                                <a:gd name="T120" fmla="+- 0 8506 7956"/>
                                <a:gd name="T121" fmla="*/ T120 w 983"/>
                                <a:gd name="T122" fmla="+- 0 -1264 -1969"/>
                                <a:gd name="T123" fmla="*/ -1264 h 983"/>
                                <a:gd name="T124" fmla="+- 0 8568 7956"/>
                                <a:gd name="T125" fmla="*/ T124 w 983"/>
                                <a:gd name="T126" fmla="+- 0 -1254 -1969"/>
                                <a:gd name="T127" fmla="*/ -1254 h 983"/>
                                <a:gd name="T128" fmla="+- 0 8835 7956"/>
                                <a:gd name="T129" fmla="*/ T128 w 983"/>
                                <a:gd name="T130" fmla="+- 0 -1222 -1969"/>
                                <a:gd name="T131" fmla="*/ -1222 h 983"/>
                                <a:gd name="T132" fmla="+- 0 8835 7956"/>
                                <a:gd name="T133" fmla="*/ T132 w 983"/>
                                <a:gd name="T134" fmla="+- 0 -1264 -1969"/>
                                <a:gd name="T135" fmla="*/ -1264 h 983"/>
                                <a:gd name="T136" fmla="+- 0 8239 7956"/>
                                <a:gd name="T137" fmla="*/ T136 w 983"/>
                                <a:gd name="T138" fmla="+- 0 -1348 -1969"/>
                                <a:gd name="T139" fmla="*/ -1348 h 983"/>
                                <a:gd name="T140" fmla="+- 0 8506 7956"/>
                                <a:gd name="T141" fmla="*/ T140 w 983"/>
                                <a:gd name="T142" fmla="+- 0 -1316 -1969"/>
                                <a:gd name="T143" fmla="*/ -1316 h 983"/>
                                <a:gd name="T144" fmla="+- 0 8506 7956"/>
                                <a:gd name="T145" fmla="*/ T144 w 983"/>
                                <a:gd name="T146" fmla="+- 0 -1358 -1969"/>
                                <a:gd name="T147" fmla="*/ -1358 h 983"/>
                                <a:gd name="T148" fmla="+- 0 8568 7956"/>
                                <a:gd name="T149" fmla="*/ T148 w 983"/>
                                <a:gd name="T150" fmla="+- 0 -1348 -1969"/>
                                <a:gd name="T151" fmla="*/ -1348 h 983"/>
                                <a:gd name="T152" fmla="+- 0 8835 7956"/>
                                <a:gd name="T153" fmla="*/ T152 w 983"/>
                                <a:gd name="T154" fmla="+- 0 -1316 -1969"/>
                                <a:gd name="T155" fmla="*/ -1316 h 983"/>
                                <a:gd name="T156" fmla="+- 0 8835 7956"/>
                                <a:gd name="T157" fmla="*/ T156 w 983"/>
                                <a:gd name="T158" fmla="+- 0 -1358 -1969"/>
                                <a:gd name="T159" fmla="*/ -1358 h 983"/>
                                <a:gd name="T160" fmla="+- 0 8239 7956"/>
                                <a:gd name="T161" fmla="*/ T160 w 983"/>
                                <a:gd name="T162" fmla="+- 0 -1443 -1969"/>
                                <a:gd name="T163" fmla="*/ -1443 h 983"/>
                                <a:gd name="T164" fmla="+- 0 8506 7956"/>
                                <a:gd name="T165" fmla="*/ T164 w 983"/>
                                <a:gd name="T166" fmla="+- 0 -1410 -1969"/>
                                <a:gd name="T167" fmla="*/ -1410 h 983"/>
                                <a:gd name="T168" fmla="+- 0 8506 7956"/>
                                <a:gd name="T169" fmla="*/ T168 w 983"/>
                                <a:gd name="T170" fmla="+- 0 -1452 -1969"/>
                                <a:gd name="T171" fmla="*/ -1452 h 983"/>
                                <a:gd name="T172" fmla="+- 0 8568 7956"/>
                                <a:gd name="T173" fmla="*/ T172 w 983"/>
                                <a:gd name="T174" fmla="+- 0 -1631 -1969"/>
                                <a:gd name="T175" fmla="*/ -1631 h 983"/>
                                <a:gd name="T176" fmla="+- 0 8835 7956"/>
                                <a:gd name="T177" fmla="*/ T176 w 983"/>
                                <a:gd name="T178" fmla="+- 0 -1410 -1969"/>
                                <a:gd name="T179" fmla="*/ -1410 h 983"/>
                                <a:gd name="T180" fmla="+- 0 8609 7956"/>
                                <a:gd name="T181" fmla="*/ T180 w 983"/>
                                <a:gd name="T182" fmla="+- 0 -1452 -1969"/>
                                <a:gd name="T183" fmla="*/ -1452 h 983"/>
                                <a:gd name="T184" fmla="+- 0 8845 7956"/>
                                <a:gd name="T185" fmla="*/ T184 w 983"/>
                                <a:gd name="T186" fmla="+- 0 -1631 -1969"/>
                                <a:gd name="T187" fmla="*/ -1631 h 983"/>
                                <a:gd name="T188" fmla="+- 0 8803 7956"/>
                                <a:gd name="T189" fmla="*/ T188 w 983"/>
                                <a:gd name="T190" fmla="+- 0 -1599 -1969"/>
                                <a:gd name="T191" fmla="*/ -1599 h 983"/>
                                <a:gd name="T192" fmla="+- 0 8845 7956"/>
                                <a:gd name="T193" fmla="*/ T192 w 983"/>
                                <a:gd name="T194" fmla="+- 0 -1599 -1969"/>
                                <a:gd name="T195" fmla="*/ -1599 h 983"/>
                                <a:gd name="T196" fmla="+- 0 8239 7956"/>
                                <a:gd name="T197" fmla="*/ T196 w 983"/>
                                <a:gd name="T198" fmla="+- 0 -1537 -1969"/>
                                <a:gd name="T199" fmla="*/ -1537 h 983"/>
                                <a:gd name="T200" fmla="+- 0 8506 7956"/>
                                <a:gd name="T201" fmla="*/ T200 w 983"/>
                                <a:gd name="T202" fmla="+- 0 -1504 -1969"/>
                                <a:gd name="T203" fmla="*/ -1504 h 983"/>
                                <a:gd name="T204" fmla="+- 0 8506 7956"/>
                                <a:gd name="T205" fmla="*/ T204 w 983"/>
                                <a:gd name="T206" fmla="+- 0 -1546 -1969"/>
                                <a:gd name="T207" fmla="*/ -1546 h 983"/>
                                <a:gd name="T208" fmla="+- 0 8239 7956"/>
                                <a:gd name="T209" fmla="*/ T208 w 983"/>
                                <a:gd name="T210" fmla="+- 0 -1631 -1969"/>
                                <a:gd name="T211" fmla="*/ -1631 h 983"/>
                                <a:gd name="T212" fmla="+- 0 8506 7956"/>
                                <a:gd name="T213" fmla="*/ T212 w 983"/>
                                <a:gd name="T214" fmla="+- 0 -1599 -1969"/>
                                <a:gd name="T215" fmla="*/ -1599 h 983"/>
                                <a:gd name="T216" fmla="+- 0 8506 7956"/>
                                <a:gd name="T217" fmla="*/ T216 w 983"/>
                                <a:gd name="T218" fmla="+- 0 -1640 -1969"/>
                                <a:gd name="T219" fmla="*/ -1640 h 9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983" h="983">
                                  <a:moveTo>
                                    <a:pt x="973" y="0"/>
                                  </a:moveTo>
                                  <a:lnTo>
                                    <a:pt x="198" y="0"/>
                                  </a:lnTo>
                                  <a:lnTo>
                                    <a:pt x="189" y="10"/>
                                  </a:lnTo>
                                  <a:lnTo>
                                    <a:pt x="189" y="194"/>
                                  </a:lnTo>
                                  <a:lnTo>
                                    <a:pt x="68" y="194"/>
                                  </a:lnTo>
                                  <a:lnTo>
                                    <a:pt x="42" y="199"/>
                                  </a:lnTo>
                                  <a:lnTo>
                                    <a:pt x="20" y="213"/>
                                  </a:lnTo>
                                  <a:lnTo>
                                    <a:pt x="6" y="235"/>
                                  </a:lnTo>
                                  <a:lnTo>
                                    <a:pt x="0" y="261"/>
                                  </a:lnTo>
                                  <a:lnTo>
                                    <a:pt x="0" y="867"/>
                                  </a:lnTo>
                                  <a:lnTo>
                                    <a:pt x="10" y="912"/>
                                  </a:lnTo>
                                  <a:lnTo>
                                    <a:pt x="34" y="949"/>
                                  </a:lnTo>
                                  <a:lnTo>
                                    <a:pt x="71" y="973"/>
                                  </a:lnTo>
                                  <a:lnTo>
                                    <a:pt x="115" y="982"/>
                                  </a:lnTo>
                                  <a:lnTo>
                                    <a:pt x="868" y="982"/>
                                  </a:lnTo>
                                  <a:lnTo>
                                    <a:pt x="912" y="973"/>
                                  </a:lnTo>
                                  <a:lnTo>
                                    <a:pt x="949" y="949"/>
                                  </a:lnTo>
                                  <a:lnTo>
                                    <a:pt x="954" y="941"/>
                                  </a:lnTo>
                                  <a:lnTo>
                                    <a:pt x="115" y="941"/>
                                  </a:lnTo>
                                  <a:lnTo>
                                    <a:pt x="87" y="935"/>
                                  </a:lnTo>
                                  <a:lnTo>
                                    <a:pt x="64" y="919"/>
                                  </a:lnTo>
                                  <a:lnTo>
                                    <a:pt x="48" y="896"/>
                                  </a:lnTo>
                                  <a:lnTo>
                                    <a:pt x="42" y="867"/>
                                  </a:lnTo>
                                  <a:lnTo>
                                    <a:pt x="42" y="247"/>
                                  </a:lnTo>
                                  <a:lnTo>
                                    <a:pt x="54" y="235"/>
                                  </a:lnTo>
                                  <a:lnTo>
                                    <a:pt x="230" y="235"/>
                                  </a:lnTo>
                                  <a:lnTo>
                                    <a:pt x="230" y="42"/>
                                  </a:lnTo>
                                  <a:lnTo>
                                    <a:pt x="983" y="42"/>
                                  </a:lnTo>
                                  <a:lnTo>
                                    <a:pt x="983" y="10"/>
                                  </a:lnTo>
                                  <a:lnTo>
                                    <a:pt x="973" y="0"/>
                                  </a:lnTo>
                                  <a:close/>
                                  <a:moveTo>
                                    <a:pt x="230" y="235"/>
                                  </a:moveTo>
                                  <a:lnTo>
                                    <a:pt x="189" y="235"/>
                                  </a:lnTo>
                                  <a:lnTo>
                                    <a:pt x="189" y="867"/>
                                  </a:lnTo>
                                  <a:lnTo>
                                    <a:pt x="183" y="896"/>
                                  </a:lnTo>
                                  <a:lnTo>
                                    <a:pt x="167" y="919"/>
                                  </a:lnTo>
                                  <a:lnTo>
                                    <a:pt x="144" y="935"/>
                                  </a:lnTo>
                                  <a:lnTo>
                                    <a:pt x="115" y="941"/>
                                  </a:lnTo>
                                  <a:lnTo>
                                    <a:pt x="204" y="941"/>
                                  </a:lnTo>
                                  <a:lnTo>
                                    <a:pt x="215" y="925"/>
                                  </a:lnTo>
                                  <a:lnTo>
                                    <a:pt x="223" y="907"/>
                                  </a:lnTo>
                                  <a:lnTo>
                                    <a:pt x="229" y="888"/>
                                  </a:lnTo>
                                  <a:lnTo>
                                    <a:pt x="230" y="867"/>
                                  </a:lnTo>
                                  <a:lnTo>
                                    <a:pt x="230" y="235"/>
                                  </a:lnTo>
                                  <a:close/>
                                  <a:moveTo>
                                    <a:pt x="983" y="42"/>
                                  </a:moveTo>
                                  <a:lnTo>
                                    <a:pt x="941" y="42"/>
                                  </a:lnTo>
                                  <a:lnTo>
                                    <a:pt x="941" y="867"/>
                                  </a:lnTo>
                                  <a:lnTo>
                                    <a:pt x="935" y="896"/>
                                  </a:lnTo>
                                  <a:lnTo>
                                    <a:pt x="919" y="919"/>
                                  </a:lnTo>
                                  <a:lnTo>
                                    <a:pt x="896" y="935"/>
                                  </a:lnTo>
                                  <a:lnTo>
                                    <a:pt x="868" y="941"/>
                                  </a:lnTo>
                                  <a:lnTo>
                                    <a:pt x="954" y="941"/>
                                  </a:lnTo>
                                  <a:lnTo>
                                    <a:pt x="974" y="912"/>
                                  </a:lnTo>
                                  <a:lnTo>
                                    <a:pt x="983" y="867"/>
                                  </a:lnTo>
                                  <a:lnTo>
                                    <a:pt x="983" y="42"/>
                                  </a:lnTo>
                                  <a:close/>
                                  <a:moveTo>
                                    <a:pt x="550" y="800"/>
                                  </a:moveTo>
                                  <a:lnTo>
                                    <a:pt x="292" y="800"/>
                                  </a:lnTo>
                                  <a:lnTo>
                                    <a:pt x="283" y="809"/>
                                  </a:lnTo>
                                  <a:lnTo>
                                    <a:pt x="283" y="832"/>
                                  </a:lnTo>
                                  <a:lnTo>
                                    <a:pt x="292" y="841"/>
                                  </a:lnTo>
                                  <a:lnTo>
                                    <a:pt x="550" y="841"/>
                                  </a:lnTo>
                                  <a:lnTo>
                                    <a:pt x="559" y="832"/>
                                  </a:lnTo>
                                  <a:lnTo>
                                    <a:pt x="559" y="809"/>
                                  </a:lnTo>
                                  <a:lnTo>
                                    <a:pt x="550" y="800"/>
                                  </a:lnTo>
                                  <a:close/>
                                  <a:moveTo>
                                    <a:pt x="879" y="800"/>
                                  </a:moveTo>
                                  <a:lnTo>
                                    <a:pt x="621" y="800"/>
                                  </a:lnTo>
                                  <a:lnTo>
                                    <a:pt x="612" y="809"/>
                                  </a:lnTo>
                                  <a:lnTo>
                                    <a:pt x="612" y="832"/>
                                  </a:lnTo>
                                  <a:lnTo>
                                    <a:pt x="621" y="841"/>
                                  </a:lnTo>
                                  <a:lnTo>
                                    <a:pt x="879" y="841"/>
                                  </a:lnTo>
                                  <a:lnTo>
                                    <a:pt x="889" y="832"/>
                                  </a:lnTo>
                                  <a:lnTo>
                                    <a:pt x="889" y="809"/>
                                  </a:lnTo>
                                  <a:lnTo>
                                    <a:pt x="879" y="800"/>
                                  </a:lnTo>
                                  <a:close/>
                                  <a:moveTo>
                                    <a:pt x="230" y="235"/>
                                  </a:moveTo>
                                  <a:lnTo>
                                    <a:pt x="83" y="235"/>
                                  </a:lnTo>
                                  <a:lnTo>
                                    <a:pt x="95" y="247"/>
                                  </a:lnTo>
                                  <a:lnTo>
                                    <a:pt x="95" y="785"/>
                                  </a:lnTo>
                                  <a:lnTo>
                                    <a:pt x="104" y="794"/>
                                  </a:lnTo>
                                  <a:lnTo>
                                    <a:pt x="127" y="794"/>
                                  </a:lnTo>
                                  <a:lnTo>
                                    <a:pt x="136" y="785"/>
                                  </a:lnTo>
                                  <a:lnTo>
                                    <a:pt x="136" y="252"/>
                                  </a:lnTo>
                                  <a:lnTo>
                                    <a:pt x="134" y="243"/>
                                  </a:lnTo>
                                  <a:lnTo>
                                    <a:pt x="131" y="235"/>
                                  </a:lnTo>
                                  <a:lnTo>
                                    <a:pt x="230" y="235"/>
                                  </a:lnTo>
                                  <a:close/>
                                  <a:moveTo>
                                    <a:pt x="550" y="705"/>
                                  </a:moveTo>
                                  <a:lnTo>
                                    <a:pt x="292" y="705"/>
                                  </a:lnTo>
                                  <a:lnTo>
                                    <a:pt x="283" y="715"/>
                                  </a:lnTo>
                                  <a:lnTo>
                                    <a:pt x="283" y="738"/>
                                  </a:lnTo>
                                  <a:lnTo>
                                    <a:pt x="292" y="747"/>
                                  </a:lnTo>
                                  <a:lnTo>
                                    <a:pt x="550" y="747"/>
                                  </a:lnTo>
                                  <a:lnTo>
                                    <a:pt x="559" y="738"/>
                                  </a:lnTo>
                                  <a:lnTo>
                                    <a:pt x="559" y="715"/>
                                  </a:lnTo>
                                  <a:lnTo>
                                    <a:pt x="550" y="705"/>
                                  </a:lnTo>
                                  <a:close/>
                                  <a:moveTo>
                                    <a:pt x="879" y="705"/>
                                  </a:moveTo>
                                  <a:lnTo>
                                    <a:pt x="621" y="705"/>
                                  </a:lnTo>
                                  <a:lnTo>
                                    <a:pt x="612" y="715"/>
                                  </a:lnTo>
                                  <a:lnTo>
                                    <a:pt x="612" y="738"/>
                                  </a:lnTo>
                                  <a:lnTo>
                                    <a:pt x="621" y="747"/>
                                  </a:lnTo>
                                  <a:lnTo>
                                    <a:pt x="879" y="747"/>
                                  </a:lnTo>
                                  <a:lnTo>
                                    <a:pt x="889" y="738"/>
                                  </a:lnTo>
                                  <a:lnTo>
                                    <a:pt x="889" y="715"/>
                                  </a:lnTo>
                                  <a:lnTo>
                                    <a:pt x="879" y="705"/>
                                  </a:lnTo>
                                  <a:close/>
                                  <a:moveTo>
                                    <a:pt x="550" y="611"/>
                                  </a:moveTo>
                                  <a:lnTo>
                                    <a:pt x="292" y="611"/>
                                  </a:lnTo>
                                  <a:lnTo>
                                    <a:pt x="283" y="621"/>
                                  </a:lnTo>
                                  <a:lnTo>
                                    <a:pt x="283" y="644"/>
                                  </a:lnTo>
                                  <a:lnTo>
                                    <a:pt x="292" y="653"/>
                                  </a:lnTo>
                                  <a:lnTo>
                                    <a:pt x="550" y="653"/>
                                  </a:lnTo>
                                  <a:lnTo>
                                    <a:pt x="559" y="644"/>
                                  </a:lnTo>
                                  <a:lnTo>
                                    <a:pt x="559" y="621"/>
                                  </a:lnTo>
                                  <a:lnTo>
                                    <a:pt x="550" y="611"/>
                                  </a:lnTo>
                                  <a:close/>
                                  <a:moveTo>
                                    <a:pt x="879" y="611"/>
                                  </a:moveTo>
                                  <a:lnTo>
                                    <a:pt x="621" y="611"/>
                                  </a:lnTo>
                                  <a:lnTo>
                                    <a:pt x="612" y="621"/>
                                  </a:lnTo>
                                  <a:lnTo>
                                    <a:pt x="612" y="644"/>
                                  </a:lnTo>
                                  <a:lnTo>
                                    <a:pt x="621" y="653"/>
                                  </a:lnTo>
                                  <a:lnTo>
                                    <a:pt x="879" y="653"/>
                                  </a:lnTo>
                                  <a:lnTo>
                                    <a:pt x="889" y="644"/>
                                  </a:lnTo>
                                  <a:lnTo>
                                    <a:pt x="889" y="621"/>
                                  </a:lnTo>
                                  <a:lnTo>
                                    <a:pt x="879" y="611"/>
                                  </a:lnTo>
                                  <a:close/>
                                  <a:moveTo>
                                    <a:pt x="550" y="517"/>
                                  </a:moveTo>
                                  <a:lnTo>
                                    <a:pt x="292" y="517"/>
                                  </a:lnTo>
                                  <a:lnTo>
                                    <a:pt x="283" y="526"/>
                                  </a:lnTo>
                                  <a:lnTo>
                                    <a:pt x="283" y="549"/>
                                  </a:lnTo>
                                  <a:lnTo>
                                    <a:pt x="292" y="559"/>
                                  </a:lnTo>
                                  <a:lnTo>
                                    <a:pt x="550" y="559"/>
                                  </a:lnTo>
                                  <a:lnTo>
                                    <a:pt x="559" y="549"/>
                                  </a:lnTo>
                                  <a:lnTo>
                                    <a:pt x="559" y="526"/>
                                  </a:lnTo>
                                  <a:lnTo>
                                    <a:pt x="550" y="517"/>
                                  </a:lnTo>
                                  <a:close/>
                                  <a:moveTo>
                                    <a:pt x="879" y="329"/>
                                  </a:moveTo>
                                  <a:lnTo>
                                    <a:pt x="621" y="329"/>
                                  </a:lnTo>
                                  <a:lnTo>
                                    <a:pt x="612" y="338"/>
                                  </a:lnTo>
                                  <a:lnTo>
                                    <a:pt x="612" y="549"/>
                                  </a:lnTo>
                                  <a:lnTo>
                                    <a:pt x="621" y="559"/>
                                  </a:lnTo>
                                  <a:lnTo>
                                    <a:pt x="879" y="559"/>
                                  </a:lnTo>
                                  <a:lnTo>
                                    <a:pt x="889" y="549"/>
                                  </a:lnTo>
                                  <a:lnTo>
                                    <a:pt x="889" y="517"/>
                                  </a:lnTo>
                                  <a:lnTo>
                                    <a:pt x="653" y="517"/>
                                  </a:lnTo>
                                  <a:lnTo>
                                    <a:pt x="653" y="370"/>
                                  </a:lnTo>
                                  <a:lnTo>
                                    <a:pt x="889" y="370"/>
                                  </a:lnTo>
                                  <a:lnTo>
                                    <a:pt x="889" y="338"/>
                                  </a:lnTo>
                                  <a:lnTo>
                                    <a:pt x="879" y="329"/>
                                  </a:lnTo>
                                  <a:close/>
                                  <a:moveTo>
                                    <a:pt x="889" y="370"/>
                                  </a:moveTo>
                                  <a:lnTo>
                                    <a:pt x="847" y="370"/>
                                  </a:lnTo>
                                  <a:lnTo>
                                    <a:pt x="847" y="517"/>
                                  </a:lnTo>
                                  <a:lnTo>
                                    <a:pt x="889" y="517"/>
                                  </a:lnTo>
                                  <a:lnTo>
                                    <a:pt x="889" y="370"/>
                                  </a:lnTo>
                                  <a:close/>
                                  <a:moveTo>
                                    <a:pt x="550" y="423"/>
                                  </a:moveTo>
                                  <a:lnTo>
                                    <a:pt x="292" y="423"/>
                                  </a:lnTo>
                                  <a:lnTo>
                                    <a:pt x="283" y="432"/>
                                  </a:lnTo>
                                  <a:lnTo>
                                    <a:pt x="283" y="455"/>
                                  </a:lnTo>
                                  <a:lnTo>
                                    <a:pt x="292" y="465"/>
                                  </a:lnTo>
                                  <a:lnTo>
                                    <a:pt x="550" y="465"/>
                                  </a:lnTo>
                                  <a:lnTo>
                                    <a:pt x="559" y="455"/>
                                  </a:lnTo>
                                  <a:lnTo>
                                    <a:pt x="559" y="432"/>
                                  </a:lnTo>
                                  <a:lnTo>
                                    <a:pt x="550" y="423"/>
                                  </a:lnTo>
                                  <a:close/>
                                  <a:moveTo>
                                    <a:pt x="550" y="329"/>
                                  </a:moveTo>
                                  <a:lnTo>
                                    <a:pt x="292" y="329"/>
                                  </a:lnTo>
                                  <a:lnTo>
                                    <a:pt x="283" y="338"/>
                                  </a:lnTo>
                                  <a:lnTo>
                                    <a:pt x="283" y="361"/>
                                  </a:lnTo>
                                  <a:lnTo>
                                    <a:pt x="292" y="370"/>
                                  </a:lnTo>
                                  <a:lnTo>
                                    <a:pt x="550" y="370"/>
                                  </a:lnTo>
                                  <a:lnTo>
                                    <a:pt x="559" y="361"/>
                                  </a:lnTo>
                                  <a:lnTo>
                                    <a:pt x="559" y="338"/>
                                  </a:lnTo>
                                  <a:lnTo>
                                    <a:pt x="550" y="329"/>
                                  </a:lnTo>
                                  <a:close/>
                                </a:path>
                              </a:pathLst>
                            </a:custGeom>
                            <a:solidFill>
                              <a:srgbClr val="00326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47"/>
                          <wps:cNvSpPr txBox="1">
                            <a:spLocks noChangeArrowheads="1"/>
                          </wps:cNvSpPr>
                          <wps:spPr bwMode="auto">
                            <a:xfrm>
                              <a:off x="190500" y="50800"/>
                              <a:ext cx="370840" cy="13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F2939" w14:textId="77777777" w:rsidR="0088368C" w:rsidRDefault="0088368C" w:rsidP="0088368C">
                                <w:pPr>
                                  <w:spacing w:before="7"/>
                                  <w:rPr>
                                    <w:rFonts w:ascii="Brandon Grotesque Black"/>
                                  </w:rPr>
                                </w:pPr>
                                <w:r>
                                  <w:rPr>
                                    <w:rFonts w:ascii="Brandon Grotesque Black"/>
                                    <w:color w:val="003263"/>
                                    <w:w w:val="105"/>
                                  </w:rPr>
                                  <w:t>NEWS</w:t>
                                </w:r>
                              </w:p>
                            </w:txbxContent>
                          </wps:txbx>
                          <wps:bodyPr rot="0" vert="horz" wrap="square" lIns="0" tIns="0" rIns="0" bIns="0" anchor="t" anchorCtr="0" upright="1">
                            <a:noAutofit/>
                          </wps:bodyPr>
                        </wps:wsp>
                      </wpg:grpSp>
                      <wps:wsp>
                        <wps:cNvPr id="16" name="Text Box 16"/>
                        <wps:cNvSpPr txBox="1"/>
                        <wps:spPr>
                          <a:xfrm>
                            <a:off x="1023623" y="34413"/>
                            <a:ext cx="1230244" cy="675880"/>
                          </a:xfrm>
                          <a:prstGeom prst="rect">
                            <a:avLst/>
                          </a:prstGeom>
                          <a:noFill/>
                          <a:ln w="6350">
                            <a:noFill/>
                          </a:ln>
                        </wps:spPr>
                        <wps:txbx>
                          <w:txbxContent>
                            <w:p w14:paraId="605D2893" w14:textId="77777777" w:rsidR="0088368C" w:rsidRPr="00316713" w:rsidRDefault="0088368C" w:rsidP="00A707C5">
                              <w:pP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2</w:t>
                              </w:r>
                            </w:p>
                            <w:p w14:paraId="70EA8A6F" w14:textId="77777777" w:rsidR="0088368C" w:rsidRDefault="0088368C" w:rsidP="00A707C5">
                              <w:r>
                                <w:rPr>
                                  <w:color w:val="003263" w:themeColor="text2"/>
                                  <w:w w:val="105"/>
                                </w:rPr>
                                <w:t>Media Releases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BFFB95" id="Group 11" o:spid="_x0000_s1037" style="position:absolute;margin-left:301.5pt;margin-top:40.25pt;width:158.35pt;height:55.95pt;z-index:251645952;mso-width-relative:margin;mso-height-relative:margin" coordorigin="2413" coordsize="20125,7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">
                <v:group id="Group 17" o:spid="_x0000_s1038" style="position:absolute;left:2413;width:6097;height:6839" coordsize="6242,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AutoShape 46" o:spid="_x0000_s1039" style="position:absolute;width:6242;height:6242;visibility:visible;mso-wrap-style:square;v-text-anchor:top" coordsize="983,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" path="m973,l198,r-9,10l189,194r-121,l42,199,20,213,6,235,,261,,867r10,45l34,949r37,24l115,982r753,l912,973r37,-24l954,941r-839,l87,935,64,919,48,896,42,867r,-620l54,235r176,l230,42r753,l983,10,973,xm230,235r-41,l189,867r-6,29l167,919r-23,16l115,941r89,l215,925r8,-18l229,888r1,-21l230,235xm983,42r-42,l941,867r-6,29l919,919r-23,16l868,941r86,l974,912r9,-45l983,42xm550,800r-258,l283,809r,23l292,841r258,l559,832r,-23l550,800xm879,800r-258,l612,809r,23l621,841r258,l889,832r,-23l879,800xm230,235r-147,l95,247r,538l104,794r23,l136,785r,-533l134,243r-3,-8l230,235xm550,705r-258,l283,715r,23l292,747r258,l559,738r,-23l550,705xm879,705r-258,l612,715r,23l621,747r258,l889,738r,-23l879,705xm550,611r-258,l283,621r,23l292,653r258,l559,644r,-23l550,611xm879,611r-258,l612,621r,23l621,653r258,l889,644r,-23l879,611xm550,517r-258,l283,526r,23l292,559r258,l559,549r,-23l550,517xm879,329r-258,l612,338r,211l621,559r258,l889,549r,-32l653,517r,-147l889,370r,-32l879,329xm889,370r-42,l847,517r42,l889,370xm550,423r-258,l283,432r,23l292,465r258,l559,455r,-23l550,423xm550,329r-258,l283,338r,23l292,370r258,l559,361r,-23l550,329xe" fillcolor="#003263" stroked="f">
                    <v:path arrowok="t" o:connecttype="custom" o:connectlocs="120015,-1243965;26670,-1123950;0,-1084580;21590,-647700;551180,-626745;605790,-652780;40640,-666750;26670,-1093470;146050,-1223645;617855,-1250315;120015,-699770;91440,-656590;136525,-662940;146050,-699770;597535,-1223645;583565,-666750;605790,-652780;624205,-1223645;179705,-736600;349250,-716280;349250,-742315;388620,-736600;558165,-716280;558165,-742315;60325,-1093470;80645,-746125;85090,-1096010;146050,-1101090;179705,-796290;349250,-775970;349250,-802640;388620,-796290;558165,-775970;558165,-802640;179705,-855980;349250,-835660;349250,-862330;388620,-855980;558165,-835660;558165,-862330;179705,-916305;349250,-895350;349250,-922020;388620,-1035685;558165,-895350;414655,-922020;564515,-1035685;537845,-1015365;564515,-1015365;179705,-975995;349250,-955040;349250,-981710;179705,-1035685;349250,-1015365;349250,-1041400" o:connectangles="0,0,0,0,0,0,0,0,0,0,0,0,0,0,0,0,0,0,0,0,0,0,0,0,0,0,0,0,0,0,0,0,0,0,0,0,0,0,0,0,0,0,0,0,0,0,0,0,0,0,0,0,0,0,0"/>
                  </v:shape>
                  <v:shape id="Text Box 47" o:spid="_x0000_s1040" type="#_x0000_t202" style="position:absolute;left:1905;top:508;width:3708;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237F2939" w14:textId="77777777" w:rsidR="0088368C" w:rsidRDefault="0088368C" w:rsidP="0088368C">
                          <w:pPr>
                            <w:spacing w:before="7"/>
                            <w:rPr>
                              <w:rFonts w:ascii="Brandon Grotesque Black"/>
                            </w:rPr>
                          </w:pPr>
                          <w:r>
                            <w:rPr>
                              <w:rFonts w:ascii="Brandon Grotesque Black"/>
                              <w:color w:val="003263"/>
                              <w:w w:val="105"/>
                            </w:rPr>
                            <w:t>NEWS</w:t>
                          </w:r>
                        </w:p>
                      </w:txbxContent>
                    </v:textbox>
                  </v:shape>
                </v:group>
                <v:shape id="Text Box 16" o:spid="_x0000_s1041" type="#_x0000_t202" style="position:absolute;left:10236;top:344;width:12302;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05D2893" w14:textId="77777777" w:rsidR="0088368C" w:rsidRPr="00316713" w:rsidRDefault="0088368C" w:rsidP="00A707C5">
                        <w:pP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2</w:t>
                        </w:r>
                      </w:p>
                      <w:p w14:paraId="70EA8A6F" w14:textId="77777777" w:rsidR="0088368C" w:rsidRDefault="0088368C" w:rsidP="00A707C5">
                        <w:r>
                          <w:rPr>
                            <w:color w:val="003263" w:themeColor="text2"/>
                            <w:w w:val="105"/>
                          </w:rPr>
                          <w:t>Media Releases</w:t>
                        </w:r>
                      </w:p>
                    </w:txbxContent>
                  </v:textbox>
                </v:shape>
              </v:group>
            </w:pict>
          </mc:Fallback>
        </mc:AlternateContent>
      </w:r>
      <w:r w:rsidR="0018262F" w:rsidRPr="00B40608">
        <w:t xml:space="preserve">Our </w:t>
      </w:r>
      <w:r w:rsidR="00E53A74" w:rsidRPr="00B40608">
        <w:t>primary method of</w:t>
      </w:r>
      <w:r w:rsidR="0018262F" w:rsidRPr="00B40608">
        <w:t xml:space="preserve"> engagement was </w:t>
      </w:r>
      <w:r w:rsidR="00E53A74" w:rsidRPr="00B40608">
        <w:t>our</w:t>
      </w:r>
      <w:r w:rsidR="0018262F" w:rsidRPr="00B40608">
        <w:t xml:space="preserve"> </w:t>
      </w:r>
      <w:r w:rsidR="00E53A74" w:rsidRPr="00B40608">
        <w:t>‘</w:t>
      </w:r>
      <w:r w:rsidR="0018262F" w:rsidRPr="00B40608">
        <w:t>Have Your Say</w:t>
      </w:r>
      <w:r w:rsidR="00E53A74" w:rsidRPr="00B40608">
        <w:t>’</w:t>
      </w:r>
      <w:r w:rsidR="0000113D" w:rsidRPr="00B40608">
        <w:t xml:space="preserve"> (HYS)</w:t>
      </w:r>
      <w:r w:rsidR="0018262F" w:rsidRPr="00B40608">
        <w:t xml:space="preserve"> online platform. </w:t>
      </w:r>
      <w:r w:rsidR="0000113D" w:rsidRPr="00B40608">
        <w:t>This</w:t>
      </w:r>
      <w:r w:rsidR="0018262F" w:rsidRPr="00B40608">
        <w:t xml:space="preserve"> online survey </w:t>
      </w:r>
      <w:r w:rsidR="00515676" w:rsidRPr="00B40608">
        <w:t xml:space="preserve">was </w:t>
      </w:r>
      <w:r w:rsidR="0018262F" w:rsidRPr="00B40608">
        <w:t xml:space="preserve">targeted </w:t>
      </w:r>
      <w:r w:rsidR="00E53A74" w:rsidRPr="00B40608">
        <w:t>toward</w:t>
      </w:r>
      <w:r w:rsidR="0018262F" w:rsidRPr="00B40608">
        <w:t xml:space="preserve"> user</w:t>
      </w:r>
      <w:r w:rsidR="00E53A74" w:rsidRPr="00B40608">
        <w:t>s</w:t>
      </w:r>
      <w:r w:rsidR="0018262F" w:rsidRPr="00B40608">
        <w:t xml:space="preserve"> of the reserve</w:t>
      </w:r>
      <w:r w:rsidR="00686907" w:rsidRPr="00B40608">
        <w:t>.</w:t>
      </w:r>
    </w:p>
    <w:p w14:paraId="28B6AB5F" w14:textId="2C8EAE5D" w:rsidR="009843C3" w:rsidRPr="00B40608" w:rsidRDefault="00977ECF" w:rsidP="006733A9">
      <w:pPr>
        <w:pStyle w:val="BodyText"/>
      </w:pPr>
      <w:r>
        <w:rPr>
          <w:noProof/>
        </w:rPr>
        <mc:AlternateContent>
          <mc:Choice Requires="wpg">
            <w:drawing>
              <wp:anchor distT="0" distB="0" distL="114300" distR="114300" simplePos="0" relativeHeight="251648000" behindDoc="0" locked="0" layoutInCell="1" allowOverlap="1" wp14:anchorId="770EE767" wp14:editId="00B5C241">
                <wp:simplePos x="0" y="0"/>
                <wp:positionH relativeFrom="column">
                  <wp:posOffset>3816019</wp:posOffset>
                </wp:positionH>
                <wp:positionV relativeFrom="paragraph">
                  <wp:posOffset>842893</wp:posOffset>
                </wp:positionV>
                <wp:extent cx="3048000" cy="611189"/>
                <wp:effectExtent l="0" t="0" r="0" b="0"/>
                <wp:wrapNone/>
                <wp:docPr id="27" name="Group 27"/>
                <wp:cNvGraphicFramePr/>
                <a:graphic xmlns:a="http://schemas.openxmlformats.org/drawingml/2006/main">
                  <a:graphicData uri="http://schemas.microsoft.com/office/word/2010/wordprocessingGroup">
                    <wpg:wgp>
                      <wpg:cNvGrpSpPr/>
                      <wpg:grpSpPr>
                        <a:xfrm>
                          <a:off x="0" y="0"/>
                          <a:ext cx="3048000" cy="611189"/>
                          <a:chOff x="164501" y="60120"/>
                          <a:chExt cx="3048000" cy="611189"/>
                        </a:xfrm>
                      </wpg:grpSpPr>
                      <wpg:grpSp>
                        <wpg:cNvPr id="230" name="Group 230"/>
                        <wpg:cNvGrpSpPr/>
                        <wpg:grpSpPr>
                          <a:xfrm>
                            <a:off x="861057" y="60120"/>
                            <a:ext cx="2351444" cy="611189"/>
                            <a:chOff x="532261" y="41289"/>
                            <a:chExt cx="2351724" cy="611661"/>
                          </a:xfrm>
                        </wpg:grpSpPr>
                        <wps:wsp>
                          <wps:cNvPr id="259" name="Text Box 2"/>
                          <wps:cNvSpPr txBox="1">
                            <a:spLocks noChangeArrowheads="1"/>
                          </wps:cNvSpPr>
                          <wps:spPr bwMode="auto">
                            <a:xfrm>
                              <a:off x="709745" y="324876"/>
                              <a:ext cx="2174240" cy="328074"/>
                            </a:xfrm>
                            <a:prstGeom prst="rect">
                              <a:avLst/>
                            </a:prstGeom>
                            <a:noFill/>
                            <a:ln w="9525">
                              <a:noFill/>
                              <a:miter lim="800000"/>
                              <a:headEnd/>
                              <a:tailEnd/>
                            </a:ln>
                          </wps:spPr>
                          <wps:txbx>
                            <w:txbxContent>
                              <w:p w14:paraId="5ED41E25" w14:textId="77777777" w:rsidR="0088368C" w:rsidRPr="006C6D3E" w:rsidRDefault="0088368C" w:rsidP="0088368C">
                                <w:pPr>
                                  <w:spacing w:line="240" w:lineRule="auto"/>
                                  <w:rPr>
                                    <w:color w:val="003263" w:themeColor="text2"/>
                                  </w:rPr>
                                </w:pPr>
                                <w:r>
                                  <w:rPr>
                                    <w:color w:val="003263" w:themeColor="text2"/>
                                    <w:w w:val="105"/>
                                  </w:rPr>
                                  <w:t>People r</w:t>
                                </w:r>
                                <w:r w:rsidRPr="00A37487">
                                  <w:rPr>
                                    <w:color w:val="003263" w:themeColor="text2"/>
                                    <w:w w:val="105"/>
                                  </w:rPr>
                                  <w:t>egistered for email updates</w:t>
                                </w:r>
                              </w:p>
                            </w:txbxContent>
                          </wps:txbx>
                          <wps:bodyPr rot="0" vert="horz" wrap="square" lIns="0" tIns="0" rIns="0" bIns="0" anchor="t" anchorCtr="0">
                            <a:noAutofit/>
                          </wps:bodyPr>
                        </wps:wsp>
                        <wps:wsp>
                          <wps:cNvPr id="260" name="Text Box 2"/>
                          <wps:cNvSpPr txBox="1">
                            <a:spLocks noChangeArrowheads="1"/>
                          </wps:cNvSpPr>
                          <wps:spPr bwMode="auto">
                            <a:xfrm>
                              <a:off x="532261" y="41289"/>
                              <a:ext cx="590550" cy="268588"/>
                            </a:xfrm>
                            <a:prstGeom prst="rect">
                              <a:avLst/>
                            </a:prstGeom>
                            <a:noFill/>
                            <a:ln w="9525">
                              <a:noFill/>
                              <a:miter lim="800000"/>
                              <a:headEnd/>
                              <a:tailEnd/>
                            </a:ln>
                          </wps:spPr>
                          <wps:txbx>
                            <w:txbxContent>
                              <w:p w14:paraId="0A9567C2" w14:textId="77777777" w:rsidR="0088368C" w:rsidRPr="00316713" w:rsidRDefault="0088368C" w:rsidP="0088368C">
                                <w:pPr>
                                  <w:jc w:val="cente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67</w:t>
                                </w:r>
                              </w:p>
                              <w:p w14:paraId="20BA29B0" w14:textId="77777777" w:rsidR="0088368C" w:rsidRPr="000816C6" w:rsidRDefault="0088368C" w:rsidP="0088368C">
                                <w:pPr>
                                  <w:rPr>
                                    <w:color w:val="003263" w:themeColor="text2"/>
                                    <w:sz w:val="56"/>
                                    <w:szCs w:val="56"/>
                                  </w:rPr>
                                </w:pPr>
                                <w:r>
                                  <w:rPr>
                                    <w:rFonts w:asciiTheme="majorHAnsi" w:hAnsiTheme="majorHAnsi" w:cstheme="majorHAnsi"/>
                                    <w:b/>
                                    <w:bCs/>
                                    <w:color w:val="003263" w:themeColor="text2"/>
                                    <w:sz w:val="56"/>
                                    <w:szCs w:val="56"/>
                                  </w:rPr>
                                  <w:t>1</w:t>
                                </w:r>
                              </w:p>
                            </w:txbxContent>
                          </wps:txbx>
                          <wps:bodyPr rot="0" vert="horz" wrap="square" lIns="0" tIns="0" rIns="0" bIns="0" anchor="t" anchorCtr="0">
                            <a:noAutofit/>
                          </wps:bodyPr>
                        </wps:wsp>
                      </wpg:grpSp>
                      <pic:pic xmlns:pic="http://schemas.openxmlformats.org/drawingml/2006/picture">
                        <pic:nvPicPr>
                          <pic:cNvPr id="250" name="image2.png"/>
                          <pic:cNvPicPr>
                            <a:picLocks noChangeAspect="1"/>
                          </pic:cNvPicPr>
                        </pic:nvPicPr>
                        <pic:blipFill>
                          <a:blip r:embed="rId29" cstate="print"/>
                          <a:stretch>
                            <a:fillRect/>
                          </a:stretch>
                        </pic:blipFill>
                        <pic:spPr>
                          <a:xfrm>
                            <a:off x="164501" y="72267"/>
                            <a:ext cx="533400" cy="492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0EE767" id="Group 27" o:spid="_x0000_s1042" style="position:absolute;margin-left:300.45pt;margin-top:66.35pt;width:240pt;height:48.15pt;z-index:251648000;mso-width-relative:margin;mso-height-relative:margin" coordorigin="1645,601" coordsize="30480,6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">
                <v:group id="Group 230" o:spid="_x0000_s1043" style="position:absolute;left:8610;top:601;width:23515;height:6112" coordorigin="5322,412" coordsize="23517,6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_x0000_s1044" type="#_x0000_t202" style="position:absolute;left:7097;top:3248;width:21742;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14:paraId="5ED41E25" w14:textId="77777777" w:rsidR="0088368C" w:rsidRPr="006C6D3E" w:rsidRDefault="0088368C" w:rsidP="0088368C">
                          <w:pPr>
                            <w:spacing w:line="240" w:lineRule="auto"/>
                            <w:rPr>
                              <w:color w:val="003263" w:themeColor="text2"/>
                            </w:rPr>
                          </w:pPr>
                          <w:r>
                            <w:rPr>
                              <w:color w:val="003263" w:themeColor="text2"/>
                              <w:w w:val="105"/>
                            </w:rPr>
                            <w:t>People r</w:t>
                          </w:r>
                          <w:r w:rsidRPr="00A37487">
                            <w:rPr>
                              <w:color w:val="003263" w:themeColor="text2"/>
                              <w:w w:val="105"/>
                            </w:rPr>
                            <w:t>egistered for email updates</w:t>
                          </w:r>
                        </w:p>
                      </w:txbxContent>
                    </v:textbox>
                  </v:shape>
                  <v:shape id="_x0000_s1045" type="#_x0000_t202" style="position:absolute;left:5322;top:412;width:590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14:paraId="0A9567C2" w14:textId="77777777" w:rsidR="0088368C" w:rsidRPr="00316713" w:rsidRDefault="0088368C" w:rsidP="0088368C">
                          <w:pPr>
                            <w:jc w:val="center"/>
                            <w:rPr>
                              <w:rFonts w:asciiTheme="majorHAnsi" w:hAnsiTheme="majorHAnsi" w:cstheme="majorHAnsi"/>
                              <w:b/>
                              <w:bCs/>
                              <w:color w:val="003263" w:themeColor="text2"/>
                              <w:sz w:val="36"/>
                              <w:szCs w:val="36"/>
                            </w:rPr>
                          </w:pPr>
                          <w:r w:rsidRPr="00316713">
                            <w:rPr>
                              <w:rFonts w:asciiTheme="majorHAnsi" w:hAnsiTheme="majorHAnsi" w:cstheme="majorHAnsi"/>
                              <w:b/>
                              <w:bCs/>
                              <w:color w:val="003263" w:themeColor="text2"/>
                              <w:sz w:val="36"/>
                              <w:szCs w:val="36"/>
                            </w:rPr>
                            <w:t>67</w:t>
                          </w:r>
                        </w:p>
                        <w:p w14:paraId="20BA29B0" w14:textId="77777777" w:rsidR="0088368C" w:rsidRPr="000816C6" w:rsidRDefault="0088368C" w:rsidP="0088368C">
                          <w:pPr>
                            <w:rPr>
                              <w:color w:val="003263" w:themeColor="text2"/>
                              <w:sz w:val="56"/>
                              <w:szCs w:val="56"/>
                            </w:rPr>
                          </w:pPr>
                          <w:r>
                            <w:rPr>
                              <w:rFonts w:asciiTheme="majorHAnsi" w:hAnsiTheme="majorHAnsi" w:cstheme="majorHAnsi"/>
                              <w:b/>
                              <w:bCs/>
                              <w:color w:val="003263" w:themeColor="text2"/>
                              <w:sz w:val="56"/>
                              <w:szCs w:val="56"/>
                            </w:rPr>
                            <w:t>1</w:t>
                          </w:r>
                        </w:p>
                      </w:txbxContent>
                    </v:textbox>
                  </v:shape>
                </v:group>
                <v:shape id="image2.png" o:spid="_x0000_s1046" type="#_x0000_t75" style="position:absolute;left:1645;top:722;width:5334;height:4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">
                  <v:imagedata r:id="rId30" o:title=""/>
                </v:shape>
              </v:group>
            </w:pict>
          </mc:Fallback>
        </mc:AlternateContent>
      </w:r>
      <w:r w:rsidR="0018262F" w:rsidRPr="00B40608">
        <w:t>In total, there were 2</w:t>
      </w:r>
      <w:r w:rsidR="0000113D" w:rsidRPr="00B40608">
        <w:t>,</w:t>
      </w:r>
      <w:r w:rsidR="0018262F" w:rsidRPr="00B40608">
        <w:t xml:space="preserve">055 visits and 1,680 visitors to the </w:t>
      </w:r>
      <w:r w:rsidR="0000113D" w:rsidRPr="00B40608">
        <w:t>HYS</w:t>
      </w:r>
      <w:r w:rsidR="0018262F" w:rsidRPr="00B40608">
        <w:t xml:space="preserve"> project page over the two engagement periods, which converted to 200 contributions. To encourage contributions, the platform offered an online survey (hard copies were also made available upon request) and vision board in Stage 1</w:t>
      </w:r>
      <w:r w:rsidR="0000113D" w:rsidRPr="00B40608">
        <w:t>.</w:t>
      </w:r>
      <w:r w:rsidR="0018262F" w:rsidRPr="00B40608">
        <w:t xml:space="preserve"> Both engagement periods had a strong local participation rate.</w:t>
      </w:r>
      <w:bookmarkStart w:id="7" w:name="_Hlk96088803"/>
      <w:bookmarkEnd w:id="6"/>
    </w:p>
    <w:bookmarkEnd w:id="7"/>
    <w:p w14:paraId="78041028" w14:textId="78C403BE" w:rsidR="00DB1869" w:rsidRPr="00B40608" w:rsidRDefault="00A707C5" w:rsidP="006733A9">
      <w:pPr>
        <w:pStyle w:val="BodyText"/>
      </w:pPr>
      <w:r>
        <w:rPr>
          <w:noProof/>
        </w:rPr>
        <mc:AlternateContent>
          <mc:Choice Requires="wpg">
            <w:drawing>
              <wp:anchor distT="0" distB="0" distL="114300" distR="114300" simplePos="0" relativeHeight="251661312" behindDoc="0" locked="0" layoutInCell="1" allowOverlap="1" wp14:anchorId="6291D2F0" wp14:editId="57E9F4E7">
                <wp:simplePos x="0" y="0"/>
                <wp:positionH relativeFrom="column">
                  <wp:posOffset>3815715</wp:posOffset>
                </wp:positionH>
                <wp:positionV relativeFrom="paragraph">
                  <wp:posOffset>347980</wp:posOffset>
                </wp:positionV>
                <wp:extent cx="3100705" cy="728345"/>
                <wp:effectExtent l="0" t="0" r="0" b="0"/>
                <wp:wrapTight wrapText="bothSides">
                  <wp:wrapPolygon edited="0">
                    <wp:start x="5839" y="0"/>
                    <wp:lineTo x="2123" y="1695"/>
                    <wp:lineTo x="0" y="5085"/>
                    <wp:lineTo x="133" y="15819"/>
                    <wp:lineTo x="2256" y="19208"/>
                    <wp:lineTo x="5839" y="20903"/>
                    <wp:lineTo x="21100" y="20903"/>
                    <wp:lineTo x="21100" y="0"/>
                    <wp:lineTo x="5839" y="0"/>
                  </wp:wrapPolygon>
                </wp:wrapTight>
                <wp:docPr id="228" name="Group 228"/>
                <wp:cNvGraphicFramePr/>
                <a:graphic xmlns:a="http://schemas.openxmlformats.org/drawingml/2006/main">
                  <a:graphicData uri="http://schemas.microsoft.com/office/word/2010/wordprocessingGroup">
                    <wpg:wgp>
                      <wpg:cNvGrpSpPr/>
                      <wpg:grpSpPr>
                        <a:xfrm>
                          <a:off x="0" y="0"/>
                          <a:ext cx="3100705" cy="728345"/>
                          <a:chOff x="2816944" y="-683061"/>
                          <a:chExt cx="3101367" cy="729239"/>
                        </a:xfrm>
                      </wpg:grpSpPr>
                      <wps:wsp>
                        <wps:cNvPr id="31" name="Text Box 31"/>
                        <wps:cNvSpPr txBox="1"/>
                        <wps:spPr>
                          <a:xfrm>
                            <a:off x="3612176" y="-683061"/>
                            <a:ext cx="2306135" cy="729239"/>
                          </a:xfrm>
                          <a:prstGeom prst="rect">
                            <a:avLst/>
                          </a:prstGeom>
                          <a:noFill/>
                          <a:ln w="6350">
                            <a:noFill/>
                          </a:ln>
                        </wps:spPr>
                        <wps:txbx>
                          <w:txbxContent>
                            <w:p w14:paraId="015755FA" w14:textId="0EE14F09" w:rsidR="00977ECF" w:rsidRPr="00316713" w:rsidRDefault="00977ECF" w:rsidP="00A707C5">
                              <w:pPr>
                                <w:rPr>
                                  <w:rFonts w:asciiTheme="majorHAnsi" w:hAnsiTheme="majorHAnsi" w:cstheme="majorHAnsi"/>
                                  <w:b/>
                                  <w:bCs/>
                                  <w:color w:val="003263" w:themeColor="text2"/>
                                  <w:sz w:val="36"/>
                                  <w:szCs w:val="36"/>
                                </w:rPr>
                              </w:pPr>
                              <w:r>
                                <w:rPr>
                                  <w:rFonts w:asciiTheme="majorHAnsi" w:hAnsiTheme="majorHAnsi" w:cstheme="majorHAnsi"/>
                                  <w:b/>
                                  <w:bCs/>
                                  <w:color w:val="003263" w:themeColor="text2"/>
                                  <w:sz w:val="36"/>
                                  <w:szCs w:val="36"/>
                                </w:rPr>
                                <w:t>34</w:t>
                              </w:r>
                            </w:p>
                            <w:p w14:paraId="6FD67A84" w14:textId="4E0CCC97" w:rsidR="00C43CBC" w:rsidRDefault="00C43CBC" w:rsidP="00A707C5">
                              <w:r>
                                <w:rPr>
                                  <w:color w:val="003263" w:themeColor="text2"/>
                                  <w:w w:val="105"/>
                                </w:rPr>
                                <w:t>Vision</w:t>
                              </w:r>
                              <w:r w:rsidR="00A707C5">
                                <w:rPr>
                                  <w:color w:val="003263" w:themeColor="text2"/>
                                  <w:w w:val="105"/>
                                </w:rPr>
                                <w:t xml:space="preserve"> </w:t>
                              </w:r>
                              <w:r>
                                <w:rPr>
                                  <w:color w:val="003263" w:themeColor="text2"/>
                                  <w:w w:val="105"/>
                                </w:rPr>
                                <w:t>Board contributions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Graphic 30" descr="Lights On with solid fill"/>
                          <pic:cNvPicPr>
                            <a:picLocks noChangeAspect="1"/>
                          </pic:cNvPicPr>
                        </pic:nvPicPr>
                        <pic:blipFill>
                          <a:blip r:embed="rId31">
                            <a:extLst>
                              <a:ext uri="{96DAC541-7B7A-43D3-8B79-37D633B846F1}">
                                <asvg:svgBlip xmlns:asvg="http://schemas.microsoft.com/office/drawing/2016/SVG/main" r:embed="rId32"/>
                              </a:ext>
                            </a:extLst>
                          </a:blip>
                          <a:stretch>
                            <a:fillRect/>
                          </a:stretch>
                        </pic:blipFill>
                        <pic:spPr>
                          <a:xfrm>
                            <a:off x="2816944" y="-618572"/>
                            <a:ext cx="603885" cy="6045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291D2F0" id="Group 228" o:spid="_x0000_s1047" style="position:absolute;margin-left:300.45pt;margin-top:27.4pt;width:244.15pt;height:57.35pt;z-index:251661312;mso-width-relative:margin;mso-height-relative:margin" coordorigin="28169,-6830" coordsize="31013,729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">
                <v:shape id="Text Box 31" o:spid="_x0000_s1048" type="#_x0000_t202" style="position:absolute;left:36121;top:-6830;width:23062;height:7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015755FA" w14:textId="0EE14F09" w:rsidR="00977ECF" w:rsidRPr="00316713" w:rsidRDefault="00977ECF" w:rsidP="00A707C5">
                        <w:pPr>
                          <w:rPr>
                            <w:rFonts w:asciiTheme="majorHAnsi" w:hAnsiTheme="majorHAnsi" w:cstheme="majorHAnsi"/>
                            <w:b/>
                            <w:bCs/>
                            <w:color w:val="003263" w:themeColor="text2"/>
                            <w:sz w:val="36"/>
                            <w:szCs w:val="36"/>
                          </w:rPr>
                        </w:pPr>
                        <w:r>
                          <w:rPr>
                            <w:rFonts w:asciiTheme="majorHAnsi" w:hAnsiTheme="majorHAnsi" w:cstheme="majorHAnsi"/>
                            <w:b/>
                            <w:bCs/>
                            <w:color w:val="003263" w:themeColor="text2"/>
                            <w:sz w:val="36"/>
                            <w:szCs w:val="36"/>
                          </w:rPr>
                          <w:t>34</w:t>
                        </w:r>
                      </w:p>
                      <w:p w14:paraId="6FD67A84" w14:textId="4E0CCC97" w:rsidR="00C43CBC" w:rsidRDefault="00C43CBC" w:rsidP="00A707C5">
                        <w:r>
                          <w:rPr>
                            <w:color w:val="003263" w:themeColor="text2"/>
                            <w:w w:val="105"/>
                          </w:rPr>
                          <w:t>Vision</w:t>
                        </w:r>
                        <w:r w:rsidR="00A707C5">
                          <w:rPr>
                            <w:color w:val="003263" w:themeColor="text2"/>
                            <w:w w:val="105"/>
                          </w:rPr>
                          <w:t xml:space="preserve"> </w:t>
                        </w:r>
                        <w:r>
                          <w:rPr>
                            <w:color w:val="003263" w:themeColor="text2"/>
                            <w:w w:val="105"/>
                          </w:rPr>
                          <w:t>Board contributions</w:t>
                        </w:r>
                      </w:p>
                    </w:txbxContent>
                  </v:textbox>
                </v:shape>
                <v:shape id="Graphic 30" o:spid="_x0000_s1049" type="#_x0000_t75" alt="Lights On with solid fill" style="position:absolute;left:28169;top:-6185;width:6039;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">
                  <v:imagedata r:id="rId33" o:title="Lights On with solid fill"/>
                </v:shape>
                <w10:wrap type="tight"/>
              </v:group>
            </w:pict>
          </mc:Fallback>
        </mc:AlternateContent>
      </w:r>
      <w:r w:rsidR="007376B1" w:rsidRPr="00B40608">
        <w:t xml:space="preserve">The engagement was promoted via our many channels, including signs in the reserve, a media </w:t>
      </w:r>
      <w:r w:rsidR="00DB1869" w:rsidRPr="00B40608">
        <w:t>release,</w:t>
      </w:r>
      <w:r w:rsidR="007376B1" w:rsidRPr="00B40608">
        <w:t xml:space="preserve"> and our Facebook page. A targeted post on Facebook created a reach of over </w:t>
      </w:r>
      <w:r w:rsidR="00DB1869" w:rsidRPr="00B40608">
        <w:t>1</w:t>
      </w:r>
      <w:r w:rsidR="006F2CCD">
        <w:t>6</w:t>
      </w:r>
      <w:r w:rsidR="00DB1869" w:rsidRPr="00B40608">
        <w:t>,0</w:t>
      </w:r>
      <w:r w:rsidR="006F2CCD">
        <w:t>33</w:t>
      </w:r>
      <w:r w:rsidR="00DB1869" w:rsidRPr="00B40608">
        <w:t xml:space="preserve"> Instagram </w:t>
      </w:r>
      <w:r w:rsidR="00316713" w:rsidRPr="00B40608">
        <w:t>1</w:t>
      </w:r>
      <w:r w:rsidR="006F2CCD">
        <w:t>,933</w:t>
      </w:r>
      <w:r w:rsidR="00316713" w:rsidRPr="00B40608">
        <w:t xml:space="preserve"> </w:t>
      </w:r>
      <w:r w:rsidR="00DB1869" w:rsidRPr="00B40608">
        <w:t>and Twitter 378 views.</w:t>
      </w:r>
    </w:p>
    <w:p w14:paraId="2DB3EC67" w14:textId="44873B1A" w:rsidR="00977ECF" w:rsidRDefault="00977ECF" w:rsidP="006733A9">
      <w:pPr>
        <w:pStyle w:val="BodyText"/>
      </w:pPr>
    </w:p>
    <w:p w14:paraId="4244A267" w14:textId="172BAD96" w:rsidR="00316713" w:rsidRDefault="00A707C5" w:rsidP="006733A9">
      <w:pPr>
        <w:pStyle w:val="BodyText"/>
      </w:pPr>
      <w:r>
        <w:rPr>
          <w:noProof/>
        </w:rPr>
        <mc:AlternateContent>
          <mc:Choice Requires="wpg">
            <w:drawing>
              <wp:anchor distT="0" distB="0" distL="114300" distR="114300" simplePos="0" relativeHeight="251649024" behindDoc="0" locked="0" layoutInCell="1" allowOverlap="1" wp14:anchorId="53BB7C63" wp14:editId="45653216">
                <wp:simplePos x="0" y="0"/>
                <wp:positionH relativeFrom="column">
                  <wp:posOffset>3821347</wp:posOffset>
                </wp:positionH>
                <wp:positionV relativeFrom="paragraph">
                  <wp:posOffset>198755</wp:posOffset>
                </wp:positionV>
                <wp:extent cx="2635893" cy="1982890"/>
                <wp:effectExtent l="0" t="0" r="12065" b="0"/>
                <wp:wrapNone/>
                <wp:docPr id="26" name="Group 26"/>
                <wp:cNvGraphicFramePr/>
                <a:graphic xmlns:a="http://schemas.openxmlformats.org/drawingml/2006/main">
                  <a:graphicData uri="http://schemas.microsoft.com/office/word/2010/wordprocessingGroup">
                    <wpg:wgp>
                      <wpg:cNvGrpSpPr/>
                      <wpg:grpSpPr>
                        <a:xfrm>
                          <a:off x="0" y="0"/>
                          <a:ext cx="2635893" cy="1982890"/>
                          <a:chOff x="0" y="0"/>
                          <a:chExt cx="2635893" cy="1982890"/>
                        </a:xfrm>
                      </wpg:grpSpPr>
                      <pic:pic xmlns:pic="http://schemas.openxmlformats.org/drawingml/2006/picture">
                        <pic:nvPicPr>
                          <pic:cNvPr id="6" name="Picture 6"/>
                          <pic:cNvPicPr>
                            <a:picLocks noChangeAspect="1"/>
                          </pic:cNvPicPr>
                        </pic:nvPicPr>
                        <pic:blipFill>
                          <a:blip r:embed="rId34"/>
                          <a:stretch>
                            <a:fillRect/>
                          </a:stretch>
                        </pic:blipFill>
                        <pic:spPr>
                          <a:xfrm>
                            <a:off x="0" y="0"/>
                            <a:ext cx="2364105" cy="569595"/>
                          </a:xfrm>
                          <a:prstGeom prst="rect">
                            <a:avLst/>
                          </a:prstGeom>
                        </pic:spPr>
                      </pic:pic>
                      <wps:wsp>
                        <wps:cNvPr id="21" name="Text Box 2"/>
                        <wps:cNvSpPr txBox="1">
                          <a:spLocks noChangeArrowheads="1"/>
                        </wps:cNvSpPr>
                        <wps:spPr bwMode="auto">
                          <a:xfrm>
                            <a:off x="118753" y="570015"/>
                            <a:ext cx="2517140" cy="1412875"/>
                          </a:xfrm>
                          <a:prstGeom prst="rect">
                            <a:avLst/>
                          </a:prstGeom>
                          <a:noFill/>
                          <a:ln w="9525">
                            <a:noFill/>
                            <a:miter lim="800000"/>
                            <a:headEnd/>
                            <a:tailEnd/>
                          </a:ln>
                        </wps:spPr>
                        <wps:txbx>
                          <w:txbxContent>
                            <w:p w14:paraId="44455B4C" w14:textId="71564C5B" w:rsidR="0088368C" w:rsidRPr="00895339" w:rsidRDefault="0088368C" w:rsidP="006733A9">
                              <w:pPr>
                                <w:pStyle w:val="Heading3"/>
                                <w:rPr>
                                  <w:rStyle w:val="BodyTextChar"/>
                                  <w:spacing w:val="0"/>
                                </w:rPr>
                              </w:pPr>
                              <w:r w:rsidRPr="00895339">
                                <w:rPr>
                                  <w:sz w:val="36"/>
                                  <w:szCs w:val="28"/>
                                </w:rPr>
                                <w:t xml:space="preserve">16,033 </w:t>
                              </w:r>
                              <w:r w:rsidRPr="00895339">
                                <w:rPr>
                                  <w:rStyle w:val="BodyTextChar"/>
                                  <w:spacing w:val="0"/>
                                </w:rPr>
                                <w:t>Facebook Views</w:t>
                              </w:r>
                            </w:p>
                            <w:p w14:paraId="6157F72C" w14:textId="16BC2364" w:rsidR="00895339" w:rsidRDefault="00895339" w:rsidP="006733A9">
                              <w:pPr>
                                <w:pStyle w:val="Heading3"/>
                              </w:pPr>
                              <w:r w:rsidRPr="00895339">
                                <w:rPr>
                                  <w:sz w:val="36"/>
                                  <w:szCs w:val="28"/>
                                </w:rPr>
                                <w:t>1,933</w:t>
                              </w:r>
                              <w:r>
                                <w:rPr>
                                  <w:sz w:val="36"/>
                                  <w:szCs w:val="28"/>
                                </w:rPr>
                                <w:t xml:space="preserve"> </w:t>
                              </w:r>
                              <w:r>
                                <w:t>Instagram Views</w:t>
                              </w:r>
                            </w:p>
                            <w:p w14:paraId="36C5E7B5" w14:textId="4AA66F32" w:rsidR="0088368C" w:rsidRPr="00791550" w:rsidRDefault="00895339" w:rsidP="006733A9">
                              <w:pPr>
                                <w:pStyle w:val="Heading3"/>
                              </w:pPr>
                              <w:r w:rsidRPr="00895339">
                                <w:rPr>
                                  <w:sz w:val="36"/>
                                  <w:szCs w:val="28"/>
                                </w:rPr>
                                <w:t>378</w:t>
                              </w:r>
                              <w:r>
                                <w:t xml:space="preserve"> Twitter Views</w:t>
                              </w:r>
                            </w:p>
                            <w:p w14:paraId="6156ED22" w14:textId="77777777" w:rsidR="0088368C" w:rsidRPr="00791550" w:rsidRDefault="0088368C" w:rsidP="006733A9">
                              <w:pPr>
                                <w:pStyle w:val="Heading3"/>
                              </w:pPr>
                            </w:p>
                          </w:txbxContent>
                        </wps:txbx>
                        <wps:bodyPr rot="0" vert="horz" wrap="square" lIns="0" tIns="0" rIns="0" bIns="0" anchor="t" anchorCtr="0">
                          <a:noAutofit/>
                        </wps:bodyPr>
                      </wps:wsp>
                    </wpg:wgp>
                  </a:graphicData>
                </a:graphic>
              </wp:anchor>
            </w:drawing>
          </mc:Choice>
          <mc:Fallback>
            <w:pict>
              <v:group w14:anchorId="53BB7C63" id="Group 26" o:spid="_x0000_s1050" style="position:absolute;margin-left:300.9pt;margin-top:15.65pt;width:207.55pt;height:156.15pt;z-index:251649024" coordsize="26358,198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">
                <v:shape id="Picture 6" o:spid="_x0000_s1051" type="#_x0000_t75" style="position:absolute;width:23641;height:5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">
                  <v:imagedata r:id="rId35" o:title=""/>
                </v:shape>
                <v:shape id="_x0000_s1052" type="#_x0000_t202" style="position:absolute;left:1187;top:5700;width:25171;height:1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44455B4C" w14:textId="71564C5B" w:rsidR="0088368C" w:rsidRPr="00895339" w:rsidRDefault="0088368C" w:rsidP="006733A9">
                        <w:pPr>
                          <w:pStyle w:val="Heading3"/>
                          <w:rPr>
                            <w:rStyle w:val="BodyTextChar"/>
                            <w:spacing w:val="0"/>
                          </w:rPr>
                        </w:pPr>
                        <w:r w:rsidRPr="00895339">
                          <w:rPr>
                            <w:sz w:val="36"/>
                            <w:szCs w:val="28"/>
                          </w:rPr>
                          <w:t xml:space="preserve">16,033 </w:t>
                        </w:r>
                        <w:r w:rsidRPr="00895339">
                          <w:rPr>
                            <w:rStyle w:val="BodyTextChar"/>
                            <w:spacing w:val="0"/>
                          </w:rPr>
                          <w:t>Facebook Views</w:t>
                        </w:r>
                      </w:p>
                      <w:p w14:paraId="6157F72C" w14:textId="16BC2364" w:rsidR="00895339" w:rsidRDefault="00895339" w:rsidP="006733A9">
                        <w:pPr>
                          <w:pStyle w:val="Heading3"/>
                        </w:pPr>
                        <w:r w:rsidRPr="00895339">
                          <w:rPr>
                            <w:sz w:val="36"/>
                            <w:szCs w:val="28"/>
                          </w:rPr>
                          <w:t>1,933</w:t>
                        </w:r>
                        <w:r>
                          <w:rPr>
                            <w:sz w:val="36"/>
                            <w:szCs w:val="28"/>
                          </w:rPr>
                          <w:t xml:space="preserve"> </w:t>
                        </w:r>
                        <w:r>
                          <w:t>Instagram Views</w:t>
                        </w:r>
                      </w:p>
                      <w:p w14:paraId="36C5E7B5" w14:textId="4AA66F32" w:rsidR="0088368C" w:rsidRPr="00791550" w:rsidRDefault="00895339" w:rsidP="006733A9">
                        <w:pPr>
                          <w:pStyle w:val="Heading3"/>
                        </w:pPr>
                        <w:r w:rsidRPr="00895339">
                          <w:rPr>
                            <w:sz w:val="36"/>
                            <w:szCs w:val="28"/>
                          </w:rPr>
                          <w:t>378</w:t>
                        </w:r>
                        <w:r>
                          <w:t xml:space="preserve"> Twitter Views</w:t>
                        </w:r>
                      </w:p>
                      <w:p w14:paraId="6156ED22" w14:textId="77777777" w:rsidR="0088368C" w:rsidRPr="00791550" w:rsidRDefault="0088368C" w:rsidP="006733A9">
                        <w:pPr>
                          <w:pStyle w:val="Heading3"/>
                        </w:pPr>
                      </w:p>
                    </w:txbxContent>
                  </v:textbox>
                </v:shape>
              </v:group>
            </w:pict>
          </mc:Fallback>
        </mc:AlternateContent>
      </w:r>
      <w:r w:rsidR="00B40608">
        <w:br w:type="column"/>
      </w:r>
      <w:r w:rsidR="00316713">
        <w:t xml:space="preserve">Over the course of both consultation periods the </w:t>
      </w:r>
      <w:proofErr w:type="gramStart"/>
      <w:r w:rsidR="00316713">
        <w:t>City</w:t>
      </w:r>
      <w:proofErr w:type="gramEnd"/>
      <w:r w:rsidR="00316713">
        <w:t xml:space="preserve"> achieved the following: </w:t>
      </w:r>
    </w:p>
    <w:p w14:paraId="763CF9CA" w14:textId="7D44EAB3" w:rsidR="0088368C" w:rsidRDefault="00A707C5" w:rsidP="006733A9">
      <w:pPr>
        <w:pStyle w:val="BodyText"/>
      </w:pPr>
      <w:r>
        <w:rPr>
          <w:noProof/>
        </w:rPr>
        <mc:AlternateContent>
          <mc:Choice Requires="wpg">
            <w:drawing>
              <wp:anchor distT="0" distB="0" distL="114300" distR="114300" simplePos="0" relativeHeight="251646976" behindDoc="0" locked="0" layoutInCell="1" allowOverlap="1" wp14:anchorId="17868D3A" wp14:editId="30253391">
                <wp:simplePos x="0" y="0"/>
                <wp:positionH relativeFrom="column">
                  <wp:posOffset>396875</wp:posOffset>
                </wp:positionH>
                <wp:positionV relativeFrom="paragraph">
                  <wp:posOffset>120650</wp:posOffset>
                </wp:positionV>
                <wp:extent cx="2395220" cy="703580"/>
                <wp:effectExtent l="0" t="0" r="5080" b="1270"/>
                <wp:wrapNone/>
                <wp:docPr id="252" name="Group 252"/>
                <wp:cNvGraphicFramePr/>
                <a:graphic xmlns:a="http://schemas.openxmlformats.org/drawingml/2006/main">
                  <a:graphicData uri="http://schemas.microsoft.com/office/word/2010/wordprocessingGroup">
                    <wpg:wgp>
                      <wpg:cNvGrpSpPr/>
                      <wpg:grpSpPr>
                        <a:xfrm>
                          <a:off x="0" y="0"/>
                          <a:ext cx="2381816" cy="691451"/>
                          <a:chOff x="137503" y="13678"/>
                          <a:chExt cx="2430490" cy="779781"/>
                        </a:xfrm>
                      </wpg:grpSpPr>
                      <wps:wsp>
                        <wps:cNvPr id="253" name="Text Box 2"/>
                        <wps:cNvSpPr txBox="1">
                          <a:spLocks noChangeArrowheads="1"/>
                        </wps:cNvSpPr>
                        <wps:spPr bwMode="auto">
                          <a:xfrm>
                            <a:off x="1099622" y="36825"/>
                            <a:ext cx="1468371" cy="756634"/>
                          </a:xfrm>
                          <a:prstGeom prst="rect">
                            <a:avLst/>
                          </a:prstGeom>
                          <a:noFill/>
                          <a:ln w="9525">
                            <a:noFill/>
                            <a:miter lim="800000"/>
                            <a:headEnd/>
                            <a:tailEnd/>
                          </a:ln>
                        </wps:spPr>
                        <wps:txbx>
                          <w:txbxContent>
                            <w:p w14:paraId="70CDA7E7" w14:textId="77777777" w:rsidR="0088368C" w:rsidRPr="006C6D3E" w:rsidRDefault="0088368C" w:rsidP="00A707C5">
                              <w:pPr>
                                <w:rPr>
                                  <w:color w:val="003263" w:themeColor="text2"/>
                                </w:rPr>
                              </w:pPr>
                              <w:r>
                                <w:rPr>
                                  <w:rFonts w:asciiTheme="majorHAnsi" w:hAnsiTheme="majorHAnsi" w:cstheme="majorHAnsi"/>
                                  <w:b/>
                                  <w:bCs/>
                                  <w:color w:val="003263" w:themeColor="text2"/>
                                  <w:sz w:val="36"/>
                                  <w:szCs w:val="36"/>
                                </w:rPr>
                                <w:t>80</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Pr>
                                  <w:color w:val="003263" w:themeColor="text2"/>
                                  <w:w w:val="105"/>
                                </w:rPr>
                                <w:t>Total engagement</w:t>
                              </w:r>
                            </w:p>
                          </w:txbxContent>
                        </wps:txbx>
                        <wps:bodyPr rot="0" vert="horz" wrap="square" lIns="0" tIns="0" rIns="0" bIns="0" anchor="t" anchorCtr="0">
                          <a:noAutofit/>
                        </wps:bodyPr>
                      </wps:wsp>
                      <wpg:grpSp>
                        <wpg:cNvPr id="254" name="Group 254"/>
                        <wpg:cNvGrpSpPr>
                          <a:grpSpLocks/>
                        </wpg:cNvGrpSpPr>
                        <wpg:grpSpPr bwMode="auto">
                          <a:xfrm>
                            <a:off x="137503" y="13678"/>
                            <a:ext cx="710732" cy="703893"/>
                            <a:chOff x="721" y="-1565"/>
                            <a:chExt cx="1351" cy="1338"/>
                          </a:xfrm>
                        </wpg:grpSpPr>
                        <wps:wsp>
                          <wps:cNvPr id="255" name="Freeform 3"/>
                          <wps:cNvSpPr>
                            <a:spLocks/>
                          </wps:cNvSpPr>
                          <wps:spPr bwMode="auto">
                            <a:xfrm>
                              <a:off x="721" y="-1521"/>
                              <a:ext cx="1351" cy="1294"/>
                            </a:xfrm>
                            <a:custGeom>
                              <a:avLst/>
                              <a:gdLst>
                                <a:gd name="T0" fmla="+- 0 1099 722"/>
                                <a:gd name="T1" fmla="*/ T0 w 1351"/>
                                <a:gd name="T2" fmla="+- 0 -1521 -1521"/>
                                <a:gd name="T3" fmla="*/ -1521 h 1294"/>
                                <a:gd name="T4" fmla="+- 0 1016 722"/>
                                <a:gd name="T5" fmla="*/ T4 w 1351"/>
                                <a:gd name="T6" fmla="+- 0 -1481 -1521"/>
                                <a:gd name="T7" fmla="*/ -1481 h 1294"/>
                                <a:gd name="T8" fmla="+- 0 728 722"/>
                                <a:gd name="T9" fmla="*/ T8 w 1351"/>
                                <a:gd name="T10" fmla="+- 0 -683 -1521"/>
                                <a:gd name="T11" fmla="*/ -683 h 1294"/>
                                <a:gd name="T12" fmla="+- 0 722 722"/>
                                <a:gd name="T13" fmla="*/ T12 w 1351"/>
                                <a:gd name="T14" fmla="+- 0 -635 -1521"/>
                                <a:gd name="T15" fmla="*/ -635 h 1294"/>
                                <a:gd name="T16" fmla="+- 0 734 722"/>
                                <a:gd name="T17" fmla="*/ T16 w 1351"/>
                                <a:gd name="T18" fmla="+- 0 -590 -1521"/>
                                <a:gd name="T19" fmla="*/ -590 h 1294"/>
                                <a:gd name="T20" fmla="+- 0 762 722"/>
                                <a:gd name="T21" fmla="*/ T20 w 1351"/>
                                <a:gd name="T22" fmla="+- 0 -553 -1521"/>
                                <a:gd name="T23" fmla="*/ -553 h 1294"/>
                                <a:gd name="T24" fmla="+- 0 803 722"/>
                                <a:gd name="T25" fmla="*/ T24 w 1351"/>
                                <a:gd name="T26" fmla="+- 0 -528 -1521"/>
                                <a:gd name="T27" fmla="*/ -528 h 1294"/>
                                <a:gd name="T28" fmla="+- 0 1648 722"/>
                                <a:gd name="T29" fmla="*/ T28 w 1351"/>
                                <a:gd name="T30" fmla="+- 0 -234 -1521"/>
                                <a:gd name="T31" fmla="*/ -234 h 1294"/>
                                <a:gd name="T32" fmla="+- 0 1696 722"/>
                                <a:gd name="T33" fmla="*/ T32 w 1351"/>
                                <a:gd name="T34" fmla="+- 0 -227 -1521"/>
                                <a:gd name="T35" fmla="*/ -227 h 1294"/>
                                <a:gd name="T36" fmla="+- 0 1741 722"/>
                                <a:gd name="T37" fmla="*/ T36 w 1351"/>
                                <a:gd name="T38" fmla="+- 0 -239 -1521"/>
                                <a:gd name="T39" fmla="*/ -239 h 1294"/>
                                <a:gd name="T40" fmla="+- 0 1778 722"/>
                                <a:gd name="T41" fmla="*/ T40 w 1351"/>
                                <a:gd name="T42" fmla="+- 0 -267 -1521"/>
                                <a:gd name="T43" fmla="*/ -267 h 1294"/>
                                <a:gd name="T44" fmla="+- 0 1803 722"/>
                                <a:gd name="T45" fmla="*/ T44 w 1351"/>
                                <a:gd name="T46" fmla="+- 0 -309 -1521"/>
                                <a:gd name="T47" fmla="*/ -309 h 1294"/>
                                <a:gd name="T48" fmla="+- 0 2066 722"/>
                                <a:gd name="T49" fmla="*/ T48 w 1351"/>
                                <a:gd name="T50" fmla="+- 0 -1065 -1521"/>
                                <a:gd name="T51" fmla="*/ -1065 h 1294"/>
                                <a:gd name="T52" fmla="+- 0 2073 722"/>
                                <a:gd name="T53" fmla="*/ T52 w 1351"/>
                                <a:gd name="T54" fmla="+- 0 -1113 -1521"/>
                                <a:gd name="T55" fmla="*/ -1113 h 1294"/>
                                <a:gd name="T56" fmla="+- 0 2061 722"/>
                                <a:gd name="T57" fmla="*/ T56 w 1351"/>
                                <a:gd name="T58" fmla="+- 0 -1158 -1521"/>
                                <a:gd name="T59" fmla="*/ -1158 h 1294"/>
                                <a:gd name="T60" fmla="+- 0 2033 722"/>
                                <a:gd name="T61" fmla="*/ T60 w 1351"/>
                                <a:gd name="T62" fmla="+- 0 -1196 -1521"/>
                                <a:gd name="T63" fmla="*/ -1196 h 1294"/>
                                <a:gd name="T64" fmla="+- 0 1991 722"/>
                                <a:gd name="T65" fmla="*/ T64 w 1351"/>
                                <a:gd name="T66" fmla="+- 0 -1220 -1521"/>
                                <a:gd name="T67" fmla="*/ -1220 h 1294"/>
                                <a:gd name="T68" fmla="+- 0 1147 722"/>
                                <a:gd name="T69" fmla="*/ T68 w 1351"/>
                                <a:gd name="T70" fmla="+- 0 -1514 -1521"/>
                                <a:gd name="T71" fmla="*/ -1514 h 1294"/>
                                <a:gd name="T72" fmla="+- 0 1099 722"/>
                                <a:gd name="T73" fmla="*/ T72 w 1351"/>
                                <a:gd name="T74" fmla="+- 0 -1521 -1521"/>
                                <a:gd name="T75"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51"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44" y="456"/>
                                  </a:lnTo>
                                  <a:lnTo>
                                    <a:pt x="1351" y="408"/>
                                  </a:lnTo>
                                  <a:lnTo>
                                    <a:pt x="1339" y="363"/>
                                  </a:lnTo>
                                  <a:lnTo>
                                    <a:pt x="1311" y="325"/>
                                  </a:lnTo>
                                  <a:lnTo>
                                    <a:pt x="1269" y="301"/>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5"/>
                          <wps:cNvSpPr>
                            <a:spLocks/>
                          </wps:cNvSpPr>
                          <wps:spPr bwMode="auto">
                            <a:xfrm>
                              <a:off x="721" y="-1521"/>
                              <a:ext cx="1312" cy="1294"/>
                            </a:xfrm>
                            <a:custGeom>
                              <a:avLst/>
                              <a:gdLst>
                                <a:gd name="T0" fmla="+- 0 1099 722"/>
                                <a:gd name="T1" fmla="*/ T0 w 1312"/>
                                <a:gd name="T2" fmla="+- 0 -1521 -1521"/>
                                <a:gd name="T3" fmla="*/ -1521 h 1294"/>
                                <a:gd name="T4" fmla="+- 0 1016 722"/>
                                <a:gd name="T5" fmla="*/ T4 w 1312"/>
                                <a:gd name="T6" fmla="+- 0 -1481 -1521"/>
                                <a:gd name="T7" fmla="*/ -1481 h 1294"/>
                                <a:gd name="T8" fmla="+- 0 728 722"/>
                                <a:gd name="T9" fmla="*/ T8 w 1312"/>
                                <a:gd name="T10" fmla="+- 0 -683 -1521"/>
                                <a:gd name="T11" fmla="*/ -683 h 1294"/>
                                <a:gd name="T12" fmla="+- 0 722 722"/>
                                <a:gd name="T13" fmla="*/ T12 w 1312"/>
                                <a:gd name="T14" fmla="+- 0 -635 -1521"/>
                                <a:gd name="T15" fmla="*/ -635 h 1294"/>
                                <a:gd name="T16" fmla="+- 0 734 722"/>
                                <a:gd name="T17" fmla="*/ T16 w 1312"/>
                                <a:gd name="T18" fmla="+- 0 -590 -1521"/>
                                <a:gd name="T19" fmla="*/ -590 h 1294"/>
                                <a:gd name="T20" fmla="+- 0 762 722"/>
                                <a:gd name="T21" fmla="*/ T20 w 1312"/>
                                <a:gd name="T22" fmla="+- 0 -553 -1521"/>
                                <a:gd name="T23" fmla="*/ -553 h 1294"/>
                                <a:gd name="T24" fmla="+- 0 803 722"/>
                                <a:gd name="T25" fmla="*/ T24 w 1312"/>
                                <a:gd name="T26" fmla="+- 0 -528 -1521"/>
                                <a:gd name="T27" fmla="*/ -528 h 1294"/>
                                <a:gd name="T28" fmla="+- 0 1648 722"/>
                                <a:gd name="T29" fmla="*/ T28 w 1312"/>
                                <a:gd name="T30" fmla="+- 0 -234 -1521"/>
                                <a:gd name="T31" fmla="*/ -234 h 1294"/>
                                <a:gd name="T32" fmla="+- 0 1696 722"/>
                                <a:gd name="T33" fmla="*/ T32 w 1312"/>
                                <a:gd name="T34" fmla="+- 0 -227 -1521"/>
                                <a:gd name="T35" fmla="*/ -227 h 1294"/>
                                <a:gd name="T36" fmla="+- 0 1741 722"/>
                                <a:gd name="T37" fmla="*/ T36 w 1312"/>
                                <a:gd name="T38" fmla="+- 0 -239 -1521"/>
                                <a:gd name="T39" fmla="*/ -239 h 1294"/>
                                <a:gd name="T40" fmla="+- 0 1778 722"/>
                                <a:gd name="T41" fmla="*/ T40 w 1312"/>
                                <a:gd name="T42" fmla="+- 0 -267 -1521"/>
                                <a:gd name="T43" fmla="*/ -267 h 1294"/>
                                <a:gd name="T44" fmla="+- 0 1803 722"/>
                                <a:gd name="T45" fmla="*/ T44 w 1312"/>
                                <a:gd name="T46" fmla="+- 0 -309 -1521"/>
                                <a:gd name="T47" fmla="*/ -309 h 1294"/>
                                <a:gd name="T48" fmla="+- 0 2033 722"/>
                                <a:gd name="T49" fmla="*/ T48 w 1312"/>
                                <a:gd name="T50" fmla="+- 0 -971 -1521"/>
                                <a:gd name="T51" fmla="*/ -971 h 1294"/>
                                <a:gd name="T52" fmla="+- 0 959 722"/>
                                <a:gd name="T53" fmla="*/ T52 w 1312"/>
                                <a:gd name="T54" fmla="+- 0 -1345 -1521"/>
                                <a:gd name="T55" fmla="*/ -1345 h 1294"/>
                                <a:gd name="T56" fmla="+- 0 1632 722"/>
                                <a:gd name="T57" fmla="*/ T56 w 1312"/>
                                <a:gd name="T58" fmla="+- 0 -1345 -1521"/>
                                <a:gd name="T59" fmla="*/ -1345 h 1294"/>
                                <a:gd name="T60" fmla="+- 0 1147 722"/>
                                <a:gd name="T61" fmla="*/ T60 w 1312"/>
                                <a:gd name="T62" fmla="+- 0 -1514 -1521"/>
                                <a:gd name="T63" fmla="*/ -1514 h 1294"/>
                                <a:gd name="T64" fmla="+- 0 1099 722"/>
                                <a:gd name="T65" fmla="*/ T64 w 1312"/>
                                <a:gd name="T66" fmla="+- 0 -1521 -1521"/>
                                <a:gd name="T67" fmla="*/ -1521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312" h="1294">
                                  <a:moveTo>
                                    <a:pt x="377" y="0"/>
                                  </a:moveTo>
                                  <a:lnTo>
                                    <a:pt x="294" y="40"/>
                                  </a:lnTo>
                                  <a:lnTo>
                                    <a:pt x="6" y="838"/>
                                  </a:lnTo>
                                  <a:lnTo>
                                    <a:pt x="0" y="886"/>
                                  </a:lnTo>
                                  <a:lnTo>
                                    <a:pt x="12" y="931"/>
                                  </a:lnTo>
                                  <a:lnTo>
                                    <a:pt x="40" y="968"/>
                                  </a:lnTo>
                                  <a:lnTo>
                                    <a:pt x="81" y="993"/>
                                  </a:lnTo>
                                  <a:lnTo>
                                    <a:pt x="926" y="1287"/>
                                  </a:lnTo>
                                  <a:lnTo>
                                    <a:pt x="974" y="1294"/>
                                  </a:lnTo>
                                  <a:lnTo>
                                    <a:pt x="1019" y="1282"/>
                                  </a:lnTo>
                                  <a:lnTo>
                                    <a:pt x="1056" y="1254"/>
                                  </a:lnTo>
                                  <a:lnTo>
                                    <a:pt x="1081" y="1212"/>
                                  </a:lnTo>
                                  <a:lnTo>
                                    <a:pt x="1311" y="550"/>
                                  </a:lnTo>
                                  <a:lnTo>
                                    <a:pt x="237" y="176"/>
                                  </a:lnTo>
                                  <a:lnTo>
                                    <a:pt x="910" y="176"/>
                                  </a:lnTo>
                                  <a:lnTo>
                                    <a:pt x="425" y="7"/>
                                  </a:lnTo>
                                  <a:lnTo>
                                    <a:pt x="3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AutoShape 6"/>
                          <wps:cNvSpPr>
                            <a:spLocks/>
                          </wps:cNvSpPr>
                          <wps:spPr bwMode="auto">
                            <a:xfrm>
                              <a:off x="721" y="-1521"/>
                              <a:ext cx="1351" cy="1294"/>
                            </a:xfrm>
                            <a:custGeom>
                              <a:avLst/>
                              <a:gdLst>
                                <a:gd name="T0" fmla="+- 0 1803 722"/>
                                <a:gd name="T1" fmla="*/ T0 w 1351"/>
                                <a:gd name="T2" fmla="+- 0 -309 -1521"/>
                                <a:gd name="T3" fmla="*/ -309 h 1294"/>
                                <a:gd name="T4" fmla="+- 0 1778 722"/>
                                <a:gd name="T5" fmla="*/ T4 w 1351"/>
                                <a:gd name="T6" fmla="+- 0 -267 -1521"/>
                                <a:gd name="T7" fmla="*/ -267 h 1294"/>
                                <a:gd name="T8" fmla="+- 0 1741 722"/>
                                <a:gd name="T9" fmla="*/ T8 w 1351"/>
                                <a:gd name="T10" fmla="+- 0 -239 -1521"/>
                                <a:gd name="T11" fmla="*/ -239 h 1294"/>
                                <a:gd name="T12" fmla="+- 0 1696 722"/>
                                <a:gd name="T13" fmla="*/ T12 w 1351"/>
                                <a:gd name="T14" fmla="+- 0 -227 -1521"/>
                                <a:gd name="T15" fmla="*/ -227 h 1294"/>
                                <a:gd name="T16" fmla="+- 0 1648 722"/>
                                <a:gd name="T17" fmla="*/ T16 w 1351"/>
                                <a:gd name="T18" fmla="+- 0 -234 -1521"/>
                                <a:gd name="T19" fmla="*/ -234 h 1294"/>
                                <a:gd name="T20" fmla="+- 0 803 722"/>
                                <a:gd name="T21" fmla="*/ T20 w 1351"/>
                                <a:gd name="T22" fmla="+- 0 -528 -1521"/>
                                <a:gd name="T23" fmla="*/ -528 h 1294"/>
                                <a:gd name="T24" fmla="+- 0 762 722"/>
                                <a:gd name="T25" fmla="*/ T24 w 1351"/>
                                <a:gd name="T26" fmla="+- 0 -553 -1521"/>
                                <a:gd name="T27" fmla="*/ -553 h 1294"/>
                                <a:gd name="T28" fmla="+- 0 734 722"/>
                                <a:gd name="T29" fmla="*/ T28 w 1351"/>
                                <a:gd name="T30" fmla="+- 0 -590 -1521"/>
                                <a:gd name="T31" fmla="*/ -590 h 1294"/>
                                <a:gd name="T32" fmla="+- 0 722 722"/>
                                <a:gd name="T33" fmla="*/ T32 w 1351"/>
                                <a:gd name="T34" fmla="+- 0 -635 -1521"/>
                                <a:gd name="T35" fmla="*/ -635 h 1294"/>
                                <a:gd name="T36" fmla="+- 0 728 722"/>
                                <a:gd name="T37" fmla="*/ T36 w 1351"/>
                                <a:gd name="T38" fmla="+- 0 -683 -1521"/>
                                <a:gd name="T39" fmla="*/ -683 h 1294"/>
                                <a:gd name="T40" fmla="+- 0 992 722"/>
                                <a:gd name="T41" fmla="*/ T40 w 1351"/>
                                <a:gd name="T42" fmla="+- 0 -1439 -1521"/>
                                <a:gd name="T43" fmla="*/ -1439 h 1294"/>
                                <a:gd name="T44" fmla="+- 0 1016 722"/>
                                <a:gd name="T45" fmla="*/ T44 w 1351"/>
                                <a:gd name="T46" fmla="+- 0 -1481 -1521"/>
                                <a:gd name="T47" fmla="*/ -1481 h 1294"/>
                                <a:gd name="T48" fmla="+- 0 1054 722"/>
                                <a:gd name="T49" fmla="*/ T48 w 1351"/>
                                <a:gd name="T50" fmla="+- 0 -1509 -1521"/>
                                <a:gd name="T51" fmla="*/ -1509 h 1294"/>
                                <a:gd name="T52" fmla="+- 0 1099 722"/>
                                <a:gd name="T53" fmla="*/ T52 w 1351"/>
                                <a:gd name="T54" fmla="+- 0 -1521 -1521"/>
                                <a:gd name="T55" fmla="*/ -1521 h 1294"/>
                                <a:gd name="T56" fmla="+- 0 1147 722"/>
                                <a:gd name="T57" fmla="*/ T56 w 1351"/>
                                <a:gd name="T58" fmla="+- 0 -1514 -1521"/>
                                <a:gd name="T59" fmla="*/ -1514 h 1294"/>
                                <a:gd name="T60" fmla="+- 0 1991 722"/>
                                <a:gd name="T61" fmla="*/ T60 w 1351"/>
                                <a:gd name="T62" fmla="+- 0 -1220 -1521"/>
                                <a:gd name="T63" fmla="*/ -1220 h 1294"/>
                                <a:gd name="T64" fmla="+- 0 2033 722"/>
                                <a:gd name="T65" fmla="*/ T64 w 1351"/>
                                <a:gd name="T66" fmla="+- 0 -1196 -1521"/>
                                <a:gd name="T67" fmla="*/ -1196 h 1294"/>
                                <a:gd name="T68" fmla="+- 0 2061 722"/>
                                <a:gd name="T69" fmla="*/ T68 w 1351"/>
                                <a:gd name="T70" fmla="+- 0 -1158 -1521"/>
                                <a:gd name="T71" fmla="*/ -1158 h 1294"/>
                                <a:gd name="T72" fmla="+- 0 2073 722"/>
                                <a:gd name="T73" fmla="*/ T72 w 1351"/>
                                <a:gd name="T74" fmla="+- 0 -1113 -1521"/>
                                <a:gd name="T75" fmla="*/ -1113 h 1294"/>
                                <a:gd name="T76" fmla="+- 0 2066 722"/>
                                <a:gd name="T77" fmla="*/ T76 w 1351"/>
                                <a:gd name="T78" fmla="+- 0 -1065 -1521"/>
                                <a:gd name="T79" fmla="*/ -1065 h 1294"/>
                                <a:gd name="T80" fmla="+- 0 1803 722"/>
                                <a:gd name="T81" fmla="*/ T80 w 1351"/>
                                <a:gd name="T82" fmla="+- 0 -309 -1521"/>
                                <a:gd name="T83" fmla="*/ -309 h 1294"/>
                                <a:gd name="T84" fmla="+- 0 959 722"/>
                                <a:gd name="T85" fmla="*/ T84 w 1351"/>
                                <a:gd name="T86" fmla="+- 0 -1345 -1521"/>
                                <a:gd name="T87" fmla="*/ -1345 h 1294"/>
                                <a:gd name="T88" fmla="+- 0 2044 722"/>
                                <a:gd name="T89" fmla="*/ T88 w 1351"/>
                                <a:gd name="T90" fmla="+- 0 -968 -1521"/>
                                <a:gd name="T91" fmla="*/ -968 h 12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351" h="1294">
                                  <a:moveTo>
                                    <a:pt x="1081" y="1212"/>
                                  </a:moveTo>
                                  <a:lnTo>
                                    <a:pt x="1056" y="1254"/>
                                  </a:lnTo>
                                  <a:lnTo>
                                    <a:pt x="1019" y="1282"/>
                                  </a:lnTo>
                                  <a:lnTo>
                                    <a:pt x="974" y="1294"/>
                                  </a:lnTo>
                                  <a:lnTo>
                                    <a:pt x="926" y="1287"/>
                                  </a:lnTo>
                                  <a:lnTo>
                                    <a:pt x="81" y="993"/>
                                  </a:lnTo>
                                  <a:lnTo>
                                    <a:pt x="40" y="968"/>
                                  </a:lnTo>
                                  <a:lnTo>
                                    <a:pt x="12" y="931"/>
                                  </a:lnTo>
                                  <a:lnTo>
                                    <a:pt x="0" y="886"/>
                                  </a:lnTo>
                                  <a:lnTo>
                                    <a:pt x="6" y="838"/>
                                  </a:lnTo>
                                  <a:lnTo>
                                    <a:pt x="270" y="82"/>
                                  </a:lnTo>
                                  <a:lnTo>
                                    <a:pt x="294" y="40"/>
                                  </a:lnTo>
                                  <a:lnTo>
                                    <a:pt x="332" y="12"/>
                                  </a:lnTo>
                                  <a:lnTo>
                                    <a:pt x="377" y="0"/>
                                  </a:lnTo>
                                  <a:lnTo>
                                    <a:pt x="425" y="7"/>
                                  </a:lnTo>
                                  <a:lnTo>
                                    <a:pt x="1269" y="301"/>
                                  </a:lnTo>
                                  <a:lnTo>
                                    <a:pt x="1311" y="325"/>
                                  </a:lnTo>
                                  <a:lnTo>
                                    <a:pt x="1339" y="363"/>
                                  </a:lnTo>
                                  <a:lnTo>
                                    <a:pt x="1351" y="408"/>
                                  </a:lnTo>
                                  <a:lnTo>
                                    <a:pt x="1344" y="456"/>
                                  </a:lnTo>
                                  <a:lnTo>
                                    <a:pt x="1081" y="1212"/>
                                  </a:lnTo>
                                  <a:close/>
                                  <a:moveTo>
                                    <a:pt x="237" y="176"/>
                                  </a:moveTo>
                                  <a:lnTo>
                                    <a:pt x="1322" y="553"/>
                                  </a:lnTo>
                                </a:path>
                              </a:pathLst>
                            </a:custGeom>
                            <a:noFill/>
                            <a:ln w="34087">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7"/>
                          <wps:cNvCnPr>
                            <a:cxnSpLocks noChangeShapeType="1"/>
                          </wps:cNvCnPr>
                          <wps:spPr bwMode="auto">
                            <a:xfrm>
                              <a:off x="1273" y="-1565"/>
                              <a:ext cx="0" cy="158"/>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38" name="Line 8"/>
                          <wps:cNvCnPr>
                            <a:cxnSpLocks noChangeShapeType="1"/>
                          </wps:cNvCnPr>
                          <wps:spPr bwMode="auto">
                            <a:xfrm>
                              <a:off x="1920" y="-1335"/>
                              <a:ext cx="0" cy="157"/>
                            </a:xfrm>
                            <a:prstGeom prst="line">
                              <a:avLst/>
                            </a:prstGeom>
                            <a:noFill/>
                            <a:ln w="34087">
                              <a:solidFill>
                                <a:srgbClr val="003263"/>
                              </a:solidFill>
                              <a:prstDash val="solid"/>
                              <a:round/>
                              <a:headEnd/>
                              <a:tailEnd/>
                            </a:ln>
                            <a:extLst>
                              <a:ext uri="{909E8E84-426E-40DD-AFC4-6F175D3DCCD1}">
                                <a14:hiddenFill xmlns:a14="http://schemas.microsoft.com/office/drawing/2010/main">
                                  <a:noFill/>
                                </a14:hiddenFill>
                              </a:ext>
                            </a:extLst>
                          </wps:spPr>
                          <wps:bodyPr/>
                        </wps:wsp>
                        <wps:wsp>
                          <wps:cNvPr id="39" name="Freeform 9"/>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0"/>
                          <wps:cNvSpPr>
                            <a:spLocks/>
                          </wps:cNvSpPr>
                          <wps:spPr bwMode="auto">
                            <a:xfrm>
                              <a:off x="1015" y="-1148"/>
                              <a:ext cx="323" cy="319"/>
                            </a:xfrm>
                            <a:custGeom>
                              <a:avLst/>
                              <a:gdLst>
                                <a:gd name="T0" fmla="+- 0 1096 1015"/>
                                <a:gd name="T1" fmla="*/ T0 w 323"/>
                                <a:gd name="T2" fmla="+- 0 -1147 -1147"/>
                                <a:gd name="T3" fmla="*/ -1147 h 319"/>
                                <a:gd name="T4" fmla="+- 0 1015 1015"/>
                                <a:gd name="T5" fmla="*/ T4 w 323"/>
                                <a:gd name="T6" fmla="+- 0 -912 -1147"/>
                                <a:gd name="T7" fmla="*/ -912 h 319"/>
                                <a:gd name="T8" fmla="+- 0 1257 1015"/>
                                <a:gd name="T9" fmla="*/ T8 w 323"/>
                                <a:gd name="T10" fmla="+- 0 -829 -1147"/>
                                <a:gd name="T11" fmla="*/ -829 h 319"/>
                                <a:gd name="T12" fmla="+- 0 1338 1015"/>
                                <a:gd name="T13" fmla="*/ T12 w 323"/>
                                <a:gd name="T14" fmla="+- 0 -1064 -1147"/>
                                <a:gd name="T15" fmla="*/ -1064 h 319"/>
                                <a:gd name="T16" fmla="+- 0 1096 1015"/>
                                <a:gd name="T17" fmla="*/ T16 w 323"/>
                                <a:gd name="T18" fmla="+- 0 -1147 -1147"/>
                                <a:gd name="T19" fmla="*/ -114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1"/>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2"/>
                          <wps:cNvSpPr>
                            <a:spLocks/>
                          </wps:cNvSpPr>
                          <wps:spPr bwMode="auto">
                            <a:xfrm>
                              <a:off x="1252" y="-1066"/>
                              <a:ext cx="323" cy="319"/>
                            </a:xfrm>
                            <a:custGeom>
                              <a:avLst/>
                              <a:gdLst>
                                <a:gd name="T0" fmla="+- 0 1334 1253"/>
                                <a:gd name="T1" fmla="*/ T0 w 323"/>
                                <a:gd name="T2" fmla="+- 0 -1066 -1066"/>
                                <a:gd name="T3" fmla="*/ -1066 h 319"/>
                                <a:gd name="T4" fmla="+- 0 1253 1253"/>
                                <a:gd name="T5" fmla="*/ T4 w 323"/>
                                <a:gd name="T6" fmla="+- 0 -831 -1066"/>
                                <a:gd name="T7" fmla="*/ -831 h 319"/>
                                <a:gd name="T8" fmla="+- 0 1494 1253"/>
                                <a:gd name="T9" fmla="*/ T8 w 323"/>
                                <a:gd name="T10" fmla="+- 0 -747 -1066"/>
                                <a:gd name="T11" fmla="*/ -747 h 319"/>
                                <a:gd name="T12" fmla="+- 0 1575 1253"/>
                                <a:gd name="T13" fmla="*/ T12 w 323"/>
                                <a:gd name="T14" fmla="+- 0 -982 -1066"/>
                                <a:gd name="T15" fmla="*/ -982 h 319"/>
                                <a:gd name="T16" fmla="+- 0 1334 1253"/>
                                <a:gd name="T17" fmla="*/ T16 w 323"/>
                                <a:gd name="T18" fmla="+- 0 -1066 -1066"/>
                                <a:gd name="T19" fmla="*/ -1066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1" y="319"/>
                                  </a:lnTo>
                                  <a:lnTo>
                                    <a:pt x="322"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3"/>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4"/>
                          <wps:cNvSpPr>
                            <a:spLocks/>
                          </wps:cNvSpPr>
                          <wps:spPr bwMode="auto">
                            <a:xfrm>
                              <a:off x="1489" y="-984"/>
                              <a:ext cx="323" cy="319"/>
                            </a:xfrm>
                            <a:custGeom>
                              <a:avLst/>
                              <a:gdLst>
                                <a:gd name="T0" fmla="+- 0 1571 1490"/>
                                <a:gd name="T1" fmla="*/ T0 w 323"/>
                                <a:gd name="T2" fmla="+- 0 -984 -984"/>
                                <a:gd name="T3" fmla="*/ -984 h 319"/>
                                <a:gd name="T4" fmla="+- 0 1490 1490"/>
                                <a:gd name="T5" fmla="*/ T4 w 323"/>
                                <a:gd name="T6" fmla="+- 0 -749 -984"/>
                                <a:gd name="T7" fmla="*/ -749 h 319"/>
                                <a:gd name="T8" fmla="+- 0 1732 1490"/>
                                <a:gd name="T9" fmla="*/ T8 w 323"/>
                                <a:gd name="T10" fmla="+- 0 -666 -984"/>
                                <a:gd name="T11" fmla="*/ -666 h 319"/>
                                <a:gd name="T12" fmla="+- 0 1812 1490"/>
                                <a:gd name="T13" fmla="*/ T12 w 323"/>
                                <a:gd name="T14" fmla="+- 0 -901 -984"/>
                                <a:gd name="T15" fmla="*/ -901 h 319"/>
                                <a:gd name="T16" fmla="+- 0 1571 1490"/>
                                <a:gd name="T17" fmla="*/ T16 w 323"/>
                                <a:gd name="T18" fmla="+- 0 -984 -984"/>
                                <a:gd name="T19" fmla="*/ -984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2"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15"/>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6"/>
                          <wps:cNvSpPr>
                            <a:spLocks/>
                          </wps:cNvSpPr>
                          <wps:spPr bwMode="auto">
                            <a:xfrm>
                              <a:off x="936" y="-917"/>
                              <a:ext cx="323" cy="319"/>
                            </a:xfrm>
                            <a:custGeom>
                              <a:avLst/>
                              <a:gdLst>
                                <a:gd name="T0" fmla="+- 0 1017 936"/>
                                <a:gd name="T1" fmla="*/ T0 w 323"/>
                                <a:gd name="T2" fmla="+- 0 -917 -917"/>
                                <a:gd name="T3" fmla="*/ -917 h 319"/>
                                <a:gd name="T4" fmla="+- 0 936 936"/>
                                <a:gd name="T5" fmla="*/ T4 w 323"/>
                                <a:gd name="T6" fmla="+- 0 -682 -917"/>
                                <a:gd name="T7" fmla="*/ -682 h 319"/>
                                <a:gd name="T8" fmla="+- 0 1178 936"/>
                                <a:gd name="T9" fmla="*/ T8 w 323"/>
                                <a:gd name="T10" fmla="+- 0 -598 -917"/>
                                <a:gd name="T11" fmla="*/ -598 h 319"/>
                                <a:gd name="T12" fmla="+- 0 1259 936"/>
                                <a:gd name="T13" fmla="*/ T12 w 323"/>
                                <a:gd name="T14" fmla="+- 0 -833 -917"/>
                                <a:gd name="T15" fmla="*/ -833 h 319"/>
                                <a:gd name="T16" fmla="+- 0 1017 936"/>
                                <a:gd name="T17" fmla="*/ T16 w 323"/>
                                <a:gd name="T18" fmla="+- 0 -917 -917"/>
                                <a:gd name="T19" fmla="*/ -917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9"/>
                                  </a:lnTo>
                                  <a:lnTo>
                                    <a:pt x="323" y="84"/>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17"/>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18"/>
                          <wps:cNvSpPr>
                            <a:spLocks/>
                          </wps:cNvSpPr>
                          <wps:spPr bwMode="auto">
                            <a:xfrm>
                              <a:off x="1173" y="-836"/>
                              <a:ext cx="323" cy="319"/>
                            </a:xfrm>
                            <a:custGeom>
                              <a:avLst/>
                              <a:gdLst>
                                <a:gd name="T0" fmla="+- 0 1254 1173"/>
                                <a:gd name="T1" fmla="*/ T0 w 323"/>
                                <a:gd name="T2" fmla="+- 0 -835 -835"/>
                                <a:gd name="T3" fmla="*/ -835 h 319"/>
                                <a:gd name="T4" fmla="+- 0 1173 1173"/>
                                <a:gd name="T5" fmla="*/ T4 w 323"/>
                                <a:gd name="T6" fmla="+- 0 -600 -835"/>
                                <a:gd name="T7" fmla="*/ -600 h 319"/>
                                <a:gd name="T8" fmla="+- 0 1415 1173"/>
                                <a:gd name="T9" fmla="*/ T8 w 323"/>
                                <a:gd name="T10" fmla="+- 0 -517 -835"/>
                                <a:gd name="T11" fmla="*/ -517 h 319"/>
                                <a:gd name="T12" fmla="+- 0 1496 1173"/>
                                <a:gd name="T13" fmla="*/ T12 w 323"/>
                                <a:gd name="T14" fmla="+- 0 -752 -835"/>
                                <a:gd name="T15" fmla="*/ -752 h 319"/>
                                <a:gd name="T16" fmla="+- 0 1254 1173"/>
                                <a:gd name="T17" fmla="*/ T16 w 323"/>
                                <a:gd name="T18" fmla="+- 0 -835 -835"/>
                                <a:gd name="T19" fmla="*/ -835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9"/>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0"/>
                          <wps:cNvSpPr>
                            <a:spLocks/>
                          </wps:cNvSpPr>
                          <wps:spPr bwMode="auto">
                            <a:xfrm>
                              <a:off x="1410" y="-754"/>
                              <a:ext cx="323" cy="319"/>
                            </a:xfrm>
                            <a:custGeom>
                              <a:avLst/>
                              <a:gdLst>
                                <a:gd name="T0" fmla="+- 0 1491 1410"/>
                                <a:gd name="T1" fmla="*/ T0 w 323"/>
                                <a:gd name="T2" fmla="+- 0 -753 -753"/>
                                <a:gd name="T3" fmla="*/ -753 h 319"/>
                                <a:gd name="T4" fmla="+- 0 1410 1410"/>
                                <a:gd name="T5" fmla="*/ T4 w 323"/>
                                <a:gd name="T6" fmla="+- 0 -518 -753"/>
                                <a:gd name="T7" fmla="*/ -518 h 319"/>
                                <a:gd name="T8" fmla="+- 0 1652 1410"/>
                                <a:gd name="T9" fmla="*/ T8 w 323"/>
                                <a:gd name="T10" fmla="+- 0 -435 -753"/>
                                <a:gd name="T11" fmla="*/ -435 h 319"/>
                                <a:gd name="T12" fmla="+- 0 1733 1410"/>
                                <a:gd name="T13" fmla="*/ T12 w 323"/>
                                <a:gd name="T14" fmla="+- 0 -670 -753"/>
                                <a:gd name="T15" fmla="*/ -670 h 319"/>
                                <a:gd name="T16" fmla="+- 0 1491 1410"/>
                                <a:gd name="T17" fmla="*/ T16 w 323"/>
                                <a:gd name="T18" fmla="+- 0 -753 -753"/>
                                <a:gd name="T19" fmla="*/ -753 h 319"/>
                              </a:gdLst>
                              <a:ahLst/>
                              <a:cxnLst>
                                <a:cxn ang="0">
                                  <a:pos x="T1" y="T3"/>
                                </a:cxn>
                                <a:cxn ang="0">
                                  <a:pos x="T5" y="T7"/>
                                </a:cxn>
                                <a:cxn ang="0">
                                  <a:pos x="T9" y="T11"/>
                                </a:cxn>
                                <a:cxn ang="0">
                                  <a:pos x="T13" y="T15"/>
                                </a:cxn>
                                <a:cxn ang="0">
                                  <a:pos x="T17" y="T19"/>
                                </a:cxn>
                              </a:cxnLst>
                              <a:rect l="0" t="0" r="r" b="b"/>
                              <a:pathLst>
                                <a:path w="323" h="319">
                                  <a:moveTo>
                                    <a:pt x="81" y="0"/>
                                  </a:moveTo>
                                  <a:lnTo>
                                    <a:pt x="0" y="235"/>
                                  </a:lnTo>
                                  <a:lnTo>
                                    <a:pt x="242" y="318"/>
                                  </a:lnTo>
                                  <a:lnTo>
                                    <a:pt x="323" y="83"/>
                                  </a:lnTo>
                                  <a:lnTo>
                                    <a:pt x="81" y="0"/>
                                  </a:lnTo>
                                  <a:close/>
                                </a:path>
                              </a:pathLst>
                            </a:custGeom>
                            <a:noFill/>
                            <a:ln w="28143">
                              <a:solidFill>
                                <a:srgbClr val="003263"/>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7868D3A" id="Group 252" o:spid="_x0000_s1056" style="position:absolute;margin-left:31.25pt;margin-top:9.5pt;width:188.6pt;height:55.4pt;z-index:251646976;mso-width-relative:margin;mso-height-relative:margin" coordorigin="1375,136" coordsize="24304,7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">
                <v:shape id="_x0000_s1057" type="#_x0000_t202" style="position:absolute;left:10996;top:368;width:14683;height:7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0CDA7E7" w14:textId="77777777" w:rsidR="0088368C" w:rsidRPr="006C6D3E" w:rsidRDefault="0088368C" w:rsidP="00A707C5">
                        <w:pPr>
                          <w:rPr>
                            <w:color w:val="003263" w:themeColor="text2"/>
                          </w:rPr>
                        </w:pPr>
                        <w:r>
                          <w:rPr>
                            <w:rFonts w:asciiTheme="majorHAnsi" w:hAnsiTheme="majorHAnsi" w:cstheme="majorHAnsi"/>
                            <w:b/>
                            <w:bCs/>
                            <w:color w:val="003263" w:themeColor="text2"/>
                            <w:sz w:val="36"/>
                            <w:szCs w:val="36"/>
                          </w:rPr>
                          <w:t>80</w:t>
                        </w:r>
                        <w:r w:rsidRPr="006C6D3E">
                          <w:rPr>
                            <w:rFonts w:asciiTheme="majorHAnsi" w:hAnsiTheme="majorHAnsi" w:cstheme="majorHAnsi"/>
                            <w:b/>
                            <w:bCs/>
                            <w:color w:val="003263" w:themeColor="text2"/>
                            <w:sz w:val="36"/>
                            <w:szCs w:val="36"/>
                          </w:rPr>
                          <w:t xml:space="preserve"> DAYS</w:t>
                        </w:r>
                        <w:r w:rsidRPr="006C6D3E">
                          <w:rPr>
                            <w:color w:val="003263" w:themeColor="text2"/>
                            <w:sz w:val="36"/>
                            <w:szCs w:val="36"/>
                          </w:rPr>
                          <w:t xml:space="preserve"> </w:t>
                        </w:r>
                        <w:r>
                          <w:rPr>
                            <w:color w:val="003263" w:themeColor="text2"/>
                          </w:rPr>
                          <w:br/>
                        </w:r>
                        <w:r>
                          <w:rPr>
                            <w:color w:val="003263" w:themeColor="text2"/>
                            <w:w w:val="105"/>
                          </w:rPr>
                          <w:t>Total engagement</w:t>
                        </w:r>
                      </w:p>
                    </w:txbxContent>
                  </v:textbox>
                </v:shape>
                <v:group id="Group 254" o:spid="_x0000_s1058" style="position:absolute;left:1375;top:136;width:7107;height:7039" coordorigin="721,-1565" coordsize="135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Freeform 3" o:spid="_x0000_s1059"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" path="m377,l294,40,6,838,,886r12,45l40,968r41,25l926,1287r48,7l1019,1282r37,-28l1081,1212,1344,456r7,-48l1339,363r-28,-38l1269,301,425,7,377,xe" stroked="f">
                    <v:path arrowok="t" o:connecttype="custom" o:connectlocs="377,-1521;294,-1481;6,-683;0,-635;12,-590;40,-553;81,-528;926,-234;974,-227;1019,-239;1056,-267;1081,-309;1344,-1065;1351,-1113;1339,-1158;1311,-1196;1269,-1220;425,-1514;377,-1521" o:connectangles="0,0,0,0,0,0,0,0,0,0,0,0,0,0,0,0,0,0,0"/>
                  </v:shape>
                  <v:shape id="Freeform 4" o:spid="_x0000_s1060"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" path="m1081,1212r-25,42l1019,1282r-45,12l926,1287,81,993,40,968,12,931,,886,6,838,270,82,294,40,332,12,377,r48,7l1269,301r42,24l1339,363r12,45l1344,456r-263,756xe" filled="f" strokecolor="#003263" strokeweight=".94686mm">
                    <v:path arrowok="t" o:connecttype="custom" o:connectlocs="1081,-309;1056,-267;1019,-239;974,-227;926,-234;81,-528;40,-553;12,-590;0,-635;6,-683;270,-1439;294,-1481;332,-1509;377,-1521;425,-1514;1269,-1220;1311,-1196;1339,-1158;1351,-1113;1344,-1065;1081,-309" o:connectangles="0,0,0,0,0,0,0,0,0,0,0,0,0,0,0,0,0,0,0,0,0"/>
                  </v:shape>
                  <v:shape id="Freeform 5" o:spid="_x0000_s1061" style="position:absolute;left:721;top:-1521;width:1312;height:1294;visibility:visible;mso-wrap-style:square;v-text-anchor:top" coordsize="1312,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" path="m377,l294,40,6,838,,886r12,45l40,968r41,25l926,1287r48,7l1019,1282r37,-28l1081,1212,1311,550,237,176r673,l425,7,377,xe" stroked="f">
                    <v:path arrowok="t" o:connecttype="custom" o:connectlocs="377,-1521;294,-1481;6,-683;0,-635;12,-590;40,-553;81,-528;926,-234;974,-227;1019,-239;1056,-267;1081,-309;1311,-971;237,-1345;910,-1345;425,-1514;377,-1521" o:connectangles="0,0,0,0,0,0,0,0,0,0,0,0,0,0,0,0,0"/>
                  </v:shape>
                  <v:shape id="AutoShape 6" o:spid="_x0000_s1062" style="position:absolute;left:721;top:-1521;width:1351;height:1294;visibility:visible;mso-wrap-style:square;v-text-anchor:top" coordsize="1351,1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" path="m1081,1212r-25,42l1019,1282r-45,12l926,1287,81,993,40,968,12,931,,886,6,838,270,82,294,40,332,12,377,r48,7l1269,301r42,24l1339,363r12,45l1344,456r-263,756xm237,176l1322,553e" filled="f" strokecolor="#003263" strokeweight=".94686mm">
                    <v:path arrowok="t" o:connecttype="custom" o:connectlocs="1081,-309;1056,-267;1019,-239;974,-227;926,-234;81,-528;40,-553;12,-590;0,-635;6,-683;270,-1439;294,-1481;332,-1509;377,-1521;425,-1514;1269,-1220;1311,-1196;1339,-1158;1351,-1113;1344,-1065;1081,-309;237,-1345;1322,-968" o:connectangles="0,0,0,0,0,0,0,0,0,0,0,0,0,0,0,0,0,0,0,0,0,0,0"/>
                  </v:shape>
                  <v:line id="Line 7" o:spid="_x0000_s1063" style="position:absolute;visibility:visible;mso-wrap-style:square" from="1273,-1565" to="1273,-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" strokecolor="#003263" strokeweight=".94686mm"/>
                  <v:line id="Line 8" o:spid="_x0000_s1064" style="position:absolute;visibility:visible;mso-wrap-style:square" from="1920,-1335" to="1920,-1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" strokecolor="#003263" strokeweight=".94686mm"/>
                  <v:shape id="Freeform 9" o:spid="_x0000_s1065"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" path="m81,l,235r242,83l323,83,81,xe" stroked="f">
                    <v:path arrowok="t" o:connecttype="custom" o:connectlocs="81,-1147;0,-912;242,-829;323,-1064;81,-1147" o:connectangles="0,0,0,0,0"/>
                  </v:shape>
                  <v:shape id="Freeform 10" o:spid="_x0000_s1066" style="position:absolute;left:1015;top:-1148;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" path="m81,l,235r242,83l323,83,81,xe" filled="f" strokecolor="#003263" strokeweight=".78175mm">
                    <v:path arrowok="t" o:connecttype="custom" o:connectlocs="81,-1147;0,-912;242,-829;323,-1064;81,-1147" o:connectangles="0,0,0,0,0"/>
                  </v:shape>
                  <v:shape id="Freeform 11" o:spid="_x0000_s1067"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" path="m81,l,235r241,84l322,84,81,xe" stroked="f">
                    <v:path arrowok="t" o:connecttype="custom" o:connectlocs="81,-1066;0,-831;241,-747;322,-982;81,-1066" o:connectangles="0,0,0,0,0"/>
                  </v:shape>
                  <v:shape id="Freeform 12" o:spid="_x0000_s1068" style="position:absolute;left:1252;top:-106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" path="m81,l,235r241,84l322,84,81,xe" filled="f" strokecolor="#003263" strokeweight=".78175mm">
                    <v:path arrowok="t" o:connecttype="custom" o:connectlocs="81,-1066;0,-831;241,-747;322,-982;81,-1066" o:connectangles="0,0,0,0,0"/>
                  </v:shape>
                  <v:shape id="Freeform 13" o:spid="_x0000_s1069"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" path="m81,l,235r242,83l322,83,81,xe" stroked="f">
                    <v:path arrowok="t" o:connecttype="custom" o:connectlocs="81,-984;0,-749;242,-666;322,-901;81,-984" o:connectangles="0,0,0,0,0"/>
                  </v:shape>
                  <v:shape id="Freeform 14" o:spid="_x0000_s1070" style="position:absolute;left:1489;top:-98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" path="m81,l,235r242,83l322,83,81,xe" filled="f" strokecolor="#003263" strokeweight=".78175mm">
                    <v:path arrowok="t" o:connecttype="custom" o:connectlocs="81,-984;0,-749;242,-666;322,-901;81,-984" o:connectangles="0,0,0,0,0"/>
                  </v:shape>
                  <v:shape id="Freeform 15" o:spid="_x0000_s1071"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" path="m81,l,235r242,84l323,84,81,xe" stroked="f">
                    <v:path arrowok="t" o:connecttype="custom" o:connectlocs="81,-917;0,-682;242,-598;323,-833;81,-917" o:connectangles="0,0,0,0,0"/>
                  </v:shape>
                  <v:shape id="Freeform 16" o:spid="_x0000_s1072" style="position:absolute;left:936;top:-917;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" path="m81,l,235r242,84l323,84,81,xe" filled="f" strokecolor="#003263" strokeweight=".78175mm">
                    <v:path arrowok="t" o:connecttype="custom" o:connectlocs="81,-917;0,-682;242,-598;323,-833;81,-917" o:connectangles="0,0,0,0,0"/>
                  </v:shape>
                  <v:shape id="Freeform 17" o:spid="_x0000_s1073"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" path="m81,l,235r242,83l323,83,81,xe" stroked="f">
                    <v:path arrowok="t" o:connecttype="custom" o:connectlocs="81,-835;0,-600;242,-517;323,-752;81,-835" o:connectangles="0,0,0,0,0"/>
                  </v:shape>
                  <v:shape id="Freeform 18" o:spid="_x0000_s1074" style="position:absolute;left:1173;top:-836;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" path="m81,l,235r242,83l323,83,81,xe" filled="f" strokecolor="#003263" strokeweight=".78175mm">
                    <v:path arrowok="t" o:connecttype="custom" o:connectlocs="81,-835;0,-600;242,-517;323,-752;81,-835" o:connectangles="0,0,0,0,0"/>
                  </v:shape>
                  <v:shape id="Freeform 19" o:spid="_x0000_s1075"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" path="m81,l,235r242,83l323,83,81,xe" stroked="f">
                    <v:path arrowok="t" o:connecttype="custom" o:connectlocs="81,-753;0,-518;242,-435;323,-670;81,-753" o:connectangles="0,0,0,0,0"/>
                  </v:shape>
                  <v:shape id="Freeform 20" o:spid="_x0000_s1076" style="position:absolute;left:1410;top:-754;width:323;height:319;visibility:visible;mso-wrap-style:square;v-text-anchor:top" coordsize="323,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" path="m81,l,235r242,83l323,83,81,xe" filled="f" strokecolor="#003263" strokeweight=".78175mm">
                    <v:path arrowok="t" o:connecttype="custom" o:connectlocs="81,-753;0,-518;242,-435;323,-670;81,-753" o:connectangles="0,0,0,0,0"/>
                  </v:shape>
                </v:group>
              </v:group>
            </w:pict>
          </mc:Fallback>
        </mc:AlternateContent>
      </w:r>
    </w:p>
    <w:p w14:paraId="4947474C" w14:textId="1E63D05B" w:rsidR="0088368C" w:rsidRDefault="0088368C" w:rsidP="006733A9">
      <w:pPr>
        <w:pStyle w:val="BodyText"/>
        <w:sectPr w:rsidR="0088368C" w:rsidSect="005E3463">
          <w:type w:val="continuous"/>
          <w:pgSz w:w="11907" w:h="16840" w:code="9"/>
          <w:pgMar w:top="794" w:right="794" w:bottom="567" w:left="794" w:header="567" w:footer="340" w:gutter="0"/>
          <w:cols w:num="2" w:space="284"/>
          <w:docGrid w:linePitch="360"/>
          <w15:footnoteColumns w:val="1"/>
        </w:sectPr>
      </w:pPr>
    </w:p>
    <w:p w14:paraId="0A5F5403" w14:textId="77777777" w:rsidR="002151D1" w:rsidRDefault="002151D1" w:rsidP="006733A9">
      <w:pPr>
        <w:pStyle w:val="BodyText"/>
        <w:sectPr w:rsidR="002151D1" w:rsidSect="0088368C">
          <w:pgSz w:w="11907" w:h="16840" w:code="9"/>
          <w:pgMar w:top="794" w:right="794" w:bottom="794" w:left="794" w:header="567" w:footer="340" w:gutter="0"/>
          <w:cols w:num="2" w:space="284"/>
          <w:docGrid w:linePitch="360"/>
          <w15:footnoteColumns w:val="1"/>
        </w:sectPr>
      </w:pPr>
    </w:p>
    <w:tbl>
      <w:tblPr>
        <w:tblStyle w:val="TableGrid"/>
        <w:tblW w:w="10206" w:type="dxa"/>
        <w:tblCellMar>
          <w:top w:w="85" w:type="dxa"/>
          <w:bottom w:w="85" w:type="dxa"/>
        </w:tblCellMar>
        <w:tblLook w:val="04A0" w:firstRow="1" w:lastRow="0" w:firstColumn="1" w:lastColumn="0" w:noHBand="0" w:noVBand="1"/>
      </w:tblPr>
      <w:tblGrid>
        <w:gridCol w:w="2268"/>
        <w:gridCol w:w="7938"/>
      </w:tblGrid>
      <w:tr w:rsidR="00A7281F" w14:paraId="18586038" w14:textId="77777777" w:rsidTr="00CD686E">
        <w:trPr>
          <w:cnfStyle w:val="100000000000" w:firstRow="1" w:lastRow="0" w:firstColumn="0" w:lastColumn="0" w:oddVBand="0" w:evenVBand="0" w:oddHBand="0" w:evenHBand="0" w:firstRowFirstColumn="0" w:firstRowLastColumn="0" w:lastRowFirstColumn="0" w:lastRowLastColumn="0"/>
          <w:trHeight w:val="454"/>
        </w:trPr>
        <w:tc>
          <w:tcPr>
            <w:tcW w:w="10206" w:type="dxa"/>
            <w:gridSpan w:val="2"/>
            <w:tcMar>
              <w:top w:w="0" w:type="dxa"/>
            </w:tcMar>
          </w:tcPr>
          <w:p w14:paraId="56911ED3" w14:textId="77777777" w:rsidR="00A7281F" w:rsidRPr="007F27F0" w:rsidRDefault="00A7281F" w:rsidP="00CD686E">
            <w:pPr>
              <w:pStyle w:val="TableText"/>
            </w:pPr>
            <w:r w:rsidRPr="007F27F0">
              <w:t>Engagement details</w:t>
            </w:r>
          </w:p>
        </w:tc>
      </w:tr>
      <w:tr w:rsidR="00A7281F" w14:paraId="0563FAA8" w14:textId="77777777" w:rsidTr="00CD686E">
        <w:tc>
          <w:tcPr>
            <w:tcW w:w="2268" w:type="dxa"/>
            <w:tcBorders>
              <w:top w:val="nil"/>
              <w:bottom w:val="single" w:sz="4" w:space="0" w:color="auto"/>
            </w:tcBorders>
          </w:tcPr>
          <w:p w14:paraId="116FF679" w14:textId="77777777" w:rsidR="00A7281F" w:rsidRPr="00984411" w:rsidRDefault="00A7281F" w:rsidP="00CD686E">
            <w:pPr>
              <w:rPr>
                <w:rStyle w:val="IntenseEmphasis"/>
              </w:rPr>
            </w:pPr>
            <w:r w:rsidRPr="00984411">
              <w:rPr>
                <w:rStyle w:val="IntenseEmphasis"/>
              </w:rPr>
              <w:t xml:space="preserve">Have Your Say online platform </w:t>
            </w:r>
          </w:p>
          <w:p w14:paraId="0F4F474B" w14:textId="77777777" w:rsidR="00A7281F" w:rsidRPr="00984411" w:rsidRDefault="00A7281F" w:rsidP="00CD686E">
            <w:pPr>
              <w:rPr>
                <w:rStyle w:val="IntenseEmphasis"/>
              </w:rPr>
            </w:pPr>
          </w:p>
        </w:tc>
        <w:tc>
          <w:tcPr>
            <w:tcW w:w="7938" w:type="dxa"/>
            <w:tcBorders>
              <w:top w:val="nil"/>
              <w:bottom w:val="single" w:sz="4" w:space="0" w:color="auto"/>
            </w:tcBorders>
          </w:tcPr>
          <w:p w14:paraId="05B17F0E" w14:textId="3F839843" w:rsidR="00A7281F" w:rsidRDefault="00A7281F" w:rsidP="00CD686E">
            <w:r w:rsidRPr="00F62B23">
              <w:t xml:space="preserve">An online </w:t>
            </w:r>
            <w:r w:rsidR="00744EA1">
              <w:t>HYS</w:t>
            </w:r>
            <w:r w:rsidRPr="00F62B23">
              <w:t xml:space="preserve"> project page was designed to share relevant information to encourage community feedback.  The initial </w:t>
            </w:r>
            <w:r>
              <w:t xml:space="preserve">HYS </w:t>
            </w:r>
            <w:r w:rsidRPr="00F62B23">
              <w:t>occurred</w:t>
            </w:r>
            <w:r>
              <w:t xml:space="preserve"> in </w:t>
            </w:r>
            <w:r w:rsidR="00744EA1">
              <w:t xml:space="preserve">September </w:t>
            </w:r>
            <w:r w:rsidRPr="00F62B23">
              <w:t>202</w:t>
            </w:r>
            <w:r w:rsidR="00744EA1">
              <w:t>0</w:t>
            </w:r>
            <w:r w:rsidRPr="00F62B23">
              <w:t xml:space="preserve"> and the </w:t>
            </w:r>
            <w:r>
              <w:t>survey</w:t>
            </w:r>
            <w:r w:rsidRPr="00F62B23">
              <w:t xml:space="preserve"> period was open</w:t>
            </w:r>
            <w:r>
              <w:t xml:space="preserve"> for </w:t>
            </w:r>
            <w:r w:rsidR="00976217">
              <w:t>4</w:t>
            </w:r>
            <w:r w:rsidRPr="00F62B23">
              <w:t xml:space="preserve"> weeks</w:t>
            </w:r>
            <w:r w:rsidR="00744EA1">
              <w:t xml:space="preserve">. </w:t>
            </w:r>
            <w:r>
              <w:t xml:space="preserve">After feedback was collated, the </w:t>
            </w:r>
            <w:r w:rsidR="00744EA1">
              <w:t>d</w:t>
            </w:r>
            <w:r>
              <w:t>raft plan was released for community feedback on the 1</w:t>
            </w:r>
            <w:r w:rsidRPr="00E67964">
              <w:rPr>
                <w:vertAlign w:val="superscript"/>
              </w:rPr>
              <w:t>st</w:t>
            </w:r>
            <w:r>
              <w:t xml:space="preserve"> of June 2022 for </w:t>
            </w:r>
            <w:r w:rsidR="00410F10">
              <w:t>6</w:t>
            </w:r>
            <w:r>
              <w:t xml:space="preserve"> weeks and closed on the 30</w:t>
            </w:r>
            <w:r w:rsidRPr="00E67964">
              <w:rPr>
                <w:vertAlign w:val="superscript"/>
              </w:rPr>
              <w:t>th</w:t>
            </w:r>
            <w:r>
              <w:t xml:space="preserve"> of July 2022.</w:t>
            </w:r>
          </w:p>
        </w:tc>
      </w:tr>
      <w:tr w:rsidR="00A7281F" w14:paraId="4B4A55DF" w14:textId="77777777" w:rsidTr="00D2592D">
        <w:tc>
          <w:tcPr>
            <w:tcW w:w="2268" w:type="dxa"/>
            <w:tcBorders>
              <w:top w:val="single" w:sz="4" w:space="0" w:color="auto"/>
              <w:bottom w:val="single" w:sz="4" w:space="0" w:color="003263" w:themeColor="text2"/>
            </w:tcBorders>
          </w:tcPr>
          <w:p w14:paraId="6793A5D8" w14:textId="77777777" w:rsidR="00A7281F" w:rsidRPr="00984411" w:rsidRDefault="00A7281F" w:rsidP="00CD686E">
            <w:pPr>
              <w:rPr>
                <w:rStyle w:val="IntenseEmphasis"/>
              </w:rPr>
            </w:pPr>
            <w:r w:rsidRPr="00984411">
              <w:rPr>
                <w:rStyle w:val="IntenseEmphasis"/>
              </w:rPr>
              <w:t>Survey (online and hardcopy)</w:t>
            </w:r>
          </w:p>
        </w:tc>
        <w:tc>
          <w:tcPr>
            <w:tcW w:w="7938" w:type="dxa"/>
            <w:tcBorders>
              <w:top w:val="single" w:sz="4" w:space="0" w:color="auto"/>
              <w:bottom w:val="single" w:sz="4" w:space="0" w:color="003263" w:themeColor="text2"/>
            </w:tcBorders>
          </w:tcPr>
          <w:p w14:paraId="264E2CC2" w14:textId="40009CD7" w:rsidR="00A7281F" w:rsidRPr="00C117E6" w:rsidRDefault="00A7281F" w:rsidP="00CD686E">
            <w:r w:rsidRPr="00C117E6">
              <w:t>The survey was available on online</w:t>
            </w:r>
            <w:r w:rsidR="004F709A">
              <w:t xml:space="preserve"> </w:t>
            </w:r>
            <w:r w:rsidRPr="00C117E6">
              <w:t>or in hard cop</w:t>
            </w:r>
            <w:r w:rsidR="004F709A">
              <w:t xml:space="preserve">y on request. </w:t>
            </w:r>
          </w:p>
          <w:p w14:paraId="2017C76D" w14:textId="17299949" w:rsidR="00A7281F" w:rsidRPr="00C5624E" w:rsidRDefault="00A7281F" w:rsidP="00CD686E">
            <w:pPr>
              <w:rPr>
                <w:rFonts w:ascii="Times New Roman" w:hAnsi="Times New Roman"/>
                <w:sz w:val="24"/>
                <w:szCs w:val="24"/>
              </w:rPr>
            </w:pPr>
            <w:r w:rsidRPr="00C117E6">
              <w:t xml:space="preserve">The online survey was the </w:t>
            </w:r>
            <w:r w:rsidR="004F709A">
              <w:t>primary</w:t>
            </w:r>
            <w:r w:rsidRPr="00C117E6">
              <w:t xml:space="preserve"> feedback tool </w:t>
            </w:r>
            <w:r w:rsidR="004F709A">
              <w:t xml:space="preserve">and took about </w:t>
            </w:r>
            <w:r w:rsidRPr="00C117E6">
              <w:t xml:space="preserve">10-15 minutes </w:t>
            </w:r>
            <w:r w:rsidR="004F709A">
              <w:t xml:space="preserve">to complete. </w:t>
            </w:r>
            <w:r>
              <w:t>17</w:t>
            </w:r>
            <w:r w:rsidR="00312D65">
              <w:t>8</w:t>
            </w:r>
            <w:r w:rsidRPr="00C117E6">
              <w:t xml:space="preserve"> surveys were completed</w:t>
            </w:r>
            <w:r w:rsidR="004F709A">
              <w:t xml:space="preserve"> in total</w:t>
            </w:r>
            <w:r w:rsidRPr="00C117E6">
              <w:t xml:space="preserve">. The survey sought feedback on </w:t>
            </w:r>
            <w:r>
              <w:t>“what is important to you when you visit the reserve”, “What excites you about the plan” “Do you have any concerns about the plan”, “To what extent does the plan reflect the future aspiration of the local area” and “Do you have any other specific feedback about the plan ?”</w:t>
            </w:r>
          </w:p>
        </w:tc>
      </w:tr>
      <w:tr w:rsidR="00A7281F" w14:paraId="5F203CE9" w14:textId="77777777" w:rsidTr="00D2592D">
        <w:tc>
          <w:tcPr>
            <w:tcW w:w="2268" w:type="dxa"/>
            <w:tcBorders>
              <w:bottom w:val="nil"/>
            </w:tcBorders>
          </w:tcPr>
          <w:p w14:paraId="7DCD2B78" w14:textId="6B7D2C0F" w:rsidR="005333D9" w:rsidRPr="00C45293" w:rsidRDefault="00CD58BF" w:rsidP="00CD686E">
            <w:pPr>
              <w:rPr>
                <w:rStyle w:val="IntenseEmphasis"/>
              </w:rPr>
            </w:pPr>
            <w:r>
              <w:rPr>
                <w:rStyle w:val="IntenseEmphasis"/>
              </w:rPr>
              <w:t>Visioner Tool online</w:t>
            </w:r>
            <w:r w:rsidR="005333D9">
              <w:rPr>
                <w:rStyle w:val="IntenseEmphasis"/>
              </w:rPr>
              <w:t xml:space="preserve"> </w:t>
            </w:r>
          </w:p>
        </w:tc>
        <w:tc>
          <w:tcPr>
            <w:tcW w:w="7938" w:type="dxa"/>
            <w:tcBorders>
              <w:bottom w:val="nil"/>
            </w:tcBorders>
          </w:tcPr>
          <w:p w14:paraId="4309842B" w14:textId="418CD041" w:rsidR="00CD58BF" w:rsidRDefault="00CD58BF" w:rsidP="005333D9">
            <w:r>
              <w:t xml:space="preserve">The Visioner Tool was intended to give community members a quick means to post a not about their vision and objectives for the park, but we also use to provide feedback about all elements of the plan. </w:t>
            </w:r>
            <w:r w:rsidR="008376C8">
              <w:t>Thirty-four</w:t>
            </w:r>
            <w:r>
              <w:t xml:space="preserve"> individual responses were provided using this tool and 112 likes/dislikes were posted (total of 162 contributions).</w:t>
            </w:r>
            <w:r w:rsidR="005333D9">
              <w:t xml:space="preserve"> </w:t>
            </w:r>
          </w:p>
        </w:tc>
      </w:tr>
      <w:tr w:rsidR="00D2592D" w14:paraId="72F643F5" w14:textId="77777777" w:rsidTr="00D2592D">
        <w:tc>
          <w:tcPr>
            <w:tcW w:w="2268" w:type="dxa"/>
            <w:tcBorders>
              <w:top w:val="nil"/>
              <w:bottom w:val="nil"/>
            </w:tcBorders>
          </w:tcPr>
          <w:p w14:paraId="2E9F328D" w14:textId="74F31C4D" w:rsidR="00D2592D" w:rsidRDefault="00D2592D" w:rsidP="00CD686E">
            <w:pPr>
              <w:rPr>
                <w:rStyle w:val="IntenseEmphasis"/>
              </w:rPr>
            </w:pPr>
            <w:r w:rsidRPr="00C45293">
              <w:rPr>
                <w:rStyle w:val="IntenseEmphasis"/>
              </w:rPr>
              <w:t xml:space="preserve">Email </w:t>
            </w:r>
          </w:p>
        </w:tc>
        <w:tc>
          <w:tcPr>
            <w:tcW w:w="7938" w:type="dxa"/>
            <w:tcBorders>
              <w:top w:val="nil"/>
              <w:bottom w:val="nil"/>
            </w:tcBorders>
          </w:tcPr>
          <w:p w14:paraId="2C6327B0" w14:textId="530B561B" w:rsidR="00D2592D" w:rsidRDefault="00D2592D" w:rsidP="00CD686E">
            <w:r>
              <w:t xml:space="preserve">Sixty-seven people registered for email updates regarding the Masterplan development. Four email updates were provided. Two people provided feedback via email. </w:t>
            </w:r>
          </w:p>
        </w:tc>
      </w:tr>
      <w:tr w:rsidR="00D2592D" w14:paraId="5A5040ED" w14:textId="77777777" w:rsidTr="00D2592D">
        <w:tc>
          <w:tcPr>
            <w:tcW w:w="2268" w:type="dxa"/>
            <w:tcBorders>
              <w:top w:val="nil"/>
            </w:tcBorders>
          </w:tcPr>
          <w:p w14:paraId="7961E9F8" w14:textId="15288B74" w:rsidR="00D2592D" w:rsidRPr="00C45293" w:rsidRDefault="00D2592D" w:rsidP="00CD686E">
            <w:pPr>
              <w:rPr>
                <w:rStyle w:val="IntenseEmphasis"/>
              </w:rPr>
            </w:pPr>
            <w:r>
              <w:rPr>
                <w:rStyle w:val="IntenseEmphasis"/>
              </w:rPr>
              <w:t>Phone calls</w:t>
            </w:r>
          </w:p>
        </w:tc>
        <w:tc>
          <w:tcPr>
            <w:tcW w:w="7938" w:type="dxa"/>
            <w:tcBorders>
              <w:top w:val="nil"/>
            </w:tcBorders>
          </w:tcPr>
          <w:p w14:paraId="3C59C10F" w14:textId="3A81AC3A" w:rsidR="00D2592D" w:rsidRDefault="00D2592D" w:rsidP="00CD686E">
            <w:r>
              <w:t>The Project Officer’s name and phone numbers were provided as a call back option for those wanting to speak to an officer at a suitable time. Six calls were received about the project.</w:t>
            </w:r>
          </w:p>
        </w:tc>
      </w:tr>
      <w:tr w:rsidR="00A7281F" w14:paraId="5461E5B8" w14:textId="77777777" w:rsidTr="00CD686E">
        <w:tc>
          <w:tcPr>
            <w:tcW w:w="2268" w:type="dxa"/>
          </w:tcPr>
          <w:p w14:paraId="7E0B8894" w14:textId="77777777" w:rsidR="00A7281F" w:rsidRDefault="00A7281F" w:rsidP="00CD686E">
            <w:pPr>
              <w:rPr>
                <w:rStyle w:val="IntenseEmphasis"/>
              </w:rPr>
            </w:pPr>
            <w:r>
              <w:rPr>
                <w:rStyle w:val="IntenseEmphasis"/>
              </w:rPr>
              <w:t>Onsite discussions</w:t>
            </w:r>
          </w:p>
          <w:p w14:paraId="1B96DD5C" w14:textId="56AB25CC" w:rsidR="005333D9" w:rsidRPr="00C45293" w:rsidRDefault="005333D9" w:rsidP="00CD686E">
            <w:pPr>
              <w:rPr>
                <w:rStyle w:val="IntenseEmphasis"/>
              </w:rPr>
            </w:pPr>
            <w:r>
              <w:rPr>
                <w:rStyle w:val="IntenseEmphasis"/>
              </w:rPr>
              <w:t xml:space="preserve">Web site </w:t>
            </w:r>
          </w:p>
        </w:tc>
        <w:tc>
          <w:tcPr>
            <w:tcW w:w="7938" w:type="dxa"/>
          </w:tcPr>
          <w:p w14:paraId="3DEFF9C5" w14:textId="77777777" w:rsidR="005333D9" w:rsidRDefault="00A7281F" w:rsidP="00CD686E">
            <w:r>
              <w:t xml:space="preserve">The Project Officer had one </w:t>
            </w:r>
            <w:r w:rsidRPr="006F6C97">
              <w:t xml:space="preserve">request for an onsite </w:t>
            </w:r>
            <w:r>
              <w:t xml:space="preserve">meeting to discuss online feedback. </w:t>
            </w:r>
          </w:p>
          <w:p w14:paraId="05B6E453" w14:textId="73055253" w:rsidR="005333D9" w:rsidRPr="005333D9" w:rsidRDefault="005333D9" w:rsidP="00CD686E">
            <w:r>
              <w:t xml:space="preserve">The draft plan was downloaded 591 times. </w:t>
            </w:r>
          </w:p>
        </w:tc>
      </w:tr>
    </w:tbl>
    <w:p w14:paraId="37A610E3" w14:textId="4252E80E" w:rsidR="00492C5D" w:rsidRDefault="00492C5D" w:rsidP="006733A9">
      <w:pPr>
        <w:pStyle w:val="BodyText"/>
      </w:pPr>
    </w:p>
    <w:p w14:paraId="5D700565" w14:textId="77777777" w:rsidR="0088368C" w:rsidRDefault="0088368C" w:rsidP="006733A9">
      <w:pPr>
        <w:pStyle w:val="BodyText"/>
      </w:pPr>
    </w:p>
    <w:p w14:paraId="13861CF6" w14:textId="6041F565" w:rsidR="0088368C" w:rsidRDefault="0088368C" w:rsidP="006733A9">
      <w:pPr>
        <w:pStyle w:val="BodyText"/>
        <w:sectPr w:rsidR="0088368C" w:rsidSect="00686907">
          <w:type w:val="continuous"/>
          <w:pgSz w:w="11907" w:h="16840" w:code="9"/>
          <w:pgMar w:top="794" w:right="794" w:bottom="794" w:left="794" w:header="567" w:footer="340" w:gutter="0"/>
          <w:cols w:space="284"/>
          <w:docGrid w:linePitch="360"/>
          <w15:footnoteColumns w:val="1"/>
        </w:sectPr>
      </w:pPr>
    </w:p>
    <w:p w14:paraId="23F8AA30" w14:textId="77777777" w:rsidR="0088368C" w:rsidRDefault="0088368C" w:rsidP="006733A9">
      <w:pPr>
        <w:pStyle w:val="Heading2"/>
      </w:pPr>
      <w:bookmarkStart w:id="8" w:name="_Toc117152427"/>
      <w:r>
        <w:t xml:space="preserve">Who we </w:t>
      </w:r>
      <w:proofErr w:type="gramStart"/>
      <w:r>
        <w:t>engaged</w:t>
      </w:r>
      <w:bookmarkEnd w:id="8"/>
      <w:proofErr w:type="gramEnd"/>
    </w:p>
    <w:p w14:paraId="38E43643" w14:textId="15A5C736" w:rsidR="00492C5D" w:rsidRPr="00167FAD" w:rsidRDefault="0067296A" w:rsidP="006733A9">
      <w:pPr>
        <w:pStyle w:val="Heading3"/>
      </w:pPr>
      <w:r>
        <w:t>Survey respondent breakdown</w:t>
      </w:r>
    </w:p>
    <w:p w14:paraId="2312AEBF" w14:textId="77777777" w:rsidR="00D030C6" w:rsidRDefault="000F38FB" w:rsidP="00085008">
      <w:pPr>
        <w:spacing w:after="120"/>
      </w:pPr>
      <w:r>
        <w:t xml:space="preserve">People were invited to share some demographic data with us, primarily through our online survey. </w:t>
      </w:r>
    </w:p>
    <w:p w14:paraId="42DB891B" w14:textId="7CA49A93" w:rsidR="000F38FB" w:rsidRDefault="00D030C6" w:rsidP="000F38FB">
      <w:pPr>
        <w:rPr>
          <w:spacing w:val="0"/>
        </w:rPr>
      </w:pPr>
      <w:r>
        <w:t xml:space="preserve">All participants were ages between 25 and 85 years, with the </w:t>
      </w:r>
      <w:r w:rsidR="000F38FB">
        <w:t>highest</w:t>
      </w:r>
      <w:r>
        <w:t xml:space="preserve"> percentage participant group</w:t>
      </w:r>
      <w:r w:rsidR="000F38FB">
        <w:t xml:space="preserve"> </w:t>
      </w:r>
      <w:r>
        <w:t xml:space="preserve">(40 percent) being those </w:t>
      </w:r>
      <w:r w:rsidR="000F38FB" w:rsidRPr="00D030C6">
        <w:t>aged </w:t>
      </w:r>
      <w:r>
        <w:t>60 - 69</w:t>
      </w:r>
      <w:r w:rsidR="000F38FB" w:rsidRPr="00D030C6">
        <w:t xml:space="preserve"> years.</w:t>
      </w:r>
    </w:p>
    <w:p w14:paraId="314A5E47" w14:textId="75F74775" w:rsidR="00531F95" w:rsidRDefault="00D030C6" w:rsidP="006733A9">
      <w:pPr>
        <w:pStyle w:val="BodyText"/>
      </w:pPr>
      <w:r>
        <w:t>Over 85 percent</w:t>
      </w:r>
      <w:r w:rsidR="000F38FB">
        <w:t xml:space="preserve"> of the participants who provided suburb data were from the local area of </w:t>
      </w:r>
      <w:r w:rsidR="001158CB">
        <w:t>Ocean Grove</w:t>
      </w:r>
      <w:r>
        <w:t>.</w:t>
      </w:r>
    </w:p>
    <w:p w14:paraId="6441A379" w14:textId="7A419DE2" w:rsidR="0088368C" w:rsidRDefault="005A7B60" w:rsidP="006733A9">
      <w:pPr>
        <w:pStyle w:val="Heading2"/>
      </w:pPr>
      <w:bookmarkStart w:id="9" w:name="_Toc117152428"/>
      <w:r>
        <w:br w:type="column"/>
      </w:r>
      <w:r w:rsidR="0088368C">
        <w:t>What we heard</w:t>
      </w:r>
      <w:bookmarkEnd w:id="9"/>
    </w:p>
    <w:p w14:paraId="3BC2443C" w14:textId="13D818F1" w:rsidR="00AA2454" w:rsidRPr="006C0C14" w:rsidRDefault="00896008" w:rsidP="005A7B60">
      <w:pPr>
        <w:pStyle w:val="Introduction"/>
      </w:pPr>
      <w:r w:rsidRPr="006C0C14">
        <w:t>T</w:t>
      </w:r>
      <w:r w:rsidR="00B42C30" w:rsidRPr="006C0C14">
        <w:t xml:space="preserve">he feedback </w:t>
      </w:r>
      <w:r w:rsidR="00AA2454" w:rsidRPr="006C0C14">
        <w:t>we received was</w:t>
      </w:r>
      <w:r w:rsidR="00B42C30" w:rsidRPr="006C0C14">
        <w:t xml:space="preserve"> representative of the community’s views and aspirations for the </w:t>
      </w:r>
      <w:r w:rsidR="00E00A9D" w:rsidRPr="006C0C14">
        <w:t>reserve</w:t>
      </w:r>
      <w:r w:rsidR="00B42C30" w:rsidRPr="006C0C14">
        <w:t xml:space="preserve"> and</w:t>
      </w:r>
      <w:r w:rsidR="00AA2454" w:rsidRPr="006C0C14">
        <w:t>,</w:t>
      </w:r>
      <w:r w:rsidR="00B42C30" w:rsidRPr="006C0C14">
        <w:t xml:space="preserve"> importantly</w:t>
      </w:r>
      <w:r w:rsidR="00AA2454" w:rsidRPr="006C0C14">
        <w:t>,</w:t>
      </w:r>
      <w:r w:rsidR="00B42C30" w:rsidRPr="006C0C14">
        <w:t xml:space="preserve"> their views on the draft plan.  </w:t>
      </w:r>
    </w:p>
    <w:p w14:paraId="39F37A46" w14:textId="3E83FFD8" w:rsidR="00A11B56" w:rsidRDefault="00B42C30" w:rsidP="006733A9">
      <w:pPr>
        <w:pStyle w:val="BodyText"/>
      </w:pPr>
      <w:r>
        <w:t xml:space="preserve">All feedback </w:t>
      </w:r>
      <w:r w:rsidR="009210F6">
        <w:t>wa</w:t>
      </w:r>
      <w:r>
        <w:t xml:space="preserve">s </w:t>
      </w:r>
      <w:r w:rsidR="00493F4B">
        <w:t xml:space="preserve">collated and </w:t>
      </w:r>
      <w:r w:rsidR="00A30707">
        <w:t xml:space="preserve">combined into </w:t>
      </w:r>
      <w:r w:rsidR="00DE5D08">
        <w:t xml:space="preserve">themes, which then </w:t>
      </w:r>
      <w:r w:rsidR="00493F4B">
        <w:t>contributed to the final plan</w:t>
      </w:r>
      <w:r w:rsidR="00DE5D08">
        <w:t xml:space="preserve">. </w:t>
      </w:r>
      <w:r w:rsidR="00493F4B">
        <w:t xml:space="preserve"> </w:t>
      </w:r>
    </w:p>
    <w:p w14:paraId="7C8DD161" w14:textId="305B789D" w:rsidR="0088368C" w:rsidRDefault="00830AA4" w:rsidP="006733A9">
      <w:pPr>
        <w:pStyle w:val="BodyText"/>
      </w:pPr>
      <w:r>
        <w:t>T</w:t>
      </w:r>
      <w:r w:rsidR="00635253">
        <w:t xml:space="preserve">here is </w:t>
      </w:r>
      <w:r>
        <w:t xml:space="preserve">an overwhelming amount of </w:t>
      </w:r>
      <w:r w:rsidR="00635253">
        <w:t xml:space="preserve">support </w:t>
      </w:r>
      <w:r>
        <w:t xml:space="preserve">for the </w:t>
      </w:r>
      <w:r w:rsidR="004476C9">
        <w:t>City</w:t>
      </w:r>
      <w:r>
        <w:t xml:space="preserve"> to maintain and preserve the natural values of the </w:t>
      </w:r>
      <w:r w:rsidR="00974FE0">
        <w:t>r</w:t>
      </w:r>
      <w:r>
        <w:t>eserve</w:t>
      </w:r>
      <w:r w:rsidR="00453B1B">
        <w:t xml:space="preserve">, </w:t>
      </w:r>
      <w:r w:rsidR="00CE460B">
        <w:t>a</w:t>
      </w:r>
      <w:r w:rsidR="003B15B9">
        <w:t>ddress water quality issues and</w:t>
      </w:r>
      <w:r w:rsidR="00497E38">
        <w:t xml:space="preserve"> upgrade the surrounding path to </w:t>
      </w:r>
      <w:r w:rsidR="007A469E">
        <w:t xml:space="preserve">permit all season access. </w:t>
      </w:r>
    </w:p>
    <w:p w14:paraId="402EE2B2" w14:textId="00C7EAF2" w:rsidR="0088368C" w:rsidRDefault="0088368C">
      <w:pPr>
        <w:spacing w:line="260" w:lineRule="atLeast"/>
      </w:pPr>
      <w:r>
        <w:br w:type="page"/>
      </w:r>
    </w:p>
    <w:p w14:paraId="108CF040" w14:textId="27407F2B" w:rsidR="00995B8C" w:rsidRDefault="00164F4C">
      <w:pPr>
        <w:spacing w:line="260" w:lineRule="atLeast"/>
      </w:pPr>
      <w:r>
        <w:rPr>
          <w:noProof/>
        </w:rPr>
        <w:lastRenderedPageBreak/>
        <mc:AlternateContent>
          <mc:Choice Requires="wpg">
            <w:drawing>
              <wp:anchor distT="0" distB="0" distL="114300" distR="114300" simplePos="0" relativeHeight="251665408" behindDoc="0" locked="0" layoutInCell="1" allowOverlap="1" wp14:anchorId="705B5CB3" wp14:editId="409B2E0F">
                <wp:simplePos x="0" y="0"/>
                <wp:positionH relativeFrom="column">
                  <wp:posOffset>130810</wp:posOffset>
                </wp:positionH>
                <wp:positionV relativeFrom="paragraph">
                  <wp:posOffset>-74295</wp:posOffset>
                </wp:positionV>
                <wp:extent cx="5866765" cy="2556933"/>
                <wp:effectExtent l="0" t="0" r="635" b="0"/>
                <wp:wrapNone/>
                <wp:docPr id="19" name="Group 19"/>
                <wp:cNvGraphicFramePr/>
                <a:graphic xmlns:a="http://schemas.openxmlformats.org/drawingml/2006/main">
                  <a:graphicData uri="http://schemas.microsoft.com/office/word/2010/wordprocessingGroup">
                    <wpg:wgp>
                      <wpg:cNvGrpSpPr/>
                      <wpg:grpSpPr>
                        <a:xfrm>
                          <a:off x="0" y="0"/>
                          <a:ext cx="5866765" cy="2556933"/>
                          <a:chOff x="0" y="0"/>
                          <a:chExt cx="5866765" cy="2556933"/>
                        </a:xfrm>
                      </wpg:grpSpPr>
                      <pic:pic xmlns:pic="http://schemas.openxmlformats.org/drawingml/2006/picture">
                        <pic:nvPicPr>
                          <pic:cNvPr id="3" name="Picture 3"/>
                          <pic:cNvPicPr>
                            <a:picLocks noChangeAspect="1"/>
                          </pic:cNvPicPr>
                        </pic:nvPicPr>
                        <pic:blipFill rotWithShape="1">
                          <a:blip r:embed="rId36"/>
                          <a:srcRect l="3402" b="76538"/>
                          <a:stretch/>
                        </pic:blipFill>
                        <pic:spPr bwMode="auto">
                          <a:xfrm>
                            <a:off x="0" y="0"/>
                            <a:ext cx="5732145" cy="549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36"/>
                          <a:srcRect l="33365" t="20935"/>
                          <a:stretch/>
                        </pic:blipFill>
                        <pic:spPr bwMode="auto">
                          <a:xfrm>
                            <a:off x="16933" y="702733"/>
                            <a:ext cx="3954145" cy="1854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1"/>
                          <pic:cNvPicPr>
                            <a:picLocks noChangeAspect="1"/>
                          </pic:cNvPicPr>
                        </pic:nvPicPr>
                        <pic:blipFill rotWithShape="1">
                          <a:blip r:embed="rId37"/>
                          <a:srcRect/>
                          <a:stretch/>
                        </pic:blipFill>
                        <pic:spPr bwMode="auto">
                          <a:xfrm>
                            <a:off x="3581400" y="1075267"/>
                            <a:ext cx="2285365" cy="12719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9AE26B9" id="Group 19" o:spid="_x0000_s1026" style="position:absolute;margin-left:10.3pt;margin-top:-5.85pt;width:461.95pt;height:201.35pt;z-index:251665408" coordsize="58667,25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">
                <v:shape id="Picture 3" o:spid="_x0000_s1027" type="#_x0000_t75" style="position:absolute;width:57321;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">
                  <v:imagedata r:id="rId39" o:title="" cropbottom="50160f" cropleft="2230f"/>
                </v:shape>
                <v:shape id="Picture 7" o:spid="_x0000_s1028" type="#_x0000_t75" style="position:absolute;left:169;top:7027;width:39541;height:18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">
                  <v:imagedata r:id="rId39" o:title="" croptop="13720f" cropleft="21866f"/>
                </v:shape>
                <v:shape id="Picture 1" o:spid="_x0000_s1029" type="#_x0000_t75" style="position:absolute;left:35814;top:10752;width:22853;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">
                  <v:imagedata r:id="rId40" o:title=""/>
                </v:shape>
              </v:group>
            </w:pict>
          </mc:Fallback>
        </mc:AlternateContent>
      </w:r>
    </w:p>
    <w:p w14:paraId="068393C0" w14:textId="77777777" w:rsidR="00995B8C" w:rsidRDefault="00995B8C">
      <w:pPr>
        <w:spacing w:line="260" w:lineRule="atLeast"/>
        <w:sectPr w:rsidR="00995B8C" w:rsidSect="0088368C">
          <w:type w:val="continuous"/>
          <w:pgSz w:w="11907" w:h="16840" w:code="9"/>
          <w:pgMar w:top="794" w:right="794" w:bottom="794" w:left="794" w:header="567" w:footer="340" w:gutter="0"/>
          <w:cols w:num="2" w:space="284"/>
          <w:docGrid w:linePitch="360"/>
          <w15:footnoteColumns w:val="1"/>
        </w:sectPr>
      </w:pPr>
    </w:p>
    <w:p w14:paraId="6BC56D25" w14:textId="688D870B" w:rsidR="00995B8C" w:rsidRDefault="00995B8C">
      <w:pPr>
        <w:spacing w:line="260" w:lineRule="atLeast"/>
      </w:pPr>
    </w:p>
    <w:p w14:paraId="24E33A65" w14:textId="7E64C712" w:rsidR="000D59E7" w:rsidRDefault="000D59E7" w:rsidP="006733A9">
      <w:pPr>
        <w:pStyle w:val="BodyText"/>
      </w:pPr>
    </w:p>
    <w:p w14:paraId="664B5EB2" w14:textId="10956E62" w:rsidR="0027788B" w:rsidRDefault="0027788B" w:rsidP="006733A9">
      <w:pPr>
        <w:pStyle w:val="BodyText"/>
      </w:pPr>
    </w:p>
    <w:p w14:paraId="577D8AA7" w14:textId="7D0477EB" w:rsidR="0027788B" w:rsidRDefault="0027788B" w:rsidP="006733A9">
      <w:pPr>
        <w:pStyle w:val="BodyText"/>
      </w:pPr>
    </w:p>
    <w:p w14:paraId="6F3F73C1" w14:textId="45541ECF" w:rsidR="0027788B" w:rsidRDefault="0027788B" w:rsidP="006733A9">
      <w:pPr>
        <w:pStyle w:val="BodyText"/>
      </w:pPr>
    </w:p>
    <w:p w14:paraId="3098363A" w14:textId="2C7C3FAA" w:rsidR="0027788B" w:rsidRDefault="0027788B" w:rsidP="006733A9">
      <w:pPr>
        <w:pStyle w:val="BodyText"/>
      </w:pPr>
    </w:p>
    <w:p w14:paraId="7172B745" w14:textId="749730D6" w:rsidR="0027788B" w:rsidRDefault="0027788B" w:rsidP="006733A9">
      <w:pPr>
        <w:pStyle w:val="BodyText"/>
      </w:pPr>
    </w:p>
    <w:p w14:paraId="3BDF0429" w14:textId="3AE3649A" w:rsidR="0027788B" w:rsidRDefault="0027788B" w:rsidP="006733A9">
      <w:pPr>
        <w:pStyle w:val="BodyText"/>
      </w:pPr>
    </w:p>
    <w:p w14:paraId="42230C09" w14:textId="1F1EF50C" w:rsidR="0027788B" w:rsidRDefault="0027788B" w:rsidP="006733A9">
      <w:pPr>
        <w:pStyle w:val="BodyText"/>
      </w:pPr>
    </w:p>
    <w:p w14:paraId="4DE0E330" w14:textId="69D70EAF" w:rsidR="0027788B" w:rsidRDefault="0027788B" w:rsidP="006733A9">
      <w:pPr>
        <w:pStyle w:val="BodyText"/>
      </w:pPr>
    </w:p>
    <w:p w14:paraId="733685F7" w14:textId="177EC561" w:rsidR="0027788B" w:rsidRDefault="0027788B" w:rsidP="006733A9">
      <w:pPr>
        <w:pStyle w:val="BodyText"/>
      </w:pPr>
    </w:p>
    <w:p w14:paraId="57F5BBC7" w14:textId="2F739B7B" w:rsidR="0027788B" w:rsidRDefault="00164F4C" w:rsidP="006733A9">
      <w:pPr>
        <w:pStyle w:val="BodyText"/>
      </w:pPr>
      <w:r>
        <w:rPr>
          <w:noProof/>
        </w:rPr>
        <mc:AlternateContent>
          <mc:Choice Requires="wpg">
            <w:drawing>
              <wp:anchor distT="0" distB="0" distL="114300" distR="114300" simplePos="0" relativeHeight="251669504" behindDoc="0" locked="0" layoutInCell="1" allowOverlap="1" wp14:anchorId="01208924" wp14:editId="2F21A911">
                <wp:simplePos x="0" y="0"/>
                <wp:positionH relativeFrom="column">
                  <wp:posOffset>147743</wp:posOffset>
                </wp:positionH>
                <wp:positionV relativeFrom="paragraph">
                  <wp:posOffset>251672</wp:posOffset>
                </wp:positionV>
                <wp:extent cx="5825067" cy="2378710"/>
                <wp:effectExtent l="0" t="0" r="4445" b="2540"/>
                <wp:wrapNone/>
                <wp:docPr id="13" name="Group 13"/>
                <wp:cNvGraphicFramePr/>
                <a:graphic xmlns:a="http://schemas.openxmlformats.org/drawingml/2006/main">
                  <a:graphicData uri="http://schemas.microsoft.com/office/word/2010/wordprocessingGroup">
                    <wpg:wgp>
                      <wpg:cNvGrpSpPr/>
                      <wpg:grpSpPr>
                        <a:xfrm>
                          <a:off x="0" y="0"/>
                          <a:ext cx="5825067" cy="2378710"/>
                          <a:chOff x="0" y="0"/>
                          <a:chExt cx="5825067" cy="2378710"/>
                        </a:xfrm>
                      </wpg:grpSpPr>
                      <pic:pic xmlns:pic="http://schemas.openxmlformats.org/drawingml/2006/picture">
                        <pic:nvPicPr>
                          <pic:cNvPr id="20" name="Picture 20"/>
                          <pic:cNvPicPr>
                            <a:picLocks noChangeAspect="1"/>
                          </pic:cNvPicPr>
                        </pic:nvPicPr>
                        <pic:blipFill rotWithShape="1">
                          <a:blip r:embed="rId41"/>
                          <a:srcRect b="75570"/>
                          <a:stretch/>
                        </pic:blipFill>
                        <pic:spPr bwMode="auto">
                          <a:xfrm>
                            <a:off x="50800" y="0"/>
                            <a:ext cx="5610860" cy="541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rotWithShape="1">
                          <a:blip r:embed="rId41"/>
                          <a:srcRect l="22484" t="23666"/>
                          <a:stretch/>
                        </pic:blipFill>
                        <pic:spPr bwMode="auto">
                          <a:xfrm>
                            <a:off x="0" y="685800"/>
                            <a:ext cx="4349115" cy="1692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7" name="Picture 247"/>
                          <pic:cNvPicPr>
                            <a:picLocks noChangeAspect="1"/>
                          </pic:cNvPicPr>
                        </pic:nvPicPr>
                        <pic:blipFill rotWithShape="1">
                          <a:blip r:embed="rId42"/>
                          <a:srcRect r="6873"/>
                          <a:stretch/>
                        </pic:blipFill>
                        <pic:spPr bwMode="auto">
                          <a:xfrm>
                            <a:off x="3716867" y="1126066"/>
                            <a:ext cx="2108200" cy="100139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031150F" id="Group 13" o:spid="_x0000_s1026" style="position:absolute;margin-left:11.65pt;margin-top:19.8pt;width:458.65pt;height:187.3pt;z-index:251669504" coordsize="58250,237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">
                <v:shape id="Picture 20" o:spid="_x0000_s1027" type="#_x0000_t75" style="position:absolute;left:508;width:56108;height:5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">
                  <v:imagedata r:id="rId43" o:title="" cropbottom="49526f"/>
                </v:shape>
                <v:shape id="Picture 10" o:spid="_x0000_s1028" type="#_x0000_t75" style="position:absolute;top:6858;width:43491;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">
                  <v:imagedata r:id="rId43" o:title="" croptop="15510f" cropleft="14735f"/>
                </v:shape>
                <v:shape id="Picture 247" o:spid="_x0000_s1029" type="#_x0000_t75" style="position:absolute;left:37168;top:11260;width:21082;height:10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">
                  <v:imagedata r:id="rId44" o:title="" cropright="4504f"/>
                </v:shape>
              </v:group>
            </w:pict>
          </mc:Fallback>
        </mc:AlternateContent>
      </w:r>
      <w:r w:rsidR="001A731F" w:rsidRPr="001A731F">
        <w:t xml:space="preserve"> </w:t>
      </w:r>
    </w:p>
    <w:p w14:paraId="539FA4E7" w14:textId="43A412BB" w:rsidR="0027788B" w:rsidRDefault="0027788B" w:rsidP="006733A9">
      <w:pPr>
        <w:pStyle w:val="BodyText"/>
      </w:pPr>
    </w:p>
    <w:p w14:paraId="6B8014FA" w14:textId="42882142" w:rsidR="0027788B" w:rsidRDefault="0027788B" w:rsidP="006733A9">
      <w:pPr>
        <w:pStyle w:val="BodyText"/>
      </w:pPr>
    </w:p>
    <w:p w14:paraId="5A4CDEED" w14:textId="0BE86C49" w:rsidR="0027788B" w:rsidRDefault="0027788B" w:rsidP="006733A9">
      <w:pPr>
        <w:pStyle w:val="BodyText"/>
      </w:pPr>
    </w:p>
    <w:p w14:paraId="731B70FC" w14:textId="59A79870" w:rsidR="0027788B" w:rsidRDefault="0027788B" w:rsidP="006733A9">
      <w:pPr>
        <w:pStyle w:val="BodyText"/>
      </w:pPr>
    </w:p>
    <w:p w14:paraId="35ADD69B" w14:textId="7E2560D1" w:rsidR="0027788B" w:rsidRDefault="0027788B" w:rsidP="006733A9">
      <w:pPr>
        <w:pStyle w:val="BodyText"/>
      </w:pPr>
    </w:p>
    <w:p w14:paraId="34CF1B0F" w14:textId="5366CA98" w:rsidR="0027788B" w:rsidRDefault="0027788B" w:rsidP="006733A9">
      <w:pPr>
        <w:pStyle w:val="BodyText"/>
      </w:pPr>
    </w:p>
    <w:p w14:paraId="2D964A6C" w14:textId="7F127F16" w:rsidR="0027788B" w:rsidRDefault="0027788B" w:rsidP="006733A9">
      <w:pPr>
        <w:pStyle w:val="BodyText"/>
      </w:pPr>
    </w:p>
    <w:p w14:paraId="368BEC7E" w14:textId="5D016C2F" w:rsidR="0027788B" w:rsidRDefault="0027788B" w:rsidP="006733A9">
      <w:pPr>
        <w:pStyle w:val="BodyText"/>
      </w:pPr>
    </w:p>
    <w:p w14:paraId="607A1439" w14:textId="2D098739" w:rsidR="0027788B" w:rsidRDefault="0027788B" w:rsidP="006733A9">
      <w:pPr>
        <w:pStyle w:val="BodyText"/>
      </w:pPr>
    </w:p>
    <w:p w14:paraId="6DC3F8DA" w14:textId="3C88F562" w:rsidR="0027788B" w:rsidRDefault="0027788B" w:rsidP="006733A9">
      <w:pPr>
        <w:pStyle w:val="BodyText"/>
      </w:pPr>
    </w:p>
    <w:p w14:paraId="270AF1CE" w14:textId="1DB28093" w:rsidR="0027788B" w:rsidRDefault="0027788B" w:rsidP="006733A9">
      <w:pPr>
        <w:pStyle w:val="BodyText"/>
      </w:pPr>
    </w:p>
    <w:p w14:paraId="7D17267B" w14:textId="20748920" w:rsidR="0027788B" w:rsidRDefault="0027788B" w:rsidP="006733A9">
      <w:pPr>
        <w:pStyle w:val="BodyText"/>
      </w:pPr>
    </w:p>
    <w:p w14:paraId="4E5A229D" w14:textId="2913EED1" w:rsidR="0088368C" w:rsidRDefault="00164F4C" w:rsidP="006733A9">
      <w:pPr>
        <w:pStyle w:val="BodyText"/>
      </w:pPr>
      <w:r>
        <w:rPr>
          <w:noProof/>
        </w:rPr>
        <w:drawing>
          <wp:anchor distT="0" distB="0" distL="114300" distR="114300" simplePos="0" relativeHeight="251660288" behindDoc="0" locked="0" layoutInCell="1" allowOverlap="1" wp14:anchorId="50733811" wp14:editId="395FB92F">
            <wp:simplePos x="0" y="0"/>
            <wp:positionH relativeFrom="column">
              <wp:posOffset>256540</wp:posOffset>
            </wp:positionH>
            <wp:positionV relativeFrom="paragraph">
              <wp:posOffset>245745</wp:posOffset>
            </wp:positionV>
            <wp:extent cx="2637155" cy="171704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45"/>
                    <a:stretch>
                      <a:fillRect/>
                    </a:stretch>
                  </pic:blipFill>
                  <pic:spPr>
                    <a:xfrm>
                      <a:off x="0" y="0"/>
                      <a:ext cx="2637155" cy="1717040"/>
                    </a:xfrm>
                    <a:prstGeom prst="rect">
                      <a:avLst/>
                    </a:prstGeom>
                  </pic:spPr>
                </pic:pic>
              </a:graphicData>
            </a:graphic>
          </wp:anchor>
        </w:drawing>
      </w:r>
      <w:r>
        <w:rPr>
          <w:noProof/>
        </w:rPr>
        <w:drawing>
          <wp:anchor distT="0" distB="0" distL="114300" distR="114300" simplePos="0" relativeHeight="251653120" behindDoc="0" locked="0" layoutInCell="1" allowOverlap="1" wp14:anchorId="6383989F" wp14:editId="285008E8">
            <wp:simplePos x="0" y="0"/>
            <wp:positionH relativeFrom="column">
              <wp:posOffset>3540760</wp:posOffset>
            </wp:positionH>
            <wp:positionV relativeFrom="paragraph">
              <wp:posOffset>197273</wp:posOffset>
            </wp:positionV>
            <wp:extent cx="2667000" cy="1804670"/>
            <wp:effectExtent l="0" t="0" r="0" b="508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46"/>
                    <a:stretch>
                      <a:fillRect/>
                    </a:stretch>
                  </pic:blipFill>
                  <pic:spPr>
                    <a:xfrm>
                      <a:off x="0" y="0"/>
                      <a:ext cx="2667000" cy="1804670"/>
                    </a:xfrm>
                    <a:prstGeom prst="rect">
                      <a:avLst/>
                    </a:prstGeom>
                  </pic:spPr>
                </pic:pic>
              </a:graphicData>
            </a:graphic>
          </wp:anchor>
        </w:drawing>
      </w:r>
    </w:p>
    <w:p w14:paraId="461A99CE" w14:textId="620A5826" w:rsidR="0027788B" w:rsidRDefault="0027788B" w:rsidP="006733A9">
      <w:pPr>
        <w:pStyle w:val="BodyText"/>
      </w:pPr>
    </w:p>
    <w:p w14:paraId="7913C84D" w14:textId="77777777" w:rsidR="0027788B" w:rsidRPr="00635253" w:rsidRDefault="0027788B" w:rsidP="006733A9">
      <w:pPr>
        <w:pStyle w:val="BodyText"/>
      </w:pPr>
    </w:p>
    <w:p w14:paraId="7CE6F731" w14:textId="769BD403" w:rsidR="00A010D9" w:rsidRDefault="00A010D9" w:rsidP="006733A9">
      <w:pPr>
        <w:pStyle w:val="ListNumber"/>
        <w:rPr>
          <w:lang w:val="en-US"/>
        </w:rPr>
        <w:sectPr w:rsidR="00A010D9" w:rsidSect="00995B8C">
          <w:type w:val="continuous"/>
          <w:pgSz w:w="11907" w:h="16840" w:code="9"/>
          <w:pgMar w:top="794" w:right="794" w:bottom="794" w:left="794" w:header="567" w:footer="340" w:gutter="0"/>
          <w:cols w:space="284"/>
          <w:docGrid w:linePitch="360"/>
          <w15:footnoteColumns w:val="1"/>
        </w:sectPr>
      </w:pPr>
    </w:p>
    <w:p w14:paraId="52324854" w14:textId="77777777" w:rsidR="00A707C5" w:rsidRDefault="00A707C5">
      <w:pPr>
        <w:spacing w:line="260" w:lineRule="atLeast"/>
        <w:rPr>
          <w:rFonts w:asciiTheme="majorHAnsi" w:hAnsiTheme="majorHAnsi"/>
          <w:b/>
          <w:caps/>
          <w:color w:val="003263" w:themeColor="text2"/>
          <w:spacing w:val="6"/>
          <w:sz w:val="24"/>
        </w:rPr>
      </w:pPr>
      <w:r>
        <w:br w:type="page"/>
      </w:r>
    </w:p>
    <w:p w14:paraId="06470687" w14:textId="16D05AA6" w:rsidR="00150709" w:rsidRDefault="00150709" w:rsidP="006733A9">
      <w:pPr>
        <w:pStyle w:val="Heading2"/>
      </w:pPr>
      <w:bookmarkStart w:id="10" w:name="_Toc117152429"/>
      <w:r>
        <w:lastRenderedPageBreak/>
        <w:t>Breakdown of findings</w:t>
      </w:r>
      <w:bookmarkEnd w:id="10"/>
    </w:p>
    <w:p w14:paraId="3A4F35C6" w14:textId="0EA10051" w:rsidR="00A85D39" w:rsidRDefault="00123CB0" w:rsidP="006733A9">
      <w:pPr>
        <w:pStyle w:val="Heading3"/>
      </w:pPr>
      <w:r>
        <w:t>S</w:t>
      </w:r>
      <w:r w:rsidR="00E23BC4">
        <w:t xml:space="preserve">upport </w:t>
      </w:r>
      <w:r>
        <w:t>for the M</w:t>
      </w:r>
      <w:r w:rsidR="00E23BC4">
        <w:t>aster</w:t>
      </w:r>
      <w:r w:rsidR="00EC7A0D">
        <w:t xml:space="preserve"> </w:t>
      </w:r>
      <w:r>
        <w:t>P</w:t>
      </w:r>
      <w:r w:rsidR="00E23BC4">
        <w:t>lan</w:t>
      </w:r>
    </w:p>
    <w:p w14:paraId="629DE726" w14:textId="23A9BCF4" w:rsidR="00CF438B" w:rsidRDefault="00B97B0E" w:rsidP="006733A9">
      <w:pPr>
        <w:pStyle w:val="BodyText"/>
        <w:rPr>
          <w:noProof/>
        </w:rPr>
      </w:pPr>
      <w:r>
        <w:rPr>
          <w:noProof/>
        </w:rPr>
        <w:t>Overall</w:t>
      </w:r>
      <w:r w:rsidR="00123CB0">
        <w:rPr>
          <w:noProof/>
        </w:rPr>
        <w:t>,</w:t>
      </w:r>
      <w:r>
        <w:rPr>
          <w:noProof/>
        </w:rPr>
        <w:t xml:space="preserve"> the feedback from the </w:t>
      </w:r>
      <w:r w:rsidR="00EC25FD">
        <w:rPr>
          <w:noProof/>
        </w:rPr>
        <w:t>two</w:t>
      </w:r>
      <w:r w:rsidR="00123CB0">
        <w:rPr>
          <w:noProof/>
        </w:rPr>
        <w:t xml:space="preserve"> </w:t>
      </w:r>
      <w:r>
        <w:rPr>
          <w:noProof/>
        </w:rPr>
        <w:t>engagement</w:t>
      </w:r>
      <w:r w:rsidR="00A81217">
        <w:rPr>
          <w:noProof/>
        </w:rPr>
        <w:t xml:space="preserve"> </w:t>
      </w:r>
      <w:r w:rsidR="00A456E9">
        <w:rPr>
          <w:noProof/>
        </w:rPr>
        <w:t>periods</w:t>
      </w:r>
      <w:r w:rsidR="00123CB0">
        <w:rPr>
          <w:noProof/>
        </w:rPr>
        <w:t xml:space="preserve"> suggest the community </w:t>
      </w:r>
      <w:r w:rsidR="004F31D1">
        <w:rPr>
          <w:noProof/>
        </w:rPr>
        <w:t xml:space="preserve">highly </w:t>
      </w:r>
      <w:r w:rsidR="00123CB0">
        <w:rPr>
          <w:noProof/>
        </w:rPr>
        <w:t>value Blue Waters Lake</w:t>
      </w:r>
      <w:r w:rsidR="00EC25FD">
        <w:rPr>
          <w:noProof/>
        </w:rPr>
        <w:t xml:space="preserve"> Reserve </w:t>
      </w:r>
      <w:r w:rsidR="00123CB0">
        <w:rPr>
          <w:noProof/>
        </w:rPr>
        <w:t xml:space="preserve">and are </w:t>
      </w:r>
      <w:r w:rsidR="00CF438B">
        <w:rPr>
          <w:noProof/>
        </w:rPr>
        <w:t>support</w:t>
      </w:r>
      <w:r w:rsidR="00123CB0">
        <w:rPr>
          <w:noProof/>
        </w:rPr>
        <w:t>ive</w:t>
      </w:r>
      <w:r w:rsidR="004F31D1">
        <w:rPr>
          <w:noProof/>
        </w:rPr>
        <w:t xml:space="preserve"> of the </w:t>
      </w:r>
      <w:r w:rsidR="00EC25FD">
        <w:rPr>
          <w:noProof/>
        </w:rPr>
        <w:t>plan</w:t>
      </w:r>
      <w:r w:rsidR="00123CB0">
        <w:rPr>
          <w:noProof/>
        </w:rPr>
        <w:t xml:space="preserve"> </w:t>
      </w:r>
      <w:r w:rsidR="004F31D1">
        <w:rPr>
          <w:noProof/>
        </w:rPr>
        <w:t xml:space="preserve">with over 90 percent of respondents affirming they were ‘very satisfied’ or ‘somewhat satisfied’ with the </w:t>
      </w:r>
      <w:r w:rsidR="00EC25FD">
        <w:rPr>
          <w:noProof/>
        </w:rPr>
        <w:t>p</w:t>
      </w:r>
      <w:r w:rsidR="004F31D1">
        <w:rPr>
          <w:noProof/>
        </w:rPr>
        <w:t>lan</w:t>
      </w:r>
      <w:r w:rsidR="00CF438B">
        <w:rPr>
          <w:noProof/>
        </w:rPr>
        <w:t>.</w:t>
      </w:r>
    </w:p>
    <w:p w14:paraId="2D1D16E9" w14:textId="58B04C1C" w:rsidR="004F31D1" w:rsidRDefault="004F31D1" w:rsidP="006733A9">
      <w:pPr>
        <w:pStyle w:val="BodyText"/>
        <w:rPr>
          <w:noProof/>
        </w:rPr>
      </w:pPr>
      <w:r>
        <w:rPr>
          <w:noProof/>
        </w:rPr>
        <w:t xml:space="preserve">The </w:t>
      </w:r>
      <w:r w:rsidR="00EC25FD">
        <w:rPr>
          <w:noProof/>
        </w:rPr>
        <w:t>plan</w:t>
      </w:r>
      <w:r>
        <w:rPr>
          <w:noProof/>
        </w:rPr>
        <w:t xml:space="preserve"> also aligns with the commuity’s future aspirations for the reserve with 92 percent indicating the vision for the reserve ‘strongly represents’ or ‘somewhat represents’ their aspirations. </w:t>
      </w:r>
    </w:p>
    <w:p w14:paraId="024A0FAB" w14:textId="77777777" w:rsidR="001A731F" w:rsidRDefault="00676E0A" w:rsidP="006733A9">
      <w:pPr>
        <w:pStyle w:val="BodyText"/>
        <w:rPr>
          <w:noProof/>
        </w:rPr>
      </w:pPr>
      <w:r w:rsidRPr="00676E0A">
        <w:rPr>
          <w:noProof/>
        </w:rPr>
        <w:t xml:space="preserve">We responded to feedback from Phase 2 of the community engagement by making minor changes to some actions in the </w:t>
      </w:r>
      <w:r w:rsidR="00EC25FD">
        <w:rPr>
          <w:noProof/>
        </w:rPr>
        <w:t>p</w:t>
      </w:r>
      <w:r w:rsidRPr="00676E0A">
        <w:rPr>
          <w:noProof/>
        </w:rPr>
        <w:t xml:space="preserve">lan where it was possible to accommodate requests. There were no significant changes made to the </w:t>
      </w:r>
      <w:r w:rsidR="00EC25FD">
        <w:rPr>
          <w:noProof/>
        </w:rPr>
        <w:t>p</w:t>
      </w:r>
      <w:r w:rsidRPr="00676E0A">
        <w:rPr>
          <w:noProof/>
        </w:rPr>
        <w:t>lan as the draft was well received by the community.</w:t>
      </w:r>
    </w:p>
    <w:p w14:paraId="1ADCC000" w14:textId="64D8795B" w:rsidR="003767DC" w:rsidRPr="003767DC" w:rsidRDefault="00895339" w:rsidP="006733A9">
      <w:pPr>
        <w:pStyle w:val="Heading1"/>
        <w:framePr w:wrap="around"/>
      </w:pPr>
      <w:bookmarkStart w:id="11" w:name="_Toc117152430"/>
      <w:r>
        <w:lastRenderedPageBreak/>
        <w:t>Key messages from feedback</w:t>
      </w:r>
      <w:bookmarkEnd w:id="11"/>
    </w:p>
    <w:p w14:paraId="60B41FC0" w14:textId="47684CC4" w:rsidR="00A2593B" w:rsidRDefault="00A2593B" w:rsidP="006733A9">
      <w:pPr>
        <w:pStyle w:val="Heading2"/>
      </w:pPr>
      <w:r>
        <w:t xml:space="preserve">Key </w:t>
      </w:r>
      <w:r w:rsidR="007157C3">
        <w:t xml:space="preserve">message </w:t>
      </w:r>
      <w:r w:rsidR="001F4393">
        <w:t>1</w:t>
      </w:r>
      <w:r w:rsidR="00496A2C">
        <w:t xml:space="preserve"> – </w:t>
      </w:r>
      <w:r w:rsidR="005A7B60">
        <w:br/>
      </w:r>
      <w:r w:rsidR="008701F8">
        <w:t>E</w:t>
      </w:r>
      <w:r w:rsidR="007D5FFA">
        <w:t>nvironment</w:t>
      </w:r>
      <w:r w:rsidR="00EA0E41">
        <w:t xml:space="preserve"> and biodiversity </w:t>
      </w:r>
    </w:p>
    <w:p w14:paraId="1A3D2289" w14:textId="12B6BABE" w:rsidR="00661219" w:rsidRDefault="00C20EB3" w:rsidP="006733A9">
      <w:pPr>
        <w:pStyle w:val="BodyText"/>
      </w:pPr>
      <w:r>
        <w:t xml:space="preserve">Overwhelmingly </w:t>
      </w:r>
      <w:r w:rsidR="007A469E">
        <w:t>most of the</w:t>
      </w:r>
      <w:r>
        <w:t xml:space="preserve"> feedback </w:t>
      </w:r>
      <w:r w:rsidR="004F1345">
        <w:t>on the</w:t>
      </w:r>
      <w:r w:rsidR="00EC7A0D">
        <w:t xml:space="preserve"> </w:t>
      </w:r>
      <w:r w:rsidR="004F1345">
        <w:t xml:space="preserve">plan </w:t>
      </w:r>
      <w:r w:rsidR="00B10115">
        <w:t xml:space="preserve">was focused on </w:t>
      </w:r>
      <w:r w:rsidR="001158CB">
        <w:t xml:space="preserve">the </w:t>
      </w:r>
      <w:r w:rsidR="00B10115">
        <w:t xml:space="preserve">environment and </w:t>
      </w:r>
      <w:r w:rsidR="001158CB">
        <w:t>biodiversity, particularly</w:t>
      </w:r>
      <w:r w:rsidR="00A75DA7">
        <w:t xml:space="preserve"> relating to </w:t>
      </w:r>
      <w:r w:rsidR="009E749B">
        <w:t>protecting and improving habitat for</w:t>
      </w:r>
      <w:r w:rsidR="00A75DA7">
        <w:t xml:space="preserve"> </w:t>
      </w:r>
      <w:r w:rsidR="009E749B">
        <w:t xml:space="preserve">birds. </w:t>
      </w:r>
    </w:p>
    <w:p w14:paraId="45E8DA04" w14:textId="649DF26F" w:rsidR="001158CB" w:rsidRDefault="001158CB" w:rsidP="006733A9">
      <w:pPr>
        <w:pStyle w:val="BodyText"/>
      </w:pPr>
      <w:r>
        <w:t>Comments included:</w:t>
      </w:r>
    </w:p>
    <w:p w14:paraId="02CFF7DA" w14:textId="1FB4391A" w:rsidR="00661219" w:rsidRDefault="00661219" w:rsidP="005A7B60">
      <w:pPr>
        <w:pStyle w:val="ListBullet"/>
      </w:pPr>
      <w:r w:rsidRPr="00680CC7">
        <w:t xml:space="preserve">Continue </w:t>
      </w:r>
      <w:r w:rsidRPr="006733A9">
        <w:t>planting</w:t>
      </w:r>
      <w:r w:rsidRPr="00680CC7">
        <w:t xml:space="preserve"> native and bird attracting plants, but do not </w:t>
      </w:r>
      <w:r w:rsidRPr="006733A9">
        <w:t>remove</w:t>
      </w:r>
      <w:r w:rsidRPr="00680CC7">
        <w:t xml:space="preserve"> </w:t>
      </w:r>
      <w:r w:rsidRPr="006733A9">
        <w:t>existing</w:t>
      </w:r>
      <w:r w:rsidRPr="00680CC7">
        <w:t xml:space="preserve"> trees</w:t>
      </w:r>
      <w:r>
        <w:t>,</w:t>
      </w:r>
      <w:r w:rsidRPr="00680CC7">
        <w:t xml:space="preserve"> including the willows</w:t>
      </w:r>
      <w:r>
        <w:t>,</w:t>
      </w:r>
      <w:r w:rsidRPr="00680CC7">
        <w:t xml:space="preserve"> as </w:t>
      </w:r>
      <w:r>
        <w:t xml:space="preserve">the </w:t>
      </w:r>
      <w:r w:rsidRPr="00680CC7">
        <w:t xml:space="preserve">birds </w:t>
      </w:r>
      <w:r w:rsidRPr="006733A9">
        <w:t>use</w:t>
      </w:r>
      <w:r w:rsidRPr="00680CC7">
        <w:t xml:space="preserve"> them for habitat</w:t>
      </w:r>
      <w:r w:rsidR="001158CB">
        <w:t>.</w:t>
      </w:r>
      <w:r w:rsidR="00DF2A39">
        <w:t xml:space="preserve"> </w:t>
      </w:r>
    </w:p>
    <w:p w14:paraId="5C696DCE" w14:textId="39BF8A06" w:rsidR="00DF2A39" w:rsidRPr="00680CC7" w:rsidRDefault="00DF2A39" w:rsidP="005A7B60">
      <w:pPr>
        <w:pStyle w:val="ListBullet"/>
      </w:pPr>
      <w:r w:rsidRPr="00680CC7">
        <w:t>Leave tree branches/logs that fall into the lake</w:t>
      </w:r>
      <w:r>
        <w:t>,</w:t>
      </w:r>
      <w:r w:rsidRPr="00680CC7">
        <w:t xml:space="preserve"> so that birds can use them for nesting purposes</w:t>
      </w:r>
      <w:r w:rsidR="001158CB">
        <w:t>.</w:t>
      </w:r>
      <w:r w:rsidRPr="00680CC7">
        <w:t xml:space="preserve"> </w:t>
      </w:r>
    </w:p>
    <w:p w14:paraId="70DBDD4F" w14:textId="4F711CE6" w:rsidR="00DF2A39" w:rsidRPr="00680CC7" w:rsidRDefault="00DF2A39" w:rsidP="005A7B60">
      <w:pPr>
        <w:pStyle w:val="ListBullet"/>
      </w:pPr>
      <w:r w:rsidRPr="00680CC7">
        <w:t>Consider inclu</w:t>
      </w:r>
      <w:r>
        <w:t>ding</w:t>
      </w:r>
      <w:r w:rsidRPr="00680CC7">
        <w:t xml:space="preserve"> more bird nesting and bird habitat areas within the reserve</w:t>
      </w:r>
      <w:r w:rsidR="001158CB">
        <w:t>.</w:t>
      </w:r>
      <w:r w:rsidRPr="00680CC7">
        <w:t xml:space="preserve"> </w:t>
      </w:r>
    </w:p>
    <w:p w14:paraId="0074B2D8" w14:textId="5998F1A3" w:rsidR="004D026A" w:rsidRDefault="004D026A" w:rsidP="005A7B60">
      <w:pPr>
        <w:pStyle w:val="ListBullet"/>
      </w:pPr>
      <w:r w:rsidRPr="004D026A">
        <w:t xml:space="preserve">One willow </w:t>
      </w:r>
      <w:proofErr w:type="gramStart"/>
      <w:r w:rsidRPr="004D026A">
        <w:t>tree in particular</w:t>
      </w:r>
      <w:proofErr w:type="gramEnd"/>
      <w:r w:rsidRPr="004D026A">
        <w:t>. It is in the area marked area 6. Hidden amongst the willow fronds often hide Nankeen Night Herons.</w:t>
      </w:r>
    </w:p>
    <w:p w14:paraId="0E9CD281" w14:textId="61B0E047" w:rsidR="00B945B2" w:rsidRDefault="00DF2A39" w:rsidP="005A7B60">
      <w:pPr>
        <w:pStyle w:val="ListBullet"/>
      </w:pPr>
      <w:r w:rsidRPr="00680CC7">
        <w:t>Do not remove the Typha – it’s a good area for various crakes and rails</w:t>
      </w:r>
      <w:r w:rsidR="001158CB">
        <w:t>.</w:t>
      </w:r>
    </w:p>
    <w:p w14:paraId="2795C892" w14:textId="129248C5" w:rsidR="00B945B2" w:rsidRPr="00B945B2" w:rsidRDefault="007F0328" w:rsidP="005A7B60">
      <w:pPr>
        <w:pStyle w:val="ListBullet"/>
      </w:pPr>
      <w:r w:rsidRPr="00B945B2">
        <w:t xml:space="preserve">Love the way that natural areas are being cared for. The indigenous vegetation is vital </w:t>
      </w:r>
      <w:r w:rsidR="006A18C6" w:rsidRPr="00B945B2">
        <w:t>and</w:t>
      </w:r>
      <w:r w:rsidRPr="00B945B2">
        <w:t xml:space="preserve"> community awareness. </w:t>
      </w:r>
    </w:p>
    <w:p w14:paraId="63FB3FF1" w14:textId="724CCD58" w:rsidR="004F1345" w:rsidRPr="004F1345" w:rsidRDefault="007F0328" w:rsidP="005A7B60">
      <w:pPr>
        <w:pStyle w:val="ListBullet"/>
      </w:pPr>
      <w:r w:rsidRPr="00B945B2">
        <w:t xml:space="preserve">Bellarine Birdlife members often walk the </w:t>
      </w:r>
      <w:r w:rsidR="006A18C6" w:rsidRPr="00B945B2">
        <w:t>path,</w:t>
      </w:r>
      <w:r w:rsidRPr="00B945B2">
        <w:t xml:space="preserve"> and we are greeted in a most friendly manner by both locals and other walkers.</w:t>
      </w:r>
    </w:p>
    <w:p w14:paraId="6A157527" w14:textId="5B7ADEFE" w:rsidR="004D026A" w:rsidRPr="004D026A" w:rsidRDefault="004D026A" w:rsidP="005A7B60">
      <w:pPr>
        <w:pStyle w:val="ListBullet"/>
      </w:pPr>
      <w:r w:rsidRPr="004D026A">
        <w:t>Several native birds (nankeen night herons and tawny frogmouths) live for extended periods in some of the willows.</w:t>
      </w:r>
    </w:p>
    <w:p w14:paraId="0D504B67" w14:textId="7F8C5B49" w:rsidR="00DF2A39" w:rsidRPr="005E5A5A" w:rsidRDefault="004F1345" w:rsidP="005A7B60">
      <w:pPr>
        <w:pStyle w:val="ListBullet"/>
      </w:pPr>
      <w:r w:rsidRPr="00044489">
        <w:t>Retention of existing ecological values, and planned embellishment of these values</w:t>
      </w:r>
      <w:r w:rsidR="001158CB">
        <w:t>.</w:t>
      </w:r>
    </w:p>
    <w:p w14:paraId="529869A9" w14:textId="4036F957" w:rsidR="005E5A5A" w:rsidRDefault="005E5A5A" w:rsidP="005A7B60">
      <w:pPr>
        <w:pStyle w:val="ListBullet"/>
      </w:pPr>
      <w:r w:rsidRPr="005E5A5A">
        <w:t>Plant more native trees around the lake edges. Protect the native wildlife.</w:t>
      </w:r>
    </w:p>
    <w:p w14:paraId="5AEB825B" w14:textId="77777777" w:rsidR="006733A9" w:rsidRDefault="004D026A" w:rsidP="005A7B60">
      <w:pPr>
        <w:pStyle w:val="ListBullet"/>
      </w:pPr>
      <w:r w:rsidRPr="004D026A">
        <w:t xml:space="preserve">How do the </w:t>
      </w:r>
      <w:r w:rsidR="008701F8">
        <w:t>C</w:t>
      </w:r>
      <w:r w:rsidRPr="004D026A">
        <w:t>ouncil plan to ensure that dogs are on leads as signs do not mean that there is compliance? many people feed bread to ducks at BWL- can it be publicized that this is not an appropriate diet for the birds and does effect water quality.  This needs community education and monitoring of the practice.</w:t>
      </w:r>
    </w:p>
    <w:p w14:paraId="2CBE6087" w14:textId="63530D64" w:rsidR="001F4393" w:rsidRDefault="001F4393" w:rsidP="006733A9">
      <w:pPr>
        <w:pStyle w:val="Heading2"/>
      </w:pPr>
      <w:r w:rsidRPr="002F478D">
        <w:t xml:space="preserve">Key </w:t>
      </w:r>
      <w:r>
        <w:t>message 2</w:t>
      </w:r>
      <w:r w:rsidRPr="002F478D">
        <w:t xml:space="preserve"> –</w:t>
      </w:r>
      <w:r w:rsidR="005A7B60">
        <w:br/>
      </w:r>
      <w:r>
        <w:t xml:space="preserve">Water quality and drainage </w:t>
      </w:r>
    </w:p>
    <w:p w14:paraId="7940DB5F" w14:textId="28649ED3" w:rsidR="00991BD3" w:rsidRDefault="00742E64" w:rsidP="006733A9">
      <w:pPr>
        <w:pStyle w:val="BodyText"/>
      </w:pPr>
      <w:r>
        <w:t>Water quality and drainage featured highly in the feedback</w:t>
      </w:r>
      <w:r w:rsidR="001158CB">
        <w:t>. M</w:t>
      </w:r>
      <w:r>
        <w:t xml:space="preserve">ost </w:t>
      </w:r>
      <w:r w:rsidR="001158CB">
        <w:t xml:space="preserve">of which </w:t>
      </w:r>
      <w:r>
        <w:t>relat</w:t>
      </w:r>
      <w:r w:rsidR="001158CB">
        <w:t>ed</w:t>
      </w:r>
      <w:r>
        <w:t xml:space="preserve"> to </w:t>
      </w:r>
      <w:r w:rsidR="00F07F78">
        <w:t xml:space="preserve">improving </w:t>
      </w:r>
      <w:r w:rsidR="00E824CB">
        <w:t>water quality</w:t>
      </w:r>
      <w:r w:rsidR="00F07F78">
        <w:t xml:space="preserve"> </w:t>
      </w:r>
      <w:r w:rsidR="00E824CB">
        <w:t>and fix</w:t>
      </w:r>
      <w:r w:rsidR="00560BDD">
        <w:t xml:space="preserve">ing </w:t>
      </w:r>
      <w:r w:rsidR="00E824CB">
        <w:t>flooding</w:t>
      </w:r>
      <w:r w:rsidR="00233C7D">
        <w:t xml:space="preserve"> issues </w:t>
      </w:r>
      <w:r w:rsidR="001158CB">
        <w:t xml:space="preserve">associated </w:t>
      </w:r>
      <w:r w:rsidR="00233C7D">
        <w:t>with</w:t>
      </w:r>
      <w:r w:rsidR="001158CB">
        <w:t xml:space="preserve"> inundation of</w:t>
      </w:r>
      <w:r w:rsidR="00233C7D">
        <w:t xml:space="preserve"> the path. </w:t>
      </w:r>
      <w:r w:rsidR="00E824CB">
        <w:t xml:space="preserve"> </w:t>
      </w:r>
    </w:p>
    <w:p w14:paraId="6D298FDD" w14:textId="0D7F191F" w:rsidR="001158CB" w:rsidRPr="00991BD3" w:rsidRDefault="001158CB" w:rsidP="006733A9">
      <w:pPr>
        <w:pStyle w:val="BodyText"/>
      </w:pPr>
      <w:r>
        <w:t>Comments included:</w:t>
      </w:r>
    </w:p>
    <w:p w14:paraId="1E89ED9E" w14:textId="6C0B51D5" w:rsidR="001F4393" w:rsidRPr="00680CC7" w:rsidRDefault="001F4393" w:rsidP="005A7B60">
      <w:pPr>
        <w:pStyle w:val="ListBullet"/>
      </w:pPr>
      <w:r w:rsidRPr="00680CC7">
        <w:t>Water quality is poor following rain events</w:t>
      </w:r>
      <w:r>
        <w:t xml:space="preserve"> –</w:t>
      </w:r>
      <w:r w:rsidRPr="00680CC7">
        <w:t xml:space="preserve"> </w:t>
      </w:r>
      <w:r>
        <w:t>consider</w:t>
      </w:r>
      <w:r w:rsidRPr="00680CC7">
        <w:t xml:space="preserve"> a retarding basin to remove some nutrients</w:t>
      </w:r>
      <w:r w:rsidR="001158CB">
        <w:t>.</w:t>
      </w:r>
    </w:p>
    <w:p w14:paraId="2C6D8052" w14:textId="74349B8F" w:rsidR="001F4393" w:rsidRPr="00680CC7" w:rsidRDefault="001F4393" w:rsidP="005A7B60">
      <w:pPr>
        <w:pStyle w:val="ListBullet"/>
      </w:pPr>
      <w:r w:rsidRPr="00680CC7">
        <w:t>New drains are delivering more water during heavy rain events</w:t>
      </w:r>
      <w:r>
        <w:t xml:space="preserve"> –</w:t>
      </w:r>
      <w:r w:rsidRPr="00680CC7">
        <w:t xml:space="preserve"> consider litter traps</w:t>
      </w:r>
      <w:r w:rsidR="001158CB">
        <w:t>.</w:t>
      </w:r>
    </w:p>
    <w:p w14:paraId="7FE08CEC" w14:textId="4F90C0C5" w:rsidR="001F4393" w:rsidRPr="00680CC7" w:rsidRDefault="001F4393" w:rsidP="005A7B60">
      <w:pPr>
        <w:pStyle w:val="ListBullet"/>
      </w:pPr>
      <w:r w:rsidRPr="00680CC7">
        <w:t>Drainage points need cleaning up to reduce silt build</w:t>
      </w:r>
      <w:r>
        <w:t>-</w:t>
      </w:r>
      <w:r w:rsidRPr="00680CC7">
        <w:t xml:space="preserve">up </w:t>
      </w:r>
      <w:r>
        <w:t xml:space="preserve">and </w:t>
      </w:r>
      <w:r w:rsidRPr="00680CC7">
        <w:t>this is meant to occur every three years</w:t>
      </w:r>
      <w:r w:rsidR="001158CB">
        <w:t>.</w:t>
      </w:r>
    </w:p>
    <w:p w14:paraId="1B795D30" w14:textId="77777777" w:rsidR="004D026A" w:rsidRDefault="004D026A" w:rsidP="005A7B60">
      <w:pPr>
        <w:pStyle w:val="ListBullet"/>
      </w:pPr>
      <w:r w:rsidRPr="004D026A">
        <w:t xml:space="preserve">“That the water flow is not controlled so the lake is held at a good level but does not hinder run off rates to stop flooding. The water barrier under the walk bridge needs to be higher but wider to allow a higher level to be kept </w:t>
      </w:r>
      <w:proofErr w:type="gramStart"/>
      <w:r w:rsidRPr="004D026A">
        <w:t>to help</w:t>
      </w:r>
      <w:proofErr w:type="gramEnd"/>
      <w:r w:rsidRPr="004D026A">
        <w:t xml:space="preserve"> reduce evaporation over summer period. All the drains that lead into the lake need to be cleaned and outfalls filtered for rubbish and contamination.”</w:t>
      </w:r>
    </w:p>
    <w:p w14:paraId="648B3058" w14:textId="442D5DEE" w:rsidR="001F4393" w:rsidRDefault="001F4393" w:rsidP="005A7B60">
      <w:pPr>
        <w:pStyle w:val="ListBullet"/>
      </w:pPr>
      <w:r w:rsidRPr="00680CC7">
        <w:t xml:space="preserve">Investigate where nutrient load is originating </w:t>
      </w:r>
      <w:r>
        <w:t xml:space="preserve">and stop it </w:t>
      </w:r>
      <w:r w:rsidRPr="00680CC7">
        <w:t xml:space="preserve">to </w:t>
      </w:r>
      <w:r>
        <w:t xml:space="preserve">prevent </w:t>
      </w:r>
      <w:r w:rsidRPr="00680CC7">
        <w:t>algal growth when the water is warmer</w:t>
      </w:r>
      <w:r w:rsidR="001158CB">
        <w:t>.</w:t>
      </w:r>
    </w:p>
    <w:p w14:paraId="55C31B3E" w14:textId="40B87520" w:rsidR="00EA090E" w:rsidRDefault="00486DBF" w:rsidP="005A7B60">
      <w:pPr>
        <w:pStyle w:val="ListBullet"/>
      </w:pPr>
      <w:r w:rsidRPr="00680CC7">
        <w:t xml:space="preserve">Weedy growth is choking the outlet channel, affecting the water </w:t>
      </w:r>
      <w:proofErr w:type="gramStart"/>
      <w:r w:rsidRPr="00680CC7">
        <w:t>flow</w:t>
      </w:r>
      <w:proofErr w:type="gramEnd"/>
      <w:r w:rsidRPr="00680CC7">
        <w:t xml:space="preserve"> and creating minor flooding</w:t>
      </w:r>
      <w:r w:rsidR="00974FE0">
        <w:t>.</w:t>
      </w:r>
    </w:p>
    <w:p w14:paraId="26B71E7D" w14:textId="0755E2D5" w:rsidR="00282E68" w:rsidRDefault="00282E68" w:rsidP="005A7B60">
      <w:pPr>
        <w:pStyle w:val="Heading2"/>
      </w:pPr>
      <w:r>
        <w:t xml:space="preserve">Key </w:t>
      </w:r>
      <w:r w:rsidR="00A71DDE">
        <w:t>message 3</w:t>
      </w:r>
      <w:r w:rsidR="00496A2C">
        <w:t xml:space="preserve"> – </w:t>
      </w:r>
      <w:r w:rsidR="005A7B60">
        <w:br/>
      </w:r>
      <w:r w:rsidR="00895339" w:rsidRPr="006733A9">
        <w:t>C</w:t>
      </w:r>
      <w:r w:rsidR="00230CBF" w:rsidRPr="006733A9">
        <w:t>ommunity</w:t>
      </w:r>
      <w:r w:rsidR="00230CBF">
        <w:t xml:space="preserve"> access </w:t>
      </w:r>
    </w:p>
    <w:p w14:paraId="1A125E10" w14:textId="4DD91073" w:rsidR="00991BD3" w:rsidRDefault="00E824CB" w:rsidP="006733A9">
      <w:pPr>
        <w:pStyle w:val="BodyText"/>
        <w:spacing w:before="140"/>
      </w:pPr>
      <w:r>
        <w:t xml:space="preserve">Community </w:t>
      </w:r>
      <w:r w:rsidR="00233C7D">
        <w:t>a</w:t>
      </w:r>
      <w:r w:rsidR="00B53900">
        <w:t>ccess is al</w:t>
      </w:r>
      <w:r w:rsidR="00003D4D">
        <w:t>so a high priority for the community</w:t>
      </w:r>
      <w:r w:rsidR="004F31D1">
        <w:t xml:space="preserve"> including improving</w:t>
      </w:r>
      <w:r w:rsidR="00B53900">
        <w:t xml:space="preserve"> the path </w:t>
      </w:r>
      <w:r w:rsidR="001158CB">
        <w:t xml:space="preserve">through </w:t>
      </w:r>
      <w:r w:rsidR="00B53900">
        <w:t xml:space="preserve">the reserve and </w:t>
      </w:r>
      <w:r w:rsidR="00B53900" w:rsidRPr="006733A9">
        <w:t>providing</w:t>
      </w:r>
      <w:r w:rsidR="00B53900">
        <w:t xml:space="preserve"> </w:t>
      </w:r>
      <w:r w:rsidR="001158CB">
        <w:t xml:space="preserve">more </w:t>
      </w:r>
      <w:r w:rsidR="00E62B57">
        <w:t>seating around the lake</w:t>
      </w:r>
      <w:r w:rsidR="00AB6940">
        <w:t xml:space="preserve">. </w:t>
      </w:r>
    </w:p>
    <w:p w14:paraId="39274FFB" w14:textId="751342F9" w:rsidR="001158CB" w:rsidRDefault="001158CB" w:rsidP="006733A9">
      <w:pPr>
        <w:pStyle w:val="BodyText"/>
      </w:pPr>
      <w:r>
        <w:t>Comments included:</w:t>
      </w:r>
    </w:p>
    <w:p w14:paraId="07C4221F" w14:textId="0BD6FD15" w:rsidR="007633D7" w:rsidRDefault="000B4394" w:rsidP="005A7B60">
      <w:pPr>
        <w:pStyle w:val="ListBullet"/>
      </w:pPr>
      <w:r w:rsidRPr="00164F4C">
        <w:t>Upgrade</w:t>
      </w:r>
      <w:r>
        <w:t xml:space="preserve"> </w:t>
      </w:r>
      <w:r w:rsidR="00842BA3">
        <w:t>p</w:t>
      </w:r>
      <w:r w:rsidR="00015893">
        <w:t>ath</w:t>
      </w:r>
      <w:r w:rsidR="00842BA3">
        <w:t xml:space="preserve"> to allow for all year access</w:t>
      </w:r>
      <w:r w:rsidR="001158CB">
        <w:t>.</w:t>
      </w:r>
      <w:r w:rsidR="00842BA3">
        <w:t xml:space="preserve"> </w:t>
      </w:r>
      <w:r w:rsidR="00015893">
        <w:t xml:space="preserve"> </w:t>
      </w:r>
    </w:p>
    <w:p w14:paraId="14CC5524" w14:textId="76046EC1" w:rsidR="004D026A" w:rsidRDefault="004D026A" w:rsidP="005A7B60">
      <w:pPr>
        <w:pStyle w:val="ListBullet"/>
      </w:pPr>
      <w:r w:rsidRPr="004D026A">
        <w:t>“Would have loved a plan for raising the path so that we can continue to walk all the way around even after heavy rain.”</w:t>
      </w:r>
    </w:p>
    <w:p w14:paraId="3CE0973A" w14:textId="3B2A9C36" w:rsidR="00BC785E" w:rsidRDefault="00842BA3" w:rsidP="005A7B60">
      <w:pPr>
        <w:pStyle w:val="ListBullet"/>
      </w:pPr>
      <w:r>
        <w:t xml:space="preserve">Update </w:t>
      </w:r>
      <w:r w:rsidR="000830B8">
        <w:t xml:space="preserve">picnic </w:t>
      </w:r>
      <w:r w:rsidR="00CC5CD4">
        <w:t>facilities</w:t>
      </w:r>
      <w:r w:rsidR="000830B8">
        <w:t xml:space="preserve"> and add more seating around the lake. </w:t>
      </w:r>
    </w:p>
    <w:p w14:paraId="5BA4C379" w14:textId="67D1A5AB" w:rsidR="004D026A" w:rsidRDefault="004D026A" w:rsidP="005A7B60">
      <w:pPr>
        <w:pStyle w:val="ListBullet"/>
      </w:pPr>
      <w:r w:rsidRPr="004D026A">
        <w:t xml:space="preserve">I am not happy about tables/seating being installed, as this is an invitation for rubbish to be left around the area, prolonged noise in that area, and indeed vandalism will follow day AND </w:t>
      </w:r>
      <w:proofErr w:type="gramStart"/>
      <w:r w:rsidRPr="004D026A">
        <w:t>night, if</w:t>
      </w:r>
      <w:proofErr w:type="gramEnd"/>
      <w:r w:rsidRPr="004D026A">
        <w:t xml:space="preserve"> this is provided! The area remains unique in that it is a short term through way, which provides the peace and ambience of the area. I can</w:t>
      </w:r>
      <w:r w:rsidR="008F557B">
        <w:t>’</w:t>
      </w:r>
      <w:r w:rsidRPr="004D026A">
        <w:t>t imagine any resident or visitor wanting this peace to be threatened by ANY table installation!!</w:t>
      </w:r>
    </w:p>
    <w:p w14:paraId="7961C9CB" w14:textId="4F4C99B0" w:rsidR="00BC785E" w:rsidRDefault="002952EE" w:rsidP="005A7B60">
      <w:pPr>
        <w:pStyle w:val="ListBullet"/>
      </w:pPr>
      <w:r>
        <w:t xml:space="preserve">Investigate </w:t>
      </w:r>
      <w:r w:rsidR="0062129A">
        <w:t>parking</w:t>
      </w:r>
      <w:r w:rsidR="00301A14">
        <w:t xml:space="preserve"> options for Blue Waters Drive</w:t>
      </w:r>
      <w:r w:rsidR="001158CB">
        <w:t>.</w:t>
      </w:r>
      <w:r w:rsidR="00301A14">
        <w:t xml:space="preserve">  </w:t>
      </w:r>
      <w:r w:rsidR="00BC785E">
        <w:t xml:space="preserve"> </w:t>
      </w:r>
    </w:p>
    <w:p w14:paraId="6C38B429" w14:textId="18827B05" w:rsidR="00995B8C" w:rsidRDefault="006733A9" w:rsidP="005A7B60">
      <w:pPr>
        <w:pStyle w:val="Heading1"/>
        <w:framePr w:wrap="around"/>
      </w:pPr>
      <w:bookmarkStart w:id="12" w:name="_Toc117152431"/>
      <w:r>
        <w:lastRenderedPageBreak/>
        <w:br w:type="column"/>
      </w:r>
      <w:r w:rsidR="00995B8C">
        <w:t>How we are responding</w:t>
      </w:r>
      <w:bookmarkEnd w:id="12"/>
    </w:p>
    <w:p w14:paraId="7F4BFEB2" w14:textId="25EDDEAD" w:rsidR="00F66CF1" w:rsidRPr="009806C5" w:rsidRDefault="00A51FBC" w:rsidP="005A7B60">
      <w:pPr>
        <w:pStyle w:val="Introduction"/>
      </w:pPr>
      <w:r w:rsidRPr="009806C5">
        <w:t xml:space="preserve">The key purpose of seeking community input is to ensure the plan reflects the needs and aspirations of the </w:t>
      </w:r>
      <w:r w:rsidRPr="005A7B60">
        <w:t>community</w:t>
      </w:r>
      <w:r w:rsidRPr="009806C5">
        <w:t xml:space="preserve">.  </w:t>
      </w:r>
    </w:p>
    <w:p w14:paraId="301ADC35" w14:textId="2AECAB0A" w:rsidR="00F66CF1" w:rsidRPr="00995B8C" w:rsidRDefault="00A51FBC" w:rsidP="006733A9">
      <w:pPr>
        <w:pStyle w:val="BodyText"/>
      </w:pPr>
      <w:r w:rsidRPr="00995B8C">
        <w:t>The project team reviewed and considered all feedback in preparation of the final plan</w:t>
      </w:r>
      <w:r w:rsidR="00F66CF1" w:rsidRPr="00995B8C">
        <w:t xml:space="preserve">, incorporating </w:t>
      </w:r>
      <w:r w:rsidR="00694EEE" w:rsidRPr="00995B8C">
        <w:t>the following</w:t>
      </w:r>
      <w:r w:rsidR="003A41FA" w:rsidRPr="00995B8C">
        <w:t xml:space="preserve"> overall statements</w:t>
      </w:r>
      <w:r w:rsidR="00F66CF1" w:rsidRPr="00995B8C">
        <w:t>.</w:t>
      </w:r>
    </w:p>
    <w:p w14:paraId="235391F7" w14:textId="69790C51" w:rsidR="004476C9" w:rsidRPr="00995B8C" w:rsidRDefault="004476C9" w:rsidP="006733A9">
      <w:pPr>
        <w:pStyle w:val="BodyText"/>
      </w:pPr>
    </w:p>
    <w:p w14:paraId="541144BF" w14:textId="7217086F" w:rsidR="001113AD" w:rsidRDefault="004915E8" w:rsidP="006733A9">
      <w:pPr>
        <w:pStyle w:val="Heading2"/>
      </w:pPr>
      <w:bookmarkStart w:id="13" w:name="_Toc117152432"/>
      <w:r w:rsidRPr="00694EEE">
        <w:rPr>
          <w:noProof/>
        </w:rPr>
        <w:drawing>
          <wp:anchor distT="0" distB="0" distL="114300" distR="114300" simplePos="0" relativeHeight="251641856" behindDoc="0" locked="0" layoutInCell="1" allowOverlap="1" wp14:anchorId="5ED837AA" wp14:editId="2172750A">
            <wp:simplePos x="0" y="0"/>
            <wp:positionH relativeFrom="column">
              <wp:posOffset>106018</wp:posOffset>
            </wp:positionH>
            <wp:positionV relativeFrom="paragraph">
              <wp:posOffset>67779</wp:posOffset>
            </wp:positionV>
            <wp:extent cx="558165" cy="587375"/>
            <wp:effectExtent l="0" t="0" r="635" b="0"/>
            <wp:wrapSquare wrapText="bothSides"/>
            <wp:docPr id="132" name="Picture 1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text&#10;&#10;Description automatically generated"/>
                    <pic:cNvPicPr>
                      <a:picLocks noChangeAspect="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58165" cy="58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FBC" w:rsidRPr="00694EEE">
        <w:t xml:space="preserve">Key </w:t>
      </w:r>
      <w:r w:rsidR="001113AD">
        <w:t>message 1</w:t>
      </w:r>
      <w:r w:rsidR="001C52EA">
        <w:t xml:space="preserve"> - </w:t>
      </w:r>
      <w:r w:rsidR="00CC1569">
        <w:br/>
      </w:r>
      <w:r w:rsidR="00655CC0">
        <w:t>Environment and Biodiversity</w:t>
      </w:r>
      <w:bookmarkEnd w:id="13"/>
      <w:r w:rsidR="00655CC0">
        <w:t xml:space="preserve"> </w:t>
      </w:r>
    </w:p>
    <w:p w14:paraId="162EBB18" w14:textId="77777777" w:rsidR="001C52EA" w:rsidRDefault="001C52EA" w:rsidP="006733A9">
      <w:pPr>
        <w:pStyle w:val="BodyText"/>
      </w:pPr>
    </w:p>
    <w:p w14:paraId="11E63925" w14:textId="12937E7C" w:rsidR="00571EDE" w:rsidRPr="00694EEE" w:rsidRDefault="001113AD" w:rsidP="006733A9">
      <w:pPr>
        <w:pStyle w:val="BodyText"/>
      </w:pPr>
      <w:r w:rsidRPr="00694EEE">
        <w:t xml:space="preserve">Based on the feedback provided </w:t>
      </w:r>
      <w:r w:rsidR="007267EA">
        <w:t>around this theme</w:t>
      </w:r>
      <w:r>
        <w:t>,</w:t>
      </w:r>
      <w:r w:rsidRPr="00694EEE">
        <w:t xml:space="preserve"> there have been no changes made to the plan in relation to the p</w:t>
      </w:r>
      <w:r>
        <w:t>rotection of the biodiversity of the reserve</w:t>
      </w:r>
      <w:r w:rsidRPr="00694EEE">
        <w:t>. The plan identifies</w:t>
      </w:r>
      <w:r w:rsidR="00F66CF1" w:rsidRPr="00694EEE">
        <w:t>:</w:t>
      </w:r>
      <w:r w:rsidR="00571EDE" w:rsidRPr="00694EEE">
        <w:t xml:space="preserve"> </w:t>
      </w:r>
    </w:p>
    <w:p w14:paraId="0C06906B" w14:textId="6F1D98FD" w:rsidR="001113AD" w:rsidRPr="00694EEE" w:rsidRDefault="001113AD" w:rsidP="005A7B60">
      <w:pPr>
        <w:pStyle w:val="ListBullet"/>
      </w:pPr>
      <w:r w:rsidRPr="00694EEE">
        <w:t xml:space="preserve">Protection of native flora and fauna. </w:t>
      </w:r>
    </w:p>
    <w:p w14:paraId="72CF79A8" w14:textId="2C4C7899" w:rsidR="001113AD" w:rsidRDefault="001158CB" w:rsidP="005A7B60">
      <w:pPr>
        <w:pStyle w:val="ListBullet"/>
      </w:pPr>
      <w:r>
        <w:t xml:space="preserve">Our Nature Reserves </w:t>
      </w:r>
      <w:r w:rsidR="008701F8">
        <w:t>T</w:t>
      </w:r>
      <w:r>
        <w:t>eam will a</w:t>
      </w:r>
      <w:r w:rsidR="006E76B1">
        <w:t xml:space="preserve">ctively </w:t>
      </w:r>
      <w:r>
        <w:t xml:space="preserve">manage </w:t>
      </w:r>
      <w:r w:rsidR="006E76B1">
        <w:t xml:space="preserve">the </w:t>
      </w:r>
      <w:r w:rsidR="00631ED5">
        <w:t xml:space="preserve">Grassy Woodland </w:t>
      </w:r>
      <w:r w:rsidR="00E53D83">
        <w:t>with ongoing weed control</w:t>
      </w:r>
      <w:r>
        <w:t>,</w:t>
      </w:r>
      <w:r w:rsidR="00E53D83">
        <w:t xml:space="preserve"> monitoring of significant indigenous vegetation</w:t>
      </w:r>
      <w:r>
        <w:t>, and</w:t>
      </w:r>
      <w:r w:rsidR="00631ED5">
        <w:t xml:space="preserve"> </w:t>
      </w:r>
      <w:r w:rsidR="00B41522">
        <w:t>maintaining</w:t>
      </w:r>
      <w:r>
        <w:t xml:space="preserve"> of</w:t>
      </w:r>
      <w:r w:rsidR="00B41522">
        <w:t xml:space="preserve"> fire breaks. </w:t>
      </w:r>
    </w:p>
    <w:p w14:paraId="64F12275" w14:textId="740141A9" w:rsidR="0027778D" w:rsidRDefault="001113AD" w:rsidP="005A7B60">
      <w:pPr>
        <w:pStyle w:val="ListBullet"/>
      </w:pPr>
      <w:r>
        <w:t xml:space="preserve">Ongoing weed management </w:t>
      </w:r>
      <w:r w:rsidR="001158CB">
        <w:t xml:space="preserve">across the rest of the reserve </w:t>
      </w:r>
      <w:r>
        <w:t xml:space="preserve">to continue </w:t>
      </w:r>
      <w:r w:rsidR="001158CB">
        <w:t>improving</w:t>
      </w:r>
      <w:r>
        <w:t xml:space="preserve"> natural values.</w:t>
      </w:r>
    </w:p>
    <w:p w14:paraId="35C5DE81" w14:textId="6F40E116" w:rsidR="00E53D83" w:rsidRDefault="009F78E1" w:rsidP="005A7B60">
      <w:pPr>
        <w:pStyle w:val="ListBullet"/>
      </w:pPr>
      <w:r>
        <w:t>Re-establish</w:t>
      </w:r>
      <w:r w:rsidR="001158CB">
        <w:t>ment of</w:t>
      </w:r>
      <w:r>
        <w:t xml:space="preserve"> indigenous vegetation along the edge of the </w:t>
      </w:r>
      <w:r w:rsidR="001158CB">
        <w:t xml:space="preserve">lake </w:t>
      </w:r>
      <w:r>
        <w:t xml:space="preserve">and inlet zone. </w:t>
      </w:r>
    </w:p>
    <w:p w14:paraId="08500DF1" w14:textId="21DC40B1" w:rsidR="00112FC4" w:rsidRDefault="00112FC4" w:rsidP="005A7B60">
      <w:pPr>
        <w:pStyle w:val="ListBullet"/>
      </w:pPr>
      <w:r>
        <w:t xml:space="preserve">Selective </w:t>
      </w:r>
      <w:r w:rsidR="004D34DE">
        <w:t xml:space="preserve">removal of Willows over a period of years </w:t>
      </w:r>
      <w:r w:rsidR="00204893">
        <w:t xml:space="preserve">while new indigenous plantings establish. </w:t>
      </w:r>
    </w:p>
    <w:p w14:paraId="19AA992D" w14:textId="4ADE17D4" w:rsidR="006733A9" w:rsidRDefault="00BE5680" w:rsidP="005A7B60">
      <w:pPr>
        <w:pStyle w:val="ListBullet"/>
      </w:pPr>
      <w:r>
        <w:t xml:space="preserve">New interpretive signage </w:t>
      </w:r>
      <w:r w:rsidR="00930375">
        <w:t>about the</w:t>
      </w:r>
      <w:r w:rsidR="009178B4">
        <w:t xml:space="preserve"> flora and fauna </w:t>
      </w:r>
      <w:r w:rsidR="001158CB">
        <w:t>that inhabit</w:t>
      </w:r>
      <w:r w:rsidR="009178B4">
        <w:t xml:space="preserve"> the reserve</w:t>
      </w:r>
      <w:r>
        <w:t xml:space="preserve">. </w:t>
      </w:r>
    </w:p>
    <w:p w14:paraId="1B212AB9" w14:textId="7E7703A8" w:rsidR="00CC1569" w:rsidRDefault="00CC1569" w:rsidP="005A7B60">
      <w:pPr>
        <w:pStyle w:val="ListBullet"/>
        <w:numPr>
          <w:ilvl w:val="0"/>
          <w:numId w:val="0"/>
        </w:numPr>
        <w:ind w:left="425"/>
      </w:pPr>
      <w:r>
        <w:rPr>
          <w:noProof/>
        </w:rPr>
        <w:drawing>
          <wp:anchor distT="0" distB="0" distL="114300" distR="114300" simplePos="0" relativeHeight="251644928" behindDoc="0" locked="0" layoutInCell="1" allowOverlap="1" wp14:anchorId="266B27B0" wp14:editId="5491F359">
            <wp:simplePos x="0" y="0"/>
            <wp:positionH relativeFrom="column">
              <wp:posOffset>17780</wp:posOffset>
            </wp:positionH>
            <wp:positionV relativeFrom="paragraph">
              <wp:posOffset>191439</wp:posOffset>
            </wp:positionV>
            <wp:extent cx="426720" cy="9144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6720" cy="914400"/>
                    </a:xfrm>
                    <a:prstGeom prst="rect">
                      <a:avLst/>
                    </a:prstGeom>
                    <a:noFill/>
                  </pic:spPr>
                </pic:pic>
              </a:graphicData>
            </a:graphic>
            <wp14:sizeRelH relativeFrom="page">
              <wp14:pctWidth>0</wp14:pctWidth>
            </wp14:sizeRelH>
            <wp14:sizeRelV relativeFrom="page">
              <wp14:pctHeight>0</wp14:pctHeight>
            </wp14:sizeRelV>
          </wp:anchor>
        </w:drawing>
      </w:r>
    </w:p>
    <w:p w14:paraId="101ED3DD" w14:textId="5CCC0D25" w:rsidR="004476C9" w:rsidRDefault="004679AD" w:rsidP="006733A9">
      <w:pPr>
        <w:pStyle w:val="Heading2"/>
      </w:pPr>
      <w:bookmarkStart w:id="14" w:name="_Toc117152433"/>
      <w:r>
        <w:t>K</w:t>
      </w:r>
      <w:r w:rsidR="00895339">
        <w:t xml:space="preserve">ey message 2 </w:t>
      </w:r>
      <w:r w:rsidR="001C52EA">
        <w:t xml:space="preserve">- </w:t>
      </w:r>
      <w:r w:rsidR="00CC1569">
        <w:br/>
      </w:r>
      <w:r w:rsidR="00895339">
        <w:t>Water qualtiy and Drainage</w:t>
      </w:r>
      <w:bookmarkEnd w:id="14"/>
    </w:p>
    <w:p w14:paraId="32CC09F0" w14:textId="77777777" w:rsidR="006733A9" w:rsidRDefault="006733A9" w:rsidP="006733A9">
      <w:pPr>
        <w:pStyle w:val="BodyText"/>
      </w:pPr>
    </w:p>
    <w:p w14:paraId="5F7E1E3B" w14:textId="1B15EA59" w:rsidR="004775A8" w:rsidRDefault="004775A8" w:rsidP="006733A9">
      <w:pPr>
        <w:pStyle w:val="BodyText"/>
      </w:pPr>
      <w:r>
        <w:t xml:space="preserve">Based on the feedback provided around this theme there has been no changes made to the plan in relation to water quality and drainage. The plan identifies: </w:t>
      </w:r>
    </w:p>
    <w:p w14:paraId="7FCCDE6F" w14:textId="7EA401EA" w:rsidR="00E83CF6" w:rsidRDefault="00E83CF6" w:rsidP="005A7B60">
      <w:pPr>
        <w:pStyle w:val="ListBullet"/>
      </w:pPr>
      <w:r>
        <w:t xml:space="preserve">Monitor water quality, water levels and health of aquatic vegetation </w:t>
      </w:r>
      <w:r w:rsidR="00735444">
        <w:t>in the lake. Review sediment accumulation at the eastern end of the lake and a</w:t>
      </w:r>
      <w:r w:rsidR="00595361">
        <w:t xml:space="preserve">djust water levels using the weir plate under the footbridge as needed to optimise water quality and bird habitat values. </w:t>
      </w:r>
    </w:p>
    <w:p w14:paraId="6B51867F" w14:textId="500E594D" w:rsidR="00595361" w:rsidRDefault="00595361" w:rsidP="005A7B60">
      <w:pPr>
        <w:pStyle w:val="ListBullet"/>
      </w:pPr>
      <w:r>
        <w:t>Investigate establishment of a sediment pond and ephemeral wetland downstream of the existing concrete inlet structure</w:t>
      </w:r>
      <w:r w:rsidR="00A412A3">
        <w:t>.</w:t>
      </w:r>
    </w:p>
    <w:p w14:paraId="5AC0E00F" w14:textId="73DFFC99" w:rsidR="00331BC1" w:rsidRDefault="00A412A3" w:rsidP="005A7B60">
      <w:pPr>
        <w:pStyle w:val="ListBullet"/>
      </w:pPr>
      <w:r>
        <w:t xml:space="preserve">A densely planted shallow ephemeral wetland will remove nutrients and other pollutants before water enters the lake. </w:t>
      </w:r>
    </w:p>
    <w:p w14:paraId="72EA61A8" w14:textId="0C65FF99" w:rsidR="006C52E8" w:rsidRDefault="006C52E8" w:rsidP="005A7B60">
      <w:pPr>
        <w:pStyle w:val="ListBullet"/>
      </w:pPr>
      <w:r>
        <w:t xml:space="preserve">Investigate </w:t>
      </w:r>
      <w:r w:rsidR="001158CB">
        <w:t xml:space="preserve">establishing </w:t>
      </w:r>
      <w:r>
        <w:t>dense vegetation</w:t>
      </w:r>
      <w:r w:rsidR="001158CB">
        <w:t xml:space="preserve"> on</w:t>
      </w:r>
      <w:r>
        <w:t xml:space="preserve"> submerged earthen embankments constructed to trap sediments and pollutants from local drainage catchments</w:t>
      </w:r>
      <w:r w:rsidR="00175D97">
        <w:t xml:space="preserve">. </w:t>
      </w:r>
    </w:p>
    <w:p w14:paraId="5A807F5A" w14:textId="1FF47289" w:rsidR="00331BC1" w:rsidRDefault="001158CB" w:rsidP="005A7B60">
      <w:pPr>
        <w:pStyle w:val="ListBullet"/>
        <w:numPr>
          <w:ilvl w:val="0"/>
          <w:numId w:val="0"/>
        </w:numPr>
        <w:ind w:left="425"/>
      </w:pPr>
      <w:r>
        <w:t>Investigate whether potential upgrades to the o</w:t>
      </w:r>
      <w:r w:rsidR="00175D97">
        <w:t>utfall channel</w:t>
      </w:r>
      <w:r>
        <w:t xml:space="preserve"> could be made</w:t>
      </w:r>
      <w:r w:rsidR="00793C03">
        <w:t xml:space="preserve"> </w:t>
      </w:r>
      <w:r>
        <w:t xml:space="preserve">to </w:t>
      </w:r>
      <w:r w:rsidR="00793C03">
        <w:t xml:space="preserve">better </w:t>
      </w:r>
      <w:r>
        <w:t xml:space="preserve">manage </w:t>
      </w:r>
      <w:r w:rsidR="00793C03">
        <w:t>water levels during and following rain events</w:t>
      </w:r>
      <w:r>
        <w:t>.</w:t>
      </w:r>
      <w:r w:rsidR="00793C03">
        <w:t xml:space="preserve"> </w:t>
      </w:r>
    </w:p>
    <w:p w14:paraId="7FDAB713" w14:textId="5D83167F" w:rsidR="005A7B60" w:rsidRPr="00694EEE" w:rsidRDefault="005A7B60" w:rsidP="005A7B60">
      <w:pPr>
        <w:pStyle w:val="ListBullet"/>
        <w:numPr>
          <w:ilvl w:val="0"/>
          <w:numId w:val="0"/>
        </w:numPr>
        <w:ind w:left="425"/>
      </w:pPr>
      <w:r>
        <w:rPr>
          <w:noProof/>
        </w:rPr>
        <w:drawing>
          <wp:anchor distT="0" distB="0" distL="114300" distR="114300" simplePos="0" relativeHeight="251643904" behindDoc="0" locked="0" layoutInCell="1" allowOverlap="1" wp14:anchorId="29EE87FB" wp14:editId="2FA4A6E0">
            <wp:simplePos x="0" y="0"/>
            <wp:positionH relativeFrom="column">
              <wp:posOffset>6350</wp:posOffset>
            </wp:positionH>
            <wp:positionV relativeFrom="paragraph">
              <wp:posOffset>174413</wp:posOffset>
            </wp:positionV>
            <wp:extent cx="1024255" cy="1024255"/>
            <wp:effectExtent l="0" t="0" r="0" b="0"/>
            <wp:wrapSquare wrapText="bothSides"/>
            <wp:docPr id="392" name="Picture 39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HYS_WalkingIcon.png"/>
                    <pic:cNvPicPr/>
                  </pic:nvPicPr>
                  <pic:blipFill>
                    <a:blip r:embed="rId49"/>
                    <a:stretch>
                      <a:fillRect/>
                    </a:stretch>
                  </pic:blipFill>
                  <pic:spPr>
                    <a:xfrm>
                      <a:off x="0" y="0"/>
                      <a:ext cx="1024255" cy="1024255"/>
                    </a:xfrm>
                    <a:prstGeom prst="rect">
                      <a:avLst/>
                    </a:prstGeom>
                  </pic:spPr>
                </pic:pic>
              </a:graphicData>
            </a:graphic>
            <wp14:sizeRelH relativeFrom="page">
              <wp14:pctWidth>0</wp14:pctWidth>
            </wp14:sizeRelH>
            <wp14:sizeRelV relativeFrom="page">
              <wp14:pctHeight>0</wp14:pctHeight>
            </wp14:sizeRelV>
          </wp:anchor>
        </w:drawing>
      </w:r>
    </w:p>
    <w:p w14:paraId="08B1042F" w14:textId="4CAE96EB" w:rsidR="00F66CF1" w:rsidRDefault="00571EDE" w:rsidP="006733A9">
      <w:pPr>
        <w:pStyle w:val="Heading2"/>
      </w:pPr>
      <w:bookmarkStart w:id="15" w:name="_Toc117152434"/>
      <w:r w:rsidRPr="00694EEE">
        <w:t xml:space="preserve">Key </w:t>
      </w:r>
      <w:r w:rsidR="00521D5F">
        <w:t>message</w:t>
      </w:r>
      <w:r w:rsidRPr="00694EEE">
        <w:t xml:space="preserve"> </w:t>
      </w:r>
      <w:r w:rsidR="00331BC1">
        <w:t>3</w:t>
      </w:r>
      <w:r w:rsidR="001C52EA">
        <w:t xml:space="preserve"> - </w:t>
      </w:r>
      <w:r w:rsidR="00CC1569">
        <w:br/>
      </w:r>
      <w:r w:rsidR="00895339">
        <w:t>Community access</w:t>
      </w:r>
      <w:bookmarkEnd w:id="15"/>
      <w:r w:rsidR="009543D9">
        <w:t xml:space="preserve"> </w:t>
      </w:r>
    </w:p>
    <w:p w14:paraId="2ABAB503" w14:textId="11047AB0" w:rsidR="006733A9" w:rsidRPr="006733A9" w:rsidRDefault="006733A9" w:rsidP="006733A9">
      <w:pPr>
        <w:pStyle w:val="BodyText"/>
      </w:pPr>
    </w:p>
    <w:p w14:paraId="7C9F4711" w14:textId="72CD813D" w:rsidR="0027778D" w:rsidRDefault="006733A9" w:rsidP="006733A9">
      <w:pPr>
        <w:pStyle w:val="BodyText"/>
      </w:pPr>
      <w:r>
        <w:t>B</w:t>
      </w:r>
      <w:r w:rsidR="00F86564" w:rsidRPr="00694EEE">
        <w:t xml:space="preserve">ased on the feedback provided </w:t>
      </w:r>
      <w:r w:rsidR="00BD0DED">
        <w:t>around this theme</w:t>
      </w:r>
      <w:r w:rsidR="00F86564" w:rsidRPr="00694EEE">
        <w:t xml:space="preserve"> there have been no changes made to the plan in relation to the passive recreation area. The plan identifies:</w:t>
      </w:r>
    </w:p>
    <w:p w14:paraId="38980212" w14:textId="7574F4DF" w:rsidR="006937C7" w:rsidRDefault="00FB702C" w:rsidP="005A7B60">
      <w:pPr>
        <w:pStyle w:val="ListBullet"/>
      </w:pPr>
      <w:r>
        <w:t xml:space="preserve">Retain maintenance access </w:t>
      </w:r>
      <w:r w:rsidR="00BA0CF2">
        <w:t>along the existing lake circuit path to Barwon Water Sewer Mains</w:t>
      </w:r>
      <w:r w:rsidR="008701F8">
        <w:t>.</w:t>
      </w:r>
    </w:p>
    <w:p w14:paraId="0F82E6FA" w14:textId="7A750A79" w:rsidR="00BA0CF2" w:rsidRDefault="00BA0CF2" w:rsidP="005A7B60">
      <w:pPr>
        <w:pStyle w:val="ListBullet"/>
      </w:pPr>
      <w:r>
        <w:t xml:space="preserve">Retain mown grass along the south bank and establish a small local </w:t>
      </w:r>
      <w:r w:rsidR="0003418E">
        <w:t>timber picnic table near the existing timber platform</w:t>
      </w:r>
      <w:r w:rsidR="008701F8">
        <w:t>.</w:t>
      </w:r>
      <w:r w:rsidR="0003418E">
        <w:t xml:space="preserve"> </w:t>
      </w:r>
    </w:p>
    <w:p w14:paraId="69D3DB46" w14:textId="50F796C8" w:rsidR="0003418E" w:rsidRDefault="003708DF" w:rsidP="005A7B60">
      <w:pPr>
        <w:pStyle w:val="ListBullet"/>
      </w:pPr>
      <w:r>
        <w:t xml:space="preserve">Establish bench seat and </w:t>
      </w:r>
      <w:r w:rsidR="00421451">
        <w:t>interpretive</w:t>
      </w:r>
      <w:r>
        <w:t xml:space="preserve"> signage </w:t>
      </w:r>
      <w:r w:rsidR="00CA73CF">
        <w:t xml:space="preserve">at various </w:t>
      </w:r>
      <w:r w:rsidR="00421451">
        <w:t>locations</w:t>
      </w:r>
      <w:r w:rsidR="00CA73CF">
        <w:t xml:space="preserve"> around the reserv</w:t>
      </w:r>
      <w:r w:rsidR="00421451">
        <w:t xml:space="preserve">e. </w:t>
      </w:r>
    </w:p>
    <w:p w14:paraId="45604D20" w14:textId="771FB5EC" w:rsidR="00421451" w:rsidRDefault="00421451" w:rsidP="005A7B60">
      <w:pPr>
        <w:pStyle w:val="ListBullet"/>
      </w:pPr>
      <w:r>
        <w:t>Investigate options to improve pedestrian link and safety at Blue Waters Drive crossing to across Lake Reserve</w:t>
      </w:r>
      <w:r w:rsidR="008701F8">
        <w:t>.</w:t>
      </w:r>
      <w:r>
        <w:t xml:space="preserve"> </w:t>
      </w:r>
    </w:p>
    <w:p w14:paraId="71A9EFC9" w14:textId="4EF791A5" w:rsidR="00421451" w:rsidRPr="00694EEE" w:rsidRDefault="00421451" w:rsidP="005A7B60">
      <w:pPr>
        <w:pStyle w:val="ListBullet"/>
      </w:pPr>
      <w:r>
        <w:t xml:space="preserve">Investigate options to improve on street parking at the </w:t>
      </w:r>
      <w:r w:rsidR="00096817">
        <w:t>Bluewater</w:t>
      </w:r>
      <w:r>
        <w:t xml:space="preserve"> Drive entry. </w:t>
      </w:r>
    </w:p>
    <w:p w14:paraId="18DD7184" w14:textId="033B6446" w:rsidR="006937C7" w:rsidRPr="00694EEE" w:rsidRDefault="00A211FB" w:rsidP="005A7B60">
      <w:pPr>
        <w:pStyle w:val="ListBullet"/>
      </w:pPr>
      <w:r>
        <w:t>Monitor existing timber infrastructure and replace as requir</w:t>
      </w:r>
      <w:r w:rsidR="006733A9">
        <w:t>e.</w:t>
      </w:r>
    </w:p>
    <w:p w14:paraId="493A6408" w14:textId="30796F8B" w:rsidR="00AE7CA2" w:rsidRDefault="002B0F71" w:rsidP="006733A9">
      <w:pPr>
        <w:pStyle w:val="Heading1"/>
        <w:framePr w:wrap="around"/>
      </w:pPr>
      <w:bookmarkStart w:id="16" w:name="_Toc117152435"/>
      <w:r>
        <w:lastRenderedPageBreak/>
        <w:t>Conclusion</w:t>
      </w:r>
      <w:bookmarkEnd w:id="16"/>
    </w:p>
    <w:p w14:paraId="04A21CB4" w14:textId="3B09B971" w:rsidR="00563F9C" w:rsidRPr="009806C5" w:rsidRDefault="001B6963" w:rsidP="005A7B60">
      <w:pPr>
        <w:pStyle w:val="Introduction"/>
      </w:pPr>
      <w:r w:rsidRPr="009806C5">
        <w:t xml:space="preserve">All feedback and proposed responses have been discussed with individual stakeholder groups </w:t>
      </w:r>
      <w:r w:rsidR="002039E5" w:rsidRPr="009806C5">
        <w:t xml:space="preserve">and </w:t>
      </w:r>
      <w:r w:rsidRPr="009806C5">
        <w:t>incorporated into the final</w:t>
      </w:r>
      <w:r w:rsidR="002039E5" w:rsidRPr="009806C5">
        <w:t xml:space="preserve"> master</w:t>
      </w:r>
      <w:r w:rsidRPr="009806C5">
        <w:t xml:space="preserve"> plan</w:t>
      </w:r>
      <w:r w:rsidR="006E45C9" w:rsidRPr="009806C5">
        <w:t>.</w:t>
      </w:r>
    </w:p>
    <w:p w14:paraId="03574A97" w14:textId="40CB47CB" w:rsidR="002B0F71" w:rsidRDefault="002039E5" w:rsidP="006733A9">
      <w:pPr>
        <w:pStyle w:val="BodyText"/>
      </w:pPr>
      <w:r w:rsidRPr="00B36950">
        <w:t>Both t</w:t>
      </w:r>
      <w:r w:rsidR="006E45C9" w:rsidRPr="00B36950">
        <w:t xml:space="preserve">he updated </w:t>
      </w:r>
      <w:r w:rsidR="002B0F71" w:rsidRPr="00B36950">
        <w:t>plan</w:t>
      </w:r>
      <w:r w:rsidR="006E45C9" w:rsidRPr="00B36950">
        <w:t xml:space="preserve"> </w:t>
      </w:r>
      <w:r w:rsidR="008701F8">
        <w:t xml:space="preserve">and a summary of this report </w:t>
      </w:r>
      <w:r w:rsidR="006E45C9" w:rsidRPr="00B36950">
        <w:t>will be tabled for discussion and endorsement</w:t>
      </w:r>
      <w:r w:rsidR="002B0F71" w:rsidRPr="00B36950">
        <w:t xml:space="preserve"> </w:t>
      </w:r>
      <w:r w:rsidR="006E45C9" w:rsidRPr="00B36950">
        <w:t xml:space="preserve">at </w:t>
      </w:r>
      <w:r w:rsidR="006E45C9" w:rsidRPr="00156CF1">
        <w:t>the</w:t>
      </w:r>
      <w:r w:rsidR="00EC7A0D">
        <w:t xml:space="preserve"> </w:t>
      </w:r>
      <w:r w:rsidR="00652219" w:rsidRPr="006843F6">
        <w:t xml:space="preserve">November </w:t>
      </w:r>
      <w:r w:rsidR="002B0F71" w:rsidRPr="006843F6">
        <w:t>202</w:t>
      </w:r>
      <w:r w:rsidR="009806C5" w:rsidRPr="006843F6">
        <w:t>2</w:t>
      </w:r>
      <w:r w:rsidR="006E45C9" w:rsidRPr="006843F6">
        <w:t xml:space="preserve"> </w:t>
      </w:r>
      <w:r w:rsidR="00C47A82" w:rsidRPr="006843F6">
        <w:t>Council meeting</w:t>
      </w:r>
      <w:r w:rsidR="002B0F71" w:rsidRPr="006843F6">
        <w:t>.</w:t>
      </w:r>
    </w:p>
    <w:p w14:paraId="0E5B1AFF" w14:textId="70EA7D02" w:rsidR="00EC7A0D" w:rsidRDefault="001158CB" w:rsidP="006733A9">
      <w:pPr>
        <w:pStyle w:val="BodyText"/>
      </w:pPr>
      <w:r>
        <w:t>Actions described in t</w:t>
      </w:r>
      <w:r w:rsidR="00EC7A0D">
        <w:t xml:space="preserve">he plan will then be </w:t>
      </w:r>
      <w:r>
        <w:t xml:space="preserve">prioritised and </w:t>
      </w:r>
      <w:r w:rsidR="00EC7A0D">
        <w:t xml:space="preserve">implemented over </w:t>
      </w:r>
      <w:r>
        <w:t xml:space="preserve">the next </w:t>
      </w:r>
      <w:r w:rsidR="00F47335">
        <w:t>5 to 10</w:t>
      </w:r>
      <w:r w:rsidR="00EC7A0D">
        <w:t xml:space="preserve"> years. </w:t>
      </w:r>
    </w:p>
    <w:p w14:paraId="6E9C0B0F" w14:textId="77777777" w:rsidR="00EC7A0D" w:rsidRPr="002B0F71" w:rsidRDefault="00EC7A0D" w:rsidP="006733A9">
      <w:pPr>
        <w:pStyle w:val="BodyText"/>
      </w:pPr>
    </w:p>
    <w:p w14:paraId="767F9356" w14:textId="77777777" w:rsidR="00FE19CE" w:rsidRDefault="00FE19CE" w:rsidP="006733A9">
      <w:pPr>
        <w:pStyle w:val="BodyText"/>
      </w:pPr>
    </w:p>
    <w:p w14:paraId="31C08AF9" w14:textId="77777777" w:rsidR="001C52EA" w:rsidRDefault="001C52EA" w:rsidP="006733A9">
      <w:pPr>
        <w:pStyle w:val="BodyText"/>
      </w:pPr>
    </w:p>
    <w:p w14:paraId="18BBC6E2" w14:textId="77777777" w:rsidR="001C52EA" w:rsidRDefault="001C52EA" w:rsidP="006733A9">
      <w:pPr>
        <w:pStyle w:val="BodyText"/>
      </w:pPr>
    </w:p>
    <w:p w14:paraId="2AC5C739" w14:textId="77777777" w:rsidR="001C52EA" w:rsidRDefault="001C52EA" w:rsidP="006733A9">
      <w:pPr>
        <w:pStyle w:val="BodyText"/>
      </w:pPr>
    </w:p>
    <w:p w14:paraId="30BFA1DC" w14:textId="77777777" w:rsidR="001C52EA" w:rsidRDefault="001C52EA" w:rsidP="006733A9">
      <w:pPr>
        <w:pStyle w:val="BodyText"/>
      </w:pPr>
    </w:p>
    <w:p w14:paraId="50AD2E81" w14:textId="0078AE34" w:rsidR="001C52EA" w:rsidRDefault="001C52EA" w:rsidP="006733A9">
      <w:pPr>
        <w:pStyle w:val="BodyText"/>
        <w:sectPr w:rsidR="001C52EA" w:rsidSect="00417831">
          <w:type w:val="continuous"/>
          <w:pgSz w:w="11907" w:h="16840" w:code="9"/>
          <w:pgMar w:top="794" w:right="794" w:bottom="794" w:left="794" w:header="567" w:footer="340" w:gutter="0"/>
          <w:cols w:num="2" w:space="284"/>
          <w:docGrid w:linePitch="360"/>
          <w15:footnoteColumns w:val="1"/>
        </w:sectPr>
      </w:pPr>
    </w:p>
    <w:p w14:paraId="1C35155D" w14:textId="77777777" w:rsidR="00376CCA" w:rsidRDefault="00376CCA" w:rsidP="006733A9">
      <w:pPr>
        <w:pStyle w:val="BodyText"/>
      </w:pPr>
    </w:p>
    <w:p w14:paraId="72E6EFE6" w14:textId="7BFA2E92" w:rsidR="00B7274A" w:rsidRPr="00FE3455" w:rsidRDefault="00B7274A" w:rsidP="006733A9">
      <w:pPr>
        <w:pStyle w:val="BodyText"/>
        <w:sectPr w:rsidR="00B7274A" w:rsidRPr="00FE3455" w:rsidSect="00FE3455">
          <w:type w:val="continuous"/>
          <w:pgSz w:w="11907" w:h="16840" w:code="9"/>
          <w:pgMar w:top="794" w:right="794" w:bottom="794" w:left="794" w:header="567" w:footer="340" w:gutter="0"/>
          <w:cols w:space="284"/>
          <w:docGrid w:linePitch="360"/>
          <w15:footnoteColumns w:val="1"/>
        </w:sectPr>
      </w:pPr>
    </w:p>
    <w:p w14:paraId="21D6E28B" w14:textId="77777777" w:rsidR="00971C06" w:rsidRDefault="00971C06" w:rsidP="006733A9">
      <w:pPr>
        <w:pStyle w:val="BodyText"/>
      </w:pPr>
    </w:p>
    <w:p w14:paraId="198F47A0" w14:textId="77777777" w:rsidR="00A17CA6" w:rsidRPr="00C36202" w:rsidRDefault="00A17CA6" w:rsidP="005A447E">
      <w:pPr>
        <w:rPr>
          <w:i/>
          <w:color w:val="0065CA" w:themeColor="accent2" w:themeTint="BF"/>
        </w:rPr>
      </w:pPr>
    </w:p>
    <w:p w14:paraId="3D262A52" w14:textId="77777777" w:rsidR="00A17CA6" w:rsidRDefault="00A17CA6" w:rsidP="006733A9">
      <w:pPr>
        <w:pStyle w:val="BodyText"/>
      </w:pPr>
    </w:p>
    <w:p w14:paraId="7C326D58" w14:textId="77777777" w:rsidR="00A17CA6" w:rsidRDefault="00A17CA6" w:rsidP="006733A9">
      <w:pPr>
        <w:pStyle w:val="BodyText"/>
      </w:pPr>
    </w:p>
    <w:p w14:paraId="63F0EC3F" w14:textId="77777777" w:rsidR="00A17CA6" w:rsidRDefault="00A17CA6" w:rsidP="006733A9">
      <w:pPr>
        <w:pStyle w:val="BodyText"/>
      </w:pPr>
    </w:p>
    <w:p w14:paraId="2CA41F9A" w14:textId="77777777" w:rsidR="00A17CA6" w:rsidRDefault="00A17CA6" w:rsidP="006733A9">
      <w:pPr>
        <w:pStyle w:val="BodyText"/>
      </w:pPr>
    </w:p>
    <w:p w14:paraId="2F5D344F" w14:textId="77777777" w:rsidR="00A17CA6" w:rsidRDefault="00A17CA6" w:rsidP="006733A9">
      <w:pPr>
        <w:pStyle w:val="BodyText"/>
      </w:pPr>
    </w:p>
    <w:p w14:paraId="25AC7A9D" w14:textId="77777777" w:rsidR="00A17CA6" w:rsidRDefault="00A17CA6" w:rsidP="006733A9">
      <w:pPr>
        <w:pStyle w:val="BodyText"/>
      </w:pPr>
    </w:p>
    <w:p w14:paraId="57318C23" w14:textId="2F775505" w:rsidR="00A17CA6" w:rsidRDefault="00A17CA6" w:rsidP="006733A9">
      <w:pPr>
        <w:pStyle w:val="BodyText"/>
      </w:pPr>
    </w:p>
    <w:sectPr w:rsidR="00A17CA6" w:rsidSect="00AD2562">
      <w:type w:val="continuous"/>
      <w:pgSz w:w="11907" w:h="16840" w:code="9"/>
      <w:pgMar w:top="794" w:right="794" w:bottom="794" w:left="794" w:header="567" w:footer="340" w:gutter="0"/>
      <w:cols w:num="2" w:space="284"/>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ED2AB" w14:textId="77777777" w:rsidR="00C21F34" w:rsidRDefault="00C21F34" w:rsidP="00CE604F">
      <w:r>
        <w:separator/>
      </w:r>
    </w:p>
    <w:p w14:paraId="7734D112" w14:textId="77777777" w:rsidR="00C21F34" w:rsidRDefault="00C21F34" w:rsidP="00CE604F"/>
    <w:p w14:paraId="40458F8F" w14:textId="77777777" w:rsidR="00C21F34" w:rsidRDefault="00C21F34" w:rsidP="00CE604F"/>
    <w:p w14:paraId="47A129B4" w14:textId="77777777" w:rsidR="00C21F34" w:rsidRDefault="00C21F34" w:rsidP="00CE604F"/>
  </w:endnote>
  <w:endnote w:type="continuationSeparator" w:id="0">
    <w:p w14:paraId="33D28868" w14:textId="77777777" w:rsidR="00C21F34" w:rsidRDefault="00C21F34" w:rsidP="00CE604F">
      <w:r>
        <w:continuationSeparator/>
      </w:r>
    </w:p>
    <w:p w14:paraId="2EC7C351" w14:textId="77777777" w:rsidR="00C21F34" w:rsidRDefault="00C21F34" w:rsidP="00CE604F"/>
    <w:p w14:paraId="409CC37B" w14:textId="77777777" w:rsidR="00C21F34" w:rsidRDefault="00C21F34" w:rsidP="00CE604F"/>
    <w:p w14:paraId="59042358" w14:textId="77777777" w:rsidR="00C21F34" w:rsidRDefault="00C21F34"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randon Grotesque Black">
    <w:altName w:val="Calibri"/>
    <w:panose1 w:val="00000000000000000000"/>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5853" w14:textId="77777777" w:rsidR="00B36950" w:rsidRPr="00034A7D" w:rsidRDefault="00B36950"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90</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7BE2C" w14:textId="77777777" w:rsidR="00B36950" w:rsidRPr="00034A7D" w:rsidRDefault="00B36950"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91</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63A7" w14:textId="77777777" w:rsidR="00096817" w:rsidRDefault="000968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F7D6E" w14:textId="77777777" w:rsidR="00C21F34" w:rsidRDefault="00C21F34" w:rsidP="00CE604F">
      <w:r>
        <w:separator/>
      </w:r>
    </w:p>
  </w:footnote>
  <w:footnote w:type="continuationSeparator" w:id="0">
    <w:p w14:paraId="5EA9BBB6" w14:textId="77777777" w:rsidR="00C21F34" w:rsidRDefault="00C21F34" w:rsidP="00CE604F">
      <w:r>
        <w:continuationSeparator/>
      </w:r>
    </w:p>
    <w:p w14:paraId="30930F8F" w14:textId="77777777" w:rsidR="00C21F34" w:rsidRDefault="00C21F34" w:rsidP="00CE604F"/>
    <w:p w14:paraId="14C89DA5" w14:textId="77777777" w:rsidR="00C21F34" w:rsidRDefault="00C21F34" w:rsidP="00CE604F"/>
    <w:p w14:paraId="6F547B5C" w14:textId="77777777" w:rsidR="00C21F34" w:rsidRDefault="00C21F34"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C4416" w14:textId="78D4CD32" w:rsidR="00B36950" w:rsidRDefault="00B36950">
    <w:pPr>
      <w:pStyle w:val="Header"/>
    </w:pPr>
  </w:p>
  <w:p w14:paraId="16D0E310" w14:textId="66A3A5DE" w:rsidR="00B36950" w:rsidRDefault="00B36950">
    <w:pPr>
      <w:pStyle w:val="Header"/>
    </w:pPr>
  </w:p>
  <w:p w14:paraId="2F1F134F" w14:textId="5634997C" w:rsidR="00B36950" w:rsidRDefault="00B36950">
    <w:pPr>
      <w:pStyle w:val="Header"/>
    </w:pPr>
  </w:p>
  <w:p w14:paraId="3AF11771" w14:textId="4E1D2B62" w:rsidR="00B36950" w:rsidRDefault="00B36950">
    <w:pPr>
      <w:pStyle w:val="Header"/>
    </w:pPr>
  </w:p>
  <w:p w14:paraId="50162691" w14:textId="77777777" w:rsidR="00B36950" w:rsidRDefault="00B369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18CEA" w14:textId="77777777" w:rsidR="00096817" w:rsidRDefault="000968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6D6C8" w14:textId="77777777" w:rsidR="00B36950" w:rsidRDefault="00B36950" w:rsidP="005F39EC">
    <w:pPr>
      <w:pStyle w:val="Header"/>
    </w:pPr>
    <w:r>
      <w:rPr>
        <w:noProof/>
      </w:rPr>
      <w:drawing>
        <wp:anchor distT="0" distB="0" distL="114300" distR="114300" simplePos="0" relativeHeight="251658239" behindDoc="0" locked="1" layoutInCell="1" allowOverlap="1" wp14:anchorId="6D3BF81A" wp14:editId="30A9E84B">
          <wp:simplePos x="504825" y="361950"/>
          <wp:positionH relativeFrom="page">
            <wp:align>left</wp:align>
          </wp:positionH>
          <wp:positionV relativeFrom="page">
            <wp:align>top</wp:align>
          </wp:positionV>
          <wp:extent cx="7560000" cy="10692000"/>
          <wp:effectExtent l="0" t="0" r="317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386B2BDC"/>
    <w:multiLevelType w:val="multilevel"/>
    <w:tmpl w:val="25BCE656"/>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0" w15:restartNumberingAfterBreak="0">
    <w:nsid w:val="4F83245C"/>
    <w:multiLevelType w:val="multilevel"/>
    <w:tmpl w:val="139A51AE"/>
    <w:lvl w:ilvl="0">
      <w:start w:val="1"/>
      <w:numFmt w:val="bullet"/>
      <w:lvlText w:val=""/>
      <w:lvlJc w:val="left"/>
      <w:pPr>
        <w:tabs>
          <w:tab w:val="num" w:pos="170"/>
        </w:tabs>
        <w:ind w:left="170" w:hanging="170"/>
      </w:pPr>
      <w:rPr>
        <w:rFonts w:ascii="Wingdings" w:hAnsi="Wingdings" w:hint="default"/>
        <w:color w:val="8ACED7" w:themeColor="accent1"/>
        <w:position w:val="2"/>
        <w:sz w:val="20"/>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Arial" w:hAnsi="Arial" w:hint="default"/>
        <w:color w:val="auto"/>
      </w:rPr>
    </w:lvl>
    <w:lvl w:ilvl="3">
      <w:start w:val="1"/>
      <w:numFmt w:val="bullet"/>
      <w:lvlText w:val="–"/>
      <w:lvlJc w:val="left"/>
      <w:pPr>
        <w:tabs>
          <w:tab w:val="num" w:pos="680"/>
        </w:tabs>
        <w:ind w:left="680" w:hanging="170"/>
      </w:pPr>
      <w:rPr>
        <w:rFonts w:ascii="Circular Std Book" w:hAnsi="Circular Std Book" w:hint="default"/>
        <w:color w:val="auto"/>
      </w:rPr>
    </w:lvl>
    <w:lvl w:ilvl="4">
      <w:start w:val="1"/>
      <w:numFmt w:val="bullet"/>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1"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2"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7"/>
  </w:num>
  <w:num w:numId="2">
    <w:abstractNumId w:val="7"/>
  </w:num>
  <w:num w:numId="3">
    <w:abstractNumId w:val="3"/>
  </w:num>
  <w:num w:numId="4">
    <w:abstractNumId w:val="11"/>
  </w:num>
  <w:num w:numId="5">
    <w:abstractNumId w:val="4"/>
  </w:num>
  <w:num w:numId="6">
    <w:abstractNumId w:val="8"/>
  </w:num>
  <w:num w:numId="7">
    <w:abstractNumId w:val="9"/>
  </w:num>
  <w:num w:numId="8">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6F4"/>
    <w:rsid w:val="0000113D"/>
    <w:rsid w:val="0000274F"/>
    <w:rsid w:val="00003D4D"/>
    <w:rsid w:val="000048A1"/>
    <w:rsid w:val="0000578C"/>
    <w:rsid w:val="000078C6"/>
    <w:rsid w:val="00010362"/>
    <w:rsid w:val="00012493"/>
    <w:rsid w:val="00012CDC"/>
    <w:rsid w:val="00014345"/>
    <w:rsid w:val="00015395"/>
    <w:rsid w:val="00015489"/>
    <w:rsid w:val="00015893"/>
    <w:rsid w:val="00015C85"/>
    <w:rsid w:val="000167BB"/>
    <w:rsid w:val="000168DD"/>
    <w:rsid w:val="00020986"/>
    <w:rsid w:val="00021629"/>
    <w:rsid w:val="00026FC1"/>
    <w:rsid w:val="00027704"/>
    <w:rsid w:val="0002770F"/>
    <w:rsid w:val="00027FD8"/>
    <w:rsid w:val="00030518"/>
    <w:rsid w:val="00030F49"/>
    <w:rsid w:val="0003190B"/>
    <w:rsid w:val="00031C69"/>
    <w:rsid w:val="0003358E"/>
    <w:rsid w:val="0003375C"/>
    <w:rsid w:val="000340A9"/>
    <w:rsid w:val="0003418E"/>
    <w:rsid w:val="00034A7D"/>
    <w:rsid w:val="00034A9F"/>
    <w:rsid w:val="00034DAA"/>
    <w:rsid w:val="00035765"/>
    <w:rsid w:val="000358FC"/>
    <w:rsid w:val="00035E23"/>
    <w:rsid w:val="000367C1"/>
    <w:rsid w:val="00037E4D"/>
    <w:rsid w:val="00037FCD"/>
    <w:rsid w:val="00041067"/>
    <w:rsid w:val="00041675"/>
    <w:rsid w:val="000417FA"/>
    <w:rsid w:val="0004434E"/>
    <w:rsid w:val="00044489"/>
    <w:rsid w:val="00045A8E"/>
    <w:rsid w:val="00050579"/>
    <w:rsid w:val="00050A3B"/>
    <w:rsid w:val="00050E5F"/>
    <w:rsid w:val="000514C1"/>
    <w:rsid w:val="00051849"/>
    <w:rsid w:val="00052F94"/>
    <w:rsid w:val="00055AA5"/>
    <w:rsid w:val="00056673"/>
    <w:rsid w:val="0005740B"/>
    <w:rsid w:val="0006184F"/>
    <w:rsid w:val="00061A35"/>
    <w:rsid w:val="00063B03"/>
    <w:rsid w:val="00063F5E"/>
    <w:rsid w:val="000645EC"/>
    <w:rsid w:val="00065D8A"/>
    <w:rsid w:val="0006750F"/>
    <w:rsid w:val="00070934"/>
    <w:rsid w:val="00070E5F"/>
    <w:rsid w:val="00070EEE"/>
    <w:rsid w:val="00072C00"/>
    <w:rsid w:val="00073BD3"/>
    <w:rsid w:val="000740E7"/>
    <w:rsid w:val="00075801"/>
    <w:rsid w:val="000767E6"/>
    <w:rsid w:val="000813C9"/>
    <w:rsid w:val="00082501"/>
    <w:rsid w:val="0008298C"/>
    <w:rsid w:val="00082FDB"/>
    <w:rsid w:val="000830B8"/>
    <w:rsid w:val="000830C8"/>
    <w:rsid w:val="00083794"/>
    <w:rsid w:val="00084127"/>
    <w:rsid w:val="000846FE"/>
    <w:rsid w:val="00084DEB"/>
    <w:rsid w:val="00085008"/>
    <w:rsid w:val="000851AB"/>
    <w:rsid w:val="000862C5"/>
    <w:rsid w:val="0008690B"/>
    <w:rsid w:val="00086C86"/>
    <w:rsid w:val="000873E7"/>
    <w:rsid w:val="0009234E"/>
    <w:rsid w:val="00094FD3"/>
    <w:rsid w:val="00095329"/>
    <w:rsid w:val="0009559C"/>
    <w:rsid w:val="00095E19"/>
    <w:rsid w:val="00096817"/>
    <w:rsid w:val="000A0633"/>
    <w:rsid w:val="000A4BF6"/>
    <w:rsid w:val="000A73E8"/>
    <w:rsid w:val="000B13E9"/>
    <w:rsid w:val="000B32E8"/>
    <w:rsid w:val="000B3AC4"/>
    <w:rsid w:val="000B4394"/>
    <w:rsid w:val="000B5463"/>
    <w:rsid w:val="000B5991"/>
    <w:rsid w:val="000B5F75"/>
    <w:rsid w:val="000B75C0"/>
    <w:rsid w:val="000C1102"/>
    <w:rsid w:val="000C2502"/>
    <w:rsid w:val="000C26C7"/>
    <w:rsid w:val="000C3908"/>
    <w:rsid w:val="000C5496"/>
    <w:rsid w:val="000C6754"/>
    <w:rsid w:val="000C6FDE"/>
    <w:rsid w:val="000C7135"/>
    <w:rsid w:val="000C73FC"/>
    <w:rsid w:val="000C749C"/>
    <w:rsid w:val="000C7DD4"/>
    <w:rsid w:val="000D1087"/>
    <w:rsid w:val="000D3387"/>
    <w:rsid w:val="000D3C42"/>
    <w:rsid w:val="000D4F1D"/>
    <w:rsid w:val="000D59E7"/>
    <w:rsid w:val="000D61D3"/>
    <w:rsid w:val="000D6EA5"/>
    <w:rsid w:val="000E0E84"/>
    <w:rsid w:val="000E22A7"/>
    <w:rsid w:val="000E2B15"/>
    <w:rsid w:val="000E3955"/>
    <w:rsid w:val="000E45A4"/>
    <w:rsid w:val="000E46A7"/>
    <w:rsid w:val="000E4869"/>
    <w:rsid w:val="000E5444"/>
    <w:rsid w:val="000E7B60"/>
    <w:rsid w:val="000F0BF5"/>
    <w:rsid w:val="000F1E76"/>
    <w:rsid w:val="000F1FBD"/>
    <w:rsid w:val="000F2C9F"/>
    <w:rsid w:val="000F3635"/>
    <w:rsid w:val="000F38FB"/>
    <w:rsid w:val="000F42C1"/>
    <w:rsid w:val="000F42F5"/>
    <w:rsid w:val="000F468E"/>
    <w:rsid w:val="000F52FE"/>
    <w:rsid w:val="000F56BD"/>
    <w:rsid w:val="000F67F4"/>
    <w:rsid w:val="000F6B6E"/>
    <w:rsid w:val="000F71C6"/>
    <w:rsid w:val="00100727"/>
    <w:rsid w:val="00103137"/>
    <w:rsid w:val="00103710"/>
    <w:rsid w:val="00104560"/>
    <w:rsid w:val="00104EE5"/>
    <w:rsid w:val="001057C3"/>
    <w:rsid w:val="00107C20"/>
    <w:rsid w:val="001104B4"/>
    <w:rsid w:val="00110769"/>
    <w:rsid w:val="001113AD"/>
    <w:rsid w:val="00112B4C"/>
    <w:rsid w:val="00112FC4"/>
    <w:rsid w:val="00113320"/>
    <w:rsid w:val="00113B8E"/>
    <w:rsid w:val="00113CE3"/>
    <w:rsid w:val="00114534"/>
    <w:rsid w:val="00114FE5"/>
    <w:rsid w:val="001158CB"/>
    <w:rsid w:val="00116351"/>
    <w:rsid w:val="0011699E"/>
    <w:rsid w:val="00116F56"/>
    <w:rsid w:val="00120532"/>
    <w:rsid w:val="001207DA"/>
    <w:rsid w:val="00120D47"/>
    <w:rsid w:val="00120D83"/>
    <w:rsid w:val="00121174"/>
    <w:rsid w:val="00121968"/>
    <w:rsid w:val="0012284A"/>
    <w:rsid w:val="00122E8B"/>
    <w:rsid w:val="0012303F"/>
    <w:rsid w:val="0012356D"/>
    <w:rsid w:val="001237C8"/>
    <w:rsid w:val="00123CB0"/>
    <w:rsid w:val="00124A26"/>
    <w:rsid w:val="001256DE"/>
    <w:rsid w:val="00126586"/>
    <w:rsid w:val="00130737"/>
    <w:rsid w:val="00130A6C"/>
    <w:rsid w:val="0013389F"/>
    <w:rsid w:val="001357B8"/>
    <w:rsid w:val="001359F2"/>
    <w:rsid w:val="00135DA1"/>
    <w:rsid w:val="001366CC"/>
    <w:rsid w:val="0013729F"/>
    <w:rsid w:val="00137306"/>
    <w:rsid w:val="001377F8"/>
    <w:rsid w:val="00137A14"/>
    <w:rsid w:val="00142357"/>
    <w:rsid w:val="00144156"/>
    <w:rsid w:val="001453B6"/>
    <w:rsid w:val="001459B4"/>
    <w:rsid w:val="001464B9"/>
    <w:rsid w:val="00146E27"/>
    <w:rsid w:val="001473BD"/>
    <w:rsid w:val="00150709"/>
    <w:rsid w:val="0015135C"/>
    <w:rsid w:val="00152D85"/>
    <w:rsid w:val="00153248"/>
    <w:rsid w:val="0015337D"/>
    <w:rsid w:val="00153EB7"/>
    <w:rsid w:val="00153FD5"/>
    <w:rsid w:val="00154077"/>
    <w:rsid w:val="001546E5"/>
    <w:rsid w:val="00154D45"/>
    <w:rsid w:val="00154D7B"/>
    <w:rsid w:val="00155058"/>
    <w:rsid w:val="0015593C"/>
    <w:rsid w:val="001562F1"/>
    <w:rsid w:val="00156949"/>
    <w:rsid w:val="00156C2B"/>
    <w:rsid w:val="00156CF1"/>
    <w:rsid w:val="00157A33"/>
    <w:rsid w:val="001626E3"/>
    <w:rsid w:val="00162A63"/>
    <w:rsid w:val="00163A2E"/>
    <w:rsid w:val="0016404D"/>
    <w:rsid w:val="0016408E"/>
    <w:rsid w:val="001642EA"/>
    <w:rsid w:val="00164F4C"/>
    <w:rsid w:val="0016753C"/>
    <w:rsid w:val="00167FAD"/>
    <w:rsid w:val="00171B11"/>
    <w:rsid w:val="00171FC3"/>
    <w:rsid w:val="00173418"/>
    <w:rsid w:val="001739ED"/>
    <w:rsid w:val="0017470B"/>
    <w:rsid w:val="00174F6E"/>
    <w:rsid w:val="00175B45"/>
    <w:rsid w:val="00175D97"/>
    <w:rsid w:val="0017609F"/>
    <w:rsid w:val="00177131"/>
    <w:rsid w:val="00177DE3"/>
    <w:rsid w:val="00181015"/>
    <w:rsid w:val="001814AA"/>
    <w:rsid w:val="00181523"/>
    <w:rsid w:val="00181887"/>
    <w:rsid w:val="0018262F"/>
    <w:rsid w:val="00183310"/>
    <w:rsid w:val="00183CB7"/>
    <w:rsid w:val="00185DBD"/>
    <w:rsid w:val="001864B5"/>
    <w:rsid w:val="00186C83"/>
    <w:rsid w:val="00187E3B"/>
    <w:rsid w:val="00187E98"/>
    <w:rsid w:val="00187FEE"/>
    <w:rsid w:val="00190DA9"/>
    <w:rsid w:val="00191177"/>
    <w:rsid w:val="0019159C"/>
    <w:rsid w:val="001943E5"/>
    <w:rsid w:val="0019445B"/>
    <w:rsid w:val="001946CF"/>
    <w:rsid w:val="00194A12"/>
    <w:rsid w:val="00194DB3"/>
    <w:rsid w:val="00195658"/>
    <w:rsid w:val="00196728"/>
    <w:rsid w:val="001976D9"/>
    <w:rsid w:val="001A0C57"/>
    <w:rsid w:val="001A3E10"/>
    <w:rsid w:val="001A4B22"/>
    <w:rsid w:val="001A51B6"/>
    <w:rsid w:val="001A5655"/>
    <w:rsid w:val="001A59A2"/>
    <w:rsid w:val="001A690E"/>
    <w:rsid w:val="001A731F"/>
    <w:rsid w:val="001B0978"/>
    <w:rsid w:val="001B0E1A"/>
    <w:rsid w:val="001B1402"/>
    <w:rsid w:val="001B1BE4"/>
    <w:rsid w:val="001B228C"/>
    <w:rsid w:val="001B3939"/>
    <w:rsid w:val="001B547E"/>
    <w:rsid w:val="001B5CC8"/>
    <w:rsid w:val="001B629B"/>
    <w:rsid w:val="001B6963"/>
    <w:rsid w:val="001B6B46"/>
    <w:rsid w:val="001C0ADD"/>
    <w:rsid w:val="001C0C94"/>
    <w:rsid w:val="001C2770"/>
    <w:rsid w:val="001C2817"/>
    <w:rsid w:val="001C3E0F"/>
    <w:rsid w:val="001C4A12"/>
    <w:rsid w:val="001C4F21"/>
    <w:rsid w:val="001C52EA"/>
    <w:rsid w:val="001C5632"/>
    <w:rsid w:val="001C6741"/>
    <w:rsid w:val="001C6949"/>
    <w:rsid w:val="001C6D0A"/>
    <w:rsid w:val="001D0B6F"/>
    <w:rsid w:val="001D0F8A"/>
    <w:rsid w:val="001D2815"/>
    <w:rsid w:val="001D285A"/>
    <w:rsid w:val="001D2E15"/>
    <w:rsid w:val="001D4216"/>
    <w:rsid w:val="001D583B"/>
    <w:rsid w:val="001E0C0C"/>
    <w:rsid w:val="001E13EB"/>
    <w:rsid w:val="001E30BE"/>
    <w:rsid w:val="001E3DE2"/>
    <w:rsid w:val="001E444C"/>
    <w:rsid w:val="001E4591"/>
    <w:rsid w:val="001E5696"/>
    <w:rsid w:val="001E5B0F"/>
    <w:rsid w:val="001E5C5E"/>
    <w:rsid w:val="001E6374"/>
    <w:rsid w:val="001E7318"/>
    <w:rsid w:val="001F09FA"/>
    <w:rsid w:val="001F10A1"/>
    <w:rsid w:val="001F2179"/>
    <w:rsid w:val="001F2A2A"/>
    <w:rsid w:val="001F2D5B"/>
    <w:rsid w:val="001F427B"/>
    <w:rsid w:val="001F4393"/>
    <w:rsid w:val="001F48C9"/>
    <w:rsid w:val="001F5141"/>
    <w:rsid w:val="001F6962"/>
    <w:rsid w:val="00200094"/>
    <w:rsid w:val="00200775"/>
    <w:rsid w:val="00201A19"/>
    <w:rsid w:val="00201E94"/>
    <w:rsid w:val="002039E5"/>
    <w:rsid w:val="00204893"/>
    <w:rsid w:val="00205099"/>
    <w:rsid w:val="00205E72"/>
    <w:rsid w:val="0020682A"/>
    <w:rsid w:val="00206A5B"/>
    <w:rsid w:val="00210626"/>
    <w:rsid w:val="002108F8"/>
    <w:rsid w:val="00210D17"/>
    <w:rsid w:val="00213382"/>
    <w:rsid w:val="00214AD8"/>
    <w:rsid w:val="00214DB3"/>
    <w:rsid w:val="002151D1"/>
    <w:rsid w:val="00215F5E"/>
    <w:rsid w:val="00216169"/>
    <w:rsid w:val="00216721"/>
    <w:rsid w:val="00217331"/>
    <w:rsid w:val="00217989"/>
    <w:rsid w:val="00220734"/>
    <w:rsid w:val="00220A2C"/>
    <w:rsid w:val="00220CCC"/>
    <w:rsid w:val="002210FB"/>
    <w:rsid w:val="00221F39"/>
    <w:rsid w:val="00230CBF"/>
    <w:rsid w:val="00230CF5"/>
    <w:rsid w:val="002315AE"/>
    <w:rsid w:val="00231CD6"/>
    <w:rsid w:val="0023233C"/>
    <w:rsid w:val="00232FC8"/>
    <w:rsid w:val="00233717"/>
    <w:rsid w:val="00233C7D"/>
    <w:rsid w:val="002345A8"/>
    <w:rsid w:val="002353B0"/>
    <w:rsid w:val="002359FD"/>
    <w:rsid w:val="00236CCB"/>
    <w:rsid w:val="00237D09"/>
    <w:rsid w:val="00240500"/>
    <w:rsid w:val="002406C8"/>
    <w:rsid w:val="002406EC"/>
    <w:rsid w:val="00240EC7"/>
    <w:rsid w:val="002417C3"/>
    <w:rsid w:val="002420F6"/>
    <w:rsid w:val="0024288F"/>
    <w:rsid w:val="0024291A"/>
    <w:rsid w:val="002435F7"/>
    <w:rsid w:val="00245F77"/>
    <w:rsid w:val="002474A2"/>
    <w:rsid w:val="00250A74"/>
    <w:rsid w:val="00250D31"/>
    <w:rsid w:val="00250E61"/>
    <w:rsid w:val="002514C6"/>
    <w:rsid w:val="00251DC2"/>
    <w:rsid w:val="00256531"/>
    <w:rsid w:val="00260B9B"/>
    <w:rsid w:val="0026109F"/>
    <w:rsid w:val="00261C14"/>
    <w:rsid w:val="00262775"/>
    <w:rsid w:val="00263059"/>
    <w:rsid w:val="002633E5"/>
    <w:rsid w:val="00264558"/>
    <w:rsid w:val="00264624"/>
    <w:rsid w:val="00265083"/>
    <w:rsid w:val="00265B8C"/>
    <w:rsid w:val="002667A1"/>
    <w:rsid w:val="0027030B"/>
    <w:rsid w:val="00271541"/>
    <w:rsid w:val="0027225A"/>
    <w:rsid w:val="0027230C"/>
    <w:rsid w:val="00272495"/>
    <w:rsid w:val="00273127"/>
    <w:rsid w:val="00273B0D"/>
    <w:rsid w:val="00273D67"/>
    <w:rsid w:val="00274C86"/>
    <w:rsid w:val="00274E5B"/>
    <w:rsid w:val="002751D5"/>
    <w:rsid w:val="00275B0E"/>
    <w:rsid w:val="00275EA8"/>
    <w:rsid w:val="0027603E"/>
    <w:rsid w:val="00276F0C"/>
    <w:rsid w:val="0027778D"/>
    <w:rsid w:val="0027788B"/>
    <w:rsid w:val="00281B48"/>
    <w:rsid w:val="00282CFB"/>
    <w:rsid w:val="00282E68"/>
    <w:rsid w:val="00283B16"/>
    <w:rsid w:val="00284A44"/>
    <w:rsid w:val="002862A5"/>
    <w:rsid w:val="00286E2E"/>
    <w:rsid w:val="00287200"/>
    <w:rsid w:val="002900A6"/>
    <w:rsid w:val="002910CA"/>
    <w:rsid w:val="002914EA"/>
    <w:rsid w:val="00291A0F"/>
    <w:rsid w:val="00291B06"/>
    <w:rsid w:val="002922E2"/>
    <w:rsid w:val="002926DF"/>
    <w:rsid w:val="00292907"/>
    <w:rsid w:val="00294100"/>
    <w:rsid w:val="002952EE"/>
    <w:rsid w:val="002966F0"/>
    <w:rsid w:val="00297308"/>
    <w:rsid w:val="00297EC5"/>
    <w:rsid w:val="002A21C7"/>
    <w:rsid w:val="002A29EE"/>
    <w:rsid w:val="002A419A"/>
    <w:rsid w:val="002A5BE4"/>
    <w:rsid w:val="002A6855"/>
    <w:rsid w:val="002A6BFB"/>
    <w:rsid w:val="002A794D"/>
    <w:rsid w:val="002A79E0"/>
    <w:rsid w:val="002A7D53"/>
    <w:rsid w:val="002B0F71"/>
    <w:rsid w:val="002B2CF4"/>
    <w:rsid w:val="002B2E84"/>
    <w:rsid w:val="002B3442"/>
    <w:rsid w:val="002B40E3"/>
    <w:rsid w:val="002B54CA"/>
    <w:rsid w:val="002B5725"/>
    <w:rsid w:val="002B5ABA"/>
    <w:rsid w:val="002B64A2"/>
    <w:rsid w:val="002B77A5"/>
    <w:rsid w:val="002C01A5"/>
    <w:rsid w:val="002C09BF"/>
    <w:rsid w:val="002C0FF9"/>
    <w:rsid w:val="002C1546"/>
    <w:rsid w:val="002C17BC"/>
    <w:rsid w:val="002C2C7C"/>
    <w:rsid w:val="002C3604"/>
    <w:rsid w:val="002C3C48"/>
    <w:rsid w:val="002C3D86"/>
    <w:rsid w:val="002C720A"/>
    <w:rsid w:val="002C770A"/>
    <w:rsid w:val="002C7982"/>
    <w:rsid w:val="002D0591"/>
    <w:rsid w:val="002D1068"/>
    <w:rsid w:val="002D1C35"/>
    <w:rsid w:val="002D2753"/>
    <w:rsid w:val="002D2F38"/>
    <w:rsid w:val="002D3917"/>
    <w:rsid w:val="002D410B"/>
    <w:rsid w:val="002D5940"/>
    <w:rsid w:val="002D627C"/>
    <w:rsid w:val="002D7029"/>
    <w:rsid w:val="002E0EFD"/>
    <w:rsid w:val="002E1732"/>
    <w:rsid w:val="002E1FAB"/>
    <w:rsid w:val="002E25F8"/>
    <w:rsid w:val="002E2622"/>
    <w:rsid w:val="002E2793"/>
    <w:rsid w:val="002E2D7B"/>
    <w:rsid w:val="002E3243"/>
    <w:rsid w:val="002E4CC8"/>
    <w:rsid w:val="002E5A1F"/>
    <w:rsid w:val="002F002E"/>
    <w:rsid w:val="002F125E"/>
    <w:rsid w:val="002F2349"/>
    <w:rsid w:val="002F2766"/>
    <w:rsid w:val="002F2790"/>
    <w:rsid w:val="002F3388"/>
    <w:rsid w:val="002F462E"/>
    <w:rsid w:val="002F478D"/>
    <w:rsid w:val="002F5CB5"/>
    <w:rsid w:val="002F61B9"/>
    <w:rsid w:val="002F69DA"/>
    <w:rsid w:val="002F74A6"/>
    <w:rsid w:val="002F7778"/>
    <w:rsid w:val="002F79A7"/>
    <w:rsid w:val="003007A4"/>
    <w:rsid w:val="00301260"/>
    <w:rsid w:val="00301A14"/>
    <w:rsid w:val="00302A01"/>
    <w:rsid w:val="00303DD9"/>
    <w:rsid w:val="003069E9"/>
    <w:rsid w:val="00306FD8"/>
    <w:rsid w:val="00307A5C"/>
    <w:rsid w:val="00307AEA"/>
    <w:rsid w:val="00307C95"/>
    <w:rsid w:val="00311C6A"/>
    <w:rsid w:val="0031225F"/>
    <w:rsid w:val="0031284A"/>
    <w:rsid w:val="00312D65"/>
    <w:rsid w:val="00312DB3"/>
    <w:rsid w:val="00314CB5"/>
    <w:rsid w:val="00315D2D"/>
    <w:rsid w:val="003162EE"/>
    <w:rsid w:val="00316713"/>
    <w:rsid w:val="00316A00"/>
    <w:rsid w:val="0031722B"/>
    <w:rsid w:val="0031759E"/>
    <w:rsid w:val="00320C1C"/>
    <w:rsid w:val="00320C9F"/>
    <w:rsid w:val="0032135D"/>
    <w:rsid w:val="0032261C"/>
    <w:rsid w:val="0032276E"/>
    <w:rsid w:val="00322999"/>
    <w:rsid w:val="00323799"/>
    <w:rsid w:val="0033198A"/>
    <w:rsid w:val="00331BC1"/>
    <w:rsid w:val="0033295D"/>
    <w:rsid w:val="00332F98"/>
    <w:rsid w:val="00333809"/>
    <w:rsid w:val="003338C8"/>
    <w:rsid w:val="00334278"/>
    <w:rsid w:val="00334968"/>
    <w:rsid w:val="003357C3"/>
    <w:rsid w:val="003402FB"/>
    <w:rsid w:val="00340458"/>
    <w:rsid w:val="00340A98"/>
    <w:rsid w:val="00340BE2"/>
    <w:rsid w:val="003411D7"/>
    <w:rsid w:val="00342842"/>
    <w:rsid w:val="00342F65"/>
    <w:rsid w:val="003436B3"/>
    <w:rsid w:val="00343F6C"/>
    <w:rsid w:val="003446BE"/>
    <w:rsid w:val="00345AB3"/>
    <w:rsid w:val="003505D1"/>
    <w:rsid w:val="003525BB"/>
    <w:rsid w:val="003531B5"/>
    <w:rsid w:val="00353AF8"/>
    <w:rsid w:val="00353E86"/>
    <w:rsid w:val="00355879"/>
    <w:rsid w:val="003563BF"/>
    <w:rsid w:val="003564A8"/>
    <w:rsid w:val="00361749"/>
    <w:rsid w:val="00361EB0"/>
    <w:rsid w:val="00363D19"/>
    <w:rsid w:val="003666D4"/>
    <w:rsid w:val="00366F31"/>
    <w:rsid w:val="003671DD"/>
    <w:rsid w:val="0036798B"/>
    <w:rsid w:val="003708DF"/>
    <w:rsid w:val="00370B39"/>
    <w:rsid w:val="0037157C"/>
    <w:rsid w:val="00371CCD"/>
    <w:rsid w:val="00372931"/>
    <w:rsid w:val="00372C8C"/>
    <w:rsid w:val="00374134"/>
    <w:rsid w:val="003742B7"/>
    <w:rsid w:val="00375A6D"/>
    <w:rsid w:val="00375DB2"/>
    <w:rsid w:val="003767DC"/>
    <w:rsid w:val="00376CCA"/>
    <w:rsid w:val="00380428"/>
    <w:rsid w:val="00380C18"/>
    <w:rsid w:val="00380F2F"/>
    <w:rsid w:val="00381008"/>
    <w:rsid w:val="003813F2"/>
    <w:rsid w:val="0038332B"/>
    <w:rsid w:val="0038412B"/>
    <w:rsid w:val="00384185"/>
    <w:rsid w:val="00384337"/>
    <w:rsid w:val="003846A6"/>
    <w:rsid w:val="00384B09"/>
    <w:rsid w:val="00386225"/>
    <w:rsid w:val="00386269"/>
    <w:rsid w:val="00386CC9"/>
    <w:rsid w:val="003874E8"/>
    <w:rsid w:val="003875F6"/>
    <w:rsid w:val="00392D96"/>
    <w:rsid w:val="00393597"/>
    <w:rsid w:val="003937FC"/>
    <w:rsid w:val="00393B08"/>
    <w:rsid w:val="00395614"/>
    <w:rsid w:val="00395B75"/>
    <w:rsid w:val="00396776"/>
    <w:rsid w:val="003A039A"/>
    <w:rsid w:val="003A170F"/>
    <w:rsid w:val="003A1C7A"/>
    <w:rsid w:val="003A1DE6"/>
    <w:rsid w:val="003A1F0E"/>
    <w:rsid w:val="003A2B8D"/>
    <w:rsid w:val="003A41FA"/>
    <w:rsid w:val="003A500D"/>
    <w:rsid w:val="003A593F"/>
    <w:rsid w:val="003A6065"/>
    <w:rsid w:val="003A75BE"/>
    <w:rsid w:val="003B05FB"/>
    <w:rsid w:val="003B0E8E"/>
    <w:rsid w:val="003B15B9"/>
    <w:rsid w:val="003B2F37"/>
    <w:rsid w:val="003B398B"/>
    <w:rsid w:val="003B3D5A"/>
    <w:rsid w:val="003B403F"/>
    <w:rsid w:val="003B42BB"/>
    <w:rsid w:val="003B4A09"/>
    <w:rsid w:val="003C0E09"/>
    <w:rsid w:val="003C30DA"/>
    <w:rsid w:val="003C37E0"/>
    <w:rsid w:val="003C410E"/>
    <w:rsid w:val="003C54D4"/>
    <w:rsid w:val="003C5A9B"/>
    <w:rsid w:val="003C6348"/>
    <w:rsid w:val="003C7075"/>
    <w:rsid w:val="003D00CA"/>
    <w:rsid w:val="003D1BCF"/>
    <w:rsid w:val="003D1C6E"/>
    <w:rsid w:val="003D282E"/>
    <w:rsid w:val="003D46FB"/>
    <w:rsid w:val="003D48DA"/>
    <w:rsid w:val="003D5744"/>
    <w:rsid w:val="003D720C"/>
    <w:rsid w:val="003E01D4"/>
    <w:rsid w:val="003E0800"/>
    <w:rsid w:val="003E4573"/>
    <w:rsid w:val="003E6975"/>
    <w:rsid w:val="003F00A0"/>
    <w:rsid w:val="003F017A"/>
    <w:rsid w:val="003F03A1"/>
    <w:rsid w:val="003F05B2"/>
    <w:rsid w:val="003F0D7A"/>
    <w:rsid w:val="003F12CB"/>
    <w:rsid w:val="003F3636"/>
    <w:rsid w:val="003F3AEB"/>
    <w:rsid w:val="003F7474"/>
    <w:rsid w:val="003F7E17"/>
    <w:rsid w:val="004004EE"/>
    <w:rsid w:val="0040333C"/>
    <w:rsid w:val="00406F2C"/>
    <w:rsid w:val="0040768E"/>
    <w:rsid w:val="0041053A"/>
    <w:rsid w:val="004107B6"/>
    <w:rsid w:val="00410F10"/>
    <w:rsid w:val="00411939"/>
    <w:rsid w:val="00411D3A"/>
    <w:rsid w:val="00411F2C"/>
    <w:rsid w:val="0041214E"/>
    <w:rsid w:val="00412953"/>
    <w:rsid w:val="004138BD"/>
    <w:rsid w:val="00413EF3"/>
    <w:rsid w:val="0041711C"/>
    <w:rsid w:val="00417831"/>
    <w:rsid w:val="00417CAE"/>
    <w:rsid w:val="00421287"/>
    <w:rsid w:val="00421451"/>
    <w:rsid w:val="0042172C"/>
    <w:rsid w:val="004218D4"/>
    <w:rsid w:val="00421F96"/>
    <w:rsid w:val="00421FD3"/>
    <w:rsid w:val="00423980"/>
    <w:rsid w:val="00423B52"/>
    <w:rsid w:val="004252D7"/>
    <w:rsid w:val="00426496"/>
    <w:rsid w:val="0043248F"/>
    <w:rsid w:val="004324FC"/>
    <w:rsid w:val="004347F3"/>
    <w:rsid w:val="00434E83"/>
    <w:rsid w:val="0043574E"/>
    <w:rsid w:val="00436650"/>
    <w:rsid w:val="0044045B"/>
    <w:rsid w:val="0044088F"/>
    <w:rsid w:val="00440F53"/>
    <w:rsid w:val="00443C2D"/>
    <w:rsid w:val="00444914"/>
    <w:rsid w:val="00444C5F"/>
    <w:rsid w:val="00444D32"/>
    <w:rsid w:val="0044535B"/>
    <w:rsid w:val="004470FA"/>
    <w:rsid w:val="00447579"/>
    <w:rsid w:val="004476C9"/>
    <w:rsid w:val="00447B04"/>
    <w:rsid w:val="004513C1"/>
    <w:rsid w:val="00453A74"/>
    <w:rsid w:val="00453A7E"/>
    <w:rsid w:val="00453B1B"/>
    <w:rsid w:val="00454E7A"/>
    <w:rsid w:val="00455BC1"/>
    <w:rsid w:val="00455BCB"/>
    <w:rsid w:val="00456338"/>
    <w:rsid w:val="004568F3"/>
    <w:rsid w:val="00460DFF"/>
    <w:rsid w:val="00461C05"/>
    <w:rsid w:val="00462820"/>
    <w:rsid w:val="004629AA"/>
    <w:rsid w:val="004664CE"/>
    <w:rsid w:val="00466A5F"/>
    <w:rsid w:val="00466EDE"/>
    <w:rsid w:val="0046746F"/>
    <w:rsid w:val="004679AD"/>
    <w:rsid w:val="00470393"/>
    <w:rsid w:val="0047117F"/>
    <w:rsid w:val="0047146C"/>
    <w:rsid w:val="00471B94"/>
    <w:rsid w:val="004735CE"/>
    <w:rsid w:val="004740AD"/>
    <w:rsid w:val="004749FB"/>
    <w:rsid w:val="0047568B"/>
    <w:rsid w:val="00475944"/>
    <w:rsid w:val="004775A8"/>
    <w:rsid w:val="004800A2"/>
    <w:rsid w:val="004821A3"/>
    <w:rsid w:val="0048240B"/>
    <w:rsid w:val="00482AF7"/>
    <w:rsid w:val="0048346E"/>
    <w:rsid w:val="00483B40"/>
    <w:rsid w:val="004841DD"/>
    <w:rsid w:val="004843C5"/>
    <w:rsid w:val="00484C54"/>
    <w:rsid w:val="00484C6E"/>
    <w:rsid w:val="004853D9"/>
    <w:rsid w:val="00486DBF"/>
    <w:rsid w:val="0048747B"/>
    <w:rsid w:val="00487805"/>
    <w:rsid w:val="00487F60"/>
    <w:rsid w:val="00490898"/>
    <w:rsid w:val="004915E8"/>
    <w:rsid w:val="0049166C"/>
    <w:rsid w:val="00492C5D"/>
    <w:rsid w:val="0049315B"/>
    <w:rsid w:val="00493F4B"/>
    <w:rsid w:val="00494757"/>
    <w:rsid w:val="00494C21"/>
    <w:rsid w:val="00494CBB"/>
    <w:rsid w:val="00495432"/>
    <w:rsid w:val="0049635D"/>
    <w:rsid w:val="00496A2C"/>
    <w:rsid w:val="00496BA1"/>
    <w:rsid w:val="00497E38"/>
    <w:rsid w:val="004A02A5"/>
    <w:rsid w:val="004A10CD"/>
    <w:rsid w:val="004A13C0"/>
    <w:rsid w:val="004A1855"/>
    <w:rsid w:val="004A1ADD"/>
    <w:rsid w:val="004A1F23"/>
    <w:rsid w:val="004A3CA3"/>
    <w:rsid w:val="004A4AE1"/>
    <w:rsid w:val="004A5C41"/>
    <w:rsid w:val="004A7082"/>
    <w:rsid w:val="004A76BB"/>
    <w:rsid w:val="004B0AB9"/>
    <w:rsid w:val="004B3079"/>
    <w:rsid w:val="004B3C6B"/>
    <w:rsid w:val="004B497A"/>
    <w:rsid w:val="004B545B"/>
    <w:rsid w:val="004B5837"/>
    <w:rsid w:val="004B5C04"/>
    <w:rsid w:val="004B5F54"/>
    <w:rsid w:val="004B63A3"/>
    <w:rsid w:val="004B6B3F"/>
    <w:rsid w:val="004B7D0A"/>
    <w:rsid w:val="004C130A"/>
    <w:rsid w:val="004C1724"/>
    <w:rsid w:val="004C1C47"/>
    <w:rsid w:val="004C34A2"/>
    <w:rsid w:val="004C451E"/>
    <w:rsid w:val="004C5421"/>
    <w:rsid w:val="004C5D1D"/>
    <w:rsid w:val="004C6CD1"/>
    <w:rsid w:val="004C6E0A"/>
    <w:rsid w:val="004C7152"/>
    <w:rsid w:val="004D026A"/>
    <w:rsid w:val="004D0936"/>
    <w:rsid w:val="004D13DC"/>
    <w:rsid w:val="004D2DEE"/>
    <w:rsid w:val="004D34DE"/>
    <w:rsid w:val="004D392B"/>
    <w:rsid w:val="004D410D"/>
    <w:rsid w:val="004D51B9"/>
    <w:rsid w:val="004E0DF1"/>
    <w:rsid w:val="004E182A"/>
    <w:rsid w:val="004E1E84"/>
    <w:rsid w:val="004E2C57"/>
    <w:rsid w:val="004E3189"/>
    <w:rsid w:val="004E4D30"/>
    <w:rsid w:val="004E55B4"/>
    <w:rsid w:val="004E56CF"/>
    <w:rsid w:val="004E57CE"/>
    <w:rsid w:val="004E67BC"/>
    <w:rsid w:val="004E735A"/>
    <w:rsid w:val="004F0F4E"/>
    <w:rsid w:val="004F1345"/>
    <w:rsid w:val="004F1B7F"/>
    <w:rsid w:val="004F2739"/>
    <w:rsid w:val="004F31D1"/>
    <w:rsid w:val="004F3ADA"/>
    <w:rsid w:val="004F3D66"/>
    <w:rsid w:val="004F46FF"/>
    <w:rsid w:val="004F4701"/>
    <w:rsid w:val="004F47A2"/>
    <w:rsid w:val="004F52AC"/>
    <w:rsid w:val="004F6746"/>
    <w:rsid w:val="004F709A"/>
    <w:rsid w:val="004F713E"/>
    <w:rsid w:val="00500270"/>
    <w:rsid w:val="005006E9"/>
    <w:rsid w:val="005012A8"/>
    <w:rsid w:val="0050140C"/>
    <w:rsid w:val="005026A3"/>
    <w:rsid w:val="0050313B"/>
    <w:rsid w:val="0050346C"/>
    <w:rsid w:val="005055F0"/>
    <w:rsid w:val="00505E6C"/>
    <w:rsid w:val="00506754"/>
    <w:rsid w:val="00506961"/>
    <w:rsid w:val="00506FC1"/>
    <w:rsid w:val="00510EDD"/>
    <w:rsid w:val="005110E2"/>
    <w:rsid w:val="0051193A"/>
    <w:rsid w:val="005129D9"/>
    <w:rsid w:val="00512BC7"/>
    <w:rsid w:val="0051345A"/>
    <w:rsid w:val="0051346E"/>
    <w:rsid w:val="00514403"/>
    <w:rsid w:val="00515676"/>
    <w:rsid w:val="00515A6F"/>
    <w:rsid w:val="00516D32"/>
    <w:rsid w:val="00517FF8"/>
    <w:rsid w:val="0052029F"/>
    <w:rsid w:val="0052080A"/>
    <w:rsid w:val="00521D5F"/>
    <w:rsid w:val="005223B0"/>
    <w:rsid w:val="00522773"/>
    <w:rsid w:val="00523741"/>
    <w:rsid w:val="00523A60"/>
    <w:rsid w:val="00523DB3"/>
    <w:rsid w:val="0052705B"/>
    <w:rsid w:val="00531BEE"/>
    <w:rsid w:val="00531F95"/>
    <w:rsid w:val="00532407"/>
    <w:rsid w:val="005333D9"/>
    <w:rsid w:val="00533CE6"/>
    <w:rsid w:val="005353AA"/>
    <w:rsid w:val="00536B3D"/>
    <w:rsid w:val="005416C8"/>
    <w:rsid w:val="00545E3F"/>
    <w:rsid w:val="00552ED1"/>
    <w:rsid w:val="005544F3"/>
    <w:rsid w:val="005556E7"/>
    <w:rsid w:val="00555916"/>
    <w:rsid w:val="00555CB4"/>
    <w:rsid w:val="00555EBD"/>
    <w:rsid w:val="005562F1"/>
    <w:rsid w:val="005567C3"/>
    <w:rsid w:val="00556887"/>
    <w:rsid w:val="00557B84"/>
    <w:rsid w:val="005601A1"/>
    <w:rsid w:val="00560839"/>
    <w:rsid w:val="00560BDD"/>
    <w:rsid w:val="00560CA3"/>
    <w:rsid w:val="00561C65"/>
    <w:rsid w:val="005623E2"/>
    <w:rsid w:val="00563121"/>
    <w:rsid w:val="00563F9C"/>
    <w:rsid w:val="00564318"/>
    <w:rsid w:val="005648F6"/>
    <w:rsid w:val="0056681A"/>
    <w:rsid w:val="00567E2C"/>
    <w:rsid w:val="00570C5E"/>
    <w:rsid w:val="00571EDE"/>
    <w:rsid w:val="005754C0"/>
    <w:rsid w:val="0058020B"/>
    <w:rsid w:val="00580520"/>
    <w:rsid w:val="00581137"/>
    <w:rsid w:val="00581143"/>
    <w:rsid w:val="005812DE"/>
    <w:rsid w:val="00583AC5"/>
    <w:rsid w:val="00583DFB"/>
    <w:rsid w:val="00584155"/>
    <w:rsid w:val="005851D0"/>
    <w:rsid w:val="00585605"/>
    <w:rsid w:val="005868F4"/>
    <w:rsid w:val="00587FC9"/>
    <w:rsid w:val="0059097D"/>
    <w:rsid w:val="0059249D"/>
    <w:rsid w:val="00592BFD"/>
    <w:rsid w:val="005931E0"/>
    <w:rsid w:val="00593B93"/>
    <w:rsid w:val="00593EDF"/>
    <w:rsid w:val="00595209"/>
    <w:rsid w:val="00595361"/>
    <w:rsid w:val="005953CE"/>
    <w:rsid w:val="00595475"/>
    <w:rsid w:val="00595895"/>
    <w:rsid w:val="005959CB"/>
    <w:rsid w:val="00597059"/>
    <w:rsid w:val="005A000C"/>
    <w:rsid w:val="005A058F"/>
    <w:rsid w:val="005A06BE"/>
    <w:rsid w:val="005A1521"/>
    <w:rsid w:val="005A1E41"/>
    <w:rsid w:val="005A3787"/>
    <w:rsid w:val="005A3B5E"/>
    <w:rsid w:val="005A447E"/>
    <w:rsid w:val="005A5048"/>
    <w:rsid w:val="005A5A33"/>
    <w:rsid w:val="005A7B60"/>
    <w:rsid w:val="005B0D71"/>
    <w:rsid w:val="005B374E"/>
    <w:rsid w:val="005B4482"/>
    <w:rsid w:val="005B5D86"/>
    <w:rsid w:val="005B6A3B"/>
    <w:rsid w:val="005B7F2F"/>
    <w:rsid w:val="005C11CA"/>
    <w:rsid w:val="005C2739"/>
    <w:rsid w:val="005C2D3A"/>
    <w:rsid w:val="005C428F"/>
    <w:rsid w:val="005C47CE"/>
    <w:rsid w:val="005C4DE4"/>
    <w:rsid w:val="005C77DA"/>
    <w:rsid w:val="005D0A84"/>
    <w:rsid w:val="005D0C4B"/>
    <w:rsid w:val="005D10BF"/>
    <w:rsid w:val="005D1296"/>
    <w:rsid w:val="005D1637"/>
    <w:rsid w:val="005D35B0"/>
    <w:rsid w:val="005D3831"/>
    <w:rsid w:val="005D47B0"/>
    <w:rsid w:val="005D4B4A"/>
    <w:rsid w:val="005D5168"/>
    <w:rsid w:val="005D5D65"/>
    <w:rsid w:val="005D6E29"/>
    <w:rsid w:val="005D773A"/>
    <w:rsid w:val="005D7DB6"/>
    <w:rsid w:val="005E04AC"/>
    <w:rsid w:val="005E2FF9"/>
    <w:rsid w:val="005E3463"/>
    <w:rsid w:val="005E4EBE"/>
    <w:rsid w:val="005E514D"/>
    <w:rsid w:val="005E5955"/>
    <w:rsid w:val="005E5A5A"/>
    <w:rsid w:val="005E62F6"/>
    <w:rsid w:val="005E69F3"/>
    <w:rsid w:val="005F0037"/>
    <w:rsid w:val="005F0D6B"/>
    <w:rsid w:val="005F1423"/>
    <w:rsid w:val="005F39EC"/>
    <w:rsid w:val="005F5864"/>
    <w:rsid w:val="005F6AF2"/>
    <w:rsid w:val="005F72A9"/>
    <w:rsid w:val="00600369"/>
    <w:rsid w:val="00600FC4"/>
    <w:rsid w:val="0060100D"/>
    <w:rsid w:val="00602193"/>
    <w:rsid w:val="00603662"/>
    <w:rsid w:val="00603904"/>
    <w:rsid w:val="00603BEB"/>
    <w:rsid w:val="00603F0E"/>
    <w:rsid w:val="00605E36"/>
    <w:rsid w:val="00607FD8"/>
    <w:rsid w:val="00610552"/>
    <w:rsid w:val="00611092"/>
    <w:rsid w:val="006121F1"/>
    <w:rsid w:val="00612E4F"/>
    <w:rsid w:val="006142A9"/>
    <w:rsid w:val="006145DF"/>
    <w:rsid w:val="0061505F"/>
    <w:rsid w:val="006157D6"/>
    <w:rsid w:val="006158A6"/>
    <w:rsid w:val="0061646B"/>
    <w:rsid w:val="00617178"/>
    <w:rsid w:val="0061751B"/>
    <w:rsid w:val="006200E0"/>
    <w:rsid w:val="0062129A"/>
    <w:rsid w:val="00621F4B"/>
    <w:rsid w:val="0062297D"/>
    <w:rsid w:val="00623025"/>
    <w:rsid w:val="006243BF"/>
    <w:rsid w:val="00624AD4"/>
    <w:rsid w:val="00624C9F"/>
    <w:rsid w:val="00625186"/>
    <w:rsid w:val="006251CD"/>
    <w:rsid w:val="00625894"/>
    <w:rsid w:val="00626F5E"/>
    <w:rsid w:val="00631B10"/>
    <w:rsid w:val="00631ED5"/>
    <w:rsid w:val="006338FE"/>
    <w:rsid w:val="00634604"/>
    <w:rsid w:val="006349D2"/>
    <w:rsid w:val="00635253"/>
    <w:rsid w:val="0063579F"/>
    <w:rsid w:val="00636413"/>
    <w:rsid w:val="0063708C"/>
    <w:rsid w:val="00637114"/>
    <w:rsid w:val="00641A32"/>
    <w:rsid w:val="00645D96"/>
    <w:rsid w:val="00647530"/>
    <w:rsid w:val="0065050D"/>
    <w:rsid w:val="006511D2"/>
    <w:rsid w:val="00651CE7"/>
    <w:rsid w:val="00652219"/>
    <w:rsid w:val="00652C4C"/>
    <w:rsid w:val="0065363E"/>
    <w:rsid w:val="00653979"/>
    <w:rsid w:val="00653A59"/>
    <w:rsid w:val="00653B25"/>
    <w:rsid w:val="00653F5C"/>
    <w:rsid w:val="00654334"/>
    <w:rsid w:val="00654462"/>
    <w:rsid w:val="006545E3"/>
    <w:rsid w:val="00654655"/>
    <w:rsid w:val="0065589F"/>
    <w:rsid w:val="00655CC0"/>
    <w:rsid w:val="006608C0"/>
    <w:rsid w:val="00661219"/>
    <w:rsid w:val="00662EC6"/>
    <w:rsid w:val="006637A7"/>
    <w:rsid w:val="00664041"/>
    <w:rsid w:val="0066419A"/>
    <w:rsid w:val="00664E6E"/>
    <w:rsid w:val="00666355"/>
    <w:rsid w:val="0066724B"/>
    <w:rsid w:val="00667E88"/>
    <w:rsid w:val="0067120B"/>
    <w:rsid w:val="00671395"/>
    <w:rsid w:val="0067249B"/>
    <w:rsid w:val="0067296A"/>
    <w:rsid w:val="006733A9"/>
    <w:rsid w:val="00673FCF"/>
    <w:rsid w:val="00674843"/>
    <w:rsid w:val="00676B87"/>
    <w:rsid w:val="00676E0A"/>
    <w:rsid w:val="00677A7A"/>
    <w:rsid w:val="00677EE0"/>
    <w:rsid w:val="006806F5"/>
    <w:rsid w:val="00680DFB"/>
    <w:rsid w:val="00683D84"/>
    <w:rsid w:val="006843F6"/>
    <w:rsid w:val="0068456E"/>
    <w:rsid w:val="00684E9A"/>
    <w:rsid w:val="00686907"/>
    <w:rsid w:val="00687068"/>
    <w:rsid w:val="00687555"/>
    <w:rsid w:val="0068762B"/>
    <w:rsid w:val="00690BC7"/>
    <w:rsid w:val="00692792"/>
    <w:rsid w:val="006937C7"/>
    <w:rsid w:val="00694311"/>
    <w:rsid w:val="006948B3"/>
    <w:rsid w:val="006949E9"/>
    <w:rsid w:val="00694EEE"/>
    <w:rsid w:val="00695E1D"/>
    <w:rsid w:val="006961BE"/>
    <w:rsid w:val="0069726A"/>
    <w:rsid w:val="00697FD7"/>
    <w:rsid w:val="006A0287"/>
    <w:rsid w:val="006A18C6"/>
    <w:rsid w:val="006A1C58"/>
    <w:rsid w:val="006A23D1"/>
    <w:rsid w:val="006A2BF7"/>
    <w:rsid w:val="006A47EF"/>
    <w:rsid w:val="006A518E"/>
    <w:rsid w:val="006B0CC2"/>
    <w:rsid w:val="006B0EA2"/>
    <w:rsid w:val="006B2295"/>
    <w:rsid w:val="006B279F"/>
    <w:rsid w:val="006B2886"/>
    <w:rsid w:val="006B4047"/>
    <w:rsid w:val="006B5921"/>
    <w:rsid w:val="006B5B56"/>
    <w:rsid w:val="006B5F0E"/>
    <w:rsid w:val="006B6269"/>
    <w:rsid w:val="006C059A"/>
    <w:rsid w:val="006C095E"/>
    <w:rsid w:val="006C0C14"/>
    <w:rsid w:val="006C3970"/>
    <w:rsid w:val="006C52E8"/>
    <w:rsid w:val="006C596B"/>
    <w:rsid w:val="006C76C7"/>
    <w:rsid w:val="006D183D"/>
    <w:rsid w:val="006D2ECF"/>
    <w:rsid w:val="006D371F"/>
    <w:rsid w:val="006D39B9"/>
    <w:rsid w:val="006D676F"/>
    <w:rsid w:val="006E0363"/>
    <w:rsid w:val="006E45C9"/>
    <w:rsid w:val="006E4C58"/>
    <w:rsid w:val="006E4D3E"/>
    <w:rsid w:val="006E58AA"/>
    <w:rsid w:val="006E6DEE"/>
    <w:rsid w:val="006E6E31"/>
    <w:rsid w:val="006E6EDB"/>
    <w:rsid w:val="006E76B1"/>
    <w:rsid w:val="006F0469"/>
    <w:rsid w:val="006F09F7"/>
    <w:rsid w:val="006F2AFC"/>
    <w:rsid w:val="006F2C20"/>
    <w:rsid w:val="006F2CCD"/>
    <w:rsid w:val="006F2D8C"/>
    <w:rsid w:val="006F3736"/>
    <w:rsid w:val="006F3A97"/>
    <w:rsid w:val="006F3C9B"/>
    <w:rsid w:val="006F5618"/>
    <w:rsid w:val="006F6824"/>
    <w:rsid w:val="006F6C97"/>
    <w:rsid w:val="007003CF"/>
    <w:rsid w:val="00701494"/>
    <w:rsid w:val="00701A83"/>
    <w:rsid w:val="00702575"/>
    <w:rsid w:val="00703298"/>
    <w:rsid w:val="00703497"/>
    <w:rsid w:val="00703498"/>
    <w:rsid w:val="0070451E"/>
    <w:rsid w:val="007049F5"/>
    <w:rsid w:val="0070515B"/>
    <w:rsid w:val="00705479"/>
    <w:rsid w:val="00705838"/>
    <w:rsid w:val="0070694E"/>
    <w:rsid w:val="00706BE0"/>
    <w:rsid w:val="00706FD3"/>
    <w:rsid w:val="007072DD"/>
    <w:rsid w:val="007075AB"/>
    <w:rsid w:val="00710616"/>
    <w:rsid w:val="0071212B"/>
    <w:rsid w:val="00712AFE"/>
    <w:rsid w:val="00712CDB"/>
    <w:rsid w:val="00712E1C"/>
    <w:rsid w:val="00713A1A"/>
    <w:rsid w:val="00713CA3"/>
    <w:rsid w:val="007157C3"/>
    <w:rsid w:val="00717673"/>
    <w:rsid w:val="007207EC"/>
    <w:rsid w:val="00721B55"/>
    <w:rsid w:val="007233B5"/>
    <w:rsid w:val="007242F2"/>
    <w:rsid w:val="0072463C"/>
    <w:rsid w:val="00725465"/>
    <w:rsid w:val="00725B08"/>
    <w:rsid w:val="007262A1"/>
    <w:rsid w:val="00726450"/>
    <w:rsid w:val="007267EA"/>
    <w:rsid w:val="00726FE2"/>
    <w:rsid w:val="0072751F"/>
    <w:rsid w:val="00727670"/>
    <w:rsid w:val="00727866"/>
    <w:rsid w:val="00730BC4"/>
    <w:rsid w:val="00731D17"/>
    <w:rsid w:val="00731F83"/>
    <w:rsid w:val="007324E6"/>
    <w:rsid w:val="00733E4D"/>
    <w:rsid w:val="00734EDE"/>
    <w:rsid w:val="00735022"/>
    <w:rsid w:val="00735058"/>
    <w:rsid w:val="0073535F"/>
    <w:rsid w:val="00735444"/>
    <w:rsid w:val="00735584"/>
    <w:rsid w:val="007356D8"/>
    <w:rsid w:val="00735D94"/>
    <w:rsid w:val="00735FED"/>
    <w:rsid w:val="00736723"/>
    <w:rsid w:val="007376B1"/>
    <w:rsid w:val="00737BD0"/>
    <w:rsid w:val="00740BE0"/>
    <w:rsid w:val="00742416"/>
    <w:rsid w:val="00742E64"/>
    <w:rsid w:val="00743140"/>
    <w:rsid w:val="00743152"/>
    <w:rsid w:val="00743DFF"/>
    <w:rsid w:val="00744514"/>
    <w:rsid w:val="00744B80"/>
    <w:rsid w:val="00744EA1"/>
    <w:rsid w:val="0074587E"/>
    <w:rsid w:val="0074606F"/>
    <w:rsid w:val="00746CAB"/>
    <w:rsid w:val="007511AD"/>
    <w:rsid w:val="00753892"/>
    <w:rsid w:val="00753DF4"/>
    <w:rsid w:val="007542AA"/>
    <w:rsid w:val="00754905"/>
    <w:rsid w:val="00754E3E"/>
    <w:rsid w:val="00755BB4"/>
    <w:rsid w:val="007566B4"/>
    <w:rsid w:val="007605C3"/>
    <w:rsid w:val="0076126D"/>
    <w:rsid w:val="00762033"/>
    <w:rsid w:val="00762271"/>
    <w:rsid w:val="007623AE"/>
    <w:rsid w:val="0076246F"/>
    <w:rsid w:val="00762A88"/>
    <w:rsid w:val="007633D7"/>
    <w:rsid w:val="007639AA"/>
    <w:rsid w:val="007641F5"/>
    <w:rsid w:val="007645AA"/>
    <w:rsid w:val="00764E72"/>
    <w:rsid w:val="00765E2C"/>
    <w:rsid w:val="00766030"/>
    <w:rsid w:val="00767281"/>
    <w:rsid w:val="00767A09"/>
    <w:rsid w:val="00770245"/>
    <w:rsid w:val="00770772"/>
    <w:rsid w:val="0077224E"/>
    <w:rsid w:val="007728EC"/>
    <w:rsid w:val="0077309C"/>
    <w:rsid w:val="00773C3D"/>
    <w:rsid w:val="00773F6E"/>
    <w:rsid w:val="0077461F"/>
    <w:rsid w:val="00774933"/>
    <w:rsid w:val="0077640A"/>
    <w:rsid w:val="00776A7A"/>
    <w:rsid w:val="00776F8F"/>
    <w:rsid w:val="00781A61"/>
    <w:rsid w:val="00782E21"/>
    <w:rsid w:val="00783165"/>
    <w:rsid w:val="007833FD"/>
    <w:rsid w:val="00784860"/>
    <w:rsid w:val="007861DF"/>
    <w:rsid w:val="00787A5E"/>
    <w:rsid w:val="00790D82"/>
    <w:rsid w:val="00791550"/>
    <w:rsid w:val="00791DF4"/>
    <w:rsid w:val="007920A6"/>
    <w:rsid w:val="007925E9"/>
    <w:rsid w:val="00792898"/>
    <w:rsid w:val="0079290D"/>
    <w:rsid w:val="00793C03"/>
    <w:rsid w:val="0079457C"/>
    <w:rsid w:val="00794D7E"/>
    <w:rsid w:val="007970A2"/>
    <w:rsid w:val="007A0A96"/>
    <w:rsid w:val="007A0ECC"/>
    <w:rsid w:val="007A11CE"/>
    <w:rsid w:val="007A1CDE"/>
    <w:rsid w:val="007A3892"/>
    <w:rsid w:val="007A469E"/>
    <w:rsid w:val="007A47B9"/>
    <w:rsid w:val="007A4A19"/>
    <w:rsid w:val="007A5C45"/>
    <w:rsid w:val="007A6398"/>
    <w:rsid w:val="007A7DD9"/>
    <w:rsid w:val="007B0EA9"/>
    <w:rsid w:val="007B12C6"/>
    <w:rsid w:val="007B1EA3"/>
    <w:rsid w:val="007B2C09"/>
    <w:rsid w:val="007B3AED"/>
    <w:rsid w:val="007B3BB6"/>
    <w:rsid w:val="007C0A4C"/>
    <w:rsid w:val="007C1EB3"/>
    <w:rsid w:val="007C3B43"/>
    <w:rsid w:val="007C402D"/>
    <w:rsid w:val="007C5426"/>
    <w:rsid w:val="007C5764"/>
    <w:rsid w:val="007C5AF5"/>
    <w:rsid w:val="007C5D2E"/>
    <w:rsid w:val="007C5E26"/>
    <w:rsid w:val="007C6D65"/>
    <w:rsid w:val="007C6E99"/>
    <w:rsid w:val="007D1B54"/>
    <w:rsid w:val="007D1D10"/>
    <w:rsid w:val="007D23B6"/>
    <w:rsid w:val="007D5312"/>
    <w:rsid w:val="007D5C07"/>
    <w:rsid w:val="007D5FFA"/>
    <w:rsid w:val="007D788F"/>
    <w:rsid w:val="007E0193"/>
    <w:rsid w:val="007E0F18"/>
    <w:rsid w:val="007E23B9"/>
    <w:rsid w:val="007E34EA"/>
    <w:rsid w:val="007E6959"/>
    <w:rsid w:val="007E6A47"/>
    <w:rsid w:val="007E6A91"/>
    <w:rsid w:val="007E6EE0"/>
    <w:rsid w:val="007F0328"/>
    <w:rsid w:val="007F05D2"/>
    <w:rsid w:val="007F0F03"/>
    <w:rsid w:val="007F27F0"/>
    <w:rsid w:val="007F2EDE"/>
    <w:rsid w:val="007F4812"/>
    <w:rsid w:val="007F4C75"/>
    <w:rsid w:val="007F5FB0"/>
    <w:rsid w:val="007F64D5"/>
    <w:rsid w:val="00803AC3"/>
    <w:rsid w:val="00803C29"/>
    <w:rsid w:val="00803F6E"/>
    <w:rsid w:val="008046A0"/>
    <w:rsid w:val="00805360"/>
    <w:rsid w:val="008066AA"/>
    <w:rsid w:val="008072F6"/>
    <w:rsid w:val="008102BD"/>
    <w:rsid w:val="008115C3"/>
    <w:rsid w:val="00813DB4"/>
    <w:rsid w:val="00814182"/>
    <w:rsid w:val="008147A0"/>
    <w:rsid w:val="00815075"/>
    <w:rsid w:val="00815628"/>
    <w:rsid w:val="00816667"/>
    <w:rsid w:val="00816677"/>
    <w:rsid w:val="008169A6"/>
    <w:rsid w:val="00816DF8"/>
    <w:rsid w:val="00817650"/>
    <w:rsid w:val="008202A4"/>
    <w:rsid w:val="00826D79"/>
    <w:rsid w:val="00827C24"/>
    <w:rsid w:val="00830AA4"/>
    <w:rsid w:val="00830EAA"/>
    <w:rsid w:val="0083162B"/>
    <w:rsid w:val="00831C3D"/>
    <w:rsid w:val="008328A0"/>
    <w:rsid w:val="00832B65"/>
    <w:rsid w:val="00832E88"/>
    <w:rsid w:val="0083676D"/>
    <w:rsid w:val="008376C8"/>
    <w:rsid w:val="00837768"/>
    <w:rsid w:val="00837E09"/>
    <w:rsid w:val="00841D8C"/>
    <w:rsid w:val="008428C4"/>
    <w:rsid w:val="008429D4"/>
    <w:rsid w:val="00842BA3"/>
    <w:rsid w:val="008443E0"/>
    <w:rsid w:val="00847025"/>
    <w:rsid w:val="00847D90"/>
    <w:rsid w:val="00850087"/>
    <w:rsid w:val="008507AD"/>
    <w:rsid w:val="00852191"/>
    <w:rsid w:val="0085274F"/>
    <w:rsid w:val="00854969"/>
    <w:rsid w:val="00854CEA"/>
    <w:rsid w:val="00857AEA"/>
    <w:rsid w:val="008602B6"/>
    <w:rsid w:val="00860935"/>
    <w:rsid w:val="00860B51"/>
    <w:rsid w:val="008616F3"/>
    <w:rsid w:val="00861C52"/>
    <w:rsid w:val="00861F09"/>
    <w:rsid w:val="00862661"/>
    <w:rsid w:val="00864767"/>
    <w:rsid w:val="008647F5"/>
    <w:rsid w:val="00864CF5"/>
    <w:rsid w:val="00865035"/>
    <w:rsid w:val="008657BC"/>
    <w:rsid w:val="00865EEF"/>
    <w:rsid w:val="00866F1D"/>
    <w:rsid w:val="0086716D"/>
    <w:rsid w:val="008677C3"/>
    <w:rsid w:val="00867E69"/>
    <w:rsid w:val="008701F8"/>
    <w:rsid w:val="00870863"/>
    <w:rsid w:val="0087122A"/>
    <w:rsid w:val="008714B6"/>
    <w:rsid w:val="00872195"/>
    <w:rsid w:val="008723CE"/>
    <w:rsid w:val="00872F39"/>
    <w:rsid w:val="0087344F"/>
    <w:rsid w:val="008751F6"/>
    <w:rsid w:val="0087568B"/>
    <w:rsid w:val="008756F6"/>
    <w:rsid w:val="00880BDA"/>
    <w:rsid w:val="008832AA"/>
    <w:rsid w:val="0088368C"/>
    <w:rsid w:val="0088484F"/>
    <w:rsid w:val="00887A93"/>
    <w:rsid w:val="008902E4"/>
    <w:rsid w:val="008932A2"/>
    <w:rsid w:val="008939C5"/>
    <w:rsid w:val="00893A2E"/>
    <w:rsid w:val="00894262"/>
    <w:rsid w:val="0089475F"/>
    <w:rsid w:val="00895339"/>
    <w:rsid w:val="0089560D"/>
    <w:rsid w:val="00895C7E"/>
    <w:rsid w:val="00896008"/>
    <w:rsid w:val="00896100"/>
    <w:rsid w:val="008A0212"/>
    <w:rsid w:val="008A083E"/>
    <w:rsid w:val="008A5ADF"/>
    <w:rsid w:val="008A67A0"/>
    <w:rsid w:val="008A6A2D"/>
    <w:rsid w:val="008A76B3"/>
    <w:rsid w:val="008B0BCA"/>
    <w:rsid w:val="008B12C3"/>
    <w:rsid w:val="008B1448"/>
    <w:rsid w:val="008B2871"/>
    <w:rsid w:val="008B2A9A"/>
    <w:rsid w:val="008B3121"/>
    <w:rsid w:val="008B48CF"/>
    <w:rsid w:val="008B57AF"/>
    <w:rsid w:val="008B63B2"/>
    <w:rsid w:val="008B64B0"/>
    <w:rsid w:val="008B6DED"/>
    <w:rsid w:val="008B7419"/>
    <w:rsid w:val="008B7CBC"/>
    <w:rsid w:val="008C27B6"/>
    <w:rsid w:val="008C46CF"/>
    <w:rsid w:val="008C515F"/>
    <w:rsid w:val="008C5DB3"/>
    <w:rsid w:val="008C72E8"/>
    <w:rsid w:val="008C7948"/>
    <w:rsid w:val="008D000C"/>
    <w:rsid w:val="008D02B2"/>
    <w:rsid w:val="008D0567"/>
    <w:rsid w:val="008D0D4E"/>
    <w:rsid w:val="008D1675"/>
    <w:rsid w:val="008D2117"/>
    <w:rsid w:val="008D33A0"/>
    <w:rsid w:val="008D421C"/>
    <w:rsid w:val="008D5F8A"/>
    <w:rsid w:val="008E04E9"/>
    <w:rsid w:val="008E11E7"/>
    <w:rsid w:val="008E13E8"/>
    <w:rsid w:val="008E2ACF"/>
    <w:rsid w:val="008E31E1"/>
    <w:rsid w:val="008E6DAE"/>
    <w:rsid w:val="008E735C"/>
    <w:rsid w:val="008E7B12"/>
    <w:rsid w:val="008F02A2"/>
    <w:rsid w:val="008F0C8B"/>
    <w:rsid w:val="008F13F1"/>
    <w:rsid w:val="008F1520"/>
    <w:rsid w:val="008F27B6"/>
    <w:rsid w:val="008F2ECD"/>
    <w:rsid w:val="008F3B94"/>
    <w:rsid w:val="008F3E0D"/>
    <w:rsid w:val="008F5002"/>
    <w:rsid w:val="008F52F5"/>
    <w:rsid w:val="008F537C"/>
    <w:rsid w:val="008F557B"/>
    <w:rsid w:val="008F5654"/>
    <w:rsid w:val="008F6661"/>
    <w:rsid w:val="008F7094"/>
    <w:rsid w:val="00900DBC"/>
    <w:rsid w:val="00903687"/>
    <w:rsid w:val="009045EA"/>
    <w:rsid w:val="00910384"/>
    <w:rsid w:val="00910D31"/>
    <w:rsid w:val="009115AB"/>
    <w:rsid w:val="00912336"/>
    <w:rsid w:val="009154E7"/>
    <w:rsid w:val="00915768"/>
    <w:rsid w:val="009166B2"/>
    <w:rsid w:val="00916784"/>
    <w:rsid w:val="009172F6"/>
    <w:rsid w:val="009178B4"/>
    <w:rsid w:val="00917BA7"/>
    <w:rsid w:val="00920022"/>
    <w:rsid w:val="0092041B"/>
    <w:rsid w:val="00920DD2"/>
    <w:rsid w:val="009210F6"/>
    <w:rsid w:val="009228BF"/>
    <w:rsid w:val="00922F59"/>
    <w:rsid w:val="00924AEB"/>
    <w:rsid w:val="009278BF"/>
    <w:rsid w:val="00930375"/>
    <w:rsid w:val="00930869"/>
    <w:rsid w:val="00930880"/>
    <w:rsid w:val="00932176"/>
    <w:rsid w:val="0093235E"/>
    <w:rsid w:val="0093280D"/>
    <w:rsid w:val="00933139"/>
    <w:rsid w:val="009344C7"/>
    <w:rsid w:val="00935120"/>
    <w:rsid w:val="00935C81"/>
    <w:rsid w:val="00937703"/>
    <w:rsid w:val="0093771A"/>
    <w:rsid w:val="00937C84"/>
    <w:rsid w:val="0094024F"/>
    <w:rsid w:val="00940BC5"/>
    <w:rsid w:val="00941E30"/>
    <w:rsid w:val="00944E6B"/>
    <w:rsid w:val="00945697"/>
    <w:rsid w:val="0094605E"/>
    <w:rsid w:val="0094644D"/>
    <w:rsid w:val="00946CFC"/>
    <w:rsid w:val="00947247"/>
    <w:rsid w:val="0095022A"/>
    <w:rsid w:val="00950D28"/>
    <w:rsid w:val="00950E65"/>
    <w:rsid w:val="009514B0"/>
    <w:rsid w:val="00951B42"/>
    <w:rsid w:val="00951BC0"/>
    <w:rsid w:val="00952A52"/>
    <w:rsid w:val="00952BBD"/>
    <w:rsid w:val="00953ABE"/>
    <w:rsid w:val="00953B0F"/>
    <w:rsid w:val="009543D9"/>
    <w:rsid w:val="00954C94"/>
    <w:rsid w:val="009560E8"/>
    <w:rsid w:val="0095612A"/>
    <w:rsid w:val="009611A7"/>
    <w:rsid w:val="009611BA"/>
    <w:rsid w:val="00961299"/>
    <w:rsid w:val="00961A30"/>
    <w:rsid w:val="00961C26"/>
    <w:rsid w:val="00961F0C"/>
    <w:rsid w:val="009621FE"/>
    <w:rsid w:val="009632E0"/>
    <w:rsid w:val="00963ABA"/>
    <w:rsid w:val="00964BB1"/>
    <w:rsid w:val="00966C88"/>
    <w:rsid w:val="00966ED4"/>
    <w:rsid w:val="00967B99"/>
    <w:rsid w:val="00970733"/>
    <w:rsid w:val="00970BFB"/>
    <w:rsid w:val="00971677"/>
    <w:rsid w:val="00971C06"/>
    <w:rsid w:val="00971E97"/>
    <w:rsid w:val="00972814"/>
    <w:rsid w:val="00972889"/>
    <w:rsid w:val="00973023"/>
    <w:rsid w:val="00974FE0"/>
    <w:rsid w:val="00975741"/>
    <w:rsid w:val="00975866"/>
    <w:rsid w:val="00975EEB"/>
    <w:rsid w:val="00976217"/>
    <w:rsid w:val="00977ECF"/>
    <w:rsid w:val="009806C5"/>
    <w:rsid w:val="00980C30"/>
    <w:rsid w:val="00981378"/>
    <w:rsid w:val="0098180F"/>
    <w:rsid w:val="00982757"/>
    <w:rsid w:val="0098415F"/>
    <w:rsid w:val="009843A9"/>
    <w:rsid w:val="009843C3"/>
    <w:rsid w:val="00984411"/>
    <w:rsid w:val="00984A8A"/>
    <w:rsid w:val="0098508E"/>
    <w:rsid w:val="00985876"/>
    <w:rsid w:val="0098594C"/>
    <w:rsid w:val="00986C85"/>
    <w:rsid w:val="00991BD3"/>
    <w:rsid w:val="00992AE0"/>
    <w:rsid w:val="0099324A"/>
    <w:rsid w:val="00993ED5"/>
    <w:rsid w:val="00994CB7"/>
    <w:rsid w:val="00994EB6"/>
    <w:rsid w:val="00995836"/>
    <w:rsid w:val="00995A1B"/>
    <w:rsid w:val="00995B8C"/>
    <w:rsid w:val="00997080"/>
    <w:rsid w:val="0099755C"/>
    <w:rsid w:val="009976E0"/>
    <w:rsid w:val="00997AAF"/>
    <w:rsid w:val="009A1A6E"/>
    <w:rsid w:val="009A1ACF"/>
    <w:rsid w:val="009A2615"/>
    <w:rsid w:val="009A2865"/>
    <w:rsid w:val="009A2FBA"/>
    <w:rsid w:val="009A31B1"/>
    <w:rsid w:val="009A38C0"/>
    <w:rsid w:val="009A42BD"/>
    <w:rsid w:val="009A49E6"/>
    <w:rsid w:val="009A7EBF"/>
    <w:rsid w:val="009B00D1"/>
    <w:rsid w:val="009B033F"/>
    <w:rsid w:val="009B152D"/>
    <w:rsid w:val="009B1D64"/>
    <w:rsid w:val="009B3224"/>
    <w:rsid w:val="009B3821"/>
    <w:rsid w:val="009B5644"/>
    <w:rsid w:val="009B5D92"/>
    <w:rsid w:val="009B5F8A"/>
    <w:rsid w:val="009B63EA"/>
    <w:rsid w:val="009B73A0"/>
    <w:rsid w:val="009C08E5"/>
    <w:rsid w:val="009C10A9"/>
    <w:rsid w:val="009C1B71"/>
    <w:rsid w:val="009C27A8"/>
    <w:rsid w:val="009C3496"/>
    <w:rsid w:val="009C5C32"/>
    <w:rsid w:val="009C617D"/>
    <w:rsid w:val="009D0FED"/>
    <w:rsid w:val="009D1152"/>
    <w:rsid w:val="009D1FFD"/>
    <w:rsid w:val="009D6278"/>
    <w:rsid w:val="009E0153"/>
    <w:rsid w:val="009E0780"/>
    <w:rsid w:val="009E1151"/>
    <w:rsid w:val="009E1D0E"/>
    <w:rsid w:val="009E3888"/>
    <w:rsid w:val="009E45FF"/>
    <w:rsid w:val="009E4906"/>
    <w:rsid w:val="009E6116"/>
    <w:rsid w:val="009E6BC4"/>
    <w:rsid w:val="009E6C8A"/>
    <w:rsid w:val="009E749B"/>
    <w:rsid w:val="009F0EB4"/>
    <w:rsid w:val="009F184B"/>
    <w:rsid w:val="009F25EE"/>
    <w:rsid w:val="009F2E68"/>
    <w:rsid w:val="009F31C0"/>
    <w:rsid w:val="009F44CD"/>
    <w:rsid w:val="009F5861"/>
    <w:rsid w:val="009F5B0B"/>
    <w:rsid w:val="009F78E1"/>
    <w:rsid w:val="00A00101"/>
    <w:rsid w:val="00A00E23"/>
    <w:rsid w:val="00A010D9"/>
    <w:rsid w:val="00A01A2A"/>
    <w:rsid w:val="00A01D7D"/>
    <w:rsid w:val="00A023F7"/>
    <w:rsid w:val="00A02A49"/>
    <w:rsid w:val="00A02F5D"/>
    <w:rsid w:val="00A034BA"/>
    <w:rsid w:val="00A043E2"/>
    <w:rsid w:val="00A0444B"/>
    <w:rsid w:val="00A05A3E"/>
    <w:rsid w:val="00A107E9"/>
    <w:rsid w:val="00A10935"/>
    <w:rsid w:val="00A11B56"/>
    <w:rsid w:val="00A12C87"/>
    <w:rsid w:val="00A15A05"/>
    <w:rsid w:val="00A15D80"/>
    <w:rsid w:val="00A15D81"/>
    <w:rsid w:val="00A15EF9"/>
    <w:rsid w:val="00A17099"/>
    <w:rsid w:val="00A17CA6"/>
    <w:rsid w:val="00A20907"/>
    <w:rsid w:val="00A211FB"/>
    <w:rsid w:val="00A21321"/>
    <w:rsid w:val="00A21F56"/>
    <w:rsid w:val="00A23242"/>
    <w:rsid w:val="00A2341D"/>
    <w:rsid w:val="00A2356A"/>
    <w:rsid w:val="00A241B7"/>
    <w:rsid w:val="00A24C55"/>
    <w:rsid w:val="00A25072"/>
    <w:rsid w:val="00A2593B"/>
    <w:rsid w:val="00A26753"/>
    <w:rsid w:val="00A26D88"/>
    <w:rsid w:val="00A270F7"/>
    <w:rsid w:val="00A27EBF"/>
    <w:rsid w:val="00A30707"/>
    <w:rsid w:val="00A3202D"/>
    <w:rsid w:val="00A32316"/>
    <w:rsid w:val="00A32B05"/>
    <w:rsid w:val="00A32C31"/>
    <w:rsid w:val="00A3333B"/>
    <w:rsid w:val="00A33649"/>
    <w:rsid w:val="00A33B33"/>
    <w:rsid w:val="00A34B05"/>
    <w:rsid w:val="00A37487"/>
    <w:rsid w:val="00A377BC"/>
    <w:rsid w:val="00A37C70"/>
    <w:rsid w:val="00A37E58"/>
    <w:rsid w:val="00A4032A"/>
    <w:rsid w:val="00A40865"/>
    <w:rsid w:val="00A412A3"/>
    <w:rsid w:val="00A41F86"/>
    <w:rsid w:val="00A4340C"/>
    <w:rsid w:val="00A43A80"/>
    <w:rsid w:val="00A443DD"/>
    <w:rsid w:val="00A45047"/>
    <w:rsid w:val="00A456E9"/>
    <w:rsid w:val="00A46553"/>
    <w:rsid w:val="00A469E5"/>
    <w:rsid w:val="00A4776F"/>
    <w:rsid w:val="00A478B3"/>
    <w:rsid w:val="00A47A45"/>
    <w:rsid w:val="00A5021D"/>
    <w:rsid w:val="00A504F9"/>
    <w:rsid w:val="00A50BFF"/>
    <w:rsid w:val="00A50CAB"/>
    <w:rsid w:val="00A51EA9"/>
    <w:rsid w:val="00A51F5A"/>
    <w:rsid w:val="00A51FBC"/>
    <w:rsid w:val="00A52694"/>
    <w:rsid w:val="00A5296E"/>
    <w:rsid w:val="00A529E9"/>
    <w:rsid w:val="00A53337"/>
    <w:rsid w:val="00A54310"/>
    <w:rsid w:val="00A54D0E"/>
    <w:rsid w:val="00A61515"/>
    <w:rsid w:val="00A61E23"/>
    <w:rsid w:val="00A6366C"/>
    <w:rsid w:val="00A645E5"/>
    <w:rsid w:val="00A64D56"/>
    <w:rsid w:val="00A64D5C"/>
    <w:rsid w:val="00A65631"/>
    <w:rsid w:val="00A66838"/>
    <w:rsid w:val="00A670D2"/>
    <w:rsid w:val="00A67CFB"/>
    <w:rsid w:val="00A707C5"/>
    <w:rsid w:val="00A70EF9"/>
    <w:rsid w:val="00A712F6"/>
    <w:rsid w:val="00A71DDE"/>
    <w:rsid w:val="00A7281F"/>
    <w:rsid w:val="00A73093"/>
    <w:rsid w:val="00A735EC"/>
    <w:rsid w:val="00A7439A"/>
    <w:rsid w:val="00A75C29"/>
    <w:rsid w:val="00A75DA7"/>
    <w:rsid w:val="00A76259"/>
    <w:rsid w:val="00A77768"/>
    <w:rsid w:val="00A80414"/>
    <w:rsid w:val="00A81217"/>
    <w:rsid w:val="00A816AF"/>
    <w:rsid w:val="00A81748"/>
    <w:rsid w:val="00A82BB2"/>
    <w:rsid w:val="00A83926"/>
    <w:rsid w:val="00A84A34"/>
    <w:rsid w:val="00A855D3"/>
    <w:rsid w:val="00A85A4C"/>
    <w:rsid w:val="00A85D39"/>
    <w:rsid w:val="00A85E6D"/>
    <w:rsid w:val="00A863F5"/>
    <w:rsid w:val="00A869C3"/>
    <w:rsid w:val="00A86BEA"/>
    <w:rsid w:val="00A86F9F"/>
    <w:rsid w:val="00A93988"/>
    <w:rsid w:val="00A93C0B"/>
    <w:rsid w:val="00A94C7E"/>
    <w:rsid w:val="00A9636A"/>
    <w:rsid w:val="00A96CF4"/>
    <w:rsid w:val="00A97124"/>
    <w:rsid w:val="00AA121D"/>
    <w:rsid w:val="00AA125A"/>
    <w:rsid w:val="00AA1D7F"/>
    <w:rsid w:val="00AA2454"/>
    <w:rsid w:val="00AA276E"/>
    <w:rsid w:val="00AA3060"/>
    <w:rsid w:val="00AA6F29"/>
    <w:rsid w:val="00AA751F"/>
    <w:rsid w:val="00AB2CF9"/>
    <w:rsid w:val="00AB31C6"/>
    <w:rsid w:val="00AB458A"/>
    <w:rsid w:val="00AB4A85"/>
    <w:rsid w:val="00AB4B44"/>
    <w:rsid w:val="00AB5839"/>
    <w:rsid w:val="00AB6362"/>
    <w:rsid w:val="00AB6940"/>
    <w:rsid w:val="00AB6EBA"/>
    <w:rsid w:val="00AB776D"/>
    <w:rsid w:val="00AC0510"/>
    <w:rsid w:val="00AC0B0C"/>
    <w:rsid w:val="00AC1E0E"/>
    <w:rsid w:val="00AC2030"/>
    <w:rsid w:val="00AC34F9"/>
    <w:rsid w:val="00AC3F19"/>
    <w:rsid w:val="00AC5777"/>
    <w:rsid w:val="00AC5B2D"/>
    <w:rsid w:val="00AC5E03"/>
    <w:rsid w:val="00AD2562"/>
    <w:rsid w:val="00AD2667"/>
    <w:rsid w:val="00AD38E4"/>
    <w:rsid w:val="00AD440A"/>
    <w:rsid w:val="00AD45EE"/>
    <w:rsid w:val="00AD4B28"/>
    <w:rsid w:val="00AD4E4D"/>
    <w:rsid w:val="00AD64C8"/>
    <w:rsid w:val="00AD66C0"/>
    <w:rsid w:val="00AD6EF9"/>
    <w:rsid w:val="00AD78A1"/>
    <w:rsid w:val="00AE08FE"/>
    <w:rsid w:val="00AE18C3"/>
    <w:rsid w:val="00AE21A4"/>
    <w:rsid w:val="00AE5FC8"/>
    <w:rsid w:val="00AE6FA5"/>
    <w:rsid w:val="00AE76BF"/>
    <w:rsid w:val="00AE7CA2"/>
    <w:rsid w:val="00AF214F"/>
    <w:rsid w:val="00AF3410"/>
    <w:rsid w:val="00AF386C"/>
    <w:rsid w:val="00AF4C7E"/>
    <w:rsid w:val="00AF4E8C"/>
    <w:rsid w:val="00AF5121"/>
    <w:rsid w:val="00AF72F6"/>
    <w:rsid w:val="00AF78B2"/>
    <w:rsid w:val="00AF7E51"/>
    <w:rsid w:val="00B006D1"/>
    <w:rsid w:val="00B02922"/>
    <w:rsid w:val="00B03C9D"/>
    <w:rsid w:val="00B0415B"/>
    <w:rsid w:val="00B044D0"/>
    <w:rsid w:val="00B04CCA"/>
    <w:rsid w:val="00B04F66"/>
    <w:rsid w:val="00B10115"/>
    <w:rsid w:val="00B11542"/>
    <w:rsid w:val="00B118A3"/>
    <w:rsid w:val="00B11FBF"/>
    <w:rsid w:val="00B14589"/>
    <w:rsid w:val="00B14A90"/>
    <w:rsid w:val="00B15409"/>
    <w:rsid w:val="00B16C85"/>
    <w:rsid w:val="00B21E43"/>
    <w:rsid w:val="00B21E88"/>
    <w:rsid w:val="00B21F67"/>
    <w:rsid w:val="00B21F6A"/>
    <w:rsid w:val="00B24175"/>
    <w:rsid w:val="00B250DA"/>
    <w:rsid w:val="00B25E46"/>
    <w:rsid w:val="00B2654D"/>
    <w:rsid w:val="00B26781"/>
    <w:rsid w:val="00B31558"/>
    <w:rsid w:val="00B324BC"/>
    <w:rsid w:val="00B32E22"/>
    <w:rsid w:val="00B33137"/>
    <w:rsid w:val="00B33B59"/>
    <w:rsid w:val="00B33EFE"/>
    <w:rsid w:val="00B3562C"/>
    <w:rsid w:val="00B3589C"/>
    <w:rsid w:val="00B36950"/>
    <w:rsid w:val="00B375D3"/>
    <w:rsid w:val="00B40608"/>
    <w:rsid w:val="00B40C9B"/>
    <w:rsid w:val="00B41522"/>
    <w:rsid w:val="00B42C30"/>
    <w:rsid w:val="00B42CBD"/>
    <w:rsid w:val="00B440B3"/>
    <w:rsid w:val="00B454D2"/>
    <w:rsid w:val="00B455E1"/>
    <w:rsid w:val="00B45752"/>
    <w:rsid w:val="00B463ED"/>
    <w:rsid w:val="00B46486"/>
    <w:rsid w:val="00B47952"/>
    <w:rsid w:val="00B50EB7"/>
    <w:rsid w:val="00B51F39"/>
    <w:rsid w:val="00B520CE"/>
    <w:rsid w:val="00B5359B"/>
    <w:rsid w:val="00B53900"/>
    <w:rsid w:val="00B53B57"/>
    <w:rsid w:val="00B54C6B"/>
    <w:rsid w:val="00B555E7"/>
    <w:rsid w:val="00B60586"/>
    <w:rsid w:val="00B609CE"/>
    <w:rsid w:val="00B60F65"/>
    <w:rsid w:val="00B62F34"/>
    <w:rsid w:val="00B63D09"/>
    <w:rsid w:val="00B65D73"/>
    <w:rsid w:val="00B66C61"/>
    <w:rsid w:val="00B67069"/>
    <w:rsid w:val="00B670B4"/>
    <w:rsid w:val="00B67D19"/>
    <w:rsid w:val="00B7008D"/>
    <w:rsid w:val="00B708EE"/>
    <w:rsid w:val="00B71B67"/>
    <w:rsid w:val="00B7274A"/>
    <w:rsid w:val="00B72E76"/>
    <w:rsid w:val="00B7301C"/>
    <w:rsid w:val="00B734A1"/>
    <w:rsid w:val="00B73839"/>
    <w:rsid w:val="00B744E9"/>
    <w:rsid w:val="00B80CEB"/>
    <w:rsid w:val="00B82005"/>
    <w:rsid w:val="00B82C10"/>
    <w:rsid w:val="00B8407C"/>
    <w:rsid w:val="00B848E8"/>
    <w:rsid w:val="00B85B61"/>
    <w:rsid w:val="00B85B84"/>
    <w:rsid w:val="00B87928"/>
    <w:rsid w:val="00B91148"/>
    <w:rsid w:val="00B92B0C"/>
    <w:rsid w:val="00B945B2"/>
    <w:rsid w:val="00B95649"/>
    <w:rsid w:val="00B9575B"/>
    <w:rsid w:val="00B9722C"/>
    <w:rsid w:val="00B97711"/>
    <w:rsid w:val="00B97B0E"/>
    <w:rsid w:val="00B97BA1"/>
    <w:rsid w:val="00BA0346"/>
    <w:rsid w:val="00BA0A5C"/>
    <w:rsid w:val="00BA0CF2"/>
    <w:rsid w:val="00BA1870"/>
    <w:rsid w:val="00BA22FA"/>
    <w:rsid w:val="00BA2935"/>
    <w:rsid w:val="00BA3AD2"/>
    <w:rsid w:val="00BA540D"/>
    <w:rsid w:val="00BA5BC1"/>
    <w:rsid w:val="00BB035E"/>
    <w:rsid w:val="00BB0E7E"/>
    <w:rsid w:val="00BB105F"/>
    <w:rsid w:val="00BB17CB"/>
    <w:rsid w:val="00BB1ADB"/>
    <w:rsid w:val="00BB3F2D"/>
    <w:rsid w:val="00BB410F"/>
    <w:rsid w:val="00BB4393"/>
    <w:rsid w:val="00BB4966"/>
    <w:rsid w:val="00BB5831"/>
    <w:rsid w:val="00BB66CB"/>
    <w:rsid w:val="00BB6FAA"/>
    <w:rsid w:val="00BB7240"/>
    <w:rsid w:val="00BC0C74"/>
    <w:rsid w:val="00BC2C89"/>
    <w:rsid w:val="00BC4A80"/>
    <w:rsid w:val="00BC5784"/>
    <w:rsid w:val="00BC5C35"/>
    <w:rsid w:val="00BC6376"/>
    <w:rsid w:val="00BC68E6"/>
    <w:rsid w:val="00BC785E"/>
    <w:rsid w:val="00BD0DED"/>
    <w:rsid w:val="00BD1896"/>
    <w:rsid w:val="00BD1B1B"/>
    <w:rsid w:val="00BD2821"/>
    <w:rsid w:val="00BD2EEF"/>
    <w:rsid w:val="00BD58CF"/>
    <w:rsid w:val="00BD7F29"/>
    <w:rsid w:val="00BE0B87"/>
    <w:rsid w:val="00BE1CD2"/>
    <w:rsid w:val="00BE2140"/>
    <w:rsid w:val="00BE2FAE"/>
    <w:rsid w:val="00BE31B9"/>
    <w:rsid w:val="00BE3DBB"/>
    <w:rsid w:val="00BE3FD4"/>
    <w:rsid w:val="00BE544B"/>
    <w:rsid w:val="00BE5680"/>
    <w:rsid w:val="00BE6B99"/>
    <w:rsid w:val="00BE7681"/>
    <w:rsid w:val="00BF1B2A"/>
    <w:rsid w:val="00BF3A65"/>
    <w:rsid w:val="00BF3F49"/>
    <w:rsid w:val="00BF5F30"/>
    <w:rsid w:val="00BF6522"/>
    <w:rsid w:val="00BF7AA6"/>
    <w:rsid w:val="00BF7ABF"/>
    <w:rsid w:val="00C003FC"/>
    <w:rsid w:val="00C00B68"/>
    <w:rsid w:val="00C022DB"/>
    <w:rsid w:val="00C02923"/>
    <w:rsid w:val="00C04A64"/>
    <w:rsid w:val="00C04E26"/>
    <w:rsid w:val="00C04F80"/>
    <w:rsid w:val="00C05C35"/>
    <w:rsid w:val="00C06E70"/>
    <w:rsid w:val="00C07297"/>
    <w:rsid w:val="00C117E6"/>
    <w:rsid w:val="00C123FE"/>
    <w:rsid w:val="00C1594A"/>
    <w:rsid w:val="00C15CF8"/>
    <w:rsid w:val="00C162F8"/>
    <w:rsid w:val="00C168D0"/>
    <w:rsid w:val="00C16B05"/>
    <w:rsid w:val="00C1776F"/>
    <w:rsid w:val="00C20368"/>
    <w:rsid w:val="00C20EB3"/>
    <w:rsid w:val="00C21BF8"/>
    <w:rsid w:val="00C21EBD"/>
    <w:rsid w:val="00C21ED4"/>
    <w:rsid w:val="00C21F34"/>
    <w:rsid w:val="00C223F7"/>
    <w:rsid w:val="00C25111"/>
    <w:rsid w:val="00C25162"/>
    <w:rsid w:val="00C278CC"/>
    <w:rsid w:val="00C303C2"/>
    <w:rsid w:val="00C309F6"/>
    <w:rsid w:val="00C31299"/>
    <w:rsid w:val="00C34ACD"/>
    <w:rsid w:val="00C34D5D"/>
    <w:rsid w:val="00C34DD9"/>
    <w:rsid w:val="00C3508E"/>
    <w:rsid w:val="00C36202"/>
    <w:rsid w:val="00C36928"/>
    <w:rsid w:val="00C3764B"/>
    <w:rsid w:val="00C37C98"/>
    <w:rsid w:val="00C37D72"/>
    <w:rsid w:val="00C409C6"/>
    <w:rsid w:val="00C40AA4"/>
    <w:rsid w:val="00C41BC4"/>
    <w:rsid w:val="00C42110"/>
    <w:rsid w:val="00C424D2"/>
    <w:rsid w:val="00C42B0D"/>
    <w:rsid w:val="00C42B10"/>
    <w:rsid w:val="00C43CBC"/>
    <w:rsid w:val="00C43E6A"/>
    <w:rsid w:val="00C4420E"/>
    <w:rsid w:val="00C444EB"/>
    <w:rsid w:val="00C447A7"/>
    <w:rsid w:val="00C450AB"/>
    <w:rsid w:val="00C45293"/>
    <w:rsid w:val="00C46957"/>
    <w:rsid w:val="00C47A82"/>
    <w:rsid w:val="00C5027F"/>
    <w:rsid w:val="00C50803"/>
    <w:rsid w:val="00C513DF"/>
    <w:rsid w:val="00C5201D"/>
    <w:rsid w:val="00C559D8"/>
    <w:rsid w:val="00C5624E"/>
    <w:rsid w:val="00C609EC"/>
    <w:rsid w:val="00C61D51"/>
    <w:rsid w:val="00C62A89"/>
    <w:rsid w:val="00C62BFD"/>
    <w:rsid w:val="00C6312A"/>
    <w:rsid w:val="00C6497E"/>
    <w:rsid w:val="00C64B6E"/>
    <w:rsid w:val="00C64D76"/>
    <w:rsid w:val="00C6586E"/>
    <w:rsid w:val="00C65B68"/>
    <w:rsid w:val="00C65E2D"/>
    <w:rsid w:val="00C65F7E"/>
    <w:rsid w:val="00C67D58"/>
    <w:rsid w:val="00C70BDA"/>
    <w:rsid w:val="00C73186"/>
    <w:rsid w:val="00C73616"/>
    <w:rsid w:val="00C7497D"/>
    <w:rsid w:val="00C74A3F"/>
    <w:rsid w:val="00C757DC"/>
    <w:rsid w:val="00C76782"/>
    <w:rsid w:val="00C7698C"/>
    <w:rsid w:val="00C769E6"/>
    <w:rsid w:val="00C804B9"/>
    <w:rsid w:val="00C807A8"/>
    <w:rsid w:val="00C815F2"/>
    <w:rsid w:val="00C82525"/>
    <w:rsid w:val="00C82891"/>
    <w:rsid w:val="00C831D1"/>
    <w:rsid w:val="00C83561"/>
    <w:rsid w:val="00C851C0"/>
    <w:rsid w:val="00C85243"/>
    <w:rsid w:val="00C859ED"/>
    <w:rsid w:val="00C85B0C"/>
    <w:rsid w:val="00C86E4D"/>
    <w:rsid w:val="00C87438"/>
    <w:rsid w:val="00C876BA"/>
    <w:rsid w:val="00C877ED"/>
    <w:rsid w:val="00C87FBD"/>
    <w:rsid w:val="00C9083E"/>
    <w:rsid w:val="00C9089B"/>
    <w:rsid w:val="00C90AEC"/>
    <w:rsid w:val="00C90D19"/>
    <w:rsid w:val="00C911BB"/>
    <w:rsid w:val="00C91761"/>
    <w:rsid w:val="00C91981"/>
    <w:rsid w:val="00C92BE5"/>
    <w:rsid w:val="00C9527A"/>
    <w:rsid w:val="00C96730"/>
    <w:rsid w:val="00C97AC2"/>
    <w:rsid w:val="00CA0ECB"/>
    <w:rsid w:val="00CA3449"/>
    <w:rsid w:val="00CA3A5E"/>
    <w:rsid w:val="00CA4E1D"/>
    <w:rsid w:val="00CA5288"/>
    <w:rsid w:val="00CA7121"/>
    <w:rsid w:val="00CA739A"/>
    <w:rsid w:val="00CA73CF"/>
    <w:rsid w:val="00CA7660"/>
    <w:rsid w:val="00CA7859"/>
    <w:rsid w:val="00CB0D58"/>
    <w:rsid w:val="00CB1160"/>
    <w:rsid w:val="00CB1223"/>
    <w:rsid w:val="00CB3734"/>
    <w:rsid w:val="00CB3C50"/>
    <w:rsid w:val="00CB5A5B"/>
    <w:rsid w:val="00CB6111"/>
    <w:rsid w:val="00CB68F3"/>
    <w:rsid w:val="00CB6F87"/>
    <w:rsid w:val="00CB6F8E"/>
    <w:rsid w:val="00CC02D3"/>
    <w:rsid w:val="00CC0943"/>
    <w:rsid w:val="00CC1569"/>
    <w:rsid w:val="00CC3035"/>
    <w:rsid w:val="00CC3466"/>
    <w:rsid w:val="00CC3849"/>
    <w:rsid w:val="00CC4C30"/>
    <w:rsid w:val="00CC4ECD"/>
    <w:rsid w:val="00CC5CD4"/>
    <w:rsid w:val="00CD0973"/>
    <w:rsid w:val="00CD25D4"/>
    <w:rsid w:val="00CD2D63"/>
    <w:rsid w:val="00CD4B89"/>
    <w:rsid w:val="00CD58BF"/>
    <w:rsid w:val="00CD78D8"/>
    <w:rsid w:val="00CE0BDC"/>
    <w:rsid w:val="00CE1583"/>
    <w:rsid w:val="00CE2047"/>
    <w:rsid w:val="00CE25D0"/>
    <w:rsid w:val="00CE2815"/>
    <w:rsid w:val="00CE2F73"/>
    <w:rsid w:val="00CE3F4B"/>
    <w:rsid w:val="00CE4583"/>
    <w:rsid w:val="00CE460B"/>
    <w:rsid w:val="00CE502C"/>
    <w:rsid w:val="00CE604F"/>
    <w:rsid w:val="00CE655A"/>
    <w:rsid w:val="00CE6C8C"/>
    <w:rsid w:val="00CE704D"/>
    <w:rsid w:val="00CF0500"/>
    <w:rsid w:val="00CF27FB"/>
    <w:rsid w:val="00CF2B50"/>
    <w:rsid w:val="00CF2D52"/>
    <w:rsid w:val="00CF2D81"/>
    <w:rsid w:val="00CF3059"/>
    <w:rsid w:val="00CF438B"/>
    <w:rsid w:val="00CF48C7"/>
    <w:rsid w:val="00CF54C2"/>
    <w:rsid w:val="00D0030F"/>
    <w:rsid w:val="00D022DE"/>
    <w:rsid w:val="00D02339"/>
    <w:rsid w:val="00D02B6A"/>
    <w:rsid w:val="00D030C6"/>
    <w:rsid w:val="00D034A7"/>
    <w:rsid w:val="00D04820"/>
    <w:rsid w:val="00D055BF"/>
    <w:rsid w:val="00D05E9F"/>
    <w:rsid w:val="00D06499"/>
    <w:rsid w:val="00D06551"/>
    <w:rsid w:val="00D06AD4"/>
    <w:rsid w:val="00D07581"/>
    <w:rsid w:val="00D076FC"/>
    <w:rsid w:val="00D1004B"/>
    <w:rsid w:val="00D10B3F"/>
    <w:rsid w:val="00D11951"/>
    <w:rsid w:val="00D11C42"/>
    <w:rsid w:val="00D12CF2"/>
    <w:rsid w:val="00D1374D"/>
    <w:rsid w:val="00D13822"/>
    <w:rsid w:val="00D1383C"/>
    <w:rsid w:val="00D14399"/>
    <w:rsid w:val="00D16348"/>
    <w:rsid w:val="00D16977"/>
    <w:rsid w:val="00D1705C"/>
    <w:rsid w:val="00D17A3D"/>
    <w:rsid w:val="00D17B78"/>
    <w:rsid w:val="00D2060F"/>
    <w:rsid w:val="00D20815"/>
    <w:rsid w:val="00D219F5"/>
    <w:rsid w:val="00D24727"/>
    <w:rsid w:val="00D24945"/>
    <w:rsid w:val="00D2592D"/>
    <w:rsid w:val="00D26389"/>
    <w:rsid w:val="00D2719A"/>
    <w:rsid w:val="00D30873"/>
    <w:rsid w:val="00D311FA"/>
    <w:rsid w:val="00D3166A"/>
    <w:rsid w:val="00D32349"/>
    <w:rsid w:val="00D32AE8"/>
    <w:rsid w:val="00D32EE9"/>
    <w:rsid w:val="00D33B01"/>
    <w:rsid w:val="00D3557F"/>
    <w:rsid w:val="00D36B5F"/>
    <w:rsid w:val="00D37654"/>
    <w:rsid w:val="00D37E1E"/>
    <w:rsid w:val="00D37FFC"/>
    <w:rsid w:val="00D4019C"/>
    <w:rsid w:val="00D401ED"/>
    <w:rsid w:val="00D402FD"/>
    <w:rsid w:val="00D40AFC"/>
    <w:rsid w:val="00D42E0F"/>
    <w:rsid w:val="00D42FA1"/>
    <w:rsid w:val="00D43065"/>
    <w:rsid w:val="00D43D48"/>
    <w:rsid w:val="00D43DF4"/>
    <w:rsid w:val="00D46BB0"/>
    <w:rsid w:val="00D50569"/>
    <w:rsid w:val="00D515C3"/>
    <w:rsid w:val="00D5178F"/>
    <w:rsid w:val="00D51C03"/>
    <w:rsid w:val="00D52465"/>
    <w:rsid w:val="00D55027"/>
    <w:rsid w:val="00D57D8B"/>
    <w:rsid w:val="00D612E6"/>
    <w:rsid w:val="00D615B3"/>
    <w:rsid w:val="00D63ECF"/>
    <w:rsid w:val="00D64540"/>
    <w:rsid w:val="00D6460F"/>
    <w:rsid w:val="00D656B8"/>
    <w:rsid w:val="00D6642E"/>
    <w:rsid w:val="00D6733A"/>
    <w:rsid w:val="00D67F4E"/>
    <w:rsid w:val="00D717DD"/>
    <w:rsid w:val="00D7180D"/>
    <w:rsid w:val="00D721E4"/>
    <w:rsid w:val="00D72DB9"/>
    <w:rsid w:val="00D73160"/>
    <w:rsid w:val="00D7383F"/>
    <w:rsid w:val="00D73C68"/>
    <w:rsid w:val="00D7569B"/>
    <w:rsid w:val="00D766AE"/>
    <w:rsid w:val="00D805D8"/>
    <w:rsid w:val="00D82E9F"/>
    <w:rsid w:val="00D83057"/>
    <w:rsid w:val="00D85D85"/>
    <w:rsid w:val="00D90123"/>
    <w:rsid w:val="00D90273"/>
    <w:rsid w:val="00D90E22"/>
    <w:rsid w:val="00D90F73"/>
    <w:rsid w:val="00D914F2"/>
    <w:rsid w:val="00D918DE"/>
    <w:rsid w:val="00D91CAC"/>
    <w:rsid w:val="00D91E88"/>
    <w:rsid w:val="00D92037"/>
    <w:rsid w:val="00D924F8"/>
    <w:rsid w:val="00D9361E"/>
    <w:rsid w:val="00D93AA3"/>
    <w:rsid w:val="00D93B10"/>
    <w:rsid w:val="00D94981"/>
    <w:rsid w:val="00D95C56"/>
    <w:rsid w:val="00DA0B4A"/>
    <w:rsid w:val="00DA1247"/>
    <w:rsid w:val="00DA1A48"/>
    <w:rsid w:val="00DA1A72"/>
    <w:rsid w:val="00DA3A7E"/>
    <w:rsid w:val="00DA4311"/>
    <w:rsid w:val="00DA76EE"/>
    <w:rsid w:val="00DB0119"/>
    <w:rsid w:val="00DB03DC"/>
    <w:rsid w:val="00DB0D4E"/>
    <w:rsid w:val="00DB1869"/>
    <w:rsid w:val="00DB2401"/>
    <w:rsid w:val="00DB329F"/>
    <w:rsid w:val="00DB3FFB"/>
    <w:rsid w:val="00DB4000"/>
    <w:rsid w:val="00DB46B8"/>
    <w:rsid w:val="00DB5300"/>
    <w:rsid w:val="00DB54EB"/>
    <w:rsid w:val="00DB5D80"/>
    <w:rsid w:val="00DB6164"/>
    <w:rsid w:val="00DB63C0"/>
    <w:rsid w:val="00DB6528"/>
    <w:rsid w:val="00DB6E58"/>
    <w:rsid w:val="00DC0A9F"/>
    <w:rsid w:val="00DC1D99"/>
    <w:rsid w:val="00DC3BF1"/>
    <w:rsid w:val="00DC4717"/>
    <w:rsid w:val="00DC48C7"/>
    <w:rsid w:val="00DC4CB5"/>
    <w:rsid w:val="00DC599E"/>
    <w:rsid w:val="00DC5F2B"/>
    <w:rsid w:val="00DC6238"/>
    <w:rsid w:val="00DC6D0B"/>
    <w:rsid w:val="00DC6E85"/>
    <w:rsid w:val="00DC7FF7"/>
    <w:rsid w:val="00DD08C8"/>
    <w:rsid w:val="00DD1A0C"/>
    <w:rsid w:val="00DD27FD"/>
    <w:rsid w:val="00DD3931"/>
    <w:rsid w:val="00DD3E43"/>
    <w:rsid w:val="00DD493D"/>
    <w:rsid w:val="00DD5283"/>
    <w:rsid w:val="00DD5D43"/>
    <w:rsid w:val="00DD5FD9"/>
    <w:rsid w:val="00DD765B"/>
    <w:rsid w:val="00DD7F77"/>
    <w:rsid w:val="00DE0466"/>
    <w:rsid w:val="00DE0904"/>
    <w:rsid w:val="00DE10BF"/>
    <w:rsid w:val="00DE20AE"/>
    <w:rsid w:val="00DE36F4"/>
    <w:rsid w:val="00DE3767"/>
    <w:rsid w:val="00DE3BC8"/>
    <w:rsid w:val="00DE4527"/>
    <w:rsid w:val="00DE5D08"/>
    <w:rsid w:val="00DE671C"/>
    <w:rsid w:val="00DE6DB7"/>
    <w:rsid w:val="00DF07A1"/>
    <w:rsid w:val="00DF1309"/>
    <w:rsid w:val="00DF1357"/>
    <w:rsid w:val="00DF2A39"/>
    <w:rsid w:val="00DF2A9A"/>
    <w:rsid w:val="00DF3ADA"/>
    <w:rsid w:val="00DF40A9"/>
    <w:rsid w:val="00DF43C8"/>
    <w:rsid w:val="00DF5814"/>
    <w:rsid w:val="00DF5912"/>
    <w:rsid w:val="00DF59B9"/>
    <w:rsid w:val="00DF5C23"/>
    <w:rsid w:val="00DF6574"/>
    <w:rsid w:val="00DF669F"/>
    <w:rsid w:val="00DF6848"/>
    <w:rsid w:val="00DF732C"/>
    <w:rsid w:val="00DF7EA3"/>
    <w:rsid w:val="00DF7FB4"/>
    <w:rsid w:val="00E0013F"/>
    <w:rsid w:val="00E002F7"/>
    <w:rsid w:val="00E00A9D"/>
    <w:rsid w:val="00E02F0D"/>
    <w:rsid w:val="00E03867"/>
    <w:rsid w:val="00E0664D"/>
    <w:rsid w:val="00E06C1A"/>
    <w:rsid w:val="00E071B7"/>
    <w:rsid w:val="00E10D5C"/>
    <w:rsid w:val="00E1112D"/>
    <w:rsid w:val="00E11E0C"/>
    <w:rsid w:val="00E12756"/>
    <w:rsid w:val="00E1361A"/>
    <w:rsid w:val="00E14ABF"/>
    <w:rsid w:val="00E16BBA"/>
    <w:rsid w:val="00E2036F"/>
    <w:rsid w:val="00E2086D"/>
    <w:rsid w:val="00E20F8F"/>
    <w:rsid w:val="00E238AB"/>
    <w:rsid w:val="00E23BC4"/>
    <w:rsid w:val="00E23E90"/>
    <w:rsid w:val="00E25EEE"/>
    <w:rsid w:val="00E2616C"/>
    <w:rsid w:val="00E26469"/>
    <w:rsid w:val="00E26BAA"/>
    <w:rsid w:val="00E2747E"/>
    <w:rsid w:val="00E27DCE"/>
    <w:rsid w:val="00E3052C"/>
    <w:rsid w:val="00E30592"/>
    <w:rsid w:val="00E30C03"/>
    <w:rsid w:val="00E30C23"/>
    <w:rsid w:val="00E319F9"/>
    <w:rsid w:val="00E321EA"/>
    <w:rsid w:val="00E32337"/>
    <w:rsid w:val="00E32DEF"/>
    <w:rsid w:val="00E33C5A"/>
    <w:rsid w:val="00E3435C"/>
    <w:rsid w:val="00E34F57"/>
    <w:rsid w:val="00E3527B"/>
    <w:rsid w:val="00E35F60"/>
    <w:rsid w:val="00E35F91"/>
    <w:rsid w:val="00E36045"/>
    <w:rsid w:val="00E3775C"/>
    <w:rsid w:val="00E4067B"/>
    <w:rsid w:val="00E4278E"/>
    <w:rsid w:val="00E44D65"/>
    <w:rsid w:val="00E46529"/>
    <w:rsid w:val="00E46C48"/>
    <w:rsid w:val="00E51F76"/>
    <w:rsid w:val="00E52EEE"/>
    <w:rsid w:val="00E53A74"/>
    <w:rsid w:val="00E53D83"/>
    <w:rsid w:val="00E54004"/>
    <w:rsid w:val="00E55580"/>
    <w:rsid w:val="00E55CBD"/>
    <w:rsid w:val="00E561AE"/>
    <w:rsid w:val="00E604F3"/>
    <w:rsid w:val="00E61972"/>
    <w:rsid w:val="00E62B57"/>
    <w:rsid w:val="00E639BF"/>
    <w:rsid w:val="00E64116"/>
    <w:rsid w:val="00E645E1"/>
    <w:rsid w:val="00E648E0"/>
    <w:rsid w:val="00E64FA8"/>
    <w:rsid w:val="00E65074"/>
    <w:rsid w:val="00E65828"/>
    <w:rsid w:val="00E6686E"/>
    <w:rsid w:val="00E66E21"/>
    <w:rsid w:val="00E67964"/>
    <w:rsid w:val="00E70A96"/>
    <w:rsid w:val="00E70D5B"/>
    <w:rsid w:val="00E718AC"/>
    <w:rsid w:val="00E7355A"/>
    <w:rsid w:val="00E74B4E"/>
    <w:rsid w:val="00E7513C"/>
    <w:rsid w:val="00E75FC4"/>
    <w:rsid w:val="00E75FD9"/>
    <w:rsid w:val="00E7768B"/>
    <w:rsid w:val="00E778C5"/>
    <w:rsid w:val="00E77CE6"/>
    <w:rsid w:val="00E8179E"/>
    <w:rsid w:val="00E824CB"/>
    <w:rsid w:val="00E83CB8"/>
    <w:rsid w:val="00E83CF6"/>
    <w:rsid w:val="00E85B22"/>
    <w:rsid w:val="00E87A5B"/>
    <w:rsid w:val="00E9034C"/>
    <w:rsid w:val="00E91382"/>
    <w:rsid w:val="00E92BA6"/>
    <w:rsid w:val="00E92FD9"/>
    <w:rsid w:val="00E93AEE"/>
    <w:rsid w:val="00E95D25"/>
    <w:rsid w:val="00E95F23"/>
    <w:rsid w:val="00E95FAC"/>
    <w:rsid w:val="00E96539"/>
    <w:rsid w:val="00E96E92"/>
    <w:rsid w:val="00E970F9"/>
    <w:rsid w:val="00E97817"/>
    <w:rsid w:val="00EA090E"/>
    <w:rsid w:val="00EA0E41"/>
    <w:rsid w:val="00EA1085"/>
    <w:rsid w:val="00EA40AC"/>
    <w:rsid w:val="00EA453B"/>
    <w:rsid w:val="00EA4B86"/>
    <w:rsid w:val="00EA4CAE"/>
    <w:rsid w:val="00EB0499"/>
    <w:rsid w:val="00EB082E"/>
    <w:rsid w:val="00EB134B"/>
    <w:rsid w:val="00EB1684"/>
    <w:rsid w:val="00EB1A7B"/>
    <w:rsid w:val="00EB2605"/>
    <w:rsid w:val="00EB35F3"/>
    <w:rsid w:val="00EB4577"/>
    <w:rsid w:val="00EB4F62"/>
    <w:rsid w:val="00EB5907"/>
    <w:rsid w:val="00EB660E"/>
    <w:rsid w:val="00EB70C5"/>
    <w:rsid w:val="00EB7290"/>
    <w:rsid w:val="00EC01FB"/>
    <w:rsid w:val="00EC0639"/>
    <w:rsid w:val="00EC1D8C"/>
    <w:rsid w:val="00EC22D1"/>
    <w:rsid w:val="00EC25FD"/>
    <w:rsid w:val="00EC2AF9"/>
    <w:rsid w:val="00EC42AC"/>
    <w:rsid w:val="00EC6099"/>
    <w:rsid w:val="00EC73AB"/>
    <w:rsid w:val="00EC7A0D"/>
    <w:rsid w:val="00EC7C50"/>
    <w:rsid w:val="00ED0804"/>
    <w:rsid w:val="00ED0909"/>
    <w:rsid w:val="00ED14CD"/>
    <w:rsid w:val="00ED196B"/>
    <w:rsid w:val="00ED2F79"/>
    <w:rsid w:val="00ED3BB6"/>
    <w:rsid w:val="00ED47A9"/>
    <w:rsid w:val="00ED48AC"/>
    <w:rsid w:val="00ED51D7"/>
    <w:rsid w:val="00ED60C1"/>
    <w:rsid w:val="00ED7F13"/>
    <w:rsid w:val="00EE034B"/>
    <w:rsid w:val="00EE2375"/>
    <w:rsid w:val="00EE3DEB"/>
    <w:rsid w:val="00EE3EA1"/>
    <w:rsid w:val="00EE4339"/>
    <w:rsid w:val="00EE4BD2"/>
    <w:rsid w:val="00EE4D6E"/>
    <w:rsid w:val="00EE6EA1"/>
    <w:rsid w:val="00EE7207"/>
    <w:rsid w:val="00EF0793"/>
    <w:rsid w:val="00EF226C"/>
    <w:rsid w:val="00EF24FA"/>
    <w:rsid w:val="00EF26DB"/>
    <w:rsid w:val="00EF2EFD"/>
    <w:rsid w:val="00EF31D4"/>
    <w:rsid w:val="00EF3F7B"/>
    <w:rsid w:val="00EF6258"/>
    <w:rsid w:val="00EF6E8B"/>
    <w:rsid w:val="00EF6EEF"/>
    <w:rsid w:val="00EF7C07"/>
    <w:rsid w:val="00F01456"/>
    <w:rsid w:val="00F015F3"/>
    <w:rsid w:val="00F016D8"/>
    <w:rsid w:val="00F022AA"/>
    <w:rsid w:val="00F023C8"/>
    <w:rsid w:val="00F04026"/>
    <w:rsid w:val="00F042EC"/>
    <w:rsid w:val="00F04406"/>
    <w:rsid w:val="00F0489D"/>
    <w:rsid w:val="00F04DED"/>
    <w:rsid w:val="00F05A0B"/>
    <w:rsid w:val="00F06D22"/>
    <w:rsid w:val="00F072AD"/>
    <w:rsid w:val="00F07F78"/>
    <w:rsid w:val="00F14500"/>
    <w:rsid w:val="00F14807"/>
    <w:rsid w:val="00F14E15"/>
    <w:rsid w:val="00F15EF2"/>
    <w:rsid w:val="00F17855"/>
    <w:rsid w:val="00F20E6E"/>
    <w:rsid w:val="00F20EB3"/>
    <w:rsid w:val="00F21594"/>
    <w:rsid w:val="00F216A0"/>
    <w:rsid w:val="00F219C5"/>
    <w:rsid w:val="00F21CFD"/>
    <w:rsid w:val="00F232F4"/>
    <w:rsid w:val="00F23792"/>
    <w:rsid w:val="00F2611B"/>
    <w:rsid w:val="00F30699"/>
    <w:rsid w:val="00F31D11"/>
    <w:rsid w:val="00F32305"/>
    <w:rsid w:val="00F327A8"/>
    <w:rsid w:val="00F33A17"/>
    <w:rsid w:val="00F33B0C"/>
    <w:rsid w:val="00F33B65"/>
    <w:rsid w:val="00F344F5"/>
    <w:rsid w:val="00F375CF"/>
    <w:rsid w:val="00F40BC8"/>
    <w:rsid w:val="00F412D0"/>
    <w:rsid w:val="00F41D06"/>
    <w:rsid w:val="00F434BB"/>
    <w:rsid w:val="00F44423"/>
    <w:rsid w:val="00F449EA"/>
    <w:rsid w:val="00F44F24"/>
    <w:rsid w:val="00F4702B"/>
    <w:rsid w:val="00F47335"/>
    <w:rsid w:val="00F4792C"/>
    <w:rsid w:val="00F503F3"/>
    <w:rsid w:val="00F51B2F"/>
    <w:rsid w:val="00F51E81"/>
    <w:rsid w:val="00F522FB"/>
    <w:rsid w:val="00F52575"/>
    <w:rsid w:val="00F53826"/>
    <w:rsid w:val="00F538E1"/>
    <w:rsid w:val="00F53D12"/>
    <w:rsid w:val="00F53EC4"/>
    <w:rsid w:val="00F5743B"/>
    <w:rsid w:val="00F5779C"/>
    <w:rsid w:val="00F60354"/>
    <w:rsid w:val="00F60A8F"/>
    <w:rsid w:val="00F60DB9"/>
    <w:rsid w:val="00F60F4E"/>
    <w:rsid w:val="00F62559"/>
    <w:rsid w:val="00F62B23"/>
    <w:rsid w:val="00F62C33"/>
    <w:rsid w:val="00F645E8"/>
    <w:rsid w:val="00F65C1E"/>
    <w:rsid w:val="00F65DC2"/>
    <w:rsid w:val="00F65F0D"/>
    <w:rsid w:val="00F66B78"/>
    <w:rsid w:val="00F66CF1"/>
    <w:rsid w:val="00F70426"/>
    <w:rsid w:val="00F7108B"/>
    <w:rsid w:val="00F71BFE"/>
    <w:rsid w:val="00F71C5D"/>
    <w:rsid w:val="00F7292F"/>
    <w:rsid w:val="00F72CB9"/>
    <w:rsid w:val="00F731A4"/>
    <w:rsid w:val="00F73718"/>
    <w:rsid w:val="00F7443A"/>
    <w:rsid w:val="00F745DB"/>
    <w:rsid w:val="00F74686"/>
    <w:rsid w:val="00F74C32"/>
    <w:rsid w:val="00F757B1"/>
    <w:rsid w:val="00F76947"/>
    <w:rsid w:val="00F77E1E"/>
    <w:rsid w:val="00F80344"/>
    <w:rsid w:val="00F8171D"/>
    <w:rsid w:val="00F83CFE"/>
    <w:rsid w:val="00F84BA3"/>
    <w:rsid w:val="00F85E5B"/>
    <w:rsid w:val="00F86564"/>
    <w:rsid w:val="00F86EE6"/>
    <w:rsid w:val="00F87A7C"/>
    <w:rsid w:val="00F903DE"/>
    <w:rsid w:val="00F9134F"/>
    <w:rsid w:val="00F9166C"/>
    <w:rsid w:val="00F926CF"/>
    <w:rsid w:val="00F926E9"/>
    <w:rsid w:val="00F92790"/>
    <w:rsid w:val="00F936C9"/>
    <w:rsid w:val="00F938C2"/>
    <w:rsid w:val="00F93BD5"/>
    <w:rsid w:val="00F93C8D"/>
    <w:rsid w:val="00F93E97"/>
    <w:rsid w:val="00F94072"/>
    <w:rsid w:val="00F942E8"/>
    <w:rsid w:val="00F94620"/>
    <w:rsid w:val="00F947F4"/>
    <w:rsid w:val="00F948EA"/>
    <w:rsid w:val="00F94C8F"/>
    <w:rsid w:val="00F957BC"/>
    <w:rsid w:val="00F95ACC"/>
    <w:rsid w:val="00F96126"/>
    <w:rsid w:val="00F96D62"/>
    <w:rsid w:val="00F97B2C"/>
    <w:rsid w:val="00FA013A"/>
    <w:rsid w:val="00FA0838"/>
    <w:rsid w:val="00FA09EF"/>
    <w:rsid w:val="00FA1082"/>
    <w:rsid w:val="00FA1372"/>
    <w:rsid w:val="00FA13FF"/>
    <w:rsid w:val="00FA36A8"/>
    <w:rsid w:val="00FA3EEC"/>
    <w:rsid w:val="00FA4FA7"/>
    <w:rsid w:val="00FA504F"/>
    <w:rsid w:val="00FA6271"/>
    <w:rsid w:val="00FA6CCF"/>
    <w:rsid w:val="00FA6EFE"/>
    <w:rsid w:val="00FA77C1"/>
    <w:rsid w:val="00FA7E9E"/>
    <w:rsid w:val="00FB175A"/>
    <w:rsid w:val="00FB1A34"/>
    <w:rsid w:val="00FB35AE"/>
    <w:rsid w:val="00FB4C26"/>
    <w:rsid w:val="00FB5B87"/>
    <w:rsid w:val="00FB61A9"/>
    <w:rsid w:val="00FB702C"/>
    <w:rsid w:val="00FB72C0"/>
    <w:rsid w:val="00FB757A"/>
    <w:rsid w:val="00FB7DAE"/>
    <w:rsid w:val="00FB7F54"/>
    <w:rsid w:val="00FC0043"/>
    <w:rsid w:val="00FC1D27"/>
    <w:rsid w:val="00FC2C91"/>
    <w:rsid w:val="00FC3B5F"/>
    <w:rsid w:val="00FC4BBB"/>
    <w:rsid w:val="00FC6B22"/>
    <w:rsid w:val="00FC6E39"/>
    <w:rsid w:val="00FC7403"/>
    <w:rsid w:val="00FC7877"/>
    <w:rsid w:val="00FD1ED4"/>
    <w:rsid w:val="00FD2407"/>
    <w:rsid w:val="00FD25C5"/>
    <w:rsid w:val="00FD306A"/>
    <w:rsid w:val="00FD36D9"/>
    <w:rsid w:val="00FD401E"/>
    <w:rsid w:val="00FD4099"/>
    <w:rsid w:val="00FD4320"/>
    <w:rsid w:val="00FD45E0"/>
    <w:rsid w:val="00FD4B40"/>
    <w:rsid w:val="00FD57F5"/>
    <w:rsid w:val="00FD5B19"/>
    <w:rsid w:val="00FD6328"/>
    <w:rsid w:val="00FD7DC7"/>
    <w:rsid w:val="00FD7E58"/>
    <w:rsid w:val="00FE07CC"/>
    <w:rsid w:val="00FE0A31"/>
    <w:rsid w:val="00FE0B3F"/>
    <w:rsid w:val="00FE0DB5"/>
    <w:rsid w:val="00FE19CE"/>
    <w:rsid w:val="00FE1E37"/>
    <w:rsid w:val="00FE2379"/>
    <w:rsid w:val="00FE2DB0"/>
    <w:rsid w:val="00FE312B"/>
    <w:rsid w:val="00FE3455"/>
    <w:rsid w:val="00FE3EEB"/>
    <w:rsid w:val="00FE446D"/>
    <w:rsid w:val="00FE45B9"/>
    <w:rsid w:val="00FE50E7"/>
    <w:rsid w:val="00FE621C"/>
    <w:rsid w:val="00FE697B"/>
    <w:rsid w:val="00FF0881"/>
    <w:rsid w:val="00FF0990"/>
    <w:rsid w:val="00FF23FF"/>
    <w:rsid w:val="00FF264B"/>
    <w:rsid w:val="00FF267D"/>
    <w:rsid w:val="00FF5A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E9F2C9"/>
  <w15:docId w15:val="{186B6CB4-CADA-4B2C-B0AB-493EE2A4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9F2E68"/>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6733A9"/>
    <w:pPr>
      <w:keepNext/>
      <w:spacing w:before="240" w:after="240" w:line="340" w:lineRule="atLeast"/>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6733A9"/>
    <w:pPr>
      <w:spacing w:line="360" w:lineRule="atLeast"/>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6733A9"/>
    <w:pPr>
      <w:spacing w:before="160" w:after="120"/>
    </w:pPr>
  </w:style>
  <w:style w:type="character" w:customStyle="1" w:styleId="BodyTextChar">
    <w:name w:val="Body Text Char"/>
    <w:basedOn w:val="DefaultParagraphFont"/>
    <w:link w:val="BodyText"/>
    <w:rsid w:val="006733A9"/>
    <w:rPr>
      <w:spacing w:val="2"/>
    </w:rPr>
  </w:style>
  <w:style w:type="paragraph" w:styleId="ListBullet">
    <w:name w:val="List Bullet"/>
    <w:basedOn w:val="BodyText"/>
    <w:qFormat/>
    <w:rsid w:val="005A7B60"/>
    <w:pPr>
      <w:numPr>
        <w:numId w:val="2"/>
      </w:numPr>
      <w:tabs>
        <w:tab w:val="clear" w:pos="170"/>
        <w:tab w:val="num" w:pos="284"/>
      </w:tabs>
      <w:spacing w:before="120"/>
      <w:ind w:left="284" w:hanging="284"/>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3"/>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4"/>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5A7B60"/>
    <w:pPr>
      <w:spacing w:before="240"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after="360"/>
      <w:contextualSpacing/>
    </w:pPr>
    <w:rPr>
      <w:b w:val="0"/>
      <w:color w:val="231F20" w:themeColor="text1"/>
    </w:rPr>
  </w:style>
  <w:style w:type="paragraph" w:styleId="IntenseQuote">
    <w:name w:val="Intense Quote"/>
    <w:basedOn w:val="Normal"/>
    <w:next w:val="Normal"/>
    <w:link w:val="IntenseQuoteChar"/>
    <w:uiPriority w:val="30"/>
    <w:qFormat/>
    <w:rsid w:val="000862C5"/>
    <w:pPr>
      <w:pBdr>
        <w:top w:val="single" w:sz="4" w:space="10" w:color="003263" w:themeColor="text2"/>
        <w:bottom w:val="single" w:sz="4" w:space="10" w:color="003263" w:themeColor="text2"/>
      </w:pBdr>
      <w:spacing w:before="360" w:after="360"/>
      <w:jc w:val="center"/>
    </w:pPr>
    <w:rPr>
      <w:rFonts w:asciiTheme="majorHAnsi" w:hAnsiTheme="majorHAnsi"/>
      <w:b/>
      <w:iCs/>
      <w:color w:val="003263" w:themeColor="text2"/>
    </w:rPr>
  </w:style>
  <w:style w:type="character" w:customStyle="1" w:styleId="IntenseQuoteChar">
    <w:name w:val="Intense Quote Char"/>
    <w:basedOn w:val="DefaultParagraphFont"/>
    <w:link w:val="IntenseQuote"/>
    <w:uiPriority w:val="30"/>
    <w:rsid w:val="000862C5"/>
    <w:rPr>
      <w:rFonts w:asciiTheme="majorHAnsi" w:hAnsiTheme="majorHAnsi"/>
      <w:b/>
      <w:iCs/>
      <w:color w:val="003263" w:themeColor="text2"/>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qFormat/>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6C0C14"/>
    <w:pPr>
      <w:tabs>
        <w:tab w:val="right" w:leader="dot" w:pos="5007"/>
      </w:tabs>
      <w:spacing w:after="120"/>
      <w:ind w:right="567"/>
    </w:pPr>
    <w:rPr>
      <w:noProof/>
    </w:rPr>
  </w:style>
  <w:style w:type="paragraph" w:styleId="TOC3">
    <w:name w:val="toc 3"/>
    <w:basedOn w:val="Normal"/>
    <w:next w:val="Normal"/>
    <w:autoRedefine/>
    <w:uiPriority w:val="39"/>
    <w:unhideWhenUsed/>
    <w:rsid w:val="00050579"/>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5E3463"/>
    <w:pPr>
      <w:keepNext/>
      <w:spacing w:line="240" w:lineRule="auto"/>
    </w:pPr>
    <w:rPr>
      <w:b/>
      <w:iCs/>
      <w:color w:val="003263" w:themeColor="text2"/>
      <w:sz w:val="16"/>
      <w:szCs w:val="16"/>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67296A"/>
    <w:pPr>
      <w:tabs>
        <w:tab w:val="right" w:leader="dot" w:pos="5007"/>
      </w:tabs>
      <w:spacing w:before="240" w:after="200"/>
      <w:ind w:right="567"/>
    </w:pPr>
    <w:rPr>
      <w:b/>
      <w:noProof/>
      <w:color w:val="003263" w:themeColor="text2"/>
    </w:rPr>
  </w:style>
  <w:style w:type="paragraph" w:styleId="NormalWeb">
    <w:name w:val="Normal (Web)"/>
    <w:basedOn w:val="Normal"/>
    <w:uiPriority w:val="99"/>
    <w:semiHidden/>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unhideWhenUsed/>
    <w:rsid w:val="00E55580"/>
    <w:pPr>
      <w:numPr>
        <w:ilvl w:val="3"/>
        <w:numId w:val="2"/>
      </w:numPr>
      <w:contextualSpacing/>
    </w:pPr>
  </w:style>
  <w:style w:type="paragraph" w:styleId="ListBullet5">
    <w:name w:val="List Bullet 5"/>
    <w:basedOn w:val="Normal"/>
    <w:unhideWhenUsed/>
    <w:rsid w:val="00E55580"/>
    <w:pPr>
      <w:numPr>
        <w:ilvl w:val="4"/>
        <w:numId w:val="2"/>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5"/>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6"/>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7"/>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Spacebeforetable">
    <w:name w:val="Space before table"/>
    <w:basedOn w:val="Normal"/>
    <w:qFormat/>
    <w:rsid w:val="001237C8"/>
    <w:pPr>
      <w:spacing w:after="60"/>
    </w:pPr>
    <w:rPr>
      <w:spacing w:val="0"/>
      <w:sz w:val="18"/>
      <w:szCs w:val="18"/>
    </w:rPr>
  </w:style>
  <w:style w:type="character" w:customStyle="1" w:styleId="text">
    <w:name w:val="text"/>
    <w:rsid w:val="000B32E8"/>
    <w:rPr>
      <w:rFonts w:ascii="Arial Unicode MS" w:eastAsia="Arial Unicode MS" w:hAnsi="Arial Unicode MS" w:cs="Arial Unicode MS"/>
      <w:sz w:val="20"/>
      <w:szCs w:val="20"/>
    </w:rPr>
  </w:style>
  <w:style w:type="table" w:customStyle="1" w:styleId="table">
    <w:name w:val="table"/>
    <w:uiPriority w:val="99"/>
    <w:rsid w:val="000B32E8"/>
    <w:pPr>
      <w:spacing w:after="160" w:line="259" w:lineRule="auto"/>
    </w:pPr>
    <w:rPr>
      <w:rFonts w:ascii="Arial" w:eastAsia="Arial" w:hAnsi="Arial" w:cs="Arial"/>
      <w:sz w:val="20"/>
      <w:szCs w:val="20"/>
      <w:lang w:val="en-US"/>
    </w:rPr>
    <w:tblPr>
      <w:tblBorders>
        <w:top w:val="single" w:sz="20" w:space="0" w:color="DEDEDE"/>
        <w:left w:val="single" w:sz="20" w:space="0" w:color="DEDEDE"/>
        <w:bottom w:val="single" w:sz="20" w:space="0" w:color="DEDEDE"/>
        <w:right w:val="single" w:sz="20" w:space="0" w:color="DEDEDE"/>
        <w:insideH w:val="single" w:sz="20" w:space="0" w:color="DEDEDE"/>
        <w:insideV w:val="single" w:sz="20" w:space="0" w:color="DEDEDE"/>
      </w:tblBorders>
      <w:tblCellMar>
        <w:top w:w="80" w:type="dxa"/>
        <w:left w:w="80" w:type="dxa"/>
        <w:bottom w:w="80" w:type="dxa"/>
        <w:right w:w="80" w:type="dxa"/>
      </w:tblCellMar>
    </w:tblPr>
  </w:style>
  <w:style w:type="paragraph" w:styleId="ListParagraph">
    <w:name w:val="List Paragraph"/>
    <w:basedOn w:val="Normal"/>
    <w:uiPriority w:val="34"/>
    <w:qFormat/>
    <w:rsid w:val="00C90AEC"/>
    <w:pPr>
      <w:ind w:left="720"/>
      <w:contextualSpacing/>
    </w:pPr>
    <w:rPr>
      <w:spacing w:val="0"/>
      <w:sz w:val="18"/>
      <w:szCs w:val="18"/>
    </w:rPr>
  </w:style>
  <w:style w:type="character" w:customStyle="1" w:styleId="Heading3Char">
    <w:name w:val="Heading 3 Char"/>
    <w:basedOn w:val="DefaultParagraphFont"/>
    <w:link w:val="Heading3"/>
    <w:rsid w:val="006733A9"/>
    <w:rPr>
      <w:rFonts w:asciiTheme="majorHAnsi" w:hAnsiTheme="majorHAnsi"/>
      <w:b/>
      <w:color w:val="003263" w:themeColor="text2"/>
      <w:sz w:val="22"/>
    </w:rPr>
  </w:style>
  <w:style w:type="character" w:styleId="UnresolvedMention">
    <w:name w:val="Unresolved Mention"/>
    <w:basedOn w:val="DefaultParagraphFont"/>
    <w:uiPriority w:val="99"/>
    <w:semiHidden/>
    <w:unhideWhenUsed/>
    <w:rsid w:val="00200775"/>
    <w:rPr>
      <w:color w:val="605E5C"/>
      <w:shd w:val="clear" w:color="auto" w:fill="E1DFDD"/>
    </w:rPr>
  </w:style>
  <w:style w:type="character" w:customStyle="1" w:styleId="Heading1Char">
    <w:name w:val="Heading 1 Char"/>
    <w:basedOn w:val="DefaultParagraphFont"/>
    <w:link w:val="Heading1"/>
    <w:rsid w:val="00CD78D8"/>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6733A9"/>
    <w:rPr>
      <w:rFonts w:asciiTheme="majorHAnsi" w:hAnsiTheme="majorHAnsi"/>
      <w:b/>
      <w:caps/>
      <w:color w:val="003263" w:themeColor="text2"/>
      <w:spacing w:val="6"/>
      <w:sz w:val="24"/>
    </w:rPr>
  </w:style>
  <w:style w:type="character" w:styleId="CommentReference">
    <w:name w:val="annotation reference"/>
    <w:basedOn w:val="DefaultParagraphFont"/>
    <w:semiHidden/>
    <w:unhideWhenUsed/>
    <w:rsid w:val="00FC2C91"/>
    <w:rPr>
      <w:sz w:val="16"/>
      <w:szCs w:val="16"/>
    </w:rPr>
  </w:style>
  <w:style w:type="paragraph" w:styleId="CommentText">
    <w:name w:val="annotation text"/>
    <w:basedOn w:val="Normal"/>
    <w:link w:val="CommentTextChar"/>
    <w:semiHidden/>
    <w:unhideWhenUsed/>
    <w:rsid w:val="00FC2C91"/>
    <w:pPr>
      <w:spacing w:line="240" w:lineRule="auto"/>
    </w:pPr>
    <w:rPr>
      <w:sz w:val="20"/>
      <w:szCs w:val="20"/>
    </w:rPr>
  </w:style>
  <w:style w:type="character" w:customStyle="1" w:styleId="CommentTextChar">
    <w:name w:val="Comment Text Char"/>
    <w:basedOn w:val="DefaultParagraphFont"/>
    <w:link w:val="CommentText"/>
    <w:semiHidden/>
    <w:rsid w:val="00FC2C91"/>
    <w:rPr>
      <w:spacing w:val="2"/>
      <w:sz w:val="20"/>
      <w:szCs w:val="20"/>
    </w:rPr>
  </w:style>
  <w:style w:type="paragraph" w:styleId="CommentSubject">
    <w:name w:val="annotation subject"/>
    <w:basedOn w:val="CommentText"/>
    <w:next w:val="CommentText"/>
    <w:link w:val="CommentSubjectChar"/>
    <w:semiHidden/>
    <w:unhideWhenUsed/>
    <w:rsid w:val="00FC2C91"/>
    <w:rPr>
      <w:b/>
      <w:bCs/>
    </w:rPr>
  </w:style>
  <w:style w:type="character" w:customStyle="1" w:styleId="CommentSubjectChar">
    <w:name w:val="Comment Subject Char"/>
    <w:basedOn w:val="CommentTextChar"/>
    <w:link w:val="CommentSubject"/>
    <w:semiHidden/>
    <w:rsid w:val="00FC2C91"/>
    <w:rPr>
      <w:b/>
      <w:bCs/>
      <w:spacing w:val="2"/>
      <w:sz w:val="20"/>
      <w:szCs w:val="20"/>
    </w:rPr>
  </w:style>
  <w:style w:type="paragraph" w:styleId="Revision">
    <w:name w:val="Revision"/>
    <w:hidden/>
    <w:uiPriority w:val="99"/>
    <w:semiHidden/>
    <w:rsid w:val="00334968"/>
    <w:pPr>
      <w:spacing w:line="240" w:lineRule="auto"/>
    </w:pPr>
    <w:rPr>
      <w:spacing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4394">
      <w:bodyDiv w:val="1"/>
      <w:marLeft w:val="0"/>
      <w:marRight w:val="0"/>
      <w:marTop w:val="0"/>
      <w:marBottom w:val="0"/>
      <w:divBdr>
        <w:top w:val="none" w:sz="0" w:space="0" w:color="auto"/>
        <w:left w:val="none" w:sz="0" w:space="0" w:color="auto"/>
        <w:bottom w:val="none" w:sz="0" w:space="0" w:color="auto"/>
        <w:right w:val="none" w:sz="0" w:space="0" w:color="auto"/>
      </w:divBdr>
    </w:div>
    <w:div w:id="183832313">
      <w:bodyDiv w:val="1"/>
      <w:marLeft w:val="0"/>
      <w:marRight w:val="0"/>
      <w:marTop w:val="0"/>
      <w:marBottom w:val="0"/>
      <w:divBdr>
        <w:top w:val="none" w:sz="0" w:space="0" w:color="auto"/>
        <w:left w:val="none" w:sz="0" w:space="0" w:color="auto"/>
        <w:bottom w:val="none" w:sz="0" w:space="0" w:color="auto"/>
        <w:right w:val="none" w:sz="0" w:space="0" w:color="auto"/>
      </w:divBdr>
    </w:div>
    <w:div w:id="287586352">
      <w:bodyDiv w:val="1"/>
      <w:marLeft w:val="0"/>
      <w:marRight w:val="0"/>
      <w:marTop w:val="0"/>
      <w:marBottom w:val="0"/>
      <w:divBdr>
        <w:top w:val="none" w:sz="0" w:space="0" w:color="auto"/>
        <w:left w:val="none" w:sz="0" w:space="0" w:color="auto"/>
        <w:bottom w:val="none" w:sz="0" w:space="0" w:color="auto"/>
        <w:right w:val="none" w:sz="0" w:space="0" w:color="auto"/>
      </w:divBdr>
    </w:div>
    <w:div w:id="387801605">
      <w:bodyDiv w:val="1"/>
      <w:marLeft w:val="0"/>
      <w:marRight w:val="0"/>
      <w:marTop w:val="0"/>
      <w:marBottom w:val="0"/>
      <w:divBdr>
        <w:top w:val="none" w:sz="0" w:space="0" w:color="auto"/>
        <w:left w:val="none" w:sz="0" w:space="0" w:color="auto"/>
        <w:bottom w:val="none" w:sz="0" w:space="0" w:color="auto"/>
        <w:right w:val="none" w:sz="0" w:space="0" w:color="auto"/>
      </w:divBdr>
    </w:div>
    <w:div w:id="393630132">
      <w:bodyDiv w:val="1"/>
      <w:marLeft w:val="0"/>
      <w:marRight w:val="0"/>
      <w:marTop w:val="0"/>
      <w:marBottom w:val="0"/>
      <w:divBdr>
        <w:top w:val="none" w:sz="0" w:space="0" w:color="auto"/>
        <w:left w:val="none" w:sz="0" w:space="0" w:color="auto"/>
        <w:bottom w:val="none" w:sz="0" w:space="0" w:color="auto"/>
        <w:right w:val="none" w:sz="0" w:space="0" w:color="auto"/>
      </w:divBdr>
    </w:div>
    <w:div w:id="397366615">
      <w:bodyDiv w:val="1"/>
      <w:marLeft w:val="0"/>
      <w:marRight w:val="0"/>
      <w:marTop w:val="0"/>
      <w:marBottom w:val="0"/>
      <w:divBdr>
        <w:top w:val="none" w:sz="0" w:space="0" w:color="auto"/>
        <w:left w:val="none" w:sz="0" w:space="0" w:color="auto"/>
        <w:bottom w:val="none" w:sz="0" w:space="0" w:color="auto"/>
        <w:right w:val="none" w:sz="0" w:space="0" w:color="auto"/>
      </w:divBdr>
    </w:div>
    <w:div w:id="419761131">
      <w:bodyDiv w:val="1"/>
      <w:marLeft w:val="0"/>
      <w:marRight w:val="0"/>
      <w:marTop w:val="0"/>
      <w:marBottom w:val="0"/>
      <w:divBdr>
        <w:top w:val="none" w:sz="0" w:space="0" w:color="auto"/>
        <w:left w:val="none" w:sz="0" w:space="0" w:color="auto"/>
        <w:bottom w:val="none" w:sz="0" w:space="0" w:color="auto"/>
        <w:right w:val="none" w:sz="0" w:space="0" w:color="auto"/>
      </w:divBdr>
    </w:div>
    <w:div w:id="647325605">
      <w:bodyDiv w:val="1"/>
      <w:marLeft w:val="0"/>
      <w:marRight w:val="0"/>
      <w:marTop w:val="0"/>
      <w:marBottom w:val="0"/>
      <w:divBdr>
        <w:top w:val="none" w:sz="0" w:space="0" w:color="auto"/>
        <w:left w:val="none" w:sz="0" w:space="0" w:color="auto"/>
        <w:bottom w:val="none" w:sz="0" w:space="0" w:color="auto"/>
        <w:right w:val="none" w:sz="0" w:space="0" w:color="auto"/>
      </w:divBdr>
      <w:divsChild>
        <w:div w:id="404570608">
          <w:marLeft w:val="0"/>
          <w:marRight w:val="0"/>
          <w:marTop w:val="0"/>
          <w:marBottom w:val="0"/>
          <w:divBdr>
            <w:top w:val="none" w:sz="0" w:space="0" w:color="auto"/>
            <w:left w:val="none" w:sz="0" w:space="0" w:color="auto"/>
            <w:bottom w:val="none" w:sz="0" w:space="0" w:color="auto"/>
            <w:right w:val="none" w:sz="0" w:space="0" w:color="auto"/>
          </w:divBdr>
          <w:divsChild>
            <w:div w:id="1116099337">
              <w:marLeft w:val="0"/>
              <w:marRight w:val="0"/>
              <w:marTop w:val="0"/>
              <w:marBottom w:val="0"/>
              <w:divBdr>
                <w:top w:val="none" w:sz="0" w:space="0" w:color="auto"/>
                <w:left w:val="none" w:sz="0" w:space="0" w:color="auto"/>
                <w:bottom w:val="none" w:sz="0" w:space="0" w:color="auto"/>
                <w:right w:val="none" w:sz="0" w:space="0" w:color="auto"/>
              </w:divBdr>
              <w:divsChild>
                <w:div w:id="1068766611">
                  <w:marLeft w:val="0"/>
                  <w:marRight w:val="0"/>
                  <w:marTop w:val="375"/>
                  <w:marBottom w:val="375"/>
                  <w:divBdr>
                    <w:top w:val="none" w:sz="0" w:space="0" w:color="auto"/>
                    <w:left w:val="none" w:sz="0" w:space="0" w:color="auto"/>
                    <w:bottom w:val="none" w:sz="0" w:space="0" w:color="auto"/>
                    <w:right w:val="none" w:sz="0" w:space="0" w:color="auto"/>
                  </w:divBdr>
                  <w:divsChild>
                    <w:div w:id="1340892502">
                      <w:marLeft w:val="0"/>
                      <w:marRight w:val="0"/>
                      <w:marTop w:val="0"/>
                      <w:marBottom w:val="0"/>
                      <w:divBdr>
                        <w:top w:val="none" w:sz="0" w:space="0" w:color="auto"/>
                        <w:left w:val="none" w:sz="0" w:space="0" w:color="auto"/>
                        <w:bottom w:val="none" w:sz="0" w:space="0" w:color="auto"/>
                        <w:right w:val="none" w:sz="0" w:space="0" w:color="auto"/>
                      </w:divBdr>
                      <w:divsChild>
                        <w:div w:id="317459172">
                          <w:marLeft w:val="0"/>
                          <w:marRight w:val="0"/>
                          <w:marTop w:val="0"/>
                          <w:marBottom w:val="300"/>
                          <w:divBdr>
                            <w:top w:val="none" w:sz="0" w:space="0" w:color="auto"/>
                            <w:left w:val="none" w:sz="0" w:space="0" w:color="auto"/>
                            <w:bottom w:val="none" w:sz="0" w:space="0" w:color="auto"/>
                            <w:right w:val="none" w:sz="0" w:space="0" w:color="auto"/>
                          </w:divBdr>
                          <w:divsChild>
                            <w:div w:id="1756976314">
                              <w:marLeft w:val="0"/>
                              <w:marRight w:val="0"/>
                              <w:marTop w:val="0"/>
                              <w:marBottom w:val="0"/>
                              <w:divBdr>
                                <w:top w:val="none" w:sz="0" w:space="0" w:color="auto"/>
                                <w:left w:val="none" w:sz="0" w:space="0" w:color="auto"/>
                                <w:bottom w:val="none" w:sz="0" w:space="0" w:color="auto"/>
                                <w:right w:val="none" w:sz="0" w:space="0" w:color="auto"/>
                              </w:divBdr>
                              <w:divsChild>
                                <w:div w:id="484932502">
                                  <w:marLeft w:val="0"/>
                                  <w:marRight w:val="0"/>
                                  <w:marTop w:val="240"/>
                                  <w:marBottom w:val="240"/>
                                  <w:divBdr>
                                    <w:top w:val="none" w:sz="0" w:space="0" w:color="auto"/>
                                    <w:left w:val="none" w:sz="0" w:space="0" w:color="auto"/>
                                    <w:bottom w:val="single" w:sz="6" w:space="24" w:color="auto"/>
                                    <w:right w:val="none" w:sz="0" w:space="0" w:color="auto"/>
                                  </w:divBdr>
                                  <w:divsChild>
                                    <w:div w:id="1782721947">
                                      <w:marLeft w:val="0"/>
                                      <w:marRight w:val="0"/>
                                      <w:marTop w:val="0"/>
                                      <w:marBottom w:val="0"/>
                                      <w:divBdr>
                                        <w:top w:val="none" w:sz="0" w:space="0" w:color="auto"/>
                                        <w:left w:val="none" w:sz="0" w:space="0" w:color="auto"/>
                                        <w:bottom w:val="none" w:sz="0" w:space="0" w:color="auto"/>
                                        <w:right w:val="none" w:sz="0" w:space="0" w:color="auto"/>
                                      </w:divBdr>
                                      <w:divsChild>
                                        <w:div w:id="1357536645">
                                          <w:marLeft w:val="0"/>
                                          <w:marRight w:val="0"/>
                                          <w:marTop w:val="0"/>
                                          <w:marBottom w:val="0"/>
                                          <w:divBdr>
                                            <w:top w:val="none" w:sz="0" w:space="0" w:color="auto"/>
                                            <w:left w:val="none" w:sz="0" w:space="0" w:color="auto"/>
                                            <w:bottom w:val="none" w:sz="0" w:space="0" w:color="auto"/>
                                            <w:right w:val="none" w:sz="0" w:space="0" w:color="auto"/>
                                          </w:divBdr>
                                          <w:divsChild>
                                            <w:div w:id="635377568">
                                              <w:marLeft w:val="0"/>
                                              <w:marRight w:val="0"/>
                                              <w:marTop w:val="0"/>
                                              <w:marBottom w:val="0"/>
                                              <w:divBdr>
                                                <w:top w:val="none" w:sz="0" w:space="0" w:color="auto"/>
                                                <w:left w:val="none" w:sz="0" w:space="0" w:color="auto"/>
                                                <w:bottom w:val="none" w:sz="0" w:space="0" w:color="auto"/>
                                                <w:right w:val="none" w:sz="0" w:space="0" w:color="auto"/>
                                              </w:divBdr>
                                              <w:divsChild>
                                                <w:div w:id="280772029">
                                                  <w:marLeft w:val="-225"/>
                                                  <w:marRight w:val="-225"/>
                                                  <w:marTop w:val="0"/>
                                                  <w:marBottom w:val="0"/>
                                                  <w:divBdr>
                                                    <w:top w:val="none" w:sz="0" w:space="0" w:color="auto"/>
                                                    <w:left w:val="none" w:sz="0" w:space="0" w:color="auto"/>
                                                    <w:bottom w:val="none" w:sz="0" w:space="0" w:color="auto"/>
                                                    <w:right w:val="none" w:sz="0" w:space="0" w:color="auto"/>
                                                  </w:divBdr>
                                                  <w:divsChild>
                                                    <w:div w:id="52383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261709">
      <w:bodyDiv w:val="1"/>
      <w:marLeft w:val="0"/>
      <w:marRight w:val="0"/>
      <w:marTop w:val="0"/>
      <w:marBottom w:val="0"/>
      <w:divBdr>
        <w:top w:val="none" w:sz="0" w:space="0" w:color="auto"/>
        <w:left w:val="none" w:sz="0" w:space="0" w:color="auto"/>
        <w:bottom w:val="none" w:sz="0" w:space="0" w:color="auto"/>
        <w:right w:val="none" w:sz="0" w:space="0" w:color="auto"/>
      </w:divBdr>
    </w:div>
    <w:div w:id="723649179">
      <w:bodyDiv w:val="1"/>
      <w:marLeft w:val="0"/>
      <w:marRight w:val="0"/>
      <w:marTop w:val="0"/>
      <w:marBottom w:val="0"/>
      <w:divBdr>
        <w:top w:val="none" w:sz="0" w:space="0" w:color="auto"/>
        <w:left w:val="none" w:sz="0" w:space="0" w:color="auto"/>
        <w:bottom w:val="none" w:sz="0" w:space="0" w:color="auto"/>
        <w:right w:val="none" w:sz="0" w:space="0" w:color="auto"/>
      </w:divBdr>
    </w:div>
    <w:div w:id="731851952">
      <w:bodyDiv w:val="1"/>
      <w:marLeft w:val="0"/>
      <w:marRight w:val="0"/>
      <w:marTop w:val="0"/>
      <w:marBottom w:val="0"/>
      <w:divBdr>
        <w:top w:val="none" w:sz="0" w:space="0" w:color="auto"/>
        <w:left w:val="none" w:sz="0" w:space="0" w:color="auto"/>
        <w:bottom w:val="none" w:sz="0" w:space="0" w:color="auto"/>
        <w:right w:val="none" w:sz="0" w:space="0" w:color="auto"/>
      </w:divBdr>
    </w:div>
    <w:div w:id="1011763165">
      <w:bodyDiv w:val="1"/>
      <w:marLeft w:val="0"/>
      <w:marRight w:val="0"/>
      <w:marTop w:val="0"/>
      <w:marBottom w:val="0"/>
      <w:divBdr>
        <w:top w:val="none" w:sz="0" w:space="0" w:color="auto"/>
        <w:left w:val="none" w:sz="0" w:space="0" w:color="auto"/>
        <w:bottom w:val="none" w:sz="0" w:space="0" w:color="auto"/>
        <w:right w:val="none" w:sz="0" w:space="0" w:color="auto"/>
      </w:divBdr>
    </w:div>
    <w:div w:id="1012687303">
      <w:bodyDiv w:val="1"/>
      <w:marLeft w:val="0"/>
      <w:marRight w:val="0"/>
      <w:marTop w:val="0"/>
      <w:marBottom w:val="0"/>
      <w:divBdr>
        <w:top w:val="none" w:sz="0" w:space="0" w:color="auto"/>
        <w:left w:val="none" w:sz="0" w:space="0" w:color="auto"/>
        <w:bottom w:val="none" w:sz="0" w:space="0" w:color="auto"/>
        <w:right w:val="none" w:sz="0" w:space="0" w:color="auto"/>
      </w:divBdr>
    </w:div>
    <w:div w:id="1073355599">
      <w:bodyDiv w:val="1"/>
      <w:marLeft w:val="0"/>
      <w:marRight w:val="0"/>
      <w:marTop w:val="0"/>
      <w:marBottom w:val="0"/>
      <w:divBdr>
        <w:top w:val="none" w:sz="0" w:space="0" w:color="auto"/>
        <w:left w:val="none" w:sz="0" w:space="0" w:color="auto"/>
        <w:bottom w:val="none" w:sz="0" w:space="0" w:color="auto"/>
        <w:right w:val="none" w:sz="0" w:space="0" w:color="auto"/>
      </w:divBdr>
    </w:div>
    <w:div w:id="1335063857">
      <w:bodyDiv w:val="1"/>
      <w:marLeft w:val="0"/>
      <w:marRight w:val="0"/>
      <w:marTop w:val="0"/>
      <w:marBottom w:val="0"/>
      <w:divBdr>
        <w:top w:val="none" w:sz="0" w:space="0" w:color="auto"/>
        <w:left w:val="none" w:sz="0" w:space="0" w:color="auto"/>
        <w:bottom w:val="none" w:sz="0" w:space="0" w:color="auto"/>
        <w:right w:val="none" w:sz="0" w:space="0" w:color="auto"/>
      </w:divBdr>
    </w:div>
    <w:div w:id="1490515142">
      <w:bodyDiv w:val="1"/>
      <w:marLeft w:val="0"/>
      <w:marRight w:val="0"/>
      <w:marTop w:val="0"/>
      <w:marBottom w:val="0"/>
      <w:divBdr>
        <w:top w:val="none" w:sz="0" w:space="0" w:color="auto"/>
        <w:left w:val="none" w:sz="0" w:space="0" w:color="auto"/>
        <w:bottom w:val="none" w:sz="0" w:space="0" w:color="auto"/>
        <w:right w:val="none" w:sz="0" w:space="0" w:color="auto"/>
      </w:divBdr>
    </w:div>
    <w:div w:id="1617714659">
      <w:bodyDiv w:val="1"/>
      <w:marLeft w:val="0"/>
      <w:marRight w:val="0"/>
      <w:marTop w:val="0"/>
      <w:marBottom w:val="0"/>
      <w:divBdr>
        <w:top w:val="none" w:sz="0" w:space="0" w:color="auto"/>
        <w:left w:val="none" w:sz="0" w:space="0" w:color="auto"/>
        <w:bottom w:val="none" w:sz="0" w:space="0" w:color="auto"/>
        <w:right w:val="none" w:sz="0" w:space="0" w:color="auto"/>
      </w:divBdr>
    </w:div>
    <w:div w:id="1632053416">
      <w:bodyDiv w:val="1"/>
      <w:marLeft w:val="0"/>
      <w:marRight w:val="0"/>
      <w:marTop w:val="0"/>
      <w:marBottom w:val="0"/>
      <w:divBdr>
        <w:top w:val="none" w:sz="0" w:space="0" w:color="auto"/>
        <w:left w:val="none" w:sz="0" w:space="0" w:color="auto"/>
        <w:bottom w:val="none" w:sz="0" w:space="0" w:color="auto"/>
        <w:right w:val="none" w:sz="0" w:space="0" w:color="auto"/>
      </w:divBdr>
    </w:div>
    <w:div w:id="1702392898">
      <w:bodyDiv w:val="1"/>
      <w:marLeft w:val="0"/>
      <w:marRight w:val="0"/>
      <w:marTop w:val="0"/>
      <w:marBottom w:val="0"/>
      <w:divBdr>
        <w:top w:val="none" w:sz="0" w:space="0" w:color="auto"/>
        <w:left w:val="none" w:sz="0" w:space="0" w:color="auto"/>
        <w:bottom w:val="none" w:sz="0" w:space="0" w:color="auto"/>
        <w:right w:val="none" w:sz="0" w:space="0" w:color="auto"/>
      </w:divBdr>
    </w:div>
    <w:div w:id="1743678223">
      <w:bodyDiv w:val="1"/>
      <w:marLeft w:val="0"/>
      <w:marRight w:val="0"/>
      <w:marTop w:val="0"/>
      <w:marBottom w:val="0"/>
      <w:divBdr>
        <w:top w:val="none" w:sz="0" w:space="0" w:color="auto"/>
        <w:left w:val="none" w:sz="0" w:space="0" w:color="auto"/>
        <w:bottom w:val="none" w:sz="0" w:space="0" w:color="auto"/>
        <w:right w:val="none" w:sz="0" w:space="0" w:color="auto"/>
      </w:divBdr>
    </w:div>
    <w:div w:id="1817605916">
      <w:bodyDiv w:val="1"/>
      <w:marLeft w:val="0"/>
      <w:marRight w:val="0"/>
      <w:marTop w:val="0"/>
      <w:marBottom w:val="0"/>
      <w:divBdr>
        <w:top w:val="none" w:sz="0" w:space="0" w:color="auto"/>
        <w:left w:val="none" w:sz="0" w:space="0" w:color="auto"/>
        <w:bottom w:val="none" w:sz="0" w:space="0" w:color="auto"/>
        <w:right w:val="none" w:sz="0" w:space="0" w:color="auto"/>
      </w:divBdr>
    </w:div>
    <w:div w:id="2029792258">
      <w:bodyDiv w:val="1"/>
      <w:marLeft w:val="0"/>
      <w:marRight w:val="0"/>
      <w:marTop w:val="0"/>
      <w:marBottom w:val="0"/>
      <w:divBdr>
        <w:top w:val="none" w:sz="0" w:space="0" w:color="auto"/>
        <w:left w:val="none" w:sz="0" w:space="0" w:color="auto"/>
        <w:bottom w:val="none" w:sz="0" w:space="0" w:color="auto"/>
        <w:right w:val="none" w:sz="0" w:space="0" w:color="auto"/>
      </w:divBdr>
    </w:div>
    <w:div w:id="2072385623">
      <w:bodyDiv w:val="1"/>
      <w:marLeft w:val="0"/>
      <w:marRight w:val="0"/>
      <w:marTop w:val="0"/>
      <w:marBottom w:val="0"/>
      <w:divBdr>
        <w:top w:val="none" w:sz="0" w:space="0" w:color="auto"/>
        <w:left w:val="none" w:sz="0" w:space="0" w:color="auto"/>
        <w:bottom w:val="none" w:sz="0" w:space="0" w:color="auto"/>
        <w:right w:val="none" w:sz="0" w:space="0" w:color="auto"/>
      </w:divBdr>
      <w:divsChild>
        <w:div w:id="2047368232">
          <w:marLeft w:val="0"/>
          <w:marRight w:val="0"/>
          <w:marTop w:val="0"/>
          <w:marBottom w:val="0"/>
          <w:divBdr>
            <w:top w:val="none" w:sz="0" w:space="0" w:color="auto"/>
            <w:left w:val="none" w:sz="0" w:space="0" w:color="auto"/>
            <w:bottom w:val="none" w:sz="0" w:space="0" w:color="auto"/>
            <w:right w:val="none" w:sz="0" w:space="0" w:color="auto"/>
          </w:divBdr>
          <w:divsChild>
            <w:div w:id="911085155">
              <w:marLeft w:val="0"/>
              <w:marRight w:val="0"/>
              <w:marTop w:val="0"/>
              <w:marBottom w:val="0"/>
              <w:divBdr>
                <w:top w:val="none" w:sz="0" w:space="0" w:color="auto"/>
                <w:left w:val="none" w:sz="0" w:space="0" w:color="auto"/>
                <w:bottom w:val="none" w:sz="0" w:space="0" w:color="auto"/>
                <w:right w:val="none" w:sz="0" w:space="0" w:color="auto"/>
              </w:divBdr>
              <w:divsChild>
                <w:div w:id="123735115">
                  <w:marLeft w:val="0"/>
                  <w:marRight w:val="0"/>
                  <w:marTop w:val="0"/>
                  <w:marBottom w:val="0"/>
                  <w:divBdr>
                    <w:top w:val="none" w:sz="0" w:space="0" w:color="auto"/>
                    <w:left w:val="none" w:sz="0" w:space="0" w:color="auto"/>
                    <w:bottom w:val="none" w:sz="0" w:space="0" w:color="auto"/>
                    <w:right w:val="none" w:sz="0" w:space="0" w:color="auto"/>
                  </w:divBdr>
                  <w:divsChild>
                    <w:div w:id="813714731">
                      <w:marLeft w:val="0"/>
                      <w:marRight w:val="0"/>
                      <w:marTop w:val="0"/>
                      <w:marBottom w:val="0"/>
                      <w:divBdr>
                        <w:top w:val="none" w:sz="0" w:space="0" w:color="auto"/>
                        <w:left w:val="none" w:sz="0" w:space="0" w:color="auto"/>
                        <w:bottom w:val="none" w:sz="0" w:space="0" w:color="auto"/>
                        <w:right w:val="none" w:sz="0" w:space="0" w:color="auto"/>
                      </w:divBdr>
                      <w:divsChild>
                        <w:div w:id="86730880">
                          <w:marLeft w:val="0"/>
                          <w:marRight w:val="0"/>
                          <w:marTop w:val="0"/>
                          <w:marBottom w:val="0"/>
                          <w:divBdr>
                            <w:top w:val="none" w:sz="0" w:space="0" w:color="auto"/>
                            <w:left w:val="none" w:sz="0" w:space="0" w:color="auto"/>
                            <w:bottom w:val="none" w:sz="0" w:space="0" w:color="auto"/>
                            <w:right w:val="none" w:sz="0" w:space="0" w:color="auto"/>
                          </w:divBdr>
                          <w:divsChild>
                            <w:div w:id="919678262">
                              <w:marLeft w:val="0"/>
                              <w:marRight w:val="0"/>
                              <w:marTop w:val="0"/>
                              <w:marBottom w:val="0"/>
                              <w:divBdr>
                                <w:top w:val="none" w:sz="0" w:space="0" w:color="auto"/>
                                <w:left w:val="none" w:sz="0" w:space="0" w:color="auto"/>
                                <w:bottom w:val="none" w:sz="0" w:space="0" w:color="auto"/>
                                <w:right w:val="none" w:sz="0" w:space="0" w:color="auto"/>
                              </w:divBdr>
                              <w:divsChild>
                                <w:div w:id="634066900">
                                  <w:marLeft w:val="0"/>
                                  <w:marRight w:val="0"/>
                                  <w:marTop w:val="0"/>
                                  <w:marBottom w:val="0"/>
                                  <w:divBdr>
                                    <w:top w:val="none" w:sz="0" w:space="0" w:color="auto"/>
                                    <w:left w:val="none" w:sz="0" w:space="0" w:color="auto"/>
                                    <w:bottom w:val="none" w:sz="0" w:space="0" w:color="auto"/>
                                    <w:right w:val="none" w:sz="0" w:space="0" w:color="auto"/>
                                  </w:divBdr>
                                  <w:divsChild>
                                    <w:div w:id="1207570087">
                                      <w:marLeft w:val="0"/>
                                      <w:marRight w:val="0"/>
                                      <w:marTop w:val="0"/>
                                      <w:marBottom w:val="0"/>
                                      <w:divBdr>
                                        <w:top w:val="none" w:sz="0" w:space="0" w:color="auto"/>
                                        <w:left w:val="none" w:sz="0" w:space="0" w:color="auto"/>
                                        <w:bottom w:val="none" w:sz="0" w:space="0" w:color="auto"/>
                                        <w:right w:val="none" w:sz="0" w:space="0" w:color="auto"/>
                                      </w:divBdr>
                                      <w:divsChild>
                                        <w:div w:id="1881436757">
                                          <w:marLeft w:val="0"/>
                                          <w:marRight w:val="0"/>
                                          <w:marTop w:val="0"/>
                                          <w:marBottom w:val="0"/>
                                          <w:divBdr>
                                            <w:top w:val="none" w:sz="0" w:space="0" w:color="auto"/>
                                            <w:left w:val="none" w:sz="0" w:space="0" w:color="auto"/>
                                            <w:bottom w:val="none" w:sz="0" w:space="0" w:color="auto"/>
                                            <w:right w:val="none" w:sz="0" w:space="0" w:color="auto"/>
                                          </w:divBdr>
                                          <w:divsChild>
                                            <w:div w:id="2113742266">
                                              <w:marLeft w:val="0"/>
                                              <w:marRight w:val="0"/>
                                              <w:marTop w:val="0"/>
                                              <w:marBottom w:val="0"/>
                                              <w:divBdr>
                                                <w:top w:val="none" w:sz="0" w:space="0" w:color="auto"/>
                                                <w:left w:val="none" w:sz="0" w:space="0" w:color="auto"/>
                                                <w:bottom w:val="none" w:sz="0" w:space="0" w:color="auto"/>
                                                <w:right w:val="none" w:sz="0" w:space="0" w:color="auto"/>
                                              </w:divBdr>
                                              <w:divsChild>
                                                <w:div w:id="1570069433">
                                                  <w:marLeft w:val="0"/>
                                                  <w:marRight w:val="0"/>
                                                  <w:marTop w:val="0"/>
                                                  <w:marBottom w:val="0"/>
                                                  <w:divBdr>
                                                    <w:top w:val="none" w:sz="0" w:space="0" w:color="auto"/>
                                                    <w:left w:val="none" w:sz="0" w:space="0" w:color="auto"/>
                                                    <w:bottom w:val="none" w:sz="0" w:space="0" w:color="auto"/>
                                                    <w:right w:val="none" w:sz="0" w:space="0" w:color="auto"/>
                                                  </w:divBdr>
                                                  <w:divsChild>
                                                    <w:div w:id="16993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11194432">
      <w:bodyDiv w:val="1"/>
      <w:marLeft w:val="0"/>
      <w:marRight w:val="0"/>
      <w:marTop w:val="0"/>
      <w:marBottom w:val="0"/>
      <w:divBdr>
        <w:top w:val="none" w:sz="0" w:space="0" w:color="auto"/>
        <w:left w:val="none" w:sz="0" w:space="0" w:color="auto"/>
        <w:bottom w:val="none" w:sz="0" w:space="0" w:color="auto"/>
        <w:right w:val="none" w:sz="0" w:space="0" w:color="auto"/>
      </w:divBdr>
    </w:div>
    <w:div w:id="212422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80.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8.png"/><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5.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image" Target="media/image11.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4.svg"/><Relationship Id="rId37" Type="http://schemas.openxmlformats.org/officeDocument/2006/relationships/image" Target="media/image19.png"/><Relationship Id="rId40" Type="http://schemas.openxmlformats.org/officeDocument/2006/relationships/image" Target="media/image23.png"/><Relationship Id="rId45" Type="http://schemas.openxmlformats.org/officeDocument/2006/relationships/image" Target="media/image24.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6.png"/><Relationship Id="rId48"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OFFPRO43\STARTUP\COGG%20Report%20Template.DOTM" TargetMode="External"/></Relationship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62F46306CE2A40A30C97CA2D9C10A7" ma:contentTypeVersion="9" ma:contentTypeDescription="Create a new document." ma:contentTypeScope="" ma:versionID="b052e9de13e99c8ac641e0dee7e46783">
  <xsd:schema xmlns:xsd="http://www.w3.org/2001/XMLSchema" xmlns:xs="http://www.w3.org/2001/XMLSchema" xmlns:p="http://schemas.microsoft.com/office/2006/metadata/properties" xmlns:ns3="c8079d4d-3d19-4016-90a7-d007a958bff1" targetNamespace="http://schemas.microsoft.com/office/2006/metadata/properties" ma:root="true" ma:fieldsID="914755dcf62385f12f7b8494122af26e" ns3:_="">
    <xsd:import namespace="c8079d4d-3d19-4016-90a7-d007a958bff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AutoKeyPoints" minOccurs="0"/>
                <xsd:element ref="ns3:MediaServiceKeyPoints" minOccurs="0"/>
                <xsd:element ref="ns3:MediaServiceDateTake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079d4d-3d19-4016-90a7-d007a958bf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B80D29A0-FE94-4CE4-AC7D-7C91DA902A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B69C71E-0322-461A-A5DE-E8E13F6DE14D}">
  <ds:schemaRefs>
    <ds:schemaRef ds:uri="http://schemas.microsoft.com/sharepoint/v3/contenttype/forms"/>
  </ds:schemaRefs>
</ds:datastoreItem>
</file>

<file path=customXml/itemProps3.xml><?xml version="1.0" encoding="utf-8"?>
<ds:datastoreItem xmlns:ds="http://schemas.openxmlformats.org/officeDocument/2006/customXml" ds:itemID="{720FDC37-3F8B-4B3F-86AC-02BD7AA79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079d4d-3d19-4016-90a7-d007a958b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90B145-95CA-4CBA-BC47-0E2B92DAAEFD}">
  <ds:schemaRefs>
    <ds:schemaRef ds:uri="http://schemas.openxmlformats.org/officeDocument/2006/bibliography"/>
  </ds:schemaRefs>
</ds:datastoreItem>
</file>

<file path=customXml/itemProps5.xml><?xml version="1.0" encoding="utf-8"?>
<ds:datastoreItem xmlns:ds="http://schemas.openxmlformats.org/officeDocument/2006/customXml" ds:itemID="{E63D8012-B42E-4BDD-BFDC-FD3C06154CE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1</TotalTime>
  <Pages>10</Pages>
  <Words>2324</Words>
  <Characters>13150</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Kathryn Young</dc:creator>
  <cp:lastModifiedBy>Karen Benham</cp:lastModifiedBy>
  <cp:revision>2</cp:revision>
  <cp:lastPrinted>2020-10-09T08:39:00Z</cp:lastPrinted>
  <dcterms:created xsi:type="dcterms:W3CDTF">2022-10-26T00:15:00Z</dcterms:created>
  <dcterms:modified xsi:type="dcterms:W3CDTF">2022-10-26T00:15:00Z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0x010100E662F46306CE2A40A30C97CA2D9C10A7</vt:lpwstr>
  </property>
</Properties>
</file>