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781FE" w14:textId="618D47F6" w:rsidR="00616530" w:rsidRDefault="004D2DEE" w:rsidP="000443F5">
      <w:pPr>
        <w:pStyle w:val="Title"/>
        <w:tabs>
          <w:tab w:val="left" w:pos="6405"/>
        </w:tabs>
        <w:spacing w:before="800"/>
        <w:rPr>
          <w:noProof/>
        </w:rPr>
      </w:pPr>
      <w:r>
        <w:rPr>
          <w:noProof/>
        </w:rPr>
        <w:drawing>
          <wp:anchor distT="0" distB="0" distL="114300" distR="114300" simplePos="0" relativeHeight="251650048" behindDoc="1" locked="0" layoutInCell="1" allowOverlap="1" wp14:anchorId="0B1B9DA2" wp14:editId="249C7F1F">
            <wp:simplePos x="504825" y="1200150"/>
            <wp:positionH relativeFrom="page">
              <wp:align>left</wp:align>
            </wp:positionH>
            <wp:positionV relativeFrom="page">
              <wp:align>top</wp:align>
            </wp:positionV>
            <wp:extent cx="7558131" cy="2095500"/>
            <wp:effectExtent l="0" t="0" r="0" b="0"/>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7918" cy="2098214"/>
                    </a:xfrm>
                    <a:prstGeom prst="rect">
                      <a:avLst/>
                    </a:prstGeom>
                  </pic:spPr>
                </pic:pic>
              </a:graphicData>
            </a:graphic>
            <wp14:sizeRelH relativeFrom="margin">
              <wp14:pctWidth>0</wp14:pctWidth>
            </wp14:sizeRelH>
            <wp14:sizeRelV relativeFrom="margin">
              <wp14:pctHeight>0</wp14:pctHeight>
            </wp14:sizeRelV>
          </wp:anchor>
        </w:drawing>
      </w:r>
      <w:r w:rsidR="00616530">
        <w:rPr>
          <w:noProof/>
        </w:rPr>
        <w:t>OCEAN GROVE MAIN BEACH</w:t>
      </w:r>
    </w:p>
    <w:p w14:paraId="60C97111" w14:textId="77777777" w:rsidR="00616530" w:rsidRDefault="00616530" w:rsidP="000443F5">
      <w:pPr>
        <w:pStyle w:val="Title"/>
        <w:tabs>
          <w:tab w:val="left" w:pos="6405"/>
        </w:tabs>
        <w:spacing w:before="800"/>
        <w:rPr>
          <w:noProof/>
        </w:rPr>
      </w:pPr>
      <w:r>
        <w:rPr>
          <w:noProof/>
        </w:rPr>
        <w:t xml:space="preserve">DOG TRIALS </w:t>
      </w:r>
    </w:p>
    <w:p w14:paraId="1C63A961" w14:textId="2B03884C" w:rsidR="00113B8E" w:rsidRDefault="00616530" w:rsidP="000443F5">
      <w:pPr>
        <w:pStyle w:val="Title"/>
        <w:tabs>
          <w:tab w:val="left" w:pos="6405"/>
        </w:tabs>
        <w:spacing w:before="800"/>
        <w:rPr>
          <w:noProof/>
        </w:rPr>
      </w:pPr>
      <w:r>
        <w:rPr>
          <w:noProof/>
        </w:rPr>
        <w:t>ENGAGEMENT SNAPSHOT</w:t>
      </w:r>
      <w:r w:rsidR="008143BB">
        <w:tab/>
      </w:r>
    </w:p>
    <w:tbl>
      <w:tblPr>
        <w:tblStyle w:val="TableGrid"/>
        <w:tblW w:w="0" w:type="auto"/>
        <w:shd w:val="clear" w:color="auto" w:fill="B8E1E7" w:themeFill="accent1" w:themeFillTint="99"/>
        <w:tblLook w:val="04A0" w:firstRow="1" w:lastRow="0" w:firstColumn="1" w:lastColumn="0" w:noHBand="0" w:noVBand="1"/>
      </w:tblPr>
      <w:tblGrid>
        <w:gridCol w:w="10773"/>
      </w:tblGrid>
      <w:tr w:rsidR="00616530" w14:paraId="70594EB7" w14:textId="77777777" w:rsidTr="0061653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773" w:type="dxa"/>
            <w:shd w:val="clear" w:color="auto" w:fill="B8E1E7" w:themeFill="accent1" w:themeFillTint="99"/>
          </w:tcPr>
          <w:p w14:paraId="3996FC49" w14:textId="3D82C391" w:rsidR="00616530" w:rsidRDefault="00616530" w:rsidP="00616530">
            <w:pPr>
              <w:pStyle w:val="BodyText"/>
              <w:rPr>
                <w:sz w:val="28"/>
                <w:szCs w:val="28"/>
              </w:rPr>
            </w:pPr>
            <w:r w:rsidRPr="00616530">
              <w:rPr>
                <w:color w:val="003263" w:themeColor="text2"/>
                <w:sz w:val="24"/>
                <w:szCs w:val="24"/>
              </w:rPr>
              <w:t>COMMUNITY ENGAGEMENT SUMMARY</w:t>
            </w:r>
          </w:p>
        </w:tc>
      </w:tr>
    </w:tbl>
    <w:p w14:paraId="2119AFDD" w14:textId="2A77C90E" w:rsidR="002038C4" w:rsidRDefault="00844530" w:rsidP="002038C4">
      <w:pPr>
        <w:spacing w:before="240" w:after="240"/>
        <w:rPr>
          <w:sz w:val="24"/>
          <w:szCs w:val="24"/>
        </w:rPr>
      </w:pPr>
      <w:r w:rsidRPr="008D3A51">
        <w:rPr>
          <w:b/>
          <w:bCs/>
          <w:sz w:val="24"/>
          <w:szCs w:val="24"/>
        </w:rPr>
        <w:t>Summary</w:t>
      </w:r>
      <w:r w:rsidRPr="008D3A51">
        <w:rPr>
          <w:sz w:val="24"/>
          <w:szCs w:val="24"/>
        </w:rPr>
        <w:t xml:space="preserve"> </w:t>
      </w:r>
    </w:p>
    <w:p w14:paraId="2C2DAD73" w14:textId="081952ED" w:rsidR="002038C4" w:rsidRDefault="002038C4" w:rsidP="002038C4">
      <w:pPr>
        <w:spacing w:after="240"/>
        <w:rPr>
          <w:sz w:val="24"/>
          <w:szCs w:val="24"/>
        </w:rPr>
      </w:pPr>
      <w:r w:rsidRPr="002038C4">
        <w:rPr>
          <w:sz w:val="24"/>
          <w:szCs w:val="24"/>
        </w:rPr>
        <w:t xml:space="preserve">Barwon Coast and the City </w:t>
      </w:r>
      <w:r>
        <w:rPr>
          <w:sz w:val="24"/>
          <w:szCs w:val="24"/>
        </w:rPr>
        <w:t xml:space="preserve">of Greater Geelong </w:t>
      </w:r>
      <w:r w:rsidRPr="002038C4">
        <w:rPr>
          <w:sz w:val="24"/>
          <w:szCs w:val="24"/>
        </w:rPr>
        <w:t>consulted on dog controls</w:t>
      </w:r>
      <w:r>
        <w:rPr>
          <w:sz w:val="24"/>
          <w:szCs w:val="24"/>
        </w:rPr>
        <w:t xml:space="preserve"> across the region </w:t>
      </w:r>
      <w:r w:rsidRPr="002038C4">
        <w:rPr>
          <w:sz w:val="24"/>
          <w:szCs w:val="24"/>
        </w:rPr>
        <w:t>in 2019-2020</w:t>
      </w:r>
      <w:r>
        <w:rPr>
          <w:sz w:val="24"/>
          <w:szCs w:val="24"/>
        </w:rPr>
        <w:t xml:space="preserve"> when</w:t>
      </w:r>
      <w:r w:rsidRPr="002038C4">
        <w:rPr>
          <w:sz w:val="24"/>
          <w:szCs w:val="24"/>
        </w:rPr>
        <w:t xml:space="preserve"> more than 1700 community members provided feedback. Responses highlighted the </w:t>
      </w:r>
      <w:r w:rsidR="00A12567">
        <w:rPr>
          <w:sz w:val="24"/>
          <w:szCs w:val="24"/>
        </w:rPr>
        <w:t>preference</w:t>
      </w:r>
      <w:r w:rsidRPr="002038C4">
        <w:rPr>
          <w:sz w:val="24"/>
          <w:szCs w:val="24"/>
        </w:rPr>
        <w:t xml:space="preserve"> for an area of beach</w:t>
      </w:r>
      <w:r>
        <w:rPr>
          <w:sz w:val="24"/>
          <w:szCs w:val="24"/>
        </w:rPr>
        <w:t xml:space="preserve"> to </w:t>
      </w:r>
      <w:r w:rsidRPr="002038C4">
        <w:rPr>
          <w:sz w:val="24"/>
          <w:szCs w:val="24"/>
        </w:rPr>
        <w:t xml:space="preserve">be set aside as dog-free all year round. </w:t>
      </w:r>
    </w:p>
    <w:p w14:paraId="1BC329E9" w14:textId="688CA728" w:rsidR="002038C4" w:rsidRDefault="002038C4" w:rsidP="002038C4">
      <w:pPr>
        <w:spacing w:after="240"/>
        <w:rPr>
          <w:sz w:val="24"/>
          <w:szCs w:val="24"/>
        </w:rPr>
      </w:pPr>
      <w:r>
        <w:rPr>
          <w:noProof/>
        </w:rPr>
        <w:drawing>
          <wp:anchor distT="0" distB="0" distL="114300" distR="114300" simplePos="0" relativeHeight="251704320" behindDoc="1" locked="0" layoutInCell="1" allowOverlap="1" wp14:anchorId="16E83449" wp14:editId="15BC86DB">
            <wp:simplePos x="0" y="0"/>
            <wp:positionH relativeFrom="margin">
              <wp:posOffset>30480</wp:posOffset>
            </wp:positionH>
            <wp:positionV relativeFrom="margin">
              <wp:posOffset>3935412</wp:posOffset>
            </wp:positionV>
            <wp:extent cx="6671945" cy="1715770"/>
            <wp:effectExtent l="0" t="0" r="0" b="0"/>
            <wp:wrapTight wrapText="bothSides">
              <wp:wrapPolygon edited="1">
                <wp:start x="0" y="0"/>
                <wp:lineTo x="-108" y="23263"/>
                <wp:lineTo x="21478" y="22843"/>
                <wp:lineTo x="21524"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6671945" cy="1715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38C4">
        <w:rPr>
          <w:sz w:val="24"/>
          <w:szCs w:val="24"/>
        </w:rPr>
        <w:t>Barwon Coast determined that Ocean Grove Main Beach (‘Main Beach’), a high-use activity node, was the most suitable location. This area comprises 5% of Barwon Coast’s management area and is approximately 805 metres long.</w:t>
      </w:r>
    </w:p>
    <w:p w14:paraId="292B8C57" w14:textId="710138B9" w:rsidR="002038C4" w:rsidRPr="002038C4" w:rsidRDefault="002038C4" w:rsidP="002038C4">
      <w:pPr>
        <w:spacing w:after="240"/>
        <w:rPr>
          <w:sz w:val="24"/>
          <w:szCs w:val="24"/>
        </w:rPr>
      </w:pPr>
      <w:r w:rsidRPr="002038C4">
        <w:rPr>
          <w:sz w:val="24"/>
          <w:szCs w:val="24"/>
        </w:rPr>
        <w:t xml:space="preserve">To </w:t>
      </w:r>
      <w:r>
        <w:rPr>
          <w:sz w:val="24"/>
          <w:szCs w:val="24"/>
        </w:rPr>
        <w:t>understand what dog control</w:t>
      </w:r>
      <w:r w:rsidRPr="002038C4">
        <w:rPr>
          <w:sz w:val="24"/>
          <w:szCs w:val="24"/>
        </w:rPr>
        <w:t xml:space="preserve"> arrangements </w:t>
      </w:r>
      <w:proofErr w:type="gramStart"/>
      <w:r>
        <w:rPr>
          <w:sz w:val="24"/>
          <w:szCs w:val="24"/>
        </w:rPr>
        <w:t>would</w:t>
      </w:r>
      <w:r w:rsidRPr="002038C4">
        <w:rPr>
          <w:sz w:val="24"/>
          <w:szCs w:val="24"/>
        </w:rPr>
        <w:t xml:space="preserve"> best suit community members</w:t>
      </w:r>
      <w:proofErr w:type="gramEnd"/>
      <w:r w:rsidRPr="002038C4">
        <w:rPr>
          <w:sz w:val="24"/>
          <w:szCs w:val="24"/>
        </w:rPr>
        <w:t xml:space="preserve">, a two-year trial was conducted at </w:t>
      </w:r>
      <w:r>
        <w:rPr>
          <w:sz w:val="24"/>
          <w:szCs w:val="24"/>
        </w:rPr>
        <w:t xml:space="preserve">Ocean Grove </w:t>
      </w:r>
      <w:r w:rsidRPr="002038C4">
        <w:rPr>
          <w:sz w:val="24"/>
          <w:szCs w:val="24"/>
        </w:rPr>
        <w:t>Main Beach:</w:t>
      </w:r>
    </w:p>
    <w:p w14:paraId="6B5851ED" w14:textId="6D3EBFB2" w:rsidR="002038C4" w:rsidRDefault="002038C4" w:rsidP="002038C4">
      <w:pPr>
        <w:pStyle w:val="ListParagraph"/>
        <w:numPr>
          <w:ilvl w:val="0"/>
          <w:numId w:val="28"/>
        </w:numPr>
        <w:spacing w:before="120" w:after="120"/>
        <w:ind w:left="714" w:hanging="357"/>
        <w:contextualSpacing w:val="0"/>
        <w:rPr>
          <w:sz w:val="24"/>
          <w:szCs w:val="24"/>
        </w:rPr>
      </w:pPr>
      <w:r w:rsidRPr="002038C4">
        <w:rPr>
          <w:b/>
          <w:bCs/>
          <w:sz w:val="24"/>
          <w:szCs w:val="24"/>
        </w:rPr>
        <w:t>Year One (2021)</w:t>
      </w:r>
      <w:r w:rsidRPr="002038C4">
        <w:rPr>
          <w:sz w:val="24"/>
          <w:szCs w:val="24"/>
        </w:rPr>
        <w:t xml:space="preserve"> - dog walking was allowed on a leash from 1 May to 30 November and prohibited for the remainder of the year.</w:t>
      </w:r>
    </w:p>
    <w:p w14:paraId="33C243C4" w14:textId="686E524D" w:rsidR="002038C4" w:rsidRPr="002038C4" w:rsidRDefault="002038C4" w:rsidP="002038C4">
      <w:pPr>
        <w:pStyle w:val="ListParagraph"/>
        <w:numPr>
          <w:ilvl w:val="0"/>
          <w:numId w:val="28"/>
        </w:numPr>
        <w:spacing w:after="240"/>
        <w:ind w:left="714" w:hanging="357"/>
        <w:contextualSpacing w:val="0"/>
        <w:rPr>
          <w:sz w:val="24"/>
          <w:szCs w:val="24"/>
        </w:rPr>
      </w:pPr>
      <w:r w:rsidRPr="002038C4">
        <w:rPr>
          <w:b/>
          <w:bCs/>
          <w:sz w:val="24"/>
          <w:szCs w:val="24"/>
        </w:rPr>
        <w:t>Year Two (2022)</w:t>
      </w:r>
      <w:r w:rsidRPr="002038C4">
        <w:rPr>
          <w:sz w:val="24"/>
          <w:szCs w:val="24"/>
        </w:rPr>
        <w:t xml:space="preserve"> - dog walking is prohibited for the entire year.</w:t>
      </w:r>
    </w:p>
    <w:p w14:paraId="6CF43569" w14:textId="77777777" w:rsidR="00D34DC7" w:rsidRDefault="002038C4" w:rsidP="002038C4">
      <w:pPr>
        <w:spacing w:after="240"/>
        <w:rPr>
          <w:sz w:val="24"/>
          <w:szCs w:val="24"/>
        </w:rPr>
      </w:pPr>
      <w:r>
        <w:rPr>
          <w:sz w:val="24"/>
          <w:szCs w:val="24"/>
        </w:rPr>
        <w:t>Surveys were</w:t>
      </w:r>
      <w:r w:rsidRPr="002038C4">
        <w:rPr>
          <w:sz w:val="24"/>
          <w:szCs w:val="24"/>
        </w:rPr>
        <w:t xml:space="preserve"> conducted </w:t>
      </w:r>
      <w:r>
        <w:rPr>
          <w:sz w:val="24"/>
          <w:szCs w:val="24"/>
        </w:rPr>
        <w:t xml:space="preserve">asking the community for their feedback on these two options. The first regarding the on-leash access was surveyed </w:t>
      </w:r>
      <w:r w:rsidRPr="002038C4">
        <w:rPr>
          <w:sz w:val="24"/>
          <w:szCs w:val="24"/>
        </w:rPr>
        <w:t xml:space="preserve">during August/September 2021 and </w:t>
      </w:r>
      <w:r>
        <w:rPr>
          <w:sz w:val="24"/>
          <w:szCs w:val="24"/>
        </w:rPr>
        <w:t xml:space="preserve">the second </w:t>
      </w:r>
      <w:r w:rsidR="00D34DC7">
        <w:rPr>
          <w:sz w:val="24"/>
          <w:szCs w:val="24"/>
        </w:rPr>
        <w:t xml:space="preserve">regarding the </w:t>
      </w:r>
      <w:proofErr w:type="gramStart"/>
      <w:r w:rsidR="00D34DC7">
        <w:rPr>
          <w:sz w:val="24"/>
          <w:szCs w:val="24"/>
        </w:rPr>
        <w:t>dogs</w:t>
      </w:r>
      <w:proofErr w:type="gramEnd"/>
      <w:r w:rsidR="00D34DC7">
        <w:rPr>
          <w:sz w:val="24"/>
          <w:szCs w:val="24"/>
        </w:rPr>
        <w:t xml:space="preserve"> prohibited option was surveyed in August/September 2022.</w:t>
      </w:r>
    </w:p>
    <w:p w14:paraId="3EAE8C25" w14:textId="0FF9D9A9" w:rsidR="002038C4" w:rsidRPr="002038C4" w:rsidRDefault="002038C4" w:rsidP="002038C4">
      <w:pPr>
        <w:spacing w:after="240"/>
        <w:rPr>
          <w:sz w:val="24"/>
          <w:szCs w:val="24"/>
        </w:rPr>
      </w:pPr>
      <w:r w:rsidRPr="002038C4">
        <w:rPr>
          <w:sz w:val="24"/>
          <w:szCs w:val="24"/>
        </w:rPr>
        <w:t>1</w:t>
      </w:r>
      <w:r>
        <w:rPr>
          <w:sz w:val="24"/>
          <w:szCs w:val="24"/>
        </w:rPr>
        <w:t>,</w:t>
      </w:r>
      <w:r w:rsidRPr="002038C4">
        <w:rPr>
          <w:sz w:val="24"/>
          <w:szCs w:val="24"/>
        </w:rPr>
        <w:t>139 responses and one mailed submission were received in Year 1</w:t>
      </w:r>
      <w:r w:rsidR="00D34DC7">
        <w:rPr>
          <w:sz w:val="24"/>
          <w:szCs w:val="24"/>
        </w:rPr>
        <w:t xml:space="preserve"> and </w:t>
      </w:r>
      <w:r w:rsidRPr="002038C4">
        <w:rPr>
          <w:sz w:val="24"/>
          <w:szCs w:val="24"/>
        </w:rPr>
        <w:t xml:space="preserve">837 responses were received in response to the Year 2 survey, along with seven emailed submissions. </w:t>
      </w:r>
    </w:p>
    <w:p w14:paraId="5A88D9BF" w14:textId="4E2171CA" w:rsidR="002038C4" w:rsidRDefault="002038C4" w:rsidP="00844530">
      <w:pPr>
        <w:spacing w:after="240"/>
        <w:rPr>
          <w:sz w:val="24"/>
          <w:szCs w:val="24"/>
        </w:rPr>
      </w:pPr>
    </w:p>
    <w:p w14:paraId="07144B3A" w14:textId="77777777" w:rsidR="00D34DC7" w:rsidRDefault="00D34DC7" w:rsidP="00D334B0">
      <w:pPr>
        <w:pStyle w:val="BodyText"/>
        <w:rPr>
          <w:sz w:val="24"/>
          <w:szCs w:val="24"/>
        </w:rPr>
      </w:pPr>
    </w:p>
    <w:tbl>
      <w:tblPr>
        <w:tblStyle w:val="TableGrid"/>
        <w:tblW w:w="0" w:type="auto"/>
        <w:shd w:val="clear" w:color="auto" w:fill="B8E1E7" w:themeFill="accent1" w:themeFillTint="99"/>
        <w:tblLook w:val="04A0" w:firstRow="1" w:lastRow="0" w:firstColumn="1" w:lastColumn="0" w:noHBand="0" w:noVBand="1"/>
      </w:tblPr>
      <w:tblGrid>
        <w:gridCol w:w="10773"/>
      </w:tblGrid>
      <w:tr w:rsidR="00D34DC7" w:rsidRPr="00D34DC7" w14:paraId="75F393FB" w14:textId="77777777" w:rsidTr="00D34D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B8E1E7" w:themeFill="accent1" w:themeFillTint="99"/>
          </w:tcPr>
          <w:p w14:paraId="1792CDF3" w14:textId="72F12D93" w:rsidR="00D34DC7" w:rsidRPr="00D34DC7" w:rsidRDefault="00D34DC7" w:rsidP="009F0074">
            <w:pPr>
              <w:pStyle w:val="BodyText"/>
              <w:rPr>
                <w:color w:val="003263" w:themeColor="text2"/>
                <w:sz w:val="24"/>
                <w:szCs w:val="24"/>
              </w:rPr>
            </w:pPr>
            <w:r>
              <w:rPr>
                <w:color w:val="003263" w:themeColor="text2"/>
                <w:sz w:val="24"/>
                <w:szCs w:val="24"/>
              </w:rPr>
              <w:lastRenderedPageBreak/>
              <w:t>YEAR ONE - SNAPSHOT</w:t>
            </w:r>
            <w:r w:rsidRPr="00D34DC7">
              <w:rPr>
                <w:color w:val="003263" w:themeColor="text2"/>
                <w:sz w:val="24"/>
                <w:szCs w:val="24"/>
              </w:rPr>
              <w:t xml:space="preserve"> </w:t>
            </w:r>
          </w:p>
        </w:tc>
      </w:tr>
    </w:tbl>
    <w:p w14:paraId="173FFE1E" w14:textId="06CBBDE0" w:rsidR="006C6D3E" w:rsidRPr="008D3A51" w:rsidRDefault="00A07C04" w:rsidP="00D334B0">
      <w:pPr>
        <w:pStyle w:val="BodyText"/>
        <w:rPr>
          <w:sz w:val="24"/>
          <w:szCs w:val="24"/>
        </w:rPr>
      </w:pPr>
      <w:r w:rsidRPr="008D3A51">
        <w:rPr>
          <w:noProof/>
          <w:sz w:val="24"/>
          <w:szCs w:val="24"/>
        </w:rPr>
        <mc:AlternateContent>
          <mc:Choice Requires="wpg">
            <w:drawing>
              <wp:anchor distT="0" distB="0" distL="114300" distR="114300" simplePos="0" relativeHeight="251654144" behindDoc="0" locked="0" layoutInCell="1" allowOverlap="1" wp14:anchorId="508FB942" wp14:editId="13F8F6B7">
                <wp:simplePos x="0" y="0"/>
                <wp:positionH relativeFrom="column">
                  <wp:posOffset>168275</wp:posOffset>
                </wp:positionH>
                <wp:positionV relativeFrom="paragraph">
                  <wp:posOffset>303518</wp:posOffset>
                </wp:positionV>
                <wp:extent cx="981075" cy="1524000"/>
                <wp:effectExtent l="0" t="0" r="9525" b="0"/>
                <wp:wrapNone/>
                <wp:docPr id="247" name="Group 247"/>
                <wp:cNvGraphicFramePr/>
                <a:graphic xmlns:a="http://schemas.openxmlformats.org/drawingml/2006/main">
                  <a:graphicData uri="http://schemas.microsoft.com/office/word/2010/wordprocessingGroup">
                    <wpg:wgp>
                      <wpg:cNvGrpSpPr/>
                      <wpg:grpSpPr>
                        <a:xfrm>
                          <a:off x="0" y="0"/>
                          <a:ext cx="981075" cy="1524000"/>
                          <a:chOff x="0" y="0"/>
                          <a:chExt cx="981075" cy="1524000"/>
                        </a:xfrm>
                      </wpg:grpSpPr>
                      <wps:wsp>
                        <wps:cNvPr id="217" name="Text Box 2"/>
                        <wps:cNvSpPr txBox="1">
                          <a:spLocks noChangeArrowheads="1"/>
                        </wps:cNvSpPr>
                        <wps:spPr bwMode="auto">
                          <a:xfrm>
                            <a:off x="0" y="723900"/>
                            <a:ext cx="981075" cy="800100"/>
                          </a:xfrm>
                          <a:prstGeom prst="rect">
                            <a:avLst/>
                          </a:prstGeom>
                          <a:noFill/>
                          <a:ln w="9525">
                            <a:noFill/>
                            <a:miter lim="800000"/>
                            <a:headEnd/>
                            <a:tailEnd/>
                          </a:ln>
                        </wps:spPr>
                        <wps:txbx>
                          <w:txbxContent>
                            <w:p w14:paraId="2D307EFE" w14:textId="521AE65B" w:rsidR="006C6D3E" w:rsidRPr="006C6D3E" w:rsidRDefault="00E865A2" w:rsidP="006C6D3E">
                              <w:pPr>
                                <w:jc w:val="center"/>
                                <w:rPr>
                                  <w:color w:val="003263" w:themeColor="text2"/>
                                </w:rPr>
                              </w:pPr>
                              <w:r>
                                <w:rPr>
                                  <w:rFonts w:asciiTheme="majorHAnsi" w:hAnsiTheme="majorHAnsi" w:cstheme="majorHAnsi"/>
                                  <w:b/>
                                  <w:bCs/>
                                  <w:color w:val="003263" w:themeColor="text2"/>
                                  <w:sz w:val="56"/>
                                  <w:szCs w:val="56"/>
                                </w:rPr>
                                <w:t>40</w:t>
                              </w:r>
                              <w:r w:rsidR="006C6D3E" w:rsidRPr="006C6D3E">
                                <w:rPr>
                                  <w:rFonts w:asciiTheme="majorHAnsi" w:hAnsiTheme="majorHAnsi" w:cstheme="majorHAnsi"/>
                                  <w:b/>
                                  <w:bCs/>
                                  <w:color w:val="003263" w:themeColor="text2"/>
                                  <w:sz w:val="36"/>
                                  <w:szCs w:val="36"/>
                                </w:rPr>
                                <w:t xml:space="preserve"> DAYS</w:t>
                              </w:r>
                              <w:r w:rsidR="006C6D3E" w:rsidRPr="006C6D3E">
                                <w:rPr>
                                  <w:color w:val="003263" w:themeColor="text2"/>
                                  <w:sz w:val="36"/>
                                  <w:szCs w:val="36"/>
                                </w:rPr>
                                <w:t xml:space="preserve"> </w:t>
                              </w:r>
                              <w:r w:rsidR="006C6D3E">
                                <w:rPr>
                                  <w:color w:val="003263" w:themeColor="text2"/>
                                </w:rPr>
                                <w:br/>
                              </w:r>
                              <w:r w:rsidR="006C6D3E" w:rsidRPr="008D3A51">
                                <w:rPr>
                                  <w:color w:val="003263" w:themeColor="text2"/>
                                  <w:w w:val="105"/>
                                  <w:sz w:val="20"/>
                                  <w:szCs w:val="20"/>
                                </w:rPr>
                                <w:t>of engagement (</w:t>
                              </w:r>
                              <w:r w:rsidR="00A07C04">
                                <w:rPr>
                                  <w:color w:val="003263" w:themeColor="text2"/>
                                  <w:w w:val="105"/>
                                  <w:sz w:val="20"/>
                                  <w:szCs w:val="20"/>
                                </w:rPr>
                                <w:t>Year 1</w:t>
                              </w:r>
                              <w:r w:rsidR="006C6D3E" w:rsidRPr="008D3A51">
                                <w:rPr>
                                  <w:color w:val="003263" w:themeColor="text2"/>
                                  <w:w w:val="105"/>
                                  <w:sz w:val="20"/>
                                  <w:szCs w:val="20"/>
                                </w:rPr>
                                <w:t>)</w:t>
                              </w:r>
                            </w:p>
                          </w:txbxContent>
                        </wps:txbx>
                        <wps:bodyPr rot="0" vert="horz" wrap="square" lIns="0" tIns="0" rIns="0" bIns="0" anchor="t" anchorCtr="0">
                          <a:noAutofit/>
                        </wps:bodyPr>
                      </wps:wsp>
                      <wpg:grpSp>
                        <wpg:cNvPr id="7" name="Group 7"/>
                        <wpg:cNvGrpSpPr>
                          <a:grpSpLocks/>
                        </wpg:cNvGrpSpPr>
                        <wpg:grpSpPr bwMode="auto">
                          <a:xfrm>
                            <a:off x="123825" y="0"/>
                            <a:ext cx="739140" cy="731775"/>
                            <a:chOff x="695" y="-1591"/>
                            <a:chExt cx="1405" cy="1391"/>
                          </a:xfrm>
                        </wpg:grpSpPr>
                        <wps:wsp>
                          <wps:cNvPr id="8"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3"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4"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508FB942" id="Group 247" o:spid="_x0000_s1026" style="position:absolute;margin-left:13.25pt;margin-top:23.9pt;width:77.25pt;height:120pt;z-index:251654144" coordsize="981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">
                <v:shapetype id="_x0000_t202" coordsize="21600,21600" o:spt="202" path="m,l,21600r21600,l21600,xe">
                  <v:stroke joinstyle="miter"/>
                  <v:path gradientshapeok="t" o:connecttype="rect"/>
                </v:shapetype>
                <v:shape id="_x0000_s1027" type="#_x0000_t202" style="position:absolute;top:7239;width:981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2D307EFE" w14:textId="521AE65B" w:rsidR="006C6D3E" w:rsidRPr="006C6D3E" w:rsidRDefault="00E865A2" w:rsidP="006C6D3E">
                        <w:pPr>
                          <w:jc w:val="center"/>
                          <w:rPr>
                            <w:color w:val="003263" w:themeColor="text2"/>
                          </w:rPr>
                        </w:pPr>
                        <w:r>
                          <w:rPr>
                            <w:rFonts w:asciiTheme="majorHAnsi" w:hAnsiTheme="majorHAnsi" w:cstheme="majorHAnsi"/>
                            <w:b/>
                            <w:bCs/>
                            <w:color w:val="003263" w:themeColor="text2"/>
                            <w:sz w:val="56"/>
                            <w:szCs w:val="56"/>
                          </w:rPr>
                          <w:t>40</w:t>
                        </w:r>
                        <w:r w:rsidR="006C6D3E" w:rsidRPr="006C6D3E">
                          <w:rPr>
                            <w:rFonts w:asciiTheme="majorHAnsi" w:hAnsiTheme="majorHAnsi" w:cstheme="majorHAnsi"/>
                            <w:b/>
                            <w:bCs/>
                            <w:color w:val="003263" w:themeColor="text2"/>
                            <w:sz w:val="36"/>
                            <w:szCs w:val="36"/>
                          </w:rPr>
                          <w:t xml:space="preserve"> DAYS</w:t>
                        </w:r>
                        <w:r w:rsidR="006C6D3E" w:rsidRPr="006C6D3E">
                          <w:rPr>
                            <w:color w:val="003263" w:themeColor="text2"/>
                            <w:sz w:val="36"/>
                            <w:szCs w:val="36"/>
                          </w:rPr>
                          <w:t xml:space="preserve"> </w:t>
                        </w:r>
                        <w:r w:rsidR="006C6D3E">
                          <w:rPr>
                            <w:color w:val="003263" w:themeColor="text2"/>
                          </w:rPr>
                          <w:br/>
                        </w:r>
                        <w:r w:rsidR="006C6D3E" w:rsidRPr="008D3A51">
                          <w:rPr>
                            <w:color w:val="003263" w:themeColor="text2"/>
                            <w:w w:val="105"/>
                            <w:sz w:val="20"/>
                            <w:szCs w:val="20"/>
                          </w:rPr>
                          <w:t>of engagement (</w:t>
                        </w:r>
                        <w:r w:rsidR="00A07C04">
                          <w:rPr>
                            <w:color w:val="003263" w:themeColor="text2"/>
                            <w:w w:val="105"/>
                            <w:sz w:val="20"/>
                            <w:szCs w:val="20"/>
                          </w:rPr>
                          <w:t>Year 1</w:t>
                        </w:r>
                        <w:r w:rsidR="006C6D3E" w:rsidRPr="008D3A51">
                          <w:rPr>
                            <w:color w:val="003263" w:themeColor="text2"/>
                            <w:w w:val="105"/>
                            <w:sz w:val="20"/>
                            <w:szCs w:val="20"/>
                          </w:rPr>
                          <w:t>)</w:t>
                        </w:r>
                      </w:p>
                    </w:txbxContent>
                  </v:textbox>
                </v:shape>
                <v:group id="Group 7" o:spid="_x0000_s1028" style="position:absolute;left:1238;width:7391;height:7317" coordorigin="695,-1591" coordsize="1405,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3" o:spid="_x0000_s1029"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30"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31"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32"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33"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" strokecolor="#003263" strokeweight=".94686mm"/>
                  <v:line id="Line 8" o:spid="_x0000_s1034"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" strokecolor="#003263" strokeweight=".94686mm"/>
                  <v:shape id="Freeform 9" o:spid="_x0000_s1035"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" path="m81,l,235r242,83l323,83,81,xe" stroked="f">
                    <v:path arrowok="t" o:connecttype="custom" o:connectlocs="81,-1147;0,-912;242,-829;323,-1064;81,-1147" o:connectangles="0,0,0,0,0"/>
                  </v:shape>
                  <v:shape id="Freeform 10" o:spid="_x0000_s1036"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" path="m81,l,235r242,83l323,83,81,xe" filled="f" strokecolor="#003263" strokeweight=".78175mm">
                    <v:path arrowok="t" o:connecttype="custom" o:connectlocs="81,-1147;0,-912;242,-829;323,-1064;81,-1147" o:connectangles="0,0,0,0,0"/>
                  </v:shape>
                  <v:shape id="Freeform 11" o:spid="_x0000_s1037"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" path="m81,l,235r241,84l322,84,81,xe" stroked="f">
                    <v:path arrowok="t" o:connecttype="custom" o:connectlocs="81,-1066;0,-831;241,-747;322,-982;81,-1066" o:connectangles="0,0,0,0,0"/>
                  </v:shape>
                  <v:shape id="Freeform 12" o:spid="_x0000_s1038"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" path="m81,l,235r241,84l322,84,81,xe" filled="f" strokecolor="#003263" strokeweight=".78175mm">
                    <v:path arrowok="t" o:connecttype="custom" o:connectlocs="81,-1066;0,-831;241,-747;322,-982;81,-1066" o:connectangles="0,0,0,0,0"/>
                  </v:shape>
                  <v:shape id="Freeform 13" o:spid="_x0000_s1039"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" path="m81,l,235r242,83l322,83,81,xe" stroked="f">
                    <v:path arrowok="t" o:connecttype="custom" o:connectlocs="81,-984;0,-749;242,-666;322,-901;81,-984" o:connectangles="0,0,0,0,0"/>
                  </v:shape>
                  <v:shape id="Freeform 14" o:spid="_x0000_s1040"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" path="m81,l,235r242,83l322,83,81,xe" filled="f" strokecolor="#003263" strokeweight=".78175mm">
                    <v:path arrowok="t" o:connecttype="custom" o:connectlocs="81,-984;0,-749;242,-666;322,-901;81,-984" o:connectangles="0,0,0,0,0"/>
                  </v:shape>
                  <v:shape id="Freeform 15" o:spid="_x0000_s1041"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" path="m81,l,235r242,84l323,84,81,xe" stroked="f">
                    <v:path arrowok="t" o:connecttype="custom" o:connectlocs="81,-917;0,-682;242,-598;323,-833;81,-917" o:connectangles="0,0,0,0,0"/>
                  </v:shape>
                  <v:shape id="Freeform 16" o:spid="_x0000_s1042"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" path="m81,l,235r242,84l323,84,81,xe" filled="f" strokecolor="#003263" strokeweight=".78175mm">
                    <v:path arrowok="t" o:connecttype="custom" o:connectlocs="81,-917;0,-682;242,-598;323,-833;81,-917" o:connectangles="0,0,0,0,0"/>
                  </v:shape>
                  <v:shape id="Freeform 17" o:spid="_x0000_s1043"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" path="m81,l,235r242,83l323,83,81,xe" stroked="f">
                    <v:path arrowok="t" o:connecttype="custom" o:connectlocs="81,-835;0,-600;242,-517;323,-752;81,-835" o:connectangles="0,0,0,0,0"/>
                  </v:shape>
                  <v:shape id="Freeform 18" o:spid="_x0000_s1044"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" path="m81,l,235r242,83l323,83,81,xe" filled="f" strokecolor="#003263" strokeweight=".78175mm">
                    <v:path arrowok="t" o:connecttype="custom" o:connectlocs="81,-835;0,-600;242,-517;323,-752;81,-835" o:connectangles="0,0,0,0,0"/>
                  </v:shape>
                  <v:shape id="Freeform 19" o:spid="_x0000_s1045"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" path="m81,l,235r242,83l323,83,81,xe" stroked="f">
                    <v:path arrowok="t" o:connecttype="custom" o:connectlocs="81,-753;0,-518;242,-435;323,-670;81,-753" o:connectangles="0,0,0,0,0"/>
                  </v:shape>
                  <v:shape id="Freeform 20" o:spid="_x0000_s1046"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" path="m81,l,235r242,83l323,83,81,xe" filled="f" strokecolor="#003263" strokeweight=".78175mm">
                    <v:path arrowok="t" o:connecttype="custom" o:connectlocs="81,-753;0,-518;242,-435;323,-670;81,-753" o:connectangles="0,0,0,0,0"/>
                  </v:shape>
                </v:group>
              </v:group>
            </w:pict>
          </mc:Fallback>
        </mc:AlternateContent>
      </w:r>
      <w:r w:rsidRPr="008D3A51">
        <w:rPr>
          <w:noProof/>
          <w:sz w:val="24"/>
          <w:szCs w:val="24"/>
        </w:rPr>
        <mc:AlternateContent>
          <mc:Choice Requires="wpg">
            <w:drawing>
              <wp:anchor distT="0" distB="0" distL="114300" distR="114300" simplePos="0" relativeHeight="251676672" behindDoc="0" locked="0" layoutInCell="1" allowOverlap="1" wp14:anchorId="7B5E6130" wp14:editId="511D903D">
                <wp:simplePos x="0" y="0"/>
                <wp:positionH relativeFrom="column">
                  <wp:posOffset>3627344</wp:posOffset>
                </wp:positionH>
                <wp:positionV relativeFrom="paragraph">
                  <wp:posOffset>277203</wp:posOffset>
                </wp:positionV>
                <wp:extent cx="1076325" cy="1812290"/>
                <wp:effectExtent l="0" t="0" r="9525" b="0"/>
                <wp:wrapNone/>
                <wp:docPr id="249" name="Group 249"/>
                <wp:cNvGraphicFramePr/>
                <a:graphic xmlns:a="http://schemas.openxmlformats.org/drawingml/2006/main">
                  <a:graphicData uri="http://schemas.microsoft.com/office/word/2010/wordprocessingGroup">
                    <wpg:wgp>
                      <wpg:cNvGrpSpPr/>
                      <wpg:grpSpPr>
                        <a:xfrm>
                          <a:off x="0" y="0"/>
                          <a:ext cx="1076325" cy="1812290"/>
                          <a:chOff x="0" y="0"/>
                          <a:chExt cx="1076325" cy="1812897"/>
                        </a:xfrm>
                      </wpg:grpSpPr>
                      <pic:pic xmlns:pic="http://schemas.openxmlformats.org/drawingml/2006/picture">
                        <pic:nvPicPr>
                          <pic:cNvPr id="1" name="image2.png"/>
                          <pic:cNvPicPr>
                            <a:picLocks noChangeAspect="1"/>
                          </pic:cNvPicPr>
                        </pic:nvPicPr>
                        <pic:blipFill>
                          <a:blip r:embed="rId11" cstate="print"/>
                          <a:stretch>
                            <a:fillRect/>
                          </a:stretch>
                        </pic:blipFill>
                        <pic:spPr>
                          <a:xfrm>
                            <a:off x="0" y="0"/>
                            <a:ext cx="828675" cy="828675"/>
                          </a:xfrm>
                          <a:prstGeom prst="rect">
                            <a:avLst/>
                          </a:prstGeom>
                        </pic:spPr>
                      </pic:pic>
                      <wps:wsp>
                        <wps:cNvPr id="216" name="Text Box 2"/>
                        <wps:cNvSpPr txBox="1">
                          <a:spLocks noChangeArrowheads="1"/>
                        </wps:cNvSpPr>
                        <wps:spPr bwMode="auto">
                          <a:xfrm>
                            <a:off x="28575" y="876300"/>
                            <a:ext cx="1047750" cy="936597"/>
                          </a:xfrm>
                          <a:prstGeom prst="rect">
                            <a:avLst/>
                          </a:prstGeom>
                          <a:noFill/>
                          <a:ln w="9525">
                            <a:noFill/>
                            <a:miter lim="800000"/>
                            <a:headEnd/>
                            <a:tailEnd/>
                          </a:ln>
                        </wps:spPr>
                        <wps:txbx>
                          <w:txbxContent>
                            <w:p w14:paraId="7464FB89" w14:textId="45268F53" w:rsidR="000816C6" w:rsidRPr="0041068C" w:rsidRDefault="00E865A2" w:rsidP="000816C6">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1,139</w:t>
                              </w:r>
                            </w:p>
                            <w:p w14:paraId="6112B09A" w14:textId="1C8D6D57" w:rsidR="000816C6" w:rsidRPr="008D3A51" w:rsidRDefault="000816C6" w:rsidP="000816C6">
                              <w:pPr>
                                <w:spacing w:line="240" w:lineRule="auto"/>
                                <w:rPr>
                                  <w:color w:val="003263" w:themeColor="text2"/>
                                  <w:sz w:val="20"/>
                                  <w:szCs w:val="20"/>
                                </w:rPr>
                              </w:pPr>
                              <w:r w:rsidRPr="008D3A51">
                                <w:rPr>
                                  <w:color w:val="003263" w:themeColor="text2"/>
                                  <w:w w:val="105"/>
                                  <w:sz w:val="20"/>
                                  <w:szCs w:val="20"/>
                                </w:rPr>
                                <w:t>Number of people to leave feedback</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7B5E6130" id="Group 249" o:spid="_x0000_s1047" style="position:absolute;margin-left:285.6pt;margin-top:21.85pt;width:84.75pt;height:142.7pt;z-index:251676672;mso-height-relative:margin" coordsize="10763,18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48"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">
                  <v:imagedata r:id="rId12" o:title=""/>
                </v:shape>
                <v:shape id="_x0000_s1049" type="#_x0000_t202" style="position:absolute;left:285;top:8763;width:10478;height:9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7464FB89" w14:textId="45268F53" w:rsidR="000816C6" w:rsidRPr="0041068C" w:rsidRDefault="00E865A2" w:rsidP="000816C6">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1,139</w:t>
                        </w:r>
                      </w:p>
                      <w:p w14:paraId="6112B09A" w14:textId="1C8D6D57" w:rsidR="000816C6" w:rsidRPr="008D3A51" w:rsidRDefault="000816C6" w:rsidP="000816C6">
                        <w:pPr>
                          <w:spacing w:line="240" w:lineRule="auto"/>
                          <w:rPr>
                            <w:color w:val="003263" w:themeColor="text2"/>
                            <w:sz w:val="20"/>
                            <w:szCs w:val="20"/>
                          </w:rPr>
                        </w:pPr>
                        <w:r w:rsidRPr="008D3A51">
                          <w:rPr>
                            <w:color w:val="003263" w:themeColor="text2"/>
                            <w:w w:val="105"/>
                            <w:sz w:val="20"/>
                            <w:szCs w:val="20"/>
                          </w:rPr>
                          <w:t>Number of people to leave feedback</w:t>
                        </w:r>
                      </w:p>
                    </w:txbxContent>
                  </v:textbox>
                </v:shape>
              </v:group>
            </w:pict>
          </mc:Fallback>
        </mc:AlternateContent>
      </w:r>
      <w:r w:rsidRPr="008D3A51">
        <w:rPr>
          <w:noProof/>
          <w:sz w:val="24"/>
          <w:szCs w:val="24"/>
        </w:rPr>
        <mc:AlternateContent>
          <mc:Choice Requires="wpg">
            <w:drawing>
              <wp:anchor distT="0" distB="0" distL="114300" distR="114300" simplePos="0" relativeHeight="251680768" behindDoc="0" locked="0" layoutInCell="1" allowOverlap="1" wp14:anchorId="2F01E53F" wp14:editId="7633521E">
                <wp:simplePos x="0" y="0"/>
                <wp:positionH relativeFrom="column">
                  <wp:posOffset>5468937</wp:posOffset>
                </wp:positionH>
                <wp:positionV relativeFrom="paragraph">
                  <wp:posOffset>219703</wp:posOffset>
                </wp:positionV>
                <wp:extent cx="785495" cy="1748155"/>
                <wp:effectExtent l="0" t="0" r="0" b="4445"/>
                <wp:wrapNone/>
                <wp:docPr id="250" name="Group 250"/>
                <wp:cNvGraphicFramePr/>
                <a:graphic xmlns:a="http://schemas.openxmlformats.org/drawingml/2006/main">
                  <a:graphicData uri="http://schemas.microsoft.com/office/word/2010/wordprocessingGroup">
                    <wpg:wgp>
                      <wpg:cNvGrpSpPr/>
                      <wpg:grpSpPr>
                        <a:xfrm>
                          <a:off x="0" y="0"/>
                          <a:ext cx="785495" cy="1748155"/>
                          <a:chOff x="0" y="0"/>
                          <a:chExt cx="785812" cy="1748679"/>
                        </a:xfrm>
                      </wpg:grpSpPr>
                      <wpg:grpSp>
                        <wpg:cNvPr id="218" name="Group 218"/>
                        <wpg:cNvGrpSpPr>
                          <a:grpSpLocks/>
                        </wpg:cNvGrpSpPr>
                        <wpg:grpSpPr bwMode="auto">
                          <a:xfrm>
                            <a:off x="0" y="0"/>
                            <a:ext cx="624205" cy="1111250"/>
                            <a:chOff x="7956" y="-1969"/>
                            <a:chExt cx="983" cy="1750"/>
                          </a:xfrm>
                        </wpg:grpSpPr>
                        <wps:wsp>
                          <wps:cNvPr id="219" name="AutoShape 46"/>
                          <wps:cNvSpPr>
                            <a:spLocks/>
                          </wps:cNvSpPr>
                          <wps:spPr bwMode="auto">
                            <a:xfrm>
                              <a:off x="7956" y="-1969"/>
                              <a:ext cx="983" cy="983"/>
                            </a:xfrm>
                            <a:custGeom>
                              <a:avLst/>
                              <a:gdLst>
                                <a:gd name="T0" fmla="+- 0 8145 7956"/>
                                <a:gd name="T1" fmla="*/ T0 w 983"/>
                                <a:gd name="T2" fmla="+- 0 -1959 -1969"/>
                                <a:gd name="T3" fmla="*/ -1959 h 983"/>
                                <a:gd name="T4" fmla="+- 0 7998 7956"/>
                                <a:gd name="T5" fmla="*/ T4 w 983"/>
                                <a:gd name="T6" fmla="+- 0 -1770 -1969"/>
                                <a:gd name="T7" fmla="*/ -1770 h 983"/>
                                <a:gd name="T8" fmla="+- 0 7956 7956"/>
                                <a:gd name="T9" fmla="*/ T8 w 983"/>
                                <a:gd name="T10" fmla="+- 0 -1708 -1969"/>
                                <a:gd name="T11" fmla="*/ -1708 h 983"/>
                                <a:gd name="T12" fmla="+- 0 7990 7956"/>
                                <a:gd name="T13" fmla="*/ T12 w 983"/>
                                <a:gd name="T14" fmla="+- 0 -1020 -1969"/>
                                <a:gd name="T15" fmla="*/ -1020 h 983"/>
                                <a:gd name="T16" fmla="+- 0 8824 7956"/>
                                <a:gd name="T17" fmla="*/ T16 w 983"/>
                                <a:gd name="T18" fmla="+- 0 -987 -1969"/>
                                <a:gd name="T19" fmla="*/ -987 h 983"/>
                                <a:gd name="T20" fmla="+- 0 8910 7956"/>
                                <a:gd name="T21" fmla="*/ T20 w 983"/>
                                <a:gd name="T22" fmla="+- 0 -1028 -1969"/>
                                <a:gd name="T23" fmla="*/ -1028 h 983"/>
                                <a:gd name="T24" fmla="+- 0 8020 7956"/>
                                <a:gd name="T25" fmla="*/ T24 w 983"/>
                                <a:gd name="T26" fmla="+- 0 -1050 -1969"/>
                                <a:gd name="T27" fmla="*/ -1050 h 983"/>
                                <a:gd name="T28" fmla="+- 0 7998 7956"/>
                                <a:gd name="T29" fmla="*/ T28 w 983"/>
                                <a:gd name="T30" fmla="+- 0 -1722 -1969"/>
                                <a:gd name="T31" fmla="*/ -1722 h 983"/>
                                <a:gd name="T32" fmla="+- 0 8186 7956"/>
                                <a:gd name="T33" fmla="*/ T32 w 983"/>
                                <a:gd name="T34" fmla="+- 0 -1927 -1969"/>
                                <a:gd name="T35" fmla="*/ -1927 h 983"/>
                                <a:gd name="T36" fmla="+- 0 8929 7956"/>
                                <a:gd name="T37" fmla="*/ T36 w 983"/>
                                <a:gd name="T38" fmla="+- 0 -1969 -1969"/>
                                <a:gd name="T39" fmla="*/ -1969 h 983"/>
                                <a:gd name="T40" fmla="+- 0 8145 7956"/>
                                <a:gd name="T41" fmla="*/ T40 w 983"/>
                                <a:gd name="T42" fmla="+- 0 -1102 -1969"/>
                                <a:gd name="T43" fmla="*/ -1102 h 983"/>
                                <a:gd name="T44" fmla="+- 0 8100 7956"/>
                                <a:gd name="T45" fmla="*/ T44 w 983"/>
                                <a:gd name="T46" fmla="+- 0 -1034 -1969"/>
                                <a:gd name="T47" fmla="*/ -1034 h 983"/>
                                <a:gd name="T48" fmla="+- 0 8171 7956"/>
                                <a:gd name="T49" fmla="*/ T48 w 983"/>
                                <a:gd name="T50" fmla="+- 0 -1044 -1969"/>
                                <a:gd name="T51" fmla="*/ -1044 h 983"/>
                                <a:gd name="T52" fmla="+- 0 8186 7956"/>
                                <a:gd name="T53" fmla="*/ T52 w 983"/>
                                <a:gd name="T54" fmla="+- 0 -1102 -1969"/>
                                <a:gd name="T55" fmla="*/ -1102 h 983"/>
                                <a:gd name="T56" fmla="+- 0 8897 7956"/>
                                <a:gd name="T57" fmla="*/ T56 w 983"/>
                                <a:gd name="T58" fmla="+- 0 -1927 -1969"/>
                                <a:gd name="T59" fmla="*/ -1927 h 983"/>
                                <a:gd name="T60" fmla="+- 0 8875 7956"/>
                                <a:gd name="T61" fmla="*/ T60 w 983"/>
                                <a:gd name="T62" fmla="+- 0 -1050 -1969"/>
                                <a:gd name="T63" fmla="*/ -1050 h 983"/>
                                <a:gd name="T64" fmla="+- 0 8910 7956"/>
                                <a:gd name="T65" fmla="*/ T64 w 983"/>
                                <a:gd name="T66" fmla="+- 0 -1028 -1969"/>
                                <a:gd name="T67" fmla="*/ -1028 h 983"/>
                                <a:gd name="T68" fmla="+- 0 8939 7956"/>
                                <a:gd name="T69" fmla="*/ T68 w 983"/>
                                <a:gd name="T70" fmla="+- 0 -1927 -1969"/>
                                <a:gd name="T71" fmla="*/ -1927 h 983"/>
                                <a:gd name="T72" fmla="+- 0 8239 7956"/>
                                <a:gd name="T73" fmla="*/ T72 w 983"/>
                                <a:gd name="T74" fmla="+- 0 -1160 -1969"/>
                                <a:gd name="T75" fmla="*/ -1160 h 983"/>
                                <a:gd name="T76" fmla="+- 0 8506 7956"/>
                                <a:gd name="T77" fmla="*/ T76 w 983"/>
                                <a:gd name="T78" fmla="+- 0 -1128 -1969"/>
                                <a:gd name="T79" fmla="*/ -1128 h 983"/>
                                <a:gd name="T80" fmla="+- 0 8506 7956"/>
                                <a:gd name="T81" fmla="*/ T80 w 983"/>
                                <a:gd name="T82" fmla="+- 0 -1169 -1969"/>
                                <a:gd name="T83" fmla="*/ -1169 h 983"/>
                                <a:gd name="T84" fmla="+- 0 8568 7956"/>
                                <a:gd name="T85" fmla="*/ T84 w 983"/>
                                <a:gd name="T86" fmla="+- 0 -1160 -1969"/>
                                <a:gd name="T87" fmla="*/ -1160 h 983"/>
                                <a:gd name="T88" fmla="+- 0 8835 7956"/>
                                <a:gd name="T89" fmla="*/ T88 w 983"/>
                                <a:gd name="T90" fmla="+- 0 -1128 -1969"/>
                                <a:gd name="T91" fmla="*/ -1128 h 983"/>
                                <a:gd name="T92" fmla="+- 0 8835 7956"/>
                                <a:gd name="T93" fmla="*/ T92 w 983"/>
                                <a:gd name="T94" fmla="+- 0 -1169 -1969"/>
                                <a:gd name="T95" fmla="*/ -1169 h 983"/>
                                <a:gd name="T96" fmla="+- 0 8051 7956"/>
                                <a:gd name="T97" fmla="*/ T96 w 983"/>
                                <a:gd name="T98" fmla="+- 0 -1722 -1969"/>
                                <a:gd name="T99" fmla="*/ -1722 h 983"/>
                                <a:gd name="T100" fmla="+- 0 8083 7956"/>
                                <a:gd name="T101" fmla="*/ T100 w 983"/>
                                <a:gd name="T102" fmla="+- 0 -1175 -1969"/>
                                <a:gd name="T103" fmla="*/ -1175 h 983"/>
                                <a:gd name="T104" fmla="+- 0 8090 7956"/>
                                <a:gd name="T105" fmla="*/ T104 w 983"/>
                                <a:gd name="T106" fmla="+- 0 -1726 -1969"/>
                                <a:gd name="T107" fmla="*/ -1726 h 983"/>
                                <a:gd name="T108" fmla="+- 0 8186 7956"/>
                                <a:gd name="T109" fmla="*/ T108 w 983"/>
                                <a:gd name="T110" fmla="+- 0 -1734 -1969"/>
                                <a:gd name="T111" fmla="*/ -1734 h 983"/>
                                <a:gd name="T112" fmla="+- 0 8239 7956"/>
                                <a:gd name="T113" fmla="*/ T112 w 983"/>
                                <a:gd name="T114" fmla="+- 0 -1254 -1969"/>
                                <a:gd name="T115" fmla="*/ -1254 h 983"/>
                                <a:gd name="T116" fmla="+- 0 8506 7956"/>
                                <a:gd name="T117" fmla="*/ T116 w 983"/>
                                <a:gd name="T118" fmla="+- 0 -1222 -1969"/>
                                <a:gd name="T119" fmla="*/ -1222 h 983"/>
                                <a:gd name="T120" fmla="+- 0 8506 7956"/>
                                <a:gd name="T121" fmla="*/ T120 w 983"/>
                                <a:gd name="T122" fmla="+- 0 -1264 -1969"/>
                                <a:gd name="T123" fmla="*/ -1264 h 983"/>
                                <a:gd name="T124" fmla="+- 0 8568 7956"/>
                                <a:gd name="T125" fmla="*/ T124 w 983"/>
                                <a:gd name="T126" fmla="+- 0 -1254 -1969"/>
                                <a:gd name="T127" fmla="*/ -1254 h 983"/>
                                <a:gd name="T128" fmla="+- 0 8835 7956"/>
                                <a:gd name="T129" fmla="*/ T128 w 983"/>
                                <a:gd name="T130" fmla="+- 0 -1222 -1969"/>
                                <a:gd name="T131" fmla="*/ -1222 h 983"/>
                                <a:gd name="T132" fmla="+- 0 8835 7956"/>
                                <a:gd name="T133" fmla="*/ T132 w 983"/>
                                <a:gd name="T134" fmla="+- 0 -1264 -1969"/>
                                <a:gd name="T135" fmla="*/ -1264 h 983"/>
                                <a:gd name="T136" fmla="+- 0 8239 7956"/>
                                <a:gd name="T137" fmla="*/ T136 w 983"/>
                                <a:gd name="T138" fmla="+- 0 -1348 -1969"/>
                                <a:gd name="T139" fmla="*/ -1348 h 983"/>
                                <a:gd name="T140" fmla="+- 0 8506 7956"/>
                                <a:gd name="T141" fmla="*/ T140 w 983"/>
                                <a:gd name="T142" fmla="+- 0 -1316 -1969"/>
                                <a:gd name="T143" fmla="*/ -1316 h 983"/>
                                <a:gd name="T144" fmla="+- 0 8506 7956"/>
                                <a:gd name="T145" fmla="*/ T144 w 983"/>
                                <a:gd name="T146" fmla="+- 0 -1358 -1969"/>
                                <a:gd name="T147" fmla="*/ -1358 h 983"/>
                                <a:gd name="T148" fmla="+- 0 8568 7956"/>
                                <a:gd name="T149" fmla="*/ T148 w 983"/>
                                <a:gd name="T150" fmla="+- 0 -1348 -1969"/>
                                <a:gd name="T151" fmla="*/ -1348 h 983"/>
                                <a:gd name="T152" fmla="+- 0 8835 7956"/>
                                <a:gd name="T153" fmla="*/ T152 w 983"/>
                                <a:gd name="T154" fmla="+- 0 -1316 -1969"/>
                                <a:gd name="T155" fmla="*/ -1316 h 983"/>
                                <a:gd name="T156" fmla="+- 0 8835 7956"/>
                                <a:gd name="T157" fmla="*/ T156 w 983"/>
                                <a:gd name="T158" fmla="+- 0 -1358 -1969"/>
                                <a:gd name="T159" fmla="*/ -1358 h 983"/>
                                <a:gd name="T160" fmla="+- 0 8239 7956"/>
                                <a:gd name="T161" fmla="*/ T160 w 983"/>
                                <a:gd name="T162" fmla="+- 0 -1443 -1969"/>
                                <a:gd name="T163" fmla="*/ -1443 h 983"/>
                                <a:gd name="T164" fmla="+- 0 8506 7956"/>
                                <a:gd name="T165" fmla="*/ T164 w 983"/>
                                <a:gd name="T166" fmla="+- 0 -1410 -1969"/>
                                <a:gd name="T167" fmla="*/ -1410 h 983"/>
                                <a:gd name="T168" fmla="+- 0 8506 7956"/>
                                <a:gd name="T169" fmla="*/ T168 w 983"/>
                                <a:gd name="T170" fmla="+- 0 -1452 -1969"/>
                                <a:gd name="T171" fmla="*/ -1452 h 983"/>
                                <a:gd name="T172" fmla="+- 0 8568 7956"/>
                                <a:gd name="T173" fmla="*/ T172 w 983"/>
                                <a:gd name="T174" fmla="+- 0 -1631 -1969"/>
                                <a:gd name="T175" fmla="*/ -1631 h 983"/>
                                <a:gd name="T176" fmla="+- 0 8835 7956"/>
                                <a:gd name="T177" fmla="*/ T176 w 983"/>
                                <a:gd name="T178" fmla="+- 0 -1410 -1969"/>
                                <a:gd name="T179" fmla="*/ -1410 h 983"/>
                                <a:gd name="T180" fmla="+- 0 8609 7956"/>
                                <a:gd name="T181" fmla="*/ T180 w 983"/>
                                <a:gd name="T182" fmla="+- 0 -1452 -1969"/>
                                <a:gd name="T183" fmla="*/ -1452 h 983"/>
                                <a:gd name="T184" fmla="+- 0 8845 7956"/>
                                <a:gd name="T185" fmla="*/ T184 w 983"/>
                                <a:gd name="T186" fmla="+- 0 -1631 -1969"/>
                                <a:gd name="T187" fmla="*/ -1631 h 983"/>
                                <a:gd name="T188" fmla="+- 0 8803 7956"/>
                                <a:gd name="T189" fmla="*/ T188 w 983"/>
                                <a:gd name="T190" fmla="+- 0 -1599 -1969"/>
                                <a:gd name="T191" fmla="*/ -1599 h 983"/>
                                <a:gd name="T192" fmla="+- 0 8845 7956"/>
                                <a:gd name="T193" fmla="*/ T192 w 983"/>
                                <a:gd name="T194" fmla="+- 0 -1599 -1969"/>
                                <a:gd name="T195" fmla="*/ -1599 h 983"/>
                                <a:gd name="T196" fmla="+- 0 8239 7956"/>
                                <a:gd name="T197" fmla="*/ T196 w 983"/>
                                <a:gd name="T198" fmla="+- 0 -1537 -1969"/>
                                <a:gd name="T199" fmla="*/ -1537 h 983"/>
                                <a:gd name="T200" fmla="+- 0 8506 7956"/>
                                <a:gd name="T201" fmla="*/ T200 w 983"/>
                                <a:gd name="T202" fmla="+- 0 -1504 -1969"/>
                                <a:gd name="T203" fmla="*/ -1504 h 983"/>
                                <a:gd name="T204" fmla="+- 0 8506 7956"/>
                                <a:gd name="T205" fmla="*/ T204 w 983"/>
                                <a:gd name="T206" fmla="+- 0 -1546 -1969"/>
                                <a:gd name="T207" fmla="*/ -1546 h 983"/>
                                <a:gd name="T208" fmla="+- 0 8239 7956"/>
                                <a:gd name="T209" fmla="*/ T208 w 983"/>
                                <a:gd name="T210" fmla="+- 0 -1631 -1969"/>
                                <a:gd name="T211" fmla="*/ -1631 h 983"/>
                                <a:gd name="T212" fmla="+- 0 8506 7956"/>
                                <a:gd name="T213" fmla="*/ T212 w 983"/>
                                <a:gd name="T214" fmla="+- 0 -1599 -1969"/>
                                <a:gd name="T215" fmla="*/ -1599 h 983"/>
                                <a:gd name="T216" fmla="+- 0 8506 7956"/>
                                <a:gd name="T217" fmla="*/ T216 w 983"/>
                                <a:gd name="T218" fmla="+- 0 -1640 -1969"/>
                                <a:gd name="T219" fmla="*/ -1640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83" h="983">
                                  <a:moveTo>
                                    <a:pt x="973" y="0"/>
                                  </a:moveTo>
                                  <a:lnTo>
                                    <a:pt x="198" y="0"/>
                                  </a:lnTo>
                                  <a:lnTo>
                                    <a:pt x="189" y="10"/>
                                  </a:lnTo>
                                  <a:lnTo>
                                    <a:pt x="189" y="194"/>
                                  </a:lnTo>
                                  <a:lnTo>
                                    <a:pt x="68" y="194"/>
                                  </a:lnTo>
                                  <a:lnTo>
                                    <a:pt x="42" y="199"/>
                                  </a:lnTo>
                                  <a:lnTo>
                                    <a:pt x="20" y="213"/>
                                  </a:lnTo>
                                  <a:lnTo>
                                    <a:pt x="6" y="235"/>
                                  </a:lnTo>
                                  <a:lnTo>
                                    <a:pt x="0" y="261"/>
                                  </a:lnTo>
                                  <a:lnTo>
                                    <a:pt x="0" y="867"/>
                                  </a:lnTo>
                                  <a:lnTo>
                                    <a:pt x="10" y="912"/>
                                  </a:lnTo>
                                  <a:lnTo>
                                    <a:pt x="34" y="949"/>
                                  </a:lnTo>
                                  <a:lnTo>
                                    <a:pt x="71" y="973"/>
                                  </a:lnTo>
                                  <a:lnTo>
                                    <a:pt x="115" y="982"/>
                                  </a:lnTo>
                                  <a:lnTo>
                                    <a:pt x="868" y="982"/>
                                  </a:lnTo>
                                  <a:lnTo>
                                    <a:pt x="912" y="973"/>
                                  </a:lnTo>
                                  <a:lnTo>
                                    <a:pt x="949" y="949"/>
                                  </a:lnTo>
                                  <a:lnTo>
                                    <a:pt x="954" y="941"/>
                                  </a:lnTo>
                                  <a:lnTo>
                                    <a:pt x="115" y="941"/>
                                  </a:lnTo>
                                  <a:lnTo>
                                    <a:pt x="87" y="935"/>
                                  </a:lnTo>
                                  <a:lnTo>
                                    <a:pt x="64" y="919"/>
                                  </a:lnTo>
                                  <a:lnTo>
                                    <a:pt x="48" y="896"/>
                                  </a:lnTo>
                                  <a:lnTo>
                                    <a:pt x="42" y="867"/>
                                  </a:lnTo>
                                  <a:lnTo>
                                    <a:pt x="42" y="247"/>
                                  </a:lnTo>
                                  <a:lnTo>
                                    <a:pt x="54" y="235"/>
                                  </a:lnTo>
                                  <a:lnTo>
                                    <a:pt x="230" y="235"/>
                                  </a:lnTo>
                                  <a:lnTo>
                                    <a:pt x="230" y="42"/>
                                  </a:lnTo>
                                  <a:lnTo>
                                    <a:pt x="983" y="42"/>
                                  </a:lnTo>
                                  <a:lnTo>
                                    <a:pt x="983" y="10"/>
                                  </a:lnTo>
                                  <a:lnTo>
                                    <a:pt x="973" y="0"/>
                                  </a:lnTo>
                                  <a:close/>
                                  <a:moveTo>
                                    <a:pt x="230" y="235"/>
                                  </a:moveTo>
                                  <a:lnTo>
                                    <a:pt x="189" y="235"/>
                                  </a:lnTo>
                                  <a:lnTo>
                                    <a:pt x="189" y="867"/>
                                  </a:lnTo>
                                  <a:lnTo>
                                    <a:pt x="183" y="896"/>
                                  </a:lnTo>
                                  <a:lnTo>
                                    <a:pt x="167" y="919"/>
                                  </a:lnTo>
                                  <a:lnTo>
                                    <a:pt x="144" y="935"/>
                                  </a:lnTo>
                                  <a:lnTo>
                                    <a:pt x="115" y="941"/>
                                  </a:lnTo>
                                  <a:lnTo>
                                    <a:pt x="204" y="941"/>
                                  </a:lnTo>
                                  <a:lnTo>
                                    <a:pt x="215" y="925"/>
                                  </a:lnTo>
                                  <a:lnTo>
                                    <a:pt x="223" y="907"/>
                                  </a:lnTo>
                                  <a:lnTo>
                                    <a:pt x="229" y="888"/>
                                  </a:lnTo>
                                  <a:lnTo>
                                    <a:pt x="230" y="867"/>
                                  </a:lnTo>
                                  <a:lnTo>
                                    <a:pt x="230" y="235"/>
                                  </a:lnTo>
                                  <a:close/>
                                  <a:moveTo>
                                    <a:pt x="983" y="42"/>
                                  </a:moveTo>
                                  <a:lnTo>
                                    <a:pt x="941" y="42"/>
                                  </a:lnTo>
                                  <a:lnTo>
                                    <a:pt x="941" y="867"/>
                                  </a:lnTo>
                                  <a:lnTo>
                                    <a:pt x="935" y="896"/>
                                  </a:lnTo>
                                  <a:lnTo>
                                    <a:pt x="919" y="919"/>
                                  </a:lnTo>
                                  <a:lnTo>
                                    <a:pt x="896" y="935"/>
                                  </a:lnTo>
                                  <a:lnTo>
                                    <a:pt x="868" y="941"/>
                                  </a:lnTo>
                                  <a:lnTo>
                                    <a:pt x="954" y="941"/>
                                  </a:lnTo>
                                  <a:lnTo>
                                    <a:pt x="974" y="912"/>
                                  </a:lnTo>
                                  <a:lnTo>
                                    <a:pt x="983" y="867"/>
                                  </a:lnTo>
                                  <a:lnTo>
                                    <a:pt x="983" y="42"/>
                                  </a:lnTo>
                                  <a:close/>
                                  <a:moveTo>
                                    <a:pt x="550" y="800"/>
                                  </a:moveTo>
                                  <a:lnTo>
                                    <a:pt x="292" y="800"/>
                                  </a:lnTo>
                                  <a:lnTo>
                                    <a:pt x="283" y="809"/>
                                  </a:lnTo>
                                  <a:lnTo>
                                    <a:pt x="283" y="832"/>
                                  </a:lnTo>
                                  <a:lnTo>
                                    <a:pt x="292" y="841"/>
                                  </a:lnTo>
                                  <a:lnTo>
                                    <a:pt x="550" y="841"/>
                                  </a:lnTo>
                                  <a:lnTo>
                                    <a:pt x="559" y="832"/>
                                  </a:lnTo>
                                  <a:lnTo>
                                    <a:pt x="559" y="809"/>
                                  </a:lnTo>
                                  <a:lnTo>
                                    <a:pt x="550" y="800"/>
                                  </a:lnTo>
                                  <a:close/>
                                  <a:moveTo>
                                    <a:pt x="879" y="800"/>
                                  </a:moveTo>
                                  <a:lnTo>
                                    <a:pt x="621" y="800"/>
                                  </a:lnTo>
                                  <a:lnTo>
                                    <a:pt x="612" y="809"/>
                                  </a:lnTo>
                                  <a:lnTo>
                                    <a:pt x="612" y="832"/>
                                  </a:lnTo>
                                  <a:lnTo>
                                    <a:pt x="621" y="841"/>
                                  </a:lnTo>
                                  <a:lnTo>
                                    <a:pt x="879" y="841"/>
                                  </a:lnTo>
                                  <a:lnTo>
                                    <a:pt x="889" y="832"/>
                                  </a:lnTo>
                                  <a:lnTo>
                                    <a:pt x="889" y="809"/>
                                  </a:lnTo>
                                  <a:lnTo>
                                    <a:pt x="879" y="800"/>
                                  </a:lnTo>
                                  <a:close/>
                                  <a:moveTo>
                                    <a:pt x="230" y="235"/>
                                  </a:moveTo>
                                  <a:lnTo>
                                    <a:pt x="83" y="235"/>
                                  </a:lnTo>
                                  <a:lnTo>
                                    <a:pt x="95" y="247"/>
                                  </a:lnTo>
                                  <a:lnTo>
                                    <a:pt x="95" y="785"/>
                                  </a:lnTo>
                                  <a:lnTo>
                                    <a:pt x="104" y="794"/>
                                  </a:lnTo>
                                  <a:lnTo>
                                    <a:pt x="127" y="794"/>
                                  </a:lnTo>
                                  <a:lnTo>
                                    <a:pt x="136" y="785"/>
                                  </a:lnTo>
                                  <a:lnTo>
                                    <a:pt x="136" y="252"/>
                                  </a:lnTo>
                                  <a:lnTo>
                                    <a:pt x="134" y="243"/>
                                  </a:lnTo>
                                  <a:lnTo>
                                    <a:pt x="131" y="235"/>
                                  </a:lnTo>
                                  <a:lnTo>
                                    <a:pt x="230" y="235"/>
                                  </a:lnTo>
                                  <a:close/>
                                  <a:moveTo>
                                    <a:pt x="550" y="705"/>
                                  </a:moveTo>
                                  <a:lnTo>
                                    <a:pt x="292" y="705"/>
                                  </a:lnTo>
                                  <a:lnTo>
                                    <a:pt x="283" y="715"/>
                                  </a:lnTo>
                                  <a:lnTo>
                                    <a:pt x="283" y="738"/>
                                  </a:lnTo>
                                  <a:lnTo>
                                    <a:pt x="292" y="747"/>
                                  </a:lnTo>
                                  <a:lnTo>
                                    <a:pt x="550" y="747"/>
                                  </a:lnTo>
                                  <a:lnTo>
                                    <a:pt x="559" y="738"/>
                                  </a:lnTo>
                                  <a:lnTo>
                                    <a:pt x="559" y="715"/>
                                  </a:lnTo>
                                  <a:lnTo>
                                    <a:pt x="550" y="705"/>
                                  </a:lnTo>
                                  <a:close/>
                                  <a:moveTo>
                                    <a:pt x="879" y="705"/>
                                  </a:moveTo>
                                  <a:lnTo>
                                    <a:pt x="621" y="705"/>
                                  </a:lnTo>
                                  <a:lnTo>
                                    <a:pt x="612" y="715"/>
                                  </a:lnTo>
                                  <a:lnTo>
                                    <a:pt x="612" y="738"/>
                                  </a:lnTo>
                                  <a:lnTo>
                                    <a:pt x="621" y="747"/>
                                  </a:lnTo>
                                  <a:lnTo>
                                    <a:pt x="879" y="747"/>
                                  </a:lnTo>
                                  <a:lnTo>
                                    <a:pt x="889" y="738"/>
                                  </a:lnTo>
                                  <a:lnTo>
                                    <a:pt x="889" y="715"/>
                                  </a:lnTo>
                                  <a:lnTo>
                                    <a:pt x="879" y="705"/>
                                  </a:lnTo>
                                  <a:close/>
                                  <a:moveTo>
                                    <a:pt x="550" y="611"/>
                                  </a:moveTo>
                                  <a:lnTo>
                                    <a:pt x="292" y="611"/>
                                  </a:lnTo>
                                  <a:lnTo>
                                    <a:pt x="283" y="621"/>
                                  </a:lnTo>
                                  <a:lnTo>
                                    <a:pt x="283" y="644"/>
                                  </a:lnTo>
                                  <a:lnTo>
                                    <a:pt x="292" y="653"/>
                                  </a:lnTo>
                                  <a:lnTo>
                                    <a:pt x="550" y="653"/>
                                  </a:lnTo>
                                  <a:lnTo>
                                    <a:pt x="559" y="644"/>
                                  </a:lnTo>
                                  <a:lnTo>
                                    <a:pt x="559" y="621"/>
                                  </a:lnTo>
                                  <a:lnTo>
                                    <a:pt x="550" y="611"/>
                                  </a:lnTo>
                                  <a:close/>
                                  <a:moveTo>
                                    <a:pt x="879" y="611"/>
                                  </a:moveTo>
                                  <a:lnTo>
                                    <a:pt x="621" y="611"/>
                                  </a:lnTo>
                                  <a:lnTo>
                                    <a:pt x="612" y="621"/>
                                  </a:lnTo>
                                  <a:lnTo>
                                    <a:pt x="612" y="644"/>
                                  </a:lnTo>
                                  <a:lnTo>
                                    <a:pt x="621" y="653"/>
                                  </a:lnTo>
                                  <a:lnTo>
                                    <a:pt x="879" y="653"/>
                                  </a:lnTo>
                                  <a:lnTo>
                                    <a:pt x="889" y="644"/>
                                  </a:lnTo>
                                  <a:lnTo>
                                    <a:pt x="889" y="621"/>
                                  </a:lnTo>
                                  <a:lnTo>
                                    <a:pt x="879" y="611"/>
                                  </a:lnTo>
                                  <a:close/>
                                  <a:moveTo>
                                    <a:pt x="550" y="517"/>
                                  </a:moveTo>
                                  <a:lnTo>
                                    <a:pt x="292" y="517"/>
                                  </a:lnTo>
                                  <a:lnTo>
                                    <a:pt x="283" y="526"/>
                                  </a:lnTo>
                                  <a:lnTo>
                                    <a:pt x="283" y="549"/>
                                  </a:lnTo>
                                  <a:lnTo>
                                    <a:pt x="292" y="559"/>
                                  </a:lnTo>
                                  <a:lnTo>
                                    <a:pt x="550" y="559"/>
                                  </a:lnTo>
                                  <a:lnTo>
                                    <a:pt x="559" y="549"/>
                                  </a:lnTo>
                                  <a:lnTo>
                                    <a:pt x="559" y="526"/>
                                  </a:lnTo>
                                  <a:lnTo>
                                    <a:pt x="550" y="517"/>
                                  </a:lnTo>
                                  <a:close/>
                                  <a:moveTo>
                                    <a:pt x="879" y="329"/>
                                  </a:moveTo>
                                  <a:lnTo>
                                    <a:pt x="621" y="329"/>
                                  </a:lnTo>
                                  <a:lnTo>
                                    <a:pt x="612" y="338"/>
                                  </a:lnTo>
                                  <a:lnTo>
                                    <a:pt x="612" y="549"/>
                                  </a:lnTo>
                                  <a:lnTo>
                                    <a:pt x="621" y="559"/>
                                  </a:lnTo>
                                  <a:lnTo>
                                    <a:pt x="879" y="559"/>
                                  </a:lnTo>
                                  <a:lnTo>
                                    <a:pt x="889" y="549"/>
                                  </a:lnTo>
                                  <a:lnTo>
                                    <a:pt x="889" y="517"/>
                                  </a:lnTo>
                                  <a:lnTo>
                                    <a:pt x="653" y="517"/>
                                  </a:lnTo>
                                  <a:lnTo>
                                    <a:pt x="653" y="370"/>
                                  </a:lnTo>
                                  <a:lnTo>
                                    <a:pt x="889" y="370"/>
                                  </a:lnTo>
                                  <a:lnTo>
                                    <a:pt x="889" y="338"/>
                                  </a:lnTo>
                                  <a:lnTo>
                                    <a:pt x="879" y="329"/>
                                  </a:lnTo>
                                  <a:close/>
                                  <a:moveTo>
                                    <a:pt x="889" y="370"/>
                                  </a:moveTo>
                                  <a:lnTo>
                                    <a:pt x="847" y="370"/>
                                  </a:lnTo>
                                  <a:lnTo>
                                    <a:pt x="847" y="517"/>
                                  </a:lnTo>
                                  <a:lnTo>
                                    <a:pt x="889" y="517"/>
                                  </a:lnTo>
                                  <a:lnTo>
                                    <a:pt x="889" y="370"/>
                                  </a:lnTo>
                                  <a:close/>
                                  <a:moveTo>
                                    <a:pt x="550" y="423"/>
                                  </a:moveTo>
                                  <a:lnTo>
                                    <a:pt x="292" y="423"/>
                                  </a:lnTo>
                                  <a:lnTo>
                                    <a:pt x="283" y="432"/>
                                  </a:lnTo>
                                  <a:lnTo>
                                    <a:pt x="283" y="455"/>
                                  </a:lnTo>
                                  <a:lnTo>
                                    <a:pt x="292" y="465"/>
                                  </a:lnTo>
                                  <a:lnTo>
                                    <a:pt x="550" y="465"/>
                                  </a:lnTo>
                                  <a:lnTo>
                                    <a:pt x="559" y="455"/>
                                  </a:lnTo>
                                  <a:lnTo>
                                    <a:pt x="559" y="432"/>
                                  </a:lnTo>
                                  <a:lnTo>
                                    <a:pt x="550" y="423"/>
                                  </a:lnTo>
                                  <a:close/>
                                  <a:moveTo>
                                    <a:pt x="550" y="329"/>
                                  </a:moveTo>
                                  <a:lnTo>
                                    <a:pt x="292" y="329"/>
                                  </a:lnTo>
                                  <a:lnTo>
                                    <a:pt x="283" y="338"/>
                                  </a:lnTo>
                                  <a:lnTo>
                                    <a:pt x="283" y="361"/>
                                  </a:lnTo>
                                  <a:lnTo>
                                    <a:pt x="292" y="370"/>
                                  </a:lnTo>
                                  <a:lnTo>
                                    <a:pt x="550" y="370"/>
                                  </a:lnTo>
                                  <a:lnTo>
                                    <a:pt x="559" y="361"/>
                                  </a:lnTo>
                                  <a:lnTo>
                                    <a:pt x="559" y="338"/>
                                  </a:lnTo>
                                  <a:lnTo>
                                    <a:pt x="550" y="329"/>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Text Box 47"/>
                          <wps:cNvSpPr txBox="1">
                            <a:spLocks noChangeArrowheads="1"/>
                          </wps:cNvSpPr>
                          <wps:spPr bwMode="auto">
                            <a:xfrm>
                              <a:off x="8262" y="-1932"/>
                              <a:ext cx="5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9C8A6" w14:textId="77777777" w:rsidR="000816C6" w:rsidRDefault="000816C6" w:rsidP="000816C6">
                                <w:pPr>
                                  <w:spacing w:before="7"/>
                                  <w:rPr>
                                    <w:rFonts w:ascii="Brandon Grotesque Black"/>
                                    <w:sz w:val="19"/>
                                  </w:rPr>
                                </w:pPr>
                                <w:r>
                                  <w:rPr>
                                    <w:rFonts w:ascii="Brandon Grotesque Black"/>
                                    <w:color w:val="003263"/>
                                    <w:w w:val="105"/>
                                    <w:sz w:val="19"/>
                                  </w:rPr>
                                  <w:t>NEWS</w:t>
                                </w:r>
                              </w:p>
                            </w:txbxContent>
                          </wps:txbx>
                          <wps:bodyPr rot="0" vert="horz" wrap="square" lIns="0" tIns="0" rIns="0" bIns="0" anchor="t" anchorCtr="0" upright="1">
                            <a:noAutofit/>
                          </wps:bodyPr>
                        </wps:wsp>
                        <wps:wsp>
                          <wps:cNvPr id="221" name="Text Box 48"/>
                          <wps:cNvSpPr txBox="1">
                            <a:spLocks noChangeArrowheads="1"/>
                          </wps:cNvSpPr>
                          <wps:spPr bwMode="auto">
                            <a:xfrm>
                              <a:off x="8326" y="-1082"/>
                              <a:ext cx="335"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36691" w14:textId="04538DF5" w:rsidR="000816C6" w:rsidRDefault="000816C6" w:rsidP="000816C6">
                                <w:pPr>
                                  <w:spacing w:before="9"/>
                                  <w:rPr>
                                    <w:rFonts w:ascii="Brandon Grotesque Black"/>
                                    <w:sz w:val="59"/>
                                  </w:rPr>
                                </w:pPr>
                              </w:p>
                            </w:txbxContent>
                          </wps:txbx>
                          <wps:bodyPr rot="0" vert="horz" wrap="square" lIns="0" tIns="0" rIns="0" bIns="0" anchor="t" anchorCtr="0" upright="1">
                            <a:noAutofit/>
                          </wps:bodyPr>
                        </wps:wsp>
                      </wpg:grpSp>
                      <wps:wsp>
                        <wps:cNvPr id="222" name="Text Box 2"/>
                        <wps:cNvSpPr txBox="1">
                          <a:spLocks noChangeArrowheads="1"/>
                        </wps:cNvSpPr>
                        <wps:spPr bwMode="auto">
                          <a:xfrm>
                            <a:off x="28575" y="676275"/>
                            <a:ext cx="757237" cy="1072404"/>
                          </a:xfrm>
                          <a:prstGeom prst="rect">
                            <a:avLst/>
                          </a:prstGeom>
                          <a:noFill/>
                          <a:ln w="9525">
                            <a:noFill/>
                            <a:miter lim="800000"/>
                            <a:headEnd/>
                            <a:tailEnd/>
                          </a:ln>
                        </wps:spPr>
                        <wps:txbx>
                          <w:txbxContent>
                            <w:p w14:paraId="68935AC9" w14:textId="5E4F9CBA" w:rsidR="0036663C" w:rsidRPr="0041068C" w:rsidRDefault="00A07C04" w:rsidP="0036663C">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11</w:t>
                              </w:r>
                            </w:p>
                            <w:p w14:paraId="780ED08B" w14:textId="3DF74796" w:rsidR="0036663C" w:rsidRPr="008D3A51" w:rsidRDefault="00A07C04" w:rsidP="0036663C">
                              <w:pPr>
                                <w:spacing w:line="240" w:lineRule="auto"/>
                                <w:rPr>
                                  <w:color w:val="003263" w:themeColor="text2"/>
                                  <w:sz w:val="20"/>
                                  <w:szCs w:val="20"/>
                                </w:rPr>
                              </w:pPr>
                              <w:r>
                                <w:rPr>
                                  <w:color w:val="003263" w:themeColor="text2"/>
                                  <w:w w:val="105"/>
                                  <w:sz w:val="20"/>
                                  <w:szCs w:val="20"/>
                                </w:rPr>
                                <w:t>Placements in</w:t>
                              </w:r>
                              <w:r w:rsidR="0036663C" w:rsidRPr="008D3A51">
                                <w:rPr>
                                  <w:color w:val="003263" w:themeColor="text2"/>
                                  <w:w w:val="105"/>
                                  <w:sz w:val="20"/>
                                  <w:szCs w:val="20"/>
                                </w:rPr>
                                <w:t xml:space="preserve"> local newspapers</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01E53F" id="Group 250" o:spid="_x0000_s1050" style="position:absolute;margin-left:430.6pt;margin-top:17.3pt;width:61.85pt;height:137.65pt;z-index:251680768;mso-width-relative:margin;mso-height-relative:margin" coordsize="7858,1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">
                <v:group id="Group 218" o:spid="_x0000_s1051" style="position:absolute;width:6242;height:11112" coordorigin="7956,-1969" coordsize="98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AutoShape 46" o:spid="_x0000_s1052" style="position:absolute;left:7956;top:-1969;width:983;height:983;visibility:visible;mso-wrap-style:square;v-text-anchor:top" coordsize="98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" path="m973,l198,r-9,10l189,194r-121,l42,199,20,213,6,235,,261,,867r10,45l34,949r37,24l115,982r753,l912,973r37,-24l954,941r-839,l87,935,64,919,48,896,42,867r,-620l54,235r176,l230,42r753,l983,10,973,xm230,235r-41,l189,867r-6,29l167,919r-23,16l115,941r89,l215,925r8,-18l229,888r1,-21l230,235xm983,42r-42,l941,867r-6,29l919,919r-23,16l868,941r86,l974,912r9,-45l983,42xm550,800r-258,l283,809r,23l292,841r258,l559,832r,-23l550,800xm879,800r-258,l612,809r,23l621,841r258,l889,832r,-23l879,800xm230,235r-147,l95,247r,538l104,794r23,l136,785r,-533l134,243r-3,-8l230,235xm550,705r-258,l283,715r,23l292,747r258,l559,738r,-23l550,705xm879,705r-258,l612,715r,23l621,747r258,l889,738r,-23l879,705xm550,611r-258,l283,621r,23l292,653r258,l559,644r,-23l550,611xm879,611r-258,l612,621r,23l621,653r258,l889,644r,-23l879,611xm550,517r-258,l283,526r,23l292,559r258,l559,549r,-23l550,517xm879,329r-258,l612,338r,211l621,559r258,l889,549r,-32l653,517r,-147l889,370r,-32l879,329xm889,370r-42,l847,517r42,l889,370xm550,423r-258,l283,432r,23l292,465r258,l559,455r,-23l550,423xm550,329r-258,l283,338r,23l292,370r258,l559,361r,-23l550,329xe" fillcolor="#003263" stroked="f">
                    <v:path arrowok="t" o:connecttype="custom" o:connectlocs="189,-1959;42,-1770;0,-1708;34,-1020;868,-987;954,-1028;64,-1050;42,-1722;230,-1927;973,-1969;189,-1102;144,-1034;215,-1044;230,-1102;941,-1927;919,-1050;954,-1028;983,-1927;283,-1160;550,-1128;550,-1169;612,-1160;879,-1128;879,-1169;95,-1722;127,-1175;134,-1726;230,-1734;283,-1254;550,-1222;550,-1264;612,-1254;879,-1222;879,-1264;283,-1348;550,-1316;550,-1358;612,-1348;879,-1316;879,-1358;283,-1443;550,-1410;550,-1452;612,-1631;879,-1410;653,-1452;889,-1631;847,-1599;889,-1599;283,-1537;550,-1504;550,-1546;283,-1631;550,-1599;550,-1640" o:connectangles="0,0,0,0,0,0,0,0,0,0,0,0,0,0,0,0,0,0,0,0,0,0,0,0,0,0,0,0,0,0,0,0,0,0,0,0,0,0,0,0,0,0,0,0,0,0,0,0,0,0,0,0,0,0,0"/>
                  </v:shape>
                  <v:shape id="Text Box 47" o:spid="_x0000_s1053" type="#_x0000_t202" style="position:absolute;left:8262;top:-1932;width:5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39F9C8A6" w14:textId="77777777" w:rsidR="000816C6" w:rsidRDefault="000816C6" w:rsidP="000816C6">
                          <w:pPr>
                            <w:spacing w:before="7"/>
                            <w:rPr>
                              <w:rFonts w:ascii="Brandon Grotesque Black"/>
                              <w:sz w:val="19"/>
                            </w:rPr>
                          </w:pPr>
                          <w:r>
                            <w:rPr>
                              <w:rFonts w:ascii="Brandon Grotesque Black"/>
                              <w:color w:val="003263"/>
                              <w:w w:val="105"/>
                              <w:sz w:val="19"/>
                            </w:rPr>
                            <w:t>NEWS</w:t>
                          </w:r>
                        </w:p>
                      </w:txbxContent>
                    </v:textbox>
                  </v:shape>
                  <v:shape id="Text Box 48" o:spid="_x0000_s1054" type="#_x0000_t202" style="position:absolute;left:8326;top:-1082;width:335;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3E936691" w14:textId="04538DF5" w:rsidR="000816C6" w:rsidRDefault="000816C6" w:rsidP="000816C6">
                          <w:pPr>
                            <w:spacing w:before="9"/>
                            <w:rPr>
                              <w:rFonts w:ascii="Brandon Grotesque Black"/>
                              <w:sz w:val="59"/>
                            </w:rPr>
                          </w:pPr>
                        </w:p>
                      </w:txbxContent>
                    </v:textbox>
                  </v:shape>
                </v:group>
                <v:shape id="_x0000_s1055" type="#_x0000_t202" style="position:absolute;left:285;top:6762;width:7573;height:10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68935AC9" w14:textId="5E4F9CBA" w:rsidR="0036663C" w:rsidRPr="0041068C" w:rsidRDefault="00A07C04" w:rsidP="0036663C">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11</w:t>
                        </w:r>
                      </w:p>
                      <w:p w14:paraId="780ED08B" w14:textId="3DF74796" w:rsidR="0036663C" w:rsidRPr="008D3A51" w:rsidRDefault="00A07C04" w:rsidP="0036663C">
                        <w:pPr>
                          <w:spacing w:line="240" w:lineRule="auto"/>
                          <w:rPr>
                            <w:color w:val="003263" w:themeColor="text2"/>
                            <w:sz w:val="20"/>
                            <w:szCs w:val="20"/>
                          </w:rPr>
                        </w:pPr>
                        <w:r>
                          <w:rPr>
                            <w:color w:val="003263" w:themeColor="text2"/>
                            <w:w w:val="105"/>
                            <w:sz w:val="20"/>
                            <w:szCs w:val="20"/>
                          </w:rPr>
                          <w:t>Placements in</w:t>
                        </w:r>
                        <w:r w:rsidR="0036663C" w:rsidRPr="008D3A51">
                          <w:rPr>
                            <w:color w:val="003263" w:themeColor="text2"/>
                            <w:w w:val="105"/>
                            <w:sz w:val="20"/>
                            <w:szCs w:val="20"/>
                          </w:rPr>
                          <w:t xml:space="preserve"> local newspapers</w:t>
                        </w:r>
                      </w:p>
                    </w:txbxContent>
                  </v:textbox>
                </v:shape>
              </v:group>
            </w:pict>
          </mc:Fallback>
        </mc:AlternateContent>
      </w:r>
    </w:p>
    <w:p w14:paraId="03D4DB26" w14:textId="6C872A97" w:rsidR="006C6D3E" w:rsidRPr="008D3A51" w:rsidRDefault="00A07C04" w:rsidP="00D334B0">
      <w:pPr>
        <w:pStyle w:val="BodyText"/>
        <w:rPr>
          <w:sz w:val="24"/>
          <w:szCs w:val="24"/>
        </w:rPr>
      </w:pPr>
      <w:r>
        <w:rPr>
          <w:noProof/>
        </w:rPr>
        <mc:AlternateContent>
          <mc:Choice Requires="wps">
            <w:drawing>
              <wp:anchor distT="0" distB="0" distL="114300" distR="114300" simplePos="0" relativeHeight="251721728" behindDoc="0" locked="0" layoutInCell="1" allowOverlap="1" wp14:anchorId="6926733C" wp14:editId="29E24090">
                <wp:simplePos x="0" y="0"/>
                <wp:positionH relativeFrom="column">
                  <wp:posOffset>1394788</wp:posOffset>
                </wp:positionH>
                <wp:positionV relativeFrom="paragraph">
                  <wp:posOffset>60899</wp:posOffset>
                </wp:positionV>
                <wp:extent cx="981075" cy="800100"/>
                <wp:effectExtent l="0" t="0" r="0" b="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800100"/>
                        </a:xfrm>
                        <a:prstGeom prst="rect">
                          <a:avLst/>
                        </a:prstGeom>
                        <a:noFill/>
                        <a:ln w="9525">
                          <a:noFill/>
                          <a:miter lim="800000"/>
                          <a:headEnd/>
                          <a:tailEnd/>
                        </a:ln>
                      </wps:spPr>
                      <wps:txbx>
                        <w:txbxContent>
                          <w:p w14:paraId="59E8B03D" w14:textId="5D8B8A50" w:rsidR="00A07C04" w:rsidRPr="006C6D3E" w:rsidRDefault="00A07C04" w:rsidP="00A07C04">
                            <w:pPr>
                              <w:jc w:val="center"/>
                              <w:rPr>
                                <w:color w:val="003263" w:themeColor="text2"/>
                              </w:rPr>
                            </w:pPr>
                            <w:r>
                              <w:rPr>
                                <w:rFonts w:asciiTheme="majorHAnsi" w:hAnsiTheme="majorHAnsi" w:cstheme="majorHAnsi"/>
                                <w:b/>
                                <w:bCs/>
                                <w:color w:val="003263" w:themeColor="text2"/>
                                <w:sz w:val="56"/>
                                <w:szCs w:val="56"/>
                              </w:rPr>
                              <w:t>6</w:t>
                            </w:r>
                            <w:r w:rsidRPr="006C6D3E">
                              <w:rPr>
                                <w:rFonts w:asciiTheme="majorHAnsi" w:hAnsiTheme="majorHAnsi" w:cstheme="majorHAnsi"/>
                                <w:b/>
                                <w:bCs/>
                                <w:color w:val="003263" w:themeColor="text2"/>
                                <w:sz w:val="36"/>
                                <w:szCs w:val="36"/>
                              </w:rPr>
                              <w:t xml:space="preserve"> </w:t>
                            </w:r>
                            <w:r>
                              <w:rPr>
                                <w:rFonts w:asciiTheme="majorHAnsi" w:hAnsiTheme="majorHAnsi" w:cstheme="majorHAnsi"/>
                                <w:b/>
                                <w:bCs/>
                                <w:color w:val="003263" w:themeColor="text2"/>
                                <w:sz w:val="36"/>
                                <w:szCs w:val="36"/>
                              </w:rPr>
                              <w:t>SIGNS</w:t>
                            </w:r>
                            <w:r w:rsidRPr="006C6D3E">
                              <w:rPr>
                                <w:color w:val="003263" w:themeColor="text2"/>
                                <w:sz w:val="36"/>
                                <w:szCs w:val="36"/>
                              </w:rPr>
                              <w:t xml:space="preserve"> </w:t>
                            </w:r>
                            <w:r>
                              <w:rPr>
                                <w:color w:val="003263" w:themeColor="text2"/>
                              </w:rPr>
                              <w:br/>
                            </w:r>
                            <w:r>
                              <w:rPr>
                                <w:color w:val="003263" w:themeColor="text2"/>
                                <w:w w:val="105"/>
                                <w:sz w:val="20"/>
                                <w:szCs w:val="20"/>
                              </w:rPr>
                              <w:t>Posted around Main Beach</w:t>
                            </w:r>
                          </w:p>
                        </w:txbxContent>
                      </wps:txbx>
                      <wps:bodyPr rot="0" vert="horz" wrap="square" lIns="0" tIns="0" rIns="0" bIns="0" anchor="t" anchorCtr="0">
                        <a:noAutofit/>
                      </wps:bodyPr>
                    </wps:wsp>
                  </a:graphicData>
                </a:graphic>
              </wp:anchor>
            </w:drawing>
          </mc:Choice>
          <mc:Fallback>
            <w:pict>
              <v:shape w14:anchorId="6926733C" id="Text Box 2" o:spid="_x0000_s1056" type="#_x0000_t202" style="position:absolute;margin-left:109.85pt;margin-top:4.8pt;width:77.25pt;height:63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" filled="f" stroked="f">
                <v:textbox inset="0,0,0,0">
                  <w:txbxContent>
                    <w:p w14:paraId="59E8B03D" w14:textId="5D8B8A50" w:rsidR="00A07C04" w:rsidRPr="006C6D3E" w:rsidRDefault="00A07C04" w:rsidP="00A07C04">
                      <w:pPr>
                        <w:jc w:val="center"/>
                        <w:rPr>
                          <w:color w:val="003263" w:themeColor="text2"/>
                        </w:rPr>
                      </w:pPr>
                      <w:r>
                        <w:rPr>
                          <w:rFonts w:asciiTheme="majorHAnsi" w:hAnsiTheme="majorHAnsi" w:cstheme="majorHAnsi"/>
                          <w:b/>
                          <w:bCs/>
                          <w:color w:val="003263" w:themeColor="text2"/>
                          <w:sz w:val="56"/>
                          <w:szCs w:val="56"/>
                        </w:rPr>
                        <w:t>6</w:t>
                      </w:r>
                      <w:r w:rsidRPr="006C6D3E">
                        <w:rPr>
                          <w:rFonts w:asciiTheme="majorHAnsi" w:hAnsiTheme="majorHAnsi" w:cstheme="majorHAnsi"/>
                          <w:b/>
                          <w:bCs/>
                          <w:color w:val="003263" w:themeColor="text2"/>
                          <w:sz w:val="36"/>
                          <w:szCs w:val="36"/>
                        </w:rPr>
                        <w:t xml:space="preserve"> </w:t>
                      </w:r>
                      <w:r>
                        <w:rPr>
                          <w:rFonts w:asciiTheme="majorHAnsi" w:hAnsiTheme="majorHAnsi" w:cstheme="majorHAnsi"/>
                          <w:b/>
                          <w:bCs/>
                          <w:color w:val="003263" w:themeColor="text2"/>
                          <w:sz w:val="36"/>
                          <w:szCs w:val="36"/>
                        </w:rPr>
                        <w:t>SIGNS</w:t>
                      </w:r>
                      <w:r w:rsidRPr="006C6D3E">
                        <w:rPr>
                          <w:color w:val="003263" w:themeColor="text2"/>
                          <w:sz w:val="36"/>
                          <w:szCs w:val="36"/>
                        </w:rPr>
                        <w:t xml:space="preserve"> </w:t>
                      </w:r>
                      <w:r>
                        <w:rPr>
                          <w:color w:val="003263" w:themeColor="text2"/>
                        </w:rPr>
                        <w:br/>
                      </w:r>
                      <w:r>
                        <w:rPr>
                          <w:color w:val="003263" w:themeColor="text2"/>
                          <w:w w:val="105"/>
                          <w:sz w:val="20"/>
                          <w:szCs w:val="20"/>
                        </w:rPr>
                        <w:t>Posted around Main Beach</w:t>
                      </w:r>
                    </w:p>
                  </w:txbxContent>
                </v:textbox>
              </v:shape>
            </w:pict>
          </mc:Fallback>
        </mc:AlternateContent>
      </w:r>
      <w:r>
        <w:rPr>
          <w:rFonts w:ascii="Times New Roman"/>
          <w:b/>
          <w:noProof/>
          <w:sz w:val="20"/>
        </w:rPr>
        <mc:AlternateContent>
          <mc:Choice Requires="wpg">
            <w:drawing>
              <wp:anchor distT="0" distB="0" distL="114300" distR="114300" simplePos="0" relativeHeight="251719680" behindDoc="0" locked="0" layoutInCell="1" allowOverlap="1" wp14:anchorId="6B0B2AF6" wp14:editId="67D38AEF">
                <wp:simplePos x="0" y="0"/>
                <wp:positionH relativeFrom="page">
                  <wp:posOffset>2720022</wp:posOffset>
                </wp:positionH>
                <wp:positionV relativeFrom="paragraph">
                  <wp:posOffset>250437</wp:posOffset>
                </wp:positionV>
                <wp:extent cx="754380" cy="1045845"/>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 cy="1045845"/>
                          <a:chOff x="4537" y="149"/>
                          <a:chExt cx="1188" cy="1647"/>
                        </a:xfrm>
                      </wpg:grpSpPr>
                      <wps:wsp>
                        <wps:cNvPr id="308" name="Freeform 116"/>
                        <wps:cNvSpPr>
                          <a:spLocks/>
                        </wps:cNvSpPr>
                        <wps:spPr bwMode="auto">
                          <a:xfrm>
                            <a:off x="4666" y="252"/>
                            <a:ext cx="26" cy="1544"/>
                          </a:xfrm>
                          <a:custGeom>
                            <a:avLst/>
                            <a:gdLst>
                              <a:gd name="T0" fmla="+- 0 4686 4666"/>
                              <a:gd name="T1" fmla="*/ T0 w 26"/>
                              <a:gd name="T2" fmla="+- 0 252 252"/>
                              <a:gd name="T3" fmla="*/ 252 h 1544"/>
                              <a:gd name="T4" fmla="+- 0 4672 4666"/>
                              <a:gd name="T5" fmla="*/ T4 w 26"/>
                              <a:gd name="T6" fmla="+- 0 252 252"/>
                              <a:gd name="T7" fmla="*/ 252 h 1544"/>
                              <a:gd name="T8" fmla="+- 0 4666 4666"/>
                              <a:gd name="T9" fmla="*/ T8 w 26"/>
                              <a:gd name="T10" fmla="+- 0 258 252"/>
                              <a:gd name="T11" fmla="*/ 258 h 1544"/>
                              <a:gd name="T12" fmla="+- 0 4666 4666"/>
                              <a:gd name="T13" fmla="*/ T12 w 26"/>
                              <a:gd name="T14" fmla="+- 0 1790 252"/>
                              <a:gd name="T15" fmla="*/ 1790 h 1544"/>
                              <a:gd name="T16" fmla="+- 0 4672 4666"/>
                              <a:gd name="T17" fmla="*/ T16 w 26"/>
                              <a:gd name="T18" fmla="+- 0 1796 252"/>
                              <a:gd name="T19" fmla="*/ 1796 h 1544"/>
                              <a:gd name="T20" fmla="+- 0 4679 4666"/>
                              <a:gd name="T21" fmla="*/ T20 w 26"/>
                              <a:gd name="T22" fmla="+- 0 1796 252"/>
                              <a:gd name="T23" fmla="*/ 1796 h 1544"/>
                              <a:gd name="T24" fmla="+- 0 4686 4666"/>
                              <a:gd name="T25" fmla="*/ T24 w 26"/>
                              <a:gd name="T26" fmla="+- 0 1796 252"/>
                              <a:gd name="T27" fmla="*/ 1796 h 1544"/>
                              <a:gd name="T28" fmla="+- 0 4692 4666"/>
                              <a:gd name="T29" fmla="*/ T28 w 26"/>
                              <a:gd name="T30" fmla="+- 0 1790 252"/>
                              <a:gd name="T31" fmla="*/ 1790 h 1544"/>
                              <a:gd name="T32" fmla="+- 0 4692 4666"/>
                              <a:gd name="T33" fmla="*/ T32 w 26"/>
                              <a:gd name="T34" fmla="+- 0 258 252"/>
                              <a:gd name="T35" fmla="*/ 258 h 1544"/>
                              <a:gd name="T36" fmla="+- 0 4686 4666"/>
                              <a:gd name="T37" fmla="*/ T36 w 26"/>
                              <a:gd name="T38" fmla="+- 0 252 252"/>
                              <a:gd name="T39" fmla="*/ 252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 h="1544">
                                <a:moveTo>
                                  <a:pt x="20" y="0"/>
                                </a:moveTo>
                                <a:lnTo>
                                  <a:pt x="6" y="0"/>
                                </a:lnTo>
                                <a:lnTo>
                                  <a:pt x="0" y="6"/>
                                </a:lnTo>
                                <a:lnTo>
                                  <a:pt x="0" y="1538"/>
                                </a:lnTo>
                                <a:lnTo>
                                  <a:pt x="6" y="1544"/>
                                </a:lnTo>
                                <a:lnTo>
                                  <a:pt x="13" y="1544"/>
                                </a:lnTo>
                                <a:lnTo>
                                  <a:pt x="20" y="1544"/>
                                </a:lnTo>
                                <a:lnTo>
                                  <a:pt x="26" y="1538"/>
                                </a:lnTo>
                                <a:lnTo>
                                  <a:pt x="26" y="6"/>
                                </a:lnTo>
                                <a:lnTo>
                                  <a:pt x="20"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 name="Picture 1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666" y="149"/>
                            <a:ext cx="13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AutoShape 118"/>
                        <wps:cNvSpPr>
                          <a:spLocks/>
                        </wps:cNvSpPr>
                        <wps:spPr bwMode="auto">
                          <a:xfrm>
                            <a:off x="4666" y="200"/>
                            <a:ext cx="1059" cy="1595"/>
                          </a:xfrm>
                          <a:custGeom>
                            <a:avLst/>
                            <a:gdLst>
                              <a:gd name="T0" fmla="+- 0 4795 4666"/>
                              <a:gd name="T1" fmla="*/ T0 w 1059"/>
                              <a:gd name="T2" fmla="+- 0 207 201"/>
                              <a:gd name="T3" fmla="*/ 207 h 1595"/>
                              <a:gd name="T4" fmla="+- 0 4789 4666"/>
                              <a:gd name="T5" fmla="*/ T4 w 1059"/>
                              <a:gd name="T6" fmla="+- 0 201 201"/>
                              <a:gd name="T7" fmla="*/ 201 h 1595"/>
                              <a:gd name="T8" fmla="+- 0 4782 4666"/>
                              <a:gd name="T9" fmla="*/ T8 w 1059"/>
                              <a:gd name="T10" fmla="+- 0 201 201"/>
                              <a:gd name="T11" fmla="*/ 201 h 1595"/>
                              <a:gd name="T12" fmla="+- 0 4757 4666"/>
                              <a:gd name="T13" fmla="*/ T12 w 1059"/>
                              <a:gd name="T14" fmla="+- 0 206 201"/>
                              <a:gd name="T15" fmla="*/ 206 h 1595"/>
                              <a:gd name="T16" fmla="+- 0 4737 4666"/>
                              <a:gd name="T17" fmla="*/ T16 w 1059"/>
                              <a:gd name="T18" fmla="+- 0 220 201"/>
                              <a:gd name="T19" fmla="*/ 220 h 1595"/>
                              <a:gd name="T20" fmla="+- 0 4723 4666"/>
                              <a:gd name="T21" fmla="*/ T20 w 1059"/>
                              <a:gd name="T22" fmla="+- 0 240 201"/>
                              <a:gd name="T23" fmla="*/ 240 h 1595"/>
                              <a:gd name="T24" fmla="+- 0 4720 4666"/>
                              <a:gd name="T25" fmla="*/ T24 w 1059"/>
                              <a:gd name="T26" fmla="+- 0 256 201"/>
                              <a:gd name="T27" fmla="*/ 256 h 1595"/>
                              <a:gd name="T28" fmla="+- 0 4718 4666"/>
                              <a:gd name="T29" fmla="*/ T28 w 1059"/>
                              <a:gd name="T30" fmla="+- 0 258 201"/>
                              <a:gd name="T31" fmla="*/ 258 h 1595"/>
                              <a:gd name="T32" fmla="+- 0 4718 4666"/>
                              <a:gd name="T33" fmla="*/ T32 w 1059"/>
                              <a:gd name="T34" fmla="+- 0 265 201"/>
                              <a:gd name="T35" fmla="*/ 265 h 1595"/>
                              <a:gd name="T36" fmla="+- 0 4718 4666"/>
                              <a:gd name="T37" fmla="*/ T36 w 1059"/>
                              <a:gd name="T38" fmla="+- 0 272 201"/>
                              <a:gd name="T39" fmla="*/ 272 h 1595"/>
                              <a:gd name="T40" fmla="+- 0 4718 4666"/>
                              <a:gd name="T41" fmla="*/ T40 w 1059"/>
                              <a:gd name="T42" fmla="+- 0 1770 201"/>
                              <a:gd name="T43" fmla="*/ 1770 h 1595"/>
                              <a:gd name="T44" fmla="+- 0 4672 4666"/>
                              <a:gd name="T45" fmla="*/ T44 w 1059"/>
                              <a:gd name="T46" fmla="+- 0 1770 201"/>
                              <a:gd name="T47" fmla="*/ 1770 h 1595"/>
                              <a:gd name="T48" fmla="+- 0 4666 4666"/>
                              <a:gd name="T49" fmla="*/ T48 w 1059"/>
                              <a:gd name="T50" fmla="+- 0 1776 201"/>
                              <a:gd name="T51" fmla="*/ 1776 h 1595"/>
                              <a:gd name="T52" fmla="+- 0 4666 4666"/>
                              <a:gd name="T53" fmla="*/ T52 w 1059"/>
                              <a:gd name="T54" fmla="+- 0 1790 201"/>
                              <a:gd name="T55" fmla="*/ 1790 h 1595"/>
                              <a:gd name="T56" fmla="+- 0 4672 4666"/>
                              <a:gd name="T57" fmla="*/ T56 w 1059"/>
                              <a:gd name="T58" fmla="+- 0 1796 201"/>
                              <a:gd name="T59" fmla="*/ 1796 h 1595"/>
                              <a:gd name="T60" fmla="+- 0 4724 4666"/>
                              <a:gd name="T61" fmla="*/ T60 w 1059"/>
                              <a:gd name="T62" fmla="+- 0 1796 201"/>
                              <a:gd name="T63" fmla="*/ 1796 h 1595"/>
                              <a:gd name="T64" fmla="+- 0 4731 4666"/>
                              <a:gd name="T65" fmla="*/ T64 w 1059"/>
                              <a:gd name="T66" fmla="+- 0 1796 201"/>
                              <a:gd name="T67" fmla="*/ 1796 h 1595"/>
                              <a:gd name="T68" fmla="+- 0 4738 4666"/>
                              <a:gd name="T69" fmla="*/ T68 w 1059"/>
                              <a:gd name="T70" fmla="+- 0 1796 201"/>
                              <a:gd name="T71" fmla="*/ 1796 h 1595"/>
                              <a:gd name="T72" fmla="+- 0 4744 4666"/>
                              <a:gd name="T73" fmla="*/ T72 w 1059"/>
                              <a:gd name="T74" fmla="+- 0 1790 201"/>
                              <a:gd name="T75" fmla="*/ 1790 h 1595"/>
                              <a:gd name="T76" fmla="+- 0 4744 4666"/>
                              <a:gd name="T77" fmla="*/ T76 w 1059"/>
                              <a:gd name="T78" fmla="+- 0 1776 201"/>
                              <a:gd name="T79" fmla="*/ 1776 h 1595"/>
                              <a:gd name="T80" fmla="+- 0 4744 4666"/>
                              <a:gd name="T81" fmla="*/ T80 w 1059"/>
                              <a:gd name="T82" fmla="+- 0 272 201"/>
                              <a:gd name="T83" fmla="*/ 272 h 1595"/>
                              <a:gd name="T84" fmla="+- 0 4744 4666"/>
                              <a:gd name="T85" fmla="*/ T84 w 1059"/>
                              <a:gd name="T86" fmla="+- 0 265 201"/>
                              <a:gd name="T87" fmla="*/ 265 h 1595"/>
                              <a:gd name="T88" fmla="+- 0 4747 4666"/>
                              <a:gd name="T89" fmla="*/ T88 w 1059"/>
                              <a:gd name="T90" fmla="+- 0 250 201"/>
                              <a:gd name="T91" fmla="*/ 250 h 1595"/>
                              <a:gd name="T92" fmla="+- 0 4755 4666"/>
                              <a:gd name="T93" fmla="*/ T92 w 1059"/>
                              <a:gd name="T94" fmla="+- 0 238 201"/>
                              <a:gd name="T95" fmla="*/ 238 h 1595"/>
                              <a:gd name="T96" fmla="+- 0 4767 4666"/>
                              <a:gd name="T97" fmla="*/ T96 w 1059"/>
                              <a:gd name="T98" fmla="+- 0 230 201"/>
                              <a:gd name="T99" fmla="*/ 230 h 1595"/>
                              <a:gd name="T100" fmla="+- 0 4782 4666"/>
                              <a:gd name="T101" fmla="*/ T100 w 1059"/>
                              <a:gd name="T102" fmla="+- 0 227 201"/>
                              <a:gd name="T103" fmla="*/ 227 h 1595"/>
                              <a:gd name="T104" fmla="+- 0 4789 4666"/>
                              <a:gd name="T105" fmla="*/ T104 w 1059"/>
                              <a:gd name="T106" fmla="+- 0 227 201"/>
                              <a:gd name="T107" fmla="*/ 227 h 1595"/>
                              <a:gd name="T108" fmla="+- 0 4795 4666"/>
                              <a:gd name="T109" fmla="*/ T108 w 1059"/>
                              <a:gd name="T110" fmla="+- 0 221 201"/>
                              <a:gd name="T111" fmla="*/ 221 h 1595"/>
                              <a:gd name="T112" fmla="+- 0 4795 4666"/>
                              <a:gd name="T113" fmla="*/ T112 w 1059"/>
                              <a:gd name="T114" fmla="+- 0 207 201"/>
                              <a:gd name="T115" fmla="*/ 207 h 1595"/>
                              <a:gd name="T116" fmla="+- 0 5724 4666"/>
                              <a:gd name="T117" fmla="*/ T116 w 1059"/>
                              <a:gd name="T118" fmla="+- 0 258 201"/>
                              <a:gd name="T119" fmla="*/ 258 h 1595"/>
                              <a:gd name="T120" fmla="+- 0 5718 4666"/>
                              <a:gd name="T121" fmla="*/ T120 w 1059"/>
                              <a:gd name="T122" fmla="+- 0 252 201"/>
                              <a:gd name="T123" fmla="*/ 252 h 1595"/>
                              <a:gd name="T124" fmla="+- 0 5704 4666"/>
                              <a:gd name="T125" fmla="*/ T124 w 1059"/>
                              <a:gd name="T126" fmla="+- 0 252 201"/>
                              <a:gd name="T127" fmla="*/ 252 h 1595"/>
                              <a:gd name="T128" fmla="+- 0 5698 4666"/>
                              <a:gd name="T129" fmla="*/ T128 w 1059"/>
                              <a:gd name="T130" fmla="+- 0 258 201"/>
                              <a:gd name="T131" fmla="*/ 258 h 1595"/>
                              <a:gd name="T132" fmla="+- 0 5698 4666"/>
                              <a:gd name="T133" fmla="*/ T132 w 1059"/>
                              <a:gd name="T134" fmla="+- 0 1790 201"/>
                              <a:gd name="T135" fmla="*/ 1790 h 1595"/>
                              <a:gd name="T136" fmla="+- 0 5704 4666"/>
                              <a:gd name="T137" fmla="*/ T136 w 1059"/>
                              <a:gd name="T138" fmla="+- 0 1796 201"/>
                              <a:gd name="T139" fmla="*/ 1796 h 1595"/>
                              <a:gd name="T140" fmla="+- 0 5711 4666"/>
                              <a:gd name="T141" fmla="*/ T140 w 1059"/>
                              <a:gd name="T142" fmla="+- 0 1796 201"/>
                              <a:gd name="T143" fmla="*/ 1796 h 1595"/>
                              <a:gd name="T144" fmla="+- 0 5718 4666"/>
                              <a:gd name="T145" fmla="*/ T144 w 1059"/>
                              <a:gd name="T146" fmla="+- 0 1796 201"/>
                              <a:gd name="T147" fmla="*/ 1796 h 1595"/>
                              <a:gd name="T148" fmla="+- 0 5724 4666"/>
                              <a:gd name="T149" fmla="*/ T148 w 1059"/>
                              <a:gd name="T150" fmla="+- 0 1790 201"/>
                              <a:gd name="T151" fmla="*/ 1790 h 1595"/>
                              <a:gd name="T152" fmla="+- 0 5724 4666"/>
                              <a:gd name="T153" fmla="*/ T152 w 1059"/>
                              <a:gd name="T154" fmla="+- 0 258 201"/>
                              <a:gd name="T155" fmla="*/ 258 h 1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59" h="1595">
                                <a:moveTo>
                                  <a:pt x="129" y="6"/>
                                </a:moveTo>
                                <a:lnTo>
                                  <a:pt x="123" y="0"/>
                                </a:lnTo>
                                <a:lnTo>
                                  <a:pt x="116" y="0"/>
                                </a:lnTo>
                                <a:lnTo>
                                  <a:pt x="91" y="5"/>
                                </a:lnTo>
                                <a:lnTo>
                                  <a:pt x="71" y="19"/>
                                </a:lnTo>
                                <a:lnTo>
                                  <a:pt x="57" y="39"/>
                                </a:lnTo>
                                <a:lnTo>
                                  <a:pt x="54" y="55"/>
                                </a:lnTo>
                                <a:lnTo>
                                  <a:pt x="52" y="57"/>
                                </a:lnTo>
                                <a:lnTo>
                                  <a:pt x="52" y="64"/>
                                </a:lnTo>
                                <a:lnTo>
                                  <a:pt x="52" y="71"/>
                                </a:lnTo>
                                <a:lnTo>
                                  <a:pt x="52" y="1569"/>
                                </a:lnTo>
                                <a:lnTo>
                                  <a:pt x="6" y="1569"/>
                                </a:lnTo>
                                <a:lnTo>
                                  <a:pt x="0" y="1575"/>
                                </a:lnTo>
                                <a:lnTo>
                                  <a:pt x="0" y="1589"/>
                                </a:lnTo>
                                <a:lnTo>
                                  <a:pt x="6" y="1595"/>
                                </a:lnTo>
                                <a:lnTo>
                                  <a:pt x="58" y="1595"/>
                                </a:lnTo>
                                <a:lnTo>
                                  <a:pt x="65" y="1595"/>
                                </a:lnTo>
                                <a:lnTo>
                                  <a:pt x="72" y="1595"/>
                                </a:lnTo>
                                <a:lnTo>
                                  <a:pt x="78" y="1589"/>
                                </a:lnTo>
                                <a:lnTo>
                                  <a:pt x="78" y="1575"/>
                                </a:lnTo>
                                <a:lnTo>
                                  <a:pt x="78" y="71"/>
                                </a:lnTo>
                                <a:lnTo>
                                  <a:pt x="78" y="64"/>
                                </a:lnTo>
                                <a:lnTo>
                                  <a:pt x="81" y="49"/>
                                </a:lnTo>
                                <a:lnTo>
                                  <a:pt x="89" y="37"/>
                                </a:lnTo>
                                <a:lnTo>
                                  <a:pt x="101" y="29"/>
                                </a:lnTo>
                                <a:lnTo>
                                  <a:pt x="116" y="26"/>
                                </a:lnTo>
                                <a:lnTo>
                                  <a:pt x="123" y="26"/>
                                </a:lnTo>
                                <a:lnTo>
                                  <a:pt x="129" y="20"/>
                                </a:lnTo>
                                <a:lnTo>
                                  <a:pt x="129" y="6"/>
                                </a:lnTo>
                                <a:close/>
                                <a:moveTo>
                                  <a:pt x="1058" y="57"/>
                                </a:moveTo>
                                <a:lnTo>
                                  <a:pt x="1052" y="51"/>
                                </a:lnTo>
                                <a:lnTo>
                                  <a:pt x="1038" y="51"/>
                                </a:lnTo>
                                <a:lnTo>
                                  <a:pt x="1032" y="57"/>
                                </a:lnTo>
                                <a:lnTo>
                                  <a:pt x="1032" y="1589"/>
                                </a:lnTo>
                                <a:lnTo>
                                  <a:pt x="1038" y="1595"/>
                                </a:lnTo>
                                <a:lnTo>
                                  <a:pt x="1045" y="1595"/>
                                </a:lnTo>
                                <a:lnTo>
                                  <a:pt x="1052" y="1595"/>
                                </a:lnTo>
                                <a:lnTo>
                                  <a:pt x="1058" y="1589"/>
                                </a:lnTo>
                                <a:lnTo>
                                  <a:pt x="1058" y="57"/>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1" name="Picture 1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595" y="149"/>
                            <a:ext cx="13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AutoShape 120"/>
                        <wps:cNvSpPr>
                          <a:spLocks/>
                        </wps:cNvSpPr>
                        <wps:spPr bwMode="auto">
                          <a:xfrm>
                            <a:off x="4536" y="149"/>
                            <a:ext cx="1188" cy="1647"/>
                          </a:xfrm>
                          <a:custGeom>
                            <a:avLst/>
                            <a:gdLst>
                              <a:gd name="T0" fmla="+- 0 4648 4537"/>
                              <a:gd name="T1" fmla="*/ T0 w 1188"/>
                              <a:gd name="T2" fmla="+- 0 329 149"/>
                              <a:gd name="T3" fmla="*/ 329 h 1647"/>
                              <a:gd name="T4" fmla="+- 0 4537 4537"/>
                              <a:gd name="T5" fmla="*/ T4 w 1188"/>
                              <a:gd name="T6" fmla="+- 0 1673 149"/>
                              <a:gd name="T7" fmla="*/ 1673 h 1647"/>
                              <a:gd name="T8" fmla="+- 0 4537 4537"/>
                              <a:gd name="T9" fmla="*/ T8 w 1188"/>
                              <a:gd name="T10" fmla="+- 0 1687 149"/>
                              <a:gd name="T11" fmla="*/ 1687 h 1647"/>
                              <a:gd name="T12" fmla="+- 0 4542 4537"/>
                              <a:gd name="T13" fmla="*/ T12 w 1188"/>
                              <a:gd name="T14" fmla="+- 0 1692 149"/>
                              <a:gd name="T15" fmla="*/ 1692 h 1647"/>
                              <a:gd name="T16" fmla="+- 0 4550 4537"/>
                              <a:gd name="T17" fmla="*/ T16 w 1188"/>
                              <a:gd name="T18" fmla="+- 0 1693 149"/>
                              <a:gd name="T19" fmla="*/ 1693 h 1647"/>
                              <a:gd name="T20" fmla="+- 0 4602 4537"/>
                              <a:gd name="T21" fmla="*/ T20 w 1188"/>
                              <a:gd name="T22" fmla="+- 0 1693 149"/>
                              <a:gd name="T23" fmla="*/ 1693 h 1647"/>
                              <a:gd name="T24" fmla="+- 0 4613 4537"/>
                              <a:gd name="T25" fmla="*/ T24 w 1188"/>
                              <a:gd name="T26" fmla="+- 0 1689 149"/>
                              <a:gd name="T27" fmla="*/ 1689 h 1647"/>
                              <a:gd name="T28" fmla="+- 0 4615 4537"/>
                              <a:gd name="T29" fmla="*/ T28 w 1188"/>
                              <a:gd name="T30" fmla="+- 0 1687 149"/>
                              <a:gd name="T31" fmla="*/ 1687 h 1647"/>
                              <a:gd name="T32" fmla="+- 0 4661 4537"/>
                              <a:gd name="T33" fmla="*/ T32 w 1188"/>
                              <a:gd name="T34" fmla="+- 0 999 149"/>
                              <a:gd name="T35" fmla="*/ 999 h 1647"/>
                              <a:gd name="T36" fmla="+- 0 4590 4537"/>
                              <a:gd name="T37" fmla="*/ T36 w 1188"/>
                              <a:gd name="T38" fmla="+- 0 1667 149"/>
                              <a:gd name="T39" fmla="*/ 1667 h 1647"/>
                              <a:gd name="T40" fmla="+- 0 5389 4537"/>
                              <a:gd name="T41" fmla="*/ T40 w 1188"/>
                              <a:gd name="T42" fmla="+- 0 1236 149"/>
                              <a:gd name="T43" fmla="*/ 1236 h 1647"/>
                              <a:gd name="T44" fmla="+- 0 5002 4537"/>
                              <a:gd name="T45" fmla="*/ T44 w 1188"/>
                              <a:gd name="T46" fmla="+- 0 1236 149"/>
                              <a:gd name="T47" fmla="*/ 1236 h 1647"/>
                              <a:gd name="T48" fmla="+- 0 5376 4537"/>
                              <a:gd name="T49" fmla="*/ T48 w 1188"/>
                              <a:gd name="T50" fmla="+- 0 1256 149"/>
                              <a:gd name="T51" fmla="*/ 1256 h 1647"/>
                              <a:gd name="T52" fmla="+- 0 5389 4537"/>
                              <a:gd name="T53" fmla="*/ T52 w 1188"/>
                              <a:gd name="T54" fmla="+- 0 1236 149"/>
                              <a:gd name="T55" fmla="*/ 1236 h 1647"/>
                              <a:gd name="T56" fmla="+- 0 5569 4537"/>
                              <a:gd name="T57" fmla="*/ T56 w 1188"/>
                              <a:gd name="T58" fmla="+- 0 1359 149"/>
                              <a:gd name="T59" fmla="*/ 1359 h 1647"/>
                              <a:gd name="T60" fmla="+- 0 4821 4537"/>
                              <a:gd name="T61" fmla="*/ T60 w 1188"/>
                              <a:gd name="T62" fmla="+- 0 1410 149"/>
                              <a:gd name="T63" fmla="*/ 1410 h 1647"/>
                              <a:gd name="T64" fmla="+- 0 5569 4537"/>
                              <a:gd name="T65" fmla="*/ T64 w 1188"/>
                              <a:gd name="T66" fmla="+- 0 1359 149"/>
                              <a:gd name="T67" fmla="*/ 1359 h 1647"/>
                              <a:gd name="T68" fmla="+- 0 4795 4537"/>
                              <a:gd name="T69" fmla="*/ T68 w 1188"/>
                              <a:gd name="T70" fmla="+- 0 1430 149"/>
                              <a:gd name="T71" fmla="*/ 1430 h 1647"/>
                              <a:gd name="T72" fmla="+- 0 5595 4537"/>
                              <a:gd name="T73" fmla="*/ T72 w 1188"/>
                              <a:gd name="T74" fmla="+- 0 1430 149"/>
                              <a:gd name="T75" fmla="*/ 1430 h 1647"/>
                              <a:gd name="T76" fmla="+- 0 5595 4537"/>
                              <a:gd name="T77" fmla="*/ T76 w 1188"/>
                              <a:gd name="T78" fmla="+- 0 1364 149"/>
                              <a:gd name="T79" fmla="*/ 1364 h 1647"/>
                              <a:gd name="T80" fmla="+- 0 4801 4537"/>
                              <a:gd name="T81" fmla="*/ T80 w 1188"/>
                              <a:gd name="T82" fmla="+- 0 1178 149"/>
                              <a:gd name="T83" fmla="*/ 1178 h 1647"/>
                              <a:gd name="T84" fmla="+- 0 4801 4537"/>
                              <a:gd name="T85" fmla="*/ T84 w 1188"/>
                              <a:gd name="T86" fmla="+- 0 1204 149"/>
                              <a:gd name="T87" fmla="*/ 1204 h 1647"/>
                              <a:gd name="T88" fmla="+- 0 5595 4537"/>
                              <a:gd name="T89" fmla="*/ T88 w 1188"/>
                              <a:gd name="T90" fmla="+- 0 1198 149"/>
                              <a:gd name="T91" fmla="*/ 1198 h 1647"/>
                              <a:gd name="T92" fmla="+- 0 5589 4537"/>
                              <a:gd name="T93" fmla="*/ T92 w 1188"/>
                              <a:gd name="T94" fmla="+- 0 1127 149"/>
                              <a:gd name="T95" fmla="*/ 1127 h 1647"/>
                              <a:gd name="T96" fmla="+- 0 4795 4537"/>
                              <a:gd name="T97" fmla="*/ T96 w 1188"/>
                              <a:gd name="T98" fmla="+- 0 1147 149"/>
                              <a:gd name="T99" fmla="*/ 1147 h 1647"/>
                              <a:gd name="T100" fmla="+- 0 5589 4537"/>
                              <a:gd name="T101" fmla="*/ T100 w 1188"/>
                              <a:gd name="T102" fmla="+- 0 1153 149"/>
                              <a:gd name="T103" fmla="*/ 1153 h 1647"/>
                              <a:gd name="T104" fmla="+- 0 5621 4537"/>
                              <a:gd name="T105" fmla="*/ T104 w 1188"/>
                              <a:gd name="T106" fmla="+- 0 155 149"/>
                              <a:gd name="T107" fmla="*/ 155 h 1647"/>
                              <a:gd name="T108" fmla="+- 0 4769 4537"/>
                              <a:gd name="T109" fmla="*/ T108 w 1188"/>
                              <a:gd name="T110" fmla="+- 0 155 149"/>
                              <a:gd name="T111" fmla="*/ 155 h 1647"/>
                              <a:gd name="T112" fmla="+- 0 5608 4537"/>
                              <a:gd name="T113" fmla="*/ T112 w 1188"/>
                              <a:gd name="T114" fmla="+- 0 175 149"/>
                              <a:gd name="T115" fmla="*/ 175 h 1647"/>
                              <a:gd name="T116" fmla="+- 0 5621 4537"/>
                              <a:gd name="T117" fmla="*/ T116 w 1188"/>
                              <a:gd name="T118" fmla="+- 0 155 149"/>
                              <a:gd name="T119" fmla="*/ 155 h 1647"/>
                              <a:gd name="T120" fmla="+- 0 5673 4537"/>
                              <a:gd name="T121" fmla="*/ T120 w 1188"/>
                              <a:gd name="T122" fmla="+- 0 1770 149"/>
                              <a:gd name="T123" fmla="*/ 1770 h 1647"/>
                              <a:gd name="T124" fmla="+- 0 5673 4537"/>
                              <a:gd name="T125" fmla="*/ T124 w 1188"/>
                              <a:gd name="T126" fmla="+- 0 258 149"/>
                              <a:gd name="T127" fmla="*/ 258 h 1647"/>
                              <a:gd name="T128" fmla="+- 0 5654 4537"/>
                              <a:gd name="T129" fmla="*/ T128 w 1188"/>
                              <a:gd name="T130" fmla="+- 0 220 149"/>
                              <a:gd name="T131" fmla="*/ 220 h 1647"/>
                              <a:gd name="T132" fmla="+- 0 5615 4537"/>
                              <a:gd name="T133" fmla="*/ T132 w 1188"/>
                              <a:gd name="T134" fmla="+- 0 201 149"/>
                              <a:gd name="T135" fmla="*/ 201 h 1647"/>
                              <a:gd name="T136" fmla="+- 0 5601 4537"/>
                              <a:gd name="T137" fmla="*/ T136 w 1188"/>
                              <a:gd name="T138" fmla="+- 0 201 149"/>
                              <a:gd name="T139" fmla="*/ 201 h 1647"/>
                              <a:gd name="T140" fmla="+- 0 4769 4537"/>
                              <a:gd name="T141" fmla="*/ T140 w 1188"/>
                              <a:gd name="T142" fmla="+- 0 207 149"/>
                              <a:gd name="T143" fmla="*/ 207 h 1647"/>
                              <a:gd name="T144" fmla="+- 0 5601 4537"/>
                              <a:gd name="T145" fmla="*/ T144 w 1188"/>
                              <a:gd name="T146" fmla="+- 0 227 149"/>
                              <a:gd name="T147" fmla="*/ 227 h 1647"/>
                              <a:gd name="T148" fmla="+- 0 5635 4537"/>
                              <a:gd name="T149" fmla="*/ T148 w 1188"/>
                              <a:gd name="T150" fmla="+- 0 238 149"/>
                              <a:gd name="T151" fmla="*/ 238 h 1647"/>
                              <a:gd name="T152" fmla="+- 0 5647 4537"/>
                              <a:gd name="T153" fmla="*/ T152 w 1188"/>
                              <a:gd name="T154" fmla="+- 0 272 149"/>
                              <a:gd name="T155" fmla="*/ 272 h 1647"/>
                              <a:gd name="T156" fmla="+- 0 4749 4537"/>
                              <a:gd name="T157" fmla="*/ T156 w 1188"/>
                              <a:gd name="T158" fmla="+- 0 330 149"/>
                              <a:gd name="T159" fmla="*/ 330 h 1647"/>
                              <a:gd name="T160" fmla="+- 0 4749 4537"/>
                              <a:gd name="T161" fmla="*/ T160 w 1188"/>
                              <a:gd name="T162" fmla="+- 0 355 149"/>
                              <a:gd name="T163" fmla="*/ 355 h 1647"/>
                              <a:gd name="T164" fmla="+- 0 5647 4537"/>
                              <a:gd name="T165" fmla="*/ T164 w 1188"/>
                              <a:gd name="T166" fmla="+- 0 349 149"/>
                              <a:gd name="T167" fmla="*/ 349 h 1647"/>
                              <a:gd name="T168" fmla="+- 0 4749 4537"/>
                              <a:gd name="T169" fmla="*/ T168 w 1188"/>
                              <a:gd name="T170" fmla="+- 0 973 149"/>
                              <a:gd name="T171" fmla="*/ 973 h 1647"/>
                              <a:gd name="T172" fmla="+- 0 4749 4537"/>
                              <a:gd name="T173" fmla="*/ T172 w 1188"/>
                              <a:gd name="T174" fmla="+- 0 998 149"/>
                              <a:gd name="T175" fmla="*/ 998 h 1647"/>
                              <a:gd name="T176" fmla="+- 0 5647 4537"/>
                              <a:gd name="T177" fmla="*/ T176 w 1188"/>
                              <a:gd name="T178" fmla="+- 0 993 149"/>
                              <a:gd name="T179" fmla="*/ 993 h 1647"/>
                              <a:gd name="T180" fmla="+- 0 4749 4537"/>
                              <a:gd name="T181" fmla="*/ T180 w 1188"/>
                              <a:gd name="T182" fmla="+- 0 1487 149"/>
                              <a:gd name="T183" fmla="*/ 1487 h 1647"/>
                              <a:gd name="T184" fmla="+- 0 4749 4537"/>
                              <a:gd name="T185" fmla="*/ T184 w 1188"/>
                              <a:gd name="T186" fmla="+- 0 1513 149"/>
                              <a:gd name="T187" fmla="*/ 1513 h 1647"/>
                              <a:gd name="T188" fmla="+- 0 5647 4537"/>
                              <a:gd name="T189" fmla="*/ T188 w 1188"/>
                              <a:gd name="T190" fmla="+- 0 1507 149"/>
                              <a:gd name="T191" fmla="*/ 1507 h 1647"/>
                              <a:gd name="T192" fmla="+- 0 5653 4537"/>
                              <a:gd name="T193" fmla="*/ T192 w 1188"/>
                              <a:gd name="T194" fmla="+- 0 1796 149"/>
                              <a:gd name="T195" fmla="*/ 1796 h 1647"/>
                              <a:gd name="T196" fmla="+- 0 5667 4537"/>
                              <a:gd name="T197" fmla="*/ T196 w 1188"/>
                              <a:gd name="T198" fmla="+- 0 1796 149"/>
                              <a:gd name="T199" fmla="*/ 1796 h 1647"/>
                              <a:gd name="T200" fmla="+- 0 5724 4537"/>
                              <a:gd name="T201" fmla="*/ T200 w 1188"/>
                              <a:gd name="T202" fmla="+- 0 1790 149"/>
                              <a:gd name="T203" fmla="*/ 1790 h 1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88" h="1647">
                                <a:moveTo>
                                  <a:pt x="130" y="187"/>
                                </a:moveTo>
                                <a:lnTo>
                                  <a:pt x="124" y="181"/>
                                </a:lnTo>
                                <a:lnTo>
                                  <a:pt x="111" y="180"/>
                                </a:lnTo>
                                <a:lnTo>
                                  <a:pt x="104" y="185"/>
                                </a:lnTo>
                                <a:lnTo>
                                  <a:pt x="1" y="1523"/>
                                </a:lnTo>
                                <a:lnTo>
                                  <a:pt x="0" y="1524"/>
                                </a:lnTo>
                                <a:lnTo>
                                  <a:pt x="0" y="1530"/>
                                </a:lnTo>
                                <a:lnTo>
                                  <a:pt x="0" y="1537"/>
                                </a:lnTo>
                                <a:lnTo>
                                  <a:pt x="0" y="1538"/>
                                </a:lnTo>
                                <a:lnTo>
                                  <a:pt x="3" y="1541"/>
                                </a:lnTo>
                                <a:lnTo>
                                  <a:pt x="5" y="1543"/>
                                </a:lnTo>
                                <a:lnTo>
                                  <a:pt x="6" y="1544"/>
                                </a:lnTo>
                                <a:lnTo>
                                  <a:pt x="13" y="1544"/>
                                </a:lnTo>
                                <a:lnTo>
                                  <a:pt x="20" y="1544"/>
                                </a:lnTo>
                                <a:lnTo>
                                  <a:pt x="65" y="1544"/>
                                </a:lnTo>
                                <a:lnTo>
                                  <a:pt x="71" y="1544"/>
                                </a:lnTo>
                                <a:lnTo>
                                  <a:pt x="72" y="1544"/>
                                </a:lnTo>
                                <a:lnTo>
                                  <a:pt x="76" y="1540"/>
                                </a:lnTo>
                                <a:lnTo>
                                  <a:pt x="77" y="1539"/>
                                </a:lnTo>
                                <a:lnTo>
                                  <a:pt x="78" y="1538"/>
                                </a:lnTo>
                                <a:lnTo>
                                  <a:pt x="78" y="1532"/>
                                </a:lnTo>
                                <a:lnTo>
                                  <a:pt x="130" y="856"/>
                                </a:lnTo>
                                <a:lnTo>
                                  <a:pt x="124" y="850"/>
                                </a:lnTo>
                                <a:lnTo>
                                  <a:pt x="111" y="849"/>
                                </a:lnTo>
                                <a:lnTo>
                                  <a:pt x="104" y="854"/>
                                </a:lnTo>
                                <a:lnTo>
                                  <a:pt x="53" y="1518"/>
                                </a:lnTo>
                                <a:lnTo>
                                  <a:pt x="27" y="1518"/>
                                </a:lnTo>
                                <a:lnTo>
                                  <a:pt x="130" y="187"/>
                                </a:lnTo>
                                <a:close/>
                                <a:moveTo>
                                  <a:pt x="852" y="1087"/>
                                </a:moveTo>
                                <a:lnTo>
                                  <a:pt x="846" y="1081"/>
                                </a:lnTo>
                                <a:lnTo>
                                  <a:pt x="470" y="1081"/>
                                </a:lnTo>
                                <a:lnTo>
                                  <a:pt x="465" y="1087"/>
                                </a:lnTo>
                                <a:lnTo>
                                  <a:pt x="465" y="1101"/>
                                </a:lnTo>
                                <a:lnTo>
                                  <a:pt x="470" y="1107"/>
                                </a:lnTo>
                                <a:lnTo>
                                  <a:pt x="839" y="1107"/>
                                </a:lnTo>
                                <a:lnTo>
                                  <a:pt x="846" y="1107"/>
                                </a:lnTo>
                                <a:lnTo>
                                  <a:pt x="852" y="1101"/>
                                </a:lnTo>
                                <a:lnTo>
                                  <a:pt x="852" y="1087"/>
                                </a:lnTo>
                                <a:close/>
                                <a:moveTo>
                                  <a:pt x="1058" y="1215"/>
                                </a:moveTo>
                                <a:lnTo>
                                  <a:pt x="1052" y="1210"/>
                                </a:lnTo>
                                <a:lnTo>
                                  <a:pt x="1032" y="1210"/>
                                </a:lnTo>
                                <a:lnTo>
                                  <a:pt x="1032" y="1235"/>
                                </a:lnTo>
                                <a:lnTo>
                                  <a:pt x="1032" y="1261"/>
                                </a:lnTo>
                                <a:lnTo>
                                  <a:pt x="284" y="1261"/>
                                </a:lnTo>
                                <a:lnTo>
                                  <a:pt x="284" y="1235"/>
                                </a:lnTo>
                                <a:lnTo>
                                  <a:pt x="1032" y="1235"/>
                                </a:lnTo>
                                <a:lnTo>
                                  <a:pt x="1032" y="1210"/>
                                </a:lnTo>
                                <a:lnTo>
                                  <a:pt x="264" y="1210"/>
                                </a:lnTo>
                                <a:lnTo>
                                  <a:pt x="258" y="1215"/>
                                </a:lnTo>
                                <a:lnTo>
                                  <a:pt x="258" y="1281"/>
                                </a:lnTo>
                                <a:lnTo>
                                  <a:pt x="264" y="1287"/>
                                </a:lnTo>
                                <a:lnTo>
                                  <a:pt x="1052" y="1287"/>
                                </a:lnTo>
                                <a:lnTo>
                                  <a:pt x="1058" y="1281"/>
                                </a:lnTo>
                                <a:lnTo>
                                  <a:pt x="1058" y="1261"/>
                                </a:lnTo>
                                <a:lnTo>
                                  <a:pt x="1058" y="1235"/>
                                </a:lnTo>
                                <a:lnTo>
                                  <a:pt x="1058" y="1215"/>
                                </a:lnTo>
                                <a:close/>
                                <a:moveTo>
                                  <a:pt x="1058" y="1035"/>
                                </a:moveTo>
                                <a:lnTo>
                                  <a:pt x="1052" y="1029"/>
                                </a:lnTo>
                                <a:lnTo>
                                  <a:pt x="264" y="1029"/>
                                </a:lnTo>
                                <a:lnTo>
                                  <a:pt x="258" y="1035"/>
                                </a:lnTo>
                                <a:lnTo>
                                  <a:pt x="258" y="1049"/>
                                </a:lnTo>
                                <a:lnTo>
                                  <a:pt x="264" y="1055"/>
                                </a:lnTo>
                                <a:lnTo>
                                  <a:pt x="1045" y="1055"/>
                                </a:lnTo>
                                <a:lnTo>
                                  <a:pt x="1052" y="1055"/>
                                </a:lnTo>
                                <a:lnTo>
                                  <a:pt x="1058" y="1049"/>
                                </a:lnTo>
                                <a:lnTo>
                                  <a:pt x="1058" y="1035"/>
                                </a:lnTo>
                                <a:close/>
                                <a:moveTo>
                                  <a:pt x="1058" y="984"/>
                                </a:moveTo>
                                <a:lnTo>
                                  <a:pt x="1052" y="978"/>
                                </a:lnTo>
                                <a:lnTo>
                                  <a:pt x="264" y="978"/>
                                </a:lnTo>
                                <a:lnTo>
                                  <a:pt x="258" y="984"/>
                                </a:lnTo>
                                <a:lnTo>
                                  <a:pt x="258" y="998"/>
                                </a:lnTo>
                                <a:lnTo>
                                  <a:pt x="264" y="1004"/>
                                </a:lnTo>
                                <a:lnTo>
                                  <a:pt x="1045" y="1004"/>
                                </a:lnTo>
                                <a:lnTo>
                                  <a:pt x="1052" y="1004"/>
                                </a:lnTo>
                                <a:lnTo>
                                  <a:pt x="1058" y="998"/>
                                </a:lnTo>
                                <a:lnTo>
                                  <a:pt x="1058" y="984"/>
                                </a:lnTo>
                                <a:close/>
                                <a:moveTo>
                                  <a:pt x="1084" y="6"/>
                                </a:moveTo>
                                <a:lnTo>
                                  <a:pt x="1078" y="0"/>
                                </a:lnTo>
                                <a:lnTo>
                                  <a:pt x="238" y="0"/>
                                </a:lnTo>
                                <a:lnTo>
                                  <a:pt x="232" y="6"/>
                                </a:lnTo>
                                <a:lnTo>
                                  <a:pt x="232" y="20"/>
                                </a:lnTo>
                                <a:lnTo>
                                  <a:pt x="238" y="26"/>
                                </a:lnTo>
                                <a:lnTo>
                                  <a:pt x="1071" y="26"/>
                                </a:lnTo>
                                <a:lnTo>
                                  <a:pt x="1078" y="26"/>
                                </a:lnTo>
                                <a:lnTo>
                                  <a:pt x="1084" y="20"/>
                                </a:lnTo>
                                <a:lnTo>
                                  <a:pt x="1084" y="6"/>
                                </a:lnTo>
                                <a:close/>
                                <a:moveTo>
                                  <a:pt x="1187" y="1627"/>
                                </a:moveTo>
                                <a:lnTo>
                                  <a:pt x="1181" y="1621"/>
                                </a:lnTo>
                                <a:lnTo>
                                  <a:pt x="1136" y="1621"/>
                                </a:lnTo>
                                <a:lnTo>
                                  <a:pt x="1136" y="123"/>
                                </a:lnTo>
                                <a:lnTo>
                                  <a:pt x="1136" y="116"/>
                                </a:lnTo>
                                <a:lnTo>
                                  <a:pt x="1136" y="109"/>
                                </a:lnTo>
                                <a:lnTo>
                                  <a:pt x="1134" y="107"/>
                                </a:lnTo>
                                <a:lnTo>
                                  <a:pt x="1131" y="91"/>
                                </a:lnTo>
                                <a:lnTo>
                                  <a:pt x="1117" y="71"/>
                                </a:lnTo>
                                <a:lnTo>
                                  <a:pt x="1096" y="57"/>
                                </a:lnTo>
                                <a:lnTo>
                                  <a:pt x="1080" y="54"/>
                                </a:lnTo>
                                <a:lnTo>
                                  <a:pt x="1078" y="52"/>
                                </a:lnTo>
                                <a:lnTo>
                                  <a:pt x="1071" y="52"/>
                                </a:lnTo>
                                <a:lnTo>
                                  <a:pt x="1064" y="52"/>
                                </a:lnTo>
                                <a:lnTo>
                                  <a:pt x="238" y="52"/>
                                </a:lnTo>
                                <a:lnTo>
                                  <a:pt x="232" y="58"/>
                                </a:lnTo>
                                <a:lnTo>
                                  <a:pt x="232" y="72"/>
                                </a:lnTo>
                                <a:lnTo>
                                  <a:pt x="238" y="78"/>
                                </a:lnTo>
                                <a:lnTo>
                                  <a:pt x="1064" y="78"/>
                                </a:lnTo>
                                <a:lnTo>
                                  <a:pt x="1071" y="78"/>
                                </a:lnTo>
                                <a:lnTo>
                                  <a:pt x="1086" y="81"/>
                                </a:lnTo>
                                <a:lnTo>
                                  <a:pt x="1098" y="89"/>
                                </a:lnTo>
                                <a:lnTo>
                                  <a:pt x="1107" y="101"/>
                                </a:lnTo>
                                <a:lnTo>
                                  <a:pt x="1110" y="116"/>
                                </a:lnTo>
                                <a:lnTo>
                                  <a:pt x="1110" y="123"/>
                                </a:lnTo>
                                <a:lnTo>
                                  <a:pt x="1110" y="186"/>
                                </a:lnTo>
                                <a:lnTo>
                                  <a:pt x="1104" y="181"/>
                                </a:lnTo>
                                <a:lnTo>
                                  <a:pt x="212" y="181"/>
                                </a:lnTo>
                                <a:lnTo>
                                  <a:pt x="207" y="186"/>
                                </a:lnTo>
                                <a:lnTo>
                                  <a:pt x="207" y="200"/>
                                </a:lnTo>
                                <a:lnTo>
                                  <a:pt x="212" y="206"/>
                                </a:lnTo>
                                <a:lnTo>
                                  <a:pt x="1097" y="206"/>
                                </a:lnTo>
                                <a:lnTo>
                                  <a:pt x="1104" y="206"/>
                                </a:lnTo>
                                <a:lnTo>
                                  <a:pt x="1110" y="200"/>
                                </a:lnTo>
                                <a:lnTo>
                                  <a:pt x="1110" y="829"/>
                                </a:lnTo>
                                <a:lnTo>
                                  <a:pt x="1104" y="824"/>
                                </a:lnTo>
                                <a:lnTo>
                                  <a:pt x="212" y="824"/>
                                </a:lnTo>
                                <a:lnTo>
                                  <a:pt x="207" y="829"/>
                                </a:lnTo>
                                <a:lnTo>
                                  <a:pt x="207" y="844"/>
                                </a:lnTo>
                                <a:lnTo>
                                  <a:pt x="212" y="849"/>
                                </a:lnTo>
                                <a:lnTo>
                                  <a:pt x="1097" y="849"/>
                                </a:lnTo>
                                <a:lnTo>
                                  <a:pt x="1104" y="849"/>
                                </a:lnTo>
                                <a:lnTo>
                                  <a:pt x="1110" y="844"/>
                                </a:lnTo>
                                <a:lnTo>
                                  <a:pt x="1110" y="1344"/>
                                </a:lnTo>
                                <a:lnTo>
                                  <a:pt x="1104" y="1338"/>
                                </a:lnTo>
                                <a:lnTo>
                                  <a:pt x="212" y="1338"/>
                                </a:lnTo>
                                <a:lnTo>
                                  <a:pt x="207" y="1344"/>
                                </a:lnTo>
                                <a:lnTo>
                                  <a:pt x="207" y="1358"/>
                                </a:lnTo>
                                <a:lnTo>
                                  <a:pt x="212" y="1364"/>
                                </a:lnTo>
                                <a:lnTo>
                                  <a:pt x="1097" y="1364"/>
                                </a:lnTo>
                                <a:lnTo>
                                  <a:pt x="1104" y="1364"/>
                                </a:lnTo>
                                <a:lnTo>
                                  <a:pt x="1110" y="1358"/>
                                </a:lnTo>
                                <a:lnTo>
                                  <a:pt x="1110" y="1627"/>
                                </a:lnTo>
                                <a:lnTo>
                                  <a:pt x="1110" y="1641"/>
                                </a:lnTo>
                                <a:lnTo>
                                  <a:pt x="1116" y="1647"/>
                                </a:lnTo>
                                <a:lnTo>
                                  <a:pt x="1123" y="1647"/>
                                </a:lnTo>
                                <a:lnTo>
                                  <a:pt x="1130" y="1647"/>
                                </a:lnTo>
                                <a:lnTo>
                                  <a:pt x="1174" y="1647"/>
                                </a:lnTo>
                                <a:lnTo>
                                  <a:pt x="1181" y="1647"/>
                                </a:lnTo>
                                <a:lnTo>
                                  <a:pt x="1187" y="1641"/>
                                </a:lnTo>
                                <a:lnTo>
                                  <a:pt x="1187" y="1627"/>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3" name="Picture 1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817" y="766"/>
                            <a:ext cx="38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AutoShape 122"/>
                        <wps:cNvSpPr>
                          <a:spLocks/>
                        </wps:cNvSpPr>
                        <wps:spPr bwMode="auto">
                          <a:xfrm>
                            <a:off x="4806" y="402"/>
                            <a:ext cx="600" cy="328"/>
                          </a:xfrm>
                          <a:custGeom>
                            <a:avLst/>
                            <a:gdLst>
                              <a:gd name="T0" fmla="+- 0 4897 4807"/>
                              <a:gd name="T1" fmla="*/ T0 w 600"/>
                              <a:gd name="T2" fmla="+- 0 588 402"/>
                              <a:gd name="T3" fmla="*/ 588 h 328"/>
                              <a:gd name="T4" fmla="+- 0 4839 4807"/>
                              <a:gd name="T5" fmla="*/ T4 w 600"/>
                              <a:gd name="T6" fmla="+- 0 587 402"/>
                              <a:gd name="T7" fmla="*/ 587 h 328"/>
                              <a:gd name="T8" fmla="+- 0 4853 4807"/>
                              <a:gd name="T9" fmla="*/ T8 w 600"/>
                              <a:gd name="T10" fmla="+- 0 660 402"/>
                              <a:gd name="T11" fmla="*/ 660 h 328"/>
                              <a:gd name="T12" fmla="+- 0 4885 4807"/>
                              <a:gd name="T13" fmla="*/ T12 w 600"/>
                              <a:gd name="T14" fmla="+- 0 726 402"/>
                              <a:gd name="T15" fmla="*/ 726 h 328"/>
                              <a:gd name="T16" fmla="+- 0 4932 4807"/>
                              <a:gd name="T17" fmla="*/ T16 w 600"/>
                              <a:gd name="T18" fmla="+- 0 590 402"/>
                              <a:gd name="T19" fmla="*/ 590 h 328"/>
                              <a:gd name="T20" fmla="+- 0 4917 4807"/>
                              <a:gd name="T21" fmla="*/ T20 w 600"/>
                              <a:gd name="T22" fmla="+- 0 406 402"/>
                              <a:gd name="T23" fmla="*/ 406 h 328"/>
                              <a:gd name="T24" fmla="+- 0 4857 4807"/>
                              <a:gd name="T25" fmla="*/ T24 w 600"/>
                              <a:gd name="T26" fmla="+- 0 404 402"/>
                              <a:gd name="T27" fmla="*/ 404 h 328"/>
                              <a:gd name="T28" fmla="+- 0 4829 4807"/>
                              <a:gd name="T29" fmla="*/ T28 w 600"/>
                              <a:gd name="T30" fmla="+- 0 546 402"/>
                              <a:gd name="T31" fmla="*/ 546 h 328"/>
                              <a:gd name="T32" fmla="+- 0 4917 4807"/>
                              <a:gd name="T33" fmla="*/ T32 w 600"/>
                              <a:gd name="T34" fmla="+- 0 489 402"/>
                              <a:gd name="T35" fmla="*/ 489 h 328"/>
                              <a:gd name="T36" fmla="+- 0 4948 4807"/>
                              <a:gd name="T37" fmla="*/ T36 w 600"/>
                              <a:gd name="T38" fmla="+- 0 544 402"/>
                              <a:gd name="T39" fmla="*/ 544 h 328"/>
                              <a:gd name="T40" fmla="+- 0 5095 4807"/>
                              <a:gd name="T41" fmla="*/ T40 w 600"/>
                              <a:gd name="T42" fmla="+- 0 658 402"/>
                              <a:gd name="T43" fmla="*/ 658 h 328"/>
                              <a:gd name="T44" fmla="+- 0 5063 4807"/>
                              <a:gd name="T45" fmla="*/ T44 w 600"/>
                              <a:gd name="T46" fmla="+- 0 598 402"/>
                              <a:gd name="T47" fmla="*/ 598 h 328"/>
                              <a:gd name="T48" fmla="+- 0 5038 4807"/>
                              <a:gd name="T49" fmla="*/ T48 w 600"/>
                              <a:gd name="T50" fmla="+- 0 695 402"/>
                              <a:gd name="T51" fmla="*/ 695 h 328"/>
                              <a:gd name="T52" fmla="+- 0 4985 4807"/>
                              <a:gd name="T53" fmla="*/ T52 w 600"/>
                              <a:gd name="T54" fmla="+- 0 673 402"/>
                              <a:gd name="T55" fmla="*/ 673 h 328"/>
                              <a:gd name="T56" fmla="+- 0 5007 4807"/>
                              <a:gd name="T57" fmla="*/ T56 w 600"/>
                              <a:gd name="T58" fmla="+- 0 620 402"/>
                              <a:gd name="T59" fmla="*/ 620 h 328"/>
                              <a:gd name="T60" fmla="+- 0 5060 4807"/>
                              <a:gd name="T61" fmla="*/ T60 w 600"/>
                              <a:gd name="T62" fmla="+- 0 642 402"/>
                              <a:gd name="T63" fmla="*/ 642 h 328"/>
                              <a:gd name="T64" fmla="+- 0 5022 4807"/>
                              <a:gd name="T65" fmla="*/ T64 w 600"/>
                              <a:gd name="T66" fmla="+- 0 585 402"/>
                              <a:gd name="T67" fmla="*/ 585 h 328"/>
                              <a:gd name="T68" fmla="+- 0 4950 4807"/>
                              <a:gd name="T69" fmla="*/ T68 w 600"/>
                              <a:gd name="T70" fmla="+- 0 658 402"/>
                              <a:gd name="T71" fmla="*/ 658 h 328"/>
                              <a:gd name="T72" fmla="+- 0 5022 4807"/>
                              <a:gd name="T73" fmla="*/ T72 w 600"/>
                              <a:gd name="T74" fmla="+- 0 730 402"/>
                              <a:gd name="T75" fmla="*/ 730 h 328"/>
                              <a:gd name="T76" fmla="+- 0 5089 4807"/>
                              <a:gd name="T77" fmla="*/ T76 w 600"/>
                              <a:gd name="T78" fmla="+- 0 686 402"/>
                              <a:gd name="T79" fmla="*/ 686 h 328"/>
                              <a:gd name="T80" fmla="+- 0 5097 4807"/>
                              <a:gd name="T81" fmla="*/ T80 w 600"/>
                              <a:gd name="T82" fmla="+- 0 498 402"/>
                              <a:gd name="T83" fmla="*/ 498 h 328"/>
                              <a:gd name="T84" fmla="+- 0 5034 4807"/>
                              <a:gd name="T85" fmla="*/ T84 w 600"/>
                              <a:gd name="T86" fmla="+- 0 498 402"/>
                              <a:gd name="T87" fmla="*/ 498 h 328"/>
                              <a:gd name="T88" fmla="+- 0 5064 4807"/>
                              <a:gd name="T89" fmla="*/ T88 w 600"/>
                              <a:gd name="T90" fmla="+- 0 428 402"/>
                              <a:gd name="T91" fmla="*/ 428 h 328"/>
                              <a:gd name="T92" fmla="+- 0 5047 4807"/>
                              <a:gd name="T93" fmla="*/ T92 w 600"/>
                              <a:gd name="T94" fmla="+- 0 402 402"/>
                              <a:gd name="T95" fmla="*/ 402 h 328"/>
                              <a:gd name="T96" fmla="+- 0 4980 4807"/>
                              <a:gd name="T97" fmla="*/ T96 w 600"/>
                              <a:gd name="T98" fmla="+- 0 543 402"/>
                              <a:gd name="T99" fmla="*/ 543 h 328"/>
                              <a:gd name="T100" fmla="+- 0 5014 4807"/>
                              <a:gd name="T101" fmla="*/ T100 w 600"/>
                              <a:gd name="T102" fmla="+- 0 541 402"/>
                              <a:gd name="T103" fmla="*/ 541 h 328"/>
                              <a:gd name="T104" fmla="+- 0 5086 4807"/>
                              <a:gd name="T105" fmla="*/ T104 w 600"/>
                              <a:gd name="T106" fmla="+- 0 545 402"/>
                              <a:gd name="T107" fmla="*/ 545 h 328"/>
                              <a:gd name="T108" fmla="+- 0 5249 4807"/>
                              <a:gd name="T109" fmla="*/ T108 w 600"/>
                              <a:gd name="T110" fmla="+- 0 588 402"/>
                              <a:gd name="T111" fmla="*/ 588 h 328"/>
                              <a:gd name="T112" fmla="+- 0 5217 4807"/>
                              <a:gd name="T113" fmla="*/ T112 w 600"/>
                              <a:gd name="T114" fmla="+- 0 687 402"/>
                              <a:gd name="T115" fmla="*/ 687 h 328"/>
                              <a:gd name="T116" fmla="+- 0 5166 4807"/>
                              <a:gd name="T117" fmla="*/ T116 w 600"/>
                              <a:gd name="T118" fmla="+- 0 588 402"/>
                              <a:gd name="T119" fmla="*/ 588 h 328"/>
                              <a:gd name="T120" fmla="+- 0 5134 4807"/>
                              <a:gd name="T121" fmla="*/ T120 w 600"/>
                              <a:gd name="T122" fmla="+- 0 674 402"/>
                              <a:gd name="T123" fmla="*/ 674 h 328"/>
                              <a:gd name="T124" fmla="+- 0 5191 4807"/>
                              <a:gd name="T125" fmla="*/ T124 w 600"/>
                              <a:gd name="T126" fmla="+- 0 730 402"/>
                              <a:gd name="T127" fmla="*/ 730 h 328"/>
                              <a:gd name="T128" fmla="+- 0 5245 4807"/>
                              <a:gd name="T129" fmla="*/ T128 w 600"/>
                              <a:gd name="T130" fmla="+- 0 696 402"/>
                              <a:gd name="T131" fmla="*/ 696 h 328"/>
                              <a:gd name="T132" fmla="+- 0 5255 4807"/>
                              <a:gd name="T133" fmla="*/ T132 w 600"/>
                              <a:gd name="T134" fmla="+- 0 404 402"/>
                              <a:gd name="T135" fmla="*/ 404 h 328"/>
                              <a:gd name="T136" fmla="+- 0 5188 4807"/>
                              <a:gd name="T137" fmla="*/ T136 w 600"/>
                              <a:gd name="T138" fmla="+- 0 481 402"/>
                              <a:gd name="T139" fmla="*/ 481 h 328"/>
                              <a:gd name="T140" fmla="+- 0 5152 4807"/>
                              <a:gd name="T141" fmla="*/ T140 w 600"/>
                              <a:gd name="T142" fmla="+- 0 404 402"/>
                              <a:gd name="T143" fmla="*/ 404 h 328"/>
                              <a:gd name="T144" fmla="+- 0 5184 4807"/>
                              <a:gd name="T145" fmla="*/ T144 w 600"/>
                              <a:gd name="T146" fmla="+- 0 547 402"/>
                              <a:gd name="T147" fmla="*/ 547 h 328"/>
                              <a:gd name="T148" fmla="+- 0 5192 4807"/>
                              <a:gd name="T149" fmla="*/ T148 w 600"/>
                              <a:gd name="T150" fmla="+- 0 546 402"/>
                              <a:gd name="T151" fmla="*/ 546 h 328"/>
                              <a:gd name="T152" fmla="+- 0 5378 4807"/>
                              <a:gd name="T153" fmla="*/ T152 w 600"/>
                              <a:gd name="T154" fmla="+- 0 404 402"/>
                              <a:gd name="T155" fmla="*/ 404 h 328"/>
                              <a:gd name="T156" fmla="+- 0 5290 4807"/>
                              <a:gd name="T157" fmla="*/ T156 w 600"/>
                              <a:gd name="T158" fmla="+- 0 546 402"/>
                              <a:gd name="T159" fmla="*/ 546 h 328"/>
                              <a:gd name="T160" fmla="+- 0 5378 4807"/>
                              <a:gd name="T161" fmla="*/ T160 w 600"/>
                              <a:gd name="T162" fmla="+- 0 516 402"/>
                              <a:gd name="T163" fmla="*/ 516 h 328"/>
                              <a:gd name="T164" fmla="+- 0 5370 4807"/>
                              <a:gd name="T165" fmla="*/ T164 w 600"/>
                              <a:gd name="T166" fmla="+- 0 487 402"/>
                              <a:gd name="T167" fmla="*/ 487 h 328"/>
                              <a:gd name="T168" fmla="+- 0 5320 4807"/>
                              <a:gd name="T169" fmla="*/ T168 w 600"/>
                              <a:gd name="T170" fmla="+- 0 434 402"/>
                              <a:gd name="T171" fmla="*/ 434 h 328"/>
                              <a:gd name="T172" fmla="+- 0 5406 4807"/>
                              <a:gd name="T173" fmla="*/ T172 w 600"/>
                              <a:gd name="T174" fmla="+- 0 630 402"/>
                              <a:gd name="T175" fmla="*/ 630 h 328"/>
                              <a:gd name="T176" fmla="+- 0 5379 4807"/>
                              <a:gd name="T177" fmla="*/ T176 w 600"/>
                              <a:gd name="T178" fmla="+- 0 590 402"/>
                              <a:gd name="T179" fmla="*/ 590 h 328"/>
                              <a:gd name="T180" fmla="+- 0 5368 4807"/>
                              <a:gd name="T181" fmla="*/ T180 w 600"/>
                              <a:gd name="T182" fmla="+- 0 647 402"/>
                              <a:gd name="T183" fmla="*/ 647 h 328"/>
                              <a:gd name="T184" fmla="+- 0 5375 4807"/>
                              <a:gd name="T185" fmla="*/ T184 w 600"/>
                              <a:gd name="T186" fmla="+- 0 622 402"/>
                              <a:gd name="T187" fmla="*/ 622 h 328"/>
                              <a:gd name="T188" fmla="+- 0 5298 4807"/>
                              <a:gd name="T189" fmla="*/ T188 w 600"/>
                              <a:gd name="T190" fmla="+- 0 588 402"/>
                              <a:gd name="T191" fmla="*/ 588 h 328"/>
                              <a:gd name="T192" fmla="+- 0 5330 4807"/>
                              <a:gd name="T193" fmla="*/ T192 w 600"/>
                              <a:gd name="T194" fmla="+- 0 726 402"/>
                              <a:gd name="T195" fmla="*/ 726 h 328"/>
                              <a:gd name="T196" fmla="+- 0 5372 4807"/>
                              <a:gd name="T197" fmla="*/ T196 w 600"/>
                              <a:gd name="T198" fmla="+- 0 728 402"/>
                              <a:gd name="T199" fmla="*/ 728 h 328"/>
                              <a:gd name="T200" fmla="+- 0 5376 4807"/>
                              <a:gd name="T201" fmla="*/ T200 w 600"/>
                              <a:gd name="T202" fmla="+- 0 671 402"/>
                              <a:gd name="T203" fmla="*/ 671 h 328"/>
                              <a:gd name="T204" fmla="+- 0 5404 4807"/>
                              <a:gd name="T205" fmla="*/ T204 w 600"/>
                              <a:gd name="T206" fmla="+- 0 644 402"/>
                              <a:gd name="T207" fmla="*/ 644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00" h="328">
                                <a:moveTo>
                                  <a:pt x="125" y="188"/>
                                </a:moveTo>
                                <a:lnTo>
                                  <a:pt x="123" y="185"/>
                                </a:lnTo>
                                <a:lnTo>
                                  <a:pt x="92" y="185"/>
                                </a:lnTo>
                                <a:lnTo>
                                  <a:pt x="90" y="186"/>
                                </a:lnTo>
                                <a:lnTo>
                                  <a:pt x="62" y="228"/>
                                </a:lnTo>
                                <a:lnTo>
                                  <a:pt x="34" y="186"/>
                                </a:lnTo>
                                <a:lnTo>
                                  <a:pt x="33" y="186"/>
                                </a:lnTo>
                                <a:lnTo>
                                  <a:pt x="32" y="185"/>
                                </a:lnTo>
                                <a:lnTo>
                                  <a:pt x="1" y="185"/>
                                </a:lnTo>
                                <a:lnTo>
                                  <a:pt x="0" y="188"/>
                                </a:lnTo>
                                <a:lnTo>
                                  <a:pt x="1" y="190"/>
                                </a:lnTo>
                                <a:lnTo>
                                  <a:pt x="46" y="258"/>
                                </a:lnTo>
                                <a:lnTo>
                                  <a:pt x="46" y="324"/>
                                </a:lnTo>
                                <a:lnTo>
                                  <a:pt x="48" y="326"/>
                                </a:lnTo>
                                <a:lnTo>
                                  <a:pt x="76" y="326"/>
                                </a:lnTo>
                                <a:lnTo>
                                  <a:pt x="78" y="324"/>
                                </a:lnTo>
                                <a:lnTo>
                                  <a:pt x="78" y="258"/>
                                </a:lnTo>
                                <a:lnTo>
                                  <a:pt x="98" y="228"/>
                                </a:lnTo>
                                <a:lnTo>
                                  <a:pt x="123" y="190"/>
                                </a:lnTo>
                                <a:lnTo>
                                  <a:pt x="125" y="188"/>
                                </a:lnTo>
                                <a:close/>
                                <a:moveTo>
                                  <a:pt x="141" y="4"/>
                                </a:moveTo>
                                <a:lnTo>
                                  <a:pt x="140" y="2"/>
                                </a:lnTo>
                                <a:lnTo>
                                  <a:pt x="111" y="2"/>
                                </a:lnTo>
                                <a:lnTo>
                                  <a:pt x="110" y="4"/>
                                </a:lnTo>
                                <a:lnTo>
                                  <a:pt x="110" y="57"/>
                                </a:lnTo>
                                <a:lnTo>
                                  <a:pt x="52" y="57"/>
                                </a:lnTo>
                                <a:lnTo>
                                  <a:pt x="52" y="4"/>
                                </a:lnTo>
                                <a:lnTo>
                                  <a:pt x="50" y="2"/>
                                </a:lnTo>
                                <a:lnTo>
                                  <a:pt x="22" y="2"/>
                                </a:lnTo>
                                <a:lnTo>
                                  <a:pt x="20" y="4"/>
                                </a:lnTo>
                                <a:lnTo>
                                  <a:pt x="20" y="142"/>
                                </a:lnTo>
                                <a:lnTo>
                                  <a:pt x="22" y="144"/>
                                </a:lnTo>
                                <a:lnTo>
                                  <a:pt x="50" y="144"/>
                                </a:lnTo>
                                <a:lnTo>
                                  <a:pt x="52" y="142"/>
                                </a:lnTo>
                                <a:lnTo>
                                  <a:pt x="52" y="87"/>
                                </a:lnTo>
                                <a:lnTo>
                                  <a:pt x="110" y="87"/>
                                </a:lnTo>
                                <a:lnTo>
                                  <a:pt x="110" y="142"/>
                                </a:lnTo>
                                <a:lnTo>
                                  <a:pt x="111" y="144"/>
                                </a:lnTo>
                                <a:lnTo>
                                  <a:pt x="140" y="144"/>
                                </a:lnTo>
                                <a:lnTo>
                                  <a:pt x="141" y="142"/>
                                </a:lnTo>
                                <a:lnTo>
                                  <a:pt x="141" y="87"/>
                                </a:lnTo>
                                <a:lnTo>
                                  <a:pt x="141" y="57"/>
                                </a:lnTo>
                                <a:lnTo>
                                  <a:pt x="141" y="4"/>
                                </a:lnTo>
                                <a:close/>
                                <a:moveTo>
                                  <a:pt x="288" y="256"/>
                                </a:moveTo>
                                <a:lnTo>
                                  <a:pt x="282" y="227"/>
                                </a:lnTo>
                                <a:lnTo>
                                  <a:pt x="274" y="215"/>
                                </a:lnTo>
                                <a:lnTo>
                                  <a:pt x="267" y="204"/>
                                </a:lnTo>
                                <a:lnTo>
                                  <a:pt x="256" y="196"/>
                                </a:lnTo>
                                <a:lnTo>
                                  <a:pt x="256" y="256"/>
                                </a:lnTo>
                                <a:lnTo>
                                  <a:pt x="253" y="271"/>
                                </a:lnTo>
                                <a:lnTo>
                                  <a:pt x="244" y="284"/>
                                </a:lnTo>
                                <a:lnTo>
                                  <a:pt x="231" y="293"/>
                                </a:lnTo>
                                <a:lnTo>
                                  <a:pt x="215" y="296"/>
                                </a:lnTo>
                                <a:lnTo>
                                  <a:pt x="200" y="293"/>
                                </a:lnTo>
                                <a:lnTo>
                                  <a:pt x="187" y="284"/>
                                </a:lnTo>
                                <a:lnTo>
                                  <a:pt x="178" y="271"/>
                                </a:lnTo>
                                <a:lnTo>
                                  <a:pt x="175" y="256"/>
                                </a:lnTo>
                                <a:lnTo>
                                  <a:pt x="178" y="240"/>
                                </a:lnTo>
                                <a:lnTo>
                                  <a:pt x="187" y="227"/>
                                </a:lnTo>
                                <a:lnTo>
                                  <a:pt x="200" y="218"/>
                                </a:lnTo>
                                <a:lnTo>
                                  <a:pt x="215" y="215"/>
                                </a:lnTo>
                                <a:lnTo>
                                  <a:pt x="231" y="218"/>
                                </a:lnTo>
                                <a:lnTo>
                                  <a:pt x="244" y="227"/>
                                </a:lnTo>
                                <a:lnTo>
                                  <a:pt x="253" y="240"/>
                                </a:lnTo>
                                <a:lnTo>
                                  <a:pt x="256" y="256"/>
                                </a:lnTo>
                                <a:lnTo>
                                  <a:pt x="256" y="196"/>
                                </a:lnTo>
                                <a:lnTo>
                                  <a:pt x="244" y="188"/>
                                </a:lnTo>
                                <a:lnTo>
                                  <a:pt x="215" y="183"/>
                                </a:lnTo>
                                <a:lnTo>
                                  <a:pt x="187" y="188"/>
                                </a:lnTo>
                                <a:lnTo>
                                  <a:pt x="164" y="204"/>
                                </a:lnTo>
                                <a:lnTo>
                                  <a:pt x="148" y="227"/>
                                </a:lnTo>
                                <a:lnTo>
                                  <a:pt x="143" y="256"/>
                                </a:lnTo>
                                <a:lnTo>
                                  <a:pt x="148" y="284"/>
                                </a:lnTo>
                                <a:lnTo>
                                  <a:pt x="164" y="307"/>
                                </a:lnTo>
                                <a:lnTo>
                                  <a:pt x="187" y="323"/>
                                </a:lnTo>
                                <a:lnTo>
                                  <a:pt x="215" y="328"/>
                                </a:lnTo>
                                <a:lnTo>
                                  <a:pt x="244" y="323"/>
                                </a:lnTo>
                                <a:lnTo>
                                  <a:pt x="267" y="307"/>
                                </a:lnTo>
                                <a:lnTo>
                                  <a:pt x="274" y="296"/>
                                </a:lnTo>
                                <a:lnTo>
                                  <a:pt x="282" y="284"/>
                                </a:lnTo>
                                <a:lnTo>
                                  <a:pt x="288" y="256"/>
                                </a:lnTo>
                                <a:close/>
                                <a:moveTo>
                                  <a:pt x="311" y="141"/>
                                </a:moveTo>
                                <a:lnTo>
                                  <a:pt x="302" y="123"/>
                                </a:lnTo>
                                <a:lnTo>
                                  <a:pt x="290" y="96"/>
                                </a:lnTo>
                                <a:lnTo>
                                  <a:pt x="274" y="62"/>
                                </a:lnTo>
                                <a:lnTo>
                                  <a:pt x="257" y="26"/>
                                </a:lnTo>
                                <a:lnTo>
                                  <a:pt x="257" y="96"/>
                                </a:lnTo>
                                <a:lnTo>
                                  <a:pt x="227" y="96"/>
                                </a:lnTo>
                                <a:lnTo>
                                  <a:pt x="242" y="62"/>
                                </a:lnTo>
                                <a:lnTo>
                                  <a:pt x="257" y="96"/>
                                </a:lnTo>
                                <a:lnTo>
                                  <a:pt x="257" y="26"/>
                                </a:lnTo>
                                <a:lnTo>
                                  <a:pt x="246" y="3"/>
                                </a:lnTo>
                                <a:lnTo>
                                  <a:pt x="246" y="1"/>
                                </a:lnTo>
                                <a:lnTo>
                                  <a:pt x="244" y="0"/>
                                </a:lnTo>
                                <a:lnTo>
                                  <a:pt x="240" y="0"/>
                                </a:lnTo>
                                <a:lnTo>
                                  <a:pt x="238" y="1"/>
                                </a:lnTo>
                                <a:lnTo>
                                  <a:pt x="238" y="3"/>
                                </a:lnTo>
                                <a:lnTo>
                                  <a:pt x="174" y="139"/>
                                </a:lnTo>
                                <a:lnTo>
                                  <a:pt x="173" y="141"/>
                                </a:lnTo>
                                <a:lnTo>
                                  <a:pt x="175" y="144"/>
                                </a:lnTo>
                                <a:lnTo>
                                  <a:pt x="204" y="144"/>
                                </a:lnTo>
                                <a:lnTo>
                                  <a:pt x="206" y="142"/>
                                </a:lnTo>
                                <a:lnTo>
                                  <a:pt x="207" y="139"/>
                                </a:lnTo>
                                <a:lnTo>
                                  <a:pt x="214" y="123"/>
                                </a:lnTo>
                                <a:lnTo>
                                  <a:pt x="269" y="123"/>
                                </a:lnTo>
                                <a:lnTo>
                                  <a:pt x="277" y="139"/>
                                </a:lnTo>
                                <a:lnTo>
                                  <a:pt x="279" y="143"/>
                                </a:lnTo>
                                <a:lnTo>
                                  <a:pt x="280" y="144"/>
                                </a:lnTo>
                                <a:lnTo>
                                  <a:pt x="309" y="144"/>
                                </a:lnTo>
                                <a:lnTo>
                                  <a:pt x="311" y="141"/>
                                </a:lnTo>
                                <a:close/>
                                <a:moveTo>
                                  <a:pt x="442" y="186"/>
                                </a:moveTo>
                                <a:lnTo>
                                  <a:pt x="440" y="185"/>
                                </a:lnTo>
                                <a:lnTo>
                                  <a:pt x="411" y="185"/>
                                </a:lnTo>
                                <a:lnTo>
                                  <a:pt x="410" y="186"/>
                                </a:lnTo>
                                <a:lnTo>
                                  <a:pt x="410" y="285"/>
                                </a:lnTo>
                                <a:lnTo>
                                  <a:pt x="399" y="296"/>
                                </a:lnTo>
                                <a:lnTo>
                                  <a:pt x="370" y="296"/>
                                </a:lnTo>
                                <a:lnTo>
                                  <a:pt x="359" y="285"/>
                                </a:lnTo>
                                <a:lnTo>
                                  <a:pt x="359" y="186"/>
                                </a:lnTo>
                                <a:lnTo>
                                  <a:pt x="358" y="185"/>
                                </a:lnTo>
                                <a:lnTo>
                                  <a:pt x="329" y="185"/>
                                </a:lnTo>
                                <a:lnTo>
                                  <a:pt x="327" y="186"/>
                                </a:lnTo>
                                <a:lnTo>
                                  <a:pt x="327" y="272"/>
                                </a:lnTo>
                                <a:lnTo>
                                  <a:pt x="331" y="294"/>
                                </a:lnTo>
                                <a:lnTo>
                                  <a:pt x="344" y="312"/>
                                </a:lnTo>
                                <a:lnTo>
                                  <a:pt x="362" y="324"/>
                                </a:lnTo>
                                <a:lnTo>
                                  <a:pt x="384" y="328"/>
                                </a:lnTo>
                                <a:lnTo>
                                  <a:pt x="407" y="324"/>
                                </a:lnTo>
                                <a:lnTo>
                                  <a:pt x="425" y="312"/>
                                </a:lnTo>
                                <a:lnTo>
                                  <a:pt x="436" y="296"/>
                                </a:lnTo>
                                <a:lnTo>
                                  <a:pt x="438" y="294"/>
                                </a:lnTo>
                                <a:lnTo>
                                  <a:pt x="442" y="272"/>
                                </a:lnTo>
                                <a:lnTo>
                                  <a:pt x="442" y="186"/>
                                </a:lnTo>
                                <a:close/>
                                <a:moveTo>
                                  <a:pt x="450" y="5"/>
                                </a:moveTo>
                                <a:lnTo>
                                  <a:pt x="448" y="2"/>
                                </a:lnTo>
                                <a:lnTo>
                                  <a:pt x="417" y="2"/>
                                </a:lnTo>
                                <a:lnTo>
                                  <a:pt x="415" y="4"/>
                                </a:lnTo>
                                <a:lnTo>
                                  <a:pt x="415" y="5"/>
                                </a:lnTo>
                                <a:lnTo>
                                  <a:pt x="381" y="79"/>
                                </a:lnTo>
                                <a:lnTo>
                                  <a:pt x="380" y="79"/>
                                </a:lnTo>
                                <a:lnTo>
                                  <a:pt x="347" y="5"/>
                                </a:lnTo>
                                <a:lnTo>
                                  <a:pt x="346" y="4"/>
                                </a:lnTo>
                                <a:lnTo>
                                  <a:pt x="345" y="2"/>
                                </a:lnTo>
                                <a:lnTo>
                                  <a:pt x="313" y="2"/>
                                </a:lnTo>
                                <a:lnTo>
                                  <a:pt x="312" y="5"/>
                                </a:lnTo>
                                <a:lnTo>
                                  <a:pt x="376" y="144"/>
                                </a:lnTo>
                                <a:lnTo>
                                  <a:pt x="377" y="145"/>
                                </a:lnTo>
                                <a:lnTo>
                                  <a:pt x="378" y="146"/>
                                </a:lnTo>
                                <a:lnTo>
                                  <a:pt x="383" y="146"/>
                                </a:lnTo>
                                <a:lnTo>
                                  <a:pt x="384" y="145"/>
                                </a:lnTo>
                                <a:lnTo>
                                  <a:pt x="385" y="144"/>
                                </a:lnTo>
                                <a:lnTo>
                                  <a:pt x="416" y="79"/>
                                </a:lnTo>
                                <a:lnTo>
                                  <a:pt x="450" y="5"/>
                                </a:lnTo>
                                <a:close/>
                                <a:moveTo>
                                  <a:pt x="573" y="4"/>
                                </a:moveTo>
                                <a:lnTo>
                                  <a:pt x="571" y="2"/>
                                </a:lnTo>
                                <a:lnTo>
                                  <a:pt x="483" y="2"/>
                                </a:lnTo>
                                <a:lnTo>
                                  <a:pt x="481" y="4"/>
                                </a:lnTo>
                                <a:lnTo>
                                  <a:pt x="481" y="142"/>
                                </a:lnTo>
                                <a:lnTo>
                                  <a:pt x="483" y="144"/>
                                </a:lnTo>
                                <a:lnTo>
                                  <a:pt x="571" y="144"/>
                                </a:lnTo>
                                <a:lnTo>
                                  <a:pt x="573" y="142"/>
                                </a:lnTo>
                                <a:lnTo>
                                  <a:pt x="573" y="116"/>
                                </a:lnTo>
                                <a:lnTo>
                                  <a:pt x="571" y="114"/>
                                </a:lnTo>
                                <a:lnTo>
                                  <a:pt x="513" y="114"/>
                                </a:lnTo>
                                <a:lnTo>
                                  <a:pt x="513" y="87"/>
                                </a:lnTo>
                                <a:lnTo>
                                  <a:pt x="561" y="87"/>
                                </a:lnTo>
                                <a:lnTo>
                                  <a:pt x="563" y="85"/>
                                </a:lnTo>
                                <a:lnTo>
                                  <a:pt x="563" y="59"/>
                                </a:lnTo>
                                <a:lnTo>
                                  <a:pt x="561" y="57"/>
                                </a:lnTo>
                                <a:lnTo>
                                  <a:pt x="513" y="57"/>
                                </a:lnTo>
                                <a:lnTo>
                                  <a:pt x="513" y="32"/>
                                </a:lnTo>
                                <a:lnTo>
                                  <a:pt x="571" y="32"/>
                                </a:lnTo>
                                <a:lnTo>
                                  <a:pt x="573" y="30"/>
                                </a:lnTo>
                                <a:lnTo>
                                  <a:pt x="573" y="4"/>
                                </a:lnTo>
                                <a:close/>
                                <a:moveTo>
                                  <a:pt x="599" y="228"/>
                                </a:moveTo>
                                <a:lnTo>
                                  <a:pt x="596" y="214"/>
                                </a:lnTo>
                                <a:lnTo>
                                  <a:pt x="596" y="211"/>
                                </a:lnTo>
                                <a:lnTo>
                                  <a:pt x="586" y="197"/>
                                </a:lnTo>
                                <a:lnTo>
                                  <a:pt x="572" y="188"/>
                                </a:lnTo>
                                <a:lnTo>
                                  <a:pt x="568" y="187"/>
                                </a:lnTo>
                                <a:lnTo>
                                  <a:pt x="568" y="220"/>
                                </a:lnTo>
                                <a:lnTo>
                                  <a:pt x="568" y="238"/>
                                </a:lnTo>
                                <a:lnTo>
                                  <a:pt x="561" y="245"/>
                                </a:lnTo>
                                <a:lnTo>
                                  <a:pt x="523" y="245"/>
                                </a:lnTo>
                                <a:lnTo>
                                  <a:pt x="523" y="214"/>
                                </a:lnTo>
                                <a:lnTo>
                                  <a:pt x="561" y="214"/>
                                </a:lnTo>
                                <a:lnTo>
                                  <a:pt x="568" y="220"/>
                                </a:lnTo>
                                <a:lnTo>
                                  <a:pt x="568" y="187"/>
                                </a:lnTo>
                                <a:lnTo>
                                  <a:pt x="555" y="185"/>
                                </a:lnTo>
                                <a:lnTo>
                                  <a:pt x="493" y="185"/>
                                </a:lnTo>
                                <a:lnTo>
                                  <a:pt x="491" y="186"/>
                                </a:lnTo>
                                <a:lnTo>
                                  <a:pt x="491" y="324"/>
                                </a:lnTo>
                                <a:lnTo>
                                  <a:pt x="493" y="326"/>
                                </a:lnTo>
                                <a:lnTo>
                                  <a:pt x="521" y="326"/>
                                </a:lnTo>
                                <a:lnTo>
                                  <a:pt x="523" y="324"/>
                                </a:lnTo>
                                <a:lnTo>
                                  <a:pt x="523" y="271"/>
                                </a:lnTo>
                                <a:lnTo>
                                  <a:pt x="537" y="271"/>
                                </a:lnTo>
                                <a:lnTo>
                                  <a:pt x="564" y="325"/>
                                </a:lnTo>
                                <a:lnTo>
                                  <a:pt x="565" y="326"/>
                                </a:lnTo>
                                <a:lnTo>
                                  <a:pt x="597" y="326"/>
                                </a:lnTo>
                                <a:lnTo>
                                  <a:pt x="599" y="323"/>
                                </a:lnTo>
                                <a:lnTo>
                                  <a:pt x="570" y="271"/>
                                </a:lnTo>
                                <a:lnTo>
                                  <a:pt x="569" y="269"/>
                                </a:lnTo>
                                <a:lnTo>
                                  <a:pt x="582" y="262"/>
                                </a:lnTo>
                                <a:lnTo>
                                  <a:pt x="591" y="253"/>
                                </a:lnTo>
                                <a:lnTo>
                                  <a:pt x="595" y="245"/>
                                </a:lnTo>
                                <a:lnTo>
                                  <a:pt x="597" y="242"/>
                                </a:lnTo>
                                <a:lnTo>
                                  <a:pt x="599" y="22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4D110" id="Group 307" o:spid="_x0000_s1026" style="position:absolute;margin-left:214.15pt;margin-top:19.7pt;width:59.4pt;height:82.35pt;z-index:251719680;mso-position-horizontal-relative:page" coordorigin="4537,149" coordsize="1188,1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">
                <v:shape id="Freeform 116" o:spid="_x0000_s1027" style="position:absolute;left:4666;top:252;width:26;height:1544;visibility:visible;mso-wrap-style:square;v-text-anchor:top" coordsize="2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" path="m20,l6,,,6,,1538r6,6l13,1544r7,l26,1538,26,6,20,xe" fillcolor="#003263" stroked="f">
                  <v:path arrowok="t" o:connecttype="custom" o:connectlocs="20,252;6,252;0,258;0,1790;6,1796;13,1796;20,1796;26,1790;26,258;20,252" o:connectangles="0,0,0,0,0,0,0,0,0,0"/>
                </v:shape>
                <v:shape id="Picture 117" o:spid="_x0000_s1028" type="#_x0000_t75" style="position:absolute;left:4666;top:149;width:130;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">
                  <v:imagedata r:id="rId16" o:title=""/>
                </v:shape>
                <v:shape id="AutoShape 118" o:spid="_x0000_s1029" style="position:absolute;left:4666;top:200;width:1059;height:1595;visibility:visible;mso-wrap-style:square;v-text-anchor:top" coordsize="105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" path="m129,6l123,r-7,l91,5,71,19,57,39,54,55r-2,2l52,64r,7l52,1569r-46,l,1575r,14l6,1595r52,l65,1595r7,l78,1589r,-14l78,71r,-7l81,49,89,37r12,-8l116,26r7,l129,20r,-14xm1058,57r-6,-6l1038,51r-6,6l1032,1589r6,6l1045,1595r7,l1058,1589r,-1532xe" fillcolor="#003263" stroked="f">
                  <v:path arrowok="t" o:connecttype="custom" o:connectlocs="129,207;123,201;116,201;91,206;71,220;57,240;54,256;52,258;52,265;52,272;52,1770;6,1770;0,1776;0,1790;6,1796;58,1796;65,1796;72,1796;78,1790;78,1776;78,272;78,265;81,250;89,238;101,230;116,227;123,227;129,221;129,207;1058,258;1052,252;1038,252;1032,258;1032,1790;1038,1796;1045,1796;1052,1796;1058,1790;1058,258" o:connectangles="0,0,0,0,0,0,0,0,0,0,0,0,0,0,0,0,0,0,0,0,0,0,0,0,0,0,0,0,0,0,0,0,0,0,0,0,0,0,0"/>
                </v:shape>
                <v:shape id="Picture 119" o:spid="_x0000_s1030" type="#_x0000_t75" style="position:absolute;left:5595;top:149;width:130;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">
                  <v:imagedata r:id="rId17" o:title=""/>
                </v:shape>
                <v:shape id="AutoShape 120" o:spid="_x0000_s1031" style="position:absolute;left:4536;top:149;width:1188;height:1647;visibility:visible;mso-wrap-style:square;v-text-anchor:top" coordsize="1188,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" path="m130,187r-6,-6l111,180r-7,5l1,1523r-1,1l,1530r,7l,1538r3,3l5,1543r1,1l13,1544r7,l65,1544r6,l72,1544r4,-4l77,1539r1,-1l78,1532,130,856r-6,-6l111,849r-7,5l53,1518r-26,l130,187xm852,1087r-6,-6l470,1081r-5,6l465,1101r5,6l839,1107r7,l852,1101r,-14xm1058,1215r-6,-5l1032,1210r,25l1032,1261r-748,l284,1235r748,l1032,1210r-768,l258,1215r,66l264,1287r788,l1058,1281r,-20l1058,1235r,-20xm1058,1035r-6,-6l264,1029r-6,6l258,1049r6,6l1045,1055r7,l1058,1049r,-14xm1058,984r-6,-6l264,978r-6,6l258,998r6,6l1045,1004r7,l1058,998r,-14xm1084,6l1078,,238,r-6,6l232,20r6,6l1071,26r7,l1084,20r,-14xm1187,1627r-6,-6l1136,1621r,-1498l1136,116r,-7l1134,107r-3,-16l1117,71,1096,57r-16,-3l1078,52r-7,l1064,52r-826,l232,58r,14l238,78r826,l1071,78r15,3l1098,89r9,12l1110,116r,7l1110,186r-6,-5l212,181r-5,5l207,200r5,6l1097,206r7,l1110,200r,629l1104,824r-892,l207,829r,15l212,849r885,l1104,849r6,-5l1110,1344r-6,-6l212,1338r-5,6l207,1358r5,6l1097,1364r7,l1110,1358r,269l1110,1641r6,6l1123,1647r7,l1174,1647r7,l1187,1641r,-14xe" fillcolor="#003263" stroked="f">
                  <v:path arrowok="t" o:connecttype="custom" o:connectlocs="111,329;0,1673;0,1687;5,1692;13,1693;65,1693;76,1689;78,1687;124,999;53,1667;852,1236;465,1236;839,1256;852,1236;1032,1359;284,1410;1032,1359;258,1430;1058,1430;1058,1364;264,1178;264,1204;1058,1198;1052,1127;258,1147;1052,1153;1084,155;232,155;1071,175;1084,155;1136,1770;1136,258;1117,220;1078,201;1064,201;232,207;1064,227;1098,238;1110,272;212,330;212,355;1110,349;212,973;212,998;1110,993;212,1487;212,1513;1110,1507;1116,1796;1130,1796;1187,1790" o:connectangles="0,0,0,0,0,0,0,0,0,0,0,0,0,0,0,0,0,0,0,0,0,0,0,0,0,0,0,0,0,0,0,0,0,0,0,0,0,0,0,0,0,0,0,0,0,0,0,0,0,0,0"/>
                </v:shape>
                <v:shape id="Picture 121" o:spid="_x0000_s1032" type="#_x0000_t75" style="position:absolute;left:4817;top:766;width:382;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">
                  <v:imagedata r:id="rId18" o:title=""/>
                </v:shape>
                <v:shape id="AutoShape 122" o:spid="_x0000_s1033" style="position:absolute;left:4806;top:402;width:600;height:328;visibility:visible;mso-wrap-style:square;v-text-anchor:top" coordsize="60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" path="m125,188r-2,-3l92,185r-2,1l62,228,34,186r-1,l32,185r-31,l,188r1,2l46,258r,66l48,326r28,l78,324r,-66l98,228r25,-38l125,188xm141,4l140,2r-29,l110,4r,53l52,57,52,4,50,2,22,2,20,4r,138l22,144r28,l52,142r,-55l110,87r,55l111,144r29,l141,142r,-55l141,57r,-53xm288,256r-6,-29l274,215r-7,-11l256,196r,60l253,271r-9,13l231,293r-16,3l200,293r-13,-9l178,271r-3,-15l178,240r9,-13l200,218r15,-3l231,218r13,9l253,240r3,16l256,196r-12,-8l215,183r-28,5l164,204r-16,23l143,256r5,28l164,307r23,16l215,328r29,-5l267,307r7,-11l282,284r6,-28xm311,141r-9,-18l290,96,274,62,257,26r,70l227,96,242,62r15,34l257,26,246,3r,-2l244,r-4,l238,1r,2l174,139r-1,2l175,144r29,l206,142r1,-3l214,123r55,l277,139r2,4l280,144r29,l311,141xm442,186r-2,-1l411,185r-1,1l410,285r-11,11l370,296,359,285r,-99l358,185r-29,l327,186r,86l331,294r13,18l362,324r22,4l407,324r18,-12l436,296r2,-2l442,272r,-86xm450,5l448,2r-31,l415,4r,1l381,79r-1,l347,5,346,4,345,2r-32,l312,5r64,139l377,145r1,1l383,146r1,-1l385,144,416,79,450,5xm573,4l571,2r-88,l481,4r,138l483,144r88,l573,142r,-26l571,114r-58,l513,87r48,l563,85r,-26l561,57r-48,l513,32r58,l573,30r,-26xm599,228r-3,-14l596,211,586,197r-14,-9l568,187r,33l568,238r-7,7l523,245r,-31l561,214r7,6l568,187r-13,-2l493,185r-2,1l491,324r2,2l521,326r2,-2l523,271r14,l564,325r1,1l597,326r2,-3l570,271r-1,-2l582,262r9,-9l595,245r2,-3l599,228xe" fillcolor="#003263" stroked="f">
                  <v:path arrowok="t" o:connecttype="custom" o:connectlocs="90,588;32,587;46,660;78,726;125,590;110,406;50,404;22,546;110,489;141,544;288,658;256,598;231,695;178,673;200,620;253,642;215,585;143,658;215,730;282,686;290,498;227,498;257,428;240,402;173,543;207,541;279,545;442,588;410,687;359,588;327,674;384,730;438,696;448,404;381,481;345,404;377,547;385,546;571,404;483,546;571,516;563,487;513,434;599,630;572,590;561,647;568,622;491,588;523,726;565,728;569,671;597,644" o:connectangles="0,0,0,0,0,0,0,0,0,0,0,0,0,0,0,0,0,0,0,0,0,0,0,0,0,0,0,0,0,0,0,0,0,0,0,0,0,0,0,0,0,0,0,0,0,0,0,0,0,0,0,0"/>
                </v:shape>
                <w10:wrap anchorx="page"/>
              </v:group>
            </w:pict>
          </mc:Fallback>
        </mc:AlternateContent>
      </w:r>
    </w:p>
    <w:p w14:paraId="384E42EF" w14:textId="344ED7BF" w:rsidR="006C6D3E" w:rsidRPr="008D3A51" w:rsidRDefault="006C6D3E" w:rsidP="00D334B0">
      <w:pPr>
        <w:pStyle w:val="BodyText"/>
        <w:rPr>
          <w:sz w:val="24"/>
          <w:szCs w:val="24"/>
        </w:rPr>
      </w:pPr>
    </w:p>
    <w:p w14:paraId="6CBDBC23" w14:textId="74188A86" w:rsidR="006C6D3E" w:rsidRPr="008D3A51" w:rsidRDefault="006C6D3E" w:rsidP="00D334B0">
      <w:pPr>
        <w:pStyle w:val="BodyText"/>
        <w:rPr>
          <w:sz w:val="24"/>
          <w:szCs w:val="24"/>
        </w:rPr>
      </w:pPr>
    </w:p>
    <w:p w14:paraId="5DD7B5FB" w14:textId="5CE5AE81" w:rsidR="006C6D3E" w:rsidRPr="008D3A51" w:rsidRDefault="006C6D3E" w:rsidP="00D334B0">
      <w:pPr>
        <w:pStyle w:val="BodyText"/>
        <w:rPr>
          <w:sz w:val="24"/>
          <w:szCs w:val="24"/>
        </w:rPr>
      </w:pPr>
    </w:p>
    <w:p w14:paraId="7527A30C" w14:textId="3D84ECD8" w:rsidR="006C6D3E" w:rsidRPr="008D3A51" w:rsidRDefault="006C6D3E" w:rsidP="00D334B0">
      <w:pPr>
        <w:pStyle w:val="BodyText"/>
        <w:rPr>
          <w:sz w:val="24"/>
          <w:szCs w:val="24"/>
        </w:rPr>
      </w:pPr>
    </w:p>
    <w:p w14:paraId="7A8907CA" w14:textId="2F356339" w:rsidR="006C6D3E" w:rsidRPr="008D3A51" w:rsidRDefault="00A07C04" w:rsidP="00D334B0">
      <w:pPr>
        <w:pStyle w:val="BodyText"/>
        <w:rPr>
          <w:sz w:val="24"/>
          <w:szCs w:val="24"/>
        </w:rPr>
      </w:pPr>
      <w:r w:rsidRPr="008D3A51">
        <w:rPr>
          <w:noProof/>
          <w:sz w:val="24"/>
          <w:szCs w:val="24"/>
        </w:rPr>
        <mc:AlternateContent>
          <mc:Choice Requires="wpg">
            <w:drawing>
              <wp:anchor distT="0" distB="0" distL="114300" distR="114300" simplePos="0" relativeHeight="251662336" behindDoc="0" locked="0" layoutInCell="1" allowOverlap="1" wp14:anchorId="3B32CB05" wp14:editId="26778AA8">
                <wp:simplePos x="0" y="0"/>
                <wp:positionH relativeFrom="column">
                  <wp:posOffset>168275</wp:posOffset>
                </wp:positionH>
                <wp:positionV relativeFrom="paragraph">
                  <wp:posOffset>91440</wp:posOffset>
                </wp:positionV>
                <wp:extent cx="2771140" cy="1558290"/>
                <wp:effectExtent l="0" t="0" r="10160" b="3810"/>
                <wp:wrapNone/>
                <wp:docPr id="255" name="Group 255"/>
                <wp:cNvGraphicFramePr/>
                <a:graphic xmlns:a="http://schemas.openxmlformats.org/drawingml/2006/main">
                  <a:graphicData uri="http://schemas.microsoft.com/office/word/2010/wordprocessingGroup">
                    <wpg:wgp>
                      <wpg:cNvGrpSpPr/>
                      <wpg:grpSpPr>
                        <a:xfrm>
                          <a:off x="0" y="0"/>
                          <a:ext cx="2771140" cy="1558290"/>
                          <a:chOff x="0" y="0"/>
                          <a:chExt cx="2771774" cy="1558389"/>
                        </a:xfrm>
                      </wpg:grpSpPr>
                      <pic:pic xmlns:pic="http://schemas.openxmlformats.org/drawingml/2006/picture">
                        <pic:nvPicPr>
                          <pic:cNvPr id="30" name="Picture 3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657225"/>
                            <a:ext cx="742950" cy="638175"/>
                          </a:xfrm>
                          <a:prstGeom prst="rect">
                            <a:avLst/>
                          </a:prstGeom>
                          <a:noFill/>
                        </pic:spPr>
                      </pic:pic>
                      <wps:wsp>
                        <wps:cNvPr id="31" name="Text Box 2"/>
                        <wps:cNvSpPr txBox="1">
                          <a:spLocks noChangeArrowheads="1"/>
                        </wps:cNvSpPr>
                        <wps:spPr bwMode="auto">
                          <a:xfrm>
                            <a:off x="0" y="133350"/>
                            <a:ext cx="742950" cy="381000"/>
                          </a:xfrm>
                          <a:prstGeom prst="rect">
                            <a:avLst/>
                          </a:prstGeom>
                          <a:noFill/>
                          <a:ln w="9525">
                            <a:noFill/>
                            <a:miter lim="800000"/>
                            <a:headEnd/>
                            <a:tailEnd/>
                          </a:ln>
                        </wps:spPr>
                        <wps:txbx>
                          <w:txbxContent>
                            <w:p w14:paraId="0BD6A6A3" w14:textId="1F604341" w:rsidR="006615E8" w:rsidRPr="006C6D3E" w:rsidRDefault="006615E8" w:rsidP="0036663C">
                              <w:pPr>
                                <w:spacing w:line="168" w:lineRule="auto"/>
                                <w:rPr>
                                  <w:color w:val="003263" w:themeColor="text2"/>
                                </w:rPr>
                              </w:pPr>
                              <w:r>
                                <w:rPr>
                                  <w:rFonts w:asciiTheme="majorHAnsi" w:hAnsiTheme="majorHAnsi" w:cstheme="majorHAnsi"/>
                                  <w:b/>
                                  <w:bCs/>
                                  <w:color w:val="003263" w:themeColor="text2"/>
                                  <w:sz w:val="36"/>
                                  <w:szCs w:val="36"/>
                                </w:rPr>
                                <w:t>SOCIAL MEDIA</w:t>
                              </w:r>
                            </w:p>
                          </w:txbxContent>
                        </wps:txbx>
                        <wps:bodyPr rot="0" vert="horz" wrap="square" lIns="0" tIns="0" rIns="0" bIns="0" anchor="t" anchorCtr="0">
                          <a:noAutofit/>
                        </wps:bodyPr>
                      </wps:wsp>
                      <wps:wsp>
                        <wps:cNvPr id="192" name="Text Box 2"/>
                        <wps:cNvSpPr txBox="1">
                          <a:spLocks noChangeArrowheads="1"/>
                        </wps:cNvSpPr>
                        <wps:spPr bwMode="auto">
                          <a:xfrm>
                            <a:off x="1104900" y="0"/>
                            <a:ext cx="1352550" cy="609600"/>
                          </a:xfrm>
                          <a:prstGeom prst="rect">
                            <a:avLst/>
                          </a:prstGeom>
                          <a:noFill/>
                          <a:ln w="9525">
                            <a:noFill/>
                            <a:miter lim="800000"/>
                            <a:headEnd/>
                            <a:tailEnd/>
                          </a:ln>
                        </wps:spPr>
                        <wps:txbx>
                          <w:txbxContent>
                            <w:p w14:paraId="311A192C" w14:textId="00813348" w:rsidR="006615E8" w:rsidRPr="0041068C" w:rsidRDefault="00A07C04" w:rsidP="006615E8">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15,865</w:t>
                              </w:r>
                            </w:p>
                            <w:p w14:paraId="36449DD3" w14:textId="25C0A820" w:rsidR="006615E8" w:rsidRPr="008D3A51" w:rsidRDefault="006615E8" w:rsidP="006615E8">
                              <w:pPr>
                                <w:spacing w:line="240" w:lineRule="auto"/>
                                <w:rPr>
                                  <w:color w:val="003263" w:themeColor="text2"/>
                                  <w:sz w:val="20"/>
                                  <w:szCs w:val="20"/>
                                </w:rPr>
                              </w:pPr>
                              <w:r w:rsidRPr="008D3A51">
                                <w:rPr>
                                  <w:color w:val="003263" w:themeColor="text2"/>
                                  <w:w w:val="105"/>
                                  <w:sz w:val="20"/>
                                  <w:szCs w:val="20"/>
                                </w:rPr>
                                <w:t>Reach/Impressions</w:t>
                              </w:r>
                            </w:p>
                          </w:txbxContent>
                        </wps:txbx>
                        <wps:bodyPr rot="0" vert="horz" wrap="square" lIns="0" tIns="0" rIns="0" bIns="0" anchor="t" anchorCtr="0">
                          <a:noAutofit/>
                        </wps:bodyPr>
                      </wps:wsp>
                      <wps:wsp>
                        <wps:cNvPr id="193" name="Text Box 2"/>
                        <wps:cNvSpPr txBox="1">
                          <a:spLocks noChangeArrowheads="1"/>
                        </wps:cNvSpPr>
                        <wps:spPr bwMode="auto">
                          <a:xfrm>
                            <a:off x="1104899" y="628583"/>
                            <a:ext cx="1666875" cy="929806"/>
                          </a:xfrm>
                          <a:prstGeom prst="rect">
                            <a:avLst/>
                          </a:prstGeom>
                          <a:noFill/>
                          <a:ln w="9525">
                            <a:noFill/>
                            <a:miter lim="800000"/>
                            <a:headEnd/>
                            <a:tailEnd/>
                          </a:ln>
                        </wps:spPr>
                        <wps:txbx>
                          <w:txbxContent>
                            <w:p w14:paraId="4CBE3DD9" w14:textId="4D496993" w:rsidR="006615E8" w:rsidRPr="0041068C" w:rsidRDefault="00A07C04" w:rsidP="006615E8">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428</w:t>
                              </w:r>
                            </w:p>
                            <w:p w14:paraId="395799BB" w14:textId="233AC754" w:rsidR="006615E8" w:rsidRPr="008D3A51" w:rsidRDefault="006615E8" w:rsidP="006615E8">
                              <w:pPr>
                                <w:spacing w:line="240" w:lineRule="auto"/>
                                <w:rPr>
                                  <w:color w:val="003263" w:themeColor="text2"/>
                                  <w:sz w:val="20"/>
                                  <w:szCs w:val="20"/>
                                </w:rPr>
                              </w:pPr>
                              <w:r w:rsidRPr="008D3A51">
                                <w:rPr>
                                  <w:color w:val="003263" w:themeColor="text2"/>
                                  <w:w w:val="105"/>
                                  <w:sz w:val="20"/>
                                  <w:szCs w:val="20"/>
                                </w:rPr>
                                <w:t>Actions (Clicks, reactions,</w:t>
                              </w:r>
                              <w:r w:rsidRPr="008D3A51">
                                <w:rPr>
                                  <w:color w:val="003263" w:themeColor="text2"/>
                                  <w:w w:val="105"/>
                                  <w:sz w:val="20"/>
                                  <w:szCs w:val="20"/>
                                </w:rPr>
                                <w:br/>
                                <w:t>shares, comments etc.)</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32CB05" id="Group 255" o:spid="_x0000_s1057" style="position:absolute;margin-left:13.25pt;margin-top:7.2pt;width:218.2pt;height:122.7pt;z-index:251662336;mso-width-relative:margin;mso-height-relative:margin" coordsize="27717,15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">
                <v:shape id="Picture 30" o:spid="_x0000_s1058" type="#_x0000_t75" style="position:absolute;top:6572;width:7429;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">
                  <v:imagedata r:id="rId20" o:title=""/>
                </v:shape>
                <v:shape id="_x0000_s1059" type="#_x0000_t202" style="position:absolute;top:1333;width:742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BD6A6A3" w14:textId="1F604341" w:rsidR="006615E8" w:rsidRPr="006C6D3E" w:rsidRDefault="006615E8" w:rsidP="0036663C">
                        <w:pPr>
                          <w:spacing w:line="168" w:lineRule="auto"/>
                          <w:rPr>
                            <w:color w:val="003263" w:themeColor="text2"/>
                          </w:rPr>
                        </w:pPr>
                        <w:r>
                          <w:rPr>
                            <w:rFonts w:asciiTheme="majorHAnsi" w:hAnsiTheme="majorHAnsi" w:cstheme="majorHAnsi"/>
                            <w:b/>
                            <w:bCs/>
                            <w:color w:val="003263" w:themeColor="text2"/>
                            <w:sz w:val="36"/>
                            <w:szCs w:val="36"/>
                          </w:rPr>
                          <w:t>SOCIAL MEDIA</w:t>
                        </w:r>
                      </w:p>
                    </w:txbxContent>
                  </v:textbox>
                </v:shape>
                <v:shape id="_x0000_s1060" type="#_x0000_t202" style="position:absolute;left:11049;width:13525;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311A192C" w14:textId="00813348" w:rsidR="006615E8" w:rsidRPr="0041068C" w:rsidRDefault="00A07C04" w:rsidP="006615E8">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15,865</w:t>
                        </w:r>
                      </w:p>
                      <w:p w14:paraId="36449DD3" w14:textId="25C0A820" w:rsidR="006615E8" w:rsidRPr="008D3A51" w:rsidRDefault="006615E8" w:rsidP="006615E8">
                        <w:pPr>
                          <w:spacing w:line="240" w:lineRule="auto"/>
                          <w:rPr>
                            <w:color w:val="003263" w:themeColor="text2"/>
                            <w:sz w:val="20"/>
                            <w:szCs w:val="20"/>
                          </w:rPr>
                        </w:pPr>
                        <w:r w:rsidRPr="008D3A51">
                          <w:rPr>
                            <w:color w:val="003263" w:themeColor="text2"/>
                            <w:w w:val="105"/>
                            <w:sz w:val="20"/>
                            <w:szCs w:val="20"/>
                          </w:rPr>
                          <w:t>Reach/Impressions</w:t>
                        </w:r>
                      </w:p>
                    </w:txbxContent>
                  </v:textbox>
                </v:shape>
                <v:shape id="_x0000_s1061" type="#_x0000_t202" style="position:absolute;left:11048;top:6285;width:16669;height:9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4CBE3DD9" w14:textId="4D496993" w:rsidR="006615E8" w:rsidRPr="0041068C" w:rsidRDefault="00A07C04" w:rsidP="006615E8">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428</w:t>
                        </w:r>
                      </w:p>
                      <w:p w14:paraId="395799BB" w14:textId="233AC754" w:rsidR="006615E8" w:rsidRPr="008D3A51" w:rsidRDefault="006615E8" w:rsidP="006615E8">
                        <w:pPr>
                          <w:spacing w:line="240" w:lineRule="auto"/>
                          <w:rPr>
                            <w:color w:val="003263" w:themeColor="text2"/>
                            <w:sz w:val="20"/>
                            <w:szCs w:val="20"/>
                          </w:rPr>
                        </w:pPr>
                        <w:r w:rsidRPr="008D3A51">
                          <w:rPr>
                            <w:color w:val="003263" w:themeColor="text2"/>
                            <w:w w:val="105"/>
                            <w:sz w:val="20"/>
                            <w:szCs w:val="20"/>
                          </w:rPr>
                          <w:t>Actions (Clicks, reactions,</w:t>
                        </w:r>
                        <w:r w:rsidRPr="008D3A51">
                          <w:rPr>
                            <w:color w:val="003263" w:themeColor="text2"/>
                            <w:w w:val="105"/>
                            <w:sz w:val="20"/>
                            <w:szCs w:val="20"/>
                          </w:rPr>
                          <w:br/>
                          <w:t>shares, comments etc.)</w:t>
                        </w:r>
                      </w:p>
                    </w:txbxContent>
                  </v:textbox>
                </v:shape>
              </v:group>
            </w:pict>
          </mc:Fallback>
        </mc:AlternateContent>
      </w:r>
      <w:r w:rsidRPr="008D3A51">
        <w:rPr>
          <w:noProof/>
          <w:sz w:val="24"/>
          <w:szCs w:val="24"/>
        </w:rPr>
        <mc:AlternateContent>
          <mc:Choice Requires="wpg">
            <w:drawing>
              <wp:anchor distT="0" distB="0" distL="114300" distR="114300" simplePos="0" relativeHeight="251702272" behindDoc="0" locked="0" layoutInCell="1" allowOverlap="1" wp14:anchorId="259DA983" wp14:editId="530F0FD8">
                <wp:simplePos x="0" y="0"/>
                <wp:positionH relativeFrom="column">
                  <wp:posOffset>4976177</wp:posOffset>
                </wp:positionH>
                <wp:positionV relativeFrom="paragraph">
                  <wp:posOffset>151758</wp:posOffset>
                </wp:positionV>
                <wp:extent cx="1319212" cy="981075"/>
                <wp:effectExtent l="0" t="0" r="0" b="9525"/>
                <wp:wrapNone/>
                <wp:docPr id="252" name="Group 252"/>
                <wp:cNvGraphicFramePr/>
                <a:graphic xmlns:a="http://schemas.openxmlformats.org/drawingml/2006/main">
                  <a:graphicData uri="http://schemas.microsoft.com/office/word/2010/wordprocessingGroup">
                    <wpg:wgp>
                      <wpg:cNvGrpSpPr/>
                      <wpg:grpSpPr>
                        <a:xfrm>
                          <a:off x="0" y="0"/>
                          <a:ext cx="1319212" cy="981075"/>
                          <a:chOff x="61913" y="0"/>
                          <a:chExt cx="1319212" cy="981075"/>
                        </a:xfrm>
                      </wpg:grpSpPr>
                      <pic:pic xmlns:pic="http://schemas.openxmlformats.org/drawingml/2006/picture">
                        <pic:nvPicPr>
                          <pic:cNvPr id="212" name="Picture 21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61913" y="390525"/>
                            <a:ext cx="590550" cy="590550"/>
                          </a:xfrm>
                          <a:prstGeom prst="rect">
                            <a:avLst/>
                          </a:prstGeom>
                          <a:noFill/>
                        </pic:spPr>
                      </pic:pic>
                      <wps:wsp>
                        <wps:cNvPr id="245" name="Text Box 2"/>
                        <wps:cNvSpPr txBox="1">
                          <a:spLocks noChangeArrowheads="1"/>
                        </wps:cNvSpPr>
                        <wps:spPr bwMode="auto">
                          <a:xfrm>
                            <a:off x="752475" y="390525"/>
                            <a:ext cx="628650" cy="457200"/>
                          </a:xfrm>
                          <a:prstGeom prst="rect">
                            <a:avLst/>
                          </a:prstGeom>
                          <a:noFill/>
                          <a:ln w="9525">
                            <a:noFill/>
                            <a:miter lim="800000"/>
                            <a:headEnd/>
                            <a:tailEnd/>
                          </a:ln>
                        </wps:spPr>
                        <wps:txbx>
                          <w:txbxContent>
                            <w:p w14:paraId="279024E2" w14:textId="713C3327" w:rsidR="00981AE2" w:rsidRPr="006C6D3E" w:rsidRDefault="00A07C04" w:rsidP="00981AE2">
                              <w:pPr>
                                <w:spacing w:line="240" w:lineRule="auto"/>
                                <w:rPr>
                                  <w:color w:val="003263" w:themeColor="text2"/>
                                </w:rPr>
                              </w:pPr>
                              <w:r>
                                <w:rPr>
                                  <w:color w:val="003263" w:themeColor="text2"/>
                                </w:rPr>
                                <w:t>Media releases</w:t>
                              </w:r>
                            </w:p>
                          </w:txbxContent>
                        </wps:txbx>
                        <wps:bodyPr rot="0" vert="horz" wrap="square" lIns="0" tIns="0" rIns="0" bIns="0" anchor="t" anchorCtr="0">
                          <a:noAutofit/>
                        </wps:bodyPr>
                      </wps:wsp>
                      <wps:wsp>
                        <wps:cNvPr id="246" name="Text Box 2"/>
                        <wps:cNvSpPr txBox="1">
                          <a:spLocks noChangeArrowheads="1"/>
                        </wps:cNvSpPr>
                        <wps:spPr bwMode="auto">
                          <a:xfrm>
                            <a:off x="752475" y="0"/>
                            <a:ext cx="590550" cy="371475"/>
                          </a:xfrm>
                          <a:prstGeom prst="rect">
                            <a:avLst/>
                          </a:prstGeom>
                          <a:noFill/>
                          <a:ln w="9525">
                            <a:noFill/>
                            <a:miter lim="800000"/>
                            <a:headEnd/>
                            <a:tailEnd/>
                          </a:ln>
                        </wps:spPr>
                        <wps:txbx>
                          <w:txbxContent>
                            <w:p w14:paraId="025D25BD" w14:textId="0CB4C220" w:rsidR="00981AE2" w:rsidRPr="000816C6" w:rsidRDefault="00A07C04" w:rsidP="00981AE2">
                              <w:pPr>
                                <w:rPr>
                                  <w:color w:val="003263" w:themeColor="text2"/>
                                  <w:sz w:val="56"/>
                                  <w:szCs w:val="56"/>
                                </w:rPr>
                              </w:pPr>
                              <w:r>
                                <w:rPr>
                                  <w:rFonts w:asciiTheme="majorHAnsi" w:hAnsiTheme="majorHAnsi" w:cstheme="majorHAnsi"/>
                                  <w:b/>
                                  <w:bCs/>
                                  <w:color w:val="003263" w:themeColor="text2"/>
                                  <w:sz w:val="56"/>
                                  <w:szCs w:val="56"/>
                                </w:rPr>
                                <w:t>3</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9DA983" id="Group 252" o:spid="_x0000_s1062" style="position:absolute;margin-left:391.8pt;margin-top:11.95pt;width:103.85pt;height:77.25pt;z-index:251702272;mso-width-relative:margin;mso-height-relative:margin" coordorigin="619" coordsize="13192,9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">
                <v:shape id="Picture 212" o:spid="_x0000_s1063" type="#_x0000_t75" style="position:absolute;left:619;top:3905;width:5905;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">
                  <v:imagedata r:id="rId22" o:title=""/>
                </v:shape>
                <v:shape id="_x0000_s1064" type="#_x0000_t202" style="position:absolute;left:7524;top:3905;width:628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279024E2" w14:textId="713C3327" w:rsidR="00981AE2" w:rsidRPr="006C6D3E" w:rsidRDefault="00A07C04" w:rsidP="00981AE2">
                        <w:pPr>
                          <w:spacing w:line="240" w:lineRule="auto"/>
                          <w:rPr>
                            <w:color w:val="003263" w:themeColor="text2"/>
                          </w:rPr>
                        </w:pPr>
                        <w:r>
                          <w:rPr>
                            <w:color w:val="003263" w:themeColor="text2"/>
                          </w:rPr>
                          <w:t>Media releases</w:t>
                        </w:r>
                      </w:p>
                    </w:txbxContent>
                  </v:textbox>
                </v:shape>
                <v:shape id="_x0000_s1065" type="#_x0000_t202" style="position:absolute;left:7524;width:5906;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025D25BD" w14:textId="0CB4C220" w:rsidR="00981AE2" w:rsidRPr="000816C6" w:rsidRDefault="00A07C04" w:rsidP="00981AE2">
                        <w:pPr>
                          <w:rPr>
                            <w:color w:val="003263" w:themeColor="text2"/>
                            <w:sz w:val="56"/>
                            <w:szCs w:val="56"/>
                          </w:rPr>
                        </w:pPr>
                        <w:r>
                          <w:rPr>
                            <w:rFonts w:asciiTheme="majorHAnsi" w:hAnsiTheme="majorHAnsi" w:cstheme="majorHAnsi"/>
                            <w:b/>
                            <w:bCs/>
                            <w:color w:val="003263" w:themeColor="text2"/>
                            <w:sz w:val="56"/>
                            <w:szCs w:val="56"/>
                          </w:rPr>
                          <w:t>3</w:t>
                        </w:r>
                      </w:p>
                    </w:txbxContent>
                  </v:textbox>
                </v:shape>
              </v:group>
            </w:pict>
          </mc:Fallback>
        </mc:AlternateContent>
      </w:r>
    </w:p>
    <w:p w14:paraId="7C3D1A72" w14:textId="257C43FD" w:rsidR="006C6D3E" w:rsidRPr="008D3A51" w:rsidRDefault="00A07C04" w:rsidP="00D334B0">
      <w:pPr>
        <w:pStyle w:val="BodyText"/>
        <w:rPr>
          <w:sz w:val="24"/>
          <w:szCs w:val="24"/>
        </w:rPr>
      </w:pPr>
      <w:r w:rsidRPr="008D3A51">
        <w:rPr>
          <w:noProof/>
          <w:sz w:val="24"/>
          <w:szCs w:val="24"/>
        </w:rPr>
        <mc:AlternateContent>
          <mc:Choice Requires="wpg">
            <w:drawing>
              <wp:anchor distT="0" distB="0" distL="114300" distR="114300" simplePos="0" relativeHeight="251693056" behindDoc="0" locked="0" layoutInCell="1" allowOverlap="1" wp14:anchorId="61E98AD0" wp14:editId="492859A0">
                <wp:simplePos x="0" y="0"/>
                <wp:positionH relativeFrom="column">
                  <wp:posOffset>3249930</wp:posOffset>
                </wp:positionH>
                <wp:positionV relativeFrom="paragraph">
                  <wp:posOffset>274955</wp:posOffset>
                </wp:positionV>
                <wp:extent cx="1343025" cy="785495"/>
                <wp:effectExtent l="0" t="0" r="9525" b="0"/>
                <wp:wrapNone/>
                <wp:docPr id="253" name="Group 253"/>
                <wp:cNvGraphicFramePr/>
                <a:graphic xmlns:a="http://schemas.openxmlformats.org/drawingml/2006/main">
                  <a:graphicData uri="http://schemas.microsoft.com/office/word/2010/wordprocessingGroup">
                    <wpg:wgp>
                      <wpg:cNvGrpSpPr/>
                      <wpg:grpSpPr>
                        <a:xfrm>
                          <a:off x="0" y="0"/>
                          <a:ext cx="1343025" cy="785495"/>
                          <a:chOff x="419100" y="171450"/>
                          <a:chExt cx="1343309" cy="785813"/>
                        </a:xfrm>
                      </wpg:grpSpPr>
                      <wpg:grpSp>
                        <wpg:cNvPr id="207" name="Group 207"/>
                        <wpg:cNvGrpSpPr>
                          <a:grpSpLocks/>
                        </wpg:cNvGrpSpPr>
                        <wpg:grpSpPr bwMode="auto">
                          <a:xfrm>
                            <a:off x="419100" y="171450"/>
                            <a:ext cx="374015" cy="475615"/>
                            <a:chOff x="6115" y="604"/>
                            <a:chExt cx="589" cy="749"/>
                          </a:xfrm>
                        </wpg:grpSpPr>
                        <wps:wsp>
                          <wps:cNvPr id="208" name="AutoShape 40"/>
                          <wps:cNvSpPr>
                            <a:spLocks/>
                          </wps:cNvSpPr>
                          <wps:spPr bwMode="auto">
                            <a:xfrm>
                              <a:off x="6115" y="604"/>
                              <a:ext cx="589" cy="749"/>
                            </a:xfrm>
                            <a:custGeom>
                              <a:avLst/>
                              <a:gdLst>
                                <a:gd name="T0" fmla="+- 0 5616 5455"/>
                                <a:gd name="T1" fmla="*/ T0 w 589"/>
                                <a:gd name="T2" fmla="+- 0 346 334"/>
                                <a:gd name="T3" fmla="*/ 346 h 749"/>
                                <a:gd name="T4" fmla="+- 0 5535 5455"/>
                                <a:gd name="T5" fmla="*/ T4 w 589"/>
                                <a:gd name="T6" fmla="+- 0 427 334"/>
                                <a:gd name="T7" fmla="*/ 427 h 749"/>
                                <a:gd name="T8" fmla="+- 0 5526 5455"/>
                                <a:gd name="T9" fmla="*/ T8 w 589"/>
                                <a:gd name="T10" fmla="+- 0 519 334"/>
                                <a:gd name="T11" fmla="*/ 519 h 749"/>
                                <a:gd name="T12" fmla="+- 0 5552 5455"/>
                                <a:gd name="T13" fmla="*/ T12 w 589"/>
                                <a:gd name="T14" fmla="+- 0 576 334"/>
                                <a:gd name="T15" fmla="*/ 576 h 749"/>
                                <a:gd name="T16" fmla="+- 0 5534 5455"/>
                                <a:gd name="T17" fmla="*/ T16 w 589"/>
                                <a:gd name="T18" fmla="+- 0 620 334"/>
                                <a:gd name="T19" fmla="*/ 620 h 749"/>
                                <a:gd name="T20" fmla="+- 0 5480 5455"/>
                                <a:gd name="T21" fmla="*/ T20 w 589"/>
                                <a:gd name="T22" fmla="+- 0 687 334"/>
                                <a:gd name="T23" fmla="*/ 687 h 749"/>
                                <a:gd name="T24" fmla="+- 0 5455 5455"/>
                                <a:gd name="T25" fmla="*/ T24 w 589"/>
                                <a:gd name="T26" fmla="+- 0 833 334"/>
                                <a:gd name="T27" fmla="*/ 833 h 749"/>
                                <a:gd name="T28" fmla="+- 0 5467 5455"/>
                                <a:gd name="T29" fmla="*/ T28 w 589"/>
                                <a:gd name="T30" fmla="+- 0 878 334"/>
                                <a:gd name="T31" fmla="*/ 878 h 749"/>
                                <a:gd name="T32" fmla="+- 0 5505 5455"/>
                                <a:gd name="T33" fmla="*/ T32 w 589"/>
                                <a:gd name="T34" fmla="+- 0 903 334"/>
                                <a:gd name="T35" fmla="*/ 903 h 749"/>
                                <a:gd name="T36" fmla="+- 0 5585 5455"/>
                                <a:gd name="T37" fmla="*/ T36 w 589"/>
                                <a:gd name="T38" fmla="+- 0 914 334"/>
                                <a:gd name="T39" fmla="*/ 914 h 749"/>
                                <a:gd name="T40" fmla="+- 0 5668 5455"/>
                                <a:gd name="T41" fmla="*/ T40 w 589"/>
                                <a:gd name="T42" fmla="+- 0 919 334"/>
                                <a:gd name="T43" fmla="*/ 919 h 749"/>
                                <a:gd name="T44" fmla="+- 0 5730 5455"/>
                                <a:gd name="T45" fmla="*/ T44 w 589"/>
                                <a:gd name="T46" fmla="+- 0 1035 334"/>
                                <a:gd name="T47" fmla="*/ 1035 h 749"/>
                                <a:gd name="T48" fmla="+- 0 5855 5455"/>
                                <a:gd name="T49" fmla="*/ T48 w 589"/>
                                <a:gd name="T50" fmla="+- 0 1082 334"/>
                                <a:gd name="T51" fmla="*/ 1082 h 749"/>
                                <a:gd name="T52" fmla="+- 0 5981 5455"/>
                                <a:gd name="T53" fmla="*/ T52 w 589"/>
                                <a:gd name="T54" fmla="+- 0 1032 334"/>
                                <a:gd name="T55" fmla="*/ 1032 h 749"/>
                                <a:gd name="T56" fmla="+- 0 5800 5455"/>
                                <a:gd name="T57" fmla="*/ T56 w 589"/>
                                <a:gd name="T58" fmla="+- 0 1021 334"/>
                                <a:gd name="T59" fmla="*/ 1021 h 749"/>
                                <a:gd name="T60" fmla="+- 0 5726 5455"/>
                                <a:gd name="T61" fmla="*/ T60 w 589"/>
                                <a:gd name="T62" fmla="+- 0 948 334"/>
                                <a:gd name="T63" fmla="*/ 948 h 749"/>
                                <a:gd name="T64" fmla="+- 0 5715 5455"/>
                                <a:gd name="T65" fmla="*/ T64 w 589"/>
                                <a:gd name="T66" fmla="+- 0 894 334"/>
                                <a:gd name="T67" fmla="*/ 894 h 749"/>
                                <a:gd name="T68" fmla="+- 0 5668 5455"/>
                                <a:gd name="T69" fmla="*/ T68 w 589"/>
                                <a:gd name="T70" fmla="+- 0 868 334"/>
                                <a:gd name="T71" fmla="*/ 868 h 749"/>
                                <a:gd name="T72" fmla="+- 0 5590 5455"/>
                                <a:gd name="T73" fmla="*/ T72 w 589"/>
                                <a:gd name="T74" fmla="+- 0 864 334"/>
                                <a:gd name="T75" fmla="*/ 864 h 749"/>
                                <a:gd name="T76" fmla="+- 0 5514 5455"/>
                                <a:gd name="T77" fmla="*/ T76 w 589"/>
                                <a:gd name="T78" fmla="+- 0 853 334"/>
                                <a:gd name="T79" fmla="*/ 853 h 749"/>
                                <a:gd name="T80" fmla="+- 0 5503 5455"/>
                                <a:gd name="T81" fmla="*/ T80 w 589"/>
                                <a:gd name="T82" fmla="+- 0 846 334"/>
                                <a:gd name="T83" fmla="*/ 846 h 749"/>
                                <a:gd name="T84" fmla="+- 0 5517 5455"/>
                                <a:gd name="T85" fmla="*/ T84 w 589"/>
                                <a:gd name="T86" fmla="+- 0 736 334"/>
                                <a:gd name="T87" fmla="*/ 736 h 749"/>
                                <a:gd name="T88" fmla="+- 0 5554 5455"/>
                                <a:gd name="T89" fmla="*/ T88 w 589"/>
                                <a:gd name="T90" fmla="+- 0 666 334"/>
                                <a:gd name="T91" fmla="*/ 666 h 749"/>
                                <a:gd name="T92" fmla="+- 0 5628 5455"/>
                                <a:gd name="T93" fmla="*/ T92 w 589"/>
                                <a:gd name="T94" fmla="+- 0 639 334"/>
                                <a:gd name="T95" fmla="*/ 639 h 749"/>
                                <a:gd name="T96" fmla="+- 0 5814 5455"/>
                                <a:gd name="T97" fmla="*/ T96 w 589"/>
                                <a:gd name="T98" fmla="+- 0 617 334"/>
                                <a:gd name="T99" fmla="*/ 617 h 749"/>
                                <a:gd name="T100" fmla="+- 0 5789 5455"/>
                                <a:gd name="T101" fmla="*/ T100 w 589"/>
                                <a:gd name="T102" fmla="+- 0 589 334"/>
                                <a:gd name="T103" fmla="*/ 589 h 749"/>
                                <a:gd name="T104" fmla="+- 0 5635 5455"/>
                                <a:gd name="T105" fmla="*/ T104 w 589"/>
                                <a:gd name="T106" fmla="+- 0 581 334"/>
                                <a:gd name="T107" fmla="*/ 581 h 749"/>
                                <a:gd name="T108" fmla="+- 0 5580 5455"/>
                                <a:gd name="T109" fmla="*/ T108 w 589"/>
                                <a:gd name="T110" fmla="+- 0 526 334"/>
                                <a:gd name="T111" fmla="*/ 526 h 749"/>
                                <a:gd name="T112" fmla="+- 0 5580 5455"/>
                                <a:gd name="T113" fmla="*/ T112 w 589"/>
                                <a:gd name="T114" fmla="+- 0 446 334"/>
                                <a:gd name="T115" fmla="*/ 446 h 749"/>
                                <a:gd name="T116" fmla="+- 0 5635 5455"/>
                                <a:gd name="T117" fmla="*/ T116 w 589"/>
                                <a:gd name="T118" fmla="+- 0 391 334"/>
                                <a:gd name="T119" fmla="*/ 391 h 749"/>
                                <a:gd name="T120" fmla="+- 0 5788 5455"/>
                                <a:gd name="T121" fmla="*/ T120 w 589"/>
                                <a:gd name="T122" fmla="+- 0 382 334"/>
                                <a:gd name="T123" fmla="*/ 382 h 749"/>
                                <a:gd name="T124" fmla="+- 0 5736 5455"/>
                                <a:gd name="T125" fmla="*/ T124 w 589"/>
                                <a:gd name="T126" fmla="+- 0 346 334"/>
                                <a:gd name="T127" fmla="*/ 346 h 749"/>
                                <a:gd name="T128" fmla="+- 0 5978 5455"/>
                                <a:gd name="T129" fmla="*/ T128 w 589"/>
                                <a:gd name="T130" fmla="+- 0 756 334"/>
                                <a:gd name="T131" fmla="*/ 756 h 749"/>
                                <a:gd name="T132" fmla="+- 0 5908 5455"/>
                                <a:gd name="T133" fmla="*/ T132 w 589"/>
                                <a:gd name="T134" fmla="+- 0 767 334"/>
                                <a:gd name="T135" fmla="*/ 767 h 749"/>
                                <a:gd name="T136" fmla="+- 0 5982 5455"/>
                                <a:gd name="T137" fmla="*/ T136 w 589"/>
                                <a:gd name="T138" fmla="+- 0 840 334"/>
                                <a:gd name="T139" fmla="*/ 840 h 749"/>
                                <a:gd name="T140" fmla="+- 0 5993 5455"/>
                                <a:gd name="T141" fmla="*/ T140 w 589"/>
                                <a:gd name="T142" fmla="+- 0 895 334"/>
                                <a:gd name="T143" fmla="*/ 895 h 749"/>
                                <a:gd name="T144" fmla="+- 0 5952 5455"/>
                                <a:gd name="T145" fmla="*/ T144 w 589"/>
                                <a:gd name="T146" fmla="+- 0 992 334"/>
                                <a:gd name="T147" fmla="*/ 992 h 749"/>
                                <a:gd name="T148" fmla="+- 0 5854 5455"/>
                                <a:gd name="T149" fmla="*/ T148 w 589"/>
                                <a:gd name="T150" fmla="+- 0 1032 334"/>
                                <a:gd name="T151" fmla="*/ 1032 h 749"/>
                                <a:gd name="T152" fmla="+- 0 5988 5455"/>
                                <a:gd name="T153" fmla="*/ T152 w 589"/>
                                <a:gd name="T154" fmla="+- 0 1027 334"/>
                                <a:gd name="T155" fmla="*/ 1027 h 749"/>
                                <a:gd name="T156" fmla="+- 0 6044 5455"/>
                                <a:gd name="T157" fmla="*/ T156 w 589"/>
                                <a:gd name="T158" fmla="+- 0 895 334"/>
                                <a:gd name="T159" fmla="*/ 895 h 749"/>
                                <a:gd name="T160" fmla="+- 0 5996 5455"/>
                                <a:gd name="T161" fmla="*/ T160 w 589"/>
                                <a:gd name="T162" fmla="+- 0 771 334"/>
                                <a:gd name="T163" fmla="*/ 771 h 749"/>
                                <a:gd name="T164" fmla="+- 0 5840 5455"/>
                                <a:gd name="T165" fmla="*/ T164 w 589"/>
                                <a:gd name="T166" fmla="+- 0 639 334"/>
                                <a:gd name="T167" fmla="*/ 639 h 749"/>
                                <a:gd name="T168" fmla="+- 0 5757 5455"/>
                                <a:gd name="T169" fmla="*/ T168 w 589"/>
                                <a:gd name="T170" fmla="+- 0 644 334"/>
                                <a:gd name="T171" fmla="*/ 644 h 749"/>
                                <a:gd name="T172" fmla="+- 0 5810 5455"/>
                                <a:gd name="T173" fmla="*/ T172 w 589"/>
                                <a:gd name="T174" fmla="+- 0 680 334"/>
                                <a:gd name="T175" fmla="*/ 680 h 749"/>
                                <a:gd name="T176" fmla="+- 0 5769 5455"/>
                                <a:gd name="T177" fmla="*/ T176 w 589"/>
                                <a:gd name="T178" fmla="+- 0 727 334"/>
                                <a:gd name="T179" fmla="*/ 727 h 749"/>
                                <a:gd name="T180" fmla="+- 0 5685 5455"/>
                                <a:gd name="T181" fmla="*/ T180 w 589"/>
                                <a:gd name="T182" fmla="+- 0 810 334"/>
                                <a:gd name="T183" fmla="*/ 810 h 749"/>
                                <a:gd name="T184" fmla="+- 0 5720 5455"/>
                                <a:gd name="T185" fmla="*/ T184 w 589"/>
                                <a:gd name="T186" fmla="+- 0 868 334"/>
                                <a:gd name="T187" fmla="*/ 868 h 749"/>
                                <a:gd name="T188" fmla="+- 0 5756 5455"/>
                                <a:gd name="T189" fmla="*/ T188 w 589"/>
                                <a:gd name="T190" fmla="+- 0 796 334"/>
                                <a:gd name="T191" fmla="*/ 796 h 749"/>
                                <a:gd name="T192" fmla="+- 0 5854 5455"/>
                                <a:gd name="T193" fmla="*/ T192 w 589"/>
                                <a:gd name="T194" fmla="+- 0 756 334"/>
                                <a:gd name="T195" fmla="*/ 756 h 749"/>
                                <a:gd name="T196" fmla="+- 0 5944 5455"/>
                                <a:gd name="T197" fmla="*/ T196 w 589"/>
                                <a:gd name="T198" fmla="+- 0 730 334"/>
                                <a:gd name="T199" fmla="*/ 730 h 749"/>
                                <a:gd name="T200" fmla="+- 0 5866 5455"/>
                                <a:gd name="T201" fmla="*/ T200 w 589"/>
                                <a:gd name="T202" fmla="+- 0 673 334"/>
                                <a:gd name="T203" fmla="*/ 673 h 749"/>
                                <a:gd name="T204" fmla="+- 0 5840 5455"/>
                                <a:gd name="T205" fmla="*/ T204 w 589"/>
                                <a:gd name="T206" fmla="+- 0 639 334"/>
                                <a:gd name="T207" fmla="*/ 639 h 749"/>
                                <a:gd name="T208" fmla="+- 0 5676 5455"/>
                                <a:gd name="T209" fmla="*/ T208 w 589"/>
                                <a:gd name="T210" fmla="+- 0 382 334"/>
                                <a:gd name="T211" fmla="*/ 382 h 749"/>
                                <a:gd name="T212" fmla="+- 0 5749 5455"/>
                                <a:gd name="T213" fmla="*/ T212 w 589"/>
                                <a:gd name="T214" fmla="+- 0 413 334"/>
                                <a:gd name="T215" fmla="*/ 413 h 749"/>
                                <a:gd name="T216" fmla="+- 0 5779 5455"/>
                                <a:gd name="T217" fmla="*/ T216 w 589"/>
                                <a:gd name="T218" fmla="+- 0 486 334"/>
                                <a:gd name="T219" fmla="*/ 486 h 749"/>
                                <a:gd name="T220" fmla="+- 0 5749 5455"/>
                                <a:gd name="T221" fmla="*/ T220 w 589"/>
                                <a:gd name="T222" fmla="+- 0 559 334"/>
                                <a:gd name="T223" fmla="*/ 559 h 749"/>
                                <a:gd name="T224" fmla="+- 0 5676 5455"/>
                                <a:gd name="T225" fmla="*/ T224 w 589"/>
                                <a:gd name="T226" fmla="+- 0 589 334"/>
                                <a:gd name="T227" fmla="*/ 589 h 749"/>
                                <a:gd name="T228" fmla="+- 0 5800 5455"/>
                                <a:gd name="T229" fmla="*/ T228 w 589"/>
                                <a:gd name="T230" fmla="+- 0 576 334"/>
                                <a:gd name="T231" fmla="*/ 576 h 749"/>
                                <a:gd name="T232" fmla="+- 0 5827 5455"/>
                                <a:gd name="T233" fmla="*/ T232 w 589"/>
                                <a:gd name="T234" fmla="+- 0 519 334"/>
                                <a:gd name="T235" fmla="*/ 519 h 749"/>
                                <a:gd name="T236" fmla="+- 0 5818 5455"/>
                                <a:gd name="T237" fmla="*/ T236 w 589"/>
                                <a:gd name="T238" fmla="+- 0 427 334"/>
                                <a:gd name="T239" fmla="*/ 427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9" h="749">
                                  <a:moveTo>
                                    <a:pt x="221" y="0"/>
                                  </a:moveTo>
                                  <a:lnTo>
                                    <a:pt x="161" y="12"/>
                                  </a:lnTo>
                                  <a:lnTo>
                                    <a:pt x="113" y="44"/>
                                  </a:lnTo>
                                  <a:lnTo>
                                    <a:pt x="80" y="93"/>
                                  </a:lnTo>
                                  <a:lnTo>
                                    <a:pt x="67" y="152"/>
                                  </a:lnTo>
                                  <a:lnTo>
                                    <a:pt x="71" y="185"/>
                                  </a:lnTo>
                                  <a:lnTo>
                                    <a:pt x="81" y="215"/>
                                  </a:lnTo>
                                  <a:lnTo>
                                    <a:pt x="97" y="242"/>
                                  </a:lnTo>
                                  <a:lnTo>
                                    <a:pt x="118" y="265"/>
                                  </a:lnTo>
                                  <a:lnTo>
                                    <a:pt x="79" y="286"/>
                                  </a:lnTo>
                                  <a:lnTo>
                                    <a:pt x="48" y="316"/>
                                  </a:lnTo>
                                  <a:lnTo>
                                    <a:pt x="25" y="353"/>
                                  </a:lnTo>
                                  <a:lnTo>
                                    <a:pt x="13" y="397"/>
                                  </a:lnTo>
                                  <a:lnTo>
                                    <a:pt x="0" y="499"/>
                                  </a:lnTo>
                                  <a:lnTo>
                                    <a:pt x="2" y="523"/>
                                  </a:lnTo>
                                  <a:lnTo>
                                    <a:pt x="12" y="544"/>
                                  </a:lnTo>
                                  <a:lnTo>
                                    <a:pt x="28" y="560"/>
                                  </a:lnTo>
                                  <a:lnTo>
                                    <a:pt x="50" y="569"/>
                                  </a:lnTo>
                                  <a:lnTo>
                                    <a:pt x="90" y="575"/>
                                  </a:lnTo>
                                  <a:lnTo>
                                    <a:pt x="130" y="580"/>
                                  </a:lnTo>
                                  <a:lnTo>
                                    <a:pt x="171" y="584"/>
                                  </a:lnTo>
                                  <a:lnTo>
                                    <a:pt x="213" y="585"/>
                                  </a:lnTo>
                                  <a:lnTo>
                                    <a:pt x="233" y="649"/>
                                  </a:lnTo>
                                  <a:lnTo>
                                    <a:pt x="275" y="701"/>
                                  </a:lnTo>
                                  <a:lnTo>
                                    <a:pt x="332" y="736"/>
                                  </a:lnTo>
                                  <a:lnTo>
                                    <a:pt x="400" y="748"/>
                                  </a:lnTo>
                                  <a:lnTo>
                                    <a:pt x="473" y="734"/>
                                  </a:lnTo>
                                  <a:lnTo>
                                    <a:pt x="526" y="698"/>
                                  </a:lnTo>
                                  <a:lnTo>
                                    <a:pt x="399" y="698"/>
                                  </a:lnTo>
                                  <a:lnTo>
                                    <a:pt x="345" y="687"/>
                                  </a:lnTo>
                                  <a:lnTo>
                                    <a:pt x="301" y="658"/>
                                  </a:lnTo>
                                  <a:lnTo>
                                    <a:pt x="271" y="614"/>
                                  </a:lnTo>
                                  <a:lnTo>
                                    <a:pt x="260" y="561"/>
                                  </a:lnTo>
                                  <a:lnTo>
                                    <a:pt x="260" y="560"/>
                                  </a:lnTo>
                                  <a:lnTo>
                                    <a:pt x="265" y="534"/>
                                  </a:lnTo>
                                  <a:lnTo>
                                    <a:pt x="213" y="534"/>
                                  </a:lnTo>
                                  <a:lnTo>
                                    <a:pt x="174" y="533"/>
                                  </a:lnTo>
                                  <a:lnTo>
                                    <a:pt x="135" y="530"/>
                                  </a:lnTo>
                                  <a:lnTo>
                                    <a:pt x="97" y="525"/>
                                  </a:lnTo>
                                  <a:lnTo>
                                    <a:pt x="59" y="519"/>
                                  </a:lnTo>
                                  <a:lnTo>
                                    <a:pt x="53" y="518"/>
                                  </a:lnTo>
                                  <a:lnTo>
                                    <a:pt x="48" y="512"/>
                                  </a:lnTo>
                                  <a:lnTo>
                                    <a:pt x="49" y="505"/>
                                  </a:lnTo>
                                  <a:lnTo>
                                    <a:pt x="62" y="402"/>
                                  </a:lnTo>
                                  <a:lnTo>
                                    <a:pt x="74" y="363"/>
                                  </a:lnTo>
                                  <a:lnTo>
                                    <a:pt x="99" y="332"/>
                                  </a:lnTo>
                                  <a:lnTo>
                                    <a:pt x="133" y="312"/>
                                  </a:lnTo>
                                  <a:lnTo>
                                    <a:pt x="173" y="305"/>
                                  </a:lnTo>
                                  <a:lnTo>
                                    <a:pt x="385" y="305"/>
                                  </a:lnTo>
                                  <a:lnTo>
                                    <a:pt x="359" y="283"/>
                                  </a:lnTo>
                                  <a:lnTo>
                                    <a:pt x="324" y="265"/>
                                  </a:lnTo>
                                  <a:lnTo>
                                    <a:pt x="334" y="255"/>
                                  </a:lnTo>
                                  <a:lnTo>
                                    <a:pt x="221" y="255"/>
                                  </a:lnTo>
                                  <a:lnTo>
                                    <a:pt x="180" y="247"/>
                                  </a:lnTo>
                                  <a:lnTo>
                                    <a:pt x="147" y="225"/>
                                  </a:lnTo>
                                  <a:lnTo>
                                    <a:pt x="125" y="192"/>
                                  </a:lnTo>
                                  <a:lnTo>
                                    <a:pt x="117" y="152"/>
                                  </a:lnTo>
                                  <a:lnTo>
                                    <a:pt x="125" y="112"/>
                                  </a:lnTo>
                                  <a:lnTo>
                                    <a:pt x="147" y="79"/>
                                  </a:lnTo>
                                  <a:lnTo>
                                    <a:pt x="180" y="57"/>
                                  </a:lnTo>
                                  <a:lnTo>
                                    <a:pt x="221" y="48"/>
                                  </a:lnTo>
                                  <a:lnTo>
                                    <a:pt x="333" y="48"/>
                                  </a:lnTo>
                                  <a:lnTo>
                                    <a:pt x="330" y="44"/>
                                  </a:lnTo>
                                  <a:lnTo>
                                    <a:pt x="281" y="12"/>
                                  </a:lnTo>
                                  <a:lnTo>
                                    <a:pt x="221" y="0"/>
                                  </a:lnTo>
                                  <a:close/>
                                  <a:moveTo>
                                    <a:pt x="523" y="422"/>
                                  </a:moveTo>
                                  <a:lnTo>
                                    <a:pt x="399" y="422"/>
                                  </a:lnTo>
                                  <a:lnTo>
                                    <a:pt x="453" y="433"/>
                                  </a:lnTo>
                                  <a:lnTo>
                                    <a:pt x="497" y="462"/>
                                  </a:lnTo>
                                  <a:lnTo>
                                    <a:pt x="527" y="506"/>
                                  </a:lnTo>
                                  <a:lnTo>
                                    <a:pt x="538" y="560"/>
                                  </a:lnTo>
                                  <a:lnTo>
                                    <a:pt x="538" y="561"/>
                                  </a:lnTo>
                                  <a:lnTo>
                                    <a:pt x="527" y="614"/>
                                  </a:lnTo>
                                  <a:lnTo>
                                    <a:pt x="497" y="658"/>
                                  </a:lnTo>
                                  <a:lnTo>
                                    <a:pt x="453" y="687"/>
                                  </a:lnTo>
                                  <a:lnTo>
                                    <a:pt x="399" y="698"/>
                                  </a:lnTo>
                                  <a:lnTo>
                                    <a:pt x="526" y="698"/>
                                  </a:lnTo>
                                  <a:lnTo>
                                    <a:pt x="533" y="693"/>
                                  </a:lnTo>
                                  <a:lnTo>
                                    <a:pt x="574" y="634"/>
                                  </a:lnTo>
                                  <a:lnTo>
                                    <a:pt x="589" y="561"/>
                                  </a:lnTo>
                                  <a:lnTo>
                                    <a:pt x="576" y="493"/>
                                  </a:lnTo>
                                  <a:lnTo>
                                    <a:pt x="541" y="437"/>
                                  </a:lnTo>
                                  <a:lnTo>
                                    <a:pt x="523" y="422"/>
                                  </a:lnTo>
                                  <a:close/>
                                  <a:moveTo>
                                    <a:pt x="385" y="305"/>
                                  </a:moveTo>
                                  <a:lnTo>
                                    <a:pt x="269" y="305"/>
                                  </a:lnTo>
                                  <a:lnTo>
                                    <a:pt x="302" y="310"/>
                                  </a:lnTo>
                                  <a:lnTo>
                                    <a:pt x="331" y="324"/>
                                  </a:lnTo>
                                  <a:lnTo>
                                    <a:pt x="355" y="346"/>
                                  </a:lnTo>
                                  <a:lnTo>
                                    <a:pt x="372" y="374"/>
                                  </a:lnTo>
                                  <a:lnTo>
                                    <a:pt x="314" y="393"/>
                                  </a:lnTo>
                                  <a:lnTo>
                                    <a:pt x="265" y="428"/>
                                  </a:lnTo>
                                  <a:lnTo>
                                    <a:pt x="230" y="476"/>
                                  </a:lnTo>
                                  <a:lnTo>
                                    <a:pt x="213" y="534"/>
                                  </a:lnTo>
                                  <a:lnTo>
                                    <a:pt x="265" y="534"/>
                                  </a:lnTo>
                                  <a:lnTo>
                                    <a:pt x="271" y="506"/>
                                  </a:lnTo>
                                  <a:lnTo>
                                    <a:pt x="301" y="462"/>
                                  </a:lnTo>
                                  <a:lnTo>
                                    <a:pt x="345" y="433"/>
                                  </a:lnTo>
                                  <a:lnTo>
                                    <a:pt x="399" y="422"/>
                                  </a:lnTo>
                                  <a:lnTo>
                                    <a:pt x="523" y="422"/>
                                  </a:lnTo>
                                  <a:lnTo>
                                    <a:pt x="489" y="396"/>
                                  </a:lnTo>
                                  <a:lnTo>
                                    <a:pt x="425" y="375"/>
                                  </a:lnTo>
                                  <a:lnTo>
                                    <a:pt x="411" y="339"/>
                                  </a:lnTo>
                                  <a:lnTo>
                                    <a:pt x="388" y="308"/>
                                  </a:lnTo>
                                  <a:lnTo>
                                    <a:pt x="385" y="305"/>
                                  </a:lnTo>
                                  <a:close/>
                                  <a:moveTo>
                                    <a:pt x="333" y="48"/>
                                  </a:moveTo>
                                  <a:lnTo>
                                    <a:pt x="221" y="48"/>
                                  </a:lnTo>
                                  <a:lnTo>
                                    <a:pt x="261" y="57"/>
                                  </a:lnTo>
                                  <a:lnTo>
                                    <a:pt x="294" y="79"/>
                                  </a:lnTo>
                                  <a:lnTo>
                                    <a:pt x="316" y="112"/>
                                  </a:lnTo>
                                  <a:lnTo>
                                    <a:pt x="324" y="152"/>
                                  </a:lnTo>
                                  <a:lnTo>
                                    <a:pt x="316" y="192"/>
                                  </a:lnTo>
                                  <a:lnTo>
                                    <a:pt x="294" y="225"/>
                                  </a:lnTo>
                                  <a:lnTo>
                                    <a:pt x="261" y="247"/>
                                  </a:lnTo>
                                  <a:lnTo>
                                    <a:pt x="221" y="255"/>
                                  </a:lnTo>
                                  <a:lnTo>
                                    <a:pt x="334" y="255"/>
                                  </a:lnTo>
                                  <a:lnTo>
                                    <a:pt x="345" y="242"/>
                                  </a:lnTo>
                                  <a:lnTo>
                                    <a:pt x="361" y="215"/>
                                  </a:lnTo>
                                  <a:lnTo>
                                    <a:pt x="372" y="185"/>
                                  </a:lnTo>
                                  <a:lnTo>
                                    <a:pt x="375" y="152"/>
                                  </a:lnTo>
                                  <a:lnTo>
                                    <a:pt x="363" y="93"/>
                                  </a:lnTo>
                                  <a:lnTo>
                                    <a:pt x="333" y="4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417" y="1089"/>
                              <a:ext cx="1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41" name="Text Box 2"/>
                        <wps:cNvSpPr txBox="1">
                          <a:spLocks noChangeArrowheads="1"/>
                        </wps:cNvSpPr>
                        <wps:spPr bwMode="auto">
                          <a:xfrm>
                            <a:off x="652463" y="690563"/>
                            <a:ext cx="1047750" cy="266700"/>
                          </a:xfrm>
                          <a:prstGeom prst="rect">
                            <a:avLst/>
                          </a:prstGeom>
                          <a:noFill/>
                          <a:ln w="9525">
                            <a:noFill/>
                            <a:miter lim="800000"/>
                            <a:headEnd/>
                            <a:tailEnd/>
                          </a:ln>
                        </wps:spPr>
                        <wps:txbx>
                          <w:txbxContent>
                            <w:p w14:paraId="035F7E5C" w14:textId="52770C74" w:rsidR="00A07C04" w:rsidRPr="006C6D3E" w:rsidRDefault="00A07C04" w:rsidP="00A07C04">
                              <w:pPr>
                                <w:spacing w:line="240" w:lineRule="auto"/>
                                <w:rPr>
                                  <w:color w:val="003263" w:themeColor="text2"/>
                                </w:rPr>
                              </w:pPr>
                              <w:r>
                                <w:rPr>
                                  <w:color w:val="003263" w:themeColor="text2"/>
                                  <w:w w:val="105"/>
                                </w:rPr>
                                <w:t xml:space="preserve">People </w:t>
                              </w:r>
                              <w:r w:rsidR="00616530">
                                <w:rPr>
                                  <w:color w:val="003263" w:themeColor="text2"/>
                                  <w:w w:val="105"/>
                                </w:rPr>
                                <w:t>who visited the HYS page</w:t>
                              </w:r>
                            </w:p>
                            <w:p w14:paraId="60DA0883" w14:textId="1778764F" w:rsidR="00981AE2" w:rsidRPr="006C6D3E" w:rsidRDefault="00981AE2" w:rsidP="00981AE2">
                              <w:pPr>
                                <w:spacing w:line="240" w:lineRule="auto"/>
                                <w:rPr>
                                  <w:color w:val="003263" w:themeColor="text2"/>
                                </w:rPr>
                              </w:pPr>
                            </w:p>
                          </w:txbxContent>
                        </wps:txbx>
                        <wps:bodyPr rot="0" vert="horz" wrap="square" lIns="0" tIns="0" rIns="0" bIns="0" anchor="t" anchorCtr="0">
                          <a:noAutofit/>
                        </wps:bodyPr>
                      </wps:wsp>
                      <wps:wsp>
                        <wps:cNvPr id="242" name="Text Box 2"/>
                        <wps:cNvSpPr txBox="1">
                          <a:spLocks noChangeArrowheads="1"/>
                        </wps:cNvSpPr>
                        <wps:spPr bwMode="auto">
                          <a:xfrm>
                            <a:off x="933519" y="248303"/>
                            <a:ext cx="828890" cy="371475"/>
                          </a:xfrm>
                          <a:prstGeom prst="rect">
                            <a:avLst/>
                          </a:prstGeom>
                          <a:noFill/>
                          <a:ln w="9525">
                            <a:noFill/>
                            <a:miter lim="800000"/>
                            <a:headEnd/>
                            <a:tailEnd/>
                          </a:ln>
                        </wps:spPr>
                        <wps:txbx>
                          <w:txbxContent>
                            <w:p w14:paraId="43272754" w14:textId="2C032332" w:rsidR="00981AE2" w:rsidRPr="000816C6" w:rsidRDefault="00616530" w:rsidP="00981AE2">
                              <w:pPr>
                                <w:rPr>
                                  <w:color w:val="003263" w:themeColor="text2"/>
                                  <w:sz w:val="56"/>
                                  <w:szCs w:val="56"/>
                                </w:rPr>
                              </w:pPr>
                              <w:r>
                                <w:rPr>
                                  <w:rFonts w:asciiTheme="majorHAnsi" w:hAnsiTheme="majorHAnsi" w:cstheme="majorHAnsi"/>
                                  <w:b/>
                                  <w:bCs/>
                                  <w:color w:val="003263" w:themeColor="text2"/>
                                  <w:sz w:val="56"/>
                                  <w:szCs w:val="56"/>
                                </w:rPr>
                                <w:t>2579</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E98AD0" id="Group 253" o:spid="_x0000_s1066" style="position:absolute;margin-left:255.9pt;margin-top:21.65pt;width:105.75pt;height:61.85pt;z-index:251693056;mso-width-relative:margin;mso-height-relative:margin" coordorigin="4191,1714" coordsize="13433,7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">
                <v:group id="Group 207" o:spid="_x0000_s1067" style="position:absolute;left:4191;top:1714;width:3740;height:4756" coordorigin="6115,604"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AutoShape 40" o:spid="_x0000_s1068" style="position:absolute;left:6115;top:604;width:589;height:749;visibility:visible;mso-wrap-style:square;v-text-anchor:top"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" path="m221,l161,12,113,44,80,93,67,152r4,33l81,215r16,27l118,265,79,286,48,316,25,353,13,397,,499r2,24l12,544r16,16l50,569r40,6l130,580r41,4l213,585r20,64l275,701r57,35l400,748r73,-14l526,698r-127,l345,687,301,658,271,614,260,561r,-1l265,534r-52,l174,533r-39,-3l97,525,59,519r-6,-1l48,512r1,-7l62,402,74,363,99,332r34,-20l173,305r212,l359,283,324,265r10,-10l221,255r-41,-8l147,225,125,192r-8,-40l125,112,147,79,180,57r41,-9l333,48r-3,-4l281,12,221,xm523,422r-124,l453,433r44,29l527,506r11,54l538,561r-11,53l497,658r-44,29l399,698r127,l533,693r41,-59l589,561,576,493,541,437,523,422xm385,305r-116,l302,310r29,14l355,346r17,28l314,393r-49,35l230,476r-17,58l265,534r6,-28l301,462r44,-29l399,422r124,l489,396,425,375,411,339,388,308r-3,-3xm333,48r-112,l261,57r33,22l316,112r8,40l316,192r-22,33l261,247r-40,8l334,255r11,-13l361,215r11,-30l375,152,363,93,333,48xe" fillcolor="#003263" stroked="f">
                    <v:path arrowok="t" o:connecttype="custom" o:connectlocs="161,346;80,427;71,519;97,576;79,620;25,687;0,833;12,878;50,903;130,914;213,919;275,1035;400,1082;526,1032;345,1021;271,948;260,894;213,868;135,864;59,853;48,846;62,736;99,666;173,639;359,617;334,589;180,581;125,526;125,446;180,391;333,382;281,346;523,756;453,767;527,840;538,895;497,992;399,1032;533,1027;589,895;541,771;385,639;302,644;355,680;314,727;230,810;265,868;301,796;399,756;489,730;411,673;385,639;221,382;294,413;324,486;294,559;221,589;345,576;372,519;363,427" o:connectangles="0,0,0,0,0,0,0,0,0,0,0,0,0,0,0,0,0,0,0,0,0,0,0,0,0,0,0,0,0,0,0,0,0,0,0,0,0,0,0,0,0,0,0,0,0,0,0,0,0,0,0,0,0,0,0,0,0,0,0,0"/>
                  </v:shape>
                  <v:shape id="Picture 41" o:spid="_x0000_s1069" type="#_x0000_t75" style="position:absolute;left:6417;top:1089;width:180;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">
                    <v:imagedata r:id="rId24" o:title=""/>
                  </v:shape>
                </v:group>
                <v:shape id="_x0000_s1070" type="#_x0000_t202" style="position:absolute;left:6524;top:6905;width:104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035F7E5C" w14:textId="52770C74" w:rsidR="00A07C04" w:rsidRPr="006C6D3E" w:rsidRDefault="00A07C04" w:rsidP="00A07C04">
                        <w:pPr>
                          <w:spacing w:line="240" w:lineRule="auto"/>
                          <w:rPr>
                            <w:color w:val="003263" w:themeColor="text2"/>
                          </w:rPr>
                        </w:pPr>
                        <w:r>
                          <w:rPr>
                            <w:color w:val="003263" w:themeColor="text2"/>
                            <w:w w:val="105"/>
                          </w:rPr>
                          <w:t xml:space="preserve">People </w:t>
                        </w:r>
                        <w:r w:rsidR="00616530">
                          <w:rPr>
                            <w:color w:val="003263" w:themeColor="text2"/>
                            <w:w w:val="105"/>
                          </w:rPr>
                          <w:t>who visited the HYS page</w:t>
                        </w:r>
                      </w:p>
                      <w:p w14:paraId="60DA0883" w14:textId="1778764F" w:rsidR="00981AE2" w:rsidRPr="006C6D3E" w:rsidRDefault="00981AE2" w:rsidP="00981AE2">
                        <w:pPr>
                          <w:spacing w:line="240" w:lineRule="auto"/>
                          <w:rPr>
                            <w:color w:val="003263" w:themeColor="text2"/>
                          </w:rPr>
                        </w:pPr>
                      </w:p>
                    </w:txbxContent>
                  </v:textbox>
                </v:shape>
                <v:shape id="_x0000_s1071" type="#_x0000_t202" style="position:absolute;left:9335;top:2483;width:8289;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43272754" w14:textId="2C032332" w:rsidR="00981AE2" w:rsidRPr="000816C6" w:rsidRDefault="00616530" w:rsidP="00981AE2">
                        <w:pPr>
                          <w:rPr>
                            <w:color w:val="003263" w:themeColor="text2"/>
                            <w:sz w:val="56"/>
                            <w:szCs w:val="56"/>
                          </w:rPr>
                        </w:pPr>
                        <w:r>
                          <w:rPr>
                            <w:rFonts w:asciiTheme="majorHAnsi" w:hAnsiTheme="majorHAnsi" w:cstheme="majorHAnsi"/>
                            <w:b/>
                            <w:bCs/>
                            <w:color w:val="003263" w:themeColor="text2"/>
                            <w:sz w:val="56"/>
                            <w:szCs w:val="56"/>
                          </w:rPr>
                          <w:t>2579</w:t>
                        </w:r>
                      </w:p>
                    </w:txbxContent>
                  </v:textbox>
                </v:shape>
              </v:group>
            </w:pict>
          </mc:Fallback>
        </mc:AlternateContent>
      </w:r>
    </w:p>
    <w:p w14:paraId="76CF3302" w14:textId="0FB269DC" w:rsidR="006C6D3E" w:rsidRPr="008D3A51" w:rsidRDefault="00A07C04" w:rsidP="00D334B0">
      <w:pPr>
        <w:pStyle w:val="BodyText"/>
        <w:rPr>
          <w:sz w:val="24"/>
          <w:szCs w:val="24"/>
        </w:rPr>
      </w:pPr>
      <w:r w:rsidRPr="00A07C04">
        <w:rPr>
          <w:noProof/>
          <w:sz w:val="24"/>
          <w:szCs w:val="24"/>
        </w:rPr>
        <mc:AlternateContent>
          <mc:Choice Requires="wps">
            <w:drawing>
              <wp:anchor distT="0" distB="0" distL="114300" distR="114300" simplePos="0" relativeHeight="251717632" behindDoc="0" locked="0" layoutInCell="1" allowOverlap="1" wp14:anchorId="3D7DACF0" wp14:editId="0DDACC54">
                <wp:simplePos x="0" y="0"/>
                <wp:positionH relativeFrom="column">
                  <wp:posOffset>5705157</wp:posOffset>
                </wp:positionH>
                <wp:positionV relativeFrom="paragraph">
                  <wp:posOffset>147948</wp:posOffset>
                </wp:positionV>
                <wp:extent cx="590550" cy="371475"/>
                <wp:effectExtent l="0" t="0" r="0" b="0"/>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71475"/>
                        </a:xfrm>
                        <a:prstGeom prst="rect">
                          <a:avLst/>
                        </a:prstGeom>
                        <a:noFill/>
                        <a:ln w="9525">
                          <a:noFill/>
                          <a:miter lim="800000"/>
                          <a:headEnd/>
                          <a:tailEnd/>
                        </a:ln>
                      </wps:spPr>
                      <wps:txbx>
                        <w:txbxContent>
                          <w:p w14:paraId="6D98DDCB" w14:textId="7F0E54CF" w:rsidR="00A07C04" w:rsidRPr="000816C6" w:rsidRDefault="00A07C04" w:rsidP="00A07C04">
                            <w:pPr>
                              <w:rPr>
                                <w:color w:val="003263" w:themeColor="text2"/>
                                <w:sz w:val="56"/>
                                <w:szCs w:val="56"/>
                              </w:rPr>
                            </w:pPr>
                            <w:r>
                              <w:rPr>
                                <w:rFonts w:asciiTheme="majorHAnsi" w:hAnsiTheme="majorHAnsi" w:cstheme="majorHAnsi"/>
                                <w:b/>
                                <w:bCs/>
                                <w:color w:val="003263" w:themeColor="text2"/>
                                <w:sz w:val="56"/>
                                <w:szCs w:val="56"/>
                              </w:rPr>
                              <w:t>4</w:t>
                            </w:r>
                          </w:p>
                        </w:txbxContent>
                      </wps:txbx>
                      <wps:bodyPr rot="0" vert="horz" wrap="square" lIns="0" tIns="0" rIns="0" bIns="0" anchor="t" anchorCtr="0">
                        <a:noAutofit/>
                      </wps:bodyPr>
                    </wps:wsp>
                  </a:graphicData>
                </a:graphic>
              </wp:anchor>
            </w:drawing>
          </mc:Choice>
          <mc:Fallback>
            <w:pict>
              <v:shape w14:anchorId="3D7DACF0" id="_x0000_s1072" type="#_x0000_t202" style="position:absolute;margin-left:449.2pt;margin-top:11.65pt;width:46.5pt;height:29.2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" filled="f" stroked="f">
                <v:textbox inset="0,0,0,0">
                  <w:txbxContent>
                    <w:p w14:paraId="6D98DDCB" w14:textId="7F0E54CF" w:rsidR="00A07C04" w:rsidRPr="000816C6" w:rsidRDefault="00A07C04" w:rsidP="00A07C04">
                      <w:pPr>
                        <w:rPr>
                          <w:color w:val="003263" w:themeColor="text2"/>
                          <w:sz w:val="56"/>
                          <w:szCs w:val="56"/>
                        </w:rPr>
                      </w:pPr>
                      <w:r>
                        <w:rPr>
                          <w:rFonts w:asciiTheme="majorHAnsi" w:hAnsiTheme="majorHAnsi" w:cstheme="majorHAnsi"/>
                          <w:b/>
                          <w:bCs/>
                          <w:color w:val="003263" w:themeColor="text2"/>
                          <w:sz w:val="56"/>
                          <w:szCs w:val="56"/>
                        </w:rPr>
                        <w:t>4</w:t>
                      </w:r>
                    </w:p>
                  </w:txbxContent>
                </v:textbox>
              </v:shape>
            </w:pict>
          </mc:Fallback>
        </mc:AlternateContent>
      </w:r>
    </w:p>
    <w:p w14:paraId="374CBBA7" w14:textId="0A1E2692" w:rsidR="006C6D3E" w:rsidRPr="008D3A51" w:rsidRDefault="00A07C04" w:rsidP="00D334B0">
      <w:pPr>
        <w:pStyle w:val="BodyText"/>
        <w:rPr>
          <w:sz w:val="24"/>
          <w:szCs w:val="24"/>
        </w:rPr>
      </w:pPr>
      <w:r w:rsidRPr="00A07C04">
        <w:rPr>
          <w:noProof/>
          <w:sz w:val="24"/>
          <w:szCs w:val="24"/>
        </w:rPr>
        <mc:AlternateContent>
          <mc:Choice Requires="wps">
            <w:drawing>
              <wp:anchor distT="0" distB="0" distL="114300" distR="114300" simplePos="0" relativeHeight="251716608" behindDoc="0" locked="0" layoutInCell="1" allowOverlap="1" wp14:anchorId="03BA9A7E" wp14:editId="1DDD6505">
                <wp:simplePos x="0" y="0"/>
                <wp:positionH relativeFrom="column">
                  <wp:posOffset>5705157</wp:posOffset>
                </wp:positionH>
                <wp:positionV relativeFrom="paragraph">
                  <wp:posOffset>236213</wp:posOffset>
                </wp:positionV>
                <wp:extent cx="628650" cy="457200"/>
                <wp:effectExtent l="0" t="0" r="0" b="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57200"/>
                        </a:xfrm>
                        <a:prstGeom prst="rect">
                          <a:avLst/>
                        </a:prstGeom>
                        <a:noFill/>
                        <a:ln w="9525">
                          <a:noFill/>
                          <a:miter lim="800000"/>
                          <a:headEnd/>
                          <a:tailEnd/>
                        </a:ln>
                      </wps:spPr>
                      <wps:txbx>
                        <w:txbxContent>
                          <w:p w14:paraId="1F3F63DA" w14:textId="7478475C" w:rsidR="00A07C04" w:rsidRPr="006C6D3E" w:rsidRDefault="00A07C04" w:rsidP="00A07C04">
                            <w:pPr>
                              <w:spacing w:line="240" w:lineRule="auto"/>
                              <w:rPr>
                                <w:color w:val="003263" w:themeColor="text2"/>
                              </w:rPr>
                            </w:pPr>
                            <w:r>
                              <w:rPr>
                                <w:color w:val="003263" w:themeColor="text2"/>
                              </w:rPr>
                              <w:t>Media articles</w:t>
                            </w:r>
                          </w:p>
                        </w:txbxContent>
                      </wps:txbx>
                      <wps:bodyPr rot="0" vert="horz" wrap="square" lIns="0" tIns="0" rIns="0" bIns="0" anchor="t" anchorCtr="0">
                        <a:noAutofit/>
                      </wps:bodyPr>
                    </wps:wsp>
                  </a:graphicData>
                </a:graphic>
              </wp:anchor>
            </w:drawing>
          </mc:Choice>
          <mc:Fallback>
            <w:pict>
              <v:shape w14:anchorId="03BA9A7E" id="_x0000_s1073" type="#_x0000_t202" style="position:absolute;margin-left:449.2pt;margin-top:18.6pt;width:49.5pt;height:36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" filled="f" stroked="f">
                <v:textbox inset="0,0,0,0">
                  <w:txbxContent>
                    <w:p w14:paraId="1F3F63DA" w14:textId="7478475C" w:rsidR="00A07C04" w:rsidRPr="006C6D3E" w:rsidRDefault="00A07C04" w:rsidP="00A07C04">
                      <w:pPr>
                        <w:spacing w:line="240" w:lineRule="auto"/>
                        <w:rPr>
                          <w:color w:val="003263" w:themeColor="text2"/>
                        </w:rPr>
                      </w:pPr>
                      <w:r>
                        <w:rPr>
                          <w:color w:val="003263" w:themeColor="text2"/>
                        </w:rPr>
                        <w:t>Media articles</w:t>
                      </w:r>
                    </w:p>
                  </w:txbxContent>
                </v:textbox>
              </v:shape>
            </w:pict>
          </mc:Fallback>
        </mc:AlternateContent>
      </w:r>
    </w:p>
    <w:p w14:paraId="2D849EFF" w14:textId="1B5878F1" w:rsidR="006C6D3E" w:rsidRPr="008D3A51" w:rsidRDefault="006C6D3E" w:rsidP="00D334B0">
      <w:pPr>
        <w:pStyle w:val="BodyText"/>
        <w:rPr>
          <w:sz w:val="24"/>
          <w:szCs w:val="24"/>
        </w:rPr>
      </w:pPr>
    </w:p>
    <w:p w14:paraId="146E0A90" w14:textId="5A880C92" w:rsidR="006C6D3E" w:rsidRPr="008D3A51" w:rsidRDefault="006C6D3E" w:rsidP="00D334B0">
      <w:pPr>
        <w:pStyle w:val="BodyText"/>
        <w:rPr>
          <w:sz w:val="24"/>
          <w:szCs w:val="24"/>
        </w:rPr>
      </w:pPr>
    </w:p>
    <w:tbl>
      <w:tblPr>
        <w:tblStyle w:val="TableGrid"/>
        <w:tblW w:w="0" w:type="auto"/>
        <w:shd w:val="clear" w:color="auto" w:fill="B8E1E7" w:themeFill="accent1" w:themeFillTint="99"/>
        <w:tblLook w:val="04A0" w:firstRow="1" w:lastRow="0" w:firstColumn="1" w:lastColumn="0" w:noHBand="0" w:noVBand="1"/>
      </w:tblPr>
      <w:tblGrid>
        <w:gridCol w:w="10773"/>
      </w:tblGrid>
      <w:tr w:rsidR="00D34DC7" w14:paraId="6D6F47E7" w14:textId="77777777" w:rsidTr="00D34D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B8E1E7" w:themeFill="accent1" w:themeFillTint="99"/>
          </w:tcPr>
          <w:p w14:paraId="4D8B209F" w14:textId="4695BF81" w:rsidR="00D34DC7" w:rsidRDefault="00D34DC7" w:rsidP="00D34DC7">
            <w:pPr>
              <w:pStyle w:val="BodyText"/>
              <w:rPr>
                <w:color w:val="003263" w:themeColor="text2"/>
                <w:sz w:val="24"/>
                <w:szCs w:val="24"/>
              </w:rPr>
            </w:pPr>
            <w:r>
              <w:rPr>
                <w:color w:val="003263" w:themeColor="text2"/>
                <w:sz w:val="24"/>
                <w:szCs w:val="24"/>
              </w:rPr>
              <w:t>YEAR TWO - SNAPSHOT</w:t>
            </w:r>
          </w:p>
        </w:tc>
      </w:tr>
    </w:tbl>
    <w:p w14:paraId="76A320AC" w14:textId="280797B5" w:rsidR="00D34DC7" w:rsidRPr="008D3A51" w:rsidRDefault="00616530" w:rsidP="00D34DC7">
      <w:pPr>
        <w:pStyle w:val="BodyText"/>
        <w:rPr>
          <w:sz w:val="24"/>
          <w:szCs w:val="24"/>
        </w:rPr>
      </w:pPr>
      <w:r w:rsidRPr="00616530">
        <w:rPr>
          <w:noProof/>
          <w:sz w:val="24"/>
          <w:szCs w:val="24"/>
        </w:rPr>
        <mc:AlternateContent>
          <mc:Choice Requires="wpg">
            <w:drawing>
              <wp:anchor distT="0" distB="0" distL="114300" distR="114300" simplePos="0" relativeHeight="251724800" behindDoc="0" locked="0" layoutInCell="1" allowOverlap="1" wp14:anchorId="4CD97804" wp14:editId="4EA0CE63">
                <wp:simplePos x="0" y="0"/>
                <wp:positionH relativeFrom="column">
                  <wp:posOffset>307340</wp:posOffset>
                </wp:positionH>
                <wp:positionV relativeFrom="paragraph">
                  <wp:posOffset>2053590</wp:posOffset>
                </wp:positionV>
                <wp:extent cx="2771140" cy="1558290"/>
                <wp:effectExtent l="0" t="0" r="10160" b="3810"/>
                <wp:wrapNone/>
                <wp:docPr id="291" name="Group 291"/>
                <wp:cNvGraphicFramePr/>
                <a:graphic xmlns:a="http://schemas.openxmlformats.org/drawingml/2006/main">
                  <a:graphicData uri="http://schemas.microsoft.com/office/word/2010/wordprocessingGroup">
                    <wpg:wgp>
                      <wpg:cNvGrpSpPr/>
                      <wpg:grpSpPr>
                        <a:xfrm>
                          <a:off x="0" y="0"/>
                          <a:ext cx="2771140" cy="1558290"/>
                          <a:chOff x="0" y="0"/>
                          <a:chExt cx="2771774" cy="1558389"/>
                        </a:xfrm>
                      </wpg:grpSpPr>
                      <pic:pic xmlns:pic="http://schemas.openxmlformats.org/drawingml/2006/picture">
                        <pic:nvPicPr>
                          <pic:cNvPr id="292" name="Picture 29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657225"/>
                            <a:ext cx="742950" cy="638175"/>
                          </a:xfrm>
                          <a:prstGeom prst="rect">
                            <a:avLst/>
                          </a:prstGeom>
                          <a:noFill/>
                        </pic:spPr>
                      </pic:pic>
                      <wps:wsp>
                        <wps:cNvPr id="293" name="Text Box 2"/>
                        <wps:cNvSpPr txBox="1">
                          <a:spLocks noChangeArrowheads="1"/>
                        </wps:cNvSpPr>
                        <wps:spPr bwMode="auto">
                          <a:xfrm>
                            <a:off x="0" y="133350"/>
                            <a:ext cx="742950" cy="381000"/>
                          </a:xfrm>
                          <a:prstGeom prst="rect">
                            <a:avLst/>
                          </a:prstGeom>
                          <a:noFill/>
                          <a:ln w="9525">
                            <a:noFill/>
                            <a:miter lim="800000"/>
                            <a:headEnd/>
                            <a:tailEnd/>
                          </a:ln>
                        </wps:spPr>
                        <wps:txbx>
                          <w:txbxContent>
                            <w:p w14:paraId="14B597EC" w14:textId="77777777" w:rsidR="00616530" w:rsidRPr="006C6D3E" w:rsidRDefault="00616530" w:rsidP="00616530">
                              <w:pPr>
                                <w:spacing w:line="168" w:lineRule="auto"/>
                                <w:rPr>
                                  <w:color w:val="003263" w:themeColor="text2"/>
                                </w:rPr>
                              </w:pPr>
                              <w:r>
                                <w:rPr>
                                  <w:rFonts w:asciiTheme="majorHAnsi" w:hAnsiTheme="majorHAnsi" w:cstheme="majorHAnsi"/>
                                  <w:b/>
                                  <w:bCs/>
                                  <w:color w:val="003263" w:themeColor="text2"/>
                                  <w:sz w:val="36"/>
                                  <w:szCs w:val="36"/>
                                </w:rPr>
                                <w:t>SOCIAL MEDIA</w:t>
                              </w:r>
                            </w:p>
                          </w:txbxContent>
                        </wps:txbx>
                        <wps:bodyPr rot="0" vert="horz" wrap="square" lIns="0" tIns="0" rIns="0" bIns="0" anchor="t" anchorCtr="0">
                          <a:noAutofit/>
                        </wps:bodyPr>
                      </wps:wsp>
                      <wps:wsp>
                        <wps:cNvPr id="294" name="Text Box 2"/>
                        <wps:cNvSpPr txBox="1">
                          <a:spLocks noChangeArrowheads="1"/>
                        </wps:cNvSpPr>
                        <wps:spPr bwMode="auto">
                          <a:xfrm>
                            <a:off x="1104900" y="0"/>
                            <a:ext cx="1352550" cy="609600"/>
                          </a:xfrm>
                          <a:prstGeom prst="rect">
                            <a:avLst/>
                          </a:prstGeom>
                          <a:noFill/>
                          <a:ln w="9525">
                            <a:noFill/>
                            <a:miter lim="800000"/>
                            <a:headEnd/>
                            <a:tailEnd/>
                          </a:ln>
                        </wps:spPr>
                        <wps:txbx>
                          <w:txbxContent>
                            <w:p w14:paraId="15920790" w14:textId="16548459" w:rsidR="00616530" w:rsidRPr="0041068C" w:rsidRDefault="00616530" w:rsidP="00616530">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5,866</w:t>
                              </w:r>
                            </w:p>
                            <w:p w14:paraId="1E38D616" w14:textId="77777777" w:rsidR="00616530" w:rsidRPr="008D3A51" w:rsidRDefault="00616530" w:rsidP="00616530">
                              <w:pPr>
                                <w:spacing w:line="240" w:lineRule="auto"/>
                                <w:rPr>
                                  <w:color w:val="003263" w:themeColor="text2"/>
                                  <w:sz w:val="20"/>
                                  <w:szCs w:val="20"/>
                                </w:rPr>
                              </w:pPr>
                              <w:r w:rsidRPr="008D3A51">
                                <w:rPr>
                                  <w:color w:val="003263" w:themeColor="text2"/>
                                  <w:w w:val="105"/>
                                  <w:sz w:val="20"/>
                                  <w:szCs w:val="20"/>
                                </w:rPr>
                                <w:t>Reach/Impressions</w:t>
                              </w:r>
                            </w:p>
                          </w:txbxContent>
                        </wps:txbx>
                        <wps:bodyPr rot="0" vert="horz" wrap="square" lIns="0" tIns="0" rIns="0" bIns="0" anchor="t" anchorCtr="0">
                          <a:noAutofit/>
                        </wps:bodyPr>
                      </wps:wsp>
                      <wps:wsp>
                        <wps:cNvPr id="295" name="Text Box 2"/>
                        <wps:cNvSpPr txBox="1">
                          <a:spLocks noChangeArrowheads="1"/>
                        </wps:cNvSpPr>
                        <wps:spPr bwMode="auto">
                          <a:xfrm>
                            <a:off x="1104899" y="628583"/>
                            <a:ext cx="1666875" cy="929806"/>
                          </a:xfrm>
                          <a:prstGeom prst="rect">
                            <a:avLst/>
                          </a:prstGeom>
                          <a:noFill/>
                          <a:ln w="9525">
                            <a:noFill/>
                            <a:miter lim="800000"/>
                            <a:headEnd/>
                            <a:tailEnd/>
                          </a:ln>
                        </wps:spPr>
                        <wps:txbx>
                          <w:txbxContent>
                            <w:p w14:paraId="0579DB5E" w14:textId="658B9E08" w:rsidR="00616530" w:rsidRPr="0041068C" w:rsidRDefault="00616530" w:rsidP="00616530">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38</w:t>
                              </w:r>
                            </w:p>
                            <w:p w14:paraId="2EE162AA" w14:textId="77777777" w:rsidR="00616530" w:rsidRPr="008D3A51" w:rsidRDefault="00616530" w:rsidP="00616530">
                              <w:pPr>
                                <w:spacing w:line="240" w:lineRule="auto"/>
                                <w:rPr>
                                  <w:color w:val="003263" w:themeColor="text2"/>
                                  <w:sz w:val="20"/>
                                  <w:szCs w:val="20"/>
                                </w:rPr>
                              </w:pPr>
                              <w:r w:rsidRPr="008D3A51">
                                <w:rPr>
                                  <w:color w:val="003263" w:themeColor="text2"/>
                                  <w:w w:val="105"/>
                                  <w:sz w:val="20"/>
                                  <w:szCs w:val="20"/>
                                </w:rPr>
                                <w:t>Actions (Clicks, reactions,</w:t>
                              </w:r>
                              <w:r w:rsidRPr="008D3A51">
                                <w:rPr>
                                  <w:color w:val="003263" w:themeColor="text2"/>
                                  <w:w w:val="105"/>
                                  <w:sz w:val="20"/>
                                  <w:szCs w:val="20"/>
                                </w:rPr>
                                <w:br/>
                                <w:t>shares, comments etc.)</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D97804" id="Group 291" o:spid="_x0000_s1074" style="position:absolute;margin-left:24.2pt;margin-top:161.7pt;width:218.2pt;height:122.7pt;z-index:251724800;mso-width-relative:margin;mso-height-relative:margin" coordsize="27717,15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">
                <v:shape id="Picture 292" o:spid="_x0000_s1075" type="#_x0000_t75" style="position:absolute;top:6572;width:7429;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">
                  <v:imagedata r:id="rId20" o:title=""/>
                </v:shape>
                <v:shape id="_x0000_s1076" type="#_x0000_t202" style="position:absolute;top:1333;width:742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14B597EC" w14:textId="77777777" w:rsidR="00616530" w:rsidRPr="006C6D3E" w:rsidRDefault="00616530" w:rsidP="00616530">
                        <w:pPr>
                          <w:spacing w:line="168" w:lineRule="auto"/>
                          <w:rPr>
                            <w:color w:val="003263" w:themeColor="text2"/>
                          </w:rPr>
                        </w:pPr>
                        <w:r>
                          <w:rPr>
                            <w:rFonts w:asciiTheme="majorHAnsi" w:hAnsiTheme="majorHAnsi" w:cstheme="majorHAnsi"/>
                            <w:b/>
                            <w:bCs/>
                            <w:color w:val="003263" w:themeColor="text2"/>
                            <w:sz w:val="36"/>
                            <w:szCs w:val="36"/>
                          </w:rPr>
                          <w:t>SOCIAL MEDIA</w:t>
                        </w:r>
                      </w:p>
                    </w:txbxContent>
                  </v:textbox>
                </v:shape>
                <v:shape id="_x0000_s1077" type="#_x0000_t202" style="position:absolute;left:11049;width:13525;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15920790" w14:textId="16548459" w:rsidR="00616530" w:rsidRPr="0041068C" w:rsidRDefault="00616530" w:rsidP="00616530">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5,866</w:t>
                        </w:r>
                      </w:p>
                      <w:p w14:paraId="1E38D616" w14:textId="77777777" w:rsidR="00616530" w:rsidRPr="008D3A51" w:rsidRDefault="00616530" w:rsidP="00616530">
                        <w:pPr>
                          <w:spacing w:line="240" w:lineRule="auto"/>
                          <w:rPr>
                            <w:color w:val="003263" w:themeColor="text2"/>
                            <w:sz w:val="20"/>
                            <w:szCs w:val="20"/>
                          </w:rPr>
                        </w:pPr>
                        <w:r w:rsidRPr="008D3A51">
                          <w:rPr>
                            <w:color w:val="003263" w:themeColor="text2"/>
                            <w:w w:val="105"/>
                            <w:sz w:val="20"/>
                            <w:szCs w:val="20"/>
                          </w:rPr>
                          <w:t>Reach/Impressions</w:t>
                        </w:r>
                      </w:p>
                    </w:txbxContent>
                  </v:textbox>
                </v:shape>
                <v:shape id="_x0000_s1078" type="#_x0000_t202" style="position:absolute;left:11048;top:6285;width:16669;height:9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0579DB5E" w14:textId="658B9E08" w:rsidR="00616530" w:rsidRPr="0041068C" w:rsidRDefault="00616530" w:rsidP="00616530">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38</w:t>
                        </w:r>
                      </w:p>
                      <w:p w14:paraId="2EE162AA" w14:textId="77777777" w:rsidR="00616530" w:rsidRPr="008D3A51" w:rsidRDefault="00616530" w:rsidP="00616530">
                        <w:pPr>
                          <w:spacing w:line="240" w:lineRule="auto"/>
                          <w:rPr>
                            <w:color w:val="003263" w:themeColor="text2"/>
                            <w:sz w:val="20"/>
                            <w:szCs w:val="20"/>
                          </w:rPr>
                        </w:pPr>
                        <w:r w:rsidRPr="008D3A51">
                          <w:rPr>
                            <w:color w:val="003263" w:themeColor="text2"/>
                            <w:w w:val="105"/>
                            <w:sz w:val="20"/>
                            <w:szCs w:val="20"/>
                          </w:rPr>
                          <w:t>Actions (Clicks, reactions,</w:t>
                        </w:r>
                        <w:r w:rsidRPr="008D3A51">
                          <w:rPr>
                            <w:color w:val="003263" w:themeColor="text2"/>
                            <w:w w:val="105"/>
                            <w:sz w:val="20"/>
                            <w:szCs w:val="20"/>
                          </w:rPr>
                          <w:br/>
                          <w:t>shares, comments etc.)</w:t>
                        </w:r>
                      </w:p>
                    </w:txbxContent>
                  </v:textbox>
                </v:shape>
              </v:group>
            </w:pict>
          </mc:Fallback>
        </mc:AlternateContent>
      </w:r>
      <w:r w:rsidRPr="00616530">
        <w:rPr>
          <w:noProof/>
          <w:sz w:val="24"/>
          <w:szCs w:val="24"/>
        </w:rPr>
        <mc:AlternateContent>
          <mc:Choice Requires="wpg">
            <w:drawing>
              <wp:anchor distT="0" distB="0" distL="114300" distR="114300" simplePos="0" relativeHeight="251725824" behindDoc="0" locked="0" layoutInCell="1" allowOverlap="1" wp14:anchorId="5BABBF2C" wp14:editId="73563E4C">
                <wp:simplePos x="0" y="0"/>
                <wp:positionH relativeFrom="column">
                  <wp:posOffset>3766185</wp:posOffset>
                </wp:positionH>
                <wp:positionV relativeFrom="paragraph">
                  <wp:posOffset>361950</wp:posOffset>
                </wp:positionV>
                <wp:extent cx="1076325" cy="1812290"/>
                <wp:effectExtent l="0" t="0" r="9525" b="0"/>
                <wp:wrapNone/>
                <wp:docPr id="296" name="Group 296"/>
                <wp:cNvGraphicFramePr/>
                <a:graphic xmlns:a="http://schemas.openxmlformats.org/drawingml/2006/main">
                  <a:graphicData uri="http://schemas.microsoft.com/office/word/2010/wordprocessingGroup">
                    <wpg:wgp>
                      <wpg:cNvGrpSpPr/>
                      <wpg:grpSpPr>
                        <a:xfrm>
                          <a:off x="0" y="0"/>
                          <a:ext cx="1076325" cy="1812290"/>
                          <a:chOff x="0" y="0"/>
                          <a:chExt cx="1076325" cy="1812897"/>
                        </a:xfrm>
                      </wpg:grpSpPr>
                      <pic:pic xmlns:pic="http://schemas.openxmlformats.org/drawingml/2006/picture">
                        <pic:nvPicPr>
                          <pic:cNvPr id="297" name="image2.png"/>
                          <pic:cNvPicPr>
                            <a:picLocks noChangeAspect="1"/>
                          </pic:cNvPicPr>
                        </pic:nvPicPr>
                        <pic:blipFill>
                          <a:blip r:embed="rId11" cstate="print"/>
                          <a:stretch>
                            <a:fillRect/>
                          </a:stretch>
                        </pic:blipFill>
                        <pic:spPr>
                          <a:xfrm>
                            <a:off x="0" y="0"/>
                            <a:ext cx="828675" cy="828675"/>
                          </a:xfrm>
                          <a:prstGeom prst="rect">
                            <a:avLst/>
                          </a:prstGeom>
                        </pic:spPr>
                      </pic:pic>
                      <wps:wsp>
                        <wps:cNvPr id="298" name="Text Box 2"/>
                        <wps:cNvSpPr txBox="1">
                          <a:spLocks noChangeArrowheads="1"/>
                        </wps:cNvSpPr>
                        <wps:spPr bwMode="auto">
                          <a:xfrm>
                            <a:off x="28575" y="876300"/>
                            <a:ext cx="1047750" cy="936597"/>
                          </a:xfrm>
                          <a:prstGeom prst="rect">
                            <a:avLst/>
                          </a:prstGeom>
                          <a:noFill/>
                          <a:ln w="9525">
                            <a:noFill/>
                            <a:miter lim="800000"/>
                            <a:headEnd/>
                            <a:tailEnd/>
                          </a:ln>
                        </wps:spPr>
                        <wps:txbx>
                          <w:txbxContent>
                            <w:p w14:paraId="1792F278" w14:textId="32DD4454" w:rsidR="00616530" w:rsidRPr="0041068C" w:rsidRDefault="00616530" w:rsidP="00616530">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837</w:t>
                              </w:r>
                            </w:p>
                            <w:p w14:paraId="7B6CAFD8" w14:textId="77777777" w:rsidR="00616530" w:rsidRPr="008D3A51" w:rsidRDefault="00616530" w:rsidP="00616530">
                              <w:pPr>
                                <w:spacing w:line="240" w:lineRule="auto"/>
                                <w:rPr>
                                  <w:color w:val="003263" w:themeColor="text2"/>
                                  <w:sz w:val="20"/>
                                  <w:szCs w:val="20"/>
                                </w:rPr>
                              </w:pPr>
                              <w:r w:rsidRPr="008D3A51">
                                <w:rPr>
                                  <w:color w:val="003263" w:themeColor="text2"/>
                                  <w:w w:val="105"/>
                                  <w:sz w:val="20"/>
                                  <w:szCs w:val="20"/>
                                </w:rPr>
                                <w:t>Number of people to leave feedback</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5BABBF2C" id="Group 296" o:spid="_x0000_s1079" style="position:absolute;margin-left:296.55pt;margin-top:28.5pt;width:84.75pt;height:142.7pt;z-index:251725824;mso-height-relative:margin" coordsize="10763,18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">
                <v:shape id="image2.png" o:spid="_x0000_s1080"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">
                  <v:imagedata r:id="rId12" o:title=""/>
                </v:shape>
                <v:shape id="_x0000_s1081" type="#_x0000_t202" style="position:absolute;left:285;top:8763;width:10478;height:9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1792F278" w14:textId="32DD4454" w:rsidR="00616530" w:rsidRPr="0041068C" w:rsidRDefault="00616530" w:rsidP="00616530">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837</w:t>
                        </w:r>
                      </w:p>
                      <w:p w14:paraId="7B6CAFD8" w14:textId="77777777" w:rsidR="00616530" w:rsidRPr="008D3A51" w:rsidRDefault="00616530" w:rsidP="00616530">
                        <w:pPr>
                          <w:spacing w:line="240" w:lineRule="auto"/>
                          <w:rPr>
                            <w:color w:val="003263" w:themeColor="text2"/>
                            <w:sz w:val="20"/>
                            <w:szCs w:val="20"/>
                          </w:rPr>
                        </w:pPr>
                        <w:r w:rsidRPr="008D3A51">
                          <w:rPr>
                            <w:color w:val="003263" w:themeColor="text2"/>
                            <w:w w:val="105"/>
                            <w:sz w:val="20"/>
                            <w:szCs w:val="20"/>
                          </w:rPr>
                          <w:t>Number of people to leave feedback</w:t>
                        </w:r>
                      </w:p>
                    </w:txbxContent>
                  </v:textbox>
                </v:shape>
              </v:group>
            </w:pict>
          </mc:Fallback>
        </mc:AlternateContent>
      </w:r>
      <w:r w:rsidRPr="00616530">
        <w:rPr>
          <w:noProof/>
          <w:sz w:val="24"/>
          <w:szCs w:val="24"/>
        </w:rPr>
        <mc:AlternateContent>
          <mc:Choice Requires="wpg">
            <w:drawing>
              <wp:anchor distT="0" distB="0" distL="114300" distR="114300" simplePos="0" relativeHeight="251726848" behindDoc="0" locked="0" layoutInCell="1" allowOverlap="1" wp14:anchorId="1F22C32F" wp14:editId="77683215">
                <wp:simplePos x="0" y="0"/>
                <wp:positionH relativeFrom="column">
                  <wp:posOffset>5607685</wp:posOffset>
                </wp:positionH>
                <wp:positionV relativeFrom="paragraph">
                  <wp:posOffset>304165</wp:posOffset>
                </wp:positionV>
                <wp:extent cx="785495" cy="1748155"/>
                <wp:effectExtent l="0" t="0" r="0" b="4445"/>
                <wp:wrapNone/>
                <wp:docPr id="299" name="Group 299"/>
                <wp:cNvGraphicFramePr/>
                <a:graphic xmlns:a="http://schemas.openxmlformats.org/drawingml/2006/main">
                  <a:graphicData uri="http://schemas.microsoft.com/office/word/2010/wordprocessingGroup">
                    <wpg:wgp>
                      <wpg:cNvGrpSpPr/>
                      <wpg:grpSpPr>
                        <a:xfrm>
                          <a:off x="0" y="0"/>
                          <a:ext cx="785495" cy="1748155"/>
                          <a:chOff x="0" y="0"/>
                          <a:chExt cx="785812" cy="1748679"/>
                        </a:xfrm>
                      </wpg:grpSpPr>
                      <wpg:grpSp>
                        <wpg:cNvPr id="300" name="Group 300"/>
                        <wpg:cNvGrpSpPr>
                          <a:grpSpLocks/>
                        </wpg:cNvGrpSpPr>
                        <wpg:grpSpPr bwMode="auto">
                          <a:xfrm>
                            <a:off x="0" y="0"/>
                            <a:ext cx="624205" cy="1111250"/>
                            <a:chOff x="7956" y="-1969"/>
                            <a:chExt cx="983" cy="1750"/>
                          </a:xfrm>
                        </wpg:grpSpPr>
                        <wps:wsp>
                          <wps:cNvPr id="301" name="AutoShape 46"/>
                          <wps:cNvSpPr>
                            <a:spLocks/>
                          </wps:cNvSpPr>
                          <wps:spPr bwMode="auto">
                            <a:xfrm>
                              <a:off x="7956" y="-1969"/>
                              <a:ext cx="983" cy="983"/>
                            </a:xfrm>
                            <a:custGeom>
                              <a:avLst/>
                              <a:gdLst>
                                <a:gd name="T0" fmla="+- 0 8145 7956"/>
                                <a:gd name="T1" fmla="*/ T0 w 983"/>
                                <a:gd name="T2" fmla="+- 0 -1959 -1969"/>
                                <a:gd name="T3" fmla="*/ -1959 h 983"/>
                                <a:gd name="T4" fmla="+- 0 7998 7956"/>
                                <a:gd name="T5" fmla="*/ T4 w 983"/>
                                <a:gd name="T6" fmla="+- 0 -1770 -1969"/>
                                <a:gd name="T7" fmla="*/ -1770 h 983"/>
                                <a:gd name="T8" fmla="+- 0 7956 7956"/>
                                <a:gd name="T9" fmla="*/ T8 w 983"/>
                                <a:gd name="T10" fmla="+- 0 -1708 -1969"/>
                                <a:gd name="T11" fmla="*/ -1708 h 983"/>
                                <a:gd name="T12" fmla="+- 0 7990 7956"/>
                                <a:gd name="T13" fmla="*/ T12 w 983"/>
                                <a:gd name="T14" fmla="+- 0 -1020 -1969"/>
                                <a:gd name="T15" fmla="*/ -1020 h 983"/>
                                <a:gd name="T16" fmla="+- 0 8824 7956"/>
                                <a:gd name="T17" fmla="*/ T16 w 983"/>
                                <a:gd name="T18" fmla="+- 0 -987 -1969"/>
                                <a:gd name="T19" fmla="*/ -987 h 983"/>
                                <a:gd name="T20" fmla="+- 0 8910 7956"/>
                                <a:gd name="T21" fmla="*/ T20 w 983"/>
                                <a:gd name="T22" fmla="+- 0 -1028 -1969"/>
                                <a:gd name="T23" fmla="*/ -1028 h 983"/>
                                <a:gd name="T24" fmla="+- 0 8020 7956"/>
                                <a:gd name="T25" fmla="*/ T24 w 983"/>
                                <a:gd name="T26" fmla="+- 0 -1050 -1969"/>
                                <a:gd name="T27" fmla="*/ -1050 h 983"/>
                                <a:gd name="T28" fmla="+- 0 7998 7956"/>
                                <a:gd name="T29" fmla="*/ T28 w 983"/>
                                <a:gd name="T30" fmla="+- 0 -1722 -1969"/>
                                <a:gd name="T31" fmla="*/ -1722 h 983"/>
                                <a:gd name="T32" fmla="+- 0 8186 7956"/>
                                <a:gd name="T33" fmla="*/ T32 w 983"/>
                                <a:gd name="T34" fmla="+- 0 -1927 -1969"/>
                                <a:gd name="T35" fmla="*/ -1927 h 983"/>
                                <a:gd name="T36" fmla="+- 0 8929 7956"/>
                                <a:gd name="T37" fmla="*/ T36 w 983"/>
                                <a:gd name="T38" fmla="+- 0 -1969 -1969"/>
                                <a:gd name="T39" fmla="*/ -1969 h 983"/>
                                <a:gd name="T40" fmla="+- 0 8145 7956"/>
                                <a:gd name="T41" fmla="*/ T40 w 983"/>
                                <a:gd name="T42" fmla="+- 0 -1102 -1969"/>
                                <a:gd name="T43" fmla="*/ -1102 h 983"/>
                                <a:gd name="T44" fmla="+- 0 8100 7956"/>
                                <a:gd name="T45" fmla="*/ T44 w 983"/>
                                <a:gd name="T46" fmla="+- 0 -1034 -1969"/>
                                <a:gd name="T47" fmla="*/ -1034 h 983"/>
                                <a:gd name="T48" fmla="+- 0 8171 7956"/>
                                <a:gd name="T49" fmla="*/ T48 w 983"/>
                                <a:gd name="T50" fmla="+- 0 -1044 -1969"/>
                                <a:gd name="T51" fmla="*/ -1044 h 983"/>
                                <a:gd name="T52" fmla="+- 0 8186 7956"/>
                                <a:gd name="T53" fmla="*/ T52 w 983"/>
                                <a:gd name="T54" fmla="+- 0 -1102 -1969"/>
                                <a:gd name="T55" fmla="*/ -1102 h 983"/>
                                <a:gd name="T56" fmla="+- 0 8897 7956"/>
                                <a:gd name="T57" fmla="*/ T56 w 983"/>
                                <a:gd name="T58" fmla="+- 0 -1927 -1969"/>
                                <a:gd name="T59" fmla="*/ -1927 h 983"/>
                                <a:gd name="T60" fmla="+- 0 8875 7956"/>
                                <a:gd name="T61" fmla="*/ T60 w 983"/>
                                <a:gd name="T62" fmla="+- 0 -1050 -1969"/>
                                <a:gd name="T63" fmla="*/ -1050 h 983"/>
                                <a:gd name="T64" fmla="+- 0 8910 7956"/>
                                <a:gd name="T65" fmla="*/ T64 w 983"/>
                                <a:gd name="T66" fmla="+- 0 -1028 -1969"/>
                                <a:gd name="T67" fmla="*/ -1028 h 983"/>
                                <a:gd name="T68" fmla="+- 0 8939 7956"/>
                                <a:gd name="T69" fmla="*/ T68 w 983"/>
                                <a:gd name="T70" fmla="+- 0 -1927 -1969"/>
                                <a:gd name="T71" fmla="*/ -1927 h 983"/>
                                <a:gd name="T72" fmla="+- 0 8239 7956"/>
                                <a:gd name="T73" fmla="*/ T72 w 983"/>
                                <a:gd name="T74" fmla="+- 0 -1160 -1969"/>
                                <a:gd name="T75" fmla="*/ -1160 h 983"/>
                                <a:gd name="T76" fmla="+- 0 8506 7956"/>
                                <a:gd name="T77" fmla="*/ T76 w 983"/>
                                <a:gd name="T78" fmla="+- 0 -1128 -1969"/>
                                <a:gd name="T79" fmla="*/ -1128 h 983"/>
                                <a:gd name="T80" fmla="+- 0 8506 7956"/>
                                <a:gd name="T81" fmla="*/ T80 w 983"/>
                                <a:gd name="T82" fmla="+- 0 -1169 -1969"/>
                                <a:gd name="T83" fmla="*/ -1169 h 983"/>
                                <a:gd name="T84" fmla="+- 0 8568 7956"/>
                                <a:gd name="T85" fmla="*/ T84 w 983"/>
                                <a:gd name="T86" fmla="+- 0 -1160 -1969"/>
                                <a:gd name="T87" fmla="*/ -1160 h 983"/>
                                <a:gd name="T88" fmla="+- 0 8835 7956"/>
                                <a:gd name="T89" fmla="*/ T88 w 983"/>
                                <a:gd name="T90" fmla="+- 0 -1128 -1969"/>
                                <a:gd name="T91" fmla="*/ -1128 h 983"/>
                                <a:gd name="T92" fmla="+- 0 8835 7956"/>
                                <a:gd name="T93" fmla="*/ T92 w 983"/>
                                <a:gd name="T94" fmla="+- 0 -1169 -1969"/>
                                <a:gd name="T95" fmla="*/ -1169 h 983"/>
                                <a:gd name="T96" fmla="+- 0 8051 7956"/>
                                <a:gd name="T97" fmla="*/ T96 w 983"/>
                                <a:gd name="T98" fmla="+- 0 -1722 -1969"/>
                                <a:gd name="T99" fmla="*/ -1722 h 983"/>
                                <a:gd name="T100" fmla="+- 0 8083 7956"/>
                                <a:gd name="T101" fmla="*/ T100 w 983"/>
                                <a:gd name="T102" fmla="+- 0 -1175 -1969"/>
                                <a:gd name="T103" fmla="*/ -1175 h 983"/>
                                <a:gd name="T104" fmla="+- 0 8090 7956"/>
                                <a:gd name="T105" fmla="*/ T104 w 983"/>
                                <a:gd name="T106" fmla="+- 0 -1726 -1969"/>
                                <a:gd name="T107" fmla="*/ -1726 h 983"/>
                                <a:gd name="T108" fmla="+- 0 8186 7956"/>
                                <a:gd name="T109" fmla="*/ T108 w 983"/>
                                <a:gd name="T110" fmla="+- 0 -1734 -1969"/>
                                <a:gd name="T111" fmla="*/ -1734 h 983"/>
                                <a:gd name="T112" fmla="+- 0 8239 7956"/>
                                <a:gd name="T113" fmla="*/ T112 w 983"/>
                                <a:gd name="T114" fmla="+- 0 -1254 -1969"/>
                                <a:gd name="T115" fmla="*/ -1254 h 983"/>
                                <a:gd name="T116" fmla="+- 0 8506 7956"/>
                                <a:gd name="T117" fmla="*/ T116 w 983"/>
                                <a:gd name="T118" fmla="+- 0 -1222 -1969"/>
                                <a:gd name="T119" fmla="*/ -1222 h 983"/>
                                <a:gd name="T120" fmla="+- 0 8506 7956"/>
                                <a:gd name="T121" fmla="*/ T120 w 983"/>
                                <a:gd name="T122" fmla="+- 0 -1264 -1969"/>
                                <a:gd name="T123" fmla="*/ -1264 h 983"/>
                                <a:gd name="T124" fmla="+- 0 8568 7956"/>
                                <a:gd name="T125" fmla="*/ T124 w 983"/>
                                <a:gd name="T126" fmla="+- 0 -1254 -1969"/>
                                <a:gd name="T127" fmla="*/ -1254 h 983"/>
                                <a:gd name="T128" fmla="+- 0 8835 7956"/>
                                <a:gd name="T129" fmla="*/ T128 w 983"/>
                                <a:gd name="T130" fmla="+- 0 -1222 -1969"/>
                                <a:gd name="T131" fmla="*/ -1222 h 983"/>
                                <a:gd name="T132" fmla="+- 0 8835 7956"/>
                                <a:gd name="T133" fmla="*/ T132 w 983"/>
                                <a:gd name="T134" fmla="+- 0 -1264 -1969"/>
                                <a:gd name="T135" fmla="*/ -1264 h 983"/>
                                <a:gd name="T136" fmla="+- 0 8239 7956"/>
                                <a:gd name="T137" fmla="*/ T136 w 983"/>
                                <a:gd name="T138" fmla="+- 0 -1348 -1969"/>
                                <a:gd name="T139" fmla="*/ -1348 h 983"/>
                                <a:gd name="T140" fmla="+- 0 8506 7956"/>
                                <a:gd name="T141" fmla="*/ T140 w 983"/>
                                <a:gd name="T142" fmla="+- 0 -1316 -1969"/>
                                <a:gd name="T143" fmla="*/ -1316 h 983"/>
                                <a:gd name="T144" fmla="+- 0 8506 7956"/>
                                <a:gd name="T145" fmla="*/ T144 w 983"/>
                                <a:gd name="T146" fmla="+- 0 -1358 -1969"/>
                                <a:gd name="T147" fmla="*/ -1358 h 983"/>
                                <a:gd name="T148" fmla="+- 0 8568 7956"/>
                                <a:gd name="T149" fmla="*/ T148 w 983"/>
                                <a:gd name="T150" fmla="+- 0 -1348 -1969"/>
                                <a:gd name="T151" fmla="*/ -1348 h 983"/>
                                <a:gd name="T152" fmla="+- 0 8835 7956"/>
                                <a:gd name="T153" fmla="*/ T152 w 983"/>
                                <a:gd name="T154" fmla="+- 0 -1316 -1969"/>
                                <a:gd name="T155" fmla="*/ -1316 h 983"/>
                                <a:gd name="T156" fmla="+- 0 8835 7956"/>
                                <a:gd name="T157" fmla="*/ T156 w 983"/>
                                <a:gd name="T158" fmla="+- 0 -1358 -1969"/>
                                <a:gd name="T159" fmla="*/ -1358 h 983"/>
                                <a:gd name="T160" fmla="+- 0 8239 7956"/>
                                <a:gd name="T161" fmla="*/ T160 w 983"/>
                                <a:gd name="T162" fmla="+- 0 -1443 -1969"/>
                                <a:gd name="T163" fmla="*/ -1443 h 983"/>
                                <a:gd name="T164" fmla="+- 0 8506 7956"/>
                                <a:gd name="T165" fmla="*/ T164 w 983"/>
                                <a:gd name="T166" fmla="+- 0 -1410 -1969"/>
                                <a:gd name="T167" fmla="*/ -1410 h 983"/>
                                <a:gd name="T168" fmla="+- 0 8506 7956"/>
                                <a:gd name="T169" fmla="*/ T168 w 983"/>
                                <a:gd name="T170" fmla="+- 0 -1452 -1969"/>
                                <a:gd name="T171" fmla="*/ -1452 h 983"/>
                                <a:gd name="T172" fmla="+- 0 8568 7956"/>
                                <a:gd name="T173" fmla="*/ T172 w 983"/>
                                <a:gd name="T174" fmla="+- 0 -1631 -1969"/>
                                <a:gd name="T175" fmla="*/ -1631 h 983"/>
                                <a:gd name="T176" fmla="+- 0 8835 7956"/>
                                <a:gd name="T177" fmla="*/ T176 w 983"/>
                                <a:gd name="T178" fmla="+- 0 -1410 -1969"/>
                                <a:gd name="T179" fmla="*/ -1410 h 983"/>
                                <a:gd name="T180" fmla="+- 0 8609 7956"/>
                                <a:gd name="T181" fmla="*/ T180 w 983"/>
                                <a:gd name="T182" fmla="+- 0 -1452 -1969"/>
                                <a:gd name="T183" fmla="*/ -1452 h 983"/>
                                <a:gd name="T184" fmla="+- 0 8845 7956"/>
                                <a:gd name="T185" fmla="*/ T184 w 983"/>
                                <a:gd name="T186" fmla="+- 0 -1631 -1969"/>
                                <a:gd name="T187" fmla="*/ -1631 h 983"/>
                                <a:gd name="T188" fmla="+- 0 8803 7956"/>
                                <a:gd name="T189" fmla="*/ T188 w 983"/>
                                <a:gd name="T190" fmla="+- 0 -1599 -1969"/>
                                <a:gd name="T191" fmla="*/ -1599 h 983"/>
                                <a:gd name="T192" fmla="+- 0 8845 7956"/>
                                <a:gd name="T193" fmla="*/ T192 w 983"/>
                                <a:gd name="T194" fmla="+- 0 -1599 -1969"/>
                                <a:gd name="T195" fmla="*/ -1599 h 983"/>
                                <a:gd name="T196" fmla="+- 0 8239 7956"/>
                                <a:gd name="T197" fmla="*/ T196 w 983"/>
                                <a:gd name="T198" fmla="+- 0 -1537 -1969"/>
                                <a:gd name="T199" fmla="*/ -1537 h 983"/>
                                <a:gd name="T200" fmla="+- 0 8506 7956"/>
                                <a:gd name="T201" fmla="*/ T200 w 983"/>
                                <a:gd name="T202" fmla="+- 0 -1504 -1969"/>
                                <a:gd name="T203" fmla="*/ -1504 h 983"/>
                                <a:gd name="T204" fmla="+- 0 8506 7956"/>
                                <a:gd name="T205" fmla="*/ T204 w 983"/>
                                <a:gd name="T206" fmla="+- 0 -1546 -1969"/>
                                <a:gd name="T207" fmla="*/ -1546 h 983"/>
                                <a:gd name="T208" fmla="+- 0 8239 7956"/>
                                <a:gd name="T209" fmla="*/ T208 w 983"/>
                                <a:gd name="T210" fmla="+- 0 -1631 -1969"/>
                                <a:gd name="T211" fmla="*/ -1631 h 983"/>
                                <a:gd name="T212" fmla="+- 0 8506 7956"/>
                                <a:gd name="T213" fmla="*/ T212 w 983"/>
                                <a:gd name="T214" fmla="+- 0 -1599 -1969"/>
                                <a:gd name="T215" fmla="*/ -1599 h 983"/>
                                <a:gd name="T216" fmla="+- 0 8506 7956"/>
                                <a:gd name="T217" fmla="*/ T216 w 983"/>
                                <a:gd name="T218" fmla="+- 0 -1640 -1969"/>
                                <a:gd name="T219" fmla="*/ -1640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83" h="983">
                                  <a:moveTo>
                                    <a:pt x="973" y="0"/>
                                  </a:moveTo>
                                  <a:lnTo>
                                    <a:pt x="198" y="0"/>
                                  </a:lnTo>
                                  <a:lnTo>
                                    <a:pt x="189" y="10"/>
                                  </a:lnTo>
                                  <a:lnTo>
                                    <a:pt x="189" y="194"/>
                                  </a:lnTo>
                                  <a:lnTo>
                                    <a:pt x="68" y="194"/>
                                  </a:lnTo>
                                  <a:lnTo>
                                    <a:pt x="42" y="199"/>
                                  </a:lnTo>
                                  <a:lnTo>
                                    <a:pt x="20" y="213"/>
                                  </a:lnTo>
                                  <a:lnTo>
                                    <a:pt x="6" y="235"/>
                                  </a:lnTo>
                                  <a:lnTo>
                                    <a:pt x="0" y="261"/>
                                  </a:lnTo>
                                  <a:lnTo>
                                    <a:pt x="0" y="867"/>
                                  </a:lnTo>
                                  <a:lnTo>
                                    <a:pt x="10" y="912"/>
                                  </a:lnTo>
                                  <a:lnTo>
                                    <a:pt x="34" y="949"/>
                                  </a:lnTo>
                                  <a:lnTo>
                                    <a:pt x="71" y="973"/>
                                  </a:lnTo>
                                  <a:lnTo>
                                    <a:pt x="115" y="982"/>
                                  </a:lnTo>
                                  <a:lnTo>
                                    <a:pt x="868" y="982"/>
                                  </a:lnTo>
                                  <a:lnTo>
                                    <a:pt x="912" y="973"/>
                                  </a:lnTo>
                                  <a:lnTo>
                                    <a:pt x="949" y="949"/>
                                  </a:lnTo>
                                  <a:lnTo>
                                    <a:pt x="954" y="941"/>
                                  </a:lnTo>
                                  <a:lnTo>
                                    <a:pt x="115" y="941"/>
                                  </a:lnTo>
                                  <a:lnTo>
                                    <a:pt x="87" y="935"/>
                                  </a:lnTo>
                                  <a:lnTo>
                                    <a:pt x="64" y="919"/>
                                  </a:lnTo>
                                  <a:lnTo>
                                    <a:pt x="48" y="896"/>
                                  </a:lnTo>
                                  <a:lnTo>
                                    <a:pt x="42" y="867"/>
                                  </a:lnTo>
                                  <a:lnTo>
                                    <a:pt x="42" y="247"/>
                                  </a:lnTo>
                                  <a:lnTo>
                                    <a:pt x="54" y="235"/>
                                  </a:lnTo>
                                  <a:lnTo>
                                    <a:pt x="230" y="235"/>
                                  </a:lnTo>
                                  <a:lnTo>
                                    <a:pt x="230" y="42"/>
                                  </a:lnTo>
                                  <a:lnTo>
                                    <a:pt x="983" y="42"/>
                                  </a:lnTo>
                                  <a:lnTo>
                                    <a:pt x="983" y="10"/>
                                  </a:lnTo>
                                  <a:lnTo>
                                    <a:pt x="973" y="0"/>
                                  </a:lnTo>
                                  <a:close/>
                                  <a:moveTo>
                                    <a:pt x="230" y="235"/>
                                  </a:moveTo>
                                  <a:lnTo>
                                    <a:pt x="189" y="235"/>
                                  </a:lnTo>
                                  <a:lnTo>
                                    <a:pt x="189" y="867"/>
                                  </a:lnTo>
                                  <a:lnTo>
                                    <a:pt x="183" y="896"/>
                                  </a:lnTo>
                                  <a:lnTo>
                                    <a:pt x="167" y="919"/>
                                  </a:lnTo>
                                  <a:lnTo>
                                    <a:pt x="144" y="935"/>
                                  </a:lnTo>
                                  <a:lnTo>
                                    <a:pt x="115" y="941"/>
                                  </a:lnTo>
                                  <a:lnTo>
                                    <a:pt x="204" y="941"/>
                                  </a:lnTo>
                                  <a:lnTo>
                                    <a:pt x="215" y="925"/>
                                  </a:lnTo>
                                  <a:lnTo>
                                    <a:pt x="223" y="907"/>
                                  </a:lnTo>
                                  <a:lnTo>
                                    <a:pt x="229" y="888"/>
                                  </a:lnTo>
                                  <a:lnTo>
                                    <a:pt x="230" y="867"/>
                                  </a:lnTo>
                                  <a:lnTo>
                                    <a:pt x="230" y="235"/>
                                  </a:lnTo>
                                  <a:close/>
                                  <a:moveTo>
                                    <a:pt x="983" y="42"/>
                                  </a:moveTo>
                                  <a:lnTo>
                                    <a:pt x="941" y="42"/>
                                  </a:lnTo>
                                  <a:lnTo>
                                    <a:pt x="941" y="867"/>
                                  </a:lnTo>
                                  <a:lnTo>
                                    <a:pt x="935" y="896"/>
                                  </a:lnTo>
                                  <a:lnTo>
                                    <a:pt x="919" y="919"/>
                                  </a:lnTo>
                                  <a:lnTo>
                                    <a:pt x="896" y="935"/>
                                  </a:lnTo>
                                  <a:lnTo>
                                    <a:pt x="868" y="941"/>
                                  </a:lnTo>
                                  <a:lnTo>
                                    <a:pt x="954" y="941"/>
                                  </a:lnTo>
                                  <a:lnTo>
                                    <a:pt x="974" y="912"/>
                                  </a:lnTo>
                                  <a:lnTo>
                                    <a:pt x="983" y="867"/>
                                  </a:lnTo>
                                  <a:lnTo>
                                    <a:pt x="983" y="42"/>
                                  </a:lnTo>
                                  <a:close/>
                                  <a:moveTo>
                                    <a:pt x="550" y="800"/>
                                  </a:moveTo>
                                  <a:lnTo>
                                    <a:pt x="292" y="800"/>
                                  </a:lnTo>
                                  <a:lnTo>
                                    <a:pt x="283" y="809"/>
                                  </a:lnTo>
                                  <a:lnTo>
                                    <a:pt x="283" y="832"/>
                                  </a:lnTo>
                                  <a:lnTo>
                                    <a:pt x="292" y="841"/>
                                  </a:lnTo>
                                  <a:lnTo>
                                    <a:pt x="550" y="841"/>
                                  </a:lnTo>
                                  <a:lnTo>
                                    <a:pt x="559" y="832"/>
                                  </a:lnTo>
                                  <a:lnTo>
                                    <a:pt x="559" y="809"/>
                                  </a:lnTo>
                                  <a:lnTo>
                                    <a:pt x="550" y="800"/>
                                  </a:lnTo>
                                  <a:close/>
                                  <a:moveTo>
                                    <a:pt x="879" y="800"/>
                                  </a:moveTo>
                                  <a:lnTo>
                                    <a:pt x="621" y="800"/>
                                  </a:lnTo>
                                  <a:lnTo>
                                    <a:pt x="612" y="809"/>
                                  </a:lnTo>
                                  <a:lnTo>
                                    <a:pt x="612" y="832"/>
                                  </a:lnTo>
                                  <a:lnTo>
                                    <a:pt x="621" y="841"/>
                                  </a:lnTo>
                                  <a:lnTo>
                                    <a:pt x="879" y="841"/>
                                  </a:lnTo>
                                  <a:lnTo>
                                    <a:pt x="889" y="832"/>
                                  </a:lnTo>
                                  <a:lnTo>
                                    <a:pt x="889" y="809"/>
                                  </a:lnTo>
                                  <a:lnTo>
                                    <a:pt x="879" y="800"/>
                                  </a:lnTo>
                                  <a:close/>
                                  <a:moveTo>
                                    <a:pt x="230" y="235"/>
                                  </a:moveTo>
                                  <a:lnTo>
                                    <a:pt x="83" y="235"/>
                                  </a:lnTo>
                                  <a:lnTo>
                                    <a:pt x="95" y="247"/>
                                  </a:lnTo>
                                  <a:lnTo>
                                    <a:pt x="95" y="785"/>
                                  </a:lnTo>
                                  <a:lnTo>
                                    <a:pt x="104" y="794"/>
                                  </a:lnTo>
                                  <a:lnTo>
                                    <a:pt x="127" y="794"/>
                                  </a:lnTo>
                                  <a:lnTo>
                                    <a:pt x="136" y="785"/>
                                  </a:lnTo>
                                  <a:lnTo>
                                    <a:pt x="136" y="252"/>
                                  </a:lnTo>
                                  <a:lnTo>
                                    <a:pt x="134" y="243"/>
                                  </a:lnTo>
                                  <a:lnTo>
                                    <a:pt x="131" y="235"/>
                                  </a:lnTo>
                                  <a:lnTo>
                                    <a:pt x="230" y="235"/>
                                  </a:lnTo>
                                  <a:close/>
                                  <a:moveTo>
                                    <a:pt x="550" y="705"/>
                                  </a:moveTo>
                                  <a:lnTo>
                                    <a:pt x="292" y="705"/>
                                  </a:lnTo>
                                  <a:lnTo>
                                    <a:pt x="283" y="715"/>
                                  </a:lnTo>
                                  <a:lnTo>
                                    <a:pt x="283" y="738"/>
                                  </a:lnTo>
                                  <a:lnTo>
                                    <a:pt x="292" y="747"/>
                                  </a:lnTo>
                                  <a:lnTo>
                                    <a:pt x="550" y="747"/>
                                  </a:lnTo>
                                  <a:lnTo>
                                    <a:pt x="559" y="738"/>
                                  </a:lnTo>
                                  <a:lnTo>
                                    <a:pt x="559" y="715"/>
                                  </a:lnTo>
                                  <a:lnTo>
                                    <a:pt x="550" y="705"/>
                                  </a:lnTo>
                                  <a:close/>
                                  <a:moveTo>
                                    <a:pt x="879" y="705"/>
                                  </a:moveTo>
                                  <a:lnTo>
                                    <a:pt x="621" y="705"/>
                                  </a:lnTo>
                                  <a:lnTo>
                                    <a:pt x="612" y="715"/>
                                  </a:lnTo>
                                  <a:lnTo>
                                    <a:pt x="612" y="738"/>
                                  </a:lnTo>
                                  <a:lnTo>
                                    <a:pt x="621" y="747"/>
                                  </a:lnTo>
                                  <a:lnTo>
                                    <a:pt x="879" y="747"/>
                                  </a:lnTo>
                                  <a:lnTo>
                                    <a:pt x="889" y="738"/>
                                  </a:lnTo>
                                  <a:lnTo>
                                    <a:pt x="889" y="715"/>
                                  </a:lnTo>
                                  <a:lnTo>
                                    <a:pt x="879" y="705"/>
                                  </a:lnTo>
                                  <a:close/>
                                  <a:moveTo>
                                    <a:pt x="550" y="611"/>
                                  </a:moveTo>
                                  <a:lnTo>
                                    <a:pt x="292" y="611"/>
                                  </a:lnTo>
                                  <a:lnTo>
                                    <a:pt x="283" y="621"/>
                                  </a:lnTo>
                                  <a:lnTo>
                                    <a:pt x="283" y="644"/>
                                  </a:lnTo>
                                  <a:lnTo>
                                    <a:pt x="292" y="653"/>
                                  </a:lnTo>
                                  <a:lnTo>
                                    <a:pt x="550" y="653"/>
                                  </a:lnTo>
                                  <a:lnTo>
                                    <a:pt x="559" y="644"/>
                                  </a:lnTo>
                                  <a:lnTo>
                                    <a:pt x="559" y="621"/>
                                  </a:lnTo>
                                  <a:lnTo>
                                    <a:pt x="550" y="611"/>
                                  </a:lnTo>
                                  <a:close/>
                                  <a:moveTo>
                                    <a:pt x="879" y="611"/>
                                  </a:moveTo>
                                  <a:lnTo>
                                    <a:pt x="621" y="611"/>
                                  </a:lnTo>
                                  <a:lnTo>
                                    <a:pt x="612" y="621"/>
                                  </a:lnTo>
                                  <a:lnTo>
                                    <a:pt x="612" y="644"/>
                                  </a:lnTo>
                                  <a:lnTo>
                                    <a:pt x="621" y="653"/>
                                  </a:lnTo>
                                  <a:lnTo>
                                    <a:pt x="879" y="653"/>
                                  </a:lnTo>
                                  <a:lnTo>
                                    <a:pt x="889" y="644"/>
                                  </a:lnTo>
                                  <a:lnTo>
                                    <a:pt x="889" y="621"/>
                                  </a:lnTo>
                                  <a:lnTo>
                                    <a:pt x="879" y="611"/>
                                  </a:lnTo>
                                  <a:close/>
                                  <a:moveTo>
                                    <a:pt x="550" y="517"/>
                                  </a:moveTo>
                                  <a:lnTo>
                                    <a:pt x="292" y="517"/>
                                  </a:lnTo>
                                  <a:lnTo>
                                    <a:pt x="283" y="526"/>
                                  </a:lnTo>
                                  <a:lnTo>
                                    <a:pt x="283" y="549"/>
                                  </a:lnTo>
                                  <a:lnTo>
                                    <a:pt x="292" y="559"/>
                                  </a:lnTo>
                                  <a:lnTo>
                                    <a:pt x="550" y="559"/>
                                  </a:lnTo>
                                  <a:lnTo>
                                    <a:pt x="559" y="549"/>
                                  </a:lnTo>
                                  <a:lnTo>
                                    <a:pt x="559" y="526"/>
                                  </a:lnTo>
                                  <a:lnTo>
                                    <a:pt x="550" y="517"/>
                                  </a:lnTo>
                                  <a:close/>
                                  <a:moveTo>
                                    <a:pt x="879" y="329"/>
                                  </a:moveTo>
                                  <a:lnTo>
                                    <a:pt x="621" y="329"/>
                                  </a:lnTo>
                                  <a:lnTo>
                                    <a:pt x="612" y="338"/>
                                  </a:lnTo>
                                  <a:lnTo>
                                    <a:pt x="612" y="549"/>
                                  </a:lnTo>
                                  <a:lnTo>
                                    <a:pt x="621" y="559"/>
                                  </a:lnTo>
                                  <a:lnTo>
                                    <a:pt x="879" y="559"/>
                                  </a:lnTo>
                                  <a:lnTo>
                                    <a:pt x="889" y="549"/>
                                  </a:lnTo>
                                  <a:lnTo>
                                    <a:pt x="889" y="517"/>
                                  </a:lnTo>
                                  <a:lnTo>
                                    <a:pt x="653" y="517"/>
                                  </a:lnTo>
                                  <a:lnTo>
                                    <a:pt x="653" y="370"/>
                                  </a:lnTo>
                                  <a:lnTo>
                                    <a:pt x="889" y="370"/>
                                  </a:lnTo>
                                  <a:lnTo>
                                    <a:pt x="889" y="338"/>
                                  </a:lnTo>
                                  <a:lnTo>
                                    <a:pt x="879" y="329"/>
                                  </a:lnTo>
                                  <a:close/>
                                  <a:moveTo>
                                    <a:pt x="889" y="370"/>
                                  </a:moveTo>
                                  <a:lnTo>
                                    <a:pt x="847" y="370"/>
                                  </a:lnTo>
                                  <a:lnTo>
                                    <a:pt x="847" y="517"/>
                                  </a:lnTo>
                                  <a:lnTo>
                                    <a:pt x="889" y="517"/>
                                  </a:lnTo>
                                  <a:lnTo>
                                    <a:pt x="889" y="370"/>
                                  </a:lnTo>
                                  <a:close/>
                                  <a:moveTo>
                                    <a:pt x="550" y="423"/>
                                  </a:moveTo>
                                  <a:lnTo>
                                    <a:pt x="292" y="423"/>
                                  </a:lnTo>
                                  <a:lnTo>
                                    <a:pt x="283" y="432"/>
                                  </a:lnTo>
                                  <a:lnTo>
                                    <a:pt x="283" y="455"/>
                                  </a:lnTo>
                                  <a:lnTo>
                                    <a:pt x="292" y="465"/>
                                  </a:lnTo>
                                  <a:lnTo>
                                    <a:pt x="550" y="465"/>
                                  </a:lnTo>
                                  <a:lnTo>
                                    <a:pt x="559" y="455"/>
                                  </a:lnTo>
                                  <a:lnTo>
                                    <a:pt x="559" y="432"/>
                                  </a:lnTo>
                                  <a:lnTo>
                                    <a:pt x="550" y="423"/>
                                  </a:lnTo>
                                  <a:close/>
                                  <a:moveTo>
                                    <a:pt x="550" y="329"/>
                                  </a:moveTo>
                                  <a:lnTo>
                                    <a:pt x="292" y="329"/>
                                  </a:lnTo>
                                  <a:lnTo>
                                    <a:pt x="283" y="338"/>
                                  </a:lnTo>
                                  <a:lnTo>
                                    <a:pt x="283" y="361"/>
                                  </a:lnTo>
                                  <a:lnTo>
                                    <a:pt x="292" y="370"/>
                                  </a:lnTo>
                                  <a:lnTo>
                                    <a:pt x="550" y="370"/>
                                  </a:lnTo>
                                  <a:lnTo>
                                    <a:pt x="559" y="361"/>
                                  </a:lnTo>
                                  <a:lnTo>
                                    <a:pt x="559" y="338"/>
                                  </a:lnTo>
                                  <a:lnTo>
                                    <a:pt x="550" y="329"/>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47"/>
                          <wps:cNvSpPr txBox="1">
                            <a:spLocks noChangeArrowheads="1"/>
                          </wps:cNvSpPr>
                          <wps:spPr bwMode="auto">
                            <a:xfrm>
                              <a:off x="8262" y="-1932"/>
                              <a:ext cx="5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2F1E6" w14:textId="77777777" w:rsidR="00616530" w:rsidRDefault="00616530" w:rsidP="00616530">
                                <w:pPr>
                                  <w:spacing w:before="7"/>
                                  <w:rPr>
                                    <w:rFonts w:ascii="Brandon Grotesque Black"/>
                                    <w:sz w:val="19"/>
                                  </w:rPr>
                                </w:pPr>
                                <w:r>
                                  <w:rPr>
                                    <w:rFonts w:ascii="Brandon Grotesque Black"/>
                                    <w:color w:val="003263"/>
                                    <w:w w:val="105"/>
                                    <w:sz w:val="19"/>
                                  </w:rPr>
                                  <w:t>NEWS</w:t>
                                </w:r>
                              </w:p>
                            </w:txbxContent>
                          </wps:txbx>
                          <wps:bodyPr rot="0" vert="horz" wrap="square" lIns="0" tIns="0" rIns="0" bIns="0" anchor="t" anchorCtr="0" upright="1">
                            <a:noAutofit/>
                          </wps:bodyPr>
                        </wps:wsp>
                        <wps:wsp>
                          <wps:cNvPr id="303" name="Text Box 48"/>
                          <wps:cNvSpPr txBox="1">
                            <a:spLocks noChangeArrowheads="1"/>
                          </wps:cNvSpPr>
                          <wps:spPr bwMode="auto">
                            <a:xfrm>
                              <a:off x="8326" y="-1082"/>
                              <a:ext cx="335"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6C4EA" w14:textId="77777777" w:rsidR="00616530" w:rsidRDefault="00616530" w:rsidP="00616530">
                                <w:pPr>
                                  <w:spacing w:before="9"/>
                                  <w:rPr>
                                    <w:rFonts w:ascii="Brandon Grotesque Black"/>
                                    <w:sz w:val="59"/>
                                  </w:rPr>
                                </w:pPr>
                              </w:p>
                            </w:txbxContent>
                          </wps:txbx>
                          <wps:bodyPr rot="0" vert="horz" wrap="square" lIns="0" tIns="0" rIns="0" bIns="0" anchor="t" anchorCtr="0" upright="1">
                            <a:noAutofit/>
                          </wps:bodyPr>
                        </wps:wsp>
                      </wpg:grpSp>
                      <wps:wsp>
                        <wps:cNvPr id="304" name="Text Box 2"/>
                        <wps:cNvSpPr txBox="1">
                          <a:spLocks noChangeArrowheads="1"/>
                        </wps:cNvSpPr>
                        <wps:spPr bwMode="auto">
                          <a:xfrm>
                            <a:off x="28575" y="676275"/>
                            <a:ext cx="757237" cy="1072404"/>
                          </a:xfrm>
                          <a:prstGeom prst="rect">
                            <a:avLst/>
                          </a:prstGeom>
                          <a:noFill/>
                          <a:ln w="9525">
                            <a:noFill/>
                            <a:miter lim="800000"/>
                            <a:headEnd/>
                            <a:tailEnd/>
                          </a:ln>
                        </wps:spPr>
                        <wps:txbx>
                          <w:txbxContent>
                            <w:p w14:paraId="035D4657" w14:textId="3FE6B43E" w:rsidR="00616530" w:rsidRPr="0041068C" w:rsidRDefault="00616530" w:rsidP="00616530">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6</w:t>
                              </w:r>
                            </w:p>
                            <w:p w14:paraId="2C601880" w14:textId="77777777" w:rsidR="00616530" w:rsidRPr="008D3A51" w:rsidRDefault="00616530" w:rsidP="00616530">
                              <w:pPr>
                                <w:spacing w:line="240" w:lineRule="auto"/>
                                <w:rPr>
                                  <w:color w:val="003263" w:themeColor="text2"/>
                                  <w:sz w:val="20"/>
                                  <w:szCs w:val="20"/>
                                </w:rPr>
                              </w:pPr>
                              <w:r>
                                <w:rPr>
                                  <w:color w:val="003263" w:themeColor="text2"/>
                                  <w:w w:val="105"/>
                                  <w:sz w:val="20"/>
                                  <w:szCs w:val="20"/>
                                </w:rPr>
                                <w:t>Placements in</w:t>
                              </w:r>
                              <w:r w:rsidRPr="008D3A51">
                                <w:rPr>
                                  <w:color w:val="003263" w:themeColor="text2"/>
                                  <w:w w:val="105"/>
                                  <w:sz w:val="20"/>
                                  <w:szCs w:val="20"/>
                                </w:rPr>
                                <w:t xml:space="preserve"> local newspapers</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22C32F" id="Group 299" o:spid="_x0000_s1082" style="position:absolute;margin-left:441.55pt;margin-top:23.95pt;width:61.85pt;height:137.65pt;z-index:251726848;mso-width-relative:margin;mso-height-relative:margin" coordsize="7858,1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">
                <v:group id="Group 300" o:spid="_x0000_s1083" style="position:absolute;width:6242;height:11112" coordorigin="7956,-1969" coordsize="98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AutoShape 46" o:spid="_x0000_s1084" style="position:absolute;left:7956;top:-1969;width:983;height:983;visibility:visible;mso-wrap-style:square;v-text-anchor:top" coordsize="98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" path="m973,l198,r-9,10l189,194r-121,l42,199,20,213,6,235,,261,,867r10,45l34,949r37,24l115,982r753,l912,973r37,-24l954,941r-839,l87,935,64,919,48,896,42,867r,-620l54,235r176,l230,42r753,l983,10,973,xm230,235r-41,l189,867r-6,29l167,919r-23,16l115,941r89,l215,925r8,-18l229,888r1,-21l230,235xm983,42r-42,l941,867r-6,29l919,919r-23,16l868,941r86,l974,912r9,-45l983,42xm550,800r-258,l283,809r,23l292,841r258,l559,832r,-23l550,800xm879,800r-258,l612,809r,23l621,841r258,l889,832r,-23l879,800xm230,235r-147,l95,247r,538l104,794r23,l136,785r,-533l134,243r-3,-8l230,235xm550,705r-258,l283,715r,23l292,747r258,l559,738r,-23l550,705xm879,705r-258,l612,715r,23l621,747r258,l889,738r,-23l879,705xm550,611r-258,l283,621r,23l292,653r258,l559,644r,-23l550,611xm879,611r-258,l612,621r,23l621,653r258,l889,644r,-23l879,611xm550,517r-258,l283,526r,23l292,559r258,l559,549r,-23l550,517xm879,329r-258,l612,338r,211l621,559r258,l889,549r,-32l653,517r,-147l889,370r,-32l879,329xm889,370r-42,l847,517r42,l889,370xm550,423r-258,l283,432r,23l292,465r258,l559,455r,-23l550,423xm550,329r-258,l283,338r,23l292,370r258,l559,361r,-23l550,329xe" fillcolor="#003263" stroked="f">
                    <v:path arrowok="t" o:connecttype="custom" o:connectlocs="189,-1959;42,-1770;0,-1708;34,-1020;868,-987;954,-1028;64,-1050;42,-1722;230,-1927;973,-1969;189,-1102;144,-1034;215,-1044;230,-1102;941,-1927;919,-1050;954,-1028;983,-1927;283,-1160;550,-1128;550,-1169;612,-1160;879,-1128;879,-1169;95,-1722;127,-1175;134,-1726;230,-1734;283,-1254;550,-1222;550,-1264;612,-1254;879,-1222;879,-1264;283,-1348;550,-1316;550,-1358;612,-1348;879,-1316;879,-1358;283,-1443;550,-1410;550,-1452;612,-1631;879,-1410;653,-1452;889,-1631;847,-1599;889,-1599;283,-1537;550,-1504;550,-1546;283,-1631;550,-1599;550,-1640" o:connectangles="0,0,0,0,0,0,0,0,0,0,0,0,0,0,0,0,0,0,0,0,0,0,0,0,0,0,0,0,0,0,0,0,0,0,0,0,0,0,0,0,0,0,0,0,0,0,0,0,0,0,0,0,0,0,0"/>
                  </v:shape>
                  <v:shape id="Text Box 47" o:spid="_x0000_s1085" type="#_x0000_t202" style="position:absolute;left:8262;top:-1932;width:5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13A2F1E6" w14:textId="77777777" w:rsidR="00616530" w:rsidRDefault="00616530" w:rsidP="00616530">
                          <w:pPr>
                            <w:spacing w:before="7"/>
                            <w:rPr>
                              <w:rFonts w:ascii="Brandon Grotesque Black"/>
                              <w:sz w:val="19"/>
                            </w:rPr>
                          </w:pPr>
                          <w:r>
                            <w:rPr>
                              <w:rFonts w:ascii="Brandon Grotesque Black"/>
                              <w:color w:val="003263"/>
                              <w:w w:val="105"/>
                              <w:sz w:val="19"/>
                            </w:rPr>
                            <w:t>NEWS</w:t>
                          </w:r>
                        </w:p>
                      </w:txbxContent>
                    </v:textbox>
                  </v:shape>
                  <v:shape id="Text Box 48" o:spid="_x0000_s1086" type="#_x0000_t202" style="position:absolute;left:8326;top:-1082;width:335;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6D26C4EA" w14:textId="77777777" w:rsidR="00616530" w:rsidRDefault="00616530" w:rsidP="00616530">
                          <w:pPr>
                            <w:spacing w:before="9"/>
                            <w:rPr>
                              <w:rFonts w:ascii="Brandon Grotesque Black"/>
                              <w:sz w:val="59"/>
                            </w:rPr>
                          </w:pPr>
                        </w:p>
                      </w:txbxContent>
                    </v:textbox>
                  </v:shape>
                </v:group>
                <v:shape id="_x0000_s1087" type="#_x0000_t202" style="position:absolute;left:285;top:6762;width:7573;height:10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035D4657" w14:textId="3FE6B43E" w:rsidR="00616530" w:rsidRPr="0041068C" w:rsidRDefault="00616530" w:rsidP="00616530">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6</w:t>
                        </w:r>
                      </w:p>
                      <w:p w14:paraId="2C601880" w14:textId="77777777" w:rsidR="00616530" w:rsidRPr="008D3A51" w:rsidRDefault="00616530" w:rsidP="00616530">
                        <w:pPr>
                          <w:spacing w:line="240" w:lineRule="auto"/>
                          <w:rPr>
                            <w:color w:val="003263" w:themeColor="text2"/>
                            <w:sz w:val="20"/>
                            <w:szCs w:val="20"/>
                          </w:rPr>
                        </w:pPr>
                        <w:r>
                          <w:rPr>
                            <w:color w:val="003263" w:themeColor="text2"/>
                            <w:w w:val="105"/>
                            <w:sz w:val="20"/>
                            <w:szCs w:val="20"/>
                          </w:rPr>
                          <w:t>Placements in</w:t>
                        </w:r>
                        <w:r w:rsidRPr="008D3A51">
                          <w:rPr>
                            <w:color w:val="003263" w:themeColor="text2"/>
                            <w:w w:val="105"/>
                            <w:sz w:val="20"/>
                            <w:szCs w:val="20"/>
                          </w:rPr>
                          <w:t xml:space="preserve"> local newspapers</w:t>
                        </w:r>
                      </w:p>
                    </w:txbxContent>
                  </v:textbox>
                </v:shape>
              </v:group>
            </w:pict>
          </mc:Fallback>
        </mc:AlternateContent>
      </w:r>
      <w:r w:rsidRPr="00616530">
        <w:rPr>
          <w:noProof/>
          <w:sz w:val="24"/>
          <w:szCs w:val="24"/>
        </w:rPr>
        <mc:AlternateContent>
          <mc:Choice Requires="wpg">
            <w:drawing>
              <wp:anchor distT="0" distB="0" distL="114300" distR="114300" simplePos="0" relativeHeight="251728896" behindDoc="0" locked="0" layoutInCell="1" allowOverlap="1" wp14:anchorId="581E40DE" wp14:editId="18186804">
                <wp:simplePos x="0" y="0"/>
                <wp:positionH relativeFrom="column">
                  <wp:posOffset>5114925</wp:posOffset>
                </wp:positionH>
                <wp:positionV relativeFrom="paragraph">
                  <wp:posOffset>2113280</wp:posOffset>
                </wp:positionV>
                <wp:extent cx="1318895" cy="981075"/>
                <wp:effectExtent l="0" t="0" r="0" b="9525"/>
                <wp:wrapNone/>
                <wp:docPr id="319" name="Group 319"/>
                <wp:cNvGraphicFramePr/>
                <a:graphic xmlns:a="http://schemas.openxmlformats.org/drawingml/2006/main">
                  <a:graphicData uri="http://schemas.microsoft.com/office/word/2010/wordprocessingGroup">
                    <wpg:wgp>
                      <wpg:cNvGrpSpPr/>
                      <wpg:grpSpPr>
                        <a:xfrm>
                          <a:off x="0" y="0"/>
                          <a:ext cx="1318895" cy="981075"/>
                          <a:chOff x="61913" y="0"/>
                          <a:chExt cx="1319212" cy="981075"/>
                        </a:xfrm>
                      </wpg:grpSpPr>
                      <pic:pic xmlns:pic="http://schemas.openxmlformats.org/drawingml/2006/picture">
                        <pic:nvPicPr>
                          <pic:cNvPr id="320" name="Picture 320"/>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61913" y="390525"/>
                            <a:ext cx="590550" cy="590550"/>
                          </a:xfrm>
                          <a:prstGeom prst="rect">
                            <a:avLst/>
                          </a:prstGeom>
                          <a:noFill/>
                        </pic:spPr>
                      </pic:pic>
                      <wps:wsp>
                        <wps:cNvPr id="321" name="Text Box 2"/>
                        <wps:cNvSpPr txBox="1">
                          <a:spLocks noChangeArrowheads="1"/>
                        </wps:cNvSpPr>
                        <wps:spPr bwMode="auto">
                          <a:xfrm>
                            <a:off x="752475" y="390525"/>
                            <a:ext cx="628650" cy="457200"/>
                          </a:xfrm>
                          <a:prstGeom prst="rect">
                            <a:avLst/>
                          </a:prstGeom>
                          <a:noFill/>
                          <a:ln w="9525">
                            <a:noFill/>
                            <a:miter lim="800000"/>
                            <a:headEnd/>
                            <a:tailEnd/>
                          </a:ln>
                        </wps:spPr>
                        <wps:txbx>
                          <w:txbxContent>
                            <w:p w14:paraId="057F2A35" w14:textId="77777777" w:rsidR="00616530" w:rsidRPr="006C6D3E" w:rsidRDefault="00616530" w:rsidP="00616530">
                              <w:pPr>
                                <w:spacing w:line="240" w:lineRule="auto"/>
                                <w:rPr>
                                  <w:color w:val="003263" w:themeColor="text2"/>
                                </w:rPr>
                              </w:pPr>
                              <w:r>
                                <w:rPr>
                                  <w:color w:val="003263" w:themeColor="text2"/>
                                </w:rPr>
                                <w:t>Media releases</w:t>
                              </w:r>
                            </w:p>
                          </w:txbxContent>
                        </wps:txbx>
                        <wps:bodyPr rot="0" vert="horz" wrap="square" lIns="0" tIns="0" rIns="0" bIns="0" anchor="t" anchorCtr="0">
                          <a:noAutofit/>
                        </wps:bodyPr>
                      </wps:wsp>
                      <wps:wsp>
                        <wps:cNvPr id="322" name="Text Box 2"/>
                        <wps:cNvSpPr txBox="1">
                          <a:spLocks noChangeArrowheads="1"/>
                        </wps:cNvSpPr>
                        <wps:spPr bwMode="auto">
                          <a:xfrm>
                            <a:off x="752475" y="0"/>
                            <a:ext cx="590550" cy="371475"/>
                          </a:xfrm>
                          <a:prstGeom prst="rect">
                            <a:avLst/>
                          </a:prstGeom>
                          <a:noFill/>
                          <a:ln w="9525">
                            <a:noFill/>
                            <a:miter lim="800000"/>
                            <a:headEnd/>
                            <a:tailEnd/>
                          </a:ln>
                        </wps:spPr>
                        <wps:txbx>
                          <w:txbxContent>
                            <w:p w14:paraId="7A82DC89" w14:textId="214E67EF" w:rsidR="00616530" w:rsidRPr="000816C6" w:rsidRDefault="00616530" w:rsidP="00616530">
                              <w:pPr>
                                <w:rPr>
                                  <w:color w:val="003263" w:themeColor="text2"/>
                                  <w:sz w:val="56"/>
                                  <w:szCs w:val="56"/>
                                </w:rPr>
                              </w:pPr>
                              <w:r>
                                <w:rPr>
                                  <w:rFonts w:asciiTheme="majorHAnsi" w:hAnsiTheme="majorHAnsi" w:cstheme="majorHAnsi"/>
                                  <w:b/>
                                  <w:bCs/>
                                  <w:color w:val="003263" w:themeColor="text2"/>
                                  <w:sz w:val="56"/>
                                  <w:szCs w:val="56"/>
                                </w:rPr>
                                <w:t>1</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1E40DE" id="Group 319" o:spid="_x0000_s1088" style="position:absolute;margin-left:402.75pt;margin-top:166.4pt;width:103.85pt;height:77.25pt;z-index:251728896;mso-width-relative:margin;mso-height-relative:margin" coordorigin="619" coordsize="13192,9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">
                <v:shape id="Picture 320" o:spid="_x0000_s1089" type="#_x0000_t75" style="position:absolute;left:619;top:3905;width:5905;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">
                  <v:imagedata r:id="rId22" o:title=""/>
                </v:shape>
                <v:shape id="_x0000_s1090" type="#_x0000_t202" style="position:absolute;left:7524;top:3905;width:628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057F2A35" w14:textId="77777777" w:rsidR="00616530" w:rsidRPr="006C6D3E" w:rsidRDefault="00616530" w:rsidP="00616530">
                        <w:pPr>
                          <w:spacing w:line="240" w:lineRule="auto"/>
                          <w:rPr>
                            <w:color w:val="003263" w:themeColor="text2"/>
                          </w:rPr>
                        </w:pPr>
                        <w:r>
                          <w:rPr>
                            <w:color w:val="003263" w:themeColor="text2"/>
                          </w:rPr>
                          <w:t>Media releases</w:t>
                        </w:r>
                      </w:p>
                    </w:txbxContent>
                  </v:textbox>
                </v:shape>
                <v:shape id="_x0000_s1091" type="#_x0000_t202" style="position:absolute;left:7524;width:5906;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7A82DC89" w14:textId="214E67EF" w:rsidR="00616530" w:rsidRPr="000816C6" w:rsidRDefault="00616530" w:rsidP="00616530">
                        <w:pPr>
                          <w:rPr>
                            <w:color w:val="003263" w:themeColor="text2"/>
                            <w:sz w:val="56"/>
                            <w:szCs w:val="56"/>
                          </w:rPr>
                        </w:pPr>
                        <w:r>
                          <w:rPr>
                            <w:rFonts w:asciiTheme="majorHAnsi" w:hAnsiTheme="majorHAnsi" w:cstheme="majorHAnsi"/>
                            <w:b/>
                            <w:bCs/>
                            <w:color w:val="003263" w:themeColor="text2"/>
                            <w:sz w:val="56"/>
                            <w:szCs w:val="56"/>
                          </w:rPr>
                          <w:t>1</w:t>
                        </w:r>
                      </w:p>
                    </w:txbxContent>
                  </v:textbox>
                </v:shape>
              </v:group>
            </w:pict>
          </mc:Fallback>
        </mc:AlternateContent>
      </w:r>
      <w:r w:rsidRPr="00616530">
        <w:rPr>
          <w:noProof/>
          <w:sz w:val="24"/>
          <w:szCs w:val="24"/>
        </w:rPr>
        <mc:AlternateContent>
          <mc:Choice Requires="wps">
            <w:drawing>
              <wp:anchor distT="0" distB="0" distL="114300" distR="114300" simplePos="0" relativeHeight="251729920" behindDoc="0" locked="0" layoutInCell="1" allowOverlap="1" wp14:anchorId="17DED863" wp14:editId="2F4EBA45">
                <wp:simplePos x="0" y="0"/>
                <wp:positionH relativeFrom="column">
                  <wp:posOffset>5843905</wp:posOffset>
                </wp:positionH>
                <wp:positionV relativeFrom="paragraph">
                  <wp:posOffset>3104515</wp:posOffset>
                </wp:positionV>
                <wp:extent cx="628650" cy="457200"/>
                <wp:effectExtent l="0" t="0" r="0" b="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57200"/>
                        </a:xfrm>
                        <a:prstGeom prst="rect">
                          <a:avLst/>
                        </a:prstGeom>
                        <a:noFill/>
                        <a:ln w="9525">
                          <a:noFill/>
                          <a:miter lim="800000"/>
                          <a:headEnd/>
                          <a:tailEnd/>
                        </a:ln>
                      </wps:spPr>
                      <wps:txbx>
                        <w:txbxContent>
                          <w:p w14:paraId="09537733" w14:textId="77777777" w:rsidR="00616530" w:rsidRPr="006C6D3E" w:rsidRDefault="00616530" w:rsidP="00616530">
                            <w:pPr>
                              <w:spacing w:line="240" w:lineRule="auto"/>
                              <w:rPr>
                                <w:color w:val="003263" w:themeColor="text2"/>
                              </w:rPr>
                            </w:pPr>
                            <w:r>
                              <w:rPr>
                                <w:color w:val="003263" w:themeColor="text2"/>
                              </w:rPr>
                              <w:t>Media articles</w:t>
                            </w:r>
                          </w:p>
                        </w:txbxContent>
                      </wps:txbx>
                      <wps:bodyPr rot="0" vert="horz" wrap="square" lIns="0" tIns="0" rIns="0" bIns="0" anchor="t" anchorCtr="0">
                        <a:noAutofit/>
                      </wps:bodyPr>
                    </wps:wsp>
                  </a:graphicData>
                </a:graphic>
              </wp:anchor>
            </w:drawing>
          </mc:Choice>
          <mc:Fallback>
            <w:pict>
              <v:shape w14:anchorId="17DED863" id="_x0000_s1092" type="#_x0000_t202" style="position:absolute;margin-left:460.15pt;margin-top:244.45pt;width:49.5pt;height:36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" filled="f" stroked="f">
                <v:textbox inset="0,0,0,0">
                  <w:txbxContent>
                    <w:p w14:paraId="09537733" w14:textId="77777777" w:rsidR="00616530" w:rsidRPr="006C6D3E" w:rsidRDefault="00616530" w:rsidP="00616530">
                      <w:pPr>
                        <w:spacing w:line="240" w:lineRule="auto"/>
                        <w:rPr>
                          <w:color w:val="003263" w:themeColor="text2"/>
                        </w:rPr>
                      </w:pPr>
                      <w:r>
                        <w:rPr>
                          <w:color w:val="003263" w:themeColor="text2"/>
                        </w:rPr>
                        <w:t>Media articles</w:t>
                      </w:r>
                    </w:p>
                  </w:txbxContent>
                </v:textbox>
              </v:shape>
            </w:pict>
          </mc:Fallback>
        </mc:AlternateContent>
      </w:r>
      <w:r w:rsidRPr="00616530">
        <w:rPr>
          <w:noProof/>
          <w:sz w:val="24"/>
          <w:szCs w:val="24"/>
        </w:rPr>
        <mc:AlternateContent>
          <mc:Choice Requires="wps">
            <w:drawing>
              <wp:anchor distT="0" distB="0" distL="114300" distR="114300" simplePos="0" relativeHeight="251730944" behindDoc="0" locked="0" layoutInCell="1" allowOverlap="1" wp14:anchorId="7825E3BA" wp14:editId="53E26522">
                <wp:simplePos x="0" y="0"/>
                <wp:positionH relativeFrom="column">
                  <wp:posOffset>5843905</wp:posOffset>
                </wp:positionH>
                <wp:positionV relativeFrom="paragraph">
                  <wp:posOffset>2713990</wp:posOffset>
                </wp:positionV>
                <wp:extent cx="590550" cy="371475"/>
                <wp:effectExtent l="0" t="0" r="0"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71475"/>
                        </a:xfrm>
                        <a:prstGeom prst="rect">
                          <a:avLst/>
                        </a:prstGeom>
                        <a:noFill/>
                        <a:ln w="9525">
                          <a:noFill/>
                          <a:miter lim="800000"/>
                          <a:headEnd/>
                          <a:tailEnd/>
                        </a:ln>
                      </wps:spPr>
                      <wps:txbx>
                        <w:txbxContent>
                          <w:p w14:paraId="621083B7" w14:textId="3B1E48A9" w:rsidR="00616530" w:rsidRPr="000816C6" w:rsidRDefault="00616530" w:rsidP="00616530">
                            <w:pPr>
                              <w:rPr>
                                <w:color w:val="003263" w:themeColor="text2"/>
                                <w:sz w:val="56"/>
                                <w:szCs w:val="56"/>
                              </w:rPr>
                            </w:pPr>
                            <w:r>
                              <w:rPr>
                                <w:rFonts w:asciiTheme="majorHAnsi" w:hAnsiTheme="majorHAnsi" w:cstheme="majorHAnsi"/>
                                <w:b/>
                                <w:bCs/>
                                <w:color w:val="003263" w:themeColor="text2"/>
                                <w:sz w:val="56"/>
                                <w:szCs w:val="56"/>
                              </w:rPr>
                              <w:t>5</w:t>
                            </w:r>
                          </w:p>
                        </w:txbxContent>
                      </wps:txbx>
                      <wps:bodyPr rot="0" vert="horz" wrap="square" lIns="0" tIns="0" rIns="0" bIns="0" anchor="t" anchorCtr="0">
                        <a:noAutofit/>
                      </wps:bodyPr>
                    </wps:wsp>
                  </a:graphicData>
                </a:graphic>
              </wp:anchor>
            </w:drawing>
          </mc:Choice>
          <mc:Fallback>
            <w:pict>
              <v:shape w14:anchorId="7825E3BA" id="_x0000_s1093" type="#_x0000_t202" style="position:absolute;margin-left:460.15pt;margin-top:213.7pt;width:46.5pt;height:29.2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" filled="f" stroked="f">
                <v:textbox inset="0,0,0,0">
                  <w:txbxContent>
                    <w:p w14:paraId="621083B7" w14:textId="3B1E48A9" w:rsidR="00616530" w:rsidRPr="000816C6" w:rsidRDefault="00616530" w:rsidP="00616530">
                      <w:pPr>
                        <w:rPr>
                          <w:color w:val="003263" w:themeColor="text2"/>
                          <w:sz w:val="56"/>
                          <w:szCs w:val="56"/>
                        </w:rPr>
                      </w:pPr>
                      <w:r>
                        <w:rPr>
                          <w:rFonts w:asciiTheme="majorHAnsi" w:hAnsiTheme="majorHAnsi" w:cstheme="majorHAnsi"/>
                          <w:b/>
                          <w:bCs/>
                          <w:color w:val="003263" w:themeColor="text2"/>
                          <w:sz w:val="56"/>
                          <w:szCs w:val="56"/>
                        </w:rPr>
                        <w:t>5</w:t>
                      </w:r>
                    </w:p>
                  </w:txbxContent>
                </v:textbox>
              </v:shape>
            </w:pict>
          </mc:Fallback>
        </mc:AlternateContent>
      </w:r>
      <w:r w:rsidRPr="00616530">
        <w:rPr>
          <w:noProof/>
          <w:sz w:val="24"/>
          <w:szCs w:val="24"/>
        </w:rPr>
        <mc:AlternateContent>
          <mc:Choice Requires="wpg">
            <w:drawing>
              <wp:anchor distT="0" distB="0" distL="114300" distR="114300" simplePos="0" relativeHeight="251731968" behindDoc="0" locked="0" layoutInCell="1" allowOverlap="1" wp14:anchorId="31FB83B7" wp14:editId="7C86A12E">
                <wp:simplePos x="0" y="0"/>
                <wp:positionH relativeFrom="page">
                  <wp:posOffset>2858770</wp:posOffset>
                </wp:positionH>
                <wp:positionV relativeFrom="paragraph">
                  <wp:posOffset>701040</wp:posOffset>
                </wp:positionV>
                <wp:extent cx="754380" cy="1045845"/>
                <wp:effectExtent l="0" t="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 cy="1045845"/>
                          <a:chOff x="4537" y="149"/>
                          <a:chExt cx="1188" cy="1647"/>
                        </a:xfrm>
                      </wpg:grpSpPr>
                      <wps:wsp>
                        <wps:cNvPr id="326" name="Freeform 116"/>
                        <wps:cNvSpPr>
                          <a:spLocks/>
                        </wps:cNvSpPr>
                        <wps:spPr bwMode="auto">
                          <a:xfrm>
                            <a:off x="4666" y="252"/>
                            <a:ext cx="26" cy="1544"/>
                          </a:xfrm>
                          <a:custGeom>
                            <a:avLst/>
                            <a:gdLst>
                              <a:gd name="T0" fmla="+- 0 4686 4666"/>
                              <a:gd name="T1" fmla="*/ T0 w 26"/>
                              <a:gd name="T2" fmla="+- 0 252 252"/>
                              <a:gd name="T3" fmla="*/ 252 h 1544"/>
                              <a:gd name="T4" fmla="+- 0 4672 4666"/>
                              <a:gd name="T5" fmla="*/ T4 w 26"/>
                              <a:gd name="T6" fmla="+- 0 252 252"/>
                              <a:gd name="T7" fmla="*/ 252 h 1544"/>
                              <a:gd name="T8" fmla="+- 0 4666 4666"/>
                              <a:gd name="T9" fmla="*/ T8 w 26"/>
                              <a:gd name="T10" fmla="+- 0 258 252"/>
                              <a:gd name="T11" fmla="*/ 258 h 1544"/>
                              <a:gd name="T12" fmla="+- 0 4666 4666"/>
                              <a:gd name="T13" fmla="*/ T12 w 26"/>
                              <a:gd name="T14" fmla="+- 0 1790 252"/>
                              <a:gd name="T15" fmla="*/ 1790 h 1544"/>
                              <a:gd name="T16" fmla="+- 0 4672 4666"/>
                              <a:gd name="T17" fmla="*/ T16 w 26"/>
                              <a:gd name="T18" fmla="+- 0 1796 252"/>
                              <a:gd name="T19" fmla="*/ 1796 h 1544"/>
                              <a:gd name="T20" fmla="+- 0 4679 4666"/>
                              <a:gd name="T21" fmla="*/ T20 w 26"/>
                              <a:gd name="T22" fmla="+- 0 1796 252"/>
                              <a:gd name="T23" fmla="*/ 1796 h 1544"/>
                              <a:gd name="T24" fmla="+- 0 4686 4666"/>
                              <a:gd name="T25" fmla="*/ T24 w 26"/>
                              <a:gd name="T26" fmla="+- 0 1796 252"/>
                              <a:gd name="T27" fmla="*/ 1796 h 1544"/>
                              <a:gd name="T28" fmla="+- 0 4692 4666"/>
                              <a:gd name="T29" fmla="*/ T28 w 26"/>
                              <a:gd name="T30" fmla="+- 0 1790 252"/>
                              <a:gd name="T31" fmla="*/ 1790 h 1544"/>
                              <a:gd name="T32" fmla="+- 0 4692 4666"/>
                              <a:gd name="T33" fmla="*/ T32 w 26"/>
                              <a:gd name="T34" fmla="+- 0 258 252"/>
                              <a:gd name="T35" fmla="*/ 258 h 1544"/>
                              <a:gd name="T36" fmla="+- 0 4686 4666"/>
                              <a:gd name="T37" fmla="*/ T36 w 26"/>
                              <a:gd name="T38" fmla="+- 0 252 252"/>
                              <a:gd name="T39" fmla="*/ 252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 h="1544">
                                <a:moveTo>
                                  <a:pt x="20" y="0"/>
                                </a:moveTo>
                                <a:lnTo>
                                  <a:pt x="6" y="0"/>
                                </a:lnTo>
                                <a:lnTo>
                                  <a:pt x="0" y="6"/>
                                </a:lnTo>
                                <a:lnTo>
                                  <a:pt x="0" y="1538"/>
                                </a:lnTo>
                                <a:lnTo>
                                  <a:pt x="6" y="1544"/>
                                </a:lnTo>
                                <a:lnTo>
                                  <a:pt x="13" y="1544"/>
                                </a:lnTo>
                                <a:lnTo>
                                  <a:pt x="20" y="1544"/>
                                </a:lnTo>
                                <a:lnTo>
                                  <a:pt x="26" y="1538"/>
                                </a:lnTo>
                                <a:lnTo>
                                  <a:pt x="26" y="6"/>
                                </a:lnTo>
                                <a:lnTo>
                                  <a:pt x="20"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7" name="Picture 1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666" y="149"/>
                            <a:ext cx="13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 name="AutoShape 118"/>
                        <wps:cNvSpPr>
                          <a:spLocks/>
                        </wps:cNvSpPr>
                        <wps:spPr bwMode="auto">
                          <a:xfrm>
                            <a:off x="4666" y="200"/>
                            <a:ext cx="1059" cy="1595"/>
                          </a:xfrm>
                          <a:custGeom>
                            <a:avLst/>
                            <a:gdLst>
                              <a:gd name="T0" fmla="+- 0 4795 4666"/>
                              <a:gd name="T1" fmla="*/ T0 w 1059"/>
                              <a:gd name="T2" fmla="+- 0 207 201"/>
                              <a:gd name="T3" fmla="*/ 207 h 1595"/>
                              <a:gd name="T4" fmla="+- 0 4789 4666"/>
                              <a:gd name="T5" fmla="*/ T4 w 1059"/>
                              <a:gd name="T6" fmla="+- 0 201 201"/>
                              <a:gd name="T7" fmla="*/ 201 h 1595"/>
                              <a:gd name="T8" fmla="+- 0 4782 4666"/>
                              <a:gd name="T9" fmla="*/ T8 w 1059"/>
                              <a:gd name="T10" fmla="+- 0 201 201"/>
                              <a:gd name="T11" fmla="*/ 201 h 1595"/>
                              <a:gd name="T12" fmla="+- 0 4757 4666"/>
                              <a:gd name="T13" fmla="*/ T12 w 1059"/>
                              <a:gd name="T14" fmla="+- 0 206 201"/>
                              <a:gd name="T15" fmla="*/ 206 h 1595"/>
                              <a:gd name="T16" fmla="+- 0 4737 4666"/>
                              <a:gd name="T17" fmla="*/ T16 w 1059"/>
                              <a:gd name="T18" fmla="+- 0 220 201"/>
                              <a:gd name="T19" fmla="*/ 220 h 1595"/>
                              <a:gd name="T20" fmla="+- 0 4723 4666"/>
                              <a:gd name="T21" fmla="*/ T20 w 1059"/>
                              <a:gd name="T22" fmla="+- 0 240 201"/>
                              <a:gd name="T23" fmla="*/ 240 h 1595"/>
                              <a:gd name="T24" fmla="+- 0 4720 4666"/>
                              <a:gd name="T25" fmla="*/ T24 w 1059"/>
                              <a:gd name="T26" fmla="+- 0 256 201"/>
                              <a:gd name="T27" fmla="*/ 256 h 1595"/>
                              <a:gd name="T28" fmla="+- 0 4718 4666"/>
                              <a:gd name="T29" fmla="*/ T28 w 1059"/>
                              <a:gd name="T30" fmla="+- 0 258 201"/>
                              <a:gd name="T31" fmla="*/ 258 h 1595"/>
                              <a:gd name="T32" fmla="+- 0 4718 4666"/>
                              <a:gd name="T33" fmla="*/ T32 w 1059"/>
                              <a:gd name="T34" fmla="+- 0 265 201"/>
                              <a:gd name="T35" fmla="*/ 265 h 1595"/>
                              <a:gd name="T36" fmla="+- 0 4718 4666"/>
                              <a:gd name="T37" fmla="*/ T36 w 1059"/>
                              <a:gd name="T38" fmla="+- 0 272 201"/>
                              <a:gd name="T39" fmla="*/ 272 h 1595"/>
                              <a:gd name="T40" fmla="+- 0 4718 4666"/>
                              <a:gd name="T41" fmla="*/ T40 w 1059"/>
                              <a:gd name="T42" fmla="+- 0 1770 201"/>
                              <a:gd name="T43" fmla="*/ 1770 h 1595"/>
                              <a:gd name="T44" fmla="+- 0 4672 4666"/>
                              <a:gd name="T45" fmla="*/ T44 w 1059"/>
                              <a:gd name="T46" fmla="+- 0 1770 201"/>
                              <a:gd name="T47" fmla="*/ 1770 h 1595"/>
                              <a:gd name="T48" fmla="+- 0 4666 4666"/>
                              <a:gd name="T49" fmla="*/ T48 w 1059"/>
                              <a:gd name="T50" fmla="+- 0 1776 201"/>
                              <a:gd name="T51" fmla="*/ 1776 h 1595"/>
                              <a:gd name="T52" fmla="+- 0 4666 4666"/>
                              <a:gd name="T53" fmla="*/ T52 w 1059"/>
                              <a:gd name="T54" fmla="+- 0 1790 201"/>
                              <a:gd name="T55" fmla="*/ 1790 h 1595"/>
                              <a:gd name="T56" fmla="+- 0 4672 4666"/>
                              <a:gd name="T57" fmla="*/ T56 w 1059"/>
                              <a:gd name="T58" fmla="+- 0 1796 201"/>
                              <a:gd name="T59" fmla="*/ 1796 h 1595"/>
                              <a:gd name="T60" fmla="+- 0 4724 4666"/>
                              <a:gd name="T61" fmla="*/ T60 w 1059"/>
                              <a:gd name="T62" fmla="+- 0 1796 201"/>
                              <a:gd name="T63" fmla="*/ 1796 h 1595"/>
                              <a:gd name="T64" fmla="+- 0 4731 4666"/>
                              <a:gd name="T65" fmla="*/ T64 w 1059"/>
                              <a:gd name="T66" fmla="+- 0 1796 201"/>
                              <a:gd name="T67" fmla="*/ 1796 h 1595"/>
                              <a:gd name="T68" fmla="+- 0 4738 4666"/>
                              <a:gd name="T69" fmla="*/ T68 w 1059"/>
                              <a:gd name="T70" fmla="+- 0 1796 201"/>
                              <a:gd name="T71" fmla="*/ 1796 h 1595"/>
                              <a:gd name="T72" fmla="+- 0 4744 4666"/>
                              <a:gd name="T73" fmla="*/ T72 w 1059"/>
                              <a:gd name="T74" fmla="+- 0 1790 201"/>
                              <a:gd name="T75" fmla="*/ 1790 h 1595"/>
                              <a:gd name="T76" fmla="+- 0 4744 4666"/>
                              <a:gd name="T77" fmla="*/ T76 w 1059"/>
                              <a:gd name="T78" fmla="+- 0 1776 201"/>
                              <a:gd name="T79" fmla="*/ 1776 h 1595"/>
                              <a:gd name="T80" fmla="+- 0 4744 4666"/>
                              <a:gd name="T81" fmla="*/ T80 w 1059"/>
                              <a:gd name="T82" fmla="+- 0 272 201"/>
                              <a:gd name="T83" fmla="*/ 272 h 1595"/>
                              <a:gd name="T84" fmla="+- 0 4744 4666"/>
                              <a:gd name="T85" fmla="*/ T84 w 1059"/>
                              <a:gd name="T86" fmla="+- 0 265 201"/>
                              <a:gd name="T87" fmla="*/ 265 h 1595"/>
                              <a:gd name="T88" fmla="+- 0 4747 4666"/>
                              <a:gd name="T89" fmla="*/ T88 w 1059"/>
                              <a:gd name="T90" fmla="+- 0 250 201"/>
                              <a:gd name="T91" fmla="*/ 250 h 1595"/>
                              <a:gd name="T92" fmla="+- 0 4755 4666"/>
                              <a:gd name="T93" fmla="*/ T92 w 1059"/>
                              <a:gd name="T94" fmla="+- 0 238 201"/>
                              <a:gd name="T95" fmla="*/ 238 h 1595"/>
                              <a:gd name="T96" fmla="+- 0 4767 4666"/>
                              <a:gd name="T97" fmla="*/ T96 w 1059"/>
                              <a:gd name="T98" fmla="+- 0 230 201"/>
                              <a:gd name="T99" fmla="*/ 230 h 1595"/>
                              <a:gd name="T100" fmla="+- 0 4782 4666"/>
                              <a:gd name="T101" fmla="*/ T100 w 1059"/>
                              <a:gd name="T102" fmla="+- 0 227 201"/>
                              <a:gd name="T103" fmla="*/ 227 h 1595"/>
                              <a:gd name="T104" fmla="+- 0 4789 4666"/>
                              <a:gd name="T105" fmla="*/ T104 w 1059"/>
                              <a:gd name="T106" fmla="+- 0 227 201"/>
                              <a:gd name="T107" fmla="*/ 227 h 1595"/>
                              <a:gd name="T108" fmla="+- 0 4795 4666"/>
                              <a:gd name="T109" fmla="*/ T108 w 1059"/>
                              <a:gd name="T110" fmla="+- 0 221 201"/>
                              <a:gd name="T111" fmla="*/ 221 h 1595"/>
                              <a:gd name="T112" fmla="+- 0 4795 4666"/>
                              <a:gd name="T113" fmla="*/ T112 w 1059"/>
                              <a:gd name="T114" fmla="+- 0 207 201"/>
                              <a:gd name="T115" fmla="*/ 207 h 1595"/>
                              <a:gd name="T116" fmla="+- 0 5724 4666"/>
                              <a:gd name="T117" fmla="*/ T116 w 1059"/>
                              <a:gd name="T118" fmla="+- 0 258 201"/>
                              <a:gd name="T119" fmla="*/ 258 h 1595"/>
                              <a:gd name="T120" fmla="+- 0 5718 4666"/>
                              <a:gd name="T121" fmla="*/ T120 w 1059"/>
                              <a:gd name="T122" fmla="+- 0 252 201"/>
                              <a:gd name="T123" fmla="*/ 252 h 1595"/>
                              <a:gd name="T124" fmla="+- 0 5704 4666"/>
                              <a:gd name="T125" fmla="*/ T124 w 1059"/>
                              <a:gd name="T126" fmla="+- 0 252 201"/>
                              <a:gd name="T127" fmla="*/ 252 h 1595"/>
                              <a:gd name="T128" fmla="+- 0 5698 4666"/>
                              <a:gd name="T129" fmla="*/ T128 w 1059"/>
                              <a:gd name="T130" fmla="+- 0 258 201"/>
                              <a:gd name="T131" fmla="*/ 258 h 1595"/>
                              <a:gd name="T132" fmla="+- 0 5698 4666"/>
                              <a:gd name="T133" fmla="*/ T132 w 1059"/>
                              <a:gd name="T134" fmla="+- 0 1790 201"/>
                              <a:gd name="T135" fmla="*/ 1790 h 1595"/>
                              <a:gd name="T136" fmla="+- 0 5704 4666"/>
                              <a:gd name="T137" fmla="*/ T136 w 1059"/>
                              <a:gd name="T138" fmla="+- 0 1796 201"/>
                              <a:gd name="T139" fmla="*/ 1796 h 1595"/>
                              <a:gd name="T140" fmla="+- 0 5711 4666"/>
                              <a:gd name="T141" fmla="*/ T140 w 1059"/>
                              <a:gd name="T142" fmla="+- 0 1796 201"/>
                              <a:gd name="T143" fmla="*/ 1796 h 1595"/>
                              <a:gd name="T144" fmla="+- 0 5718 4666"/>
                              <a:gd name="T145" fmla="*/ T144 w 1059"/>
                              <a:gd name="T146" fmla="+- 0 1796 201"/>
                              <a:gd name="T147" fmla="*/ 1796 h 1595"/>
                              <a:gd name="T148" fmla="+- 0 5724 4666"/>
                              <a:gd name="T149" fmla="*/ T148 w 1059"/>
                              <a:gd name="T150" fmla="+- 0 1790 201"/>
                              <a:gd name="T151" fmla="*/ 1790 h 1595"/>
                              <a:gd name="T152" fmla="+- 0 5724 4666"/>
                              <a:gd name="T153" fmla="*/ T152 w 1059"/>
                              <a:gd name="T154" fmla="+- 0 258 201"/>
                              <a:gd name="T155" fmla="*/ 258 h 1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59" h="1595">
                                <a:moveTo>
                                  <a:pt x="129" y="6"/>
                                </a:moveTo>
                                <a:lnTo>
                                  <a:pt x="123" y="0"/>
                                </a:lnTo>
                                <a:lnTo>
                                  <a:pt x="116" y="0"/>
                                </a:lnTo>
                                <a:lnTo>
                                  <a:pt x="91" y="5"/>
                                </a:lnTo>
                                <a:lnTo>
                                  <a:pt x="71" y="19"/>
                                </a:lnTo>
                                <a:lnTo>
                                  <a:pt x="57" y="39"/>
                                </a:lnTo>
                                <a:lnTo>
                                  <a:pt x="54" y="55"/>
                                </a:lnTo>
                                <a:lnTo>
                                  <a:pt x="52" y="57"/>
                                </a:lnTo>
                                <a:lnTo>
                                  <a:pt x="52" y="64"/>
                                </a:lnTo>
                                <a:lnTo>
                                  <a:pt x="52" y="71"/>
                                </a:lnTo>
                                <a:lnTo>
                                  <a:pt x="52" y="1569"/>
                                </a:lnTo>
                                <a:lnTo>
                                  <a:pt x="6" y="1569"/>
                                </a:lnTo>
                                <a:lnTo>
                                  <a:pt x="0" y="1575"/>
                                </a:lnTo>
                                <a:lnTo>
                                  <a:pt x="0" y="1589"/>
                                </a:lnTo>
                                <a:lnTo>
                                  <a:pt x="6" y="1595"/>
                                </a:lnTo>
                                <a:lnTo>
                                  <a:pt x="58" y="1595"/>
                                </a:lnTo>
                                <a:lnTo>
                                  <a:pt x="65" y="1595"/>
                                </a:lnTo>
                                <a:lnTo>
                                  <a:pt x="72" y="1595"/>
                                </a:lnTo>
                                <a:lnTo>
                                  <a:pt x="78" y="1589"/>
                                </a:lnTo>
                                <a:lnTo>
                                  <a:pt x="78" y="1575"/>
                                </a:lnTo>
                                <a:lnTo>
                                  <a:pt x="78" y="71"/>
                                </a:lnTo>
                                <a:lnTo>
                                  <a:pt x="78" y="64"/>
                                </a:lnTo>
                                <a:lnTo>
                                  <a:pt x="81" y="49"/>
                                </a:lnTo>
                                <a:lnTo>
                                  <a:pt x="89" y="37"/>
                                </a:lnTo>
                                <a:lnTo>
                                  <a:pt x="101" y="29"/>
                                </a:lnTo>
                                <a:lnTo>
                                  <a:pt x="116" y="26"/>
                                </a:lnTo>
                                <a:lnTo>
                                  <a:pt x="123" y="26"/>
                                </a:lnTo>
                                <a:lnTo>
                                  <a:pt x="129" y="20"/>
                                </a:lnTo>
                                <a:lnTo>
                                  <a:pt x="129" y="6"/>
                                </a:lnTo>
                                <a:close/>
                                <a:moveTo>
                                  <a:pt x="1058" y="57"/>
                                </a:moveTo>
                                <a:lnTo>
                                  <a:pt x="1052" y="51"/>
                                </a:lnTo>
                                <a:lnTo>
                                  <a:pt x="1038" y="51"/>
                                </a:lnTo>
                                <a:lnTo>
                                  <a:pt x="1032" y="57"/>
                                </a:lnTo>
                                <a:lnTo>
                                  <a:pt x="1032" y="1589"/>
                                </a:lnTo>
                                <a:lnTo>
                                  <a:pt x="1038" y="1595"/>
                                </a:lnTo>
                                <a:lnTo>
                                  <a:pt x="1045" y="1595"/>
                                </a:lnTo>
                                <a:lnTo>
                                  <a:pt x="1052" y="1595"/>
                                </a:lnTo>
                                <a:lnTo>
                                  <a:pt x="1058" y="1589"/>
                                </a:lnTo>
                                <a:lnTo>
                                  <a:pt x="1058" y="57"/>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9" name="Picture 1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595" y="149"/>
                            <a:ext cx="13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 name="AutoShape 120"/>
                        <wps:cNvSpPr>
                          <a:spLocks/>
                        </wps:cNvSpPr>
                        <wps:spPr bwMode="auto">
                          <a:xfrm>
                            <a:off x="4536" y="149"/>
                            <a:ext cx="1188" cy="1647"/>
                          </a:xfrm>
                          <a:custGeom>
                            <a:avLst/>
                            <a:gdLst>
                              <a:gd name="T0" fmla="+- 0 4648 4537"/>
                              <a:gd name="T1" fmla="*/ T0 w 1188"/>
                              <a:gd name="T2" fmla="+- 0 329 149"/>
                              <a:gd name="T3" fmla="*/ 329 h 1647"/>
                              <a:gd name="T4" fmla="+- 0 4537 4537"/>
                              <a:gd name="T5" fmla="*/ T4 w 1188"/>
                              <a:gd name="T6" fmla="+- 0 1673 149"/>
                              <a:gd name="T7" fmla="*/ 1673 h 1647"/>
                              <a:gd name="T8" fmla="+- 0 4537 4537"/>
                              <a:gd name="T9" fmla="*/ T8 w 1188"/>
                              <a:gd name="T10" fmla="+- 0 1687 149"/>
                              <a:gd name="T11" fmla="*/ 1687 h 1647"/>
                              <a:gd name="T12" fmla="+- 0 4542 4537"/>
                              <a:gd name="T13" fmla="*/ T12 w 1188"/>
                              <a:gd name="T14" fmla="+- 0 1692 149"/>
                              <a:gd name="T15" fmla="*/ 1692 h 1647"/>
                              <a:gd name="T16" fmla="+- 0 4550 4537"/>
                              <a:gd name="T17" fmla="*/ T16 w 1188"/>
                              <a:gd name="T18" fmla="+- 0 1693 149"/>
                              <a:gd name="T19" fmla="*/ 1693 h 1647"/>
                              <a:gd name="T20" fmla="+- 0 4602 4537"/>
                              <a:gd name="T21" fmla="*/ T20 w 1188"/>
                              <a:gd name="T22" fmla="+- 0 1693 149"/>
                              <a:gd name="T23" fmla="*/ 1693 h 1647"/>
                              <a:gd name="T24" fmla="+- 0 4613 4537"/>
                              <a:gd name="T25" fmla="*/ T24 w 1188"/>
                              <a:gd name="T26" fmla="+- 0 1689 149"/>
                              <a:gd name="T27" fmla="*/ 1689 h 1647"/>
                              <a:gd name="T28" fmla="+- 0 4615 4537"/>
                              <a:gd name="T29" fmla="*/ T28 w 1188"/>
                              <a:gd name="T30" fmla="+- 0 1687 149"/>
                              <a:gd name="T31" fmla="*/ 1687 h 1647"/>
                              <a:gd name="T32" fmla="+- 0 4661 4537"/>
                              <a:gd name="T33" fmla="*/ T32 w 1188"/>
                              <a:gd name="T34" fmla="+- 0 999 149"/>
                              <a:gd name="T35" fmla="*/ 999 h 1647"/>
                              <a:gd name="T36" fmla="+- 0 4590 4537"/>
                              <a:gd name="T37" fmla="*/ T36 w 1188"/>
                              <a:gd name="T38" fmla="+- 0 1667 149"/>
                              <a:gd name="T39" fmla="*/ 1667 h 1647"/>
                              <a:gd name="T40" fmla="+- 0 5389 4537"/>
                              <a:gd name="T41" fmla="*/ T40 w 1188"/>
                              <a:gd name="T42" fmla="+- 0 1236 149"/>
                              <a:gd name="T43" fmla="*/ 1236 h 1647"/>
                              <a:gd name="T44" fmla="+- 0 5002 4537"/>
                              <a:gd name="T45" fmla="*/ T44 w 1188"/>
                              <a:gd name="T46" fmla="+- 0 1236 149"/>
                              <a:gd name="T47" fmla="*/ 1236 h 1647"/>
                              <a:gd name="T48" fmla="+- 0 5376 4537"/>
                              <a:gd name="T49" fmla="*/ T48 w 1188"/>
                              <a:gd name="T50" fmla="+- 0 1256 149"/>
                              <a:gd name="T51" fmla="*/ 1256 h 1647"/>
                              <a:gd name="T52" fmla="+- 0 5389 4537"/>
                              <a:gd name="T53" fmla="*/ T52 w 1188"/>
                              <a:gd name="T54" fmla="+- 0 1236 149"/>
                              <a:gd name="T55" fmla="*/ 1236 h 1647"/>
                              <a:gd name="T56" fmla="+- 0 5569 4537"/>
                              <a:gd name="T57" fmla="*/ T56 w 1188"/>
                              <a:gd name="T58" fmla="+- 0 1359 149"/>
                              <a:gd name="T59" fmla="*/ 1359 h 1647"/>
                              <a:gd name="T60" fmla="+- 0 4821 4537"/>
                              <a:gd name="T61" fmla="*/ T60 w 1188"/>
                              <a:gd name="T62" fmla="+- 0 1410 149"/>
                              <a:gd name="T63" fmla="*/ 1410 h 1647"/>
                              <a:gd name="T64" fmla="+- 0 5569 4537"/>
                              <a:gd name="T65" fmla="*/ T64 w 1188"/>
                              <a:gd name="T66" fmla="+- 0 1359 149"/>
                              <a:gd name="T67" fmla="*/ 1359 h 1647"/>
                              <a:gd name="T68" fmla="+- 0 4795 4537"/>
                              <a:gd name="T69" fmla="*/ T68 w 1188"/>
                              <a:gd name="T70" fmla="+- 0 1430 149"/>
                              <a:gd name="T71" fmla="*/ 1430 h 1647"/>
                              <a:gd name="T72" fmla="+- 0 5595 4537"/>
                              <a:gd name="T73" fmla="*/ T72 w 1188"/>
                              <a:gd name="T74" fmla="+- 0 1430 149"/>
                              <a:gd name="T75" fmla="*/ 1430 h 1647"/>
                              <a:gd name="T76" fmla="+- 0 5595 4537"/>
                              <a:gd name="T77" fmla="*/ T76 w 1188"/>
                              <a:gd name="T78" fmla="+- 0 1364 149"/>
                              <a:gd name="T79" fmla="*/ 1364 h 1647"/>
                              <a:gd name="T80" fmla="+- 0 4801 4537"/>
                              <a:gd name="T81" fmla="*/ T80 w 1188"/>
                              <a:gd name="T82" fmla="+- 0 1178 149"/>
                              <a:gd name="T83" fmla="*/ 1178 h 1647"/>
                              <a:gd name="T84" fmla="+- 0 4801 4537"/>
                              <a:gd name="T85" fmla="*/ T84 w 1188"/>
                              <a:gd name="T86" fmla="+- 0 1204 149"/>
                              <a:gd name="T87" fmla="*/ 1204 h 1647"/>
                              <a:gd name="T88" fmla="+- 0 5595 4537"/>
                              <a:gd name="T89" fmla="*/ T88 w 1188"/>
                              <a:gd name="T90" fmla="+- 0 1198 149"/>
                              <a:gd name="T91" fmla="*/ 1198 h 1647"/>
                              <a:gd name="T92" fmla="+- 0 5589 4537"/>
                              <a:gd name="T93" fmla="*/ T92 w 1188"/>
                              <a:gd name="T94" fmla="+- 0 1127 149"/>
                              <a:gd name="T95" fmla="*/ 1127 h 1647"/>
                              <a:gd name="T96" fmla="+- 0 4795 4537"/>
                              <a:gd name="T97" fmla="*/ T96 w 1188"/>
                              <a:gd name="T98" fmla="+- 0 1147 149"/>
                              <a:gd name="T99" fmla="*/ 1147 h 1647"/>
                              <a:gd name="T100" fmla="+- 0 5589 4537"/>
                              <a:gd name="T101" fmla="*/ T100 w 1188"/>
                              <a:gd name="T102" fmla="+- 0 1153 149"/>
                              <a:gd name="T103" fmla="*/ 1153 h 1647"/>
                              <a:gd name="T104" fmla="+- 0 5621 4537"/>
                              <a:gd name="T105" fmla="*/ T104 w 1188"/>
                              <a:gd name="T106" fmla="+- 0 155 149"/>
                              <a:gd name="T107" fmla="*/ 155 h 1647"/>
                              <a:gd name="T108" fmla="+- 0 4769 4537"/>
                              <a:gd name="T109" fmla="*/ T108 w 1188"/>
                              <a:gd name="T110" fmla="+- 0 155 149"/>
                              <a:gd name="T111" fmla="*/ 155 h 1647"/>
                              <a:gd name="T112" fmla="+- 0 5608 4537"/>
                              <a:gd name="T113" fmla="*/ T112 w 1188"/>
                              <a:gd name="T114" fmla="+- 0 175 149"/>
                              <a:gd name="T115" fmla="*/ 175 h 1647"/>
                              <a:gd name="T116" fmla="+- 0 5621 4537"/>
                              <a:gd name="T117" fmla="*/ T116 w 1188"/>
                              <a:gd name="T118" fmla="+- 0 155 149"/>
                              <a:gd name="T119" fmla="*/ 155 h 1647"/>
                              <a:gd name="T120" fmla="+- 0 5673 4537"/>
                              <a:gd name="T121" fmla="*/ T120 w 1188"/>
                              <a:gd name="T122" fmla="+- 0 1770 149"/>
                              <a:gd name="T123" fmla="*/ 1770 h 1647"/>
                              <a:gd name="T124" fmla="+- 0 5673 4537"/>
                              <a:gd name="T125" fmla="*/ T124 w 1188"/>
                              <a:gd name="T126" fmla="+- 0 258 149"/>
                              <a:gd name="T127" fmla="*/ 258 h 1647"/>
                              <a:gd name="T128" fmla="+- 0 5654 4537"/>
                              <a:gd name="T129" fmla="*/ T128 w 1188"/>
                              <a:gd name="T130" fmla="+- 0 220 149"/>
                              <a:gd name="T131" fmla="*/ 220 h 1647"/>
                              <a:gd name="T132" fmla="+- 0 5615 4537"/>
                              <a:gd name="T133" fmla="*/ T132 w 1188"/>
                              <a:gd name="T134" fmla="+- 0 201 149"/>
                              <a:gd name="T135" fmla="*/ 201 h 1647"/>
                              <a:gd name="T136" fmla="+- 0 5601 4537"/>
                              <a:gd name="T137" fmla="*/ T136 w 1188"/>
                              <a:gd name="T138" fmla="+- 0 201 149"/>
                              <a:gd name="T139" fmla="*/ 201 h 1647"/>
                              <a:gd name="T140" fmla="+- 0 4769 4537"/>
                              <a:gd name="T141" fmla="*/ T140 w 1188"/>
                              <a:gd name="T142" fmla="+- 0 207 149"/>
                              <a:gd name="T143" fmla="*/ 207 h 1647"/>
                              <a:gd name="T144" fmla="+- 0 5601 4537"/>
                              <a:gd name="T145" fmla="*/ T144 w 1188"/>
                              <a:gd name="T146" fmla="+- 0 227 149"/>
                              <a:gd name="T147" fmla="*/ 227 h 1647"/>
                              <a:gd name="T148" fmla="+- 0 5635 4537"/>
                              <a:gd name="T149" fmla="*/ T148 w 1188"/>
                              <a:gd name="T150" fmla="+- 0 238 149"/>
                              <a:gd name="T151" fmla="*/ 238 h 1647"/>
                              <a:gd name="T152" fmla="+- 0 5647 4537"/>
                              <a:gd name="T153" fmla="*/ T152 w 1188"/>
                              <a:gd name="T154" fmla="+- 0 272 149"/>
                              <a:gd name="T155" fmla="*/ 272 h 1647"/>
                              <a:gd name="T156" fmla="+- 0 4749 4537"/>
                              <a:gd name="T157" fmla="*/ T156 w 1188"/>
                              <a:gd name="T158" fmla="+- 0 330 149"/>
                              <a:gd name="T159" fmla="*/ 330 h 1647"/>
                              <a:gd name="T160" fmla="+- 0 4749 4537"/>
                              <a:gd name="T161" fmla="*/ T160 w 1188"/>
                              <a:gd name="T162" fmla="+- 0 355 149"/>
                              <a:gd name="T163" fmla="*/ 355 h 1647"/>
                              <a:gd name="T164" fmla="+- 0 5647 4537"/>
                              <a:gd name="T165" fmla="*/ T164 w 1188"/>
                              <a:gd name="T166" fmla="+- 0 349 149"/>
                              <a:gd name="T167" fmla="*/ 349 h 1647"/>
                              <a:gd name="T168" fmla="+- 0 4749 4537"/>
                              <a:gd name="T169" fmla="*/ T168 w 1188"/>
                              <a:gd name="T170" fmla="+- 0 973 149"/>
                              <a:gd name="T171" fmla="*/ 973 h 1647"/>
                              <a:gd name="T172" fmla="+- 0 4749 4537"/>
                              <a:gd name="T173" fmla="*/ T172 w 1188"/>
                              <a:gd name="T174" fmla="+- 0 998 149"/>
                              <a:gd name="T175" fmla="*/ 998 h 1647"/>
                              <a:gd name="T176" fmla="+- 0 5647 4537"/>
                              <a:gd name="T177" fmla="*/ T176 w 1188"/>
                              <a:gd name="T178" fmla="+- 0 993 149"/>
                              <a:gd name="T179" fmla="*/ 993 h 1647"/>
                              <a:gd name="T180" fmla="+- 0 4749 4537"/>
                              <a:gd name="T181" fmla="*/ T180 w 1188"/>
                              <a:gd name="T182" fmla="+- 0 1487 149"/>
                              <a:gd name="T183" fmla="*/ 1487 h 1647"/>
                              <a:gd name="T184" fmla="+- 0 4749 4537"/>
                              <a:gd name="T185" fmla="*/ T184 w 1188"/>
                              <a:gd name="T186" fmla="+- 0 1513 149"/>
                              <a:gd name="T187" fmla="*/ 1513 h 1647"/>
                              <a:gd name="T188" fmla="+- 0 5647 4537"/>
                              <a:gd name="T189" fmla="*/ T188 w 1188"/>
                              <a:gd name="T190" fmla="+- 0 1507 149"/>
                              <a:gd name="T191" fmla="*/ 1507 h 1647"/>
                              <a:gd name="T192" fmla="+- 0 5653 4537"/>
                              <a:gd name="T193" fmla="*/ T192 w 1188"/>
                              <a:gd name="T194" fmla="+- 0 1796 149"/>
                              <a:gd name="T195" fmla="*/ 1796 h 1647"/>
                              <a:gd name="T196" fmla="+- 0 5667 4537"/>
                              <a:gd name="T197" fmla="*/ T196 w 1188"/>
                              <a:gd name="T198" fmla="+- 0 1796 149"/>
                              <a:gd name="T199" fmla="*/ 1796 h 1647"/>
                              <a:gd name="T200" fmla="+- 0 5724 4537"/>
                              <a:gd name="T201" fmla="*/ T200 w 1188"/>
                              <a:gd name="T202" fmla="+- 0 1790 149"/>
                              <a:gd name="T203" fmla="*/ 1790 h 1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88" h="1647">
                                <a:moveTo>
                                  <a:pt x="130" y="187"/>
                                </a:moveTo>
                                <a:lnTo>
                                  <a:pt x="124" y="181"/>
                                </a:lnTo>
                                <a:lnTo>
                                  <a:pt x="111" y="180"/>
                                </a:lnTo>
                                <a:lnTo>
                                  <a:pt x="104" y="185"/>
                                </a:lnTo>
                                <a:lnTo>
                                  <a:pt x="1" y="1523"/>
                                </a:lnTo>
                                <a:lnTo>
                                  <a:pt x="0" y="1524"/>
                                </a:lnTo>
                                <a:lnTo>
                                  <a:pt x="0" y="1530"/>
                                </a:lnTo>
                                <a:lnTo>
                                  <a:pt x="0" y="1537"/>
                                </a:lnTo>
                                <a:lnTo>
                                  <a:pt x="0" y="1538"/>
                                </a:lnTo>
                                <a:lnTo>
                                  <a:pt x="3" y="1541"/>
                                </a:lnTo>
                                <a:lnTo>
                                  <a:pt x="5" y="1543"/>
                                </a:lnTo>
                                <a:lnTo>
                                  <a:pt x="6" y="1544"/>
                                </a:lnTo>
                                <a:lnTo>
                                  <a:pt x="13" y="1544"/>
                                </a:lnTo>
                                <a:lnTo>
                                  <a:pt x="20" y="1544"/>
                                </a:lnTo>
                                <a:lnTo>
                                  <a:pt x="65" y="1544"/>
                                </a:lnTo>
                                <a:lnTo>
                                  <a:pt x="71" y="1544"/>
                                </a:lnTo>
                                <a:lnTo>
                                  <a:pt x="72" y="1544"/>
                                </a:lnTo>
                                <a:lnTo>
                                  <a:pt x="76" y="1540"/>
                                </a:lnTo>
                                <a:lnTo>
                                  <a:pt x="77" y="1539"/>
                                </a:lnTo>
                                <a:lnTo>
                                  <a:pt x="78" y="1538"/>
                                </a:lnTo>
                                <a:lnTo>
                                  <a:pt x="78" y="1532"/>
                                </a:lnTo>
                                <a:lnTo>
                                  <a:pt x="130" y="856"/>
                                </a:lnTo>
                                <a:lnTo>
                                  <a:pt x="124" y="850"/>
                                </a:lnTo>
                                <a:lnTo>
                                  <a:pt x="111" y="849"/>
                                </a:lnTo>
                                <a:lnTo>
                                  <a:pt x="104" y="854"/>
                                </a:lnTo>
                                <a:lnTo>
                                  <a:pt x="53" y="1518"/>
                                </a:lnTo>
                                <a:lnTo>
                                  <a:pt x="27" y="1518"/>
                                </a:lnTo>
                                <a:lnTo>
                                  <a:pt x="130" y="187"/>
                                </a:lnTo>
                                <a:close/>
                                <a:moveTo>
                                  <a:pt x="852" y="1087"/>
                                </a:moveTo>
                                <a:lnTo>
                                  <a:pt x="846" y="1081"/>
                                </a:lnTo>
                                <a:lnTo>
                                  <a:pt x="470" y="1081"/>
                                </a:lnTo>
                                <a:lnTo>
                                  <a:pt x="465" y="1087"/>
                                </a:lnTo>
                                <a:lnTo>
                                  <a:pt x="465" y="1101"/>
                                </a:lnTo>
                                <a:lnTo>
                                  <a:pt x="470" y="1107"/>
                                </a:lnTo>
                                <a:lnTo>
                                  <a:pt x="839" y="1107"/>
                                </a:lnTo>
                                <a:lnTo>
                                  <a:pt x="846" y="1107"/>
                                </a:lnTo>
                                <a:lnTo>
                                  <a:pt x="852" y="1101"/>
                                </a:lnTo>
                                <a:lnTo>
                                  <a:pt x="852" y="1087"/>
                                </a:lnTo>
                                <a:close/>
                                <a:moveTo>
                                  <a:pt x="1058" y="1215"/>
                                </a:moveTo>
                                <a:lnTo>
                                  <a:pt x="1052" y="1210"/>
                                </a:lnTo>
                                <a:lnTo>
                                  <a:pt x="1032" y="1210"/>
                                </a:lnTo>
                                <a:lnTo>
                                  <a:pt x="1032" y="1235"/>
                                </a:lnTo>
                                <a:lnTo>
                                  <a:pt x="1032" y="1261"/>
                                </a:lnTo>
                                <a:lnTo>
                                  <a:pt x="284" y="1261"/>
                                </a:lnTo>
                                <a:lnTo>
                                  <a:pt x="284" y="1235"/>
                                </a:lnTo>
                                <a:lnTo>
                                  <a:pt x="1032" y="1235"/>
                                </a:lnTo>
                                <a:lnTo>
                                  <a:pt x="1032" y="1210"/>
                                </a:lnTo>
                                <a:lnTo>
                                  <a:pt x="264" y="1210"/>
                                </a:lnTo>
                                <a:lnTo>
                                  <a:pt x="258" y="1215"/>
                                </a:lnTo>
                                <a:lnTo>
                                  <a:pt x="258" y="1281"/>
                                </a:lnTo>
                                <a:lnTo>
                                  <a:pt x="264" y="1287"/>
                                </a:lnTo>
                                <a:lnTo>
                                  <a:pt x="1052" y="1287"/>
                                </a:lnTo>
                                <a:lnTo>
                                  <a:pt x="1058" y="1281"/>
                                </a:lnTo>
                                <a:lnTo>
                                  <a:pt x="1058" y="1261"/>
                                </a:lnTo>
                                <a:lnTo>
                                  <a:pt x="1058" y="1235"/>
                                </a:lnTo>
                                <a:lnTo>
                                  <a:pt x="1058" y="1215"/>
                                </a:lnTo>
                                <a:close/>
                                <a:moveTo>
                                  <a:pt x="1058" y="1035"/>
                                </a:moveTo>
                                <a:lnTo>
                                  <a:pt x="1052" y="1029"/>
                                </a:lnTo>
                                <a:lnTo>
                                  <a:pt x="264" y="1029"/>
                                </a:lnTo>
                                <a:lnTo>
                                  <a:pt x="258" y="1035"/>
                                </a:lnTo>
                                <a:lnTo>
                                  <a:pt x="258" y="1049"/>
                                </a:lnTo>
                                <a:lnTo>
                                  <a:pt x="264" y="1055"/>
                                </a:lnTo>
                                <a:lnTo>
                                  <a:pt x="1045" y="1055"/>
                                </a:lnTo>
                                <a:lnTo>
                                  <a:pt x="1052" y="1055"/>
                                </a:lnTo>
                                <a:lnTo>
                                  <a:pt x="1058" y="1049"/>
                                </a:lnTo>
                                <a:lnTo>
                                  <a:pt x="1058" y="1035"/>
                                </a:lnTo>
                                <a:close/>
                                <a:moveTo>
                                  <a:pt x="1058" y="984"/>
                                </a:moveTo>
                                <a:lnTo>
                                  <a:pt x="1052" y="978"/>
                                </a:lnTo>
                                <a:lnTo>
                                  <a:pt x="264" y="978"/>
                                </a:lnTo>
                                <a:lnTo>
                                  <a:pt x="258" y="984"/>
                                </a:lnTo>
                                <a:lnTo>
                                  <a:pt x="258" y="998"/>
                                </a:lnTo>
                                <a:lnTo>
                                  <a:pt x="264" y="1004"/>
                                </a:lnTo>
                                <a:lnTo>
                                  <a:pt x="1045" y="1004"/>
                                </a:lnTo>
                                <a:lnTo>
                                  <a:pt x="1052" y="1004"/>
                                </a:lnTo>
                                <a:lnTo>
                                  <a:pt x="1058" y="998"/>
                                </a:lnTo>
                                <a:lnTo>
                                  <a:pt x="1058" y="984"/>
                                </a:lnTo>
                                <a:close/>
                                <a:moveTo>
                                  <a:pt x="1084" y="6"/>
                                </a:moveTo>
                                <a:lnTo>
                                  <a:pt x="1078" y="0"/>
                                </a:lnTo>
                                <a:lnTo>
                                  <a:pt x="238" y="0"/>
                                </a:lnTo>
                                <a:lnTo>
                                  <a:pt x="232" y="6"/>
                                </a:lnTo>
                                <a:lnTo>
                                  <a:pt x="232" y="20"/>
                                </a:lnTo>
                                <a:lnTo>
                                  <a:pt x="238" y="26"/>
                                </a:lnTo>
                                <a:lnTo>
                                  <a:pt x="1071" y="26"/>
                                </a:lnTo>
                                <a:lnTo>
                                  <a:pt x="1078" y="26"/>
                                </a:lnTo>
                                <a:lnTo>
                                  <a:pt x="1084" y="20"/>
                                </a:lnTo>
                                <a:lnTo>
                                  <a:pt x="1084" y="6"/>
                                </a:lnTo>
                                <a:close/>
                                <a:moveTo>
                                  <a:pt x="1187" y="1627"/>
                                </a:moveTo>
                                <a:lnTo>
                                  <a:pt x="1181" y="1621"/>
                                </a:lnTo>
                                <a:lnTo>
                                  <a:pt x="1136" y="1621"/>
                                </a:lnTo>
                                <a:lnTo>
                                  <a:pt x="1136" y="123"/>
                                </a:lnTo>
                                <a:lnTo>
                                  <a:pt x="1136" y="116"/>
                                </a:lnTo>
                                <a:lnTo>
                                  <a:pt x="1136" y="109"/>
                                </a:lnTo>
                                <a:lnTo>
                                  <a:pt x="1134" y="107"/>
                                </a:lnTo>
                                <a:lnTo>
                                  <a:pt x="1131" y="91"/>
                                </a:lnTo>
                                <a:lnTo>
                                  <a:pt x="1117" y="71"/>
                                </a:lnTo>
                                <a:lnTo>
                                  <a:pt x="1096" y="57"/>
                                </a:lnTo>
                                <a:lnTo>
                                  <a:pt x="1080" y="54"/>
                                </a:lnTo>
                                <a:lnTo>
                                  <a:pt x="1078" y="52"/>
                                </a:lnTo>
                                <a:lnTo>
                                  <a:pt x="1071" y="52"/>
                                </a:lnTo>
                                <a:lnTo>
                                  <a:pt x="1064" y="52"/>
                                </a:lnTo>
                                <a:lnTo>
                                  <a:pt x="238" y="52"/>
                                </a:lnTo>
                                <a:lnTo>
                                  <a:pt x="232" y="58"/>
                                </a:lnTo>
                                <a:lnTo>
                                  <a:pt x="232" y="72"/>
                                </a:lnTo>
                                <a:lnTo>
                                  <a:pt x="238" y="78"/>
                                </a:lnTo>
                                <a:lnTo>
                                  <a:pt x="1064" y="78"/>
                                </a:lnTo>
                                <a:lnTo>
                                  <a:pt x="1071" y="78"/>
                                </a:lnTo>
                                <a:lnTo>
                                  <a:pt x="1086" y="81"/>
                                </a:lnTo>
                                <a:lnTo>
                                  <a:pt x="1098" y="89"/>
                                </a:lnTo>
                                <a:lnTo>
                                  <a:pt x="1107" y="101"/>
                                </a:lnTo>
                                <a:lnTo>
                                  <a:pt x="1110" y="116"/>
                                </a:lnTo>
                                <a:lnTo>
                                  <a:pt x="1110" y="123"/>
                                </a:lnTo>
                                <a:lnTo>
                                  <a:pt x="1110" y="186"/>
                                </a:lnTo>
                                <a:lnTo>
                                  <a:pt x="1104" y="181"/>
                                </a:lnTo>
                                <a:lnTo>
                                  <a:pt x="212" y="181"/>
                                </a:lnTo>
                                <a:lnTo>
                                  <a:pt x="207" y="186"/>
                                </a:lnTo>
                                <a:lnTo>
                                  <a:pt x="207" y="200"/>
                                </a:lnTo>
                                <a:lnTo>
                                  <a:pt x="212" y="206"/>
                                </a:lnTo>
                                <a:lnTo>
                                  <a:pt x="1097" y="206"/>
                                </a:lnTo>
                                <a:lnTo>
                                  <a:pt x="1104" y="206"/>
                                </a:lnTo>
                                <a:lnTo>
                                  <a:pt x="1110" y="200"/>
                                </a:lnTo>
                                <a:lnTo>
                                  <a:pt x="1110" y="829"/>
                                </a:lnTo>
                                <a:lnTo>
                                  <a:pt x="1104" y="824"/>
                                </a:lnTo>
                                <a:lnTo>
                                  <a:pt x="212" y="824"/>
                                </a:lnTo>
                                <a:lnTo>
                                  <a:pt x="207" y="829"/>
                                </a:lnTo>
                                <a:lnTo>
                                  <a:pt x="207" y="844"/>
                                </a:lnTo>
                                <a:lnTo>
                                  <a:pt x="212" y="849"/>
                                </a:lnTo>
                                <a:lnTo>
                                  <a:pt x="1097" y="849"/>
                                </a:lnTo>
                                <a:lnTo>
                                  <a:pt x="1104" y="849"/>
                                </a:lnTo>
                                <a:lnTo>
                                  <a:pt x="1110" y="844"/>
                                </a:lnTo>
                                <a:lnTo>
                                  <a:pt x="1110" y="1344"/>
                                </a:lnTo>
                                <a:lnTo>
                                  <a:pt x="1104" y="1338"/>
                                </a:lnTo>
                                <a:lnTo>
                                  <a:pt x="212" y="1338"/>
                                </a:lnTo>
                                <a:lnTo>
                                  <a:pt x="207" y="1344"/>
                                </a:lnTo>
                                <a:lnTo>
                                  <a:pt x="207" y="1358"/>
                                </a:lnTo>
                                <a:lnTo>
                                  <a:pt x="212" y="1364"/>
                                </a:lnTo>
                                <a:lnTo>
                                  <a:pt x="1097" y="1364"/>
                                </a:lnTo>
                                <a:lnTo>
                                  <a:pt x="1104" y="1364"/>
                                </a:lnTo>
                                <a:lnTo>
                                  <a:pt x="1110" y="1358"/>
                                </a:lnTo>
                                <a:lnTo>
                                  <a:pt x="1110" y="1627"/>
                                </a:lnTo>
                                <a:lnTo>
                                  <a:pt x="1110" y="1641"/>
                                </a:lnTo>
                                <a:lnTo>
                                  <a:pt x="1116" y="1647"/>
                                </a:lnTo>
                                <a:lnTo>
                                  <a:pt x="1123" y="1647"/>
                                </a:lnTo>
                                <a:lnTo>
                                  <a:pt x="1130" y="1647"/>
                                </a:lnTo>
                                <a:lnTo>
                                  <a:pt x="1174" y="1647"/>
                                </a:lnTo>
                                <a:lnTo>
                                  <a:pt x="1181" y="1647"/>
                                </a:lnTo>
                                <a:lnTo>
                                  <a:pt x="1187" y="1641"/>
                                </a:lnTo>
                                <a:lnTo>
                                  <a:pt x="1187" y="1627"/>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1" name="Picture 1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817" y="766"/>
                            <a:ext cx="38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 name="AutoShape 122"/>
                        <wps:cNvSpPr>
                          <a:spLocks/>
                        </wps:cNvSpPr>
                        <wps:spPr bwMode="auto">
                          <a:xfrm>
                            <a:off x="4806" y="402"/>
                            <a:ext cx="600" cy="328"/>
                          </a:xfrm>
                          <a:custGeom>
                            <a:avLst/>
                            <a:gdLst>
                              <a:gd name="T0" fmla="+- 0 4897 4807"/>
                              <a:gd name="T1" fmla="*/ T0 w 600"/>
                              <a:gd name="T2" fmla="+- 0 588 402"/>
                              <a:gd name="T3" fmla="*/ 588 h 328"/>
                              <a:gd name="T4" fmla="+- 0 4839 4807"/>
                              <a:gd name="T5" fmla="*/ T4 w 600"/>
                              <a:gd name="T6" fmla="+- 0 587 402"/>
                              <a:gd name="T7" fmla="*/ 587 h 328"/>
                              <a:gd name="T8" fmla="+- 0 4853 4807"/>
                              <a:gd name="T9" fmla="*/ T8 w 600"/>
                              <a:gd name="T10" fmla="+- 0 660 402"/>
                              <a:gd name="T11" fmla="*/ 660 h 328"/>
                              <a:gd name="T12" fmla="+- 0 4885 4807"/>
                              <a:gd name="T13" fmla="*/ T12 w 600"/>
                              <a:gd name="T14" fmla="+- 0 726 402"/>
                              <a:gd name="T15" fmla="*/ 726 h 328"/>
                              <a:gd name="T16" fmla="+- 0 4932 4807"/>
                              <a:gd name="T17" fmla="*/ T16 w 600"/>
                              <a:gd name="T18" fmla="+- 0 590 402"/>
                              <a:gd name="T19" fmla="*/ 590 h 328"/>
                              <a:gd name="T20" fmla="+- 0 4917 4807"/>
                              <a:gd name="T21" fmla="*/ T20 w 600"/>
                              <a:gd name="T22" fmla="+- 0 406 402"/>
                              <a:gd name="T23" fmla="*/ 406 h 328"/>
                              <a:gd name="T24" fmla="+- 0 4857 4807"/>
                              <a:gd name="T25" fmla="*/ T24 w 600"/>
                              <a:gd name="T26" fmla="+- 0 404 402"/>
                              <a:gd name="T27" fmla="*/ 404 h 328"/>
                              <a:gd name="T28" fmla="+- 0 4829 4807"/>
                              <a:gd name="T29" fmla="*/ T28 w 600"/>
                              <a:gd name="T30" fmla="+- 0 546 402"/>
                              <a:gd name="T31" fmla="*/ 546 h 328"/>
                              <a:gd name="T32" fmla="+- 0 4917 4807"/>
                              <a:gd name="T33" fmla="*/ T32 w 600"/>
                              <a:gd name="T34" fmla="+- 0 489 402"/>
                              <a:gd name="T35" fmla="*/ 489 h 328"/>
                              <a:gd name="T36" fmla="+- 0 4948 4807"/>
                              <a:gd name="T37" fmla="*/ T36 w 600"/>
                              <a:gd name="T38" fmla="+- 0 544 402"/>
                              <a:gd name="T39" fmla="*/ 544 h 328"/>
                              <a:gd name="T40" fmla="+- 0 5095 4807"/>
                              <a:gd name="T41" fmla="*/ T40 w 600"/>
                              <a:gd name="T42" fmla="+- 0 658 402"/>
                              <a:gd name="T43" fmla="*/ 658 h 328"/>
                              <a:gd name="T44" fmla="+- 0 5063 4807"/>
                              <a:gd name="T45" fmla="*/ T44 w 600"/>
                              <a:gd name="T46" fmla="+- 0 598 402"/>
                              <a:gd name="T47" fmla="*/ 598 h 328"/>
                              <a:gd name="T48" fmla="+- 0 5038 4807"/>
                              <a:gd name="T49" fmla="*/ T48 w 600"/>
                              <a:gd name="T50" fmla="+- 0 695 402"/>
                              <a:gd name="T51" fmla="*/ 695 h 328"/>
                              <a:gd name="T52" fmla="+- 0 4985 4807"/>
                              <a:gd name="T53" fmla="*/ T52 w 600"/>
                              <a:gd name="T54" fmla="+- 0 673 402"/>
                              <a:gd name="T55" fmla="*/ 673 h 328"/>
                              <a:gd name="T56" fmla="+- 0 5007 4807"/>
                              <a:gd name="T57" fmla="*/ T56 w 600"/>
                              <a:gd name="T58" fmla="+- 0 620 402"/>
                              <a:gd name="T59" fmla="*/ 620 h 328"/>
                              <a:gd name="T60" fmla="+- 0 5060 4807"/>
                              <a:gd name="T61" fmla="*/ T60 w 600"/>
                              <a:gd name="T62" fmla="+- 0 642 402"/>
                              <a:gd name="T63" fmla="*/ 642 h 328"/>
                              <a:gd name="T64" fmla="+- 0 5022 4807"/>
                              <a:gd name="T65" fmla="*/ T64 w 600"/>
                              <a:gd name="T66" fmla="+- 0 585 402"/>
                              <a:gd name="T67" fmla="*/ 585 h 328"/>
                              <a:gd name="T68" fmla="+- 0 4950 4807"/>
                              <a:gd name="T69" fmla="*/ T68 w 600"/>
                              <a:gd name="T70" fmla="+- 0 658 402"/>
                              <a:gd name="T71" fmla="*/ 658 h 328"/>
                              <a:gd name="T72" fmla="+- 0 5022 4807"/>
                              <a:gd name="T73" fmla="*/ T72 w 600"/>
                              <a:gd name="T74" fmla="+- 0 730 402"/>
                              <a:gd name="T75" fmla="*/ 730 h 328"/>
                              <a:gd name="T76" fmla="+- 0 5089 4807"/>
                              <a:gd name="T77" fmla="*/ T76 w 600"/>
                              <a:gd name="T78" fmla="+- 0 686 402"/>
                              <a:gd name="T79" fmla="*/ 686 h 328"/>
                              <a:gd name="T80" fmla="+- 0 5097 4807"/>
                              <a:gd name="T81" fmla="*/ T80 w 600"/>
                              <a:gd name="T82" fmla="+- 0 498 402"/>
                              <a:gd name="T83" fmla="*/ 498 h 328"/>
                              <a:gd name="T84" fmla="+- 0 5034 4807"/>
                              <a:gd name="T85" fmla="*/ T84 w 600"/>
                              <a:gd name="T86" fmla="+- 0 498 402"/>
                              <a:gd name="T87" fmla="*/ 498 h 328"/>
                              <a:gd name="T88" fmla="+- 0 5064 4807"/>
                              <a:gd name="T89" fmla="*/ T88 w 600"/>
                              <a:gd name="T90" fmla="+- 0 428 402"/>
                              <a:gd name="T91" fmla="*/ 428 h 328"/>
                              <a:gd name="T92" fmla="+- 0 5047 4807"/>
                              <a:gd name="T93" fmla="*/ T92 w 600"/>
                              <a:gd name="T94" fmla="+- 0 402 402"/>
                              <a:gd name="T95" fmla="*/ 402 h 328"/>
                              <a:gd name="T96" fmla="+- 0 4980 4807"/>
                              <a:gd name="T97" fmla="*/ T96 w 600"/>
                              <a:gd name="T98" fmla="+- 0 543 402"/>
                              <a:gd name="T99" fmla="*/ 543 h 328"/>
                              <a:gd name="T100" fmla="+- 0 5014 4807"/>
                              <a:gd name="T101" fmla="*/ T100 w 600"/>
                              <a:gd name="T102" fmla="+- 0 541 402"/>
                              <a:gd name="T103" fmla="*/ 541 h 328"/>
                              <a:gd name="T104" fmla="+- 0 5086 4807"/>
                              <a:gd name="T105" fmla="*/ T104 w 600"/>
                              <a:gd name="T106" fmla="+- 0 545 402"/>
                              <a:gd name="T107" fmla="*/ 545 h 328"/>
                              <a:gd name="T108" fmla="+- 0 5249 4807"/>
                              <a:gd name="T109" fmla="*/ T108 w 600"/>
                              <a:gd name="T110" fmla="+- 0 588 402"/>
                              <a:gd name="T111" fmla="*/ 588 h 328"/>
                              <a:gd name="T112" fmla="+- 0 5217 4807"/>
                              <a:gd name="T113" fmla="*/ T112 w 600"/>
                              <a:gd name="T114" fmla="+- 0 687 402"/>
                              <a:gd name="T115" fmla="*/ 687 h 328"/>
                              <a:gd name="T116" fmla="+- 0 5166 4807"/>
                              <a:gd name="T117" fmla="*/ T116 w 600"/>
                              <a:gd name="T118" fmla="+- 0 588 402"/>
                              <a:gd name="T119" fmla="*/ 588 h 328"/>
                              <a:gd name="T120" fmla="+- 0 5134 4807"/>
                              <a:gd name="T121" fmla="*/ T120 w 600"/>
                              <a:gd name="T122" fmla="+- 0 674 402"/>
                              <a:gd name="T123" fmla="*/ 674 h 328"/>
                              <a:gd name="T124" fmla="+- 0 5191 4807"/>
                              <a:gd name="T125" fmla="*/ T124 w 600"/>
                              <a:gd name="T126" fmla="+- 0 730 402"/>
                              <a:gd name="T127" fmla="*/ 730 h 328"/>
                              <a:gd name="T128" fmla="+- 0 5245 4807"/>
                              <a:gd name="T129" fmla="*/ T128 w 600"/>
                              <a:gd name="T130" fmla="+- 0 696 402"/>
                              <a:gd name="T131" fmla="*/ 696 h 328"/>
                              <a:gd name="T132" fmla="+- 0 5255 4807"/>
                              <a:gd name="T133" fmla="*/ T132 w 600"/>
                              <a:gd name="T134" fmla="+- 0 404 402"/>
                              <a:gd name="T135" fmla="*/ 404 h 328"/>
                              <a:gd name="T136" fmla="+- 0 5188 4807"/>
                              <a:gd name="T137" fmla="*/ T136 w 600"/>
                              <a:gd name="T138" fmla="+- 0 481 402"/>
                              <a:gd name="T139" fmla="*/ 481 h 328"/>
                              <a:gd name="T140" fmla="+- 0 5152 4807"/>
                              <a:gd name="T141" fmla="*/ T140 w 600"/>
                              <a:gd name="T142" fmla="+- 0 404 402"/>
                              <a:gd name="T143" fmla="*/ 404 h 328"/>
                              <a:gd name="T144" fmla="+- 0 5184 4807"/>
                              <a:gd name="T145" fmla="*/ T144 w 600"/>
                              <a:gd name="T146" fmla="+- 0 547 402"/>
                              <a:gd name="T147" fmla="*/ 547 h 328"/>
                              <a:gd name="T148" fmla="+- 0 5192 4807"/>
                              <a:gd name="T149" fmla="*/ T148 w 600"/>
                              <a:gd name="T150" fmla="+- 0 546 402"/>
                              <a:gd name="T151" fmla="*/ 546 h 328"/>
                              <a:gd name="T152" fmla="+- 0 5378 4807"/>
                              <a:gd name="T153" fmla="*/ T152 w 600"/>
                              <a:gd name="T154" fmla="+- 0 404 402"/>
                              <a:gd name="T155" fmla="*/ 404 h 328"/>
                              <a:gd name="T156" fmla="+- 0 5290 4807"/>
                              <a:gd name="T157" fmla="*/ T156 w 600"/>
                              <a:gd name="T158" fmla="+- 0 546 402"/>
                              <a:gd name="T159" fmla="*/ 546 h 328"/>
                              <a:gd name="T160" fmla="+- 0 5378 4807"/>
                              <a:gd name="T161" fmla="*/ T160 w 600"/>
                              <a:gd name="T162" fmla="+- 0 516 402"/>
                              <a:gd name="T163" fmla="*/ 516 h 328"/>
                              <a:gd name="T164" fmla="+- 0 5370 4807"/>
                              <a:gd name="T165" fmla="*/ T164 w 600"/>
                              <a:gd name="T166" fmla="+- 0 487 402"/>
                              <a:gd name="T167" fmla="*/ 487 h 328"/>
                              <a:gd name="T168" fmla="+- 0 5320 4807"/>
                              <a:gd name="T169" fmla="*/ T168 w 600"/>
                              <a:gd name="T170" fmla="+- 0 434 402"/>
                              <a:gd name="T171" fmla="*/ 434 h 328"/>
                              <a:gd name="T172" fmla="+- 0 5406 4807"/>
                              <a:gd name="T173" fmla="*/ T172 w 600"/>
                              <a:gd name="T174" fmla="+- 0 630 402"/>
                              <a:gd name="T175" fmla="*/ 630 h 328"/>
                              <a:gd name="T176" fmla="+- 0 5379 4807"/>
                              <a:gd name="T177" fmla="*/ T176 w 600"/>
                              <a:gd name="T178" fmla="+- 0 590 402"/>
                              <a:gd name="T179" fmla="*/ 590 h 328"/>
                              <a:gd name="T180" fmla="+- 0 5368 4807"/>
                              <a:gd name="T181" fmla="*/ T180 w 600"/>
                              <a:gd name="T182" fmla="+- 0 647 402"/>
                              <a:gd name="T183" fmla="*/ 647 h 328"/>
                              <a:gd name="T184" fmla="+- 0 5375 4807"/>
                              <a:gd name="T185" fmla="*/ T184 w 600"/>
                              <a:gd name="T186" fmla="+- 0 622 402"/>
                              <a:gd name="T187" fmla="*/ 622 h 328"/>
                              <a:gd name="T188" fmla="+- 0 5298 4807"/>
                              <a:gd name="T189" fmla="*/ T188 w 600"/>
                              <a:gd name="T190" fmla="+- 0 588 402"/>
                              <a:gd name="T191" fmla="*/ 588 h 328"/>
                              <a:gd name="T192" fmla="+- 0 5330 4807"/>
                              <a:gd name="T193" fmla="*/ T192 w 600"/>
                              <a:gd name="T194" fmla="+- 0 726 402"/>
                              <a:gd name="T195" fmla="*/ 726 h 328"/>
                              <a:gd name="T196" fmla="+- 0 5372 4807"/>
                              <a:gd name="T197" fmla="*/ T196 w 600"/>
                              <a:gd name="T198" fmla="+- 0 728 402"/>
                              <a:gd name="T199" fmla="*/ 728 h 328"/>
                              <a:gd name="T200" fmla="+- 0 5376 4807"/>
                              <a:gd name="T201" fmla="*/ T200 w 600"/>
                              <a:gd name="T202" fmla="+- 0 671 402"/>
                              <a:gd name="T203" fmla="*/ 671 h 328"/>
                              <a:gd name="T204" fmla="+- 0 5404 4807"/>
                              <a:gd name="T205" fmla="*/ T204 w 600"/>
                              <a:gd name="T206" fmla="+- 0 644 402"/>
                              <a:gd name="T207" fmla="*/ 644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00" h="328">
                                <a:moveTo>
                                  <a:pt x="125" y="188"/>
                                </a:moveTo>
                                <a:lnTo>
                                  <a:pt x="123" y="185"/>
                                </a:lnTo>
                                <a:lnTo>
                                  <a:pt x="92" y="185"/>
                                </a:lnTo>
                                <a:lnTo>
                                  <a:pt x="90" y="186"/>
                                </a:lnTo>
                                <a:lnTo>
                                  <a:pt x="62" y="228"/>
                                </a:lnTo>
                                <a:lnTo>
                                  <a:pt x="34" y="186"/>
                                </a:lnTo>
                                <a:lnTo>
                                  <a:pt x="33" y="186"/>
                                </a:lnTo>
                                <a:lnTo>
                                  <a:pt x="32" y="185"/>
                                </a:lnTo>
                                <a:lnTo>
                                  <a:pt x="1" y="185"/>
                                </a:lnTo>
                                <a:lnTo>
                                  <a:pt x="0" y="188"/>
                                </a:lnTo>
                                <a:lnTo>
                                  <a:pt x="1" y="190"/>
                                </a:lnTo>
                                <a:lnTo>
                                  <a:pt x="46" y="258"/>
                                </a:lnTo>
                                <a:lnTo>
                                  <a:pt x="46" y="324"/>
                                </a:lnTo>
                                <a:lnTo>
                                  <a:pt x="48" y="326"/>
                                </a:lnTo>
                                <a:lnTo>
                                  <a:pt x="76" y="326"/>
                                </a:lnTo>
                                <a:lnTo>
                                  <a:pt x="78" y="324"/>
                                </a:lnTo>
                                <a:lnTo>
                                  <a:pt x="78" y="258"/>
                                </a:lnTo>
                                <a:lnTo>
                                  <a:pt x="98" y="228"/>
                                </a:lnTo>
                                <a:lnTo>
                                  <a:pt x="123" y="190"/>
                                </a:lnTo>
                                <a:lnTo>
                                  <a:pt x="125" y="188"/>
                                </a:lnTo>
                                <a:close/>
                                <a:moveTo>
                                  <a:pt x="141" y="4"/>
                                </a:moveTo>
                                <a:lnTo>
                                  <a:pt x="140" y="2"/>
                                </a:lnTo>
                                <a:lnTo>
                                  <a:pt x="111" y="2"/>
                                </a:lnTo>
                                <a:lnTo>
                                  <a:pt x="110" y="4"/>
                                </a:lnTo>
                                <a:lnTo>
                                  <a:pt x="110" y="57"/>
                                </a:lnTo>
                                <a:lnTo>
                                  <a:pt x="52" y="57"/>
                                </a:lnTo>
                                <a:lnTo>
                                  <a:pt x="52" y="4"/>
                                </a:lnTo>
                                <a:lnTo>
                                  <a:pt x="50" y="2"/>
                                </a:lnTo>
                                <a:lnTo>
                                  <a:pt x="22" y="2"/>
                                </a:lnTo>
                                <a:lnTo>
                                  <a:pt x="20" y="4"/>
                                </a:lnTo>
                                <a:lnTo>
                                  <a:pt x="20" y="142"/>
                                </a:lnTo>
                                <a:lnTo>
                                  <a:pt x="22" y="144"/>
                                </a:lnTo>
                                <a:lnTo>
                                  <a:pt x="50" y="144"/>
                                </a:lnTo>
                                <a:lnTo>
                                  <a:pt x="52" y="142"/>
                                </a:lnTo>
                                <a:lnTo>
                                  <a:pt x="52" y="87"/>
                                </a:lnTo>
                                <a:lnTo>
                                  <a:pt x="110" y="87"/>
                                </a:lnTo>
                                <a:lnTo>
                                  <a:pt x="110" y="142"/>
                                </a:lnTo>
                                <a:lnTo>
                                  <a:pt x="111" y="144"/>
                                </a:lnTo>
                                <a:lnTo>
                                  <a:pt x="140" y="144"/>
                                </a:lnTo>
                                <a:lnTo>
                                  <a:pt x="141" y="142"/>
                                </a:lnTo>
                                <a:lnTo>
                                  <a:pt x="141" y="87"/>
                                </a:lnTo>
                                <a:lnTo>
                                  <a:pt x="141" y="57"/>
                                </a:lnTo>
                                <a:lnTo>
                                  <a:pt x="141" y="4"/>
                                </a:lnTo>
                                <a:close/>
                                <a:moveTo>
                                  <a:pt x="288" y="256"/>
                                </a:moveTo>
                                <a:lnTo>
                                  <a:pt x="282" y="227"/>
                                </a:lnTo>
                                <a:lnTo>
                                  <a:pt x="274" y="215"/>
                                </a:lnTo>
                                <a:lnTo>
                                  <a:pt x="267" y="204"/>
                                </a:lnTo>
                                <a:lnTo>
                                  <a:pt x="256" y="196"/>
                                </a:lnTo>
                                <a:lnTo>
                                  <a:pt x="256" y="256"/>
                                </a:lnTo>
                                <a:lnTo>
                                  <a:pt x="253" y="271"/>
                                </a:lnTo>
                                <a:lnTo>
                                  <a:pt x="244" y="284"/>
                                </a:lnTo>
                                <a:lnTo>
                                  <a:pt x="231" y="293"/>
                                </a:lnTo>
                                <a:lnTo>
                                  <a:pt x="215" y="296"/>
                                </a:lnTo>
                                <a:lnTo>
                                  <a:pt x="200" y="293"/>
                                </a:lnTo>
                                <a:lnTo>
                                  <a:pt x="187" y="284"/>
                                </a:lnTo>
                                <a:lnTo>
                                  <a:pt x="178" y="271"/>
                                </a:lnTo>
                                <a:lnTo>
                                  <a:pt x="175" y="256"/>
                                </a:lnTo>
                                <a:lnTo>
                                  <a:pt x="178" y="240"/>
                                </a:lnTo>
                                <a:lnTo>
                                  <a:pt x="187" y="227"/>
                                </a:lnTo>
                                <a:lnTo>
                                  <a:pt x="200" y="218"/>
                                </a:lnTo>
                                <a:lnTo>
                                  <a:pt x="215" y="215"/>
                                </a:lnTo>
                                <a:lnTo>
                                  <a:pt x="231" y="218"/>
                                </a:lnTo>
                                <a:lnTo>
                                  <a:pt x="244" y="227"/>
                                </a:lnTo>
                                <a:lnTo>
                                  <a:pt x="253" y="240"/>
                                </a:lnTo>
                                <a:lnTo>
                                  <a:pt x="256" y="256"/>
                                </a:lnTo>
                                <a:lnTo>
                                  <a:pt x="256" y="196"/>
                                </a:lnTo>
                                <a:lnTo>
                                  <a:pt x="244" y="188"/>
                                </a:lnTo>
                                <a:lnTo>
                                  <a:pt x="215" y="183"/>
                                </a:lnTo>
                                <a:lnTo>
                                  <a:pt x="187" y="188"/>
                                </a:lnTo>
                                <a:lnTo>
                                  <a:pt x="164" y="204"/>
                                </a:lnTo>
                                <a:lnTo>
                                  <a:pt x="148" y="227"/>
                                </a:lnTo>
                                <a:lnTo>
                                  <a:pt x="143" y="256"/>
                                </a:lnTo>
                                <a:lnTo>
                                  <a:pt x="148" y="284"/>
                                </a:lnTo>
                                <a:lnTo>
                                  <a:pt x="164" y="307"/>
                                </a:lnTo>
                                <a:lnTo>
                                  <a:pt x="187" y="323"/>
                                </a:lnTo>
                                <a:lnTo>
                                  <a:pt x="215" y="328"/>
                                </a:lnTo>
                                <a:lnTo>
                                  <a:pt x="244" y="323"/>
                                </a:lnTo>
                                <a:lnTo>
                                  <a:pt x="267" y="307"/>
                                </a:lnTo>
                                <a:lnTo>
                                  <a:pt x="274" y="296"/>
                                </a:lnTo>
                                <a:lnTo>
                                  <a:pt x="282" y="284"/>
                                </a:lnTo>
                                <a:lnTo>
                                  <a:pt x="288" y="256"/>
                                </a:lnTo>
                                <a:close/>
                                <a:moveTo>
                                  <a:pt x="311" y="141"/>
                                </a:moveTo>
                                <a:lnTo>
                                  <a:pt x="302" y="123"/>
                                </a:lnTo>
                                <a:lnTo>
                                  <a:pt x="290" y="96"/>
                                </a:lnTo>
                                <a:lnTo>
                                  <a:pt x="274" y="62"/>
                                </a:lnTo>
                                <a:lnTo>
                                  <a:pt x="257" y="26"/>
                                </a:lnTo>
                                <a:lnTo>
                                  <a:pt x="257" y="96"/>
                                </a:lnTo>
                                <a:lnTo>
                                  <a:pt x="227" y="96"/>
                                </a:lnTo>
                                <a:lnTo>
                                  <a:pt x="242" y="62"/>
                                </a:lnTo>
                                <a:lnTo>
                                  <a:pt x="257" y="96"/>
                                </a:lnTo>
                                <a:lnTo>
                                  <a:pt x="257" y="26"/>
                                </a:lnTo>
                                <a:lnTo>
                                  <a:pt x="246" y="3"/>
                                </a:lnTo>
                                <a:lnTo>
                                  <a:pt x="246" y="1"/>
                                </a:lnTo>
                                <a:lnTo>
                                  <a:pt x="244" y="0"/>
                                </a:lnTo>
                                <a:lnTo>
                                  <a:pt x="240" y="0"/>
                                </a:lnTo>
                                <a:lnTo>
                                  <a:pt x="238" y="1"/>
                                </a:lnTo>
                                <a:lnTo>
                                  <a:pt x="238" y="3"/>
                                </a:lnTo>
                                <a:lnTo>
                                  <a:pt x="174" y="139"/>
                                </a:lnTo>
                                <a:lnTo>
                                  <a:pt x="173" y="141"/>
                                </a:lnTo>
                                <a:lnTo>
                                  <a:pt x="175" y="144"/>
                                </a:lnTo>
                                <a:lnTo>
                                  <a:pt x="204" y="144"/>
                                </a:lnTo>
                                <a:lnTo>
                                  <a:pt x="206" y="142"/>
                                </a:lnTo>
                                <a:lnTo>
                                  <a:pt x="207" y="139"/>
                                </a:lnTo>
                                <a:lnTo>
                                  <a:pt x="214" y="123"/>
                                </a:lnTo>
                                <a:lnTo>
                                  <a:pt x="269" y="123"/>
                                </a:lnTo>
                                <a:lnTo>
                                  <a:pt x="277" y="139"/>
                                </a:lnTo>
                                <a:lnTo>
                                  <a:pt x="279" y="143"/>
                                </a:lnTo>
                                <a:lnTo>
                                  <a:pt x="280" y="144"/>
                                </a:lnTo>
                                <a:lnTo>
                                  <a:pt x="309" y="144"/>
                                </a:lnTo>
                                <a:lnTo>
                                  <a:pt x="311" y="141"/>
                                </a:lnTo>
                                <a:close/>
                                <a:moveTo>
                                  <a:pt x="442" y="186"/>
                                </a:moveTo>
                                <a:lnTo>
                                  <a:pt x="440" y="185"/>
                                </a:lnTo>
                                <a:lnTo>
                                  <a:pt x="411" y="185"/>
                                </a:lnTo>
                                <a:lnTo>
                                  <a:pt x="410" y="186"/>
                                </a:lnTo>
                                <a:lnTo>
                                  <a:pt x="410" y="285"/>
                                </a:lnTo>
                                <a:lnTo>
                                  <a:pt x="399" y="296"/>
                                </a:lnTo>
                                <a:lnTo>
                                  <a:pt x="370" y="296"/>
                                </a:lnTo>
                                <a:lnTo>
                                  <a:pt x="359" y="285"/>
                                </a:lnTo>
                                <a:lnTo>
                                  <a:pt x="359" y="186"/>
                                </a:lnTo>
                                <a:lnTo>
                                  <a:pt x="358" y="185"/>
                                </a:lnTo>
                                <a:lnTo>
                                  <a:pt x="329" y="185"/>
                                </a:lnTo>
                                <a:lnTo>
                                  <a:pt x="327" y="186"/>
                                </a:lnTo>
                                <a:lnTo>
                                  <a:pt x="327" y="272"/>
                                </a:lnTo>
                                <a:lnTo>
                                  <a:pt x="331" y="294"/>
                                </a:lnTo>
                                <a:lnTo>
                                  <a:pt x="344" y="312"/>
                                </a:lnTo>
                                <a:lnTo>
                                  <a:pt x="362" y="324"/>
                                </a:lnTo>
                                <a:lnTo>
                                  <a:pt x="384" y="328"/>
                                </a:lnTo>
                                <a:lnTo>
                                  <a:pt x="407" y="324"/>
                                </a:lnTo>
                                <a:lnTo>
                                  <a:pt x="425" y="312"/>
                                </a:lnTo>
                                <a:lnTo>
                                  <a:pt x="436" y="296"/>
                                </a:lnTo>
                                <a:lnTo>
                                  <a:pt x="438" y="294"/>
                                </a:lnTo>
                                <a:lnTo>
                                  <a:pt x="442" y="272"/>
                                </a:lnTo>
                                <a:lnTo>
                                  <a:pt x="442" y="186"/>
                                </a:lnTo>
                                <a:close/>
                                <a:moveTo>
                                  <a:pt x="450" y="5"/>
                                </a:moveTo>
                                <a:lnTo>
                                  <a:pt x="448" y="2"/>
                                </a:lnTo>
                                <a:lnTo>
                                  <a:pt x="417" y="2"/>
                                </a:lnTo>
                                <a:lnTo>
                                  <a:pt x="415" y="4"/>
                                </a:lnTo>
                                <a:lnTo>
                                  <a:pt x="415" y="5"/>
                                </a:lnTo>
                                <a:lnTo>
                                  <a:pt x="381" y="79"/>
                                </a:lnTo>
                                <a:lnTo>
                                  <a:pt x="380" y="79"/>
                                </a:lnTo>
                                <a:lnTo>
                                  <a:pt x="347" y="5"/>
                                </a:lnTo>
                                <a:lnTo>
                                  <a:pt x="346" y="4"/>
                                </a:lnTo>
                                <a:lnTo>
                                  <a:pt x="345" y="2"/>
                                </a:lnTo>
                                <a:lnTo>
                                  <a:pt x="313" y="2"/>
                                </a:lnTo>
                                <a:lnTo>
                                  <a:pt x="312" y="5"/>
                                </a:lnTo>
                                <a:lnTo>
                                  <a:pt x="376" y="144"/>
                                </a:lnTo>
                                <a:lnTo>
                                  <a:pt x="377" y="145"/>
                                </a:lnTo>
                                <a:lnTo>
                                  <a:pt x="378" y="146"/>
                                </a:lnTo>
                                <a:lnTo>
                                  <a:pt x="383" y="146"/>
                                </a:lnTo>
                                <a:lnTo>
                                  <a:pt x="384" y="145"/>
                                </a:lnTo>
                                <a:lnTo>
                                  <a:pt x="385" y="144"/>
                                </a:lnTo>
                                <a:lnTo>
                                  <a:pt x="416" y="79"/>
                                </a:lnTo>
                                <a:lnTo>
                                  <a:pt x="450" y="5"/>
                                </a:lnTo>
                                <a:close/>
                                <a:moveTo>
                                  <a:pt x="573" y="4"/>
                                </a:moveTo>
                                <a:lnTo>
                                  <a:pt x="571" y="2"/>
                                </a:lnTo>
                                <a:lnTo>
                                  <a:pt x="483" y="2"/>
                                </a:lnTo>
                                <a:lnTo>
                                  <a:pt x="481" y="4"/>
                                </a:lnTo>
                                <a:lnTo>
                                  <a:pt x="481" y="142"/>
                                </a:lnTo>
                                <a:lnTo>
                                  <a:pt x="483" y="144"/>
                                </a:lnTo>
                                <a:lnTo>
                                  <a:pt x="571" y="144"/>
                                </a:lnTo>
                                <a:lnTo>
                                  <a:pt x="573" y="142"/>
                                </a:lnTo>
                                <a:lnTo>
                                  <a:pt x="573" y="116"/>
                                </a:lnTo>
                                <a:lnTo>
                                  <a:pt x="571" y="114"/>
                                </a:lnTo>
                                <a:lnTo>
                                  <a:pt x="513" y="114"/>
                                </a:lnTo>
                                <a:lnTo>
                                  <a:pt x="513" y="87"/>
                                </a:lnTo>
                                <a:lnTo>
                                  <a:pt x="561" y="87"/>
                                </a:lnTo>
                                <a:lnTo>
                                  <a:pt x="563" y="85"/>
                                </a:lnTo>
                                <a:lnTo>
                                  <a:pt x="563" y="59"/>
                                </a:lnTo>
                                <a:lnTo>
                                  <a:pt x="561" y="57"/>
                                </a:lnTo>
                                <a:lnTo>
                                  <a:pt x="513" y="57"/>
                                </a:lnTo>
                                <a:lnTo>
                                  <a:pt x="513" y="32"/>
                                </a:lnTo>
                                <a:lnTo>
                                  <a:pt x="571" y="32"/>
                                </a:lnTo>
                                <a:lnTo>
                                  <a:pt x="573" y="30"/>
                                </a:lnTo>
                                <a:lnTo>
                                  <a:pt x="573" y="4"/>
                                </a:lnTo>
                                <a:close/>
                                <a:moveTo>
                                  <a:pt x="599" y="228"/>
                                </a:moveTo>
                                <a:lnTo>
                                  <a:pt x="596" y="214"/>
                                </a:lnTo>
                                <a:lnTo>
                                  <a:pt x="596" y="211"/>
                                </a:lnTo>
                                <a:lnTo>
                                  <a:pt x="586" y="197"/>
                                </a:lnTo>
                                <a:lnTo>
                                  <a:pt x="572" y="188"/>
                                </a:lnTo>
                                <a:lnTo>
                                  <a:pt x="568" y="187"/>
                                </a:lnTo>
                                <a:lnTo>
                                  <a:pt x="568" y="220"/>
                                </a:lnTo>
                                <a:lnTo>
                                  <a:pt x="568" y="238"/>
                                </a:lnTo>
                                <a:lnTo>
                                  <a:pt x="561" y="245"/>
                                </a:lnTo>
                                <a:lnTo>
                                  <a:pt x="523" y="245"/>
                                </a:lnTo>
                                <a:lnTo>
                                  <a:pt x="523" y="214"/>
                                </a:lnTo>
                                <a:lnTo>
                                  <a:pt x="561" y="214"/>
                                </a:lnTo>
                                <a:lnTo>
                                  <a:pt x="568" y="220"/>
                                </a:lnTo>
                                <a:lnTo>
                                  <a:pt x="568" y="187"/>
                                </a:lnTo>
                                <a:lnTo>
                                  <a:pt x="555" y="185"/>
                                </a:lnTo>
                                <a:lnTo>
                                  <a:pt x="493" y="185"/>
                                </a:lnTo>
                                <a:lnTo>
                                  <a:pt x="491" y="186"/>
                                </a:lnTo>
                                <a:lnTo>
                                  <a:pt x="491" y="324"/>
                                </a:lnTo>
                                <a:lnTo>
                                  <a:pt x="493" y="326"/>
                                </a:lnTo>
                                <a:lnTo>
                                  <a:pt x="521" y="326"/>
                                </a:lnTo>
                                <a:lnTo>
                                  <a:pt x="523" y="324"/>
                                </a:lnTo>
                                <a:lnTo>
                                  <a:pt x="523" y="271"/>
                                </a:lnTo>
                                <a:lnTo>
                                  <a:pt x="537" y="271"/>
                                </a:lnTo>
                                <a:lnTo>
                                  <a:pt x="564" y="325"/>
                                </a:lnTo>
                                <a:lnTo>
                                  <a:pt x="565" y="326"/>
                                </a:lnTo>
                                <a:lnTo>
                                  <a:pt x="597" y="326"/>
                                </a:lnTo>
                                <a:lnTo>
                                  <a:pt x="599" y="323"/>
                                </a:lnTo>
                                <a:lnTo>
                                  <a:pt x="570" y="271"/>
                                </a:lnTo>
                                <a:lnTo>
                                  <a:pt x="569" y="269"/>
                                </a:lnTo>
                                <a:lnTo>
                                  <a:pt x="582" y="262"/>
                                </a:lnTo>
                                <a:lnTo>
                                  <a:pt x="591" y="253"/>
                                </a:lnTo>
                                <a:lnTo>
                                  <a:pt x="595" y="245"/>
                                </a:lnTo>
                                <a:lnTo>
                                  <a:pt x="597" y="242"/>
                                </a:lnTo>
                                <a:lnTo>
                                  <a:pt x="599" y="22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26F41" id="Group 325" o:spid="_x0000_s1026" style="position:absolute;margin-left:225.1pt;margin-top:55.2pt;width:59.4pt;height:82.35pt;z-index:251731968;mso-position-horizontal-relative:page" coordorigin="4537,149" coordsize="1188,1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">
                <v:shape id="Freeform 116" o:spid="_x0000_s1027" style="position:absolute;left:4666;top:252;width:26;height:1544;visibility:visible;mso-wrap-style:square;v-text-anchor:top" coordsize="2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" path="m20,l6,,,6,,1538r6,6l13,1544r7,l26,1538,26,6,20,xe" fillcolor="#003263" stroked="f">
                  <v:path arrowok="t" o:connecttype="custom" o:connectlocs="20,252;6,252;0,258;0,1790;6,1796;13,1796;20,1796;26,1790;26,258;20,252" o:connectangles="0,0,0,0,0,0,0,0,0,0"/>
                </v:shape>
                <v:shape id="Picture 117" o:spid="_x0000_s1028" type="#_x0000_t75" style="position:absolute;left:4666;top:149;width:130;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">
                  <v:imagedata r:id="rId16" o:title=""/>
                </v:shape>
                <v:shape id="AutoShape 118" o:spid="_x0000_s1029" style="position:absolute;left:4666;top:200;width:1059;height:1595;visibility:visible;mso-wrap-style:square;v-text-anchor:top" coordsize="105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" path="m129,6l123,r-7,l91,5,71,19,57,39,54,55r-2,2l52,64r,7l52,1569r-46,l,1575r,14l6,1595r52,l65,1595r7,l78,1589r,-14l78,71r,-7l81,49,89,37r12,-8l116,26r7,l129,20r,-14xm1058,57r-6,-6l1038,51r-6,6l1032,1589r6,6l1045,1595r7,l1058,1589r,-1532xe" fillcolor="#003263" stroked="f">
                  <v:path arrowok="t" o:connecttype="custom" o:connectlocs="129,207;123,201;116,201;91,206;71,220;57,240;54,256;52,258;52,265;52,272;52,1770;6,1770;0,1776;0,1790;6,1796;58,1796;65,1796;72,1796;78,1790;78,1776;78,272;78,265;81,250;89,238;101,230;116,227;123,227;129,221;129,207;1058,258;1052,252;1038,252;1032,258;1032,1790;1038,1796;1045,1796;1052,1796;1058,1790;1058,258" o:connectangles="0,0,0,0,0,0,0,0,0,0,0,0,0,0,0,0,0,0,0,0,0,0,0,0,0,0,0,0,0,0,0,0,0,0,0,0,0,0,0"/>
                </v:shape>
                <v:shape id="Picture 119" o:spid="_x0000_s1030" type="#_x0000_t75" style="position:absolute;left:5595;top:149;width:130;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">
                  <v:imagedata r:id="rId17" o:title=""/>
                </v:shape>
                <v:shape id="AutoShape 120" o:spid="_x0000_s1031" style="position:absolute;left:4536;top:149;width:1188;height:1647;visibility:visible;mso-wrap-style:square;v-text-anchor:top" coordsize="1188,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" path="m130,187r-6,-6l111,180r-7,5l1,1523r-1,1l,1530r,7l,1538r3,3l5,1543r1,1l13,1544r7,l65,1544r6,l72,1544r4,-4l77,1539r1,-1l78,1532,130,856r-6,-6l111,849r-7,5l53,1518r-26,l130,187xm852,1087r-6,-6l470,1081r-5,6l465,1101r5,6l839,1107r7,l852,1101r,-14xm1058,1215r-6,-5l1032,1210r,25l1032,1261r-748,l284,1235r748,l1032,1210r-768,l258,1215r,66l264,1287r788,l1058,1281r,-20l1058,1235r,-20xm1058,1035r-6,-6l264,1029r-6,6l258,1049r6,6l1045,1055r7,l1058,1049r,-14xm1058,984r-6,-6l264,978r-6,6l258,998r6,6l1045,1004r7,l1058,998r,-14xm1084,6l1078,,238,r-6,6l232,20r6,6l1071,26r7,l1084,20r,-14xm1187,1627r-6,-6l1136,1621r,-1498l1136,116r,-7l1134,107r-3,-16l1117,71,1096,57r-16,-3l1078,52r-7,l1064,52r-826,l232,58r,14l238,78r826,l1071,78r15,3l1098,89r9,12l1110,116r,7l1110,186r-6,-5l212,181r-5,5l207,200r5,6l1097,206r7,l1110,200r,629l1104,824r-892,l207,829r,15l212,849r885,l1104,849r6,-5l1110,1344r-6,-6l212,1338r-5,6l207,1358r5,6l1097,1364r7,l1110,1358r,269l1110,1641r6,6l1123,1647r7,l1174,1647r7,l1187,1641r,-14xe" fillcolor="#003263" stroked="f">
                  <v:path arrowok="t" o:connecttype="custom" o:connectlocs="111,329;0,1673;0,1687;5,1692;13,1693;65,1693;76,1689;78,1687;124,999;53,1667;852,1236;465,1236;839,1256;852,1236;1032,1359;284,1410;1032,1359;258,1430;1058,1430;1058,1364;264,1178;264,1204;1058,1198;1052,1127;258,1147;1052,1153;1084,155;232,155;1071,175;1084,155;1136,1770;1136,258;1117,220;1078,201;1064,201;232,207;1064,227;1098,238;1110,272;212,330;212,355;1110,349;212,973;212,998;1110,993;212,1487;212,1513;1110,1507;1116,1796;1130,1796;1187,1790" o:connectangles="0,0,0,0,0,0,0,0,0,0,0,0,0,0,0,0,0,0,0,0,0,0,0,0,0,0,0,0,0,0,0,0,0,0,0,0,0,0,0,0,0,0,0,0,0,0,0,0,0,0,0"/>
                </v:shape>
                <v:shape id="Picture 121" o:spid="_x0000_s1032" type="#_x0000_t75" style="position:absolute;left:4817;top:766;width:382;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">
                  <v:imagedata r:id="rId18" o:title=""/>
                </v:shape>
                <v:shape id="AutoShape 122" o:spid="_x0000_s1033" style="position:absolute;left:4806;top:402;width:600;height:328;visibility:visible;mso-wrap-style:square;v-text-anchor:top" coordsize="60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" path="m125,188r-2,-3l92,185r-2,1l62,228,34,186r-1,l32,185r-31,l,188r1,2l46,258r,66l48,326r28,l78,324r,-66l98,228r25,-38l125,188xm141,4l140,2r-29,l110,4r,53l52,57,52,4,50,2,22,2,20,4r,138l22,144r28,l52,142r,-55l110,87r,55l111,144r29,l141,142r,-55l141,57r,-53xm288,256r-6,-29l274,215r-7,-11l256,196r,60l253,271r-9,13l231,293r-16,3l200,293r-13,-9l178,271r-3,-15l178,240r9,-13l200,218r15,-3l231,218r13,9l253,240r3,16l256,196r-12,-8l215,183r-28,5l164,204r-16,23l143,256r5,28l164,307r23,16l215,328r29,-5l267,307r7,-11l282,284r6,-28xm311,141r-9,-18l290,96,274,62,257,26r,70l227,96,242,62r15,34l257,26,246,3r,-2l244,r-4,l238,1r,2l174,139r-1,2l175,144r29,l206,142r1,-3l214,123r55,l277,139r2,4l280,144r29,l311,141xm442,186r-2,-1l411,185r-1,1l410,285r-11,11l370,296,359,285r,-99l358,185r-29,l327,186r,86l331,294r13,18l362,324r22,4l407,324r18,-12l436,296r2,-2l442,272r,-86xm450,5l448,2r-31,l415,4r,1l381,79r-1,l347,5,346,4,345,2r-32,l312,5r64,139l377,145r1,1l383,146r1,-1l385,144,416,79,450,5xm573,4l571,2r-88,l481,4r,138l483,144r88,l573,142r,-26l571,114r-58,l513,87r48,l563,85r,-26l561,57r-48,l513,32r58,l573,30r,-26xm599,228r-3,-14l596,211,586,197r-14,-9l568,187r,33l568,238r-7,7l523,245r,-31l561,214r7,6l568,187r-13,-2l493,185r-2,1l491,324r2,2l521,326r2,-2l523,271r14,l564,325r1,1l597,326r2,-3l570,271r-1,-2l582,262r9,-9l595,245r2,-3l599,228xe" fillcolor="#003263" stroked="f">
                  <v:path arrowok="t" o:connecttype="custom" o:connectlocs="90,588;32,587;46,660;78,726;125,590;110,406;50,404;22,546;110,489;141,544;288,658;256,598;231,695;178,673;200,620;253,642;215,585;143,658;215,730;282,686;290,498;227,498;257,428;240,402;173,543;207,541;279,545;442,588;410,687;359,588;327,674;384,730;438,696;448,404;381,481;345,404;377,547;385,546;571,404;483,546;571,516;563,487;513,434;599,630;572,590;561,647;568,622;491,588;523,726;565,728;569,671;597,644" o:connectangles="0,0,0,0,0,0,0,0,0,0,0,0,0,0,0,0,0,0,0,0,0,0,0,0,0,0,0,0,0,0,0,0,0,0,0,0,0,0,0,0,0,0,0,0,0,0,0,0,0,0,0,0"/>
                </v:shape>
                <w10:wrap anchorx="page"/>
              </v:group>
            </w:pict>
          </mc:Fallback>
        </mc:AlternateContent>
      </w:r>
      <w:r w:rsidRPr="00616530">
        <w:rPr>
          <w:noProof/>
          <w:sz w:val="24"/>
          <w:szCs w:val="24"/>
        </w:rPr>
        <mc:AlternateContent>
          <mc:Choice Requires="wps">
            <w:drawing>
              <wp:anchor distT="0" distB="0" distL="114300" distR="114300" simplePos="0" relativeHeight="251732992" behindDoc="0" locked="0" layoutInCell="1" allowOverlap="1" wp14:anchorId="1BB1A299" wp14:editId="286D19E1">
                <wp:simplePos x="0" y="0"/>
                <wp:positionH relativeFrom="column">
                  <wp:posOffset>1533525</wp:posOffset>
                </wp:positionH>
                <wp:positionV relativeFrom="paragraph">
                  <wp:posOffset>511175</wp:posOffset>
                </wp:positionV>
                <wp:extent cx="981075" cy="800100"/>
                <wp:effectExtent l="0" t="0" r="0" b="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800100"/>
                        </a:xfrm>
                        <a:prstGeom prst="rect">
                          <a:avLst/>
                        </a:prstGeom>
                        <a:noFill/>
                        <a:ln w="9525">
                          <a:noFill/>
                          <a:miter lim="800000"/>
                          <a:headEnd/>
                          <a:tailEnd/>
                        </a:ln>
                      </wps:spPr>
                      <wps:txbx>
                        <w:txbxContent>
                          <w:p w14:paraId="2E99F96B" w14:textId="16147328" w:rsidR="00616530" w:rsidRPr="006C6D3E" w:rsidRDefault="00616530" w:rsidP="00616530">
                            <w:pPr>
                              <w:jc w:val="center"/>
                              <w:rPr>
                                <w:color w:val="003263" w:themeColor="text2"/>
                              </w:rPr>
                            </w:pPr>
                            <w:r>
                              <w:rPr>
                                <w:rFonts w:asciiTheme="majorHAnsi" w:hAnsiTheme="majorHAnsi" w:cstheme="majorHAnsi"/>
                                <w:b/>
                                <w:bCs/>
                                <w:color w:val="003263" w:themeColor="text2"/>
                                <w:sz w:val="56"/>
                                <w:szCs w:val="56"/>
                              </w:rPr>
                              <w:t>5</w:t>
                            </w:r>
                            <w:r w:rsidRPr="006C6D3E">
                              <w:rPr>
                                <w:rFonts w:asciiTheme="majorHAnsi" w:hAnsiTheme="majorHAnsi" w:cstheme="majorHAnsi"/>
                                <w:b/>
                                <w:bCs/>
                                <w:color w:val="003263" w:themeColor="text2"/>
                                <w:sz w:val="36"/>
                                <w:szCs w:val="36"/>
                              </w:rPr>
                              <w:t xml:space="preserve"> </w:t>
                            </w:r>
                            <w:r>
                              <w:rPr>
                                <w:rFonts w:asciiTheme="majorHAnsi" w:hAnsiTheme="majorHAnsi" w:cstheme="majorHAnsi"/>
                                <w:b/>
                                <w:bCs/>
                                <w:color w:val="003263" w:themeColor="text2"/>
                                <w:sz w:val="36"/>
                                <w:szCs w:val="36"/>
                              </w:rPr>
                              <w:t>SIGNS</w:t>
                            </w:r>
                            <w:r w:rsidRPr="006C6D3E">
                              <w:rPr>
                                <w:color w:val="003263" w:themeColor="text2"/>
                                <w:sz w:val="36"/>
                                <w:szCs w:val="36"/>
                              </w:rPr>
                              <w:t xml:space="preserve"> </w:t>
                            </w:r>
                            <w:r>
                              <w:rPr>
                                <w:color w:val="003263" w:themeColor="text2"/>
                              </w:rPr>
                              <w:br/>
                            </w:r>
                            <w:r>
                              <w:rPr>
                                <w:color w:val="003263" w:themeColor="text2"/>
                                <w:w w:val="105"/>
                                <w:sz w:val="20"/>
                                <w:szCs w:val="20"/>
                              </w:rPr>
                              <w:t>Posted around Main Beach</w:t>
                            </w:r>
                          </w:p>
                        </w:txbxContent>
                      </wps:txbx>
                      <wps:bodyPr rot="0" vert="horz" wrap="square" lIns="0" tIns="0" rIns="0" bIns="0" anchor="t" anchorCtr="0">
                        <a:noAutofit/>
                      </wps:bodyPr>
                    </wps:wsp>
                  </a:graphicData>
                </a:graphic>
              </wp:anchor>
            </w:drawing>
          </mc:Choice>
          <mc:Fallback>
            <w:pict>
              <v:shape w14:anchorId="1BB1A299" id="_x0000_s1094" type="#_x0000_t202" style="position:absolute;margin-left:120.75pt;margin-top:40.25pt;width:77.25pt;height:63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" filled="f" stroked="f">
                <v:textbox inset="0,0,0,0">
                  <w:txbxContent>
                    <w:p w14:paraId="2E99F96B" w14:textId="16147328" w:rsidR="00616530" w:rsidRPr="006C6D3E" w:rsidRDefault="00616530" w:rsidP="00616530">
                      <w:pPr>
                        <w:jc w:val="center"/>
                        <w:rPr>
                          <w:color w:val="003263" w:themeColor="text2"/>
                        </w:rPr>
                      </w:pPr>
                      <w:r>
                        <w:rPr>
                          <w:rFonts w:asciiTheme="majorHAnsi" w:hAnsiTheme="majorHAnsi" w:cstheme="majorHAnsi"/>
                          <w:b/>
                          <w:bCs/>
                          <w:color w:val="003263" w:themeColor="text2"/>
                          <w:sz w:val="56"/>
                          <w:szCs w:val="56"/>
                        </w:rPr>
                        <w:t>5</w:t>
                      </w:r>
                      <w:r w:rsidRPr="006C6D3E">
                        <w:rPr>
                          <w:rFonts w:asciiTheme="majorHAnsi" w:hAnsiTheme="majorHAnsi" w:cstheme="majorHAnsi"/>
                          <w:b/>
                          <w:bCs/>
                          <w:color w:val="003263" w:themeColor="text2"/>
                          <w:sz w:val="36"/>
                          <w:szCs w:val="36"/>
                        </w:rPr>
                        <w:t xml:space="preserve"> </w:t>
                      </w:r>
                      <w:r>
                        <w:rPr>
                          <w:rFonts w:asciiTheme="majorHAnsi" w:hAnsiTheme="majorHAnsi" w:cstheme="majorHAnsi"/>
                          <w:b/>
                          <w:bCs/>
                          <w:color w:val="003263" w:themeColor="text2"/>
                          <w:sz w:val="36"/>
                          <w:szCs w:val="36"/>
                        </w:rPr>
                        <w:t>SIGNS</w:t>
                      </w:r>
                      <w:r w:rsidRPr="006C6D3E">
                        <w:rPr>
                          <w:color w:val="003263" w:themeColor="text2"/>
                          <w:sz w:val="36"/>
                          <w:szCs w:val="36"/>
                        </w:rPr>
                        <w:t xml:space="preserve"> </w:t>
                      </w:r>
                      <w:r>
                        <w:rPr>
                          <w:color w:val="003263" w:themeColor="text2"/>
                        </w:rPr>
                        <w:br/>
                      </w:r>
                      <w:r>
                        <w:rPr>
                          <w:color w:val="003263" w:themeColor="text2"/>
                          <w:w w:val="105"/>
                          <w:sz w:val="20"/>
                          <w:szCs w:val="20"/>
                        </w:rPr>
                        <w:t>Posted around Main Beach</w:t>
                      </w:r>
                    </w:p>
                  </w:txbxContent>
                </v:textbox>
              </v:shape>
            </w:pict>
          </mc:Fallback>
        </mc:AlternateContent>
      </w:r>
    </w:p>
    <w:p w14:paraId="6B295500" w14:textId="10CC00A4" w:rsidR="00D34DC7" w:rsidRPr="008D3A51" w:rsidRDefault="00616530" w:rsidP="00D34DC7">
      <w:pPr>
        <w:pStyle w:val="BodyText"/>
        <w:rPr>
          <w:sz w:val="24"/>
          <w:szCs w:val="24"/>
        </w:rPr>
      </w:pPr>
      <w:r w:rsidRPr="00616530">
        <w:rPr>
          <w:noProof/>
          <w:sz w:val="24"/>
          <w:szCs w:val="24"/>
        </w:rPr>
        <mc:AlternateContent>
          <mc:Choice Requires="wpg">
            <w:drawing>
              <wp:anchor distT="0" distB="0" distL="114300" distR="114300" simplePos="0" relativeHeight="251723776" behindDoc="0" locked="0" layoutInCell="1" allowOverlap="1" wp14:anchorId="485BF941" wp14:editId="185DCBB6">
                <wp:simplePos x="0" y="0"/>
                <wp:positionH relativeFrom="column">
                  <wp:posOffset>307560</wp:posOffset>
                </wp:positionH>
                <wp:positionV relativeFrom="paragraph">
                  <wp:posOffset>22225</wp:posOffset>
                </wp:positionV>
                <wp:extent cx="981075" cy="1524000"/>
                <wp:effectExtent l="0" t="0" r="9525" b="0"/>
                <wp:wrapNone/>
                <wp:docPr id="270" name="Group 270"/>
                <wp:cNvGraphicFramePr/>
                <a:graphic xmlns:a="http://schemas.openxmlformats.org/drawingml/2006/main">
                  <a:graphicData uri="http://schemas.microsoft.com/office/word/2010/wordprocessingGroup">
                    <wpg:wgp>
                      <wpg:cNvGrpSpPr/>
                      <wpg:grpSpPr>
                        <a:xfrm>
                          <a:off x="0" y="0"/>
                          <a:ext cx="981075" cy="1524000"/>
                          <a:chOff x="0" y="0"/>
                          <a:chExt cx="981075" cy="1524000"/>
                        </a:xfrm>
                      </wpg:grpSpPr>
                      <wps:wsp>
                        <wps:cNvPr id="271" name="Text Box 2"/>
                        <wps:cNvSpPr txBox="1">
                          <a:spLocks noChangeArrowheads="1"/>
                        </wps:cNvSpPr>
                        <wps:spPr bwMode="auto">
                          <a:xfrm>
                            <a:off x="0" y="723900"/>
                            <a:ext cx="981075" cy="800100"/>
                          </a:xfrm>
                          <a:prstGeom prst="rect">
                            <a:avLst/>
                          </a:prstGeom>
                          <a:noFill/>
                          <a:ln w="9525">
                            <a:noFill/>
                            <a:miter lim="800000"/>
                            <a:headEnd/>
                            <a:tailEnd/>
                          </a:ln>
                        </wps:spPr>
                        <wps:txbx>
                          <w:txbxContent>
                            <w:p w14:paraId="41D147A0" w14:textId="38522D13" w:rsidR="00616530" w:rsidRPr="006C6D3E" w:rsidRDefault="00616530" w:rsidP="00616530">
                              <w:pPr>
                                <w:jc w:val="center"/>
                                <w:rPr>
                                  <w:color w:val="003263" w:themeColor="text2"/>
                                </w:rPr>
                              </w:pPr>
                              <w:r>
                                <w:rPr>
                                  <w:rFonts w:asciiTheme="majorHAnsi" w:hAnsiTheme="majorHAnsi" w:cstheme="majorHAnsi"/>
                                  <w:b/>
                                  <w:bCs/>
                                  <w:color w:val="003263" w:themeColor="text2"/>
                                  <w:sz w:val="56"/>
                                  <w:szCs w:val="56"/>
                                </w:rPr>
                                <w:t>47</w:t>
                              </w:r>
                              <w:r w:rsidRPr="006C6D3E">
                                <w:rPr>
                                  <w:rFonts w:asciiTheme="majorHAnsi" w:hAnsiTheme="majorHAnsi" w:cstheme="majorHAnsi"/>
                                  <w:b/>
                                  <w:bCs/>
                                  <w:color w:val="003263" w:themeColor="text2"/>
                                  <w:sz w:val="36"/>
                                  <w:szCs w:val="36"/>
                                </w:rPr>
                                <w:t xml:space="preserve"> DAYS</w:t>
                              </w:r>
                              <w:r w:rsidRPr="006C6D3E">
                                <w:rPr>
                                  <w:color w:val="003263" w:themeColor="text2"/>
                                  <w:sz w:val="36"/>
                                  <w:szCs w:val="36"/>
                                </w:rPr>
                                <w:t xml:space="preserve"> </w:t>
                              </w:r>
                              <w:r>
                                <w:rPr>
                                  <w:color w:val="003263" w:themeColor="text2"/>
                                </w:rPr>
                                <w:br/>
                              </w:r>
                              <w:r w:rsidRPr="008D3A51">
                                <w:rPr>
                                  <w:color w:val="003263" w:themeColor="text2"/>
                                  <w:w w:val="105"/>
                                  <w:sz w:val="20"/>
                                  <w:szCs w:val="20"/>
                                </w:rPr>
                                <w:t>of engagement (</w:t>
                              </w:r>
                              <w:r>
                                <w:rPr>
                                  <w:color w:val="003263" w:themeColor="text2"/>
                                  <w:w w:val="105"/>
                                  <w:sz w:val="20"/>
                                  <w:szCs w:val="20"/>
                                </w:rPr>
                                <w:t>Year 1</w:t>
                              </w:r>
                              <w:r w:rsidRPr="008D3A51">
                                <w:rPr>
                                  <w:color w:val="003263" w:themeColor="text2"/>
                                  <w:w w:val="105"/>
                                  <w:sz w:val="20"/>
                                  <w:szCs w:val="20"/>
                                </w:rPr>
                                <w:t>)</w:t>
                              </w:r>
                            </w:p>
                          </w:txbxContent>
                        </wps:txbx>
                        <wps:bodyPr rot="0" vert="horz" wrap="square" lIns="0" tIns="0" rIns="0" bIns="0" anchor="t" anchorCtr="0">
                          <a:noAutofit/>
                        </wps:bodyPr>
                      </wps:wsp>
                      <wpg:grpSp>
                        <wpg:cNvPr id="272" name="Group 272"/>
                        <wpg:cNvGrpSpPr>
                          <a:grpSpLocks/>
                        </wpg:cNvGrpSpPr>
                        <wpg:grpSpPr bwMode="auto">
                          <a:xfrm>
                            <a:off x="123825" y="0"/>
                            <a:ext cx="739140" cy="731775"/>
                            <a:chOff x="695" y="-1591"/>
                            <a:chExt cx="1405" cy="1391"/>
                          </a:xfrm>
                        </wpg:grpSpPr>
                        <wps:wsp>
                          <wps:cNvPr id="273"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278"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279"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485BF941" id="Group 270" o:spid="_x0000_s1095" style="position:absolute;margin-left:24.2pt;margin-top:1.75pt;width:77.25pt;height:120pt;z-index:251723776" coordsize="981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">
                <v:shape id="_x0000_s1096" type="#_x0000_t202" style="position:absolute;top:7239;width:981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41D147A0" w14:textId="38522D13" w:rsidR="00616530" w:rsidRPr="006C6D3E" w:rsidRDefault="00616530" w:rsidP="00616530">
                        <w:pPr>
                          <w:jc w:val="center"/>
                          <w:rPr>
                            <w:color w:val="003263" w:themeColor="text2"/>
                          </w:rPr>
                        </w:pPr>
                        <w:r>
                          <w:rPr>
                            <w:rFonts w:asciiTheme="majorHAnsi" w:hAnsiTheme="majorHAnsi" w:cstheme="majorHAnsi"/>
                            <w:b/>
                            <w:bCs/>
                            <w:color w:val="003263" w:themeColor="text2"/>
                            <w:sz w:val="56"/>
                            <w:szCs w:val="56"/>
                          </w:rPr>
                          <w:t>47</w:t>
                        </w:r>
                        <w:r w:rsidRPr="006C6D3E">
                          <w:rPr>
                            <w:rFonts w:asciiTheme="majorHAnsi" w:hAnsiTheme="majorHAnsi" w:cstheme="majorHAnsi"/>
                            <w:b/>
                            <w:bCs/>
                            <w:color w:val="003263" w:themeColor="text2"/>
                            <w:sz w:val="36"/>
                            <w:szCs w:val="36"/>
                          </w:rPr>
                          <w:t xml:space="preserve"> DAYS</w:t>
                        </w:r>
                        <w:r w:rsidRPr="006C6D3E">
                          <w:rPr>
                            <w:color w:val="003263" w:themeColor="text2"/>
                            <w:sz w:val="36"/>
                            <w:szCs w:val="36"/>
                          </w:rPr>
                          <w:t xml:space="preserve"> </w:t>
                        </w:r>
                        <w:r>
                          <w:rPr>
                            <w:color w:val="003263" w:themeColor="text2"/>
                          </w:rPr>
                          <w:br/>
                        </w:r>
                        <w:r w:rsidRPr="008D3A51">
                          <w:rPr>
                            <w:color w:val="003263" w:themeColor="text2"/>
                            <w:w w:val="105"/>
                            <w:sz w:val="20"/>
                            <w:szCs w:val="20"/>
                          </w:rPr>
                          <w:t>of engagement (</w:t>
                        </w:r>
                        <w:r>
                          <w:rPr>
                            <w:color w:val="003263" w:themeColor="text2"/>
                            <w:w w:val="105"/>
                            <w:sz w:val="20"/>
                            <w:szCs w:val="20"/>
                          </w:rPr>
                          <w:t>Year 1</w:t>
                        </w:r>
                        <w:r w:rsidRPr="008D3A51">
                          <w:rPr>
                            <w:color w:val="003263" w:themeColor="text2"/>
                            <w:w w:val="105"/>
                            <w:sz w:val="20"/>
                            <w:szCs w:val="20"/>
                          </w:rPr>
                          <w:t>)</w:t>
                        </w:r>
                      </w:p>
                    </w:txbxContent>
                  </v:textbox>
                </v:shape>
                <v:group id="Group 272" o:spid="_x0000_s1097" style="position:absolute;left:1238;width:7391;height:7317" coordorigin="695,-1591" coordsize="1405,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3" o:spid="_x0000_s1098"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99"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100"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101"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102"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" strokecolor="#003263" strokeweight=".94686mm"/>
                  <v:line id="Line 8" o:spid="_x0000_s1103"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" strokecolor="#003263" strokeweight=".94686mm"/>
                  <v:shape id="Freeform 9" o:spid="_x0000_s1104"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" path="m81,l,235r242,83l323,83,81,xe" stroked="f">
                    <v:path arrowok="t" o:connecttype="custom" o:connectlocs="81,-1147;0,-912;242,-829;323,-1064;81,-1147" o:connectangles="0,0,0,0,0"/>
                  </v:shape>
                  <v:shape id="Freeform 10" o:spid="_x0000_s1105"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" path="m81,l,235r242,83l323,83,81,xe" filled="f" strokecolor="#003263" strokeweight=".78175mm">
                    <v:path arrowok="t" o:connecttype="custom" o:connectlocs="81,-1147;0,-912;242,-829;323,-1064;81,-1147" o:connectangles="0,0,0,0,0"/>
                  </v:shape>
                  <v:shape id="Freeform 11" o:spid="_x0000_s1106"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" path="m81,l,235r241,84l322,84,81,xe" stroked="f">
                    <v:path arrowok="t" o:connecttype="custom" o:connectlocs="81,-1066;0,-831;241,-747;322,-982;81,-1066" o:connectangles="0,0,0,0,0"/>
                  </v:shape>
                  <v:shape id="Freeform 12" o:spid="_x0000_s1107"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" path="m81,l,235r241,84l322,84,81,xe" filled="f" strokecolor="#003263" strokeweight=".78175mm">
                    <v:path arrowok="t" o:connecttype="custom" o:connectlocs="81,-1066;0,-831;241,-747;322,-982;81,-1066" o:connectangles="0,0,0,0,0"/>
                  </v:shape>
                  <v:shape id="Freeform 13" o:spid="_x0000_s1108"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" path="m81,l,235r242,83l322,83,81,xe" stroked="f">
                    <v:path arrowok="t" o:connecttype="custom" o:connectlocs="81,-984;0,-749;242,-666;322,-901;81,-984" o:connectangles="0,0,0,0,0"/>
                  </v:shape>
                  <v:shape id="Freeform 14" o:spid="_x0000_s1109"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" path="m81,l,235r242,83l322,83,81,xe" filled="f" strokecolor="#003263" strokeweight=".78175mm">
                    <v:path arrowok="t" o:connecttype="custom" o:connectlocs="81,-984;0,-749;242,-666;322,-901;81,-984" o:connectangles="0,0,0,0,0"/>
                  </v:shape>
                  <v:shape id="Freeform 15" o:spid="_x0000_s1110"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" path="m81,l,235r242,84l323,84,81,xe" stroked="f">
                    <v:path arrowok="t" o:connecttype="custom" o:connectlocs="81,-917;0,-682;242,-598;323,-833;81,-917" o:connectangles="0,0,0,0,0"/>
                  </v:shape>
                  <v:shape id="Freeform 16" o:spid="_x0000_s1111"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" path="m81,l,235r242,84l323,84,81,xe" filled="f" strokecolor="#003263" strokeweight=".78175mm">
                    <v:path arrowok="t" o:connecttype="custom" o:connectlocs="81,-917;0,-682;242,-598;323,-833;81,-917" o:connectangles="0,0,0,0,0"/>
                  </v:shape>
                  <v:shape id="Freeform 17" o:spid="_x0000_s1112"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" path="m81,l,235r242,83l323,83,81,xe" stroked="f">
                    <v:path arrowok="t" o:connecttype="custom" o:connectlocs="81,-835;0,-600;242,-517;323,-752;81,-835" o:connectangles="0,0,0,0,0"/>
                  </v:shape>
                  <v:shape id="Freeform 18" o:spid="_x0000_s1113"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" path="m81,l,235r242,83l323,83,81,xe" filled="f" strokecolor="#003263" strokeweight=".78175mm">
                    <v:path arrowok="t" o:connecttype="custom" o:connectlocs="81,-835;0,-600;242,-517;323,-752;81,-835" o:connectangles="0,0,0,0,0"/>
                  </v:shape>
                  <v:shape id="Freeform 19" o:spid="_x0000_s1114"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" path="m81,l,235r242,83l323,83,81,xe" stroked="f">
                    <v:path arrowok="t" o:connecttype="custom" o:connectlocs="81,-753;0,-518;242,-435;323,-670;81,-753" o:connectangles="0,0,0,0,0"/>
                  </v:shape>
                  <v:shape id="Freeform 20" o:spid="_x0000_s1115"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" path="m81,l,235r242,83l323,83,81,xe" filled="f" strokecolor="#003263" strokeweight=".78175mm">
                    <v:path arrowok="t" o:connecttype="custom" o:connectlocs="81,-753;0,-518;242,-435;323,-670;81,-753" o:connectangles="0,0,0,0,0"/>
                  </v:shape>
                </v:group>
              </v:group>
            </w:pict>
          </mc:Fallback>
        </mc:AlternateContent>
      </w:r>
    </w:p>
    <w:p w14:paraId="2BAEDE35" w14:textId="77777777" w:rsidR="00D34DC7" w:rsidRPr="008D3A51" w:rsidRDefault="00D34DC7" w:rsidP="00D34DC7">
      <w:pPr>
        <w:pStyle w:val="BodyText"/>
        <w:rPr>
          <w:sz w:val="24"/>
          <w:szCs w:val="24"/>
        </w:rPr>
      </w:pPr>
    </w:p>
    <w:p w14:paraId="6E8F5ECF" w14:textId="77777777" w:rsidR="00D34DC7" w:rsidRPr="008D3A51" w:rsidRDefault="00D34DC7" w:rsidP="00D34DC7">
      <w:pPr>
        <w:pStyle w:val="BodyText"/>
        <w:rPr>
          <w:sz w:val="24"/>
          <w:szCs w:val="24"/>
        </w:rPr>
      </w:pPr>
    </w:p>
    <w:p w14:paraId="0D3516F3" w14:textId="77777777" w:rsidR="00D34DC7" w:rsidRPr="008D3A51" w:rsidRDefault="00D34DC7" w:rsidP="00D34DC7">
      <w:pPr>
        <w:pStyle w:val="BodyText"/>
        <w:rPr>
          <w:sz w:val="24"/>
          <w:szCs w:val="24"/>
        </w:rPr>
      </w:pPr>
    </w:p>
    <w:p w14:paraId="48BE238C" w14:textId="77777777" w:rsidR="00D34DC7" w:rsidRPr="008D3A51" w:rsidRDefault="00D34DC7" w:rsidP="00D34DC7">
      <w:pPr>
        <w:pStyle w:val="BodyText"/>
        <w:rPr>
          <w:sz w:val="24"/>
          <w:szCs w:val="24"/>
        </w:rPr>
      </w:pPr>
    </w:p>
    <w:p w14:paraId="41667F56" w14:textId="0F6D40F3" w:rsidR="00D34DC7" w:rsidRPr="008D3A51" w:rsidRDefault="00D34DC7" w:rsidP="00D34DC7">
      <w:pPr>
        <w:pStyle w:val="BodyText"/>
        <w:rPr>
          <w:sz w:val="24"/>
          <w:szCs w:val="24"/>
        </w:rPr>
      </w:pPr>
    </w:p>
    <w:p w14:paraId="142FD90A" w14:textId="77777777" w:rsidR="00D34DC7" w:rsidRPr="008D3A51" w:rsidRDefault="00D34DC7" w:rsidP="00D34DC7">
      <w:pPr>
        <w:pStyle w:val="BodyText"/>
        <w:rPr>
          <w:sz w:val="24"/>
          <w:szCs w:val="24"/>
        </w:rPr>
      </w:pPr>
    </w:p>
    <w:p w14:paraId="0AA62376" w14:textId="4653CE26" w:rsidR="00D34DC7" w:rsidRPr="008D3A51" w:rsidRDefault="00616530" w:rsidP="00D34DC7">
      <w:pPr>
        <w:pStyle w:val="BodyText"/>
        <w:rPr>
          <w:sz w:val="24"/>
          <w:szCs w:val="24"/>
        </w:rPr>
      </w:pPr>
      <w:r w:rsidRPr="00616530">
        <w:rPr>
          <w:noProof/>
          <w:sz w:val="24"/>
          <w:szCs w:val="24"/>
        </w:rPr>
        <mc:AlternateContent>
          <mc:Choice Requires="wpg">
            <w:drawing>
              <wp:anchor distT="0" distB="0" distL="114300" distR="114300" simplePos="0" relativeHeight="251727872" behindDoc="0" locked="0" layoutInCell="1" allowOverlap="1" wp14:anchorId="79BB48C5" wp14:editId="2A45AD36">
                <wp:simplePos x="0" y="0"/>
                <wp:positionH relativeFrom="column">
                  <wp:posOffset>3387725</wp:posOffset>
                </wp:positionH>
                <wp:positionV relativeFrom="paragraph">
                  <wp:posOffset>59055</wp:posOffset>
                </wp:positionV>
                <wp:extent cx="1314450" cy="785495"/>
                <wp:effectExtent l="0" t="0" r="0" b="0"/>
                <wp:wrapNone/>
                <wp:docPr id="305" name="Group 305"/>
                <wp:cNvGraphicFramePr/>
                <a:graphic xmlns:a="http://schemas.openxmlformats.org/drawingml/2006/main">
                  <a:graphicData uri="http://schemas.microsoft.com/office/word/2010/wordprocessingGroup">
                    <wpg:wgp>
                      <wpg:cNvGrpSpPr/>
                      <wpg:grpSpPr>
                        <a:xfrm>
                          <a:off x="0" y="0"/>
                          <a:ext cx="1314450" cy="785495"/>
                          <a:chOff x="419100" y="171450"/>
                          <a:chExt cx="1314777" cy="785813"/>
                        </a:xfrm>
                      </wpg:grpSpPr>
                      <wpg:grpSp>
                        <wpg:cNvPr id="306" name="Group 306"/>
                        <wpg:cNvGrpSpPr>
                          <a:grpSpLocks/>
                        </wpg:cNvGrpSpPr>
                        <wpg:grpSpPr bwMode="auto">
                          <a:xfrm>
                            <a:off x="419100" y="171450"/>
                            <a:ext cx="374015" cy="475615"/>
                            <a:chOff x="6115" y="604"/>
                            <a:chExt cx="589" cy="749"/>
                          </a:xfrm>
                        </wpg:grpSpPr>
                        <wps:wsp>
                          <wps:cNvPr id="315" name="AutoShape 40"/>
                          <wps:cNvSpPr>
                            <a:spLocks/>
                          </wps:cNvSpPr>
                          <wps:spPr bwMode="auto">
                            <a:xfrm>
                              <a:off x="6115" y="604"/>
                              <a:ext cx="589" cy="749"/>
                            </a:xfrm>
                            <a:custGeom>
                              <a:avLst/>
                              <a:gdLst>
                                <a:gd name="T0" fmla="+- 0 5616 5455"/>
                                <a:gd name="T1" fmla="*/ T0 w 589"/>
                                <a:gd name="T2" fmla="+- 0 346 334"/>
                                <a:gd name="T3" fmla="*/ 346 h 749"/>
                                <a:gd name="T4" fmla="+- 0 5535 5455"/>
                                <a:gd name="T5" fmla="*/ T4 w 589"/>
                                <a:gd name="T6" fmla="+- 0 427 334"/>
                                <a:gd name="T7" fmla="*/ 427 h 749"/>
                                <a:gd name="T8" fmla="+- 0 5526 5455"/>
                                <a:gd name="T9" fmla="*/ T8 w 589"/>
                                <a:gd name="T10" fmla="+- 0 519 334"/>
                                <a:gd name="T11" fmla="*/ 519 h 749"/>
                                <a:gd name="T12" fmla="+- 0 5552 5455"/>
                                <a:gd name="T13" fmla="*/ T12 w 589"/>
                                <a:gd name="T14" fmla="+- 0 576 334"/>
                                <a:gd name="T15" fmla="*/ 576 h 749"/>
                                <a:gd name="T16" fmla="+- 0 5534 5455"/>
                                <a:gd name="T17" fmla="*/ T16 w 589"/>
                                <a:gd name="T18" fmla="+- 0 620 334"/>
                                <a:gd name="T19" fmla="*/ 620 h 749"/>
                                <a:gd name="T20" fmla="+- 0 5480 5455"/>
                                <a:gd name="T21" fmla="*/ T20 w 589"/>
                                <a:gd name="T22" fmla="+- 0 687 334"/>
                                <a:gd name="T23" fmla="*/ 687 h 749"/>
                                <a:gd name="T24" fmla="+- 0 5455 5455"/>
                                <a:gd name="T25" fmla="*/ T24 w 589"/>
                                <a:gd name="T26" fmla="+- 0 833 334"/>
                                <a:gd name="T27" fmla="*/ 833 h 749"/>
                                <a:gd name="T28" fmla="+- 0 5467 5455"/>
                                <a:gd name="T29" fmla="*/ T28 w 589"/>
                                <a:gd name="T30" fmla="+- 0 878 334"/>
                                <a:gd name="T31" fmla="*/ 878 h 749"/>
                                <a:gd name="T32" fmla="+- 0 5505 5455"/>
                                <a:gd name="T33" fmla="*/ T32 w 589"/>
                                <a:gd name="T34" fmla="+- 0 903 334"/>
                                <a:gd name="T35" fmla="*/ 903 h 749"/>
                                <a:gd name="T36" fmla="+- 0 5585 5455"/>
                                <a:gd name="T37" fmla="*/ T36 w 589"/>
                                <a:gd name="T38" fmla="+- 0 914 334"/>
                                <a:gd name="T39" fmla="*/ 914 h 749"/>
                                <a:gd name="T40" fmla="+- 0 5668 5455"/>
                                <a:gd name="T41" fmla="*/ T40 w 589"/>
                                <a:gd name="T42" fmla="+- 0 919 334"/>
                                <a:gd name="T43" fmla="*/ 919 h 749"/>
                                <a:gd name="T44" fmla="+- 0 5730 5455"/>
                                <a:gd name="T45" fmla="*/ T44 w 589"/>
                                <a:gd name="T46" fmla="+- 0 1035 334"/>
                                <a:gd name="T47" fmla="*/ 1035 h 749"/>
                                <a:gd name="T48" fmla="+- 0 5855 5455"/>
                                <a:gd name="T49" fmla="*/ T48 w 589"/>
                                <a:gd name="T50" fmla="+- 0 1082 334"/>
                                <a:gd name="T51" fmla="*/ 1082 h 749"/>
                                <a:gd name="T52" fmla="+- 0 5981 5455"/>
                                <a:gd name="T53" fmla="*/ T52 w 589"/>
                                <a:gd name="T54" fmla="+- 0 1032 334"/>
                                <a:gd name="T55" fmla="*/ 1032 h 749"/>
                                <a:gd name="T56" fmla="+- 0 5800 5455"/>
                                <a:gd name="T57" fmla="*/ T56 w 589"/>
                                <a:gd name="T58" fmla="+- 0 1021 334"/>
                                <a:gd name="T59" fmla="*/ 1021 h 749"/>
                                <a:gd name="T60" fmla="+- 0 5726 5455"/>
                                <a:gd name="T61" fmla="*/ T60 w 589"/>
                                <a:gd name="T62" fmla="+- 0 948 334"/>
                                <a:gd name="T63" fmla="*/ 948 h 749"/>
                                <a:gd name="T64" fmla="+- 0 5715 5455"/>
                                <a:gd name="T65" fmla="*/ T64 w 589"/>
                                <a:gd name="T66" fmla="+- 0 894 334"/>
                                <a:gd name="T67" fmla="*/ 894 h 749"/>
                                <a:gd name="T68" fmla="+- 0 5668 5455"/>
                                <a:gd name="T69" fmla="*/ T68 w 589"/>
                                <a:gd name="T70" fmla="+- 0 868 334"/>
                                <a:gd name="T71" fmla="*/ 868 h 749"/>
                                <a:gd name="T72" fmla="+- 0 5590 5455"/>
                                <a:gd name="T73" fmla="*/ T72 w 589"/>
                                <a:gd name="T74" fmla="+- 0 864 334"/>
                                <a:gd name="T75" fmla="*/ 864 h 749"/>
                                <a:gd name="T76" fmla="+- 0 5514 5455"/>
                                <a:gd name="T77" fmla="*/ T76 w 589"/>
                                <a:gd name="T78" fmla="+- 0 853 334"/>
                                <a:gd name="T79" fmla="*/ 853 h 749"/>
                                <a:gd name="T80" fmla="+- 0 5503 5455"/>
                                <a:gd name="T81" fmla="*/ T80 w 589"/>
                                <a:gd name="T82" fmla="+- 0 846 334"/>
                                <a:gd name="T83" fmla="*/ 846 h 749"/>
                                <a:gd name="T84" fmla="+- 0 5517 5455"/>
                                <a:gd name="T85" fmla="*/ T84 w 589"/>
                                <a:gd name="T86" fmla="+- 0 736 334"/>
                                <a:gd name="T87" fmla="*/ 736 h 749"/>
                                <a:gd name="T88" fmla="+- 0 5554 5455"/>
                                <a:gd name="T89" fmla="*/ T88 w 589"/>
                                <a:gd name="T90" fmla="+- 0 666 334"/>
                                <a:gd name="T91" fmla="*/ 666 h 749"/>
                                <a:gd name="T92" fmla="+- 0 5628 5455"/>
                                <a:gd name="T93" fmla="*/ T92 w 589"/>
                                <a:gd name="T94" fmla="+- 0 639 334"/>
                                <a:gd name="T95" fmla="*/ 639 h 749"/>
                                <a:gd name="T96" fmla="+- 0 5814 5455"/>
                                <a:gd name="T97" fmla="*/ T96 w 589"/>
                                <a:gd name="T98" fmla="+- 0 617 334"/>
                                <a:gd name="T99" fmla="*/ 617 h 749"/>
                                <a:gd name="T100" fmla="+- 0 5789 5455"/>
                                <a:gd name="T101" fmla="*/ T100 w 589"/>
                                <a:gd name="T102" fmla="+- 0 589 334"/>
                                <a:gd name="T103" fmla="*/ 589 h 749"/>
                                <a:gd name="T104" fmla="+- 0 5635 5455"/>
                                <a:gd name="T105" fmla="*/ T104 w 589"/>
                                <a:gd name="T106" fmla="+- 0 581 334"/>
                                <a:gd name="T107" fmla="*/ 581 h 749"/>
                                <a:gd name="T108" fmla="+- 0 5580 5455"/>
                                <a:gd name="T109" fmla="*/ T108 w 589"/>
                                <a:gd name="T110" fmla="+- 0 526 334"/>
                                <a:gd name="T111" fmla="*/ 526 h 749"/>
                                <a:gd name="T112" fmla="+- 0 5580 5455"/>
                                <a:gd name="T113" fmla="*/ T112 w 589"/>
                                <a:gd name="T114" fmla="+- 0 446 334"/>
                                <a:gd name="T115" fmla="*/ 446 h 749"/>
                                <a:gd name="T116" fmla="+- 0 5635 5455"/>
                                <a:gd name="T117" fmla="*/ T116 w 589"/>
                                <a:gd name="T118" fmla="+- 0 391 334"/>
                                <a:gd name="T119" fmla="*/ 391 h 749"/>
                                <a:gd name="T120" fmla="+- 0 5788 5455"/>
                                <a:gd name="T121" fmla="*/ T120 w 589"/>
                                <a:gd name="T122" fmla="+- 0 382 334"/>
                                <a:gd name="T123" fmla="*/ 382 h 749"/>
                                <a:gd name="T124" fmla="+- 0 5736 5455"/>
                                <a:gd name="T125" fmla="*/ T124 w 589"/>
                                <a:gd name="T126" fmla="+- 0 346 334"/>
                                <a:gd name="T127" fmla="*/ 346 h 749"/>
                                <a:gd name="T128" fmla="+- 0 5978 5455"/>
                                <a:gd name="T129" fmla="*/ T128 w 589"/>
                                <a:gd name="T130" fmla="+- 0 756 334"/>
                                <a:gd name="T131" fmla="*/ 756 h 749"/>
                                <a:gd name="T132" fmla="+- 0 5908 5455"/>
                                <a:gd name="T133" fmla="*/ T132 w 589"/>
                                <a:gd name="T134" fmla="+- 0 767 334"/>
                                <a:gd name="T135" fmla="*/ 767 h 749"/>
                                <a:gd name="T136" fmla="+- 0 5982 5455"/>
                                <a:gd name="T137" fmla="*/ T136 w 589"/>
                                <a:gd name="T138" fmla="+- 0 840 334"/>
                                <a:gd name="T139" fmla="*/ 840 h 749"/>
                                <a:gd name="T140" fmla="+- 0 5993 5455"/>
                                <a:gd name="T141" fmla="*/ T140 w 589"/>
                                <a:gd name="T142" fmla="+- 0 895 334"/>
                                <a:gd name="T143" fmla="*/ 895 h 749"/>
                                <a:gd name="T144" fmla="+- 0 5952 5455"/>
                                <a:gd name="T145" fmla="*/ T144 w 589"/>
                                <a:gd name="T146" fmla="+- 0 992 334"/>
                                <a:gd name="T147" fmla="*/ 992 h 749"/>
                                <a:gd name="T148" fmla="+- 0 5854 5455"/>
                                <a:gd name="T149" fmla="*/ T148 w 589"/>
                                <a:gd name="T150" fmla="+- 0 1032 334"/>
                                <a:gd name="T151" fmla="*/ 1032 h 749"/>
                                <a:gd name="T152" fmla="+- 0 5988 5455"/>
                                <a:gd name="T153" fmla="*/ T152 w 589"/>
                                <a:gd name="T154" fmla="+- 0 1027 334"/>
                                <a:gd name="T155" fmla="*/ 1027 h 749"/>
                                <a:gd name="T156" fmla="+- 0 6044 5455"/>
                                <a:gd name="T157" fmla="*/ T156 w 589"/>
                                <a:gd name="T158" fmla="+- 0 895 334"/>
                                <a:gd name="T159" fmla="*/ 895 h 749"/>
                                <a:gd name="T160" fmla="+- 0 5996 5455"/>
                                <a:gd name="T161" fmla="*/ T160 w 589"/>
                                <a:gd name="T162" fmla="+- 0 771 334"/>
                                <a:gd name="T163" fmla="*/ 771 h 749"/>
                                <a:gd name="T164" fmla="+- 0 5840 5455"/>
                                <a:gd name="T165" fmla="*/ T164 w 589"/>
                                <a:gd name="T166" fmla="+- 0 639 334"/>
                                <a:gd name="T167" fmla="*/ 639 h 749"/>
                                <a:gd name="T168" fmla="+- 0 5757 5455"/>
                                <a:gd name="T169" fmla="*/ T168 w 589"/>
                                <a:gd name="T170" fmla="+- 0 644 334"/>
                                <a:gd name="T171" fmla="*/ 644 h 749"/>
                                <a:gd name="T172" fmla="+- 0 5810 5455"/>
                                <a:gd name="T173" fmla="*/ T172 w 589"/>
                                <a:gd name="T174" fmla="+- 0 680 334"/>
                                <a:gd name="T175" fmla="*/ 680 h 749"/>
                                <a:gd name="T176" fmla="+- 0 5769 5455"/>
                                <a:gd name="T177" fmla="*/ T176 w 589"/>
                                <a:gd name="T178" fmla="+- 0 727 334"/>
                                <a:gd name="T179" fmla="*/ 727 h 749"/>
                                <a:gd name="T180" fmla="+- 0 5685 5455"/>
                                <a:gd name="T181" fmla="*/ T180 w 589"/>
                                <a:gd name="T182" fmla="+- 0 810 334"/>
                                <a:gd name="T183" fmla="*/ 810 h 749"/>
                                <a:gd name="T184" fmla="+- 0 5720 5455"/>
                                <a:gd name="T185" fmla="*/ T184 w 589"/>
                                <a:gd name="T186" fmla="+- 0 868 334"/>
                                <a:gd name="T187" fmla="*/ 868 h 749"/>
                                <a:gd name="T188" fmla="+- 0 5756 5455"/>
                                <a:gd name="T189" fmla="*/ T188 w 589"/>
                                <a:gd name="T190" fmla="+- 0 796 334"/>
                                <a:gd name="T191" fmla="*/ 796 h 749"/>
                                <a:gd name="T192" fmla="+- 0 5854 5455"/>
                                <a:gd name="T193" fmla="*/ T192 w 589"/>
                                <a:gd name="T194" fmla="+- 0 756 334"/>
                                <a:gd name="T195" fmla="*/ 756 h 749"/>
                                <a:gd name="T196" fmla="+- 0 5944 5455"/>
                                <a:gd name="T197" fmla="*/ T196 w 589"/>
                                <a:gd name="T198" fmla="+- 0 730 334"/>
                                <a:gd name="T199" fmla="*/ 730 h 749"/>
                                <a:gd name="T200" fmla="+- 0 5866 5455"/>
                                <a:gd name="T201" fmla="*/ T200 w 589"/>
                                <a:gd name="T202" fmla="+- 0 673 334"/>
                                <a:gd name="T203" fmla="*/ 673 h 749"/>
                                <a:gd name="T204" fmla="+- 0 5840 5455"/>
                                <a:gd name="T205" fmla="*/ T204 w 589"/>
                                <a:gd name="T206" fmla="+- 0 639 334"/>
                                <a:gd name="T207" fmla="*/ 639 h 749"/>
                                <a:gd name="T208" fmla="+- 0 5676 5455"/>
                                <a:gd name="T209" fmla="*/ T208 w 589"/>
                                <a:gd name="T210" fmla="+- 0 382 334"/>
                                <a:gd name="T211" fmla="*/ 382 h 749"/>
                                <a:gd name="T212" fmla="+- 0 5749 5455"/>
                                <a:gd name="T213" fmla="*/ T212 w 589"/>
                                <a:gd name="T214" fmla="+- 0 413 334"/>
                                <a:gd name="T215" fmla="*/ 413 h 749"/>
                                <a:gd name="T216" fmla="+- 0 5779 5455"/>
                                <a:gd name="T217" fmla="*/ T216 w 589"/>
                                <a:gd name="T218" fmla="+- 0 486 334"/>
                                <a:gd name="T219" fmla="*/ 486 h 749"/>
                                <a:gd name="T220" fmla="+- 0 5749 5455"/>
                                <a:gd name="T221" fmla="*/ T220 w 589"/>
                                <a:gd name="T222" fmla="+- 0 559 334"/>
                                <a:gd name="T223" fmla="*/ 559 h 749"/>
                                <a:gd name="T224" fmla="+- 0 5676 5455"/>
                                <a:gd name="T225" fmla="*/ T224 w 589"/>
                                <a:gd name="T226" fmla="+- 0 589 334"/>
                                <a:gd name="T227" fmla="*/ 589 h 749"/>
                                <a:gd name="T228" fmla="+- 0 5800 5455"/>
                                <a:gd name="T229" fmla="*/ T228 w 589"/>
                                <a:gd name="T230" fmla="+- 0 576 334"/>
                                <a:gd name="T231" fmla="*/ 576 h 749"/>
                                <a:gd name="T232" fmla="+- 0 5827 5455"/>
                                <a:gd name="T233" fmla="*/ T232 w 589"/>
                                <a:gd name="T234" fmla="+- 0 519 334"/>
                                <a:gd name="T235" fmla="*/ 519 h 749"/>
                                <a:gd name="T236" fmla="+- 0 5818 5455"/>
                                <a:gd name="T237" fmla="*/ T236 w 589"/>
                                <a:gd name="T238" fmla="+- 0 427 334"/>
                                <a:gd name="T239" fmla="*/ 427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9" h="749">
                                  <a:moveTo>
                                    <a:pt x="221" y="0"/>
                                  </a:moveTo>
                                  <a:lnTo>
                                    <a:pt x="161" y="12"/>
                                  </a:lnTo>
                                  <a:lnTo>
                                    <a:pt x="113" y="44"/>
                                  </a:lnTo>
                                  <a:lnTo>
                                    <a:pt x="80" y="93"/>
                                  </a:lnTo>
                                  <a:lnTo>
                                    <a:pt x="67" y="152"/>
                                  </a:lnTo>
                                  <a:lnTo>
                                    <a:pt x="71" y="185"/>
                                  </a:lnTo>
                                  <a:lnTo>
                                    <a:pt x="81" y="215"/>
                                  </a:lnTo>
                                  <a:lnTo>
                                    <a:pt x="97" y="242"/>
                                  </a:lnTo>
                                  <a:lnTo>
                                    <a:pt x="118" y="265"/>
                                  </a:lnTo>
                                  <a:lnTo>
                                    <a:pt x="79" y="286"/>
                                  </a:lnTo>
                                  <a:lnTo>
                                    <a:pt x="48" y="316"/>
                                  </a:lnTo>
                                  <a:lnTo>
                                    <a:pt x="25" y="353"/>
                                  </a:lnTo>
                                  <a:lnTo>
                                    <a:pt x="13" y="397"/>
                                  </a:lnTo>
                                  <a:lnTo>
                                    <a:pt x="0" y="499"/>
                                  </a:lnTo>
                                  <a:lnTo>
                                    <a:pt x="2" y="523"/>
                                  </a:lnTo>
                                  <a:lnTo>
                                    <a:pt x="12" y="544"/>
                                  </a:lnTo>
                                  <a:lnTo>
                                    <a:pt x="28" y="560"/>
                                  </a:lnTo>
                                  <a:lnTo>
                                    <a:pt x="50" y="569"/>
                                  </a:lnTo>
                                  <a:lnTo>
                                    <a:pt x="90" y="575"/>
                                  </a:lnTo>
                                  <a:lnTo>
                                    <a:pt x="130" y="580"/>
                                  </a:lnTo>
                                  <a:lnTo>
                                    <a:pt x="171" y="584"/>
                                  </a:lnTo>
                                  <a:lnTo>
                                    <a:pt x="213" y="585"/>
                                  </a:lnTo>
                                  <a:lnTo>
                                    <a:pt x="233" y="649"/>
                                  </a:lnTo>
                                  <a:lnTo>
                                    <a:pt x="275" y="701"/>
                                  </a:lnTo>
                                  <a:lnTo>
                                    <a:pt x="332" y="736"/>
                                  </a:lnTo>
                                  <a:lnTo>
                                    <a:pt x="400" y="748"/>
                                  </a:lnTo>
                                  <a:lnTo>
                                    <a:pt x="473" y="734"/>
                                  </a:lnTo>
                                  <a:lnTo>
                                    <a:pt x="526" y="698"/>
                                  </a:lnTo>
                                  <a:lnTo>
                                    <a:pt x="399" y="698"/>
                                  </a:lnTo>
                                  <a:lnTo>
                                    <a:pt x="345" y="687"/>
                                  </a:lnTo>
                                  <a:lnTo>
                                    <a:pt x="301" y="658"/>
                                  </a:lnTo>
                                  <a:lnTo>
                                    <a:pt x="271" y="614"/>
                                  </a:lnTo>
                                  <a:lnTo>
                                    <a:pt x="260" y="561"/>
                                  </a:lnTo>
                                  <a:lnTo>
                                    <a:pt x="260" y="560"/>
                                  </a:lnTo>
                                  <a:lnTo>
                                    <a:pt x="265" y="534"/>
                                  </a:lnTo>
                                  <a:lnTo>
                                    <a:pt x="213" y="534"/>
                                  </a:lnTo>
                                  <a:lnTo>
                                    <a:pt x="174" y="533"/>
                                  </a:lnTo>
                                  <a:lnTo>
                                    <a:pt x="135" y="530"/>
                                  </a:lnTo>
                                  <a:lnTo>
                                    <a:pt x="97" y="525"/>
                                  </a:lnTo>
                                  <a:lnTo>
                                    <a:pt x="59" y="519"/>
                                  </a:lnTo>
                                  <a:lnTo>
                                    <a:pt x="53" y="518"/>
                                  </a:lnTo>
                                  <a:lnTo>
                                    <a:pt x="48" y="512"/>
                                  </a:lnTo>
                                  <a:lnTo>
                                    <a:pt x="49" y="505"/>
                                  </a:lnTo>
                                  <a:lnTo>
                                    <a:pt x="62" y="402"/>
                                  </a:lnTo>
                                  <a:lnTo>
                                    <a:pt x="74" y="363"/>
                                  </a:lnTo>
                                  <a:lnTo>
                                    <a:pt x="99" y="332"/>
                                  </a:lnTo>
                                  <a:lnTo>
                                    <a:pt x="133" y="312"/>
                                  </a:lnTo>
                                  <a:lnTo>
                                    <a:pt x="173" y="305"/>
                                  </a:lnTo>
                                  <a:lnTo>
                                    <a:pt x="385" y="305"/>
                                  </a:lnTo>
                                  <a:lnTo>
                                    <a:pt x="359" y="283"/>
                                  </a:lnTo>
                                  <a:lnTo>
                                    <a:pt x="324" y="265"/>
                                  </a:lnTo>
                                  <a:lnTo>
                                    <a:pt x="334" y="255"/>
                                  </a:lnTo>
                                  <a:lnTo>
                                    <a:pt x="221" y="255"/>
                                  </a:lnTo>
                                  <a:lnTo>
                                    <a:pt x="180" y="247"/>
                                  </a:lnTo>
                                  <a:lnTo>
                                    <a:pt x="147" y="225"/>
                                  </a:lnTo>
                                  <a:lnTo>
                                    <a:pt x="125" y="192"/>
                                  </a:lnTo>
                                  <a:lnTo>
                                    <a:pt x="117" y="152"/>
                                  </a:lnTo>
                                  <a:lnTo>
                                    <a:pt x="125" y="112"/>
                                  </a:lnTo>
                                  <a:lnTo>
                                    <a:pt x="147" y="79"/>
                                  </a:lnTo>
                                  <a:lnTo>
                                    <a:pt x="180" y="57"/>
                                  </a:lnTo>
                                  <a:lnTo>
                                    <a:pt x="221" y="48"/>
                                  </a:lnTo>
                                  <a:lnTo>
                                    <a:pt x="333" y="48"/>
                                  </a:lnTo>
                                  <a:lnTo>
                                    <a:pt x="330" y="44"/>
                                  </a:lnTo>
                                  <a:lnTo>
                                    <a:pt x="281" y="12"/>
                                  </a:lnTo>
                                  <a:lnTo>
                                    <a:pt x="221" y="0"/>
                                  </a:lnTo>
                                  <a:close/>
                                  <a:moveTo>
                                    <a:pt x="523" y="422"/>
                                  </a:moveTo>
                                  <a:lnTo>
                                    <a:pt x="399" y="422"/>
                                  </a:lnTo>
                                  <a:lnTo>
                                    <a:pt x="453" y="433"/>
                                  </a:lnTo>
                                  <a:lnTo>
                                    <a:pt x="497" y="462"/>
                                  </a:lnTo>
                                  <a:lnTo>
                                    <a:pt x="527" y="506"/>
                                  </a:lnTo>
                                  <a:lnTo>
                                    <a:pt x="538" y="560"/>
                                  </a:lnTo>
                                  <a:lnTo>
                                    <a:pt x="538" y="561"/>
                                  </a:lnTo>
                                  <a:lnTo>
                                    <a:pt x="527" y="614"/>
                                  </a:lnTo>
                                  <a:lnTo>
                                    <a:pt x="497" y="658"/>
                                  </a:lnTo>
                                  <a:lnTo>
                                    <a:pt x="453" y="687"/>
                                  </a:lnTo>
                                  <a:lnTo>
                                    <a:pt x="399" y="698"/>
                                  </a:lnTo>
                                  <a:lnTo>
                                    <a:pt x="526" y="698"/>
                                  </a:lnTo>
                                  <a:lnTo>
                                    <a:pt x="533" y="693"/>
                                  </a:lnTo>
                                  <a:lnTo>
                                    <a:pt x="574" y="634"/>
                                  </a:lnTo>
                                  <a:lnTo>
                                    <a:pt x="589" y="561"/>
                                  </a:lnTo>
                                  <a:lnTo>
                                    <a:pt x="576" y="493"/>
                                  </a:lnTo>
                                  <a:lnTo>
                                    <a:pt x="541" y="437"/>
                                  </a:lnTo>
                                  <a:lnTo>
                                    <a:pt x="523" y="422"/>
                                  </a:lnTo>
                                  <a:close/>
                                  <a:moveTo>
                                    <a:pt x="385" y="305"/>
                                  </a:moveTo>
                                  <a:lnTo>
                                    <a:pt x="269" y="305"/>
                                  </a:lnTo>
                                  <a:lnTo>
                                    <a:pt x="302" y="310"/>
                                  </a:lnTo>
                                  <a:lnTo>
                                    <a:pt x="331" y="324"/>
                                  </a:lnTo>
                                  <a:lnTo>
                                    <a:pt x="355" y="346"/>
                                  </a:lnTo>
                                  <a:lnTo>
                                    <a:pt x="372" y="374"/>
                                  </a:lnTo>
                                  <a:lnTo>
                                    <a:pt x="314" y="393"/>
                                  </a:lnTo>
                                  <a:lnTo>
                                    <a:pt x="265" y="428"/>
                                  </a:lnTo>
                                  <a:lnTo>
                                    <a:pt x="230" y="476"/>
                                  </a:lnTo>
                                  <a:lnTo>
                                    <a:pt x="213" y="534"/>
                                  </a:lnTo>
                                  <a:lnTo>
                                    <a:pt x="265" y="534"/>
                                  </a:lnTo>
                                  <a:lnTo>
                                    <a:pt x="271" y="506"/>
                                  </a:lnTo>
                                  <a:lnTo>
                                    <a:pt x="301" y="462"/>
                                  </a:lnTo>
                                  <a:lnTo>
                                    <a:pt x="345" y="433"/>
                                  </a:lnTo>
                                  <a:lnTo>
                                    <a:pt x="399" y="422"/>
                                  </a:lnTo>
                                  <a:lnTo>
                                    <a:pt x="523" y="422"/>
                                  </a:lnTo>
                                  <a:lnTo>
                                    <a:pt x="489" y="396"/>
                                  </a:lnTo>
                                  <a:lnTo>
                                    <a:pt x="425" y="375"/>
                                  </a:lnTo>
                                  <a:lnTo>
                                    <a:pt x="411" y="339"/>
                                  </a:lnTo>
                                  <a:lnTo>
                                    <a:pt x="388" y="308"/>
                                  </a:lnTo>
                                  <a:lnTo>
                                    <a:pt x="385" y="305"/>
                                  </a:lnTo>
                                  <a:close/>
                                  <a:moveTo>
                                    <a:pt x="333" y="48"/>
                                  </a:moveTo>
                                  <a:lnTo>
                                    <a:pt x="221" y="48"/>
                                  </a:lnTo>
                                  <a:lnTo>
                                    <a:pt x="261" y="57"/>
                                  </a:lnTo>
                                  <a:lnTo>
                                    <a:pt x="294" y="79"/>
                                  </a:lnTo>
                                  <a:lnTo>
                                    <a:pt x="316" y="112"/>
                                  </a:lnTo>
                                  <a:lnTo>
                                    <a:pt x="324" y="152"/>
                                  </a:lnTo>
                                  <a:lnTo>
                                    <a:pt x="316" y="192"/>
                                  </a:lnTo>
                                  <a:lnTo>
                                    <a:pt x="294" y="225"/>
                                  </a:lnTo>
                                  <a:lnTo>
                                    <a:pt x="261" y="247"/>
                                  </a:lnTo>
                                  <a:lnTo>
                                    <a:pt x="221" y="255"/>
                                  </a:lnTo>
                                  <a:lnTo>
                                    <a:pt x="334" y="255"/>
                                  </a:lnTo>
                                  <a:lnTo>
                                    <a:pt x="345" y="242"/>
                                  </a:lnTo>
                                  <a:lnTo>
                                    <a:pt x="361" y="215"/>
                                  </a:lnTo>
                                  <a:lnTo>
                                    <a:pt x="372" y="185"/>
                                  </a:lnTo>
                                  <a:lnTo>
                                    <a:pt x="375" y="152"/>
                                  </a:lnTo>
                                  <a:lnTo>
                                    <a:pt x="363" y="93"/>
                                  </a:lnTo>
                                  <a:lnTo>
                                    <a:pt x="333" y="4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6"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417" y="1089"/>
                              <a:ext cx="1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17" name="Text Box 2"/>
                        <wps:cNvSpPr txBox="1">
                          <a:spLocks noChangeArrowheads="1"/>
                        </wps:cNvSpPr>
                        <wps:spPr bwMode="auto">
                          <a:xfrm>
                            <a:off x="652463" y="690563"/>
                            <a:ext cx="1047750" cy="266700"/>
                          </a:xfrm>
                          <a:prstGeom prst="rect">
                            <a:avLst/>
                          </a:prstGeom>
                          <a:noFill/>
                          <a:ln w="9525">
                            <a:noFill/>
                            <a:miter lim="800000"/>
                            <a:headEnd/>
                            <a:tailEnd/>
                          </a:ln>
                        </wps:spPr>
                        <wps:txbx>
                          <w:txbxContent>
                            <w:p w14:paraId="4E12AB96" w14:textId="77777777" w:rsidR="00616530" w:rsidRPr="006C6D3E" w:rsidRDefault="00616530" w:rsidP="00616530">
                              <w:pPr>
                                <w:spacing w:line="240" w:lineRule="auto"/>
                                <w:rPr>
                                  <w:color w:val="003263" w:themeColor="text2"/>
                                </w:rPr>
                              </w:pPr>
                              <w:r>
                                <w:rPr>
                                  <w:color w:val="003263" w:themeColor="text2"/>
                                  <w:w w:val="105"/>
                                </w:rPr>
                                <w:t>People who visited the HYS page</w:t>
                              </w:r>
                            </w:p>
                            <w:p w14:paraId="66994C7A" w14:textId="77777777" w:rsidR="00616530" w:rsidRPr="006C6D3E" w:rsidRDefault="00616530" w:rsidP="00616530">
                              <w:pPr>
                                <w:spacing w:line="240" w:lineRule="auto"/>
                                <w:rPr>
                                  <w:color w:val="003263" w:themeColor="text2"/>
                                </w:rPr>
                              </w:pPr>
                            </w:p>
                          </w:txbxContent>
                        </wps:txbx>
                        <wps:bodyPr rot="0" vert="horz" wrap="square" lIns="0" tIns="0" rIns="0" bIns="0" anchor="t" anchorCtr="0">
                          <a:noAutofit/>
                        </wps:bodyPr>
                      </wps:wsp>
                      <wps:wsp>
                        <wps:cNvPr id="318" name="Text Box 2"/>
                        <wps:cNvSpPr txBox="1">
                          <a:spLocks noChangeArrowheads="1"/>
                        </wps:cNvSpPr>
                        <wps:spPr bwMode="auto">
                          <a:xfrm>
                            <a:off x="933538" y="248303"/>
                            <a:ext cx="800339" cy="371475"/>
                          </a:xfrm>
                          <a:prstGeom prst="rect">
                            <a:avLst/>
                          </a:prstGeom>
                          <a:noFill/>
                          <a:ln w="9525">
                            <a:noFill/>
                            <a:miter lim="800000"/>
                            <a:headEnd/>
                            <a:tailEnd/>
                          </a:ln>
                        </wps:spPr>
                        <wps:txbx>
                          <w:txbxContent>
                            <w:p w14:paraId="2217C8CD" w14:textId="368105C0" w:rsidR="00616530" w:rsidRPr="000816C6" w:rsidRDefault="00616530" w:rsidP="00616530">
                              <w:pPr>
                                <w:rPr>
                                  <w:color w:val="003263" w:themeColor="text2"/>
                                  <w:sz w:val="56"/>
                                  <w:szCs w:val="56"/>
                                </w:rPr>
                              </w:pPr>
                              <w:r>
                                <w:rPr>
                                  <w:rFonts w:asciiTheme="majorHAnsi" w:hAnsiTheme="majorHAnsi" w:cstheme="majorHAnsi"/>
                                  <w:b/>
                                  <w:bCs/>
                                  <w:color w:val="003263" w:themeColor="text2"/>
                                  <w:sz w:val="56"/>
                                  <w:szCs w:val="56"/>
                                </w:rPr>
                                <w:t>2055</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9BB48C5" id="Group 305" o:spid="_x0000_s1116" style="position:absolute;margin-left:266.75pt;margin-top:4.65pt;width:103.5pt;height:61.85pt;z-index:251727872;mso-width-relative:margin;mso-height-relative:margin" coordorigin="4191,1714" coordsize="13147,7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">
                <v:group id="Group 306" o:spid="_x0000_s1117" style="position:absolute;left:4191;top:1714;width:3740;height:4756" coordorigin="6115,604"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AutoShape 40" o:spid="_x0000_s1118" style="position:absolute;left:6115;top:604;width:589;height:749;visibility:visible;mso-wrap-style:square;v-text-anchor:top"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" path="m221,l161,12,113,44,80,93,67,152r4,33l81,215r16,27l118,265,79,286,48,316,25,353,13,397,,499r2,24l12,544r16,16l50,569r40,6l130,580r41,4l213,585r20,64l275,701r57,35l400,748r73,-14l526,698r-127,l345,687,301,658,271,614,260,561r,-1l265,534r-52,l174,533r-39,-3l97,525,59,519r-6,-1l48,512r1,-7l62,402,74,363,99,332r34,-20l173,305r212,l359,283,324,265r10,-10l221,255r-41,-8l147,225,125,192r-8,-40l125,112,147,79,180,57r41,-9l333,48r-3,-4l281,12,221,xm523,422r-124,l453,433r44,29l527,506r11,54l538,561r-11,53l497,658r-44,29l399,698r127,l533,693r41,-59l589,561,576,493,541,437,523,422xm385,305r-116,l302,310r29,14l355,346r17,28l314,393r-49,35l230,476r-17,58l265,534r6,-28l301,462r44,-29l399,422r124,l489,396,425,375,411,339,388,308r-3,-3xm333,48r-112,l261,57r33,22l316,112r8,40l316,192r-22,33l261,247r-40,8l334,255r11,-13l361,215r11,-30l375,152,363,93,333,48xe" fillcolor="#003263" stroked="f">
                    <v:path arrowok="t" o:connecttype="custom" o:connectlocs="161,346;80,427;71,519;97,576;79,620;25,687;0,833;12,878;50,903;130,914;213,919;275,1035;400,1082;526,1032;345,1021;271,948;260,894;213,868;135,864;59,853;48,846;62,736;99,666;173,639;359,617;334,589;180,581;125,526;125,446;180,391;333,382;281,346;523,756;453,767;527,840;538,895;497,992;399,1032;533,1027;589,895;541,771;385,639;302,644;355,680;314,727;230,810;265,868;301,796;399,756;489,730;411,673;385,639;221,382;294,413;324,486;294,559;221,589;345,576;372,519;363,427" o:connectangles="0,0,0,0,0,0,0,0,0,0,0,0,0,0,0,0,0,0,0,0,0,0,0,0,0,0,0,0,0,0,0,0,0,0,0,0,0,0,0,0,0,0,0,0,0,0,0,0,0,0,0,0,0,0,0,0,0,0,0,0"/>
                  </v:shape>
                  <v:shape id="Picture 41" o:spid="_x0000_s1119" type="#_x0000_t75" style="position:absolute;left:6417;top:1089;width:180;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">
                    <v:imagedata r:id="rId24" o:title=""/>
                  </v:shape>
                </v:group>
                <v:shape id="_x0000_s1120" type="#_x0000_t202" style="position:absolute;left:6524;top:6905;width:104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4E12AB96" w14:textId="77777777" w:rsidR="00616530" w:rsidRPr="006C6D3E" w:rsidRDefault="00616530" w:rsidP="00616530">
                        <w:pPr>
                          <w:spacing w:line="240" w:lineRule="auto"/>
                          <w:rPr>
                            <w:color w:val="003263" w:themeColor="text2"/>
                          </w:rPr>
                        </w:pPr>
                        <w:r>
                          <w:rPr>
                            <w:color w:val="003263" w:themeColor="text2"/>
                            <w:w w:val="105"/>
                          </w:rPr>
                          <w:t>People who visited the HYS page</w:t>
                        </w:r>
                      </w:p>
                      <w:p w14:paraId="66994C7A" w14:textId="77777777" w:rsidR="00616530" w:rsidRPr="006C6D3E" w:rsidRDefault="00616530" w:rsidP="00616530">
                        <w:pPr>
                          <w:spacing w:line="240" w:lineRule="auto"/>
                          <w:rPr>
                            <w:color w:val="003263" w:themeColor="text2"/>
                          </w:rPr>
                        </w:pPr>
                      </w:p>
                    </w:txbxContent>
                  </v:textbox>
                </v:shape>
                <v:shape id="_x0000_s1121" type="#_x0000_t202" style="position:absolute;left:9335;top:2483;width:8003;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2217C8CD" w14:textId="368105C0" w:rsidR="00616530" w:rsidRPr="000816C6" w:rsidRDefault="00616530" w:rsidP="00616530">
                        <w:pPr>
                          <w:rPr>
                            <w:color w:val="003263" w:themeColor="text2"/>
                            <w:sz w:val="56"/>
                            <w:szCs w:val="56"/>
                          </w:rPr>
                        </w:pPr>
                        <w:r>
                          <w:rPr>
                            <w:rFonts w:asciiTheme="majorHAnsi" w:hAnsiTheme="majorHAnsi" w:cstheme="majorHAnsi"/>
                            <w:b/>
                            <w:bCs/>
                            <w:color w:val="003263" w:themeColor="text2"/>
                            <w:sz w:val="56"/>
                            <w:szCs w:val="56"/>
                          </w:rPr>
                          <w:t>2055</w:t>
                        </w:r>
                      </w:p>
                    </w:txbxContent>
                  </v:textbox>
                </v:shape>
              </v:group>
            </w:pict>
          </mc:Fallback>
        </mc:AlternateContent>
      </w:r>
    </w:p>
    <w:p w14:paraId="22AB1CA4" w14:textId="1C29ECC7" w:rsidR="00D34DC7" w:rsidRPr="008D3A51" w:rsidRDefault="00D34DC7" w:rsidP="00D34DC7">
      <w:pPr>
        <w:pStyle w:val="BodyText"/>
        <w:rPr>
          <w:sz w:val="24"/>
          <w:szCs w:val="24"/>
        </w:rPr>
      </w:pPr>
    </w:p>
    <w:p w14:paraId="4DD22E2F" w14:textId="223FE65B" w:rsidR="00D34DC7" w:rsidRDefault="00D34DC7" w:rsidP="00D334B0">
      <w:pPr>
        <w:pStyle w:val="BodyText"/>
        <w:rPr>
          <w:sz w:val="24"/>
          <w:szCs w:val="24"/>
        </w:rPr>
      </w:pPr>
    </w:p>
    <w:p w14:paraId="56218FE2" w14:textId="700F1FBE" w:rsidR="00D34DC7" w:rsidRDefault="00D34DC7" w:rsidP="00D334B0">
      <w:pPr>
        <w:pStyle w:val="BodyText"/>
        <w:rPr>
          <w:sz w:val="24"/>
          <w:szCs w:val="24"/>
        </w:rPr>
      </w:pPr>
    </w:p>
    <w:p w14:paraId="3A8493B9" w14:textId="7FFD4299" w:rsidR="00616530" w:rsidRDefault="00616530">
      <w:pPr>
        <w:spacing w:line="260" w:lineRule="atLeast"/>
        <w:rPr>
          <w:color w:val="003263" w:themeColor="text2"/>
          <w:sz w:val="24"/>
          <w:szCs w:val="24"/>
        </w:rPr>
      </w:pPr>
      <w:r>
        <w:rPr>
          <w:color w:val="003263" w:themeColor="text2"/>
          <w:sz w:val="24"/>
          <w:szCs w:val="24"/>
        </w:rPr>
        <w:br w:type="page"/>
      </w:r>
    </w:p>
    <w:tbl>
      <w:tblPr>
        <w:tblStyle w:val="TableGrid"/>
        <w:tblW w:w="0" w:type="auto"/>
        <w:tblLook w:val="04A0" w:firstRow="1" w:lastRow="0" w:firstColumn="1" w:lastColumn="0" w:noHBand="0" w:noVBand="1"/>
      </w:tblPr>
      <w:tblGrid>
        <w:gridCol w:w="10773"/>
      </w:tblGrid>
      <w:tr w:rsidR="00616530" w14:paraId="4A86E63A" w14:textId="77777777" w:rsidTr="001C53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B8E1E7" w:themeFill="accent1" w:themeFillTint="99"/>
          </w:tcPr>
          <w:p w14:paraId="7C65053D" w14:textId="468008DD" w:rsidR="00616530" w:rsidRDefault="00616530" w:rsidP="00616530">
            <w:pPr>
              <w:pStyle w:val="BodyText"/>
              <w:rPr>
                <w:color w:val="003263" w:themeColor="text2"/>
                <w:sz w:val="24"/>
                <w:szCs w:val="24"/>
              </w:rPr>
            </w:pPr>
            <w:r>
              <w:rPr>
                <w:color w:val="003263" w:themeColor="text2"/>
                <w:sz w:val="24"/>
                <w:szCs w:val="24"/>
              </w:rPr>
              <w:lastRenderedPageBreak/>
              <w:t>WHAT WE HEARD</w:t>
            </w:r>
            <w:r w:rsidR="00055232">
              <w:rPr>
                <w:color w:val="003263" w:themeColor="text2"/>
                <w:sz w:val="24"/>
                <w:szCs w:val="24"/>
              </w:rPr>
              <w:t xml:space="preserve"> </w:t>
            </w:r>
          </w:p>
        </w:tc>
      </w:tr>
    </w:tbl>
    <w:p w14:paraId="60D23ED9" w14:textId="77697825" w:rsidR="00616530" w:rsidRPr="001C530B" w:rsidRDefault="00616530" w:rsidP="00D334B0">
      <w:pPr>
        <w:pStyle w:val="BodyText"/>
        <w:rPr>
          <w:b/>
          <w:bCs/>
          <w:color w:val="2D7983" w:themeColor="accent1" w:themeShade="80"/>
          <w:sz w:val="24"/>
          <w:szCs w:val="24"/>
        </w:rPr>
      </w:pPr>
      <w:r w:rsidRPr="001C530B">
        <w:rPr>
          <w:b/>
          <w:bCs/>
          <w:color w:val="2D7983" w:themeColor="accent1" w:themeShade="80"/>
          <w:sz w:val="24"/>
          <w:szCs w:val="24"/>
        </w:rPr>
        <w:t>Reasons for visiting Main Beach</w:t>
      </w:r>
    </w:p>
    <w:p w14:paraId="0384F91D" w14:textId="166B2B90" w:rsidR="00616530" w:rsidRPr="00055232" w:rsidRDefault="00616530" w:rsidP="00055232">
      <w:pPr>
        <w:pStyle w:val="BodyText"/>
        <w:rPr>
          <w:sz w:val="24"/>
          <w:szCs w:val="24"/>
        </w:rPr>
      </w:pPr>
      <w:r w:rsidRPr="00055232">
        <w:rPr>
          <w:sz w:val="24"/>
          <w:szCs w:val="24"/>
        </w:rPr>
        <w:t>The reasons for visiting the beach cited in the two surveys were very similar; most people visit the beach to exercise (&gt;90%), spend time with family and friends (&gt;61%) or recreate (&gt;57%)</w:t>
      </w:r>
      <w:r w:rsidR="00055232" w:rsidRPr="00055232">
        <w:rPr>
          <w:sz w:val="24"/>
          <w:szCs w:val="24"/>
        </w:rPr>
        <w:t>.</w:t>
      </w:r>
    </w:p>
    <w:p w14:paraId="7F66259C" w14:textId="7F86EE54" w:rsidR="00616530" w:rsidRPr="001C530B" w:rsidRDefault="00055232" w:rsidP="00055232">
      <w:pPr>
        <w:pStyle w:val="BodyText"/>
        <w:rPr>
          <w:b/>
          <w:bCs/>
          <w:color w:val="2D7983" w:themeColor="accent1" w:themeShade="80"/>
          <w:sz w:val="24"/>
          <w:szCs w:val="24"/>
        </w:rPr>
      </w:pPr>
      <w:r w:rsidRPr="001C530B">
        <w:rPr>
          <w:b/>
          <w:bCs/>
          <w:color w:val="2D7983" w:themeColor="accent1" w:themeShade="80"/>
          <w:sz w:val="24"/>
          <w:szCs w:val="24"/>
        </w:rPr>
        <w:t>Reasons for not visiting Main Beach</w:t>
      </w:r>
    </w:p>
    <w:p w14:paraId="0683BAF8" w14:textId="674883CA" w:rsidR="00055232" w:rsidRPr="00055232" w:rsidRDefault="00055232" w:rsidP="00055232">
      <w:pPr>
        <w:pStyle w:val="BodyText"/>
        <w:rPr>
          <w:sz w:val="24"/>
          <w:szCs w:val="24"/>
        </w:rPr>
      </w:pPr>
      <w:r w:rsidRPr="00055232">
        <w:rPr>
          <w:sz w:val="24"/>
          <w:szCs w:val="24"/>
        </w:rPr>
        <w:t xml:space="preserve">In Year 1, the main reasons cited for not visiting Main Beach were </w:t>
      </w:r>
      <w:proofErr w:type="gramStart"/>
      <w:r w:rsidRPr="00055232">
        <w:rPr>
          <w:sz w:val="24"/>
          <w:szCs w:val="24"/>
        </w:rPr>
        <w:t>fairly evenly</w:t>
      </w:r>
      <w:proofErr w:type="gramEnd"/>
      <w:r w:rsidRPr="00055232">
        <w:rPr>
          <w:sz w:val="24"/>
          <w:szCs w:val="24"/>
        </w:rPr>
        <w:t xml:space="preserve"> split between animal-related (47%) and it is not their closest or preferred beach (41%) </w:t>
      </w:r>
    </w:p>
    <w:p w14:paraId="06A86263" w14:textId="1F1B4650" w:rsidR="00055232" w:rsidRPr="00055232" w:rsidRDefault="00055232" w:rsidP="00055232">
      <w:pPr>
        <w:pStyle w:val="BodyText"/>
        <w:rPr>
          <w:sz w:val="24"/>
          <w:szCs w:val="24"/>
        </w:rPr>
      </w:pPr>
      <w:r w:rsidRPr="00055232">
        <w:rPr>
          <w:sz w:val="24"/>
          <w:szCs w:val="24"/>
        </w:rPr>
        <w:t>In Year 2, 56% of respondents who didn’t visit the beach said they went to other beach areas where they could walk their dogs. The proportion of people who didn’t visit because of animals on the beach reduced in Year 2 to 10%</w:t>
      </w:r>
      <w:r>
        <w:rPr>
          <w:sz w:val="24"/>
          <w:szCs w:val="24"/>
        </w:rPr>
        <w:t>.</w:t>
      </w:r>
      <w:r w:rsidRPr="00055232">
        <w:rPr>
          <w:sz w:val="24"/>
          <w:szCs w:val="24"/>
        </w:rPr>
        <w:t xml:space="preserve"> </w:t>
      </w:r>
    </w:p>
    <w:p w14:paraId="473F8139" w14:textId="08EA4304" w:rsidR="00055232" w:rsidRPr="001C530B" w:rsidRDefault="00055232" w:rsidP="00055232">
      <w:pPr>
        <w:pStyle w:val="BodyText"/>
        <w:rPr>
          <w:b/>
          <w:bCs/>
          <w:color w:val="2D7983" w:themeColor="accent1" w:themeShade="80"/>
          <w:sz w:val="24"/>
          <w:szCs w:val="24"/>
        </w:rPr>
      </w:pPr>
      <w:bookmarkStart w:id="0" w:name="_Toc83925215"/>
      <w:bookmarkStart w:id="1" w:name="_Toc116911301"/>
      <w:r w:rsidRPr="001C530B">
        <w:rPr>
          <w:b/>
          <w:bCs/>
          <w:color w:val="2D7983" w:themeColor="accent1" w:themeShade="80"/>
          <w:sz w:val="24"/>
          <w:szCs w:val="24"/>
        </w:rPr>
        <w:t>The dog controls trial</w:t>
      </w:r>
      <w:bookmarkEnd w:id="0"/>
      <w:bookmarkEnd w:id="1"/>
      <w:r w:rsidRPr="001C530B">
        <w:rPr>
          <w:b/>
          <w:bCs/>
          <w:color w:val="2D7983" w:themeColor="accent1" w:themeShade="80"/>
          <w:sz w:val="24"/>
          <w:szCs w:val="24"/>
        </w:rPr>
        <w:t xml:space="preserve"> - Awareness</w:t>
      </w:r>
    </w:p>
    <w:p w14:paraId="6A4D3315" w14:textId="7DA213EE" w:rsidR="00055232" w:rsidRPr="00055232" w:rsidRDefault="00055232" w:rsidP="00055232">
      <w:pPr>
        <w:pStyle w:val="BodyText"/>
        <w:rPr>
          <w:sz w:val="24"/>
          <w:szCs w:val="24"/>
        </w:rPr>
      </w:pPr>
      <w:r w:rsidRPr="00055232">
        <w:rPr>
          <w:sz w:val="24"/>
          <w:szCs w:val="24"/>
        </w:rPr>
        <w:t>Respondents were invited to provide feedback on the dog controls trial for Main Beach. Of these, 79% (Y1) and 90% (Y2) indicated that they knew the trial was taking place.</w:t>
      </w:r>
    </w:p>
    <w:tbl>
      <w:tblPr>
        <w:tblStyle w:val="TableGrid"/>
        <w:tblW w:w="0" w:type="auto"/>
        <w:tblLook w:val="04A0" w:firstRow="1" w:lastRow="0" w:firstColumn="1" w:lastColumn="0" w:noHBand="0" w:noVBand="1"/>
      </w:tblPr>
      <w:tblGrid>
        <w:gridCol w:w="5103"/>
        <w:gridCol w:w="5670"/>
      </w:tblGrid>
      <w:tr w:rsidR="00055232" w14:paraId="5AF769A9" w14:textId="77777777" w:rsidTr="001C53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B8E1E7" w:themeFill="accent1" w:themeFillTint="99"/>
          </w:tcPr>
          <w:p w14:paraId="337AA8E8" w14:textId="7D7DDAF7" w:rsidR="00055232" w:rsidRPr="00055232" w:rsidRDefault="00055232" w:rsidP="00055232">
            <w:pPr>
              <w:pStyle w:val="BodyText"/>
              <w:rPr>
                <w:color w:val="003263" w:themeColor="text2"/>
                <w:sz w:val="24"/>
                <w:szCs w:val="24"/>
              </w:rPr>
            </w:pPr>
            <w:r w:rsidRPr="00055232">
              <w:rPr>
                <w:color w:val="003263" w:themeColor="text2"/>
                <w:sz w:val="24"/>
                <w:szCs w:val="24"/>
              </w:rPr>
              <w:t xml:space="preserve">Comments in support of </w:t>
            </w:r>
            <w:r w:rsidRPr="001C530B">
              <w:rPr>
                <w:color w:val="003263" w:themeColor="text2"/>
                <w:sz w:val="24"/>
                <w:szCs w:val="24"/>
                <w:u w:val="single"/>
              </w:rPr>
              <w:t>no dogs</w:t>
            </w:r>
          </w:p>
        </w:tc>
        <w:tc>
          <w:tcPr>
            <w:tcW w:w="5670" w:type="dxa"/>
            <w:shd w:val="clear" w:color="auto" w:fill="B8E1E7" w:themeFill="accent1" w:themeFillTint="99"/>
          </w:tcPr>
          <w:p w14:paraId="03AE90D8" w14:textId="566A84C3" w:rsidR="00055232" w:rsidRPr="00055232" w:rsidRDefault="00055232" w:rsidP="00055232">
            <w:pPr>
              <w:pStyle w:val="BodyText"/>
              <w:cnfStyle w:val="100000000000" w:firstRow="1" w:lastRow="0" w:firstColumn="0" w:lastColumn="0" w:oddVBand="0" w:evenVBand="0" w:oddHBand="0" w:evenHBand="0" w:firstRowFirstColumn="0" w:firstRowLastColumn="0" w:lastRowFirstColumn="0" w:lastRowLastColumn="0"/>
              <w:rPr>
                <w:color w:val="003263" w:themeColor="text2"/>
                <w:sz w:val="24"/>
                <w:szCs w:val="24"/>
              </w:rPr>
            </w:pPr>
            <w:r w:rsidRPr="00055232">
              <w:rPr>
                <w:color w:val="003263" w:themeColor="text2"/>
                <w:sz w:val="24"/>
                <w:szCs w:val="24"/>
              </w:rPr>
              <w:t xml:space="preserve">comments in support of </w:t>
            </w:r>
            <w:r w:rsidRPr="001C530B">
              <w:rPr>
                <w:color w:val="003263" w:themeColor="text2"/>
                <w:sz w:val="24"/>
                <w:szCs w:val="24"/>
                <w:u w:val="single"/>
              </w:rPr>
              <w:t>dogs on-lead</w:t>
            </w:r>
          </w:p>
        </w:tc>
      </w:tr>
      <w:tr w:rsidR="00055232" w14:paraId="3B96A49D" w14:textId="77777777" w:rsidTr="00055232">
        <w:tc>
          <w:tcPr>
            <w:cnfStyle w:val="001000000000" w:firstRow="0" w:lastRow="0" w:firstColumn="1" w:lastColumn="0" w:oddVBand="0" w:evenVBand="0" w:oddHBand="0" w:evenHBand="0" w:firstRowFirstColumn="0" w:firstRowLastColumn="0" w:lastRowFirstColumn="0" w:lastRowLastColumn="0"/>
            <w:tcW w:w="5103" w:type="dxa"/>
          </w:tcPr>
          <w:p w14:paraId="49838800" w14:textId="77777777" w:rsidR="00055232" w:rsidRPr="00055232" w:rsidRDefault="00055232" w:rsidP="00055232">
            <w:pPr>
              <w:pStyle w:val="BodyText"/>
              <w:numPr>
                <w:ilvl w:val="0"/>
                <w:numId w:val="31"/>
              </w:numPr>
              <w:rPr>
                <w:b w:val="0"/>
                <w:caps w:val="0"/>
                <w:sz w:val="24"/>
                <w:szCs w:val="24"/>
              </w:rPr>
            </w:pPr>
            <w:r w:rsidRPr="00055232">
              <w:rPr>
                <w:b w:val="0"/>
                <w:caps w:val="0"/>
                <w:sz w:val="24"/>
                <w:szCs w:val="24"/>
              </w:rPr>
              <w:t>Dog owners don't always comply with on-leash restrictions/dogs are often not under effective control/leave dog poo (157 Y1, 162 Y2)</w:t>
            </w:r>
          </w:p>
          <w:p w14:paraId="56054848" w14:textId="77777777" w:rsidR="00055232" w:rsidRPr="00055232" w:rsidRDefault="00055232" w:rsidP="00055232">
            <w:pPr>
              <w:pStyle w:val="BodyText"/>
              <w:numPr>
                <w:ilvl w:val="0"/>
                <w:numId w:val="31"/>
              </w:numPr>
              <w:rPr>
                <w:b w:val="0"/>
                <w:caps w:val="0"/>
                <w:sz w:val="24"/>
                <w:szCs w:val="24"/>
              </w:rPr>
            </w:pPr>
            <w:r w:rsidRPr="00055232">
              <w:rPr>
                <w:b w:val="0"/>
                <w:caps w:val="0"/>
                <w:sz w:val="24"/>
                <w:szCs w:val="24"/>
              </w:rPr>
              <w:t>People have a right to enjoy dog-free beaches/not everyone likes dogs/dogs can be scary. Children especially need to be safe. (111 Y2 and the basis of five submissions)</w:t>
            </w:r>
          </w:p>
          <w:p w14:paraId="23B2DBA8" w14:textId="77777777" w:rsidR="00055232" w:rsidRPr="00055232" w:rsidRDefault="00055232" w:rsidP="00055232">
            <w:pPr>
              <w:pStyle w:val="BodyText"/>
              <w:numPr>
                <w:ilvl w:val="0"/>
                <w:numId w:val="31"/>
              </w:numPr>
              <w:rPr>
                <w:b w:val="0"/>
                <w:caps w:val="0"/>
                <w:sz w:val="24"/>
                <w:szCs w:val="24"/>
              </w:rPr>
            </w:pPr>
            <w:r w:rsidRPr="00055232">
              <w:rPr>
                <w:b w:val="0"/>
                <w:caps w:val="0"/>
                <w:sz w:val="24"/>
                <w:szCs w:val="24"/>
              </w:rPr>
              <w:t xml:space="preserve">Dogs should not be allowed at all (comments made often </w:t>
            </w:r>
            <w:proofErr w:type="gramStart"/>
            <w:r w:rsidRPr="00055232">
              <w:rPr>
                <w:b w:val="0"/>
                <w:caps w:val="0"/>
                <w:sz w:val="24"/>
                <w:szCs w:val="24"/>
              </w:rPr>
              <w:t>as a result of</w:t>
            </w:r>
            <w:proofErr w:type="gramEnd"/>
            <w:r w:rsidRPr="00055232">
              <w:rPr>
                <w:b w:val="0"/>
                <w:caps w:val="0"/>
                <w:sz w:val="24"/>
                <w:szCs w:val="24"/>
              </w:rPr>
              <w:t xml:space="preserve"> negative dog experiences)/the Year 1 trial was not limiting enough (104 Y1)</w:t>
            </w:r>
          </w:p>
          <w:p w14:paraId="1FA18C48" w14:textId="77777777" w:rsidR="00055232" w:rsidRPr="00055232" w:rsidRDefault="00055232" w:rsidP="00055232">
            <w:pPr>
              <w:pStyle w:val="BodyText"/>
              <w:numPr>
                <w:ilvl w:val="0"/>
                <w:numId w:val="31"/>
              </w:numPr>
              <w:rPr>
                <w:b w:val="0"/>
                <w:caps w:val="0"/>
                <w:sz w:val="24"/>
                <w:szCs w:val="24"/>
              </w:rPr>
            </w:pPr>
            <w:r w:rsidRPr="00055232">
              <w:rPr>
                <w:b w:val="0"/>
                <w:caps w:val="0"/>
                <w:sz w:val="24"/>
                <w:szCs w:val="24"/>
              </w:rPr>
              <w:t>Importance of protecting wildlife, especially during the breeding season/there should be designated 'dog free' zones for children and wildlife (15 Y1, 20 Y2 and a key component of one submission)</w:t>
            </w:r>
          </w:p>
          <w:p w14:paraId="138F6E3E" w14:textId="77777777" w:rsidR="00055232" w:rsidRPr="00055232" w:rsidRDefault="00055232" w:rsidP="00055232">
            <w:pPr>
              <w:pStyle w:val="BodyText"/>
              <w:numPr>
                <w:ilvl w:val="0"/>
                <w:numId w:val="31"/>
              </w:numPr>
              <w:rPr>
                <w:b w:val="0"/>
                <w:caps w:val="0"/>
                <w:sz w:val="24"/>
                <w:szCs w:val="24"/>
              </w:rPr>
            </w:pPr>
            <w:r w:rsidRPr="00055232">
              <w:rPr>
                <w:b w:val="0"/>
                <w:caps w:val="0"/>
                <w:sz w:val="24"/>
                <w:szCs w:val="24"/>
              </w:rPr>
              <w:t>This beach is too crowded (2 Y1)</w:t>
            </w:r>
          </w:p>
          <w:p w14:paraId="78603E18" w14:textId="77777777" w:rsidR="00055232" w:rsidRPr="00055232" w:rsidRDefault="00055232" w:rsidP="00055232">
            <w:pPr>
              <w:pStyle w:val="BodyText"/>
              <w:rPr>
                <w:b w:val="0"/>
                <w:caps w:val="0"/>
                <w:sz w:val="24"/>
                <w:szCs w:val="24"/>
              </w:rPr>
            </w:pPr>
          </w:p>
        </w:tc>
        <w:tc>
          <w:tcPr>
            <w:tcW w:w="5670" w:type="dxa"/>
          </w:tcPr>
          <w:p w14:paraId="3F2DEC57" w14:textId="77777777" w:rsidR="00055232" w:rsidRPr="00055232" w:rsidRDefault="00055232" w:rsidP="00055232">
            <w:pPr>
              <w:pStyle w:val="ListParagraph"/>
              <w:numPr>
                <w:ilvl w:val="0"/>
                <w:numId w:val="31"/>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055232">
              <w:rPr>
                <w:sz w:val="24"/>
                <w:szCs w:val="24"/>
              </w:rPr>
              <w:t xml:space="preserve">Dogs should be </w:t>
            </w:r>
            <w:proofErr w:type="gramStart"/>
            <w:r w:rsidRPr="00055232">
              <w:rPr>
                <w:sz w:val="24"/>
                <w:szCs w:val="24"/>
              </w:rPr>
              <w:t>allowed on-lead (at all times</w:t>
            </w:r>
            <w:proofErr w:type="gramEnd"/>
            <w:r w:rsidRPr="00055232">
              <w:rPr>
                <w:sz w:val="24"/>
                <w:szCs w:val="24"/>
              </w:rPr>
              <w:t xml:space="preserve"> or no season indicated) (268 Y1, 105 Y2)</w:t>
            </w:r>
          </w:p>
          <w:p w14:paraId="5FD0A55D" w14:textId="77777777" w:rsidR="00055232" w:rsidRPr="00055232" w:rsidRDefault="00055232" w:rsidP="00055232">
            <w:pPr>
              <w:pStyle w:val="ListParagraph"/>
              <w:numPr>
                <w:ilvl w:val="0"/>
                <w:numId w:val="31"/>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055232">
              <w:rPr>
                <w:sz w:val="24"/>
                <w:szCs w:val="24"/>
              </w:rPr>
              <w:t>The trial is too limiting (190 Y1, 146 Y2)</w:t>
            </w:r>
          </w:p>
          <w:p w14:paraId="6264BFDE" w14:textId="77777777" w:rsidR="00055232" w:rsidRPr="00055232" w:rsidRDefault="00055232" w:rsidP="00055232">
            <w:pPr>
              <w:pStyle w:val="ListParagraph"/>
              <w:numPr>
                <w:ilvl w:val="0"/>
                <w:numId w:val="31"/>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055232">
              <w:rPr>
                <w:sz w:val="24"/>
                <w:szCs w:val="24"/>
              </w:rPr>
              <w:t>The beach is empty/quieter in off season/mainly residents on the beach (155 Y2)</w:t>
            </w:r>
          </w:p>
          <w:p w14:paraId="4E2194BE" w14:textId="77777777" w:rsidR="00055232" w:rsidRPr="00055232" w:rsidRDefault="00055232" w:rsidP="00055232">
            <w:pPr>
              <w:pStyle w:val="ListParagraph"/>
              <w:numPr>
                <w:ilvl w:val="0"/>
                <w:numId w:val="31"/>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055232">
              <w:rPr>
                <w:sz w:val="24"/>
                <w:szCs w:val="24"/>
              </w:rPr>
              <w:t>Social connection (with other people and their dogs) is very important/there are mental health benefits/this is family time/the dog is part of the family/I feel safer when walking with my dog (101 Y1, 117 Y2)</w:t>
            </w:r>
          </w:p>
          <w:p w14:paraId="795428D8" w14:textId="77777777" w:rsidR="00055232" w:rsidRPr="00055232" w:rsidRDefault="00055232" w:rsidP="00055232">
            <w:pPr>
              <w:pStyle w:val="ListParagraph"/>
              <w:numPr>
                <w:ilvl w:val="0"/>
                <w:numId w:val="31"/>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055232">
              <w:rPr>
                <w:sz w:val="24"/>
                <w:szCs w:val="24"/>
              </w:rPr>
              <w:t>The trial is biased against responsible dog owners/the majority do the right thing (80 Y2)</w:t>
            </w:r>
          </w:p>
          <w:p w14:paraId="2CAFCEEC" w14:textId="77777777" w:rsidR="00055232" w:rsidRPr="00055232" w:rsidRDefault="00055232" w:rsidP="00055232">
            <w:pPr>
              <w:pStyle w:val="ListParagraph"/>
              <w:numPr>
                <w:ilvl w:val="0"/>
                <w:numId w:val="31"/>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055232">
              <w:rPr>
                <w:sz w:val="24"/>
                <w:szCs w:val="24"/>
              </w:rPr>
              <w:t>More ranger presence/enforcement/fines would help (35 Y1, 64 Y2)</w:t>
            </w:r>
          </w:p>
          <w:p w14:paraId="6FA1EF4D" w14:textId="77777777" w:rsidR="00055232" w:rsidRPr="00055232" w:rsidRDefault="00055232" w:rsidP="00055232">
            <w:pPr>
              <w:pStyle w:val="ListParagraph"/>
              <w:numPr>
                <w:ilvl w:val="0"/>
                <w:numId w:val="31"/>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055232">
              <w:rPr>
                <w:sz w:val="24"/>
                <w:szCs w:val="24"/>
              </w:rPr>
              <w:t>Don't agree with the dog ban in 2022 (61 Y1, 146 Y2)</w:t>
            </w:r>
          </w:p>
          <w:p w14:paraId="32664653" w14:textId="77777777" w:rsidR="00055232" w:rsidRPr="00055232" w:rsidRDefault="00055232" w:rsidP="00055232">
            <w:pPr>
              <w:pStyle w:val="ListParagraph"/>
              <w:numPr>
                <w:ilvl w:val="0"/>
                <w:numId w:val="31"/>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055232">
              <w:rPr>
                <w:sz w:val="24"/>
                <w:szCs w:val="24"/>
              </w:rPr>
              <w:t>Can't see what the problem is/there's enough space for everyone/my dog is well-behaved/I’ve never had an issue (18 Y1, 33 Y2)</w:t>
            </w:r>
          </w:p>
          <w:p w14:paraId="1F3B28BD" w14:textId="0F9435D4" w:rsidR="00055232" w:rsidRPr="00055232" w:rsidRDefault="00055232" w:rsidP="00055232">
            <w:pPr>
              <w:pStyle w:val="ListParagraph"/>
              <w:numPr>
                <w:ilvl w:val="0"/>
                <w:numId w:val="31"/>
              </w:numPr>
              <w:spacing w:after="40"/>
              <w:cnfStyle w:val="000000000000" w:firstRow="0" w:lastRow="0" w:firstColumn="0" w:lastColumn="0" w:oddVBand="0" w:evenVBand="0" w:oddHBand="0" w:evenHBand="0" w:firstRowFirstColumn="0" w:firstRowLastColumn="0" w:lastRowFirstColumn="0" w:lastRowLastColumn="0"/>
              <w:rPr>
                <w:sz w:val="24"/>
                <w:szCs w:val="24"/>
              </w:rPr>
            </w:pPr>
            <w:r w:rsidRPr="00055232">
              <w:rPr>
                <w:sz w:val="24"/>
                <w:szCs w:val="24"/>
              </w:rPr>
              <w:t>There are not enough places where dogs are allowed/other areas will become too crowded (16 Y1)</w:t>
            </w:r>
          </w:p>
        </w:tc>
      </w:tr>
    </w:tbl>
    <w:p w14:paraId="645BE276" w14:textId="77777777" w:rsidR="001C530B" w:rsidRDefault="001C530B" w:rsidP="00D334B0">
      <w:pPr>
        <w:pStyle w:val="BodyText"/>
        <w:rPr>
          <w:b/>
          <w:bCs/>
          <w:sz w:val="24"/>
          <w:szCs w:val="24"/>
        </w:rPr>
      </w:pPr>
    </w:p>
    <w:p w14:paraId="3F778216" w14:textId="20D69D43" w:rsidR="00055232" w:rsidRPr="001C530B" w:rsidRDefault="00055232" w:rsidP="001C530B">
      <w:pPr>
        <w:pStyle w:val="BodyText"/>
        <w:spacing w:before="240"/>
        <w:rPr>
          <w:b/>
          <w:bCs/>
          <w:color w:val="2D7983" w:themeColor="accent1" w:themeShade="80"/>
          <w:sz w:val="24"/>
          <w:szCs w:val="24"/>
        </w:rPr>
      </w:pPr>
      <w:r w:rsidRPr="001C530B">
        <w:rPr>
          <w:b/>
          <w:bCs/>
          <w:color w:val="2D7983" w:themeColor="accent1" w:themeShade="80"/>
          <w:sz w:val="24"/>
          <w:szCs w:val="24"/>
        </w:rPr>
        <w:lastRenderedPageBreak/>
        <w:t>Impact of the trial (Year 1 and 2 feedback combined)</w:t>
      </w:r>
    </w:p>
    <w:p w14:paraId="09566C61" w14:textId="4241C05A" w:rsidR="00D34DC7" w:rsidRPr="00055232" w:rsidRDefault="00055232" w:rsidP="001C530B">
      <w:pPr>
        <w:pStyle w:val="BodyText"/>
        <w:numPr>
          <w:ilvl w:val="0"/>
          <w:numId w:val="33"/>
        </w:numPr>
        <w:spacing w:after="120"/>
        <w:ind w:left="425" w:hanging="425"/>
        <w:rPr>
          <w:sz w:val="24"/>
          <w:szCs w:val="24"/>
        </w:rPr>
      </w:pPr>
      <w:r w:rsidRPr="00055232">
        <w:rPr>
          <w:sz w:val="24"/>
          <w:szCs w:val="24"/>
        </w:rPr>
        <w:t xml:space="preserve">144 respondents said they have visited (or will visit) Main Beach </w:t>
      </w:r>
      <w:r w:rsidRPr="00055232">
        <w:rPr>
          <w:sz w:val="24"/>
          <w:szCs w:val="24"/>
          <w:u w:val="single"/>
        </w:rPr>
        <w:t>less</w:t>
      </w:r>
      <w:r w:rsidRPr="00055232">
        <w:rPr>
          <w:sz w:val="24"/>
          <w:szCs w:val="24"/>
        </w:rPr>
        <w:t xml:space="preserve"> because of the restrictions preventing them from taking their dogs.</w:t>
      </w:r>
    </w:p>
    <w:p w14:paraId="37B30719" w14:textId="6DF9DADD" w:rsidR="00055232" w:rsidRPr="00055232" w:rsidRDefault="00055232" w:rsidP="001C530B">
      <w:pPr>
        <w:pStyle w:val="BodyText"/>
        <w:numPr>
          <w:ilvl w:val="0"/>
          <w:numId w:val="33"/>
        </w:numPr>
        <w:spacing w:after="120"/>
        <w:ind w:left="425" w:hanging="425"/>
        <w:rPr>
          <w:sz w:val="24"/>
          <w:szCs w:val="24"/>
        </w:rPr>
      </w:pPr>
      <w:r w:rsidRPr="00055232">
        <w:rPr>
          <w:sz w:val="24"/>
          <w:szCs w:val="24"/>
        </w:rPr>
        <w:t xml:space="preserve">143 respondents were unhappy that the trial had </w:t>
      </w:r>
      <w:r w:rsidRPr="00055232">
        <w:rPr>
          <w:sz w:val="24"/>
          <w:szCs w:val="24"/>
          <w:u w:val="single"/>
        </w:rPr>
        <w:t>limited or changed how they use the beach</w:t>
      </w:r>
      <w:r w:rsidRPr="00055232">
        <w:rPr>
          <w:sz w:val="24"/>
          <w:szCs w:val="24"/>
        </w:rPr>
        <w:t>.</w:t>
      </w:r>
    </w:p>
    <w:p w14:paraId="254E51EA" w14:textId="5F0BB9EC" w:rsidR="00055232" w:rsidRDefault="00055232" w:rsidP="001C530B">
      <w:pPr>
        <w:pStyle w:val="BodyText"/>
        <w:numPr>
          <w:ilvl w:val="0"/>
          <w:numId w:val="33"/>
        </w:numPr>
        <w:spacing w:after="120"/>
        <w:ind w:left="425" w:hanging="425"/>
        <w:rPr>
          <w:sz w:val="24"/>
          <w:szCs w:val="24"/>
        </w:rPr>
      </w:pPr>
      <w:r w:rsidRPr="00055232">
        <w:rPr>
          <w:sz w:val="24"/>
          <w:szCs w:val="24"/>
        </w:rPr>
        <w:t xml:space="preserve">95 respondents said </w:t>
      </w:r>
      <w:r w:rsidRPr="00055232">
        <w:rPr>
          <w:sz w:val="24"/>
          <w:szCs w:val="24"/>
          <w:u w:val="single"/>
        </w:rPr>
        <w:t>they felt safer</w:t>
      </w:r>
      <w:r w:rsidRPr="00055232">
        <w:rPr>
          <w:sz w:val="24"/>
          <w:szCs w:val="24"/>
        </w:rPr>
        <w:t xml:space="preserve"> with a dog-free section.</w:t>
      </w:r>
    </w:p>
    <w:p w14:paraId="75E16F4F" w14:textId="77777777" w:rsidR="00055232" w:rsidRPr="00055232" w:rsidRDefault="00055232" w:rsidP="001C530B">
      <w:pPr>
        <w:pStyle w:val="BodyText"/>
        <w:numPr>
          <w:ilvl w:val="0"/>
          <w:numId w:val="33"/>
        </w:numPr>
        <w:spacing w:after="120"/>
        <w:ind w:left="425" w:hanging="425"/>
        <w:rPr>
          <w:sz w:val="24"/>
          <w:szCs w:val="24"/>
        </w:rPr>
      </w:pPr>
      <w:r w:rsidRPr="00055232">
        <w:rPr>
          <w:sz w:val="24"/>
          <w:szCs w:val="24"/>
        </w:rPr>
        <w:t xml:space="preserve">80 respondents reported that they still see dogs on or </w:t>
      </w:r>
      <w:r w:rsidRPr="00055232">
        <w:rPr>
          <w:sz w:val="24"/>
          <w:szCs w:val="24"/>
          <w:u w:val="single"/>
        </w:rPr>
        <w:t>off-leash in the restricted area</w:t>
      </w:r>
      <w:r w:rsidRPr="00055232">
        <w:rPr>
          <w:sz w:val="24"/>
          <w:szCs w:val="24"/>
        </w:rPr>
        <w:t>.</w:t>
      </w:r>
    </w:p>
    <w:p w14:paraId="6006B082" w14:textId="2AAFCB23" w:rsidR="00055232" w:rsidRDefault="00055232" w:rsidP="001C530B">
      <w:pPr>
        <w:pStyle w:val="BodyText"/>
        <w:numPr>
          <w:ilvl w:val="0"/>
          <w:numId w:val="33"/>
        </w:numPr>
        <w:spacing w:after="120"/>
        <w:ind w:left="425" w:hanging="425"/>
        <w:rPr>
          <w:sz w:val="24"/>
          <w:szCs w:val="24"/>
          <w:u w:val="single"/>
        </w:rPr>
      </w:pPr>
      <w:r w:rsidRPr="00055232">
        <w:rPr>
          <w:sz w:val="24"/>
          <w:szCs w:val="24"/>
        </w:rPr>
        <w:t xml:space="preserve">79 respondents said they were still visiting as </w:t>
      </w:r>
      <w:proofErr w:type="gramStart"/>
      <w:r w:rsidRPr="00055232">
        <w:rPr>
          <w:sz w:val="24"/>
          <w:szCs w:val="24"/>
        </w:rPr>
        <w:t>normal</w:t>
      </w:r>
      <w:proofErr w:type="gramEnd"/>
      <w:r w:rsidRPr="00055232">
        <w:rPr>
          <w:sz w:val="24"/>
          <w:szCs w:val="24"/>
        </w:rPr>
        <w:t xml:space="preserve"> or the controls </w:t>
      </w:r>
      <w:r w:rsidRPr="00055232">
        <w:rPr>
          <w:sz w:val="24"/>
          <w:szCs w:val="24"/>
          <w:u w:val="single"/>
        </w:rPr>
        <w:t>had not impacted them</w:t>
      </w:r>
      <w:r>
        <w:rPr>
          <w:sz w:val="24"/>
          <w:szCs w:val="24"/>
          <w:u w:val="single"/>
        </w:rPr>
        <w:t>.</w:t>
      </w:r>
    </w:p>
    <w:p w14:paraId="5F1AE610" w14:textId="5CE136B3" w:rsidR="00055232" w:rsidRPr="001C530B" w:rsidRDefault="001C530B" w:rsidP="001C530B">
      <w:pPr>
        <w:pStyle w:val="BodyText"/>
        <w:spacing w:before="240"/>
        <w:rPr>
          <w:b/>
          <w:bCs/>
          <w:color w:val="2D7983" w:themeColor="accent1" w:themeShade="80"/>
          <w:sz w:val="24"/>
          <w:szCs w:val="24"/>
        </w:rPr>
      </w:pPr>
      <w:r w:rsidRPr="001C530B">
        <w:rPr>
          <w:b/>
          <w:bCs/>
          <w:color w:val="2D7983" w:themeColor="accent1" w:themeShade="80"/>
          <w:sz w:val="24"/>
          <w:szCs w:val="24"/>
        </w:rPr>
        <w:t>If dogs return to Main Beach</w:t>
      </w:r>
    </w:p>
    <w:p w14:paraId="2B89C9A1" w14:textId="39327DF0" w:rsidR="00055232" w:rsidRPr="00055232" w:rsidRDefault="00055232" w:rsidP="00D334B0">
      <w:pPr>
        <w:pStyle w:val="BodyText"/>
        <w:rPr>
          <w:sz w:val="24"/>
          <w:szCs w:val="24"/>
        </w:rPr>
      </w:pPr>
      <w:r w:rsidRPr="00055232">
        <w:rPr>
          <w:sz w:val="24"/>
          <w:szCs w:val="24"/>
        </w:rPr>
        <w:t>All Year 2 survey respondents were asked whether they had concerns about dogs returning to Main Beach. 61% of respondents identified at least one concern.</w:t>
      </w:r>
    </w:p>
    <w:p w14:paraId="19161175" w14:textId="6127BFF5" w:rsidR="00055232" w:rsidRDefault="00055232" w:rsidP="001C530B">
      <w:pPr>
        <w:pStyle w:val="ListParagraph"/>
        <w:numPr>
          <w:ilvl w:val="0"/>
          <w:numId w:val="30"/>
        </w:numPr>
        <w:spacing w:after="40"/>
        <w:ind w:left="357" w:hanging="357"/>
        <w:contextualSpacing w:val="0"/>
        <w:rPr>
          <w:sz w:val="24"/>
          <w:szCs w:val="24"/>
        </w:rPr>
      </w:pPr>
      <w:r w:rsidRPr="00055232">
        <w:rPr>
          <w:sz w:val="24"/>
          <w:szCs w:val="24"/>
        </w:rPr>
        <w:t>Owners do not take responsibility for their dogs' actions on/off leash (including lack of effective control) (34).</w:t>
      </w:r>
    </w:p>
    <w:p w14:paraId="46761E5C" w14:textId="242CF734" w:rsidR="00055232" w:rsidRPr="00055232" w:rsidRDefault="00055232" w:rsidP="001C530B">
      <w:pPr>
        <w:pStyle w:val="ListParagraph"/>
        <w:numPr>
          <w:ilvl w:val="0"/>
          <w:numId w:val="30"/>
        </w:numPr>
        <w:spacing w:after="40"/>
        <w:ind w:left="357" w:hanging="357"/>
        <w:contextualSpacing w:val="0"/>
        <w:rPr>
          <w:sz w:val="24"/>
          <w:szCs w:val="24"/>
        </w:rPr>
      </w:pPr>
      <w:r w:rsidRPr="00055232">
        <w:rPr>
          <w:sz w:val="24"/>
          <w:szCs w:val="24"/>
        </w:rPr>
        <w:t>Dogs off-lead rush up to the respondent or others, especially children and the elderly (18).</w:t>
      </w:r>
    </w:p>
    <w:p w14:paraId="6C145E4E" w14:textId="1255421C" w:rsidR="00055232" w:rsidRPr="00055232" w:rsidRDefault="00055232" w:rsidP="001C530B">
      <w:pPr>
        <w:pStyle w:val="ListParagraph"/>
        <w:numPr>
          <w:ilvl w:val="0"/>
          <w:numId w:val="30"/>
        </w:numPr>
        <w:spacing w:after="40"/>
        <w:ind w:left="357" w:hanging="357"/>
        <w:contextualSpacing w:val="0"/>
        <w:rPr>
          <w:sz w:val="24"/>
          <w:szCs w:val="24"/>
        </w:rPr>
      </w:pPr>
      <w:r w:rsidRPr="00055232">
        <w:rPr>
          <w:sz w:val="24"/>
          <w:szCs w:val="24"/>
        </w:rPr>
        <w:t>Owners do not pick up their dog’s waste (18).</w:t>
      </w:r>
    </w:p>
    <w:p w14:paraId="20CBE9DA" w14:textId="4D710360" w:rsidR="00055232" w:rsidRPr="00055232" w:rsidRDefault="00055232" w:rsidP="001C530B">
      <w:pPr>
        <w:pStyle w:val="ListParagraph"/>
        <w:numPr>
          <w:ilvl w:val="0"/>
          <w:numId w:val="30"/>
        </w:numPr>
        <w:spacing w:after="40"/>
        <w:ind w:left="357" w:hanging="357"/>
        <w:contextualSpacing w:val="0"/>
        <w:rPr>
          <w:sz w:val="24"/>
          <w:szCs w:val="24"/>
        </w:rPr>
      </w:pPr>
      <w:r w:rsidRPr="00055232">
        <w:rPr>
          <w:sz w:val="24"/>
          <w:szCs w:val="24"/>
        </w:rPr>
        <w:t>No dogs/some people prefer a dog-free space (18).</w:t>
      </w:r>
    </w:p>
    <w:p w14:paraId="039B6327" w14:textId="34A527F9" w:rsidR="00055232" w:rsidRPr="00055232" w:rsidRDefault="00055232" w:rsidP="001C530B">
      <w:pPr>
        <w:pStyle w:val="ListParagraph"/>
        <w:numPr>
          <w:ilvl w:val="0"/>
          <w:numId w:val="30"/>
        </w:numPr>
        <w:spacing w:after="40"/>
        <w:ind w:left="357" w:hanging="357"/>
        <w:contextualSpacing w:val="0"/>
        <w:rPr>
          <w:sz w:val="24"/>
          <w:szCs w:val="24"/>
        </w:rPr>
      </w:pPr>
      <w:r w:rsidRPr="00055232">
        <w:rPr>
          <w:sz w:val="24"/>
          <w:szCs w:val="24"/>
        </w:rPr>
        <w:t>No enforcement/rangers/fines (17)</w:t>
      </w:r>
    </w:p>
    <w:p w14:paraId="48E4CEB9" w14:textId="77777777" w:rsidR="00055232" w:rsidRPr="001C530B" w:rsidRDefault="00055232" w:rsidP="001C530B">
      <w:pPr>
        <w:pStyle w:val="ListParagraph"/>
        <w:numPr>
          <w:ilvl w:val="0"/>
          <w:numId w:val="30"/>
        </w:numPr>
        <w:spacing w:after="40"/>
        <w:ind w:left="357" w:hanging="357"/>
        <w:contextualSpacing w:val="0"/>
        <w:rPr>
          <w:sz w:val="24"/>
          <w:szCs w:val="24"/>
        </w:rPr>
      </w:pPr>
      <w:r w:rsidRPr="00055232">
        <w:rPr>
          <w:sz w:val="24"/>
          <w:szCs w:val="24"/>
        </w:rPr>
        <w:t xml:space="preserve">Dog owners are </w:t>
      </w:r>
      <w:r w:rsidRPr="001C530B">
        <w:rPr>
          <w:sz w:val="24"/>
          <w:szCs w:val="24"/>
        </w:rPr>
        <w:t xml:space="preserve">not following signage rules and restrictions in place (15) </w:t>
      </w:r>
    </w:p>
    <w:p w14:paraId="3EFB4723" w14:textId="10C72886" w:rsidR="00055232" w:rsidRPr="001C530B" w:rsidRDefault="001C530B" w:rsidP="001C530B">
      <w:pPr>
        <w:pStyle w:val="BodyText"/>
        <w:spacing w:before="240"/>
        <w:rPr>
          <w:b/>
          <w:bCs/>
          <w:color w:val="2D7983" w:themeColor="accent1" w:themeShade="80"/>
          <w:sz w:val="24"/>
          <w:szCs w:val="24"/>
        </w:rPr>
      </w:pPr>
      <w:r w:rsidRPr="001C530B">
        <w:rPr>
          <w:b/>
          <w:bCs/>
          <w:color w:val="2D7983" w:themeColor="accent1" w:themeShade="80"/>
          <w:sz w:val="24"/>
          <w:szCs w:val="24"/>
        </w:rPr>
        <w:t xml:space="preserve">Signs, </w:t>
      </w:r>
      <w:proofErr w:type="gramStart"/>
      <w:r w:rsidRPr="001C530B">
        <w:rPr>
          <w:b/>
          <w:bCs/>
          <w:color w:val="2D7983" w:themeColor="accent1" w:themeShade="80"/>
          <w:sz w:val="24"/>
          <w:szCs w:val="24"/>
        </w:rPr>
        <w:t>promotion</w:t>
      </w:r>
      <w:proofErr w:type="gramEnd"/>
      <w:r w:rsidRPr="001C530B">
        <w:rPr>
          <w:b/>
          <w:bCs/>
          <w:color w:val="2D7983" w:themeColor="accent1" w:themeShade="80"/>
          <w:sz w:val="24"/>
          <w:szCs w:val="24"/>
        </w:rPr>
        <w:t xml:space="preserve"> and enforcement</w:t>
      </w:r>
    </w:p>
    <w:p w14:paraId="614797D1" w14:textId="3F4B31A5" w:rsidR="001C530B" w:rsidRDefault="001C530B" w:rsidP="001C530B">
      <w:pPr>
        <w:rPr>
          <w:sz w:val="24"/>
          <w:szCs w:val="24"/>
        </w:rPr>
      </w:pPr>
      <w:r w:rsidRPr="001C530B">
        <w:rPr>
          <w:sz w:val="24"/>
          <w:szCs w:val="24"/>
        </w:rPr>
        <w:t xml:space="preserve">671 (Y1) and 769 (Y2) suggestions were received for improving signs about the dog controls. They included the </w:t>
      </w:r>
      <w:proofErr w:type="gramStart"/>
      <w:r w:rsidRPr="001C530B">
        <w:rPr>
          <w:sz w:val="24"/>
          <w:szCs w:val="24"/>
        </w:rPr>
        <w:t>following;</w:t>
      </w:r>
      <w:proofErr w:type="gramEnd"/>
      <w:r w:rsidRPr="001C530B">
        <w:rPr>
          <w:sz w:val="24"/>
          <w:szCs w:val="24"/>
        </w:rPr>
        <w:t xml:space="preserve"> numbers in brackets refer to the number of times a suggestion was made in each survey.</w:t>
      </w:r>
    </w:p>
    <w:p w14:paraId="2A31A49D" w14:textId="77777777" w:rsidR="001C530B" w:rsidRPr="001C530B" w:rsidRDefault="001C530B" w:rsidP="001C530B">
      <w:pPr>
        <w:pStyle w:val="BodyText"/>
        <w:spacing w:before="240" w:after="120"/>
        <w:ind w:left="357"/>
        <w:rPr>
          <w:b/>
          <w:bCs/>
          <w:color w:val="2D7983" w:themeColor="accent1" w:themeShade="80"/>
          <w:sz w:val="24"/>
          <w:szCs w:val="24"/>
        </w:rPr>
      </w:pPr>
      <w:r w:rsidRPr="001C530B">
        <w:rPr>
          <w:b/>
          <w:bCs/>
          <w:color w:val="2D7983" w:themeColor="accent1" w:themeShade="80"/>
          <w:sz w:val="24"/>
          <w:szCs w:val="24"/>
        </w:rPr>
        <w:t>Sign content and size</w:t>
      </w:r>
    </w:p>
    <w:p w14:paraId="4D84E0CB" w14:textId="77777777" w:rsidR="001C530B" w:rsidRPr="001C530B" w:rsidRDefault="001C530B" w:rsidP="001C530B">
      <w:pPr>
        <w:pStyle w:val="ListParagraph"/>
        <w:numPr>
          <w:ilvl w:val="0"/>
          <w:numId w:val="30"/>
        </w:numPr>
        <w:spacing w:after="40"/>
        <w:ind w:left="357" w:hanging="357"/>
        <w:contextualSpacing w:val="0"/>
        <w:rPr>
          <w:sz w:val="24"/>
          <w:szCs w:val="24"/>
        </w:rPr>
      </w:pPr>
      <w:r w:rsidRPr="001C530B">
        <w:rPr>
          <w:sz w:val="24"/>
          <w:szCs w:val="24"/>
        </w:rPr>
        <w:t>Bigger/more obvious signs (116 Y1, 111 Y2)</w:t>
      </w:r>
    </w:p>
    <w:p w14:paraId="7DB0A9B4" w14:textId="4CFC0B98" w:rsidR="001C530B" w:rsidRPr="001C530B" w:rsidRDefault="001C530B" w:rsidP="001C530B">
      <w:pPr>
        <w:pStyle w:val="ListParagraph"/>
        <w:numPr>
          <w:ilvl w:val="0"/>
          <w:numId w:val="30"/>
        </w:numPr>
        <w:spacing w:after="40"/>
        <w:ind w:left="357" w:hanging="357"/>
        <w:contextualSpacing w:val="0"/>
        <w:rPr>
          <w:sz w:val="24"/>
          <w:szCs w:val="24"/>
        </w:rPr>
      </w:pPr>
      <w:r w:rsidRPr="001C530B">
        <w:rPr>
          <w:sz w:val="24"/>
          <w:szCs w:val="24"/>
        </w:rPr>
        <w:t xml:space="preserve">Make them less wordy/consistent/present the content simply and clearly/use maps/ensure they are not confusing or contradictory (139 Y1, 147 </w:t>
      </w:r>
      <w:r w:rsidR="009B1298">
        <w:rPr>
          <w:sz w:val="24"/>
          <w:szCs w:val="24"/>
        </w:rPr>
        <w:t>Y</w:t>
      </w:r>
      <w:r w:rsidRPr="001C530B">
        <w:rPr>
          <w:sz w:val="24"/>
          <w:szCs w:val="24"/>
        </w:rPr>
        <w:t>2)</w:t>
      </w:r>
    </w:p>
    <w:p w14:paraId="7D6B560C" w14:textId="77777777" w:rsidR="001C530B" w:rsidRPr="001C530B" w:rsidRDefault="001C530B" w:rsidP="001C530B">
      <w:pPr>
        <w:pStyle w:val="ListParagraph"/>
        <w:numPr>
          <w:ilvl w:val="0"/>
          <w:numId w:val="30"/>
        </w:numPr>
        <w:spacing w:after="40"/>
        <w:ind w:left="357" w:hanging="357"/>
        <w:contextualSpacing w:val="0"/>
        <w:rPr>
          <w:sz w:val="24"/>
          <w:szCs w:val="24"/>
        </w:rPr>
      </w:pPr>
      <w:r w:rsidRPr="001C530B">
        <w:rPr>
          <w:sz w:val="24"/>
          <w:szCs w:val="24"/>
        </w:rPr>
        <w:t>Explain why the controls are in place, provide links to surveys, include penalties, use humour, QR codes to provide more information, explain ‘effective control’, positive messaging and language, multi-lingual, and give a number to call or report concerns (11 Y1, 21 Y2)</w:t>
      </w:r>
    </w:p>
    <w:p w14:paraId="19D10DB6" w14:textId="77777777" w:rsidR="001C530B" w:rsidRPr="001C530B" w:rsidRDefault="001C530B" w:rsidP="001C530B">
      <w:pPr>
        <w:pStyle w:val="ListParagraph"/>
        <w:numPr>
          <w:ilvl w:val="0"/>
          <w:numId w:val="30"/>
        </w:numPr>
        <w:spacing w:after="40"/>
        <w:ind w:left="357" w:hanging="357"/>
        <w:contextualSpacing w:val="0"/>
        <w:rPr>
          <w:sz w:val="24"/>
          <w:szCs w:val="24"/>
        </w:rPr>
      </w:pPr>
      <w:r w:rsidRPr="001C530B">
        <w:rPr>
          <w:sz w:val="24"/>
          <w:szCs w:val="24"/>
        </w:rPr>
        <w:t>Change signs seasonally as restrictions change (8 Y1)</w:t>
      </w:r>
    </w:p>
    <w:p w14:paraId="0407C2A2" w14:textId="79DEE85B" w:rsidR="001C530B" w:rsidRPr="001C530B" w:rsidRDefault="001C530B" w:rsidP="001C530B">
      <w:pPr>
        <w:pStyle w:val="BodyText"/>
        <w:spacing w:before="240" w:after="120"/>
        <w:ind w:left="357"/>
        <w:rPr>
          <w:b/>
          <w:bCs/>
          <w:color w:val="2D7983" w:themeColor="accent1" w:themeShade="80"/>
          <w:sz w:val="24"/>
          <w:szCs w:val="24"/>
        </w:rPr>
      </w:pPr>
      <w:r w:rsidRPr="001C530B">
        <w:rPr>
          <w:b/>
          <w:bCs/>
          <w:color w:val="2D7983" w:themeColor="accent1" w:themeShade="80"/>
          <w:sz w:val="24"/>
          <w:szCs w:val="24"/>
        </w:rPr>
        <w:t>Number and location of signs</w:t>
      </w:r>
    </w:p>
    <w:p w14:paraId="38C26737" w14:textId="77777777" w:rsidR="001C530B" w:rsidRPr="001C530B" w:rsidRDefault="001C530B" w:rsidP="001C530B">
      <w:pPr>
        <w:pStyle w:val="ListParagraph"/>
        <w:numPr>
          <w:ilvl w:val="0"/>
          <w:numId w:val="30"/>
        </w:numPr>
        <w:spacing w:after="40"/>
        <w:ind w:left="357" w:hanging="357"/>
        <w:contextualSpacing w:val="0"/>
        <w:rPr>
          <w:sz w:val="24"/>
          <w:szCs w:val="24"/>
        </w:rPr>
      </w:pPr>
      <w:r w:rsidRPr="001C530B">
        <w:rPr>
          <w:sz w:val="24"/>
          <w:szCs w:val="24"/>
        </w:rPr>
        <w:t>Need more signs to cover all access/exit points/zones/carparks/ other prominent places (158 Y1, 142 Y2)</w:t>
      </w:r>
    </w:p>
    <w:p w14:paraId="14FE82D3" w14:textId="77777777" w:rsidR="001C530B" w:rsidRPr="001C530B" w:rsidRDefault="001C530B" w:rsidP="001C530B">
      <w:pPr>
        <w:pStyle w:val="ListParagraph"/>
        <w:numPr>
          <w:ilvl w:val="0"/>
          <w:numId w:val="30"/>
        </w:numPr>
        <w:spacing w:after="40"/>
        <w:ind w:left="357" w:hanging="357"/>
        <w:contextualSpacing w:val="0"/>
        <w:rPr>
          <w:sz w:val="24"/>
          <w:szCs w:val="24"/>
        </w:rPr>
      </w:pPr>
      <w:r w:rsidRPr="001C530B">
        <w:rPr>
          <w:sz w:val="24"/>
          <w:szCs w:val="24"/>
        </w:rPr>
        <w:t>Place signs at beach entrances and alongside dog poo dispensers (30 Y1, 31 Y2)</w:t>
      </w:r>
    </w:p>
    <w:p w14:paraId="02ED83F7" w14:textId="77777777" w:rsidR="001C530B" w:rsidRPr="001C530B" w:rsidRDefault="001C530B" w:rsidP="001C530B">
      <w:pPr>
        <w:pStyle w:val="ListParagraph"/>
        <w:numPr>
          <w:ilvl w:val="0"/>
          <w:numId w:val="30"/>
        </w:numPr>
        <w:spacing w:after="40"/>
        <w:ind w:left="357" w:hanging="357"/>
        <w:contextualSpacing w:val="0"/>
        <w:rPr>
          <w:sz w:val="24"/>
          <w:szCs w:val="24"/>
        </w:rPr>
      </w:pPr>
      <w:r w:rsidRPr="001C530B">
        <w:rPr>
          <w:sz w:val="24"/>
          <w:szCs w:val="24"/>
        </w:rPr>
        <w:t>Put signs on the beach if restrictions change as you walk along (32 Y2)</w:t>
      </w:r>
    </w:p>
    <w:p w14:paraId="6CEC4DC1" w14:textId="77777777" w:rsidR="001C530B" w:rsidRPr="001C530B" w:rsidRDefault="001C530B" w:rsidP="001C530B">
      <w:pPr>
        <w:pStyle w:val="ListParagraph"/>
        <w:numPr>
          <w:ilvl w:val="0"/>
          <w:numId w:val="30"/>
        </w:numPr>
        <w:spacing w:after="40"/>
        <w:ind w:left="357" w:hanging="357"/>
        <w:contextualSpacing w:val="0"/>
        <w:rPr>
          <w:sz w:val="24"/>
          <w:szCs w:val="24"/>
        </w:rPr>
      </w:pPr>
      <w:r w:rsidRPr="001C530B">
        <w:rPr>
          <w:sz w:val="24"/>
          <w:szCs w:val="24"/>
        </w:rPr>
        <w:t>Remove signs/there are too many restrictions/they ruin the look of the area/can be hazardous/keep them away from swimmers in high tides/replace signs with brochures and maps (25 Y1, 32 Y2)</w:t>
      </w:r>
    </w:p>
    <w:p w14:paraId="406FD9B4" w14:textId="77777777" w:rsidR="001C530B" w:rsidRPr="001C530B" w:rsidRDefault="001C530B" w:rsidP="001C530B">
      <w:pPr>
        <w:pStyle w:val="ListParagraph"/>
        <w:numPr>
          <w:ilvl w:val="0"/>
          <w:numId w:val="30"/>
        </w:numPr>
        <w:spacing w:after="40"/>
        <w:ind w:left="357" w:hanging="357"/>
        <w:contextualSpacing w:val="0"/>
        <w:rPr>
          <w:sz w:val="24"/>
          <w:szCs w:val="24"/>
        </w:rPr>
      </w:pPr>
      <w:r w:rsidRPr="001C530B">
        <w:rPr>
          <w:sz w:val="24"/>
          <w:szCs w:val="24"/>
        </w:rPr>
        <w:t>There are too many signs (16 Y1, 17 Y2)</w:t>
      </w:r>
    </w:p>
    <w:p w14:paraId="44E3D048" w14:textId="51A70C94" w:rsidR="001E4AC7" w:rsidRPr="001E4AC7" w:rsidRDefault="001E4AC7" w:rsidP="001E4AC7">
      <w:pPr>
        <w:pStyle w:val="BodyText"/>
        <w:spacing w:before="240"/>
        <w:rPr>
          <w:i/>
          <w:iCs/>
          <w:color w:val="003760" w:themeColor="accent3" w:themeShade="80"/>
          <w:sz w:val="24"/>
          <w:szCs w:val="24"/>
        </w:rPr>
      </w:pPr>
      <w:r w:rsidRPr="001E4AC7">
        <w:rPr>
          <w:i/>
          <w:iCs/>
          <w:color w:val="003760" w:themeColor="accent3" w:themeShade="80"/>
          <w:sz w:val="24"/>
          <w:szCs w:val="24"/>
        </w:rPr>
        <w:t xml:space="preserve">Please note all data included in this snapshot has been sourced from the Year One and Year Two engagement summary reports available on the City’s </w:t>
      </w:r>
      <w:hyperlink r:id="rId25" w:history="1">
        <w:r w:rsidRPr="001E4AC7">
          <w:rPr>
            <w:rStyle w:val="Hyperlink"/>
            <w:i/>
            <w:iCs/>
            <w:color w:val="003760" w:themeColor="accent3" w:themeShade="80"/>
            <w:sz w:val="24"/>
            <w:szCs w:val="24"/>
          </w:rPr>
          <w:t>Have Your Say website</w:t>
        </w:r>
      </w:hyperlink>
      <w:r w:rsidRPr="001E4AC7">
        <w:rPr>
          <w:i/>
          <w:iCs/>
          <w:color w:val="003760" w:themeColor="accent3" w:themeShade="80"/>
          <w:sz w:val="24"/>
          <w:szCs w:val="24"/>
        </w:rPr>
        <w:t>.</w:t>
      </w:r>
    </w:p>
    <w:tbl>
      <w:tblPr>
        <w:tblStyle w:val="TableGrid"/>
        <w:tblW w:w="10848" w:type="dxa"/>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848"/>
      </w:tblGrid>
      <w:tr w:rsidR="00834B70" w:rsidRPr="008D3A51" w14:paraId="6ADE0D6F" w14:textId="77777777" w:rsidTr="001C530B">
        <w:trPr>
          <w:cnfStyle w:val="100000000000" w:firstRow="1" w:lastRow="0" w:firstColumn="0" w:lastColumn="0" w:oddVBand="0" w:evenVBand="0" w:oddHBand="0" w:evenHBand="0" w:firstRowFirstColumn="0" w:firstRowLastColumn="0" w:lastRowFirstColumn="0" w:lastRowLastColumn="0"/>
          <w:trHeight w:hRule="exact" w:val="777"/>
        </w:trPr>
        <w:tc>
          <w:tcPr>
            <w:cnfStyle w:val="001000000000" w:firstRow="0" w:lastRow="0" w:firstColumn="1" w:lastColumn="0" w:oddVBand="0" w:evenVBand="0" w:oddHBand="0" w:evenHBand="0" w:firstRowFirstColumn="0" w:firstRowLastColumn="0" w:lastRowFirstColumn="0" w:lastRowLastColumn="0"/>
            <w:tcW w:w="10848" w:type="dxa"/>
            <w:shd w:val="clear" w:color="auto" w:fill="B8E1E7" w:themeFill="accent1" w:themeFillTint="99"/>
            <w:tcMar>
              <w:top w:w="0" w:type="dxa"/>
              <w:bottom w:w="0" w:type="dxa"/>
            </w:tcMar>
          </w:tcPr>
          <w:p w14:paraId="6E6D1C28" w14:textId="3F44D5ED" w:rsidR="00834B70" w:rsidRPr="008D3A51" w:rsidRDefault="000443F5" w:rsidP="009E00EC">
            <w:pPr>
              <w:pStyle w:val="BodyText"/>
              <w:rPr>
                <w:color w:val="003263" w:themeColor="text2"/>
                <w:sz w:val="24"/>
                <w:szCs w:val="24"/>
              </w:rPr>
            </w:pPr>
            <w:r w:rsidRPr="008D3A51">
              <w:rPr>
                <w:color w:val="003263" w:themeColor="text2"/>
                <w:sz w:val="24"/>
                <w:szCs w:val="24"/>
              </w:rPr>
              <w:lastRenderedPageBreak/>
              <w:t xml:space="preserve">Next Steps </w:t>
            </w:r>
          </w:p>
        </w:tc>
      </w:tr>
    </w:tbl>
    <w:p w14:paraId="34C85EF3" w14:textId="77777777" w:rsidR="00D34DC7" w:rsidRDefault="00D34DC7" w:rsidP="00844530">
      <w:pPr>
        <w:pStyle w:val="BodyText"/>
        <w:rPr>
          <w:b/>
          <w:bCs/>
          <w:sz w:val="24"/>
          <w:szCs w:val="24"/>
        </w:rPr>
      </w:pPr>
    </w:p>
    <w:p w14:paraId="56AAD1AC" w14:textId="77777777" w:rsidR="001C530B" w:rsidRDefault="001C530B" w:rsidP="00844530">
      <w:pPr>
        <w:pStyle w:val="BodyText"/>
        <w:rPr>
          <w:sz w:val="24"/>
          <w:szCs w:val="24"/>
        </w:rPr>
      </w:pPr>
      <w:r>
        <w:rPr>
          <w:sz w:val="24"/>
          <w:szCs w:val="24"/>
        </w:rPr>
        <w:t xml:space="preserve">The </w:t>
      </w:r>
      <w:proofErr w:type="gramStart"/>
      <w:r>
        <w:rPr>
          <w:sz w:val="24"/>
          <w:szCs w:val="24"/>
        </w:rPr>
        <w:t>two year</w:t>
      </w:r>
      <w:proofErr w:type="gramEnd"/>
      <w:r>
        <w:rPr>
          <w:sz w:val="24"/>
          <w:szCs w:val="24"/>
        </w:rPr>
        <w:t xml:space="preserve"> trial has now ended and c</w:t>
      </w:r>
      <w:r w:rsidR="00844530" w:rsidRPr="008D3A51">
        <w:rPr>
          <w:sz w:val="24"/>
          <w:szCs w:val="24"/>
        </w:rPr>
        <w:t>ommunity engagement is closed</w:t>
      </w:r>
      <w:r>
        <w:rPr>
          <w:sz w:val="24"/>
          <w:szCs w:val="24"/>
        </w:rPr>
        <w:t xml:space="preserve">. A process of </w:t>
      </w:r>
      <w:r w:rsidR="00844530" w:rsidRPr="008D3A51">
        <w:rPr>
          <w:sz w:val="24"/>
          <w:szCs w:val="24"/>
        </w:rPr>
        <w:t>evaluation and review</w:t>
      </w:r>
      <w:r>
        <w:rPr>
          <w:sz w:val="24"/>
          <w:szCs w:val="24"/>
        </w:rPr>
        <w:t xml:space="preserve"> is now underway</w:t>
      </w:r>
      <w:r w:rsidR="00844530" w:rsidRPr="008D3A51">
        <w:rPr>
          <w:sz w:val="24"/>
          <w:szCs w:val="24"/>
        </w:rPr>
        <w:t>.</w:t>
      </w:r>
    </w:p>
    <w:p w14:paraId="02FEB62E" w14:textId="7E0698CE" w:rsidR="001C530B" w:rsidRDefault="001C530B" w:rsidP="00844530">
      <w:pPr>
        <w:pStyle w:val="BodyText"/>
        <w:rPr>
          <w:sz w:val="24"/>
          <w:szCs w:val="24"/>
        </w:rPr>
      </w:pPr>
      <w:r>
        <w:rPr>
          <w:sz w:val="24"/>
          <w:szCs w:val="24"/>
        </w:rPr>
        <w:t>The</w:t>
      </w:r>
      <w:r w:rsidR="00844530" w:rsidRPr="008D3A51">
        <w:rPr>
          <w:sz w:val="24"/>
          <w:szCs w:val="24"/>
        </w:rPr>
        <w:t xml:space="preserve"> results</w:t>
      </w:r>
      <w:r>
        <w:rPr>
          <w:sz w:val="24"/>
          <w:szCs w:val="24"/>
        </w:rPr>
        <w:t xml:space="preserve"> of the analysis of community feedback will be prepared in</w:t>
      </w:r>
      <w:r w:rsidR="00844530" w:rsidRPr="008D3A51">
        <w:rPr>
          <w:sz w:val="24"/>
          <w:szCs w:val="24"/>
        </w:rPr>
        <w:t xml:space="preserve"> </w:t>
      </w:r>
      <w:r>
        <w:rPr>
          <w:sz w:val="24"/>
          <w:szCs w:val="24"/>
        </w:rPr>
        <w:t xml:space="preserve">a community engagement report along with a report for Council’s </w:t>
      </w:r>
      <w:r w:rsidR="009B1298">
        <w:rPr>
          <w:sz w:val="24"/>
          <w:szCs w:val="24"/>
        </w:rPr>
        <w:t>December</w:t>
      </w:r>
      <w:r>
        <w:rPr>
          <w:sz w:val="24"/>
          <w:szCs w:val="24"/>
        </w:rPr>
        <w:t xml:space="preserve"> 2022 meeting.</w:t>
      </w:r>
    </w:p>
    <w:sectPr w:rsidR="001C530B" w:rsidSect="00834B70">
      <w:headerReference w:type="even" r:id="rId26"/>
      <w:headerReference w:type="default" r:id="rId27"/>
      <w:footerReference w:type="even" r:id="rId28"/>
      <w:footerReference w:type="default" r:id="rId29"/>
      <w:headerReference w:type="first" r:id="rId30"/>
      <w:footerReference w:type="first" r:id="rId31"/>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01B9A" w14:textId="77777777" w:rsidR="00D91DCF" w:rsidRDefault="00D91DCF" w:rsidP="00CE604F">
      <w:r>
        <w:separator/>
      </w:r>
    </w:p>
    <w:p w14:paraId="5B3FB630" w14:textId="77777777" w:rsidR="00D91DCF" w:rsidRDefault="00D91DCF" w:rsidP="00CE604F"/>
    <w:p w14:paraId="363D4813" w14:textId="77777777" w:rsidR="00D91DCF" w:rsidRDefault="00D91DCF" w:rsidP="00CE604F"/>
    <w:p w14:paraId="6802C54F" w14:textId="77777777" w:rsidR="00D91DCF" w:rsidRDefault="00D91DCF" w:rsidP="00CE604F"/>
  </w:endnote>
  <w:endnote w:type="continuationSeparator" w:id="0">
    <w:p w14:paraId="52A84553" w14:textId="77777777" w:rsidR="00D91DCF" w:rsidRDefault="00D91DCF" w:rsidP="00CE604F">
      <w:r>
        <w:continuationSeparator/>
      </w:r>
    </w:p>
    <w:p w14:paraId="1C785753" w14:textId="77777777" w:rsidR="00D91DCF" w:rsidRDefault="00D91DCF" w:rsidP="00CE604F"/>
    <w:p w14:paraId="4FBABA48" w14:textId="77777777" w:rsidR="00D91DCF" w:rsidRDefault="00D91DCF" w:rsidP="00CE604F"/>
    <w:p w14:paraId="49893FA9" w14:textId="77777777" w:rsidR="00D91DCF" w:rsidRDefault="00D91DCF"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1E6E375-9701-4D52-8C81-0406DB1A6C18}"/>
    <w:embedBold r:id="rId2" w:fontKey="{3D8D8FBD-5FCA-4827-B8CD-2F947A1FDE1D}"/>
    <w:embedItalic r:id="rId3" w:fontKey="{27A17B5D-699F-42FB-9ED6-F0D902B06A18}"/>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randon Grotesque Black">
    <w:altName w:val="Calibri"/>
    <w:panose1 w:val="00000000000000000000"/>
    <w:charset w:val="00"/>
    <w:family w:val="swiss"/>
    <w:notTrueType/>
    <w:pitch w:val="variable"/>
    <w:sig w:usb0="0000008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3A6CC" w14:textId="77777777" w:rsidR="00844530" w:rsidRDefault="008445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1AD2A" w14:textId="0F2F8543" w:rsidR="004D2DEE" w:rsidRDefault="008143BB" w:rsidP="008143BB">
    <w:pPr>
      <w:pStyle w:val="Footer"/>
      <w:jc w:val="center"/>
    </w:pPr>
    <w:r>
      <w:rPr>
        <w:noProof/>
      </w:rPr>
      <w:drawing>
        <wp:anchor distT="0" distB="0" distL="114300" distR="114300" simplePos="0" relativeHeight="251658240" behindDoc="1" locked="0" layoutInCell="1" allowOverlap="1" wp14:anchorId="743818B4" wp14:editId="2718B9FD">
          <wp:simplePos x="361950" y="9610725"/>
          <wp:positionH relativeFrom="page">
            <wp:align>left</wp:align>
          </wp:positionH>
          <wp:positionV relativeFrom="page">
            <wp:align>bottom</wp:align>
          </wp:positionV>
          <wp:extent cx="7553960" cy="666750"/>
          <wp:effectExtent l="0" t="0" r="0" b="0"/>
          <wp:wrapNone/>
          <wp:docPr id="6"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7B22D" w14:textId="77777777" w:rsidR="00844530" w:rsidRDefault="00844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789AA" w14:textId="77777777" w:rsidR="00D91DCF" w:rsidRDefault="00D91DCF" w:rsidP="00CE604F">
      <w:r>
        <w:separator/>
      </w:r>
    </w:p>
    <w:p w14:paraId="70F909FC" w14:textId="77777777" w:rsidR="00D91DCF" w:rsidRDefault="00D91DCF" w:rsidP="00CE604F"/>
    <w:p w14:paraId="1D00F07A" w14:textId="77777777" w:rsidR="00D91DCF" w:rsidRDefault="00D91DCF" w:rsidP="00CE604F"/>
    <w:p w14:paraId="48162966" w14:textId="77777777" w:rsidR="00D91DCF" w:rsidRDefault="00D91DCF" w:rsidP="00CE604F"/>
  </w:footnote>
  <w:footnote w:type="continuationSeparator" w:id="0">
    <w:p w14:paraId="2DF94F8C" w14:textId="77777777" w:rsidR="00D91DCF" w:rsidRDefault="00D91DCF" w:rsidP="00CE604F">
      <w:r>
        <w:continuationSeparator/>
      </w:r>
    </w:p>
    <w:p w14:paraId="506D7018" w14:textId="77777777" w:rsidR="00D91DCF" w:rsidRDefault="00D91DCF" w:rsidP="00CE604F"/>
    <w:p w14:paraId="11723871" w14:textId="77777777" w:rsidR="00D91DCF" w:rsidRDefault="00D91DCF" w:rsidP="00CE604F"/>
    <w:p w14:paraId="65EBF3DB" w14:textId="77777777" w:rsidR="00D91DCF" w:rsidRDefault="00D91DCF"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FE889" w14:textId="77777777" w:rsidR="00844530" w:rsidRDefault="008445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DB03B" w14:textId="77777777" w:rsidR="00844530" w:rsidRDefault="008445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2CA27" w14:textId="77777777" w:rsidR="00844530" w:rsidRDefault="008445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02B067F"/>
    <w:multiLevelType w:val="hybridMultilevel"/>
    <w:tmpl w:val="D2C6ABEE"/>
    <w:lvl w:ilvl="0" w:tplc="0F9AD3FE">
      <w:start w:val="1"/>
      <w:numFmt w:val="bullet"/>
      <w:lvlText w:val="c"/>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16FB48BC"/>
    <w:multiLevelType w:val="hybridMultilevel"/>
    <w:tmpl w:val="18B43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4A93206A"/>
    <w:multiLevelType w:val="hybridMultilevel"/>
    <w:tmpl w:val="36FEFA4E"/>
    <w:lvl w:ilvl="0" w:tplc="FAE81964">
      <w:start w:val="1"/>
      <w:numFmt w:val="bullet"/>
      <w:lvlText w:val=""/>
      <w:lvlJc w:val="left"/>
      <w:pPr>
        <w:ind w:left="1440" w:hanging="360"/>
      </w:pPr>
      <w:rPr>
        <w:rFonts w:ascii="Symbol" w:hAnsi="Symbol" w:hint="default"/>
      </w:rPr>
    </w:lvl>
    <w:lvl w:ilvl="1" w:tplc="0C090003">
      <w:start w:val="1"/>
      <w:numFmt w:val="bullet"/>
      <w:lvlText w:val="o"/>
      <w:lvlJc w:val="left"/>
      <w:pPr>
        <w:ind w:left="2062"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1" w15:restartNumberingAfterBreak="0">
    <w:nsid w:val="58D82301"/>
    <w:multiLevelType w:val="hybridMultilevel"/>
    <w:tmpl w:val="E67A846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3F33F46"/>
    <w:multiLevelType w:val="hybridMultilevel"/>
    <w:tmpl w:val="50C29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24" w15:restartNumberingAfterBreak="0">
    <w:nsid w:val="7AD0434D"/>
    <w:multiLevelType w:val="hybridMultilevel"/>
    <w:tmpl w:val="5D70F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23"/>
  </w:num>
  <w:num w:numId="4">
    <w:abstractNumId w:val="17"/>
  </w:num>
  <w:num w:numId="5">
    <w:abstractNumId w:val="10"/>
  </w:num>
  <w:num w:numId="6">
    <w:abstractNumId w:val="19"/>
  </w:num>
  <w:num w:numId="7">
    <w:abstractNumId w:val="3"/>
  </w:num>
  <w:num w:numId="8">
    <w:abstractNumId w:val="9"/>
  </w:num>
  <w:num w:numId="9">
    <w:abstractNumId w:val="8"/>
  </w:num>
  <w:num w:numId="10">
    <w:abstractNumId w:val="2"/>
  </w:num>
  <w:num w:numId="11">
    <w:abstractNumId w:val="14"/>
  </w:num>
  <w:num w:numId="12">
    <w:abstractNumId w:val="18"/>
  </w:num>
  <w:num w:numId="13">
    <w:abstractNumId w:val="7"/>
  </w:num>
  <w:num w:numId="14">
    <w:abstractNumId w:val="6"/>
  </w:num>
  <w:num w:numId="15">
    <w:abstractNumId w:val="9"/>
    <w:lvlOverride w:ilvl="0">
      <w:startOverride w:val="1"/>
    </w:lvlOverride>
  </w:num>
  <w:num w:numId="16">
    <w:abstractNumId w:val="18"/>
  </w:num>
  <w:num w:numId="17">
    <w:abstractNumId w:val="18"/>
  </w:num>
  <w:num w:numId="18">
    <w:abstractNumId w:val="18"/>
  </w:num>
  <w:num w:numId="19">
    <w:abstractNumId w:val="14"/>
  </w:num>
  <w:num w:numId="20">
    <w:abstractNumId w:val="14"/>
  </w:num>
  <w:num w:numId="21">
    <w:abstractNumId w:val="14"/>
  </w:num>
  <w:num w:numId="22">
    <w:abstractNumId w:val="5"/>
  </w:num>
  <w:num w:numId="23">
    <w:abstractNumId w:val="4"/>
  </w:num>
  <w:num w:numId="24">
    <w:abstractNumId w:val="1"/>
  </w:num>
  <w:num w:numId="25">
    <w:abstractNumId w:val="0"/>
  </w:num>
  <w:num w:numId="26">
    <w:abstractNumId w:val="12"/>
  </w:num>
  <w:num w:numId="27">
    <w:abstractNumId w:val="20"/>
  </w:num>
  <w:num w:numId="28">
    <w:abstractNumId w:val="15"/>
  </w:num>
  <w:num w:numId="29">
    <w:abstractNumId w:val="13"/>
  </w:num>
  <w:num w:numId="30">
    <w:abstractNumId w:val="20"/>
  </w:num>
  <w:num w:numId="31">
    <w:abstractNumId w:val="22"/>
  </w:num>
  <w:num w:numId="32">
    <w:abstractNumId w:val="21"/>
  </w:num>
  <w:num w:numId="33">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578C"/>
    <w:rsid w:val="00010362"/>
    <w:rsid w:val="00012493"/>
    <w:rsid w:val="00015395"/>
    <w:rsid w:val="00015489"/>
    <w:rsid w:val="00021629"/>
    <w:rsid w:val="000340A9"/>
    <w:rsid w:val="00035765"/>
    <w:rsid w:val="00035E23"/>
    <w:rsid w:val="00041675"/>
    <w:rsid w:val="000443F5"/>
    <w:rsid w:val="00051849"/>
    <w:rsid w:val="00055232"/>
    <w:rsid w:val="00056673"/>
    <w:rsid w:val="00072C00"/>
    <w:rsid w:val="000767E6"/>
    <w:rsid w:val="000816C6"/>
    <w:rsid w:val="0008298C"/>
    <w:rsid w:val="000830C8"/>
    <w:rsid w:val="000841E1"/>
    <w:rsid w:val="000846FE"/>
    <w:rsid w:val="000873E7"/>
    <w:rsid w:val="0009559C"/>
    <w:rsid w:val="00095E19"/>
    <w:rsid w:val="000A0633"/>
    <w:rsid w:val="000A73E8"/>
    <w:rsid w:val="000B5463"/>
    <w:rsid w:val="000C2502"/>
    <w:rsid w:val="000C4EFB"/>
    <w:rsid w:val="000C7DD4"/>
    <w:rsid w:val="000D6EA5"/>
    <w:rsid w:val="000E22A7"/>
    <w:rsid w:val="000E46A7"/>
    <w:rsid w:val="000F52FE"/>
    <w:rsid w:val="000F71C6"/>
    <w:rsid w:val="00103137"/>
    <w:rsid w:val="00104560"/>
    <w:rsid w:val="00113B8E"/>
    <w:rsid w:val="00114534"/>
    <w:rsid w:val="0011699E"/>
    <w:rsid w:val="001207DA"/>
    <w:rsid w:val="00121968"/>
    <w:rsid w:val="0012356D"/>
    <w:rsid w:val="00126586"/>
    <w:rsid w:val="001359F2"/>
    <w:rsid w:val="0013729F"/>
    <w:rsid w:val="0015135C"/>
    <w:rsid w:val="00152D85"/>
    <w:rsid w:val="00153248"/>
    <w:rsid w:val="001546E5"/>
    <w:rsid w:val="0015593C"/>
    <w:rsid w:val="001626E3"/>
    <w:rsid w:val="00162A63"/>
    <w:rsid w:val="00171B11"/>
    <w:rsid w:val="001864B5"/>
    <w:rsid w:val="00191177"/>
    <w:rsid w:val="0019445B"/>
    <w:rsid w:val="001946CF"/>
    <w:rsid w:val="00194A12"/>
    <w:rsid w:val="00196728"/>
    <w:rsid w:val="001976D9"/>
    <w:rsid w:val="001A3E10"/>
    <w:rsid w:val="001B0978"/>
    <w:rsid w:val="001B0E1A"/>
    <w:rsid w:val="001B1BE4"/>
    <w:rsid w:val="001B3939"/>
    <w:rsid w:val="001B547E"/>
    <w:rsid w:val="001C530B"/>
    <w:rsid w:val="001C5632"/>
    <w:rsid w:val="001C6741"/>
    <w:rsid w:val="001C6D0A"/>
    <w:rsid w:val="001E444C"/>
    <w:rsid w:val="001E4AC7"/>
    <w:rsid w:val="001E5696"/>
    <w:rsid w:val="001F09FA"/>
    <w:rsid w:val="001F19D7"/>
    <w:rsid w:val="001F427B"/>
    <w:rsid w:val="001F5141"/>
    <w:rsid w:val="001F6962"/>
    <w:rsid w:val="002024C2"/>
    <w:rsid w:val="002038C4"/>
    <w:rsid w:val="00206A5B"/>
    <w:rsid w:val="002108F8"/>
    <w:rsid w:val="00210D17"/>
    <w:rsid w:val="00214DB3"/>
    <w:rsid w:val="00215F5E"/>
    <w:rsid w:val="00217331"/>
    <w:rsid w:val="00220CCC"/>
    <w:rsid w:val="00221F39"/>
    <w:rsid w:val="00230CF5"/>
    <w:rsid w:val="002345A8"/>
    <w:rsid w:val="00240500"/>
    <w:rsid w:val="002417C3"/>
    <w:rsid w:val="002435F7"/>
    <w:rsid w:val="00250A74"/>
    <w:rsid w:val="00250D31"/>
    <w:rsid w:val="00260B9B"/>
    <w:rsid w:val="00271541"/>
    <w:rsid w:val="0027230C"/>
    <w:rsid w:val="00275B0E"/>
    <w:rsid w:val="0027603E"/>
    <w:rsid w:val="00283B16"/>
    <w:rsid w:val="00284A44"/>
    <w:rsid w:val="002862A5"/>
    <w:rsid w:val="002877DD"/>
    <w:rsid w:val="002900A6"/>
    <w:rsid w:val="002914EA"/>
    <w:rsid w:val="002922E2"/>
    <w:rsid w:val="00294100"/>
    <w:rsid w:val="002A29EE"/>
    <w:rsid w:val="002A5BE4"/>
    <w:rsid w:val="002B3442"/>
    <w:rsid w:val="002C3604"/>
    <w:rsid w:val="002C3D86"/>
    <w:rsid w:val="002C720A"/>
    <w:rsid w:val="002D2753"/>
    <w:rsid w:val="002D627C"/>
    <w:rsid w:val="002E0EFD"/>
    <w:rsid w:val="002E1732"/>
    <w:rsid w:val="002E2D7B"/>
    <w:rsid w:val="002F61B9"/>
    <w:rsid w:val="003007A4"/>
    <w:rsid w:val="00306FD8"/>
    <w:rsid w:val="00307A5C"/>
    <w:rsid w:val="00307C95"/>
    <w:rsid w:val="00312DB3"/>
    <w:rsid w:val="003162EE"/>
    <w:rsid w:val="00316A00"/>
    <w:rsid w:val="0031759E"/>
    <w:rsid w:val="0032261C"/>
    <w:rsid w:val="0033198A"/>
    <w:rsid w:val="00332763"/>
    <w:rsid w:val="0033295D"/>
    <w:rsid w:val="003357C3"/>
    <w:rsid w:val="00343F6C"/>
    <w:rsid w:val="003563BF"/>
    <w:rsid w:val="00361EB0"/>
    <w:rsid w:val="00363D19"/>
    <w:rsid w:val="0036663C"/>
    <w:rsid w:val="00366F31"/>
    <w:rsid w:val="0037157C"/>
    <w:rsid w:val="0038612E"/>
    <w:rsid w:val="00386225"/>
    <w:rsid w:val="003937FC"/>
    <w:rsid w:val="00395614"/>
    <w:rsid w:val="00395B75"/>
    <w:rsid w:val="003A1C7A"/>
    <w:rsid w:val="003A1DE6"/>
    <w:rsid w:val="003A2B8D"/>
    <w:rsid w:val="003A75BE"/>
    <w:rsid w:val="003B403F"/>
    <w:rsid w:val="003C5A9B"/>
    <w:rsid w:val="003C6348"/>
    <w:rsid w:val="003D00CA"/>
    <w:rsid w:val="003D282E"/>
    <w:rsid w:val="003D48DA"/>
    <w:rsid w:val="003D720C"/>
    <w:rsid w:val="003E4573"/>
    <w:rsid w:val="003F017A"/>
    <w:rsid w:val="003F3636"/>
    <w:rsid w:val="004004EE"/>
    <w:rsid w:val="00406F2C"/>
    <w:rsid w:val="0041053A"/>
    <w:rsid w:val="0041068C"/>
    <w:rsid w:val="004107B6"/>
    <w:rsid w:val="00411F2C"/>
    <w:rsid w:val="0041214E"/>
    <w:rsid w:val="0042172C"/>
    <w:rsid w:val="00421F96"/>
    <w:rsid w:val="00423980"/>
    <w:rsid w:val="00426496"/>
    <w:rsid w:val="00436650"/>
    <w:rsid w:val="00444C5F"/>
    <w:rsid w:val="004470FA"/>
    <w:rsid w:val="00447B04"/>
    <w:rsid w:val="00456338"/>
    <w:rsid w:val="004568F3"/>
    <w:rsid w:val="00461C05"/>
    <w:rsid w:val="00462820"/>
    <w:rsid w:val="00466A5F"/>
    <w:rsid w:val="004735CE"/>
    <w:rsid w:val="0048346E"/>
    <w:rsid w:val="00484C6E"/>
    <w:rsid w:val="004853D9"/>
    <w:rsid w:val="0048747B"/>
    <w:rsid w:val="00487805"/>
    <w:rsid w:val="00490898"/>
    <w:rsid w:val="0049166C"/>
    <w:rsid w:val="0049315B"/>
    <w:rsid w:val="00494757"/>
    <w:rsid w:val="00495432"/>
    <w:rsid w:val="004A1855"/>
    <w:rsid w:val="004A1ADD"/>
    <w:rsid w:val="004A1F23"/>
    <w:rsid w:val="004A4AE1"/>
    <w:rsid w:val="004B497A"/>
    <w:rsid w:val="004B545B"/>
    <w:rsid w:val="004B6B3F"/>
    <w:rsid w:val="004C34A2"/>
    <w:rsid w:val="004C5421"/>
    <w:rsid w:val="004D13DC"/>
    <w:rsid w:val="004D2DEE"/>
    <w:rsid w:val="004D392B"/>
    <w:rsid w:val="004E0DF1"/>
    <w:rsid w:val="004E1E84"/>
    <w:rsid w:val="004E3189"/>
    <w:rsid w:val="004E57CE"/>
    <w:rsid w:val="004E735A"/>
    <w:rsid w:val="004F2451"/>
    <w:rsid w:val="004F46FF"/>
    <w:rsid w:val="004F52AC"/>
    <w:rsid w:val="004F6746"/>
    <w:rsid w:val="005129D9"/>
    <w:rsid w:val="00512BC7"/>
    <w:rsid w:val="0051345A"/>
    <w:rsid w:val="00523A60"/>
    <w:rsid w:val="00531BEE"/>
    <w:rsid w:val="00533CE6"/>
    <w:rsid w:val="005353AA"/>
    <w:rsid w:val="00552ED1"/>
    <w:rsid w:val="00555916"/>
    <w:rsid w:val="005562F1"/>
    <w:rsid w:val="005567C3"/>
    <w:rsid w:val="00557B84"/>
    <w:rsid w:val="00561C65"/>
    <w:rsid w:val="00563121"/>
    <w:rsid w:val="00585605"/>
    <w:rsid w:val="00593EDF"/>
    <w:rsid w:val="00595475"/>
    <w:rsid w:val="00595895"/>
    <w:rsid w:val="005B281C"/>
    <w:rsid w:val="005B374E"/>
    <w:rsid w:val="005B4482"/>
    <w:rsid w:val="005B7F2F"/>
    <w:rsid w:val="005C11CA"/>
    <w:rsid w:val="005C428F"/>
    <w:rsid w:val="005D35B0"/>
    <w:rsid w:val="005D47B0"/>
    <w:rsid w:val="005D4B4A"/>
    <w:rsid w:val="005E308E"/>
    <w:rsid w:val="005E5955"/>
    <w:rsid w:val="005E650A"/>
    <w:rsid w:val="005F5864"/>
    <w:rsid w:val="00603066"/>
    <w:rsid w:val="00607FD8"/>
    <w:rsid w:val="0061505F"/>
    <w:rsid w:val="00616530"/>
    <w:rsid w:val="0061751B"/>
    <w:rsid w:val="0062297D"/>
    <w:rsid w:val="006251CD"/>
    <w:rsid w:val="006338FE"/>
    <w:rsid w:val="00634604"/>
    <w:rsid w:val="00645D96"/>
    <w:rsid w:val="00653A59"/>
    <w:rsid w:val="00654462"/>
    <w:rsid w:val="006545E3"/>
    <w:rsid w:val="0065589F"/>
    <w:rsid w:val="00660489"/>
    <w:rsid w:val="006608C0"/>
    <w:rsid w:val="006615E8"/>
    <w:rsid w:val="00662EC6"/>
    <w:rsid w:val="0067249B"/>
    <w:rsid w:val="00676B87"/>
    <w:rsid w:val="00677EE0"/>
    <w:rsid w:val="00680DFB"/>
    <w:rsid w:val="0068456E"/>
    <w:rsid w:val="0068762B"/>
    <w:rsid w:val="00692792"/>
    <w:rsid w:val="006A0287"/>
    <w:rsid w:val="006A1C58"/>
    <w:rsid w:val="006A2BF7"/>
    <w:rsid w:val="006B1C7B"/>
    <w:rsid w:val="006B5921"/>
    <w:rsid w:val="006B5B56"/>
    <w:rsid w:val="006C059A"/>
    <w:rsid w:val="006C596B"/>
    <w:rsid w:val="006C6D3E"/>
    <w:rsid w:val="006D39B9"/>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E1C"/>
    <w:rsid w:val="00717673"/>
    <w:rsid w:val="007207EC"/>
    <w:rsid w:val="00730BC4"/>
    <w:rsid w:val="00735058"/>
    <w:rsid w:val="00740BE0"/>
    <w:rsid w:val="00742416"/>
    <w:rsid w:val="00743140"/>
    <w:rsid w:val="00746CAB"/>
    <w:rsid w:val="00754905"/>
    <w:rsid w:val="007573FE"/>
    <w:rsid w:val="007641F5"/>
    <w:rsid w:val="00765E2C"/>
    <w:rsid w:val="00773F6E"/>
    <w:rsid w:val="0077461F"/>
    <w:rsid w:val="00774933"/>
    <w:rsid w:val="0077640A"/>
    <w:rsid w:val="00781A61"/>
    <w:rsid w:val="00783165"/>
    <w:rsid w:val="007861DF"/>
    <w:rsid w:val="00787A5E"/>
    <w:rsid w:val="00790D82"/>
    <w:rsid w:val="007A1CDE"/>
    <w:rsid w:val="007A4A19"/>
    <w:rsid w:val="007A7DD9"/>
    <w:rsid w:val="007B12C6"/>
    <w:rsid w:val="007C0A4C"/>
    <w:rsid w:val="007C1EB3"/>
    <w:rsid w:val="007C5426"/>
    <w:rsid w:val="007C5AF5"/>
    <w:rsid w:val="007C5D2E"/>
    <w:rsid w:val="007D5312"/>
    <w:rsid w:val="007D788F"/>
    <w:rsid w:val="007E0193"/>
    <w:rsid w:val="007E23B9"/>
    <w:rsid w:val="007E34EA"/>
    <w:rsid w:val="007F05D2"/>
    <w:rsid w:val="008046A0"/>
    <w:rsid w:val="008066AA"/>
    <w:rsid w:val="008115C3"/>
    <w:rsid w:val="008143BB"/>
    <w:rsid w:val="008169A6"/>
    <w:rsid w:val="00830EAA"/>
    <w:rsid w:val="0083162B"/>
    <w:rsid w:val="00834B70"/>
    <w:rsid w:val="00841D8C"/>
    <w:rsid w:val="008428C4"/>
    <w:rsid w:val="008429D4"/>
    <w:rsid w:val="00844530"/>
    <w:rsid w:val="00847025"/>
    <w:rsid w:val="00847D90"/>
    <w:rsid w:val="00854CEA"/>
    <w:rsid w:val="00860935"/>
    <w:rsid w:val="008616F3"/>
    <w:rsid w:val="00861F48"/>
    <w:rsid w:val="00862661"/>
    <w:rsid w:val="00864767"/>
    <w:rsid w:val="0087344F"/>
    <w:rsid w:val="008832AA"/>
    <w:rsid w:val="008B12C3"/>
    <w:rsid w:val="008B1448"/>
    <w:rsid w:val="008B2A9A"/>
    <w:rsid w:val="008D3A51"/>
    <w:rsid w:val="008D5F8A"/>
    <w:rsid w:val="008E13E8"/>
    <w:rsid w:val="008E31E1"/>
    <w:rsid w:val="008F3B94"/>
    <w:rsid w:val="008F5002"/>
    <w:rsid w:val="008F6661"/>
    <w:rsid w:val="00903687"/>
    <w:rsid w:val="00910D31"/>
    <w:rsid w:val="009115AB"/>
    <w:rsid w:val="00912336"/>
    <w:rsid w:val="009172F6"/>
    <w:rsid w:val="00922F59"/>
    <w:rsid w:val="00930869"/>
    <w:rsid w:val="0093235E"/>
    <w:rsid w:val="00937703"/>
    <w:rsid w:val="0093771A"/>
    <w:rsid w:val="0094605E"/>
    <w:rsid w:val="00953ABE"/>
    <w:rsid w:val="00954C94"/>
    <w:rsid w:val="00963ABA"/>
    <w:rsid w:val="00966C88"/>
    <w:rsid w:val="00970733"/>
    <w:rsid w:val="00971677"/>
    <w:rsid w:val="00972889"/>
    <w:rsid w:val="00981378"/>
    <w:rsid w:val="00981AE2"/>
    <w:rsid w:val="0098415F"/>
    <w:rsid w:val="00984A8A"/>
    <w:rsid w:val="00985876"/>
    <w:rsid w:val="00986C85"/>
    <w:rsid w:val="00994CB7"/>
    <w:rsid w:val="00995A1B"/>
    <w:rsid w:val="009976E0"/>
    <w:rsid w:val="009A2615"/>
    <w:rsid w:val="009A2FBA"/>
    <w:rsid w:val="009A38C0"/>
    <w:rsid w:val="009A4A34"/>
    <w:rsid w:val="009B1298"/>
    <w:rsid w:val="009B5D92"/>
    <w:rsid w:val="009C5C32"/>
    <w:rsid w:val="009D6278"/>
    <w:rsid w:val="009E0153"/>
    <w:rsid w:val="009E3888"/>
    <w:rsid w:val="009E4906"/>
    <w:rsid w:val="009F184B"/>
    <w:rsid w:val="009F25EE"/>
    <w:rsid w:val="009F44CD"/>
    <w:rsid w:val="00A01D7D"/>
    <w:rsid w:val="00A02A49"/>
    <w:rsid w:val="00A02F5D"/>
    <w:rsid w:val="00A07C04"/>
    <w:rsid w:val="00A12567"/>
    <w:rsid w:val="00A12C87"/>
    <w:rsid w:val="00A15D80"/>
    <w:rsid w:val="00A15EF9"/>
    <w:rsid w:val="00A17099"/>
    <w:rsid w:val="00A21F56"/>
    <w:rsid w:val="00A24C55"/>
    <w:rsid w:val="00A26D88"/>
    <w:rsid w:val="00A27EBF"/>
    <w:rsid w:val="00A33B33"/>
    <w:rsid w:val="00A377BC"/>
    <w:rsid w:val="00A37C70"/>
    <w:rsid w:val="00A41F86"/>
    <w:rsid w:val="00A4340C"/>
    <w:rsid w:val="00A4776F"/>
    <w:rsid w:val="00A529E9"/>
    <w:rsid w:val="00A54310"/>
    <w:rsid w:val="00A61E23"/>
    <w:rsid w:val="00A75C29"/>
    <w:rsid w:val="00A82BB2"/>
    <w:rsid w:val="00A83926"/>
    <w:rsid w:val="00A855D3"/>
    <w:rsid w:val="00A93988"/>
    <w:rsid w:val="00A93C0B"/>
    <w:rsid w:val="00A94C7E"/>
    <w:rsid w:val="00A97124"/>
    <w:rsid w:val="00AA751F"/>
    <w:rsid w:val="00AB458A"/>
    <w:rsid w:val="00AB4A85"/>
    <w:rsid w:val="00AB5839"/>
    <w:rsid w:val="00AC0510"/>
    <w:rsid w:val="00AC1E0E"/>
    <w:rsid w:val="00AD38E4"/>
    <w:rsid w:val="00AD440A"/>
    <w:rsid w:val="00AD45EE"/>
    <w:rsid w:val="00AD4E4D"/>
    <w:rsid w:val="00AE5FC8"/>
    <w:rsid w:val="00AE76BF"/>
    <w:rsid w:val="00AF214F"/>
    <w:rsid w:val="00AF386C"/>
    <w:rsid w:val="00B03C9D"/>
    <w:rsid w:val="00B04F66"/>
    <w:rsid w:val="00B118A3"/>
    <w:rsid w:val="00B12D78"/>
    <w:rsid w:val="00B14589"/>
    <w:rsid w:val="00B15409"/>
    <w:rsid w:val="00B21E43"/>
    <w:rsid w:val="00B21E88"/>
    <w:rsid w:val="00B21F67"/>
    <w:rsid w:val="00B21F6A"/>
    <w:rsid w:val="00B32E22"/>
    <w:rsid w:val="00B47952"/>
    <w:rsid w:val="00B50EB7"/>
    <w:rsid w:val="00B5359B"/>
    <w:rsid w:val="00B60586"/>
    <w:rsid w:val="00B60F65"/>
    <w:rsid w:val="00B67069"/>
    <w:rsid w:val="00B670B4"/>
    <w:rsid w:val="00B67D19"/>
    <w:rsid w:val="00B72E76"/>
    <w:rsid w:val="00B7301C"/>
    <w:rsid w:val="00B734A1"/>
    <w:rsid w:val="00B85B84"/>
    <w:rsid w:val="00B95649"/>
    <w:rsid w:val="00B9575B"/>
    <w:rsid w:val="00B97711"/>
    <w:rsid w:val="00BA0A5C"/>
    <w:rsid w:val="00BA1870"/>
    <w:rsid w:val="00BA3AD2"/>
    <w:rsid w:val="00BA540D"/>
    <w:rsid w:val="00BB105F"/>
    <w:rsid w:val="00BB17CB"/>
    <w:rsid w:val="00BB1ADB"/>
    <w:rsid w:val="00BB4393"/>
    <w:rsid w:val="00BC34BA"/>
    <w:rsid w:val="00BD2821"/>
    <w:rsid w:val="00BE1CD2"/>
    <w:rsid w:val="00BF3A65"/>
    <w:rsid w:val="00BF3F49"/>
    <w:rsid w:val="00C04A64"/>
    <w:rsid w:val="00C04F80"/>
    <w:rsid w:val="00C05C35"/>
    <w:rsid w:val="00C07297"/>
    <w:rsid w:val="00C1594A"/>
    <w:rsid w:val="00C162F8"/>
    <w:rsid w:val="00C21EBD"/>
    <w:rsid w:val="00C223F7"/>
    <w:rsid w:val="00C25111"/>
    <w:rsid w:val="00C25162"/>
    <w:rsid w:val="00C303C2"/>
    <w:rsid w:val="00C34ACD"/>
    <w:rsid w:val="00C34DD9"/>
    <w:rsid w:val="00C424D2"/>
    <w:rsid w:val="00C46957"/>
    <w:rsid w:val="00C5027F"/>
    <w:rsid w:val="00C513DF"/>
    <w:rsid w:val="00C559D8"/>
    <w:rsid w:val="00C609EC"/>
    <w:rsid w:val="00C6312A"/>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A3449"/>
    <w:rsid w:val="00CA7121"/>
    <w:rsid w:val="00CA7859"/>
    <w:rsid w:val="00CB1160"/>
    <w:rsid w:val="00CB5A5B"/>
    <w:rsid w:val="00CB6F87"/>
    <w:rsid w:val="00CC3035"/>
    <w:rsid w:val="00CC3849"/>
    <w:rsid w:val="00CD4B89"/>
    <w:rsid w:val="00CE0BDC"/>
    <w:rsid w:val="00CE2F73"/>
    <w:rsid w:val="00CE3F4B"/>
    <w:rsid w:val="00CE604F"/>
    <w:rsid w:val="00CE6C8C"/>
    <w:rsid w:val="00CF0500"/>
    <w:rsid w:val="00CF2B50"/>
    <w:rsid w:val="00CF3059"/>
    <w:rsid w:val="00CF54C2"/>
    <w:rsid w:val="00D02339"/>
    <w:rsid w:val="00D034A7"/>
    <w:rsid w:val="00D04820"/>
    <w:rsid w:val="00D06AD4"/>
    <w:rsid w:val="00D10B3F"/>
    <w:rsid w:val="00D17B78"/>
    <w:rsid w:val="00D20815"/>
    <w:rsid w:val="00D24945"/>
    <w:rsid w:val="00D26389"/>
    <w:rsid w:val="00D2719A"/>
    <w:rsid w:val="00D30873"/>
    <w:rsid w:val="00D334B0"/>
    <w:rsid w:val="00D34DC7"/>
    <w:rsid w:val="00D3557F"/>
    <w:rsid w:val="00D37654"/>
    <w:rsid w:val="00D42FA1"/>
    <w:rsid w:val="00D46BB0"/>
    <w:rsid w:val="00D51C03"/>
    <w:rsid w:val="00D52465"/>
    <w:rsid w:val="00D64540"/>
    <w:rsid w:val="00D6642E"/>
    <w:rsid w:val="00D72DB9"/>
    <w:rsid w:val="00D7569B"/>
    <w:rsid w:val="00D90123"/>
    <w:rsid w:val="00D914F2"/>
    <w:rsid w:val="00D918DE"/>
    <w:rsid w:val="00D91CAC"/>
    <w:rsid w:val="00D91DCF"/>
    <w:rsid w:val="00D9361E"/>
    <w:rsid w:val="00D93B10"/>
    <w:rsid w:val="00D94981"/>
    <w:rsid w:val="00DA1A48"/>
    <w:rsid w:val="00DB0119"/>
    <w:rsid w:val="00DB03DC"/>
    <w:rsid w:val="00DB2401"/>
    <w:rsid w:val="00DB329F"/>
    <w:rsid w:val="00DB5D80"/>
    <w:rsid w:val="00DB6164"/>
    <w:rsid w:val="00DB63C0"/>
    <w:rsid w:val="00DC623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1112D"/>
    <w:rsid w:val="00E1361A"/>
    <w:rsid w:val="00E20F8F"/>
    <w:rsid w:val="00E23E90"/>
    <w:rsid w:val="00E26469"/>
    <w:rsid w:val="00E26BAA"/>
    <w:rsid w:val="00E30C03"/>
    <w:rsid w:val="00E32337"/>
    <w:rsid w:val="00E33C5A"/>
    <w:rsid w:val="00E3775C"/>
    <w:rsid w:val="00E4067B"/>
    <w:rsid w:val="00E46529"/>
    <w:rsid w:val="00E46C48"/>
    <w:rsid w:val="00E51F76"/>
    <w:rsid w:val="00E52EEE"/>
    <w:rsid w:val="00E64FA8"/>
    <w:rsid w:val="00E75FD9"/>
    <w:rsid w:val="00E7768B"/>
    <w:rsid w:val="00E8179E"/>
    <w:rsid w:val="00E85B22"/>
    <w:rsid w:val="00E865A2"/>
    <w:rsid w:val="00E90178"/>
    <w:rsid w:val="00E95F23"/>
    <w:rsid w:val="00E96E92"/>
    <w:rsid w:val="00EA1085"/>
    <w:rsid w:val="00EA40AC"/>
    <w:rsid w:val="00EB082E"/>
    <w:rsid w:val="00EB134B"/>
    <w:rsid w:val="00EB4577"/>
    <w:rsid w:val="00EB7290"/>
    <w:rsid w:val="00EC1D8C"/>
    <w:rsid w:val="00ED14CD"/>
    <w:rsid w:val="00ED47A9"/>
    <w:rsid w:val="00EE7207"/>
    <w:rsid w:val="00EF31D4"/>
    <w:rsid w:val="00EF6258"/>
    <w:rsid w:val="00EF6E8B"/>
    <w:rsid w:val="00EF7C07"/>
    <w:rsid w:val="00F023C8"/>
    <w:rsid w:val="00F04026"/>
    <w:rsid w:val="00F14500"/>
    <w:rsid w:val="00F20E6E"/>
    <w:rsid w:val="00F21594"/>
    <w:rsid w:val="00F219C5"/>
    <w:rsid w:val="00F232F4"/>
    <w:rsid w:val="00F32305"/>
    <w:rsid w:val="00F33B65"/>
    <w:rsid w:val="00F344F5"/>
    <w:rsid w:val="00F375CF"/>
    <w:rsid w:val="00F51B2F"/>
    <w:rsid w:val="00F53D12"/>
    <w:rsid w:val="00F53EC4"/>
    <w:rsid w:val="00F60A8F"/>
    <w:rsid w:val="00F60DB9"/>
    <w:rsid w:val="00F65C1E"/>
    <w:rsid w:val="00F65F0D"/>
    <w:rsid w:val="00F70426"/>
    <w:rsid w:val="00F731A4"/>
    <w:rsid w:val="00F73718"/>
    <w:rsid w:val="00F74686"/>
    <w:rsid w:val="00F757B1"/>
    <w:rsid w:val="00F80344"/>
    <w:rsid w:val="00F8171D"/>
    <w:rsid w:val="00F85E5B"/>
    <w:rsid w:val="00F9166C"/>
    <w:rsid w:val="00F926CF"/>
    <w:rsid w:val="00F938C2"/>
    <w:rsid w:val="00F93C8D"/>
    <w:rsid w:val="00F942E8"/>
    <w:rsid w:val="00F947F4"/>
    <w:rsid w:val="00FA1472"/>
    <w:rsid w:val="00FA3EEC"/>
    <w:rsid w:val="00FA77C1"/>
    <w:rsid w:val="00FB175A"/>
    <w:rsid w:val="00FB61A9"/>
    <w:rsid w:val="00FC0043"/>
    <w:rsid w:val="00FC4BBB"/>
    <w:rsid w:val="00FD1ED4"/>
    <w:rsid w:val="00FD2407"/>
    <w:rsid w:val="00FD306A"/>
    <w:rsid w:val="00FD36D9"/>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8E68D7"/>
  <w15:docId w15:val="{0926C638-9106-4B6A-B702-36D25C09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34B7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Dot Points,orange hyperlink,Bullet Lists,Bullet 1,Bullet list,NFP GP Bulleted List,Recommendation,List Paragraph1,L,List Paragraph11,List Paragraph Number,Bullet point,Content descriptions,Bullet Point,bullet point list,List Paragraph2"/>
    <w:basedOn w:val="Normal"/>
    <w:link w:val="ListParagraphChar"/>
    <w:uiPriority w:val="34"/>
    <w:qFormat/>
    <w:rsid w:val="00861F48"/>
    <w:pPr>
      <w:spacing w:line="240" w:lineRule="auto"/>
      <w:ind w:left="720"/>
      <w:contextualSpacing/>
    </w:pPr>
    <w:rPr>
      <w:rFonts w:ascii="Arial" w:hAnsi="Arial"/>
      <w:sz w:val="20"/>
      <w:szCs w:val="20"/>
      <w:lang w:eastAsia="en-US"/>
    </w:rPr>
  </w:style>
  <w:style w:type="character" w:styleId="Hyperlink">
    <w:name w:val="Hyperlink"/>
    <w:basedOn w:val="DefaultParagraphFont"/>
    <w:uiPriority w:val="99"/>
    <w:unhideWhenUsed/>
    <w:rsid w:val="00E90178"/>
    <w:rPr>
      <w:color w:val="0000FF"/>
      <w:u w:val="single"/>
    </w:rPr>
  </w:style>
  <w:style w:type="character" w:customStyle="1" w:styleId="ListParagraphChar">
    <w:name w:val="List Paragraph Char"/>
    <w:aliases w:val="Dot Points Char,orange hyperlink Char,Bullet Lists Char,Bullet 1 Char,Bullet list Char,NFP GP Bulleted List Char,Recommendation Char,List Paragraph1 Char,L Char,List Paragraph11 Char,List Paragraph Number Char,Bullet point Char"/>
    <w:basedOn w:val="DefaultParagraphFont"/>
    <w:link w:val="ListParagraph"/>
    <w:uiPriority w:val="34"/>
    <w:locked/>
    <w:rsid w:val="002038C4"/>
    <w:rPr>
      <w:rFonts w:ascii="Arial" w:hAnsi="Arial"/>
      <w:sz w:val="20"/>
      <w:szCs w:val="20"/>
      <w:lang w:eastAsia="en-US"/>
    </w:rPr>
  </w:style>
  <w:style w:type="paragraph" w:styleId="FootnoteText">
    <w:name w:val="footnote text"/>
    <w:basedOn w:val="Normal"/>
    <w:link w:val="FootnoteTextChar"/>
    <w:uiPriority w:val="99"/>
    <w:semiHidden/>
    <w:rsid w:val="00616530"/>
    <w:pPr>
      <w:spacing w:line="240" w:lineRule="auto"/>
    </w:pPr>
    <w:rPr>
      <w:rFonts w:ascii="Calibri Light" w:hAnsi="Calibri Light"/>
      <w:color w:val="5D5356" w:themeColor="text1" w:themeTint="BF"/>
      <w:sz w:val="24"/>
      <w:szCs w:val="20"/>
      <w:lang w:eastAsia="en-US"/>
    </w:rPr>
  </w:style>
  <w:style w:type="character" w:customStyle="1" w:styleId="FootnoteTextChar">
    <w:name w:val="Footnote Text Char"/>
    <w:basedOn w:val="DefaultParagraphFont"/>
    <w:link w:val="FootnoteText"/>
    <w:uiPriority w:val="99"/>
    <w:semiHidden/>
    <w:rsid w:val="00616530"/>
    <w:rPr>
      <w:rFonts w:ascii="Calibri Light" w:hAnsi="Calibri Light"/>
      <w:color w:val="5D5356" w:themeColor="text1" w:themeTint="BF"/>
      <w:sz w:val="24"/>
      <w:szCs w:val="20"/>
      <w:lang w:eastAsia="en-US"/>
    </w:rPr>
  </w:style>
  <w:style w:type="character" w:styleId="FootnoteReference">
    <w:name w:val="footnote reference"/>
    <w:uiPriority w:val="99"/>
    <w:semiHidden/>
    <w:rsid w:val="00616530"/>
    <w:rPr>
      <w:rFonts w:cs="Times New Roman"/>
      <w:vertAlign w:val="superscript"/>
    </w:rPr>
  </w:style>
  <w:style w:type="character" w:styleId="UnresolvedMention">
    <w:name w:val="Unresolved Mention"/>
    <w:basedOn w:val="DefaultParagraphFont"/>
    <w:uiPriority w:val="99"/>
    <w:semiHidden/>
    <w:unhideWhenUsed/>
    <w:rsid w:val="001E4A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432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yoursay.geelongaustralia.com.au/ocean-grove-main-beach-dog-controls-tria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2463A30D-BF58-4709-B4AF-50F0F22F113A}">
  <ds:schemaRefs>
    <ds:schemaRef ds:uri="http://schemas.openxmlformats.org/officeDocument/2006/bibliography"/>
  </ds:schemaRefs>
</ds:datastoreItem>
</file>

<file path=customXml/itemProps2.xml><?xml version="1.0" encoding="utf-8"?>
<ds:datastoreItem xmlns:ds="http://schemas.openxmlformats.org/officeDocument/2006/customXml" ds:itemID="{6D930530-5CE7-44EA-9812-7FC5318AC46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5</TotalTime>
  <Pages>5</Pages>
  <Words>1111</Words>
  <Characters>5760</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Barkley</dc:creator>
  <cp:lastModifiedBy>Felicity Bolitho</cp:lastModifiedBy>
  <cp:revision>2</cp:revision>
  <cp:lastPrinted>2017-03-27T12:03:00Z</cp:lastPrinted>
  <dcterms:created xsi:type="dcterms:W3CDTF">2022-11-08T02:58:00Z</dcterms:created>
  <dcterms:modified xsi:type="dcterms:W3CDTF">2022-11-08T02:58:00Z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D20-391551</vt:lpwstr>
  </property>
</Properties>
</file>