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9389D" w14:textId="5983D991" w:rsidR="00316898" w:rsidRDefault="004D2DEE" w:rsidP="00316898">
      <w:pPr>
        <w:pStyle w:val="Title"/>
        <w:tabs>
          <w:tab w:val="left" w:pos="6405"/>
        </w:tabs>
        <w:spacing w:before="800"/>
        <w:ind w:left="0" w:firstLine="227"/>
        <w:rPr>
          <w:noProof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B1B9DA2" wp14:editId="2034E3BA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898">
        <w:rPr>
          <w:noProof/>
        </w:rPr>
        <w:t xml:space="preserve">MULTICULTURAL ACTION </w:t>
      </w:r>
    </w:p>
    <w:p w14:paraId="1C63A961" w14:textId="3EF16ADF" w:rsidR="00113B8E" w:rsidRDefault="00316898" w:rsidP="007C17C7">
      <w:pPr>
        <w:pStyle w:val="Title"/>
        <w:tabs>
          <w:tab w:val="left" w:pos="6405"/>
        </w:tabs>
        <w:spacing w:before="800" w:after="840"/>
        <w:rPr>
          <w:noProof/>
        </w:rPr>
      </w:pPr>
      <w:r>
        <w:rPr>
          <w:noProof/>
        </w:rPr>
        <w:t>PLAN 2023-2024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62A11C10" w:rsidR="00834B70" w:rsidRPr="008D3A51" w:rsidRDefault="00834B70" w:rsidP="00D334B0">
            <w:pPr>
              <w:pStyle w:val="BodyText"/>
              <w:rPr>
                <w:color w:val="003263" w:themeColor="text2"/>
                <w:sz w:val="24"/>
                <w:szCs w:val="24"/>
              </w:rPr>
            </w:pPr>
            <w:bookmarkStart w:id="0" w:name="_Hlk50365580"/>
            <w:r w:rsidRPr="008D3A51">
              <w:rPr>
                <w:color w:val="003263" w:themeColor="text2"/>
                <w:sz w:val="24"/>
                <w:szCs w:val="24"/>
              </w:rPr>
              <w:t xml:space="preserve">community engagement summary </w:t>
            </w:r>
            <w:r w:rsidR="00D0104C">
              <w:rPr>
                <w:color w:val="003263" w:themeColor="text2"/>
                <w:sz w:val="24"/>
                <w:szCs w:val="24"/>
              </w:rPr>
              <w:t>– STAGE 1</w:t>
            </w:r>
          </w:p>
        </w:tc>
      </w:tr>
    </w:tbl>
    <w:bookmarkEnd w:id="0"/>
    <w:p w14:paraId="5E08EA99" w14:textId="3BA273D4" w:rsidR="00366195" w:rsidRPr="0053130A" w:rsidRDefault="00163239" w:rsidP="0053130A">
      <w:pPr>
        <w:pStyle w:val="BodyText"/>
        <w:rPr>
          <w:sz w:val="20"/>
          <w:szCs w:val="20"/>
        </w:rPr>
      </w:pPr>
      <w:r w:rsidRPr="0053130A">
        <w:rPr>
          <w:sz w:val="20"/>
          <w:szCs w:val="20"/>
        </w:rPr>
        <w:t>Feedback on the Multicultural Action Plan consultation has closed. Thank you to everyone who provided feedback, your contribution is valued and appreciated.</w:t>
      </w:r>
    </w:p>
    <w:p w14:paraId="68299581" w14:textId="5CAB0C29" w:rsidR="00B8285F" w:rsidRPr="0053130A" w:rsidRDefault="00844530" w:rsidP="0053130A">
      <w:pPr>
        <w:pStyle w:val="BodyText"/>
        <w:rPr>
          <w:sz w:val="20"/>
          <w:szCs w:val="20"/>
        </w:rPr>
      </w:pPr>
      <w:r w:rsidRPr="0053130A">
        <w:rPr>
          <w:b/>
          <w:bCs/>
          <w:sz w:val="20"/>
          <w:szCs w:val="20"/>
        </w:rPr>
        <w:t>Brief Summary</w:t>
      </w:r>
      <w:r w:rsidRPr="0053130A">
        <w:rPr>
          <w:sz w:val="20"/>
          <w:szCs w:val="20"/>
        </w:rPr>
        <w:t xml:space="preserve"> </w:t>
      </w:r>
      <w:r w:rsidR="00B8285F" w:rsidRPr="0053130A">
        <w:rPr>
          <w:sz w:val="20"/>
          <w:szCs w:val="20"/>
        </w:rPr>
        <w:t>–</w:t>
      </w:r>
      <w:r w:rsidRPr="0053130A">
        <w:rPr>
          <w:sz w:val="20"/>
          <w:szCs w:val="20"/>
        </w:rPr>
        <w:t xml:space="preserve"> </w:t>
      </w:r>
      <w:r w:rsidR="00B8285F" w:rsidRPr="0053130A">
        <w:rPr>
          <w:sz w:val="20"/>
          <w:szCs w:val="20"/>
        </w:rPr>
        <w:t xml:space="preserve">This report outlines feedback received during </w:t>
      </w:r>
      <w:r w:rsidR="00163239" w:rsidRPr="0053130A">
        <w:rPr>
          <w:sz w:val="20"/>
          <w:szCs w:val="20"/>
        </w:rPr>
        <w:t xml:space="preserve">the first stage of </w:t>
      </w:r>
      <w:r w:rsidR="00B8285F" w:rsidRPr="0053130A">
        <w:rPr>
          <w:sz w:val="20"/>
          <w:szCs w:val="20"/>
        </w:rPr>
        <w:t xml:space="preserve">engagement to inform the </w:t>
      </w:r>
      <w:r w:rsidR="00AE5B28" w:rsidRPr="0053130A">
        <w:rPr>
          <w:sz w:val="20"/>
          <w:szCs w:val="20"/>
        </w:rPr>
        <w:t>Multicultural Action Plan 2023-202</w:t>
      </w:r>
      <w:r w:rsidR="00030398">
        <w:rPr>
          <w:sz w:val="20"/>
          <w:szCs w:val="20"/>
        </w:rPr>
        <w:t>4. Th</w:t>
      </w:r>
      <w:r w:rsidR="006334A1">
        <w:rPr>
          <w:sz w:val="20"/>
          <w:szCs w:val="20"/>
        </w:rPr>
        <w:t>e</w:t>
      </w:r>
      <w:r w:rsidR="00030398">
        <w:rPr>
          <w:sz w:val="20"/>
          <w:szCs w:val="20"/>
        </w:rPr>
        <w:t xml:space="preserve"> updated plan builds on the previous Multicultural Action Plan which was implemented between 2018 and 2022. The updated plan will continue to provide</w:t>
      </w:r>
      <w:r w:rsidR="00030398" w:rsidRPr="00030398">
        <w:rPr>
          <w:sz w:val="20"/>
          <w:szCs w:val="20"/>
        </w:rPr>
        <w:t xml:space="preserve"> direction for </w:t>
      </w:r>
      <w:r w:rsidR="00030398">
        <w:rPr>
          <w:sz w:val="20"/>
          <w:szCs w:val="20"/>
        </w:rPr>
        <w:t>the City</w:t>
      </w:r>
      <w:r w:rsidR="00030398" w:rsidRPr="00030398">
        <w:rPr>
          <w:sz w:val="20"/>
          <w:szCs w:val="20"/>
        </w:rPr>
        <w:t xml:space="preserve"> to think, plan and deliver for the</w:t>
      </w:r>
      <w:r w:rsidR="00974955">
        <w:rPr>
          <w:sz w:val="20"/>
          <w:szCs w:val="20"/>
        </w:rPr>
        <w:t xml:space="preserve"> </w:t>
      </w:r>
      <w:r w:rsidR="00030398" w:rsidRPr="00030398">
        <w:rPr>
          <w:sz w:val="20"/>
          <w:szCs w:val="20"/>
        </w:rPr>
        <w:t xml:space="preserve">needs of our culturally </w:t>
      </w:r>
      <w:r w:rsidR="00030398">
        <w:rPr>
          <w:sz w:val="20"/>
          <w:szCs w:val="20"/>
        </w:rPr>
        <w:t xml:space="preserve">and linguistically </w:t>
      </w:r>
      <w:r w:rsidR="00030398" w:rsidRPr="00030398">
        <w:rPr>
          <w:sz w:val="20"/>
          <w:szCs w:val="20"/>
        </w:rPr>
        <w:t>diverse population.</w:t>
      </w:r>
    </w:p>
    <w:p w14:paraId="52824381" w14:textId="044CF30F" w:rsidR="00163239" w:rsidRPr="0053130A" w:rsidRDefault="00163239" w:rsidP="0053130A">
      <w:pPr>
        <w:pStyle w:val="BodyText"/>
        <w:rPr>
          <w:sz w:val="20"/>
          <w:szCs w:val="20"/>
        </w:rPr>
      </w:pPr>
      <w:r w:rsidRPr="0053130A">
        <w:rPr>
          <w:sz w:val="20"/>
          <w:szCs w:val="20"/>
        </w:rPr>
        <w:t xml:space="preserve">From 21 November 2022 to 20 January 2023, the </w:t>
      </w:r>
      <w:r w:rsidR="00031A45">
        <w:rPr>
          <w:sz w:val="20"/>
          <w:szCs w:val="20"/>
        </w:rPr>
        <w:t>c</w:t>
      </w:r>
      <w:r w:rsidRPr="0053130A">
        <w:rPr>
          <w:sz w:val="20"/>
          <w:szCs w:val="20"/>
        </w:rPr>
        <w:t>ommunity w</w:t>
      </w:r>
      <w:r w:rsidR="00AD7F0F">
        <w:rPr>
          <w:sz w:val="20"/>
          <w:szCs w:val="20"/>
        </w:rPr>
        <w:t>as</w:t>
      </w:r>
      <w:r w:rsidRPr="0053130A">
        <w:rPr>
          <w:sz w:val="20"/>
          <w:szCs w:val="20"/>
        </w:rPr>
        <w:t xml:space="preserve"> invited to provide feedback to help us plan and deliver </w:t>
      </w:r>
      <w:r w:rsidR="007C17C7" w:rsidRPr="0053130A">
        <w:rPr>
          <w:sz w:val="20"/>
          <w:szCs w:val="20"/>
        </w:rPr>
        <w:t xml:space="preserve">project, </w:t>
      </w:r>
      <w:r w:rsidRPr="0053130A">
        <w:rPr>
          <w:sz w:val="20"/>
          <w:szCs w:val="20"/>
        </w:rPr>
        <w:t>services and programs that meet and support the needs of our culturally diverse population.</w:t>
      </w:r>
    </w:p>
    <w:p w14:paraId="1143D59F" w14:textId="3FF31E2B" w:rsidR="00B8285F" w:rsidRPr="0053130A" w:rsidRDefault="00163239" w:rsidP="0053130A">
      <w:pPr>
        <w:pStyle w:val="BodyText"/>
        <w:rPr>
          <w:sz w:val="20"/>
          <w:szCs w:val="20"/>
        </w:rPr>
      </w:pPr>
      <w:r w:rsidRPr="0053130A">
        <w:rPr>
          <w:sz w:val="20"/>
          <w:szCs w:val="20"/>
        </w:rPr>
        <w:t xml:space="preserve">An online survey on </w:t>
      </w:r>
      <w:r w:rsidR="00B8285F" w:rsidRPr="0053130A">
        <w:rPr>
          <w:sz w:val="20"/>
          <w:szCs w:val="20"/>
        </w:rPr>
        <w:t xml:space="preserve">the </w:t>
      </w:r>
      <w:proofErr w:type="spellStart"/>
      <w:r w:rsidR="00B8285F" w:rsidRPr="0053130A">
        <w:rPr>
          <w:sz w:val="20"/>
          <w:szCs w:val="20"/>
        </w:rPr>
        <w:t>City’s</w:t>
      </w:r>
      <w:proofErr w:type="spellEnd"/>
      <w:r w:rsidR="00B8285F" w:rsidRPr="0053130A">
        <w:rPr>
          <w:sz w:val="20"/>
          <w:szCs w:val="20"/>
        </w:rPr>
        <w:t xml:space="preserve"> Have Your Say page</w:t>
      </w:r>
      <w:r w:rsidRPr="0053130A">
        <w:rPr>
          <w:sz w:val="20"/>
          <w:szCs w:val="20"/>
        </w:rPr>
        <w:t xml:space="preserve"> was used to capture community </w:t>
      </w:r>
      <w:r w:rsidR="007C17C7" w:rsidRPr="0053130A">
        <w:rPr>
          <w:sz w:val="20"/>
          <w:szCs w:val="20"/>
        </w:rPr>
        <w:t>feedback. Hard</w:t>
      </w:r>
      <w:r w:rsidR="00F321CE" w:rsidRPr="0053130A">
        <w:rPr>
          <w:sz w:val="20"/>
          <w:szCs w:val="20"/>
        </w:rPr>
        <w:t xml:space="preserve"> copies of surveys were also made available. </w:t>
      </w:r>
      <w:r w:rsidR="00B8285F" w:rsidRPr="0053130A">
        <w:rPr>
          <w:sz w:val="20"/>
          <w:szCs w:val="20"/>
        </w:rPr>
        <w:t xml:space="preserve">In addition, </w:t>
      </w:r>
      <w:r w:rsidR="00AE5B28" w:rsidRPr="0053130A">
        <w:rPr>
          <w:sz w:val="20"/>
          <w:szCs w:val="20"/>
        </w:rPr>
        <w:t xml:space="preserve">two workshops </w:t>
      </w:r>
      <w:r w:rsidRPr="0053130A">
        <w:rPr>
          <w:sz w:val="20"/>
          <w:szCs w:val="20"/>
        </w:rPr>
        <w:t>were</w:t>
      </w:r>
      <w:r w:rsidR="00AE5B28" w:rsidRPr="0053130A">
        <w:rPr>
          <w:sz w:val="20"/>
          <w:szCs w:val="20"/>
        </w:rPr>
        <w:t xml:space="preserve"> </w:t>
      </w:r>
      <w:proofErr w:type="gramStart"/>
      <w:r w:rsidR="00AE5B28" w:rsidRPr="0053130A">
        <w:rPr>
          <w:sz w:val="20"/>
          <w:szCs w:val="20"/>
        </w:rPr>
        <w:t>organised</w:t>
      </w:r>
      <w:proofErr w:type="gramEnd"/>
      <w:r w:rsidR="00AE5B28" w:rsidRPr="0053130A">
        <w:rPr>
          <w:sz w:val="20"/>
          <w:szCs w:val="20"/>
        </w:rPr>
        <w:t xml:space="preserve"> </w:t>
      </w:r>
      <w:r w:rsidR="00A87059" w:rsidRPr="0053130A">
        <w:rPr>
          <w:sz w:val="20"/>
          <w:szCs w:val="20"/>
        </w:rPr>
        <w:t xml:space="preserve">and </w:t>
      </w:r>
      <w:r w:rsidR="00B8285F" w:rsidRPr="0053130A">
        <w:rPr>
          <w:sz w:val="20"/>
          <w:szCs w:val="20"/>
        </w:rPr>
        <w:t>community members were given the opportunity to provide direct feedback to officers in the</w:t>
      </w:r>
      <w:r w:rsidR="00AE5B28" w:rsidRPr="0053130A">
        <w:rPr>
          <w:sz w:val="20"/>
          <w:szCs w:val="20"/>
        </w:rPr>
        <w:t xml:space="preserve"> </w:t>
      </w:r>
      <w:r w:rsidR="00B8285F" w:rsidRPr="0053130A">
        <w:rPr>
          <w:sz w:val="20"/>
          <w:szCs w:val="20"/>
        </w:rPr>
        <w:t>Healthy Communities Department.</w:t>
      </w:r>
      <w:r w:rsidR="007C17C7" w:rsidRPr="0053130A">
        <w:rPr>
          <w:sz w:val="20"/>
          <w:szCs w:val="20"/>
        </w:rPr>
        <w:t xml:space="preserve"> </w:t>
      </w:r>
      <w:r w:rsidR="00B8285F" w:rsidRPr="0053130A">
        <w:rPr>
          <w:sz w:val="20"/>
          <w:szCs w:val="20"/>
        </w:rPr>
        <w:t xml:space="preserve">The </w:t>
      </w:r>
      <w:r w:rsidRPr="0053130A">
        <w:rPr>
          <w:sz w:val="20"/>
          <w:szCs w:val="20"/>
        </w:rPr>
        <w:t xml:space="preserve">consultation </w:t>
      </w:r>
      <w:r w:rsidR="00B8285F" w:rsidRPr="0053130A">
        <w:rPr>
          <w:sz w:val="20"/>
          <w:szCs w:val="20"/>
        </w:rPr>
        <w:t xml:space="preserve">was advertised </w:t>
      </w:r>
      <w:r w:rsidRPr="0053130A">
        <w:rPr>
          <w:sz w:val="20"/>
          <w:szCs w:val="20"/>
        </w:rPr>
        <w:t xml:space="preserve">on the </w:t>
      </w:r>
      <w:proofErr w:type="spellStart"/>
      <w:r w:rsidRPr="0053130A">
        <w:rPr>
          <w:sz w:val="20"/>
          <w:szCs w:val="20"/>
        </w:rPr>
        <w:t>City’s</w:t>
      </w:r>
      <w:proofErr w:type="spellEnd"/>
      <w:r w:rsidR="00B8285F" w:rsidRPr="0053130A">
        <w:rPr>
          <w:sz w:val="20"/>
          <w:szCs w:val="20"/>
        </w:rPr>
        <w:t xml:space="preserve"> </w:t>
      </w:r>
      <w:r w:rsidRPr="0053130A">
        <w:rPr>
          <w:sz w:val="20"/>
          <w:szCs w:val="20"/>
        </w:rPr>
        <w:t xml:space="preserve">Have Your Say platform, </w:t>
      </w:r>
      <w:r w:rsidR="00B8285F" w:rsidRPr="0053130A">
        <w:rPr>
          <w:sz w:val="20"/>
          <w:szCs w:val="20"/>
        </w:rPr>
        <w:t>social media, City News, direct email to key stakeholders, via Council Advisory Committees, and</w:t>
      </w:r>
      <w:r w:rsidR="00AE5B28" w:rsidRPr="0053130A">
        <w:rPr>
          <w:sz w:val="20"/>
          <w:szCs w:val="20"/>
        </w:rPr>
        <w:t xml:space="preserve"> </w:t>
      </w:r>
      <w:r w:rsidR="00B8285F" w:rsidRPr="0053130A">
        <w:rPr>
          <w:sz w:val="20"/>
          <w:szCs w:val="20"/>
        </w:rPr>
        <w:t>to internal staff by direct email and internal newsletters.</w:t>
      </w:r>
      <w:r w:rsidRPr="0053130A">
        <w:rPr>
          <w:sz w:val="20"/>
          <w:szCs w:val="20"/>
        </w:rPr>
        <w:t xml:space="preserve"> </w:t>
      </w:r>
      <w:r w:rsidR="00366195" w:rsidRPr="0053130A">
        <w:rPr>
          <w:sz w:val="20"/>
          <w:szCs w:val="20"/>
        </w:rPr>
        <w:t>Promotional materials in 10 languages other than English were also used to encourage feedback from community members.</w:t>
      </w:r>
    </w:p>
    <w:p w14:paraId="5F92A9CE" w14:textId="61EF7D30" w:rsidR="00A87059" w:rsidRPr="0053130A" w:rsidRDefault="009C71BE" w:rsidP="0053130A">
      <w:pPr>
        <w:pStyle w:val="BodyText"/>
        <w:rPr>
          <w:sz w:val="20"/>
          <w:szCs w:val="20"/>
        </w:rPr>
      </w:pPr>
      <w:r w:rsidRPr="0053130A">
        <w:rPr>
          <w:sz w:val="20"/>
          <w:szCs w:val="20"/>
        </w:rPr>
        <w:t xml:space="preserve">During the consultation period, approximately 400 people visited the Multicultural Action </w:t>
      </w:r>
      <w:proofErr w:type="spellStart"/>
      <w:r w:rsidRPr="0053130A">
        <w:rPr>
          <w:sz w:val="20"/>
          <w:szCs w:val="20"/>
        </w:rPr>
        <w:t>Plan’s</w:t>
      </w:r>
      <w:proofErr w:type="spellEnd"/>
      <w:r w:rsidRPr="0053130A">
        <w:rPr>
          <w:sz w:val="20"/>
          <w:szCs w:val="20"/>
        </w:rPr>
        <w:t xml:space="preserve"> Have Your Say page. </w:t>
      </w:r>
      <w:r w:rsidR="00B8285F" w:rsidRPr="0053130A">
        <w:rPr>
          <w:sz w:val="20"/>
          <w:szCs w:val="20"/>
        </w:rPr>
        <w:t xml:space="preserve">We received </w:t>
      </w:r>
      <w:r w:rsidR="00AE5B28" w:rsidRPr="0053130A">
        <w:rPr>
          <w:sz w:val="20"/>
          <w:szCs w:val="20"/>
        </w:rPr>
        <w:t>54</w:t>
      </w:r>
      <w:r w:rsidR="00B8285F" w:rsidRPr="0053130A">
        <w:rPr>
          <w:sz w:val="20"/>
          <w:szCs w:val="20"/>
        </w:rPr>
        <w:t xml:space="preserve"> online submissions</w:t>
      </w:r>
      <w:r w:rsidR="00DD7B85" w:rsidRPr="0053130A">
        <w:rPr>
          <w:sz w:val="20"/>
          <w:szCs w:val="20"/>
        </w:rPr>
        <w:t xml:space="preserve"> from the Have Your Say platform. A</w:t>
      </w:r>
      <w:r w:rsidR="00B8285F" w:rsidRPr="0053130A">
        <w:rPr>
          <w:sz w:val="20"/>
          <w:szCs w:val="20"/>
        </w:rPr>
        <w:t xml:space="preserve">dditional contributions </w:t>
      </w:r>
      <w:r w:rsidR="00CB6C32" w:rsidRPr="0053130A">
        <w:rPr>
          <w:sz w:val="20"/>
          <w:szCs w:val="20"/>
        </w:rPr>
        <w:t xml:space="preserve">were received through the two workshops undertaken with the Multicultural Action Plan Advisory Committee and </w:t>
      </w:r>
      <w:r w:rsidR="00E4480E" w:rsidRPr="0053130A">
        <w:rPr>
          <w:sz w:val="20"/>
          <w:szCs w:val="20"/>
        </w:rPr>
        <w:t>key service providers in the region.</w:t>
      </w:r>
    </w:p>
    <w:p w14:paraId="5026698D" w14:textId="77777777" w:rsidR="001235BF" w:rsidRDefault="001235BF" w:rsidP="009C71BE">
      <w:pPr>
        <w:pStyle w:val="BodyText"/>
        <w:spacing w:after="0" w:line="240" w:lineRule="auto"/>
        <w:ind w:right="283"/>
        <w:jc w:val="both"/>
        <w:rPr>
          <w:sz w:val="24"/>
          <w:szCs w:val="24"/>
        </w:rPr>
      </w:pPr>
    </w:p>
    <w:p w14:paraId="18E288A9" w14:textId="04C30F4D" w:rsidR="00CB6C32" w:rsidRDefault="007C17C7" w:rsidP="00A87059">
      <w:pPr>
        <w:spacing w:after="240"/>
        <w:rPr>
          <w:sz w:val="24"/>
          <w:szCs w:val="24"/>
        </w:rPr>
      </w:pPr>
      <w:r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B5E6130" wp14:editId="44923715">
                <wp:simplePos x="0" y="0"/>
                <wp:positionH relativeFrom="column">
                  <wp:posOffset>2222069</wp:posOffset>
                </wp:positionH>
                <wp:positionV relativeFrom="paragraph">
                  <wp:posOffset>4787</wp:posOffset>
                </wp:positionV>
                <wp:extent cx="1076325" cy="1880916"/>
                <wp:effectExtent l="0" t="0" r="9525" b="508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880916"/>
                          <a:chOff x="0" y="0"/>
                          <a:chExt cx="1076325" cy="1882102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100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6B7A9C78" w:rsidR="000816C6" w:rsidRPr="0041068C" w:rsidRDefault="00F2222A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54</w:t>
                              </w:r>
                            </w:p>
                            <w:p w14:paraId="6112B09A" w14:textId="7B86C442" w:rsidR="000816C6" w:rsidRPr="008D3A51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Number of people </w:t>
                              </w:r>
                              <w:r w:rsidR="00F321CE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who left</w:t>
                              </w:r>
                              <w:r w:rsidR="007C17C7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86693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online 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6130" id="Group 249" o:spid="_x0000_s1026" style="position:absolute;margin-left:174.95pt;margin-top:.4pt;width:84.75pt;height:148.1pt;z-index:251675648;mso-height-relative:margin" coordsize="10763,18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7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5;top:8763;width:10478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6B7A9C78" w:rsidR="000816C6" w:rsidRPr="0041068C" w:rsidRDefault="00F2222A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54</w:t>
                        </w:r>
                      </w:p>
                      <w:p w14:paraId="6112B09A" w14:textId="7B86C442" w:rsidR="000816C6" w:rsidRPr="008D3A51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Number of people </w:t>
                        </w:r>
                        <w:r w:rsidR="00F321CE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who left</w:t>
                        </w:r>
                        <w:r w:rsidR="007C17C7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E86693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online 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feedback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141"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32CB05" wp14:editId="72060806">
                <wp:simplePos x="0" y="0"/>
                <wp:positionH relativeFrom="margin">
                  <wp:posOffset>4497070</wp:posOffset>
                </wp:positionH>
                <wp:positionV relativeFrom="paragraph">
                  <wp:posOffset>5080</wp:posOffset>
                </wp:positionV>
                <wp:extent cx="2552700" cy="1558456"/>
                <wp:effectExtent l="0" t="0" r="0" b="381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558456"/>
                          <a:chOff x="0" y="0"/>
                          <a:chExt cx="2552700" cy="1558456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6BDD92E5" w:rsidR="006615E8" w:rsidRPr="0041068C" w:rsidRDefault="006D4DE0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4,473</w:t>
                              </w:r>
                            </w:p>
                            <w:p w14:paraId="36449DD3" w14:textId="25C0A820" w:rsidR="006615E8" w:rsidRPr="008D3A51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929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2C5432F5" w:rsidR="006615E8" w:rsidRPr="0041068C" w:rsidRDefault="009D430B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  <w:p w14:paraId="395799BB" w14:textId="57EEB795" w:rsidR="006615E8" w:rsidRPr="008D3A51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Actions (Clicks, reactions,</w:t>
                              </w:r>
                              <w:r w:rsidR="007C17C7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shares,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B05" id="Group 255" o:spid="_x0000_s1029" style="position:absolute;margin-left:354.1pt;margin-top:.4pt;width:201pt;height:122.7pt;z-index:251660288;mso-position-horizontal-relative:margin;mso-height-relative:margin" coordsize="25527,15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">
                <v:shape id="Picture 30" o:spid="_x0000_s1030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3" o:title=""/>
                </v:shape>
                <v:shape id="Text Box 2" o:spid="_x0000_s1031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Text Box 2" o:spid="_x0000_s1032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6BDD92E5" w:rsidR="006615E8" w:rsidRPr="0041068C" w:rsidRDefault="006D4DE0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4,473</w:t>
                        </w:r>
                      </w:p>
                      <w:p w14:paraId="36449DD3" w14:textId="25C0A820" w:rsidR="006615E8" w:rsidRPr="008D3A51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Reach/Impressions</w:t>
                        </w:r>
                      </w:p>
                    </w:txbxContent>
                  </v:textbox>
                </v:shape>
                <v:shape id="Text Box 2" o:spid="_x0000_s1033" type="#_x0000_t202" style="position:absolute;left:11049;top:6286;width:14478;height:9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2C5432F5" w:rsidR="006615E8" w:rsidRPr="0041068C" w:rsidRDefault="009D430B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16</w:t>
                        </w:r>
                      </w:p>
                      <w:p w14:paraId="395799BB" w14:textId="57EEB795" w:rsidR="006615E8" w:rsidRPr="008D3A51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Actions (Clicks, reactions,</w:t>
                        </w:r>
                        <w:r w:rsidR="007C17C7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shares, comments etc.)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02141"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5FF8E77" wp14:editId="4A2EBAF0">
                <wp:simplePos x="0" y="0"/>
                <wp:positionH relativeFrom="column">
                  <wp:posOffset>3424555</wp:posOffset>
                </wp:positionH>
                <wp:positionV relativeFrom="paragraph">
                  <wp:posOffset>21590</wp:posOffset>
                </wp:positionV>
                <wp:extent cx="819150" cy="1626870"/>
                <wp:effectExtent l="0" t="19050" r="0" b="1143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626870"/>
                          <a:chOff x="0" y="0"/>
                          <a:chExt cx="819150" cy="1626870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46FA5" w14:textId="77777777" w:rsidR="0036663C" w:rsidRDefault="0036663C" w:rsidP="0036663C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47700"/>
                            <a:ext cx="723900" cy="97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9CDFC" w14:textId="1BF4646C" w:rsidR="0036663C" w:rsidRPr="0041068C" w:rsidRDefault="00F2222A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  <w:p w14:paraId="6EC027B1" w14:textId="31B46941" w:rsidR="0036663C" w:rsidRPr="008D3A51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Hard</w:t>
                              </w:r>
                              <w:r w:rsidR="000443F5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cop</w:t>
                              </w:r>
                              <w:r w:rsidR="000443F5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ies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443F5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of 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surveys </w:t>
                              </w:r>
                              <w:r w:rsidR="000443F5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F8E77" id="Group 251" o:spid="_x0000_s1034" style="position:absolute;margin-left:269.65pt;margin-top:1.7pt;width:64.5pt;height:128.1pt;z-index:251686912;mso-width-relative:margin;mso-height-relative:margin" coordsize="8191,1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">
                <v:group id="Group 239" o:spid="_x0000_s1035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36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37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 id="Picture 59" o:spid="_x0000_s1038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6" o:title=""/>
                    </v:shape>
                  </v:group>
                  <v:group id="Group 234" o:spid="_x0000_s1039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40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41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7" o:title=""/>
                    </v:shape>
                    <v:shape id="Text Box 63" o:spid="_x0000_s1042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05946FA5" w14:textId="77777777" w:rsidR="0036663C" w:rsidRDefault="0036663C" w:rsidP="0036663C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43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Text Box 2" o:spid="_x0000_s1044" type="#_x0000_t202" style="position:absolute;left:381;top:6477;width:7239;height:9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0D9CDFC" w14:textId="1BF4646C" w:rsidR="0036663C" w:rsidRPr="0041068C" w:rsidRDefault="00F2222A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11</w:t>
                        </w:r>
                      </w:p>
                      <w:p w14:paraId="6EC027B1" w14:textId="31B46941" w:rsidR="0036663C" w:rsidRPr="008D3A51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Hard</w:t>
                        </w:r>
                        <w:r w:rsidR="000443F5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cop</w:t>
                        </w:r>
                        <w:r w:rsidR="000443F5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ies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0443F5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of 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surveys </w:t>
                        </w:r>
                        <w:r w:rsidR="000443F5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received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14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C47414" wp14:editId="5C443A87">
                <wp:simplePos x="0" y="0"/>
                <wp:positionH relativeFrom="column">
                  <wp:posOffset>1129030</wp:posOffset>
                </wp:positionH>
                <wp:positionV relativeFrom="paragraph">
                  <wp:posOffset>7620</wp:posOffset>
                </wp:positionV>
                <wp:extent cx="1047750" cy="1710347"/>
                <wp:effectExtent l="0" t="0" r="0" b="44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710347"/>
                          <a:chOff x="0" y="13678"/>
                          <a:chExt cx="1047750" cy="171034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3678"/>
                            <a:ext cx="819150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7700"/>
                            <a:ext cx="1047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FF8AC" w14:textId="65D0B180" w:rsidR="00516FEE" w:rsidRPr="0041068C" w:rsidRDefault="00744AA1" w:rsidP="00516FEE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  <w:p w14:paraId="5683C2BD" w14:textId="59583EB7" w:rsidR="00516FEE" w:rsidRPr="008D3A51" w:rsidRDefault="00516FEE" w:rsidP="00516FEE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Number of </w:t>
                              </w:r>
                              <w:r w:rsidR="00744AA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people </w:t>
                              </w:r>
                              <w:r w:rsidR="00F321CE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who</w:t>
                              </w:r>
                              <w:r w:rsidR="00744AA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participate</w:t>
                              </w:r>
                              <w:r w:rsidR="00F321CE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44AA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in workshops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47414" id="Group 5" o:spid="_x0000_s1045" style="position:absolute;margin-left:88.9pt;margin-top:.6pt;width:82.5pt;height:134.65pt;z-index:251705344;mso-height-relative:margin" coordorigin=",136" coordsize="10477,17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">
                <v:shape id="Picture 2" o:spid="_x0000_s1046" type="#_x0000_t75" style="position:absolute;left:1143;top:136;width:8191;height: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">
                  <v:imagedata r:id="rId19" o:title=""/>
                </v:shape>
                <v:shape id="Text Box 2" o:spid="_x0000_s1047" type="#_x0000_t202" style="position:absolute;top:6477;width:10477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45CFF8AC" w14:textId="65D0B180" w:rsidR="00516FEE" w:rsidRPr="0041068C" w:rsidRDefault="00744AA1" w:rsidP="00516FEE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15</w:t>
                        </w:r>
                      </w:p>
                      <w:p w14:paraId="5683C2BD" w14:textId="59583EB7" w:rsidR="00516FEE" w:rsidRPr="008D3A51" w:rsidRDefault="00516FEE" w:rsidP="00516FEE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Number of </w:t>
                        </w:r>
                        <w:r w:rsidR="00744AA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people </w:t>
                        </w:r>
                        <w:r w:rsidR="00F321CE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who</w:t>
                        </w:r>
                        <w:r w:rsidR="00744AA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participate</w:t>
                        </w:r>
                        <w:r w:rsidR="00F321CE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d</w:t>
                        </w:r>
                        <w:r w:rsidR="00744AA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in workshops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141"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08FB942" wp14:editId="5B1F99F9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43475B8E" w:rsidR="006C6D3E" w:rsidRPr="006C6D3E" w:rsidRDefault="003304DC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60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of engagement (Stage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6C6D3E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48" style="position:absolute;margin-left:0;margin-top:3.85pt;width:77.25pt;height:120pt;z-index:251652096;mso-position-horizontal:left;mso-position-horizontal-relative:margin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">
                <v:shape id="Text Box 2" o:spid="_x0000_s1049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43475B8E" w:rsidR="006C6D3E" w:rsidRPr="006C6D3E" w:rsidRDefault="003304DC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60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of engagement (Stage </w:t>
                        </w:r>
                        <w:r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1</w:t>
                        </w:r>
                        <w:r w:rsidR="006C6D3E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group id="Group 7" o:spid="_x0000_s1050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51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52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53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54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55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56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57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58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59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60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61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62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63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64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65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66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67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68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  <w10:wrap anchorx="margin"/>
              </v:group>
            </w:pict>
          </mc:Fallback>
        </mc:AlternateContent>
      </w:r>
    </w:p>
    <w:p w14:paraId="173FFE1E" w14:textId="3B08D6A5" w:rsidR="006C6D3E" w:rsidRPr="008D3A51" w:rsidRDefault="006C6D3E" w:rsidP="00A87059">
      <w:pPr>
        <w:spacing w:after="240"/>
        <w:rPr>
          <w:sz w:val="24"/>
          <w:szCs w:val="24"/>
        </w:rPr>
      </w:pPr>
    </w:p>
    <w:p w14:paraId="03D4DB26" w14:textId="448F64EF" w:rsidR="006C6D3E" w:rsidRPr="008D3A51" w:rsidRDefault="006C6D3E" w:rsidP="00D334B0">
      <w:pPr>
        <w:pStyle w:val="BodyText"/>
        <w:rPr>
          <w:sz w:val="24"/>
          <w:szCs w:val="24"/>
        </w:rPr>
      </w:pPr>
    </w:p>
    <w:p w14:paraId="384E42EF" w14:textId="69932064" w:rsidR="006C6D3E" w:rsidRPr="008D3A51" w:rsidRDefault="006C6D3E" w:rsidP="00D334B0">
      <w:pPr>
        <w:pStyle w:val="BodyText"/>
        <w:rPr>
          <w:sz w:val="24"/>
          <w:szCs w:val="24"/>
        </w:rPr>
      </w:pPr>
    </w:p>
    <w:p w14:paraId="6CBDBC23" w14:textId="5A8315DF" w:rsidR="006C6D3E" w:rsidRPr="008D3A51" w:rsidRDefault="006C6D3E" w:rsidP="00D334B0">
      <w:pPr>
        <w:pStyle w:val="BodyText"/>
        <w:rPr>
          <w:sz w:val="24"/>
          <w:szCs w:val="24"/>
        </w:rPr>
      </w:pPr>
    </w:p>
    <w:p w14:paraId="3FE54710" w14:textId="3B35F42C" w:rsidR="00F321CE" w:rsidRDefault="00F321CE" w:rsidP="007C17C7">
      <w:pPr>
        <w:pStyle w:val="BodyText"/>
        <w:rPr>
          <w:rStyle w:val="Hyperlink"/>
        </w:rPr>
      </w:pPr>
    </w:p>
    <w:p w14:paraId="1FE50FFB" w14:textId="31A2DB6A" w:rsidR="001235BF" w:rsidRPr="001235BF" w:rsidRDefault="001235BF" w:rsidP="007C17C7">
      <w:pPr>
        <w:pStyle w:val="BodyText"/>
        <w:rPr>
          <w:rStyle w:val="Hyperlink"/>
          <w:color w:val="auto"/>
          <w:u w:val="none"/>
        </w:rPr>
      </w:pPr>
    </w:p>
    <w:p w14:paraId="3D01662E" w14:textId="7F7D5090" w:rsidR="001235BF" w:rsidRPr="00AD7F0F" w:rsidRDefault="001235BF" w:rsidP="00AD7F0F">
      <w:pPr>
        <w:pStyle w:val="BodyText"/>
        <w:rPr>
          <w:rStyle w:val="Hyperlink"/>
          <w:color w:val="auto"/>
          <w:sz w:val="20"/>
          <w:szCs w:val="20"/>
          <w:u w:val="none"/>
        </w:rPr>
      </w:pPr>
      <w:r w:rsidRPr="00AD7F0F">
        <w:rPr>
          <w:rStyle w:val="Hyperlink"/>
          <w:color w:val="auto"/>
          <w:sz w:val="20"/>
          <w:szCs w:val="20"/>
          <w:u w:val="none"/>
        </w:rPr>
        <w:t>In terms of demographic characteristics of the Have Your Say respondents, almost 70% identified as permanent resident or Australian-citizen, 59% identified as overseas-born, 38% identified as speaking a language other than English, and 15% identified as from a refugee background.</w:t>
      </w:r>
    </w:p>
    <w:p w14:paraId="7B87823D" w14:textId="7A2C6708" w:rsidR="00996403" w:rsidRDefault="00EC2910" w:rsidP="00F321CE">
      <w:pPr>
        <w:pStyle w:val="BodyText"/>
        <w:spacing w:after="0" w:line="240" w:lineRule="auto"/>
        <w:ind w:right="283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AA22E73" wp14:editId="08E15EF5">
            <wp:extent cx="6840855" cy="3124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1126" w14:textId="4E279291" w:rsidR="00F321CE" w:rsidRPr="001235BF" w:rsidRDefault="00F321CE" w:rsidP="001235BF">
      <w:pPr>
        <w:pStyle w:val="BodyText"/>
        <w:spacing w:after="0" w:line="240" w:lineRule="auto"/>
        <w:ind w:right="283"/>
        <w:jc w:val="both"/>
        <w:rPr>
          <w:rStyle w:val="Hyperlink"/>
          <w:color w:val="auto"/>
          <w:sz w:val="24"/>
          <w:szCs w:val="24"/>
          <w:u w:val="none"/>
        </w:rPr>
      </w:pPr>
    </w:p>
    <w:tbl>
      <w:tblPr>
        <w:tblStyle w:val="TableGrid"/>
        <w:tblW w:w="10848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848"/>
      </w:tblGrid>
      <w:tr w:rsidR="00AF3386" w:rsidRPr="008D3A51" w14:paraId="76922951" w14:textId="77777777" w:rsidTr="00AD7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8" w:type="dxa"/>
            <w:shd w:val="clear" w:color="auto" w:fill="D5E8F1"/>
            <w:tcMar>
              <w:top w:w="0" w:type="dxa"/>
              <w:bottom w:w="0" w:type="dxa"/>
            </w:tcMar>
          </w:tcPr>
          <w:p w14:paraId="32E0D683" w14:textId="3FCD2E7F" w:rsidR="00AF3386" w:rsidRPr="008D3A51" w:rsidRDefault="00AF3386" w:rsidP="00996403">
            <w:pPr>
              <w:pStyle w:val="BodyText"/>
              <w:spacing w:before="120" w:after="120"/>
              <w:rPr>
                <w:color w:val="003263" w:themeColor="text2"/>
                <w:sz w:val="24"/>
                <w:szCs w:val="24"/>
              </w:rPr>
            </w:pPr>
            <w:r>
              <w:rPr>
                <w:color w:val="003263" w:themeColor="text2"/>
                <w:sz w:val="24"/>
                <w:szCs w:val="24"/>
              </w:rPr>
              <w:t>WHAT WE HEARD</w:t>
            </w:r>
          </w:p>
        </w:tc>
      </w:tr>
    </w:tbl>
    <w:p w14:paraId="2E1335CB" w14:textId="16BE4D72" w:rsidR="00802141" w:rsidRPr="00AD7F0F" w:rsidRDefault="00361E94" w:rsidP="00AD7F0F">
      <w:pPr>
        <w:pStyle w:val="BodyText"/>
        <w:rPr>
          <w:rStyle w:val="Hyperlink"/>
          <w:color w:val="auto"/>
          <w:sz w:val="20"/>
          <w:szCs w:val="20"/>
          <w:u w:val="none"/>
        </w:rPr>
      </w:pPr>
      <w:r w:rsidRPr="00AD7F0F">
        <w:rPr>
          <w:rStyle w:val="Hyperlink"/>
          <w:color w:val="auto"/>
          <w:sz w:val="20"/>
          <w:szCs w:val="20"/>
          <w:u w:val="none"/>
        </w:rPr>
        <w:t xml:space="preserve">Feedback from the community engagement will be used to inform the development of the Multicultural Action Plan 2023-2024. </w:t>
      </w:r>
      <w:r w:rsidR="001E3989" w:rsidRPr="00AD7F0F">
        <w:rPr>
          <w:rStyle w:val="Hyperlink"/>
          <w:color w:val="auto"/>
          <w:sz w:val="20"/>
          <w:szCs w:val="20"/>
          <w:u w:val="none"/>
        </w:rPr>
        <w:t>A summary of feedback and emergent key themes can be found below:</w:t>
      </w:r>
    </w:p>
    <w:p w14:paraId="50B86F2A" w14:textId="1DADD168" w:rsidR="00AF3386" w:rsidRPr="00AD7F0F" w:rsidRDefault="00715637" w:rsidP="00715637">
      <w:pPr>
        <w:pStyle w:val="BodyText"/>
        <w:numPr>
          <w:ilvl w:val="0"/>
          <w:numId w:val="31"/>
        </w:numPr>
        <w:rPr>
          <w:rStyle w:val="Hyperlink"/>
          <w:b/>
          <w:bCs/>
          <w:color w:val="auto"/>
          <w:sz w:val="20"/>
          <w:szCs w:val="20"/>
          <w:u w:val="none"/>
        </w:rPr>
      </w:pPr>
      <w:r w:rsidRPr="00AD7F0F">
        <w:rPr>
          <w:rStyle w:val="Hyperlink"/>
          <w:b/>
          <w:bCs/>
          <w:color w:val="auto"/>
          <w:sz w:val="20"/>
          <w:szCs w:val="20"/>
          <w:u w:val="none"/>
        </w:rPr>
        <w:t xml:space="preserve">When asked, </w:t>
      </w:r>
      <w:r w:rsidR="00A67EE6" w:rsidRPr="00AD7F0F">
        <w:rPr>
          <w:rStyle w:val="Hyperlink"/>
          <w:b/>
          <w:bCs/>
          <w:color w:val="auto"/>
          <w:sz w:val="20"/>
          <w:szCs w:val="20"/>
          <w:u w:val="none"/>
        </w:rPr>
        <w:t>“How well are we doing as a City in being welcoming and inclusive of people from all cultures and faiths?”</w:t>
      </w:r>
      <w:r w:rsidRPr="00AD7F0F">
        <w:rPr>
          <w:rStyle w:val="Hyperlink"/>
          <w:b/>
          <w:bCs/>
          <w:color w:val="auto"/>
          <w:sz w:val="20"/>
          <w:szCs w:val="20"/>
          <w:u w:val="none"/>
        </w:rPr>
        <w:t xml:space="preserve">, the respondents </w:t>
      </w:r>
      <w:r w:rsidR="00141C97" w:rsidRPr="00AD7F0F">
        <w:rPr>
          <w:rStyle w:val="Hyperlink"/>
          <w:b/>
          <w:bCs/>
          <w:color w:val="auto"/>
          <w:sz w:val="20"/>
          <w:szCs w:val="20"/>
          <w:u w:val="none"/>
        </w:rPr>
        <w:t>gave an average rating of 3.39 on a scale of 1 to 5 (with 1 being “</w:t>
      </w:r>
      <w:r w:rsidR="00211A4E" w:rsidRPr="00AD7F0F">
        <w:rPr>
          <w:rStyle w:val="Hyperlink"/>
          <w:b/>
          <w:bCs/>
          <w:color w:val="auto"/>
          <w:sz w:val="20"/>
          <w:szCs w:val="20"/>
          <w:u w:val="none"/>
        </w:rPr>
        <w:t>very poorly” and 5 being “very well”).</w:t>
      </w:r>
    </w:p>
    <w:p w14:paraId="6366C848" w14:textId="13B676EA" w:rsidR="00A67EE6" w:rsidRPr="003960CD" w:rsidRDefault="00A67EE6" w:rsidP="00D334B0">
      <w:pPr>
        <w:pStyle w:val="BodyText"/>
        <w:rPr>
          <w:rStyle w:val="Hyperlink"/>
          <w:color w:val="auto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59FCA495" wp14:editId="219EDE98">
            <wp:extent cx="6840855" cy="3348355"/>
            <wp:effectExtent l="0" t="0" r="0" b="4445"/>
            <wp:docPr id="2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286EFF8-33B8-E70D-BE8B-EEBA331DA2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286EFF8-33B8-E70D-BE8B-EEBA331DA2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F794" w14:textId="677E244D" w:rsidR="00996403" w:rsidRDefault="00996403">
      <w:pPr>
        <w:spacing w:line="260" w:lineRule="atLeast"/>
        <w:rPr>
          <w:rStyle w:val="Hyperlink"/>
          <w:sz w:val="24"/>
          <w:szCs w:val="24"/>
        </w:rPr>
      </w:pPr>
      <w:r>
        <w:rPr>
          <w:rStyle w:val="Hyperlink"/>
          <w:sz w:val="24"/>
          <w:szCs w:val="24"/>
        </w:rPr>
        <w:br w:type="page"/>
      </w:r>
    </w:p>
    <w:p w14:paraId="6D438A51" w14:textId="77777777" w:rsidR="003960CD" w:rsidRDefault="003960CD" w:rsidP="00D334B0">
      <w:pPr>
        <w:pStyle w:val="BodyText"/>
        <w:rPr>
          <w:rStyle w:val="Hyperlink"/>
          <w:sz w:val="24"/>
          <w:szCs w:val="24"/>
        </w:rPr>
      </w:pPr>
    </w:p>
    <w:p w14:paraId="4B22D115" w14:textId="1E54091F" w:rsidR="00A67EE6" w:rsidRPr="00AD7F0F" w:rsidRDefault="00211A4E" w:rsidP="00211A4E">
      <w:pPr>
        <w:pStyle w:val="BodyText"/>
        <w:numPr>
          <w:ilvl w:val="0"/>
          <w:numId w:val="31"/>
        </w:numPr>
        <w:rPr>
          <w:rStyle w:val="Hyperlink"/>
          <w:b/>
          <w:bCs/>
          <w:color w:val="auto"/>
          <w:sz w:val="20"/>
          <w:szCs w:val="20"/>
          <w:u w:val="none"/>
        </w:rPr>
      </w:pPr>
      <w:r w:rsidRPr="00AD7F0F">
        <w:rPr>
          <w:rStyle w:val="Hyperlink"/>
          <w:b/>
          <w:bCs/>
          <w:color w:val="auto"/>
          <w:sz w:val="20"/>
          <w:szCs w:val="20"/>
          <w:u w:val="none"/>
        </w:rPr>
        <w:t>When asked, “</w:t>
      </w:r>
      <w:r w:rsidR="00A14507" w:rsidRPr="00AD7F0F">
        <w:rPr>
          <w:rStyle w:val="Hyperlink"/>
          <w:b/>
          <w:bCs/>
          <w:color w:val="auto"/>
          <w:sz w:val="20"/>
          <w:szCs w:val="20"/>
          <w:u w:val="none"/>
        </w:rPr>
        <w:t>How does the City of Greater Geelong make you feel welcome and included in the community?</w:t>
      </w:r>
      <w:r w:rsidRPr="00AD7F0F">
        <w:rPr>
          <w:rStyle w:val="Hyperlink"/>
          <w:b/>
          <w:bCs/>
          <w:color w:val="auto"/>
          <w:sz w:val="20"/>
          <w:szCs w:val="20"/>
          <w:u w:val="none"/>
        </w:rPr>
        <w:t>”</w:t>
      </w:r>
      <w:bookmarkStart w:id="1" w:name="_Hlk130562855"/>
      <w:r w:rsidR="00996403" w:rsidRPr="00AD7F0F">
        <w:rPr>
          <w:rStyle w:val="Hyperlink"/>
          <w:b/>
          <w:bCs/>
          <w:color w:val="auto"/>
          <w:sz w:val="20"/>
          <w:szCs w:val="20"/>
          <w:u w:val="none"/>
        </w:rPr>
        <w:t xml:space="preserve"> the key responses were</w:t>
      </w:r>
      <w:bookmarkEnd w:id="1"/>
      <w:r w:rsidR="001235BF" w:rsidRPr="00AD7F0F">
        <w:rPr>
          <w:rStyle w:val="Hyperlink"/>
          <w:b/>
          <w:bCs/>
          <w:color w:val="auto"/>
          <w:sz w:val="20"/>
          <w:szCs w:val="20"/>
          <w:u w:val="none"/>
        </w:rPr>
        <w:t>:</w:t>
      </w:r>
    </w:p>
    <w:p w14:paraId="1C25DC88" w14:textId="411A9A41" w:rsidR="00462887" w:rsidRPr="0061789D" w:rsidRDefault="00462887" w:rsidP="00462887">
      <w:pPr>
        <w:pStyle w:val="BodyText"/>
        <w:numPr>
          <w:ilvl w:val="0"/>
          <w:numId w:val="28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 xml:space="preserve">Inclusive </w:t>
      </w:r>
      <w:r w:rsidR="00AD515A" w:rsidRPr="0061789D">
        <w:rPr>
          <w:b/>
          <w:bCs/>
          <w:sz w:val="20"/>
          <w:szCs w:val="20"/>
        </w:rPr>
        <w:t xml:space="preserve">and affordable </w:t>
      </w:r>
      <w:r w:rsidRPr="0061789D">
        <w:rPr>
          <w:b/>
          <w:bCs/>
          <w:sz w:val="20"/>
          <w:szCs w:val="20"/>
        </w:rPr>
        <w:t>community events and activities</w:t>
      </w:r>
      <w:r w:rsidR="006334A1" w:rsidRPr="0061789D">
        <w:rPr>
          <w:sz w:val="20"/>
          <w:szCs w:val="20"/>
        </w:rPr>
        <w:t xml:space="preserve"> such as festivals, cultural events, and </w:t>
      </w:r>
      <w:proofErr w:type="spellStart"/>
      <w:r w:rsidR="006334A1" w:rsidRPr="0061789D">
        <w:rPr>
          <w:sz w:val="20"/>
          <w:szCs w:val="20"/>
        </w:rPr>
        <w:t>neighborhood</w:t>
      </w:r>
      <w:proofErr w:type="spellEnd"/>
      <w:r w:rsidR="006334A1" w:rsidRPr="0061789D">
        <w:rPr>
          <w:sz w:val="20"/>
          <w:szCs w:val="20"/>
        </w:rPr>
        <w:t xml:space="preserve"> gatherings that are open to everyone. These include </w:t>
      </w:r>
      <w:proofErr w:type="spellStart"/>
      <w:r w:rsidR="006334A1" w:rsidRPr="0061789D">
        <w:rPr>
          <w:sz w:val="20"/>
          <w:szCs w:val="20"/>
        </w:rPr>
        <w:t>Pako</w:t>
      </w:r>
      <w:proofErr w:type="spellEnd"/>
      <w:r w:rsidR="006334A1" w:rsidRPr="0061789D">
        <w:rPr>
          <w:sz w:val="20"/>
          <w:szCs w:val="20"/>
        </w:rPr>
        <w:t xml:space="preserve"> Festa, White Night, Bantu Fest, </w:t>
      </w:r>
      <w:proofErr w:type="spellStart"/>
      <w:r w:rsidR="006334A1" w:rsidRPr="0061789D">
        <w:rPr>
          <w:sz w:val="20"/>
          <w:szCs w:val="20"/>
        </w:rPr>
        <w:t>AfroBeats</w:t>
      </w:r>
      <w:proofErr w:type="spellEnd"/>
      <w:r w:rsidR="006334A1" w:rsidRPr="0061789D">
        <w:rPr>
          <w:sz w:val="20"/>
          <w:szCs w:val="20"/>
        </w:rPr>
        <w:t xml:space="preserve">, activities organised by </w:t>
      </w:r>
      <w:proofErr w:type="spellStart"/>
      <w:r w:rsidR="006334A1" w:rsidRPr="0061789D">
        <w:rPr>
          <w:sz w:val="20"/>
          <w:szCs w:val="20"/>
        </w:rPr>
        <w:t>Cultura</w:t>
      </w:r>
      <w:proofErr w:type="spellEnd"/>
      <w:r w:rsidR="006334A1" w:rsidRPr="0061789D">
        <w:rPr>
          <w:sz w:val="20"/>
          <w:szCs w:val="20"/>
        </w:rPr>
        <w:t xml:space="preserve">, the Fort, neighbourhood houses, libraries, and cultural and social </w:t>
      </w:r>
      <w:proofErr w:type="gramStart"/>
      <w:r w:rsidR="006334A1" w:rsidRPr="0061789D">
        <w:rPr>
          <w:sz w:val="20"/>
          <w:szCs w:val="20"/>
        </w:rPr>
        <w:t>clubs</w:t>
      </w:r>
      <w:r w:rsidR="002437C4">
        <w:rPr>
          <w:sz w:val="20"/>
          <w:szCs w:val="20"/>
        </w:rPr>
        <w:t>;</w:t>
      </w:r>
      <w:proofErr w:type="gramEnd"/>
    </w:p>
    <w:p w14:paraId="738A1496" w14:textId="349C907F" w:rsidR="00462887" w:rsidRPr="0061789D" w:rsidRDefault="006334A1" w:rsidP="006334A1">
      <w:pPr>
        <w:pStyle w:val="BodyText"/>
        <w:numPr>
          <w:ilvl w:val="0"/>
          <w:numId w:val="28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Inclusive c</w:t>
      </w:r>
      <w:r w:rsidR="00462887" w:rsidRPr="0061789D">
        <w:rPr>
          <w:b/>
          <w:bCs/>
          <w:sz w:val="20"/>
          <w:szCs w:val="20"/>
        </w:rPr>
        <w:t>ommunity spaces</w:t>
      </w:r>
      <w:r w:rsidR="009B281A" w:rsidRPr="0061789D">
        <w:rPr>
          <w:sz w:val="20"/>
          <w:szCs w:val="20"/>
        </w:rPr>
        <w:t xml:space="preserve"> </w:t>
      </w:r>
      <w:r w:rsidRPr="0061789D">
        <w:rPr>
          <w:sz w:val="20"/>
          <w:szCs w:val="20"/>
        </w:rPr>
        <w:t xml:space="preserve">such as the Waterfront, the </w:t>
      </w:r>
      <w:proofErr w:type="spellStart"/>
      <w:r w:rsidRPr="0061789D">
        <w:rPr>
          <w:sz w:val="20"/>
          <w:szCs w:val="20"/>
        </w:rPr>
        <w:t>fOrT</w:t>
      </w:r>
      <w:proofErr w:type="spellEnd"/>
      <w:r w:rsidRPr="0061789D">
        <w:rPr>
          <w:sz w:val="20"/>
          <w:szCs w:val="20"/>
        </w:rPr>
        <w:t xml:space="preserve">, Neighbourhood Houses, libraries, and social clubs as well as the reflection spaces in Wurriki </w:t>
      </w:r>
      <w:proofErr w:type="gramStart"/>
      <w:r w:rsidRPr="0061789D">
        <w:rPr>
          <w:sz w:val="20"/>
          <w:szCs w:val="20"/>
        </w:rPr>
        <w:t>Nyal</w:t>
      </w:r>
      <w:r w:rsidR="002437C4">
        <w:rPr>
          <w:sz w:val="20"/>
          <w:szCs w:val="20"/>
        </w:rPr>
        <w:t>;</w:t>
      </w:r>
      <w:proofErr w:type="gramEnd"/>
    </w:p>
    <w:p w14:paraId="559B885A" w14:textId="75602CA7" w:rsidR="00531372" w:rsidRPr="0061789D" w:rsidRDefault="006334A1" w:rsidP="00462887">
      <w:pPr>
        <w:pStyle w:val="BodyText"/>
        <w:numPr>
          <w:ilvl w:val="0"/>
          <w:numId w:val="28"/>
        </w:numPr>
        <w:rPr>
          <w:sz w:val="20"/>
          <w:szCs w:val="20"/>
        </w:rPr>
      </w:pPr>
      <w:r w:rsidRPr="0061789D">
        <w:rPr>
          <w:sz w:val="20"/>
          <w:szCs w:val="20"/>
        </w:rPr>
        <w:t xml:space="preserve">Having a </w:t>
      </w:r>
      <w:r w:rsidRPr="0061789D">
        <w:rPr>
          <w:b/>
          <w:bCs/>
          <w:sz w:val="20"/>
          <w:szCs w:val="20"/>
        </w:rPr>
        <w:t>f</w:t>
      </w:r>
      <w:r w:rsidR="00462887" w:rsidRPr="0061789D">
        <w:rPr>
          <w:b/>
          <w:bCs/>
          <w:sz w:val="20"/>
          <w:szCs w:val="20"/>
        </w:rPr>
        <w:t xml:space="preserve">riendly and welcoming community </w:t>
      </w:r>
      <w:r w:rsidRPr="0061789D">
        <w:rPr>
          <w:b/>
          <w:bCs/>
          <w:sz w:val="20"/>
          <w:szCs w:val="20"/>
        </w:rPr>
        <w:t xml:space="preserve">and </w:t>
      </w:r>
      <w:proofErr w:type="gramStart"/>
      <w:r w:rsidRPr="0061789D">
        <w:rPr>
          <w:b/>
          <w:bCs/>
          <w:sz w:val="20"/>
          <w:szCs w:val="20"/>
        </w:rPr>
        <w:t>neighbours</w:t>
      </w:r>
      <w:r w:rsidR="002437C4" w:rsidRPr="002437C4">
        <w:rPr>
          <w:sz w:val="20"/>
          <w:szCs w:val="20"/>
        </w:rPr>
        <w:t>;</w:t>
      </w:r>
      <w:proofErr w:type="gramEnd"/>
    </w:p>
    <w:p w14:paraId="1344ADC4" w14:textId="0CF9934D" w:rsidR="00462887" w:rsidRPr="0061789D" w:rsidRDefault="00531372" w:rsidP="00462887">
      <w:pPr>
        <w:pStyle w:val="BodyText"/>
        <w:numPr>
          <w:ilvl w:val="0"/>
          <w:numId w:val="28"/>
        </w:numPr>
        <w:rPr>
          <w:b/>
          <w:bCs/>
          <w:sz w:val="20"/>
          <w:szCs w:val="20"/>
        </w:rPr>
      </w:pPr>
      <w:r w:rsidRPr="0061789D">
        <w:rPr>
          <w:b/>
          <w:bCs/>
          <w:sz w:val="20"/>
          <w:szCs w:val="20"/>
        </w:rPr>
        <w:t xml:space="preserve">Diverse </w:t>
      </w:r>
      <w:r w:rsidR="00770D56" w:rsidRPr="0061789D">
        <w:rPr>
          <w:b/>
          <w:bCs/>
          <w:sz w:val="20"/>
          <w:szCs w:val="20"/>
        </w:rPr>
        <w:t>City of Greater Geelong</w:t>
      </w:r>
      <w:r w:rsidR="00462887" w:rsidRPr="0061789D">
        <w:rPr>
          <w:b/>
          <w:bCs/>
          <w:sz w:val="20"/>
          <w:szCs w:val="20"/>
        </w:rPr>
        <w:t xml:space="preserve"> staff</w:t>
      </w:r>
      <w:r w:rsidR="002437C4" w:rsidRPr="002437C4">
        <w:rPr>
          <w:sz w:val="20"/>
          <w:szCs w:val="20"/>
        </w:rPr>
        <w:t>; and</w:t>
      </w:r>
    </w:p>
    <w:p w14:paraId="1E3F1537" w14:textId="618FCA77" w:rsidR="00462887" w:rsidRPr="0061789D" w:rsidRDefault="00462887" w:rsidP="009B281A">
      <w:pPr>
        <w:pStyle w:val="BodyText"/>
        <w:numPr>
          <w:ilvl w:val="0"/>
          <w:numId w:val="28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Cultural representation and visibility in public spaces</w:t>
      </w:r>
      <w:r w:rsidRPr="0061789D">
        <w:rPr>
          <w:sz w:val="20"/>
          <w:szCs w:val="20"/>
        </w:rPr>
        <w:t xml:space="preserve"> </w:t>
      </w:r>
      <w:r w:rsidR="006334A1" w:rsidRPr="0061789D">
        <w:rPr>
          <w:sz w:val="20"/>
          <w:szCs w:val="20"/>
        </w:rPr>
        <w:t xml:space="preserve">such that include public art (street art) and campaigns such as </w:t>
      </w:r>
      <w:proofErr w:type="spellStart"/>
      <w:r w:rsidR="006334A1" w:rsidRPr="0061789D">
        <w:rPr>
          <w:sz w:val="20"/>
          <w:szCs w:val="20"/>
        </w:rPr>
        <w:t>StreetFace</w:t>
      </w:r>
      <w:proofErr w:type="spellEnd"/>
      <w:r w:rsidR="006334A1" w:rsidRPr="0061789D">
        <w:rPr>
          <w:sz w:val="20"/>
          <w:szCs w:val="20"/>
        </w:rPr>
        <w:t xml:space="preserve"> and the projections highlighting different cultures</w:t>
      </w:r>
      <w:r w:rsidR="004F326B" w:rsidRPr="0061789D">
        <w:rPr>
          <w:sz w:val="20"/>
          <w:szCs w:val="20"/>
        </w:rPr>
        <w:t xml:space="preserve"> during Harmony Week</w:t>
      </w:r>
    </w:p>
    <w:p w14:paraId="6D13CF07" w14:textId="6C2438BA" w:rsidR="00A14507" w:rsidRPr="00AD7F0F" w:rsidRDefault="00F42386" w:rsidP="00996403">
      <w:pPr>
        <w:pStyle w:val="BodyText"/>
        <w:numPr>
          <w:ilvl w:val="0"/>
          <w:numId w:val="31"/>
        </w:numPr>
        <w:spacing w:before="480"/>
        <w:rPr>
          <w:rStyle w:val="Hyperlink"/>
          <w:b/>
          <w:bCs/>
          <w:color w:val="auto"/>
          <w:sz w:val="20"/>
          <w:szCs w:val="20"/>
          <w:u w:val="none"/>
        </w:rPr>
      </w:pPr>
      <w:r w:rsidRPr="00AD7F0F">
        <w:rPr>
          <w:rStyle w:val="Hyperlink"/>
          <w:b/>
          <w:bCs/>
          <w:color w:val="auto"/>
          <w:sz w:val="20"/>
          <w:szCs w:val="20"/>
          <w:u w:val="none"/>
        </w:rPr>
        <w:t>When asked, “</w:t>
      </w:r>
      <w:r w:rsidR="003C6403" w:rsidRPr="00AD7F0F">
        <w:rPr>
          <w:rStyle w:val="Hyperlink"/>
          <w:b/>
          <w:bCs/>
          <w:color w:val="auto"/>
          <w:sz w:val="20"/>
          <w:szCs w:val="20"/>
          <w:u w:val="none"/>
        </w:rPr>
        <w:t>How can we make the City of Greater Geelong more welcoming and inclusive of people from all cultures and faiths?</w:t>
      </w:r>
      <w:r w:rsidRPr="00AD7F0F">
        <w:rPr>
          <w:rStyle w:val="Hyperlink"/>
          <w:b/>
          <w:bCs/>
          <w:color w:val="auto"/>
          <w:sz w:val="20"/>
          <w:szCs w:val="20"/>
          <w:u w:val="none"/>
        </w:rPr>
        <w:t>”</w:t>
      </w:r>
      <w:r w:rsidR="00996403" w:rsidRPr="00AD7F0F">
        <w:rPr>
          <w:rStyle w:val="Hyperlink"/>
          <w:b/>
          <w:bCs/>
          <w:color w:val="auto"/>
          <w:sz w:val="20"/>
          <w:szCs w:val="20"/>
          <w:u w:val="none"/>
        </w:rPr>
        <w:t xml:space="preserve"> the key responses were</w:t>
      </w:r>
      <w:r w:rsidR="001235BF" w:rsidRPr="00AD7F0F">
        <w:rPr>
          <w:rStyle w:val="Hyperlink"/>
          <w:b/>
          <w:bCs/>
          <w:color w:val="auto"/>
          <w:sz w:val="20"/>
          <w:szCs w:val="20"/>
          <w:u w:val="none"/>
        </w:rPr>
        <w:t>:</w:t>
      </w:r>
    </w:p>
    <w:p w14:paraId="78229777" w14:textId="4B903A47" w:rsidR="00CF1214" w:rsidRPr="00AD7F0F" w:rsidRDefault="00CF1214" w:rsidP="00CF1214">
      <w:pPr>
        <w:pStyle w:val="BodyText"/>
        <w:numPr>
          <w:ilvl w:val="0"/>
          <w:numId w:val="29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Events and activities that highlight different cultures and faiths</w:t>
      </w:r>
      <w:r w:rsidR="009B281A" w:rsidRPr="00AD7F0F">
        <w:rPr>
          <w:sz w:val="20"/>
          <w:szCs w:val="20"/>
        </w:rPr>
        <w:t xml:space="preserve"> and </w:t>
      </w:r>
      <w:r w:rsidR="0061789D">
        <w:rPr>
          <w:sz w:val="20"/>
          <w:szCs w:val="20"/>
        </w:rPr>
        <w:t xml:space="preserve">that </w:t>
      </w:r>
      <w:r w:rsidR="009B281A" w:rsidRPr="00AD7F0F">
        <w:rPr>
          <w:sz w:val="20"/>
          <w:szCs w:val="20"/>
        </w:rPr>
        <w:t>encourage interaction</w:t>
      </w:r>
      <w:r w:rsidR="007A7579" w:rsidRPr="00AD7F0F">
        <w:rPr>
          <w:sz w:val="20"/>
          <w:szCs w:val="20"/>
        </w:rPr>
        <w:t xml:space="preserve"> between different community </w:t>
      </w:r>
      <w:proofErr w:type="gramStart"/>
      <w:r w:rsidR="007A7579" w:rsidRPr="00AD7F0F">
        <w:rPr>
          <w:sz w:val="20"/>
          <w:szCs w:val="20"/>
        </w:rPr>
        <w:t>groups</w:t>
      </w:r>
      <w:r w:rsidR="002437C4">
        <w:rPr>
          <w:sz w:val="20"/>
          <w:szCs w:val="20"/>
        </w:rPr>
        <w:t>;</w:t>
      </w:r>
      <w:proofErr w:type="gramEnd"/>
    </w:p>
    <w:p w14:paraId="6219A7D0" w14:textId="77188D02" w:rsidR="00CF1214" w:rsidRPr="00AD7F0F" w:rsidRDefault="00CF1214" w:rsidP="00CF1214">
      <w:pPr>
        <w:pStyle w:val="BodyText"/>
        <w:numPr>
          <w:ilvl w:val="0"/>
          <w:numId w:val="29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Welcome activities and resources for newly arrived residents</w:t>
      </w:r>
      <w:r w:rsidR="00613D32" w:rsidRPr="00AD7F0F">
        <w:rPr>
          <w:sz w:val="20"/>
          <w:szCs w:val="20"/>
        </w:rPr>
        <w:t xml:space="preserve">, particularly those from refugee and asylum-seeking </w:t>
      </w:r>
      <w:proofErr w:type="gramStart"/>
      <w:r w:rsidR="00613D32" w:rsidRPr="00AD7F0F">
        <w:rPr>
          <w:sz w:val="20"/>
          <w:szCs w:val="20"/>
        </w:rPr>
        <w:t>backgrounds</w:t>
      </w:r>
      <w:r w:rsidR="002437C4">
        <w:rPr>
          <w:sz w:val="20"/>
          <w:szCs w:val="20"/>
        </w:rPr>
        <w:t>;</w:t>
      </w:r>
      <w:proofErr w:type="gramEnd"/>
    </w:p>
    <w:p w14:paraId="379B48E4" w14:textId="03E6700E" w:rsidR="0061789D" w:rsidRPr="0061789D" w:rsidRDefault="00CF1214" w:rsidP="0061789D">
      <w:pPr>
        <w:pStyle w:val="BodyText"/>
        <w:numPr>
          <w:ilvl w:val="0"/>
          <w:numId w:val="29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Accessibility and language support</w:t>
      </w:r>
      <w:r w:rsidR="0061789D">
        <w:rPr>
          <w:sz w:val="20"/>
          <w:szCs w:val="20"/>
        </w:rPr>
        <w:t xml:space="preserve"> including the us</w:t>
      </w:r>
      <w:r w:rsidR="0061789D" w:rsidRPr="0061789D">
        <w:rPr>
          <w:sz w:val="20"/>
          <w:szCs w:val="20"/>
        </w:rPr>
        <w:t xml:space="preserve">e of translation in Council communication channels, resources developed in community languages, </w:t>
      </w:r>
      <w:r w:rsidR="0061789D">
        <w:rPr>
          <w:sz w:val="20"/>
          <w:szCs w:val="20"/>
        </w:rPr>
        <w:t xml:space="preserve">in-language information sessions, </w:t>
      </w:r>
      <w:r w:rsidR="0061789D" w:rsidRPr="0061789D">
        <w:rPr>
          <w:sz w:val="20"/>
          <w:szCs w:val="20"/>
        </w:rPr>
        <w:t xml:space="preserve">and </w:t>
      </w:r>
      <w:r w:rsidR="0061789D">
        <w:rPr>
          <w:sz w:val="20"/>
          <w:szCs w:val="20"/>
        </w:rPr>
        <w:t xml:space="preserve">having </w:t>
      </w:r>
      <w:r w:rsidR="0061789D" w:rsidRPr="0061789D">
        <w:rPr>
          <w:sz w:val="20"/>
          <w:szCs w:val="20"/>
        </w:rPr>
        <w:t xml:space="preserve">bicultural </w:t>
      </w:r>
      <w:proofErr w:type="gramStart"/>
      <w:r w:rsidR="0061789D" w:rsidRPr="0061789D">
        <w:rPr>
          <w:sz w:val="20"/>
          <w:szCs w:val="20"/>
        </w:rPr>
        <w:t>workers</w:t>
      </w:r>
      <w:r w:rsidR="002437C4">
        <w:rPr>
          <w:sz w:val="20"/>
          <w:szCs w:val="20"/>
        </w:rPr>
        <w:t>;</w:t>
      </w:r>
      <w:proofErr w:type="gramEnd"/>
    </w:p>
    <w:p w14:paraId="5D964DDB" w14:textId="3A6572F9" w:rsidR="0061789D" w:rsidRPr="0061789D" w:rsidRDefault="00CF1214" w:rsidP="0061789D">
      <w:pPr>
        <w:pStyle w:val="BodyText"/>
        <w:numPr>
          <w:ilvl w:val="0"/>
          <w:numId w:val="29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Cultural representation</w:t>
      </w:r>
      <w:r w:rsidRPr="00AD7F0F">
        <w:rPr>
          <w:sz w:val="20"/>
          <w:szCs w:val="20"/>
        </w:rPr>
        <w:t xml:space="preserve"> </w:t>
      </w:r>
      <w:r w:rsidR="0061789D">
        <w:rPr>
          <w:sz w:val="20"/>
          <w:szCs w:val="20"/>
        </w:rPr>
        <w:t xml:space="preserve">such as </w:t>
      </w:r>
      <w:r w:rsidR="0061789D" w:rsidRPr="0061789D">
        <w:rPr>
          <w:sz w:val="20"/>
          <w:szCs w:val="20"/>
        </w:rPr>
        <w:t>signs in key community languages and to welcome people from refugee and asylum-seeking backgrounds (</w:t>
      </w:r>
      <w:proofErr w:type="gramStart"/>
      <w:r w:rsidR="0061789D" w:rsidRPr="0061789D">
        <w:rPr>
          <w:sz w:val="20"/>
          <w:szCs w:val="20"/>
        </w:rPr>
        <w:t>e.g.</w:t>
      </w:r>
      <w:proofErr w:type="gramEnd"/>
      <w:r w:rsidR="0061789D" w:rsidRPr="0061789D">
        <w:rPr>
          <w:sz w:val="20"/>
          <w:szCs w:val="20"/>
        </w:rPr>
        <w:t xml:space="preserve"> Refugee Welcome Zone signs)</w:t>
      </w:r>
      <w:r w:rsidR="002437C4">
        <w:rPr>
          <w:sz w:val="20"/>
          <w:szCs w:val="20"/>
        </w:rPr>
        <w:t>;</w:t>
      </w:r>
    </w:p>
    <w:p w14:paraId="3CFA01C6" w14:textId="60F88289" w:rsidR="005A29A9" w:rsidRPr="00AD7F0F" w:rsidRDefault="0061789D" w:rsidP="0061789D">
      <w:pPr>
        <w:pStyle w:val="BodyText"/>
        <w:numPr>
          <w:ilvl w:val="0"/>
          <w:numId w:val="29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More visible representations of cultural diversity</w:t>
      </w:r>
      <w:r w:rsidRPr="0061789D">
        <w:rPr>
          <w:sz w:val="20"/>
          <w:szCs w:val="20"/>
        </w:rPr>
        <w:t xml:space="preserve"> through signage, public art and </w:t>
      </w:r>
      <w:proofErr w:type="gramStart"/>
      <w:r w:rsidRPr="0061789D">
        <w:rPr>
          <w:sz w:val="20"/>
          <w:szCs w:val="20"/>
        </w:rPr>
        <w:t>campaig</w:t>
      </w:r>
      <w:r w:rsidR="00585952">
        <w:rPr>
          <w:sz w:val="20"/>
          <w:szCs w:val="20"/>
        </w:rPr>
        <w:t>ns</w:t>
      </w:r>
      <w:r w:rsidR="002437C4">
        <w:rPr>
          <w:sz w:val="20"/>
          <w:szCs w:val="20"/>
        </w:rPr>
        <w:t>;</w:t>
      </w:r>
      <w:proofErr w:type="gramEnd"/>
    </w:p>
    <w:p w14:paraId="1771759A" w14:textId="38B4B7EF" w:rsidR="00CF1214" w:rsidRPr="0061789D" w:rsidRDefault="005A29A9" w:rsidP="00CF1214">
      <w:pPr>
        <w:pStyle w:val="BodyText"/>
        <w:numPr>
          <w:ilvl w:val="0"/>
          <w:numId w:val="29"/>
        </w:numPr>
        <w:rPr>
          <w:b/>
          <w:bCs/>
          <w:sz w:val="20"/>
          <w:szCs w:val="20"/>
        </w:rPr>
      </w:pPr>
      <w:r w:rsidRPr="0061789D">
        <w:rPr>
          <w:b/>
          <w:bCs/>
          <w:sz w:val="20"/>
          <w:szCs w:val="20"/>
        </w:rPr>
        <w:t xml:space="preserve">Cultural </w:t>
      </w:r>
      <w:r w:rsidR="00CF1214" w:rsidRPr="0061789D">
        <w:rPr>
          <w:b/>
          <w:bCs/>
          <w:sz w:val="20"/>
          <w:szCs w:val="20"/>
        </w:rPr>
        <w:t>education</w:t>
      </w:r>
      <w:r w:rsidR="004621E6" w:rsidRPr="0061789D">
        <w:rPr>
          <w:b/>
          <w:bCs/>
          <w:sz w:val="20"/>
          <w:szCs w:val="20"/>
        </w:rPr>
        <w:t xml:space="preserve"> and increased awareness of cultural diversity</w:t>
      </w:r>
      <w:r w:rsidR="0061789D">
        <w:rPr>
          <w:b/>
          <w:bCs/>
          <w:sz w:val="20"/>
          <w:szCs w:val="20"/>
        </w:rPr>
        <w:t xml:space="preserve"> </w:t>
      </w:r>
      <w:r w:rsidR="0061789D">
        <w:rPr>
          <w:sz w:val="20"/>
          <w:szCs w:val="20"/>
        </w:rPr>
        <w:t xml:space="preserve">within diverse groups, including the First Nations </w:t>
      </w:r>
      <w:proofErr w:type="gramStart"/>
      <w:r w:rsidR="0061789D">
        <w:rPr>
          <w:sz w:val="20"/>
          <w:szCs w:val="20"/>
        </w:rPr>
        <w:t>community</w:t>
      </w:r>
      <w:r w:rsidR="002437C4">
        <w:rPr>
          <w:sz w:val="20"/>
          <w:szCs w:val="20"/>
        </w:rPr>
        <w:t>;</w:t>
      </w:r>
      <w:proofErr w:type="gramEnd"/>
    </w:p>
    <w:p w14:paraId="12934F61" w14:textId="08011076" w:rsidR="0032123D" w:rsidRPr="0061789D" w:rsidRDefault="0032123D" w:rsidP="0032123D">
      <w:pPr>
        <w:pStyle w:val="BodyText"/>
        <w:numPr>
          <w:ilvl w:val="0"/>
          <w:numId w:val="29"/>
        </w:numPr>
        <w:rPr>
          <w:b/>
          <w:bCs/>
          <w:sz w:val="20"/>
          <w:szCs w:val="20"/>
        </w:rPr>
      </w:pPr>
      <w:r w:rsidRPr="0061789D">
        <w:rPr>
          <w:b/>
          <w:bCs/>
          <w:sz w:val="20"/>
          <w:szCs w:val="20"/>
        </w:rPr>
        <w:t>Community engagement and connection</w:t>
      </w:r>
      <w:r w:rsidR="002437C4">
        <w:rPr>
          <w:sz w:val="20"/>
          <w:szCs w:val="20"/>
        </w:rPr>
        <w:t xml:space="preserve"> including promotion of existing resources, access to Council services, and opportunities to provide feedback to </w:t>
      </w:r>
      <w:proofErr w:type="gramStart"/>
      <w:r w:rsidR="002437C4">
        <w:rPr>
          <w:sz w:val="20"/>
          <w:szCs w:val="20"/>
        </w:rPr>
        <w:t>Council;</w:t>
      </w:r>
      <w:proofErr w:type="gramEnd"/>
    </w:p>
    <w:p w14:paraId="3858F017" w14:textId="2BE14108" w:rsidR="0032123D" w:rsidRPr="00AD7F0F" w:rsidRDefault="0032123D" w:rsidP="0032123D">
      <w:pPr>
        <w:pStyle w:val="BodyText"/>
        <w:numPr>
          <w:ilvl w:val="0"/>
          <w:numId w:val="29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Capacity-building</w:t>
      </w:r>
      <w:r w:rsidRPr="00AD7F0F">
        <w:rPr>
          <w:sz w:val="20"/>
          <w:szCs w:val="20"/>
        </w:rPr>
        <w:t xml:space="preserve"> for </w:t>
      </w:r>
      <w:r w:rsidR="00D55F0B" w:rsidRPr="00AD7F0F">
        <w:rPr>
          <w:sz w:val="20"/>
          <w:szCs w:val="20"/>
        </w:rPr>
        <w:t xml:space="preserve">City of Greater Geelong </w:t>
      </w:r>
      <w:r w:rsidRPr="00AD7F0F">
        <w:rPr>
          <w:sz w:val="20"/>
          <w:szCs w:val="20"/>
        </w:rPr>
        <w:t xml:space="preserve">staff to increase and </w:t>
      </w:r>
      <w:proofErr w:type="gramStart"/>
      <w:r w:rsidRPr="00AD7F0F">
        <w:rPr>
          <w:sz w:val="20"/>
          <w:szCs w:val="20"/>
        </w:rPr>
        <w:t>confidence</w:t>
      </w:r>
      <w:r w:rsidR="002437C4">
        <w:rPr>
          <w:sz w:val="20"/>
          <w:szCs w:val="20"/>
        </w:rPr>
        <w:t>;</w:t>
      </w:r>
      <w:proofErr w:type="gramEnd"/>
    </w:p>
    <w:p w14:paraId="46FF7081" w14:textId="7B88924A" w:rsidR="0032123D" w:rsidRPr="00AD7F0F" w:rsidRDefault="0032123D" w:rsidP="0032123D">
      <w:pPr>
        <w:pStyle w:val="BodyText"/>
        <w:numPr>
          <w:ilvl w:val="0"/>
          <w:numId w:val="29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Advocacy and support</w:t>
      </w:r>
      <w:r w:rsidRPr="00AD7F0F">
        <w:rPr>
          <w:sz w:val="20"/>
          <w:szCs w:val="20"/>
        </w:rPr>
        <w:t xml:space="preserve"> </w:t>
      </w:r>
      <w:r w:rsidR="0065010A" w:rsidRPr="00AD7F0F">
        <w:rPr>
          <w:sz w:val="20"/>
          <w:szCs w:val="20"/>
        </w:rPr>
        <w:t xml:space="preserve">across education, employment, housing, </w:t>
      </w:r>
      <w:r w:rsidR="00DA0543" w:rsidRPr="00AD7F0F">
        <w:rPr>
          <w:sz w:val="20"/>
          <w:szCs w:val="20"/>
        </w:rPr>
        <w:t xml:space="preserve">health, and </w:t>
      </w:r>
      <w:proofErr w:type="gramStart"/>
      <w:r w:rsidR="00DA0543" w:rsidRPr="00AD7F0F">
        <w:rPr>
          <w:sz w:val="20"/>
          <w:szCs w:val="20"/>
        </w:rPr>
        <w:t>transport</w:t>
      </w:r>
      <w:r w:rsidR="002437C4">
        <w:rPr>
          <w:sz w:val="20"/>
          <w:szCs w:val="20"/>
        </w:rPr>
        <w:t>;</w:t>
      </w:r>
      <w:proofErr w:type="gramEnd"/>
    </w:p>
    <w:p w14:paraId="508BF003" w14:textId="27B0B4F3" w:rsidR="0032123D" w:rsidRPr="00AD7F0F" w:rsidRDefault="0032123D" w:rsidP="0032123D">
      <w:pPr>
        <w:pStyle w:val="BodyText"/>
        <w:numPr>
          <w:ilvl w:val="0"/>
          <w:numId w:val="29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>Community spaces</w:t>
      </w:r>
      <w:r w:rsidR="0061789D">
        <w:rPr>
          <w:sz w:val="20"/>
          <w:szCs w:val="20"/>
        </w:rPr>
        <w:t xml:space="preserve"> that are affordable for community groups to hold events</w:t>
      </w:r>
      <w:r w:rsidR="002437C4">
        <w:rPr>
          <w:sz w:val="20"/>
          <w:szCs w:val="20"/>
        </w:rPr>
        <w:t>; and</w:t>
      </w:r>
      <w:r w:rsidRPr="00AD7F0F">
        <w:rPr>
          <w:sz w:val="20"/>
          <w:szCs w:val="20"/>
        </w:rPr>
        <w:tab/>
      </w:r>
    </w:p>
    <w:p w14:paraId="23837331" w14:textId="0C929895" w:rsidR="00996403" w:rsidRPr="00AD7F0F" w:rsidRDefault="0032123D" w:rsidP="0032123D">
      <w:pPr>
        <w:pStyle w:val="BodyText"/>
        <w:numPr>
          <w:ilvl w:val="0"/>
          <w:numId w:val="29"/>
        </w:numPr>
        <w:rPr>
          <w:sz w:val="20"/>
          <w:szCs w:val="20"/>
        </w:rPr>
      </w:pPr>
      <w:r w:rsidRPr="0061789D">
        <w:rPr>
          <w:b/>
          <w:bCs/>
          <w:sz w:val="20"/>
          <w:szCs w:val="20"/>
        </w:rPr>
        <w:t xml:space="preserve">Support for </w:t>
      </w:r>
      <w:r w:rsidR="00D55F0B" w:rsidRPr="0061789D">
        <w:rPr>
          <w:b/>
          <w:bCs/>
          <w:sz w:val="20"/>
          <w:szCs w:val="20"/>
        </w:rPr>
        <w:t>different age groups</w:t>
      </w:r>
      <w:r w:rsidR="00D55F0B" w:rsidRPr="00AD7F0F">
        <w:rPr>
          <w:sz w:val="20"/>
          <w:szCs w:val="20"/>
        </w:rPr>
        <w:t xml:space="preserve"> (</w:t>
      </w:r>
      <w:proofErr w:type="gramStart"/>
      <w:r w:rsidR="00D55F0B" w:rsidRPr="00AD7F0F">
        <w:rPr>
          <w:sz w:val="20"/>
          <w:szCs w:val="20"/>
        </w:rPr>
        <w:t>i.e.</w:t>
      </w:r>
      <w:proofErr w:type="gramEnd"/>
      <w:r w:rsidR="00D55F0B" w:rsidRPr="00AD7F0F">
        <w:rPr>
          <w:sz w:val="20"/>
          <w:szCs w:val="20"/>
        </w:rPr>
        <w:t xml:space="preserve"> early years, youth, and seniors)</w:t>
      </w:r>
    </w:p>
    <w:p w14:paraId="53B174B2" w14:textId="77777777" w:rsidR="00996403" w:rsidRDefault="00996403">
      <w:pPr>
        <w:spacing w:line="260" w:lineRule="atLeas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E09C980" w14:textId="77777777" w:rsidR="00996403" w:rsidRPr="00996403" w:rsidRDefault="00996403" w:rsidP="00996403">
      <w:pPr>
        <w:pStyle w:val="BodyText"/>
        <w:spacing w:before="600"/>
        <w:rPr>
          <w:b/>
          <w:bCs/>
          <w:sz w:val="24"/>
          <w:szCs w:val="24"/>
        </w:rPr>
      </w:pPr>
    </w:p>
    <w:p w14:paraId="507843EC" w14:textId="3F7767AE" w:rsidR="00CF1214" w:rsidRPr="00AD7F0F" w:rsidRDefault="00F7678F" w:rsidP="00996403">
      <w:pPr>
        <w:pStyle w:val="BodyText"/>
        <w:numPr>
          <w:ilvl w:val="0"/>
          <w:numId w:val="31"/>
        </w:numPr>
        <w:spacing w:before="360"/>
        <w:rPr>
          <w:b/>
          <w:bCs/>
          <w:sz w:val="20"/>
          <w:szCs w:val="20"/>
        </w:rPr>
      </w:pPr>
      <w:r w:rsidRPr="00AD7F0F">
        <w:rPr>
          <w:b/>
          <w:bCs/>
          <w:sz w:val="20"/>
          <w:szCs w:val="20"/>
          <w:lang w:val="en-US"/>
        </w:rPr>
        <w:t>When asked</w:t>
      </w:r>
      <w:r w:rsidR="00022DFC" w:rsidRPr="00AD7F0F">
        <w:rPr>
          <w:b/>
          <w:bCs/>
          <w:sz w:val="20"/>
          <w:szCs w:val="20"/>
          <w:lang w:val="en-US"/>
        </w:rPr>
        <w:t>,</w:t>
      </w:r>
      <w:r w:rsidR="00F42386" w:rsidRPr="00AD7F0F">
        <w:rPr>
          <w:b/>
          <w:bCs/>
          <w:sz w:val="20"/>
          <w:szCs w:val="20"/>
          <w:lang w:val="en-US"/>
        </w:rPr>
        <w:t xml:space="preserve"> “</w:t>
      </w:r>
      <w:r w:rsidR="005E0292" w:rsidRPr="00AD7F0F">
        <w:rPr>
          <w:b/>
          <w:bCs/>
          <w:sz w:val="20"/>
          <w:szCs w:val="20"/>
          <w:lang w:val="en-US"/>
        </w:rPr>
        <w:t xml:space="preserve">What do you think stops people from all cultures and faiths from participating in activities or programs in the </w:t>
      </w:r>
      <w:proofErr w:type="gramStart"/>
      <w:r w:rsidR="005E0292" w:rsidRPr="00AD7F0F">
        <w:rPr>
          <w:b/>
          <w:bCs/>
          <w:sz w:val="20"/>
          <w:szCs w:val="20"/>
          <w:lang w:val="en-US"/>
        </w:rPr>
        <w:t>City</w:t>
      </w:r>
      <w:proofErr w:type="gramEnd"/>
      <w:r w:rsidR="005E0292" w:rsidRPr="00AD7F0F">
        <w:rPr>
          <w:b/>
          <w:bCs/>
          <w:sz w:val="20"/>
          <w:szCs w:val="20"/>
          <w:lang w:val="en-US"/>
        </w:rPr>
        <w:t>?</w:t>
      </w:r>
      <w:r w:rsidR="00F42386" w:rsidRPr="00AD7F0F">
        <w:rPr>
          <w:b/>
          <w:bCs/>
          <w:sz w:val="20"/>
          <w:szCs w:val="20"/>
          <w:lang w:val="en-US"/>
        </w:rPr>
        <w:t>”</w:t>
      </w:r>
      <w:r w:rsidR="00840A1F" w:rsidRPr="00AD7F0F">
        <w:rPr>
          <w:b/>
          <w:bCs/>
          <w:sz w:val="20"/>
          <w:szCs w:val="20"/>
          <w:lang w:val="en-US"/>
        </w:rPr>
        <w:t>, the three main barriers identified were language barriers, lack of information, and costs.</w:t>
      </w:r>
    </w:p>
    <w:p w14:paraId="4C3D3546" w14:textId="3E87E5FB" w:rsidR="00CF1214" w:rsidRPr="00A14507" w:rsidRDefault="005E0292" w:rsidP="00996403">
      <w:pPr>
        <w:pStyle w:val="BodyText"/>
        <w:spacing w:after="36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noProof/>
          <w:color w:val="auto"/>
          <w:sz w:val="24"/>
          <w:szCs w:val="24"/>
          <w:u w:val="none"/>
        </w:rPr>
        <w:drawing>
          <wp:inline distT="0" distB="0" distL="0" distR="0" wp14:anchorId="3E17B711" wp14:editId="0F760AC5">
            <wp:extent cx="5767070" cy="33166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848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848"/>
      </w:tblGrid>
      <w:tr w:rsidR="00834B70" w:rsidRPr="008D3A51" w14:paraId="6ADE0D6F" w14:textId="77777777" w:rsidTr="00AD7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8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6C7AB8ED" w:rsidR="00834B70" w:rsidRPr="008D3A51" w:rsidRDefault="000443F5" w:rsidP="00996403">
            <w:pPr>
              <w:pStyle w:val="BodyText"/>
              <w:spacing w:before="120" w:after="120"/>
              <w:rPr>
                <w:color w:val="003263" w:themeColor="text2"/>
                <w:sz w:val="24"/>
                <w:szCs w:val="24"/>
              </w:rPr>
            </w:pPr>
            <w:bookmarkStart w:id="2" w:name="_Hlk129087772"/>
            <w:r w:rsidRPr="008D3A51">
              <w:rPr>
                <w:color w:val="003263" w:themeColor="text2"/>
                <w:sz w:val="24"/>
                <w:szCs w:val="24"/>
              </w:rPr>
              <w:t>Next Steps</w:t>
            </w:r>
          </w:p>
        </w:tc>
      </w:tr>
    </w:tbl>
    <w:bookmarkEnd w:id="2"/>
    <w:p w14:paraId="12087F38" w14:textId="0D20BF48" w:rsidR="00DD6995" w:rsidRPr="00AD7F0F" w:rsidRDefault="00844530" w:rsidP="00AD7F0F">
      <w:pPr>
        <w:pStyle w:val="BodyText"/>
        <w:rPr>
          <w:sz w:val="20"/>
          <w:szCs w:val="20"/>
        </w:rPr>
      </w:pPr>
      <w:r w:rsidRPr="00AD7F0F">
        <w:rPr>
          <w:sz w:val="20"/>
          <w:szCs w:val="20"/>
        </w:rPr>
        <w:t xml:space="preserve">Community engagement is closed for evaluation and reviews. </w:t>
      </w:r>
      <w:r w:rsidR="00DD6995" w:rsidRPr="00AD7F0F">
        <w:rPr>
          <w:sz w:val="20"/>
          <w:szCs w:val="20"/>
        </w:rPr>
        <w:t xml:space="preserve">The community feedback gathered during this engagement is being used to inform the development the </w:t>
      </w:r>
      <w:r w:rsidR="002C3152" w:rsidRPr="00AD7F0F">
        <w:rPr>
          <w:sz w:val="20"/>
          <w:szCs w:val="20"/>
        </w:rPr>
        <w:t xml:space="preserve">draft Multicultural Action Plan 2023-2024. This action plan will provide </w:t>
      </w:r>
      <w:r w:rsidR="00A142BF" w:rsidRPr="00AD7F0F">
        <w:rPr>
          <w:sz w:val="20"/>
          <w:szCs w:val="20"/>
        </w:rPr>
        <w:t>strategic direction and guidance to Council to think, plan and deliver inclusively in response to the diverse needs of our increasing culturally and linguistically diverse population.</w:t>
      </w:r>
    </w:p>
    <w:p w14:paraId="4355EB1F" w14:textId="000A6371" w:rsidR="00F321CE" w:rsidRPr="00AD7F0F" w:rsidRDefault="00DD6995" w:rsidP="00AD7F0F">
      <w:pPr>
        <w:pStyle w:val="BodyText"/>
        <w:rPr>
          <w:sz w:val="20"/>
          <w:szCs w:val="20"/>
        </w:rPr>
      </w:pPr>
      <w:r w:rsidRPr="00AD7F0F">
        <w:rPr>
          <w:sz w:val="20"/>
          <w:szCs w:val="20"/>
        </w:rPr>
        <w:t>The draft</w:t>
      </w:r>
      <w:r w:rsidR="00A142BF" w:rsidRPr="00AD7F0F">
        <w:rPr>
          <w:sz w:val="20"/>
          <w:szCs w:val="20"/>
        </w:rPr>
        <w:t xml:space="preserve"> </w:t>
      </w:r>
      <w:r w:rsidR="008808C7" w:rsidRPr="00AD7F0F">
        <w:rPr>
          <w:sz w:val="20"/>
          <w:szCs w:val="20"/>
        </w:rPr>
        <w:t>action plan</w:t>
      </w:r>
      <w:r w:rsidRPr="00AD7F0F">
        <w:rPr>
          <w:sz w:val="20"/>
          <w:szCs w:val="20"/>
        </w:rPr>
        <w:t xml:space="preserve"> is due to go before Council in </w:t>
      </w:r>
      <w:r w:rsidR="008808C7" w:rsidRPr="00AD7F0F">
        <w:rPr>
          <w:sz w:val="20"/>
          <w:szCs w:val="20"/>
        </w:rPr>
        <w:t>June (TBC)</w:t>
      </w:r>
      <w:r w:rsidRPr="00AD7F0F">
        <w:rPr>
          <w:sz w:val="20"/>
          <w:szCs w:val="20"/>
        </w:rPr>
        <w:t xml:space="preserve"> to be endorsed for public comment</w:t>
      </w:r>
      <w:r w:rsidR="008808C7" w:rsidRPr="00AD7F0F">
        <w:rPr>
          <w:sz w:val="20"/>
          <w:szCs w:val="20"/>
        </w:rPr>
        <w:t>.</w:t>
      </w:r>
    </w:p>
    <w:sectPr w:rsidR="00F321CE" w:rsidRPr="00AD7F0F" w:rsidSect="00834B7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C85F4" w14:textId="77777777" w:rsidR="002F2F8C" w:rsidRDefault="002F2F8C" w:rsidP="00CE604F">
      <w:r>
        <w:separator/>
      </w:r>
    </w:p>
    <w:p w14:paraId="101BCA18" w14:textId="77777777" w:rsidR="002F2F8C" w:rsidRDefault="002F2F8C" w:rsidP="00CE604F"/>
    <w:p w14:paraId="1524B624" w14:textId="77777777" w:rsidR="002F2F8C" w:rsidRDefault="002F2F8C" w:rsidP="00CE604F"/>
    <w:p w14:paraId="3C6C3821" w14:textId="77777777" w:rsidR="002F2F8C" w:rsidRDefault="002F2F8C" w:rsidP="00CE604F"/>
  </w:endnote>
  <w:endnote w:type="continuationSeparator" w:id="0">
    <w:p w14:paraId="30CAE812" w14:textId="77777777" w:rsidR="002F2F8C" w:rsidRDefault="002F2F8C" w:rsidP="00CE604F">
      <w:r>
        <w:continuationSeparator/>
      </w:r>
    </w:p>
    <w:p w14:paraId="7335D0A1" w14:textId="77777777" w:rsidR="002F2F8C" w:rsidRDefault="002F2F8C" w:rsidP="00CE604F"/>
    <w:p w14:paraId="7291A560" w14:textId="77777777" w:rsidR="002F2F8C" w:rsidRDefault="002F2F8C" w:rsidP="00CE604F"/>
    <w:p w14:paraId="58823B80" w14:textId="77777777" w:rsidR="002F2F8C" w:rsidRDefault="002F2F8C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7907AC-BC8A-4E1D-B969-5285447EB772}"/>
    <w:embedBold r:id="rId2" w:fontKey="{1B232AA6-8CF6-4084-84E3-5320DB62B07B}"/>
    <w:embedItalic r:id="rId3" w:fontKey="{BAA5121A-1321-4D3D-9DA7-088FA189DE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E9AF2" w14:textId="77777777" w:rsidR="00C240C3" w:rsidRDefault="00C240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2290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F47A7C" w14:textId="16909743" w:rsidR="001235BF" w:rsidRDefault="001235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61AD2A" w14:textId="46020130" w:rsidR="004D2DEE" w:rsidRDefault="004D2DEE" w:rsidP="008143BB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EEFE7" w14:textId="77777777" w:rsidR="00C240C3" w:rsidRDefault="00C240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4AF43" w14:textId="77777777" w:rsidR="002F2F8C" w:rsidRDefault="002F2F8C" w:rsidP="00CE604F">
      <w:r>
        <w:separator/>
      </w:r>
    </w:p>
    <w:p w14:paraId="60B48B42" w14:textId="77777777" w:rsidR="002F2F8C" w:rsidRDefault="002F2F8C" w:rsidP="00CE604F"/>
    <w:p w14:paraId="094F4EBA" w14:textId="77777777" w:rsidR="002F2F8C" w:rsidRDefault="002F2F8C" w:rsidP="00CE604F"/>
    <w:p w14:paraId="428BF0B0" w14:textId="77777777" w:rsidR="002F2F8C" w:rsidRDefault="002F2F8C" w:rsidP="00CE604F"/>
  </w:footnote>
  <w:footnote w:type="continuationSeparator" w:id="0">
    <w:p w14:paraId="6CBE9424" w14:textId="77777777" w:rsidR="002F2F8C" w:rsidRDefault="002F2F8C" w:rsidP="00CE604F">
      <w:r>
        <w:continuationSeparator/>
      </w:r>
    </w:p>
    <w:p w14:paraId="66461D84" w14:textId="77777777" w:rsidR="002F2F8C" w:rsidRDefault="002F2F8C" w:rsidP="00CE604F"/>
    <w:p w14:paraId="2AE73549" w14:textId="77777777" w:rsidR="002F2F8C" w:rsidRDefault="002F2F8C" w:rsidP="00CE604F"/>
    <w:p w14:paraId="02F3ED51" w14:textId="77777777" w:rsidR="002F2F8C" w:rsidRDefault="002F2F8C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712C1" w14:textId="77777777" w:rsidR="00C240C3" w:rsidRDefault="00C240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67201E9E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54083" w14:textId="77777777" w:rsidR="00C240C3" w:rsidRDefault="00C240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9F5C60"/>
    <w:multiLevelType w:val="hybridMultilevel"/>
    <w:tmpl w:val="DAAC75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624670C"/>
    <w:multiLevelType w:val="hybridMultilevel"/>
    <w:tmpl w:val="FA30CE9E"/>
    <w:lvl w:ilvl="0" w:tplc="F782FE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E27E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54F1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F0E0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3414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24E4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DE8B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41C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7EB0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3254F8A"/>
    <w:multiLevelType w:val="hybridMultilevel"/>
    <w:tmpl w:val="51A6AB44"/>
    <w:lvl w:ilvl="0" w:tplc="C4CA1F5C">
      <w:start w:val="60"/>
      <w:numFmt w:val="bullet"/>
      <w:lvlText w:val="-"/>
      <w:lvlJc w:val="left"/>
      <w:pPr>
        <w:ind w:left="587" w:hanging="360"/>
      </w:pPr>
      <w:rPr>
        <w:rFonts w:ascii="Calibri" w:eastAsiaTheme="maj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9" w15:restartNumberingAfterBreak="0">
    <w:nsid w:val="33DB15A0"/>
    <w:multiLevelType w:val="hybridMultilevel"/>
    <w:tmpl w:val="8B9A07C6"/>
    <w:lvl w:ilvl="0" w:tplc="7DF223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9CB4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6672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3C0D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F843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3A5C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8C7F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B828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AAE6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537A3DFB"/>
    <w:multiLevelType w:val="hybridMultilevel"/>
    <w:tmpl w:val="328C6D7C"/>
    <w:lvl w:ilvl="0" w:tplc="9942EE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0867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F81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BA48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32AE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D0D9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36A6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768B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7C2F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1593927547">
    <w:abstractNumId w:val="16"/>
  </w:num>
  <w:num w:numId="2" w16cid:durableId="307133425">
    <w:abstractNumId w:val="11"/>
  </w:num>
  <w:num w:numId="3" w16cid:durableId="1276060171">
    <w:abstractNumId w:val="23"/>
  </w:num>
  <w:num w:numId="4" w16cid:durableId="1946039126">
    <w:abstractNumId w:val="17"/>
  </w:num>
  <w:num w:numId="5" w16cid:durableId="1344671228">
    <w:abstractNumId w:val="10"/>
  </w:num>
  <w:num w:numId="6" w16cid:durableId="1897862490">
    <w:abstractNumId w:val="21"/>
  </w:num>
  <w:num w:numId="7" w16cid:durableId="67576295">
    <w:abstractNumId w:val="3"/>
  </w:num>
  <w:num w:numId="8" w16cid:durableId="1755054151">
    <w:abstractNumId w:val="9"/>
  </w:num>
  <w:num w:numId="9" w16cid:durableId="1856069386">
    <w:abstractNumId w:val="8"/>
  </w:num>
  <w:num w:numId="10" w16cid:durableId="1995183898">
    <w:abstractNumId w:val="2"/>
  </w:num>
  <w:num w:numId="11" w16cid:durableId="432675724">
    <w:abstractNumId w:val="14"/>
  </w:num>
  <w:num w:numId="12" w16cid:durableId="820997988">
    <w:abstractNumId w:val="20"/>
  </w:num>
  <w:num w:numId="13" w16cid:durableId="1277712440">
    <w:abstractNumId w:val="7"/>
  </w:num>
  <w:num w:numId="14" w16cid:durableId="2061898720">
    <w:abstractNumId w:val="6"/>
  </w:num>
  <w:num w:numId="15" w16cid:durableId="1714841649">
    <w:abstractNumId w:val="9"/>
    <w:lvlOverride w:ilvl="0">
      <w:startOverride w:val="1"/>
    </w:lvlOverride>
  </w:num>
  <w:num w:numId="16" w16cid:durableId="2089379346">
    <w:abstractNumId w:val="20"/>
  </w:num>
  <w:num w:numId="17" w16cid:durableId="1721006297">
    <w:abstractNumId w:val="20"/>
  </w:num>
  <w:num w:numId="18" w16cid:durableId="71126602">
    <w:abstractNumId w:val="20"/>
  </w:num>
  <w:num w:numId="19" w16cid:durableId="1912307150">
    <w:abstractNumId w:val="14"/>
  </w:num>
  <w:num w:numId="20" w16cid:durableId="1855607949">
    <w:abstractNumId w:val="14"/>
  </w:num>
  <w:num w:numId="21" w16cid:durableId="995912210">
    <w:abstractNumId w:val="14"/>
  </w:num>
  <w:num w:numId="22" w16cid:durableId="1848211391">
    <w:abstractNumId w:val="5"/>
  </w:num>
  <w:num w:numId="23" w16cid:durableId="706950632">
    <w:abstractNumId w:val="4"/>
  </w:num>
  <w:num w:numId="24" w16cid:durableId="1006251374">
    <w:abstractNumId w:val="1"/>
  </w:num>
  <w:num w:numId="25" w16cid:durableId="795293361">
    <w:abstractNumId w:val="0"/>
  </w:num>
  <w:num w:numId="26" w16cid:durableId="564223173">
    <w:abstractNumId w:val="12"/>
  </w:num>
  <w:num w:numId="27" w16cid:durableId="2098868851">
    <w:abstractNumId w:val="18"/>
  </w:num>
  <w:num w:numId="28" w16cid:durableId="678579216">
    <w:abstractNumId w:val="22"/>
  </w:num>
  <w:num w:numId="29" w16cid:durableId="161162159">
    <w:abstractNumId w:val="19"/>
  </w:num>
  <w:num w:numId="30" w16cid:durableId="259338124">
    <w:abstractNumId w:val="15"/>
  </w:num>
  <w:num w:numId="31" w16cid:durableId="1289430097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22DFC"/>
    <w:rsid w:val="00030398"/>
    <w:rsid w:val="00031A45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5D7C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35BF"/>
    <w:rsid w:val="00126586"/>
    <w:rsid w:val="001359F2"/>
    <w:rsid w:val="0013729F"/>
    <w:rsid w:val="00141C97"/>
    <w:rsid w:val="0015135C"/>
    <w:rsid w:val="00152D85"/>
    <w:rsid w:val="00153248"/>
    <w:rsid w:val="001546E5"/>
    <w:rsid w:val="0015593C"/>
    <w:rsid w:val="001626E3"/>
    <w:rsid w:val="00162A63"/>
    <w:rsid w:val="00163239"/>
    <w:rsid w:val="00171B11"/>
    <w:rsid w:val="001771D9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3989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1A4E"/>
    <w:rsid w:val="00214DB3"/>
    <w:rsid w:val="00215F5E"/>
    <w:rsid w:val="00217331"/>
    <w:rsid w:val="00220CCC"/>
    <w:rsid w:val="00221F39"/>
    <w:rsid w:val="0022432C"/>
    <w:rsid w:val="00230CF5"/>
    <w:rsid w:val="002345A8"/>
    <w:rsid w:val="00240500"/>
    <w:rsid w:val="002417C3"/>
    <w:rsid w:val="002435F7"/>
    <w:rsid w:val="002437C4"/>
    <w:rsid w:val="00250A74"/>
    <w:rsid w:val="00250D31"/>
    <w:rsid w:val="00260B9B"/>
    <w:rsid w:val="00271541"/>
    <w:rsid w:val="0027230C"/>
    <w:rsid w:val="00275B0E"/>
    <w:rsid w:val="0027603E"/>
    <w:rsid w:val="00277FA8"/>
    <w:rsid w:val="00283B16"/>
    <w:rsid w:val="00284A44"/>
    <w:rsid w:val="002862A5"/>
    <w:rsid w:val="002877DD"/>
    <w:rsid w:val="002900A6"/>
    <w:rsid w:val="002914EA"/>
    <w:rsid w:val="002922E2"/>
    <w:rsid w:val="00292578"/>
    <w:rsid w:val="00294100"/>
    <w:rsid w:val="002A29EE"/>
    <w:rsid w:val="002A5BE4"/>
    <w:rsid w:val="002B3442"/>
    <w:rsid w:val="002C3152"/>
    <w:rsid w:val="002C3604"/>
    <w:rsid w:val="002C3D86"/>
    <w:rsid w:val="002C720A"/>
    <w:rsid w:val="002D2753"/>
    <w:rsid w:val="002D627C"/>
    <w:rsid w:val="002E0EFD"/>
    <w:rsid w:val="002E1732"/>
    <w:rsid w:val="002E2D7B"/>
    <w:rsid w:val="002E658F"/>
    <w:rsid w:val="002F2F8C"/>
    <w:rsid w:val="002F61B9"/>
    <w:rsid w:val="003007A4"/>
    <w:rsid w:val="00306FD8"/>
    <w:rsid w:val="003071AB"/>
    <w:rsid w:val="00307A5C"/>
    <w:rsid w:val="00307C95"/>
    <w:rsid w:val="00312DB3"/>
    <w:rsid w:val="003162EE"/>
    <w:rsid w:val="00316898"/>
    <w:rsid w:val="00316A00"/>
    <w:rsid w:val="0031759E"/>
    <w:rsid w:val="0032123D"/>
    <w:rsid w:val="0032261C"/>
    <w:rsid w:val="003304DC"/>
    <w:rsid w:val="0033198A"/>
    <w:rsid w:val="00332763"/>
    <w:rsid w:val="0033295D"/>
    <w:rsid w:val="003357C3"/>
    <w:rsid w:val="003434B3"/>
    <w:rsid w:val="00343F6C"/>
    <w:rsid w:val="00344F21"/>
    <w:rsid w:val="003563BF"/>
    <w:rsid w:val="00361E94"/>
    <w:rsid w:val="00361EB0"/>
    <w:rsid w:val="00363D19"/>
    <w:rsid w:val="00366195"/>
    <w:rsid w:val="0036663C"/>
    <w:rsid w:val="00366F31"/>
    <w:rsid w:val="0037157C"/>
    <w:rsid w:val="00375C3F"/>
    <w:rsid w:val="0038612E"/>
    <w:rsid w:val="00386225"/>
    <w:rsid w:val="003937FC"/>
    <w:rsid w:val="00395614"/>
    <w:rsid w:val="00395B75"/>
    <w:rsid w:val="003960CD"/>
    <w:rsid w:val="003A1C7A"/>
    <w:rsid w:val="003A1DE6"/>
    <w:rsid w:val="003A2B8D"/>
    <w:rsid w:val="003A75BE"/>
    <w:rsid w:val="003B403F"/>
    <w:rsid w:val="003C08D8"/>
    <w:rsid w:val="003C5A9B"/>
    <w:rsid w:val="003C6348"/>
    <w:rsid w:val="003C6403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1E6"/>
    <w:rsid w:val="00462820"/>
    <w:rsid w:val="00462887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028E"/>
    <w:rsid w:val="004F326B"/>
    <w:rsid w:val="004F46FF"/>
    <w:rsid w:val="004F52AC"/>
    <w:rsid w:val="004F6746"/>
    <w:rsid w:val="005129D9"/>
    <w:rsid w:val="00512BC7"/>
    <w:rsid w:val="0051345A"/>
    <w:rsid w:val="00516FEE"/>
    <w:rsid w:val="00523A60"/>
    <w:rsid w:val="0053130A"/>
    <w:rsid w:val="00531372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85952"/>
    <w:rsid w:val="00593EDF"/>
    <w:rsid w:val="00595475"/>
    <w:rsid w:val="00595895"/>
    <w:rsid w:val="005A29A9"/>
    <w:rsid w:val="005B281C"/>
    <w:rsid w:val="005B374E"/>
    <w:rsid w:val="005B4482"/>
    <w:rsid w:val="005B7F2F"/>
    <w:rsid w:val="005C11CA"/>
    <w:rsid w:val="005C428F"/>
    <w:rsid w:val="005C4B33"/>
    <w:rsid w:val="005D35B0"/>
    <w:rsid w:val="005D47B0"/>
    <w:rsid w:val="005D4AD1"/>
    <w:rsid w:val="005D4B4A"/>
    <w:rsid w:val="005E0292"/>
    <w:rsid w:val="005E308E"/>
    <w:rsid w:val="005E5955"/>
    <w:rsid w:val="005F5864"/>
    <w:rsid w:val="00603066"/>
    <w:rsid w:val="00607FD8"/>
    <w:rsid w:val="006132DA"/>
    <w:rsid w:val="00613D32"/>
    <w:rsid w:val="0061505F"/>
    <w:rsid w:val="0061751B"/>
    <w:rsid w:val="0061789D"/>
    <w:rsid w:val="0062297D"/>
    <w:rsid w:val="006251CD"/>
    <w:rsid w:val="006334A1"/>
    <w:rsid w:val="006338FE"/>
    <w:rsid w:val="00634604"/>
    <w:rsid w:val="00645D96"/>
    <w:rsid w:val="006476D1"/>
    <w:rsid w:val="0065010A"/>
    <w:rsid w:val="00653A59"/>
    <w:rsid w:val="00654462"/>
    <w:rsid w:val="006545E3"/>
    <w:rsid w:val="0065589F"/>
    <w:rsid w:val="00660489"/>
    <w:rsid w:val="006608C0"/>
    <w:rsid w:val="006615E8"/>
    <w:rsid w:val="00662EC6"/>
    <w:rsid w:val="0067249B"/>
    <w:rsid w:val="00676B87"/>
    <w:rsid w:val="006777D0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D4DE0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5637"/>
    <w:rsid w:val="00717673"/>
    <w:rsid w:val="007207EC"/>
    <w:rsid w:val="00720D8E"/>
    <w:rsid w:val="00730BC4"/>
    <w:rsid w:val="00735058"/>
    <w:rsid w:val="00740BE0"/>
    <w:rsid w:val="00742416"/>
    <w:rsid w:val="00743140"/>
    <w:rsid w:val="00744AA1"/>
    <w:rsid w:val="00746CAB"/>
    <w:rsid w:val="00754905"/>
    <w:rsid w:val="007573FE"/>
    <w:rsid w:val="007641F5"/>
    <w:rsid w:val="00765E2C"/>
    <w:rsid w:val="00770D56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94DB8"/>
    <w:rsid w:val="007A1CDE"/>
    <w:rsid w:val="007A4A19"/>
    <w:rsid w:val="007A7579"/>
    <w:rsid w:val="007A7DD9"/>
    <w:rsid w:val="007B12C6"/>
    <w:rsid w:val="007C0A4C"/>
    <w:rsid w:val="007C17C7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E43C0"/>
    <w:rsid w:val="007F05D2"/>
    <w:rsid w:val="00802141"/>
    <w:rsid w:val="008046A0"/>
    <w:rsid w:val="008066AA"/>
    <w:rsid w:val="008115C3"/>
    <w:rsid w:val="008143BB"/>
    <w:rsid w:val="008169A6"/>
    <w:rsid w:val="0082013C"/>
    <w:rsid w:val="00830EAA"/>
    <w:rsid w:val="0083162B"/>
    <w:rsid w:val="00834B70"/>
    <w:rsid w:val="00840A1F"/>
    <w:rsid w:val="00841D8C"/>
    <w:rsid w:val="008428C4"/>
    <w:rsid w:val="008429D4"/>
    <w:rsid w:val="00844530"/>
    <w:rsid w:val="00847025"/>
    <w:rsid w:val="00847D90"/>
    <w:rsid w:val="00854CEA"/>
    <w:rsid w:val="008558FF"/>
    <w:rsid w:val="00860935"/>
    <w:rsid w:val="008616F3"/>
    <w:rsid w:val="00861F48"/>
    <w:rsid w:val="00862661"/>
    <w:rsid w:val="00864767"/>
    <w:rsid w:val="0087344F"/>
    <w:rsid w:val="008808C7"/>
    <w:rsid w:val="008832AA"/>
    <w:rsid w:val="008B12C3"/>
    <w:rsid w:val="008B1448"/>
    <w:rsid w:val="008B2A9A"/>
    <w:rsid w:val="008D3A51"/>
    <w:rsid w:val="008D5F8A"/>
    <w:rsid w:val="008E13E8"/>
    <w:rsid w:val="008E31E1"/>
    <w:rsid w:val="008F3B94"/>
    <w:rsid w:val="008F5002"/>
    <w:rsid w:val="008F6661"/>
    <w:rsid w:val="00902E58"/>
    <w:rsid w:val="00903687"/>
    <w:rsid w:val="00910D31"/>
    <w:rsid w:val="009115AB"/>
    <w:rsid w:val="00912336"/>
    <w:rsid w:val="009172F6"/>
    <w:rsid w:val="00922F59"/>
    <w:rsid w:val="00930869"/>
    <w:rsid w:val="0093235E"/>
    <w:rsid w:val="009332B2"/>
    <w:rsid w:val="009346C3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74955"/>
    <w:rsid w:val="00981378"/>
    <w:rsid w:val="00981AE2"/>
    <w:rsid w:val="0098415F"/>
    <w:rsid w:val="00984A8A"/>
    <w:rsid w:val="00985876"/>
    <w:rsid w:val="00986C85"/>
    <w:rsid w:val="00994CB7"/>
    <w:rsid w:val="00995A1B"/>
    <w:rsid w:val="00996403"/>
    <w:rsid w:val="009976E0"/>
    <w:rsid w:val="009A2615"/>
    <w:rsid w:val="009A2FBA"/>
    <w:rsid w:val="009A38C0"/>
    <w:rsid w:val="009A4A34"/>
    <w:rsid w:val="009B281A"/>
    <w:rsid w:val="009B5D92"/>
    <w:rsid w:val="009C5C32"/>
    <w:rsid w:val="009C71BE"/>
    <w:rsid w:val="009D430B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42BF"/>
    <w:rsid w:val="00A14507"/>
    <w:rsid w:val="00A14F9C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67EE6"/>
    <w:rsid w:val="00A75C29"/>
    <w:rsid w:val="00A82BB2"/>
    <w:rsid w:val="00A83926"/>
    <w:rsid w:val="00A855D3"/>
    <w:rsid w:val="00A87059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D515A"/>
    <w:rsid w:val="00AD7F0F"/>
    <w:rsid w:val="00AE5B28"/>
    <w:rsid w:val="00AE5FC8"/>
    <w:rsid w:val="00AE76BF"/>
    <w:rsid w:val="00AF214F"/>
    <w:rsid w:val="00AF3386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285F"/>
    <w:rsid w:val="00B85B84"/>
    <w:rsid w:val="00B95649"/>
    <w:rsid w:val="00B9575B"/>
    <w:rsid w:val="00B95B49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34BA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40C3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C32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1214"/>
    <w:rsid w:val="00CF2B50"/>
    <w:rsid w:val="00CF3059"/>
    <w:rsid w:val="00CF54C2"/>
    <w:rsid w:val="00D0104C"/>
    <w:rsid w:val="00D02339"/>
    <w:rsid w:val="00D02AB7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55F0B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0543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6995"/>
    <w:rsid w:val="00DD765B"/>
    <w:rsid w:val="00DD7B85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480E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86693"/>
    <w:rsid w:val="00E90178"/>
    <w:rsid w:val="00E95F23"/>
    <w:rsid w:val="00E96E92"/>
    <w:rsid w:val="00EA1085"/>
    <w:rsid w:val="00EA40AC"/>
    <w:rsid w:val="00EB082E"/>
    <w:rsid w:val="00EB134B"/>
    <w:rsid w:val="00EB4577"/>
    <w:rsid w:val="00EB7290"/>
    <w:rsid w:val="00EB760A"/>
    <w:rsid w:val="00EC1D8C"/>
    <w:rsid w:val="00EC2910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222A"/>
    <w:rsid w:val="00F232F4"/>
    <w:rsid w:val="00F321CE"/>
    <w:rsid w:val="00F32305"/>
    <w:rsid w:val="00F33B65"/>
    <w:rsid w:val="00F34164"/>
    <w:rsid w:val="00F344F5"/>
    <w:rsid w:val="00F375CF"/>
    <w:rsid w:val="00F42386"/>
    <w:rsid w:val="00F51B2F"/>
    <w:rsid w:val="00F53D12"/>
    <w:rsid w:val="00F53EC4"/>
    <w:rsid w:val="00F55B12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7678F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AF3386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516FEE"/>
    <w:rPr>
      <w:color w:val="8ACED7" w:themeColor="followedHyperlink"/>
      <w:u w:val="single"/>
    </w:rPr>
  </w:style>
  <w:style w:type="paragraph" w:styleId="Revision">
    <w:name w:val="Revision"/>
    <w:hidden/>
    <w:uiPriority w:val="99"/>
    <w:semiHidden/>
    <w:rsid w:val="00163239"/>
    <w:pPr>
      <w:spacing w:line="240" w:lineRule="auto"/>
    </w:pPr>
  </w:style>
  <w:style w:type="character" w:styleId="CommentReference">
    <w:name w:val="annotation reference"/>
    <w:basedOn w:val="DefaultParagraphFont"/>
    <w:semiHidden/>
    <w:unhideWhenUsed/>
    <w:rsid w:val="0016323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632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632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63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632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0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5196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493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510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729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280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39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837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91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23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3751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049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221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244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425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939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26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51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605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8264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410863-7A76-4911-9B2C-B4BF9597302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1</TotalTime>
  <Pages>4</Pages>
  <Words>864</Words>
  <Characters>4905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Jenny Zeinstra</cp:lastModifiedBy>
  <cp:revision>2</cp:revision>
  <cp:lastPrinted>2017-03-27T12:03:00Z</cp:lastPrinted>
  <dcterms:created xsi:type="dcterms:W3CDTF">2023-03-28T23:14:00Z</dcterms:created>
  <dcterms:modified xsi:type="dcterms:W3CDTF">2023-03-28T23:14:00Z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D23-153298</vt:lpwstr>
  </property>
</Properties>
</file>