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904"/>
      </w:tblGrid>
      <w:tr w:rsidR="002A7D53" w14:paraId="1484CB1A" w14:textId="77777777" w:rsidTr="00CF48C7">
        <w:trPr>
          <w:trHeight w:val="1054"/>
        </w:trPr>
        <w:tc>
          <w:tcPr>
            <w:tcW w:w="5904" w:type="dxa"/>
          </w:tcPr>
          <w:p w14:paraId="5BC7D869" w14:textId="77777777" w:rsidR="00CF48C7" w:rsidRDefault="00CF48C7" w:rsidP="00CF48C7">
            <w:pPr>
              <w:pStyle w:val="TitleLeadin"/>
            </w:pPr>
          </w:p>
          <w:p w14:paraId="1CC6224B" w14:textId="77777777" w:rsidR="00CF48C7" w:rsidRDefault="00CF48C7" w:rsidP="00CF48C7">
            <w:pPr>
              <w:pStyle w:val="TitleLeadin"/>
            </w:pPr>
          </w:p>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A7D53" w14:paraId="53F21386" w14:textId="77777777" w:rsidTr="00CF48C7">
        <w:trPr>
          <w:trHeight w:val="5583"/>
        </w:trPr>
        <w:tc>
          <w:tcPr>
            <w:tcW w:w="5904" w:type="dxa"/>
          </w:tcPr>
          <w:p w14:paraId="1B10DEAD" w14:textId="72155215" w:rsidR="00C64B6E" w:rsidRDefault="00DA350D" w:rsidP="00CF48C7">
            <w:pPr>
              <w:pStyle w:val="Title"/>
              <w:rPr>
                <w:sz w:val="68"/>
                <w:szCs w:val="68"/>
              </w:rPr>
            </w:pPr>
            <w:r>
              <w:rPr>
                <w:sz w:val="68"/>
                <w:szCs w:val="68"/>
              </w:rPr>
              <w:t>Ocean Grove District Ride Centre</w:t>
            </w:r>
          </w:p>
          <w:p w14:paraId="09593796" w14:textId="77777777" w:rsidR="00C64B6E" w:rsidRDefault="00C64B6E" w:rsidP="00CF48C7">
            <w:pPr>
              <w:pStyle w:val="Title"/>
              <w:rPr>
                <w:sz w:val="68"/>
                <w:szCs w:val="68"/>
              </w:rPr>
            </w:pPr>
          </w:p>
          <w:p w14:paraId="45704F74" w14:textId="5C364FDB" w:rsidR="002A7D53" w:rsidRPr="009A1ACF" w:rsidRDefault="00C64B6E" w:rsidP="00CF48C7">
            <w:pPr>
              <w:pStyle w:val="Title"/>
              <w:rPr>
                <w:sz w:val="68"/>
                <w:szCs w:val="68"/>
              </w:rPr>
            </w:pPr>
            <w:r>
              <w:rPr>
                <w:sz w:val="68"/>
                <w:szCs w:val="68"/>
              </w:rPr>
              <w:t xml:space="preserve">Engagement report </w:t>
            </w:r>
          </w:p>
          <w:p w14:paraId="00A4F906" w14:textId="77777777" w:rsidR="002A7D53" w:rsidRDefault="0032135D" w:rsidP="00CF48C7">
            <w:pPr>
              <w:spacing w:before="120" w:after="200"/>
            </w:pPr>
            <w:r>
              <w:rPr>
                <w:noProof/>
              </w:rPr>
              <mc:AlternateContent>
                <mc:Choice Requires="wps">
                  <w:drawing>
                    <wp:inline distT="0" distB="0" distL="0" distR="0" wp14:anchorId="0ED711C6" wp14:editId="6BD18942">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4DA204"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tc>
      </w:tr>
      <w:tr w:rsidR="002A7D53" w14:paraId="61EAEE46" w14:textId="77777777" w:rsidTr="00CF48C7">
        <w:trPr>
          <w:trHeight w:val="1110"/>
        </w:trPr>
        <w:tc>
          <w:tcPr>
            <w:tcW w:w="5904" w:type="dxa"/>
          </w:tcPr>
          <w:p w14:paraId="08E3EC4D" w14:textId="074CF616" w:rsidR="002A7D53" w:rsidRPr="00236CCB" w:rsidRDefault="008B49FF" w:rsidP="00CF48C7">
            <w:pPr>
              <w:pStyle w:val="Subtitle"/>
            </w:pPr>
            <w:r>
              <w:t>OCTOBER</w:t>
            </w:r>
            <w:r w:rsidR="00DA350D">
              <w:t xml:space="preserve"> 2022</w:t>
            </w:r>
          </w:p>
          <w:p w14:paraId="2AED0524" w14:textId="77777777" w:rsidR="00236CCB" w:rsidRPr="00236CCB" w:rsidRDefault="00236CCB" w:rsidP="00CF48C7"/>
        </w:tc>
      </w:tr>
    </w:tbl>
    <w:p w14:paraId="0CC3D61D" w14:textId="77777777" w:rsidR="002A7D53" w:rsidRDefault="002A7D53" w:rsidP="0032135D"/>
    <w:p w14:paraId="4FF9D27A"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E0C7826" w14:textId="77777777" w:rsidR="004D51B9" w:rsidRDefault="004D51B9" w:rsidP="00030518">
          <w:pPr>
            <w:pStyle w:val="TOCHeading"/>
            <w:framePr w:wrap="around"/>
          </w:pPr>
          <w:r>
            <w:t>Contents</w:t>
          </w:r>
        </w:p>
        <w:p w14:paraId="57492AB9" w14:textId="0F2B259F" w:rsidR="00645687"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15871939" w:history="1">
            <w:r w:rsidR="00645687" w:rsidRPr="00F17585">
              <w:rPr>
                <w:rStyle w:val="Hyperlink"/>
              </w:rPr>
              <w:t>Introduction</w:t>
            </w:r>
            <w:r w:rsidR="00645687">
              <w:rPr>
                <w:webHidden/>
              </w:rPr>
              <w:tab/>
            </w:r>
            <w:r w:rsidR="00645687">
              <w:rPr>
                <w:webHidden/>
              </w:rPr>
              <w:fldChar w:fldCharType="begin"/>
            </w:r>
            <w:r w:rsidR="00645687">
              <w:rPr>
                <w:webHidden/>
              </w:rPr>
              <w:instrText xml:space="preserve"> PAGEREF _Toc115871939 \h </w:instrText>
            </w:r>
            <w:r w:rsidR="00645687">
              <w:rPr>
                <w:webHidden/>
              </w:rPr>
            </w:r>
            <w:r w:rsidR="00645687">
              <w:rPr>
                <w:webHidden/>
              </w:rPr>
              <w:fldChar w:fldCharType="separate"/>
            </w:r>
            <w:r w:rsidR="00645687">
              <w:rPr>
                <w:webHidden/>
              </w:rPr>
              <w:t>3</w:t>
            </w:r>
            <w:r w:rsidR="00645687">
              <w:rPr>
                <w:webHidden/>
              </w:rPr>
              <w:fldChar w:fldCharType="end"/>
            </w:r>
          </w:hyperlink>
        </w:p>
        <w:p w14:paraId="2CF8D9FE" w14:textId="59951DCC" w:rsidR="00645687" w:rsidRDefault="00000000">
          <w:pPr>
            <w:pStyle w:val="TOC2"/>
            <w:rPr>
              <w:rFonts w:eastAsiaTheme="minorEastAsia" w:cstheme="minorBidi"/>
              <w:spacing w:val="0"/>
              <w:sz w:val="22"/>
              <w:szCs w:val="22"/>
            </w:rPr>
          </w:pPr>
          <w:hyperlink w:anchor="_Toc115871940" w:history="1">
            <w:r w:rsidR="00645687" w:rsidRPr="00F17585">
              <w:rPr>
                <w:rStyle w:val="Hyperlink"/>
              </w:rPr>
              <w:t>Project Background</w:t>
            </w:r>
            <w:r w:rsidR="00645687">
              <w:rPr>
                <w:webHidden/>
              </w:rPr>
              <w:tab/>
            </w:r>
            <w:r w:rsidR="00645687">
              <w:rPr>
                <w:webHidden/>
              </w:rPr>
              <w:fldChar w:fldCharType="begin"/>
            </w:r>
            <w:r w:rsidR="00645687">
              <w:rPr>
                <w:webHidden/>
              </w:rPr>
              <w:instrText xml:space="preserve"> PAGEREF _Toc115871940 \h </w:instrText>
            </w:r>
            <w:r w:rsidR="00645687">
              <w:rPr>
                <w:webHidden/>
              </w:rPr>
            </w:r>
            <w:r w:rsidR="00645687">
              <w:rPr>
                <w:webHidden/>
              </w:rPr>
              <w:fldChar w:fldCharType="separate"/>
            </w:r>
            <w:r w:rsidR="00645687">
              <w:rPr>
                <w:webHidden/>
              </w:rPr>
              <w:t>3</w:t>
            </w:r>
            <w:r w:rsidR="00645687">
              <w:rPr>
                <w:webHidden/>
              </w:rPr>
              <w:fldChar w:fldCharType="end"/>
            </w:r>
          </w:hyperlink>
        </w:p>
        <w:p w14:paraId="61CFB67E" w14:textId="068D788C" w:rsidR="00645687" w:rsidRDefault="00000000">
          <w:pPr>
            <w:pStyle w:val="TOC2"/>
            <w:rPr>
              <w:rFonts w:eastAsiaTheme="minorEastAsia" w:cstheme="minorBidi"/>
              <w:spacing w:val="0"/>
              <w:sz w:val="22"/>
              <w:szCs w:val="22"/>
            </w:rPr>
          </w:pPr>
          <w:hyperlink w:anchor="_Toc115871941" w:history="1">
            <w:r w:rsidR="00645687" w:rsidRPr="00F17585">
              <w:rPr>
                <w:rStyle w:val="Hyperlink"/>
              </w:rPr>
              <w:t>Engagement Purpose</w:t>
            </w:r>
            <w:r w:rsidR="00645687">
              <w:rPr>
                <w:webHidden/>
              </w:rPr>
              <w:tab/>
            </w:r>
            <w:r w:rsidR="00645687">
              <w:rPr>
                <w:webHidden/>
              </w:rPr>
              <w:fldChar w:fldCharType="begin"/>
            </w:r>
            <w:r w:rsidR="00645687">
              <w:rPr>
                <w:webHidden/>
              </w:rPr>
              <w:instrText xml:space="preserve"> PAGEREF _Toc115871941 \h </w:instrText>
            </w:r>
            <w:r w:rsidR="00645687">
              <w:rPr>
                <w:webHidden/>
              </w:rPr>
            </w:r>
            <w:r w:rsidR="00645687">
              <w:rPr>
                <w:webHidden/>
              </w:rPr>
              <w:fldChar w:fldCharType="separate"/>
            </w:r>
            <w:r w:rsidR="00645687">
              <w:rPr>
                <w:webHidden/>
              </w:rPr>
              <w:t>3</w:t>
            </w:r>
            <w:r w:rsidR="00645687">
              <w:rPr>
                <w:webHidden/>
              </w:rPr>
              <w:fldChar w:fldCharType="end"/>
            </w:r>
          </w:hyperlink>
        </w:p>
        <w:p w14:paraId="7898FC14" w14:textId="5351D3C7" w:rsidR="00645687" w:rsidRDefault="00000000">
          <w:pPr>
            <w:pStyle w:val="TOC2"/>
            <w:rPr>
              <w:rFonts w:eastAsiaTheme="minorEastAsia" w:cstheme="minorBidi"/>
              <w:spacing w:val="0"/>
              <w:sz w:val="22"/>
              <w:szCs w:val="22"/>
            </w:rPr>
          </w:pPr>
          <w:hyperlink w:anchor="_Toc115871942" w:history="1">
            <w:r w:rsidR="00645687" w:rsidRPr="00F17585">
              <w:rPr>
                <w:rStyle w:val="Hyperlink"/>
              </w:rPr>
              <w:t>About this Report</w:t>
            </w:r>
            <w:r w:rsidR="00645687">
              <w:rPr>
                <w:webHidden/>
              </w:rPr>
              <w:tab/>
            </w:r>
            <w:r w:rsidR="00645687">
              <w:rPr>
                <w:webHidden/>
              </w:rPr>
              <w:fldChar w:fldCharType="begin"/>
            </w:r>
            <w:r w:rsidR="00645687">
              <w:rPr>
                <w:webHidden/>
              </w:rPr>
              <w:instrText xml:space="preserve"> PAGEREF _Toc115871942 \h </w:instrText>
            </w:r>
            <w:r w:rsidR="00645687">
              <w:rPr>
                <w:webHidden/>
              </w:rPr>
            </w:r>
            <w:r w:rsidR="00645687">
              <w:rPr>
                <w:webHidden/>
              </w:rPr>
              <w:fldChar w:fldCharType="separate"/>
            </w:r>
            <w:r w:rsidR="00645687">
              <w:rPr>
                <w:webHidden/>
              </w:rPr>
              <w:t>3</w:t>
            </w:r>
            <w:r w:rsidR="00645687">
              <w:rPr>
                <w:webHidden/>
              </w:rPr>
              <w:fldChar w:fldCharType="end"/>
            </w:r>
          </w:hyperlink>
        </w:p>
        <w:p w14:paraId="200B7238" w14:textId="41AD7203" w:rsidR="00645687" w:rsidRDefault="00000000">
          <w:pPr>
            <w:pStyle w:val="TOC1"/>
            <w:rPr>
              <w:rFonts w:eastAsiaTheme="minorEastAsia" w:cstheme="minorBidi"/>
              <w:b w:val="0"/>
              <w:color w:val="auto"/>
              <w:spacing w:val="0"/>
              <w:sz w:val="22"/>
              <w:szCs w:val="22"/>
            </w:rPr>
          </w:pPr>
          <w:hyperlink w:anchor="_Toc115871943" w:history="1">
            <w:r w:rsidR="00645687" w:rsidRPr="00F17585">
              <w:rPr>
                <w:rStyle w:val="Hyperlink"/>
              </w:rPr>
              <w:t>How we engaged</w:t>
            </w:r>
            <w:r w:rsidR="00645687">
              <w:rPr>
                <w:webHidden/>
              </w:rPr>
              <w:tab/>
            </w:r>
            <w:r w:rsidR="00645687">
              <w:rPr>
                <w:webHidden/>
              </w:rPr>
              <w:fldChar w:fldCharType="begin"/>
            </w:r>
            <w:r w:rsidR="00645687">
              <w:rPr>
                <w:webHidden/>
              </w:rPr>
              <w:instrText xml:space="preserve"> PAGEREF _Toc115871943 \h </w:instrText>
            </w:r>
            <w:r w:rsidR="00645687">
              <w:rPr>
                <w:webHidden/>
              </w:rPr>
            </w:r>
            <w:r w:rsidR="00645687">
              <w:rPr>
                <w:webHidden/>
              </w:rPr>
              <w:fldChar w:fldCharType="separate"/>
            </w:r>
            <w:r w:rsidR="00645687">
              <w:rPr>
                <w:webHidden/>
              </w:rPr>
              <w:t>4</w:t>
            </w:r>
            <w:r w:rsidR="00645687">
              <w:rPr>
                <w:webHidden/>
              </w:rPr>
              <w:fldChar w:fldCharType="end"/>
            </w:r>
          </w:hyperlink>
        </w:p>
        <w:p w14:paraId="722997FF" w14:textId="65787179" w:rsidR="00645687" w:rsidRDefault="00000000">
          <w:pPr>
            <w:pStyle w:val="TOC2"/>
            <w:rPr>
              <w:rFonts w:eastAsiaTheme="minorEastAsia" w:cstheme="minorBidi"/>
              <w:spacing w:val="0"/>
              <w:sz w:val="22"/>
              <w:szCs w:val="22"/>
            </w:rPr>
          </w:pPr>
          <w:hyperlink w:anchor="_Toc115871944" w:history="1">
            <w:r w:rsidR="00645687" w:rsidRPr="00F17585">
              <w:rPr>
                <w:rStyle w:val="Hyperlink"/>
              </w:rPr>
              <w:t>At a glance</w:t>
            </w:r>
            <w:r w:rsidR="00645687">
              <w:rPr>
                <w:webHidden/>
              </w:rPr>
              <w:tab/>
            </w:r>
            <w:r w:rsidR="00645687">
              <w:rPr>
                <w:webHidden/>
              </w:rPr>
              <w:fldChar w:fldCharType="begin"/>
            </w:r>
            <w:r w:rsidR="00645687">
              <w:rPr>
                <w:webHidden/>
              </w:rPr>
              <w:instrText xml:space="preserve"> PAGEREF _Toc115871944 \h </w:instrText>
            </w:r>
            <w:r w:rsidR="00645687">
              <w:rPr>
                <w:webHidden/>
              </w:rPr>
            </w:r>
            <w:r w:rsidR="00645687">
              <w:rPr>
                <w:webHidden/>
              </w:rPr>
              <w:fldChar w:fldCharType="separate"/>
            </w:r>
            <w:r w:rsidR="00645687">
              <w:rPr>
                <w:webHidden/>
              </w:rPr>
              <w:t>4</w:t>
            </w:r>
            <w:r w:rsidR="00645687">
              <w:rPr>
                <w:webHidden/>
              </w:rPr>
              <w:fldChar w:fldCharType="end"/>
            </w:r>
          </w:hyperlink>
        </w:p>
        <w:p w14:paraId="40B900AE" w14:textId="5EEC40B9" w:rsidR="00645687" w:rsidRDefault="00000000">
          <w:pPr>
            <w:pStyle w:val="TOC2"/>
            <w:rPr>
              <w:rFonts w:eastAsiaTheme="minorEastAsia" w:cstheme="minorBidi"/>
              <w:spacing w:val="0"/>
              <w:sz w:val="22"/>
              <w:szCs w:val="22"/>
            </w:rPr>
          </w:pPr>
          <w:hyperlink w:anchor="_Toc115871945" w:history="1">
            <w:r w:rsidR="00645687" w:rsidRPr="00F17585">
              <w:rPr>
                <w:rStyle w:val="Hyperlink"/>
              </w:rPr>
              <w:t>Have your say project page</w:t>
            </w:r>
            <w:r w:rsidR="00645687">
              <w:rPr>
                <w:webHidden/>
              </w:rPr>
              <w:tab/>
            </w:r>
            <w:r w:rsidR="00645687">
              <w:rPr>
                <w:webHidden/>
              </w:rPr>
              <w:fldChar w:fldCharType="begin"/>
            </w:r>
            <w:r w:rsidR="00645687">
              <w:rPr>
                <w:webHidden/>
              </w:rPr>
              <w:instrText xml:space="preserve"> PAGEREF _Toc115871945 \h </w:instrText>
            </w:r>
            <w:r w:rsidR="00645687">
              <w:rPr>
                <w:webHidden/>
              </w:rPr>
            </w:r>
            <w:r w:rsidR="00645687">
              <w:rPr>
                <w:webHidden/>
              </w:rPr>
              <w:fldChar w:fldCharType="separate"/>
            </w:r>
            <w:r w:rsidR="00645687">
              <w:rPr>
                <w:webHidden/>
              </w:rPr>
              <w:t>4</w:t>
            </w:r>
            <w:r w:rsidR="00645687">
              <w:rPr>
                <w:webHidden/>
              </w:rPr>
              <w:fldChar w:fldCharType="end"/>
            </w:r>
          </w:hyperlink>
        </w:p>
        <w:p w14:paraId="145BF48C" w14:textId="332B4F3D" w:rsidR="00645687" w:rsidRDefault="00000000">
          <w:pPr>
            <w:pStyle w:val="TOC2"/>
            <w:rPr>
              <w:rFonts w:eastAsiaTheme="minorEastAsia" w:cstheme="minorBidi"/>
              <w:spacing w:val="0"/>
              <w:sz w:val="22"/>
              <w:szCs w:val="22"/>
            </w:rPr>
          </w:pPr>
          <w:hyperlink w:anchor="_Toc115871946" w:history="1">
            <w:r w:rsidR="00645687" w:rsidRPr="00F17585">
              <w:rPr>
                <w:rStyle w:val="Hyperlink"/>
              </w:rPr>
              <w:t>COmmunications</w:t>
            </w:r>
            <w:r w:rsidR="00645687">
              <w:rPr>
                <w:webHidden/>
              </w:rPr>
              <w:tab/>
            </w:r>
            <w:r w:rsidR="00645687">
              <w:rPr>
                <w:webHidden/>
              </w:rPr>
              <w:fldChar w:fldCharType="begin"/>
            </w:r>
            <w:r w:rsidR="00645687">
              <w:rPr>
                <w:webHidden/>
              </w:rPr>
              <w:instrText xml:space="preserve"> PAGEREF _Toc115871946 \h </w:instrText>
            </w:r>
            <w:r w:rsidR="00645687">
              <w:rPr>
                <w:webHidden/>
              </w:rPr>
            </w:r>
            <w:r w:rsidR="00645687">
              <w:rPr>
                <w:webHidden/>
              </w:rPr>
              <w:fldChar w:fldCharType="separate"/>
            </w:r>
            <w:r w:rsidR="00645687">
              <w:rPr>
                <w:webHidden/>
              </w:rPr>
              <w:t>4</w:t>
            </w:r>
            <w:r w:rsidR="00645687">
              <w:rPr>
                <w:webHidden/>
              </w:rPr>
              <w:fldChar w:fldCharType="end"/>
            </w:r>
          </w:hyperlink>
        </w:p>
        <w:p w14:paraId="26C15077" w14:textId="3386CBC9" w:rsidR="00645687" w:rsidRDefault="00000000">
          <w:pPr>
            <w:pStyle w:val="TOC1"/>
            <w:rPr>
              <w:rFonts w:eastAsiaTheme="minorEastAsia" w:cstheme="minorBidi"/>
              <w:b w:val="0"/>
              <w:color w:val="auto"/>
              <w:spacing w:val="0"/>
              <w:sz w:val="22"/>
              <w:szCs w:val="22"/>
            </w:rPr>
          </w:pPr>
          <w:hyperlink w:anchor="_Toc115871947" w:history="1">
            <w:r w:rsidR="00645687" w:rsidRPr="00F17585">
              <w:rPr>
                <w:rStyle w:val="Hyperlink"/>
              </w:rPr>
              <w:t>Who we engaged</w:t>
            </w:r>
            <w:r w:rsidR="00645687">
              <w:rPr>
                <w:webHidden/>
              </w:rPr>
              <w:tab/>
            </w:r>
            <w:r w:rsidR="00645687">
              <w:rPr>
                <w:webHidden/>
              </w:rPr>
              <w:fldChar w:fldCharType="begin"/>
            </w:r>
            <w:r w:rsidR="00645687">
              <w:rPr>
                <w:webHidden/>
              </w:rPr>
              <w:instrText xml:space="preserve"> PAGEREF _Toc115871947 \h </w:instrText>
            </w:r>
            <w:r w:rsidR="00645687">
              <w:rPr>
                <w:webHidden/>
              </w:rPr>
            </w:r>
            <w:r w:rsidR="00645687">
              <w:rPr>
                <w:webHidden/>
              </w:rPr>
              <w:fldChar w:fldCharType="separate"/>
            </w:r>
            <w:r w:rsidR="00645687">
              <w:rPr>
                <w:webHidden/>
              </w:rPr>
              <w:t>6</w:t>
            </w:r>
            <w:r w:rsidR="00645687">
              <w:rPr>
                <w:webHidden/>
              </w:rPr>
              <w:fldChar w:fldCharType="end"/>
            </w:r>
          </w:hyperlink>
        </w:p>
        <w:p w14:paraId="6138A225" w14:textId="5322319D" w:rsidR="00645687" w:rsidRDefault="00000000">
          <w:pPr>
            <w:pStyle w:val="TOC2"/>
            <w:rPr>
              <w:rFonts w:eastAsiaTheme="minorEastAsia" w:cstheme="minorBidi"/>
              <w:spacing w:val="0"/>
              <w:sz w:val="22"/>
              <w:szCs w:val="22"/>
            </w:rPr>
          </w:pPr>
          <w:hyperlink w:anchor="_Toc115871948" w:history="1">
            <w:r w:rsidR="00645687" w:rsidRPr="00F17585">
              <w:rPr>
                <w:rStyle w:val="Hyperlink"/>
              </w:rPr>
              <w:t>Who we planned to engage</w:t>
            </w:r>
            <w:r w:rsidR="00645687">
              <w:rPr>
                <w:webHidden/>
              </w:rPr>
              <w:tab/>
            </w:r>
            <w:r w:rsidR="00645687">
              <w:rPr>
                <w:webHidden/>
              </w:rPr>
              <w:fldChar w:fldCharType="begin"/>
            </w:r>
            <w:r w:rsidR="00645687">
              <w:rPr>
                <w:webHidden/>
              </w:rPr>
              <w:instrText xml:space="preserve"> PAGEREF _Toc115871948 \h </w:instrText>
            </w:r>
            <w:r w:rsidR="00645687">
              <w:rPr>
                <w:webHidden/>
              </w:rPr>
            </w:r>
            <w:r w:rsidR="00645687">
              <w:rPr>
                <w:webHidden/>
              </w:rPr>
              <w:fldChar w:fldCharType="separate"/>
            </w:r>
            <w:r w:rsidR="00645687">
              <w:rPr>
                <w:webHidden/>
              </w:rPr>
              <w:t>6</w:t>
            </w:r>
            <w:r w:rsidR="00645687">
              <w:rPr>
                <w:webHidden/>
              </w:rPr>
              <w:fldChar w:fldCharType="end"/>
            </w:r>
          </w:hyperlink>
        </w:p>
        <w:p w14:paraId="54B15921" w14:textId="45C2508A" w:rsidR="00645687" w:rsidRDefault="00000000">
          <w:pPr>
            <w:pStyle w:val="TOC2"/>
            <w:rPr>
              <w:rFonts w:eastAsiaTheme="minorEastAsia" w:cstheme="minorBidi"/>
              <w:spacing w:val="0"/>
              <w:sz w:val="22"/>
              <w:szCs w:val="22"/>
            </w:rPr>
          </w:pPr>
          <w:hyperlink w:anchor="_Toc115871949" w:history="1">
            <w:r w:rsidR="00645687" w:rsidRPr="00F17585">
              <w:rPr>
                <w:rStyle w:val="Hyperlink"/>
              </w:rPr>
              <w:t>Participation</w:t>
            </w:r>
            <w:r w:rsidR="00645687">
              <w:rPr>
                <w:webHidden/>
              </w:rPr>
              <w:tab/>
            </w:r>
            <w:r w:rsidR="00645687">
              <w:rPr>
                <w:webHidden/>
              </w:rPr>
              <w:fldChar w:fldCharType="begin"/>
            </w:r>
            <w:r w:rsidR="00645687">
              <w:rPr>
                <w:webHidden/>
              </w:rPr>
              <w:instrText xml:space="preserve"> PAGEREF _Toc115871949 \h </w:instrText>
            </w:r>
            <w:r w:rsidR="00645687">
              <w:rPr>
                <w:webHidden/>
              </w:rPr>
            </w:r>
            <w:r w:rsidR="00645687">
              <w:rPr>
                <w:webHidden/>
              </w:rPr>
              <w:fldChar w:fldCharType="separate"/>
            </w:r>
            <w:r w:rsidR="00645687">
              <w:rPr>
                <w:webHidden/>
              </w:rPr>
              <w:t>6</w:t>
            </w:r>
            <w:r w:rsidR="00645687">
              <w:rPr>
                <w:webHidden/>
              </w:rPr>
              <w:fldChar w:fldCharType="end"/>
            </w:r>
          </w:hyperlink>
        </w:p>
        <w:p w14:paraId="32B53236" w14:textId="6EF50A5E" w:rsidR="00645687" w:rsidRDefault="00000000">
          <w:pPr>
            <w:pStyle w:val="TOC2"/>
            <w:rPr>
              <w:rFonts w:eastAsiaTheme="minorEastAsia" w:cstheme="minorBidi"/>
              <w:spacing w:val="0"/>
              <w:sz w:val="22"/>
              <w:szCs w:val="22"/>
            </w:rPr>
          </w:pPr>
          <w:hyperlink w:anchor="_Toc115871950" w:history="1">
            <w:r w:rsidR="00645687" w:rsidRPr="00F17585">
              <w:rPr>
                <w:rStyle w:val="Hyperlink"/>
              </w:rPr>
              <w:t>Demographics</w:t>
            </w:r>
            <w:r w:rsidR="00645687">
              <w:rPr>
                <w:webHidden/>
              </w:rPr>
              <w:tab/>
            </w:r>
            <w:r w:rsidR="00645687">
              <w:rPr>
                <w:webHidden/>
              </w:rPr>
              <w:fldChar w:fldCharType="begin"/>
            </w:r>
            <w:r w:rsidR="00645687">
              <w:rPr>
                <w:webHidden/>
              </w:rPr>
              <w:instrText xml:space="preserve"> PAGEREF _Toc115871950 \h </w:instrText>
            </w:r>
            <w:r w:rsidR="00645687">
              <w:rPr>
                <w:webHidden/>
              </w:rPr>
            </w:r>
            <w:r w:rsidR="00645687">
              <w:rPr>
                <w:webHidden/>
              </w:rPr>
              <w:fldChar w:fldCharType="separate"/>
            </w:r>
            <w:r w:rsidR="00645687">
              <w:rPr>
                <w:webHidden/>
              </w:rPr>
              <w:t>6</w:t>
            </w:r>
            <w:r w:rsidR="00645687">
              <w:rPr>
                <w:webHidden/>
              </w:rPr>
              <w:fldChar w:fldCharType="end"/>
            </w:r>
          </w:hyperlink>
        </w:p>
        <w:p w14:paraId="6C5418AE" w14:textId="6636F002" w:rsidR="00645687" w:rsidRDefault="00000000">
          <w:pPr>
            <w:pStyle w:val="TOC2"/>
            <w:rPr>
              <w:rFonts w:eastAsiaTheme="minorEastAsia" w:cstheme="minorBidi"/>
              <w:spacing w:val="0"/>
              <w:sz w:val="22"/>
              <w:szCs w:val="22"/>
            </w:rPr>
          </w:pPr>
          <w:hyperlink w:anchor="_Toc115871951" w:history="1">
            <w:r w:rsidR="00645687" w:rsidRPr="00F17585">
              <w:rPr>
                <w:rStyle w:val="Hyperlink"/>
              </w:rPr>
              <w:t>Where were the respondents from</w:t>
            </w:r>
            <w:r w:rsidR="00645687">
              <w:rPr>
                <w:webHidden/>
              </w:rPr>
              <w:tab/>
            </w:r>
            <w:r w:rsidR="00645687">
              <w:rPr>
                <w:webHidden/>
              </w:rPr>
              <w:fldChar w:fldCharType="begin"/>
            </w:r>
            <w:r w:rsidR="00645687">
              <w:rPr>
                <w:webHidden/>
              </w:rPr>
              <w:instrText xml:space="preserve"> PAGEREF _Toc115871951 \h </w:instrText>
            </w:r>
            <w:r w:rsidR="00645687">
              <w:rPr>
                <w:webHidden/>
              </w:rPr>
            </w:r>
            <w:r w:rsidR="00645687">
              <w:rPr>
                <w:webHidden/>
              </w:rPr>
              <w:fldChar w:fldCharType="separate"/>
            </w:r>
            <w:r w:rsidR="00645687">
              <w:rPr>
                <w:webHidden/>
              </w:rPr>
              <w:t>7</w:t>
            </w:r>
            <w:r w:rsidR="00645687">
              <w:rPr>
                <w:webHidden/>
              </w:rPr>
              <w:fldChar w:fldCharType="end"/>
            </w:r>
          </w:hyperlink>
        </w:p>
        <w:p w14:paraId="7143CDF5" w14:textId="2591D1B0" w:rsidR="00645687" w:rsidRDefault="00000000">
          <w:pPr>
            <w:pStyle w:val="TOC1"/>
            <w:rPr>
              <w:rFonts w:eastAsiaTheme="minorEastAsia" w:cstheme="minorBidi"/>
              <w:b w:val="0"/>
              <w:color w:val="auto"/>
              <w:spacing w:val="0"/>
              <w:sz w:val="22"/>
              <w:szCs w:val="22"/>
            </w:rPr>
          </w:pPr>
          <w:hyperlink w:anchor="_Toc115871952" w:history="1">
            <w:r w:rsidR="00645687" w:rsidRPr="00F17585">
              <w:rPr>
                <w:rStyle w:val="Hyperlink"/>
              </w:rPr>
              <w:t>What we asked</w:t>
            </w:r>
            <w:r w:rsidR="00645687">
              <w:rPr>
                <w:webHidden/>
              </w:rPr>
              <w:tab/>
            </w:r>
            <w:r w:rsidR="00645687">
              <w:rPr>
                <w:webHidden/>
              </w:rPr>
              <w:fldChar w:fldCharType="begin"/>
            </w:r>
            <w:r w:rsidR="00645687">
              <w:rPr>
                <w:webHidden/>
              </w:rPr>
              <w:instrText xml:space="preserve"> PAGEREF _Toc115871952 \h </w:instrText>
            </w:r>
            <w:r w:rsidR="00645687">
              <w:rPr>
                <w:webHidden/>
              </w:rPr>
            </w:r>
            <w:r w:rsidR="00645687">
              <w:rPr>
                <w:webHidden/>
              </w:rPr>
              <w:fldChar w:fldCharType="separate"/>
            </w:r>
            <w:r w:rsidR="00645687">
              <w:rPr>
                <w:webHidden/>
              </w:rPr>
              <w:t>8</w:t>
            </w:r>
            <w:r w:rsidR="00645687">
              <w:rPr>
                <w:webHidden/>
              </w:rPr>
              <w:fldChar w:fldCharType="end"/>
            </w:r>
          </w:hyperlink>
        </w:p>
        <w:p w14:paraId="51412EDB" w14:textId="53835CAC" w:rsidR="00645687" w:rsidRDefault="00000000">
          <w:pPr>
            <w:pStyle w:val="TOC2"/>
            <w:rPr>
              <w:rFonts w:eastAsiaTheme="minorEastAsia" w:cstheme="minorBidi"/>
              <w:spacing w:val="0"/>
              <w:sz w:val="22"/>
              <w:szCs w:val="22"/>
            </w:rPr>
          </w:pPr>
          <w:hyperlink w:anchor="_Toc115871953" w:history="1">
            <w:r w:rsidR="00645687" w:rsidRPr="00F17585">
              <w:rPr>
                <w:rStyle w:val="Hyperlink"/>
              </w:rPr>
              <w:t>What we asked</w:t>
            </w:r>
            <w:r w:rsidR="00645687">
              <w:rPr>
                <w:webHidden/>
              </w:rPr>
              <w:tab/>
            </w:r>
            <w:r w:rsidR="00645687">
              <w:rPr>
                <w:webHidden/>
              </w:rPr>
              <w:fldChar w:fldCharType="begin"/>
            </w:r>
            <w:r w:rsidR="00645687">
              <w:rPr>
                <w:webHidden/>
              </w:rPr>
              <w:instrText xml:space="preserve"> PAGEREF _Toc115871953 \h </w:instrText>
            </w:r>
            <w:r w:rsidR="00645687">
              <w:rPr>
                <w:webHidden/>
              </w:rPr>
            </w:r>
            <w:r w:rsidR="00645687">
              <w:rPr>
                <w:webHidden/>
              </w:rPr>
              <w:fldChar w:fldCharType="separate"/>
            </w:r>
            <w:r w:rsidR="00645687">
              <w:rPr>
                <w:webHidden/>
              </w:rPr>
              <w:t>8</w:t>
            </w:r>
            <w:r w:rsidR="00645687">
              <w:rPr>
                <w:webHidden/>
              </w:rPr>
              <w:fldChar w:fldCharType="end"/>
            </w:r>
          </w:hyperlink>
        </w:p>
        <w:p w14:paraId="4CAF7554" w14:textId="488B19E6" w:rsidR="00645687" w:rsidRDefault="00000000">
          <w:pPr>
            <w:pStyle w:val="TOC1"/>
            <w:rPr>
              <w:rFonts w:eastAsiaTheme="minorEastAsia" w:cstheme="minorBidi"/>
              <w:b w:val="0"/>
              <w:color w:val="auto"/>
              <w:spacing w:val="0"/>
              <w:sz w:val="22"/>
              <w:szCs w:val="22"/>
            </w:rPr>
          </w:pPr>
          <w:hyperlink w:anchor="_Toc115871954" w:history="1">
            <w:r w:rsidR="00645687" w:rsidRPr="00F17585">
              <w:rPr>
                <w:rStyle w:val="Hyperlink"/>
              </w:rPr>
              <w:t>What we heard</w:t>
            </w:r>
            <w:r w:rsidR="00645687">
              <w:rPr>
                <w:webHidden/>
              </w:rPr>
              <w:tab/>
            </w:r>
            <w:r w:rsidR="00645687">
              <w:rPr>
                <w:webHidden/>
              </w:rPr>
              <w:fldChar w:fldCharType="begin"/>
            </w:r>
            <w:r w:rsidR="00645687">
              <w:rPr>
                <w:webHidden/>
              </w:rPr>
              <w:instrText xml:space="preserve"> PAGEREF _Toc115871954 \h </w:instrText>
            </w:r>
            <w:r w:rsidR="00645687">
              <w:rPr>
                <w:webHidden/>
              </w:rPr>
            </w:r>
            <w:r w:rsidR="00645687">
              <w:rPr>
                <w:webHidden/>
              </w:rPr>
              <w:fldChar w:fldCharType="separate"/>
            </w:r>
            <w:r w:rsidR="00645687">
              <w:rPr>
                <w:webHidden/>
              </w:rPr>
              <w:t>9</w:t>
            </w:r>
            <w:r w:rsidR="00645687">
              <w:rPr>
                <w:webHidden/>
              </w:rPr>
              <w:fldChar w:fldCharType="end"/>
            </w:r>
          </w:hyperlink>
        </w:p>
        <w:p w14:paraId="0234F554" w14:textId="53A1AA8F" w:rsidR="00645687" w:rsidRDefault="00000000">
          <w:pPr>
            <w:pStyle w:val="TOC2"/>
            <w:rPr>
              <w:rFonts w:eastAsiaTheme="minorEastAsia" w:cstheme="minorBidi"/>
              <w:spacing w:val="0"/>
              <w:sz w:val="22"/>
              <w:szCs w:val="22"/>
            </w:rPr>
          </w:pPr>
          <w:hyperlink w:anchor="_Toc115871955" w:history="1">
            <w:r w:rsidR="00645687" w:rsidRPr="00F17585">
              <w:rPr>
                <w:rStyle w:val="Hyperlink"/>
              </w:rPr>
              <w:t>Key Findings overview</w:t>
            </w:r>
            <w:r w:rsidR="00645687">
              <w:rPr>
                <w:webHidden/>
              </w:rPr>
              <w:tab/>
            </w:r>
            <w:r w:rsidR="00645687">
              <w:rPr>
                <w:webHidden/>
              </w:rPr>
              <w:fldChar w:fldCharType="begin"/>
            </w:r>
            <w:r w:rsidR="00645687">
              <w:rPr>
                <w:webHidden/>
              </w:rPr>
              <w:instrText xml:space="preserve"> PAGEREF _Toc115871955 \h </w:instrText>
            </w:r>
            <w:r w:rsidR="00645687">
              <w:rPr>
                <w:webHidden/>
              </w:rPr>
            </w:r>
            <w:r w:rsidR="00645687">
              <w:rPr>
                <w:webHidden/>
              </w:rPr>
              <w:fldChar w:fldCharType="separate"/>
            </w:r>
            <w:r w:rsidR="00645687">
              <w:rPr>
                <w:webHidden/>
              </w:rPr>
              <w:t>9</w:t>
            </w:r>
            <w:r w:rsidR="00645687">
              <w:rPr>
                <w:webHidden/>
              </w:rPr>
              <w:fldChar w:fldCharType="end"/>
            </w:r>
          </w:hyperlink>
        </w:p>
        <w:p w14:paraId="44B45AE0" w14:textId="0062D166" w:rsidR="00645687" w:rsidRDefault="00000000">
          <w:pPr>
            <w:pStyle w:val="TOC2"/>
            <w:rPr>
              <w:rFonts w:eastAsiaTheme="minorEastAsia" w:cstheme="minorBidi"/>
              <w:spacing w:val="0"/>
              <w:sz w:val="22"/>
              <w:szCs w:val="22"/>
            </w:rPr>
          </w:pPr>
          <w:hyperlink w:anchor="_Toc115871956" w:history="1">
            <w:r w:rsidR="00645687" w:rsidRPr="00F17585">
              <w:rPr>
                <w:rStyle w:val="Hyperlink"/>
              </w:rPr>
              <w:t>Breakdown of findings</w:t>
            </w:r>
            <w:r w:rsidR="00645687">
              <w:rPr>
                <w:webHidden/>
              </w:rPr>
              <w:tab/>
            </w:r>
            <w:r w:rsidR="00645687">
              <w:rPr>
                <w:webHidden/>
              </w:rPr>
              <w:fldChar w:fldCharType="begin"/>
            </w:r>
            <w:r w:rsidR="00645687">
              <w:rPr>
                <w:webHidden/>
              </w:rPr>
              <w:instrText xml:space="preserve"> PAGEREF _Toc115871956 \h </w:instrText>
            </w:r>
            <w:r w:rsidR="00645687">
              <w:rPr>
                <w:webHidden/>
              </w:rPr>
            </w:r>
            <w:r w:rsidR="00645687">
              <w:rPr>
                <w:webHidden/>
              </w:rPr>
              <w:fldChar w:fldCharType="separate"/>
            </w:r>
            <w:r w:rsidR="00645687">
              <w:rPr>
                <w:webHidden/>
              </w:rPr>
              <w:t>9</w:t>
            </w:r>
            <w:r w:rsidR="00645687">
              <w:rPr>
                <w:webHidden/>
              </w:rPr>
              <w:fldChar w:fldCharType="end"/>
            </w:r>
          </w:hyperlink>
        </w:p>
        <w:p w14:paraId="560F2888" w14:textId="2497B34C" w:rsidR="00645687" w:rsidRDefault="00000000">
          <w:pPr>
            <w:pStyle w:val="TOC1"/>
            <w:rPr>
              <w:rFonts w:eastAsiaTheme="minorEastAsia" w:cstheme="minorBidi"/>
              <w:b w:val="0"/>
              <w:color w:val="auto"/>
              <w:spacing w:val="0"/>
              <w:sz w:val="22"/>
              <w:szCs w:val="22"/>
            </w:rPr>
          </w:pPr>
          <w:hyperlink w:anchor="_Toc115871957" w:history="1">
            <w:r w:rsidR="00645687" w:rsidRPr="00F17585">
              <w:rPr>
                <w:rStyle w:val="Hyperlink"/>
              </w:rPr>
              <w:t>What we have done and next steps</w:t>
            </w:r>
            <w:r w:rsidR="00645687">
              <w:rPr>
                <w:webHidden/>
              </w:rPr>
              <w:tab/>
            </w:r>
            <w:r w:rsidR="00645687">
              <w:rPr>
                <w:webHidden/>
              </w:rPr>
              <w:fldChar w:fldCharType="begin"/>
            </w:r>
            <w:r w:rsidR="00645687">
              <w:rPr>
                <w:webHidden/>
              </w:rPr>
              <w:instrText xml:space="preserve"> PAGEREF _Toc115871957 \h </w:instrText>
            </w:r>
            <w:r w:rsidR="00645687">
              <w:rPr>
                <w:webHidden/>
              </w:rPr>
            </w:r>
            <w:r w:rsidR="00645687">
              <w:rPr>
                <w:webHidden/>
              </w:rPr>
              <w:fldChar w:fldCharType="separate"/>
            </w:r>
            <w:r w:rsidR="00645687">
              <w:rPr>
                <w:webHidden/>
              </w:rPr>
              <w:t>16</w:t>
            </w:r>
            <w:r w:rsidR="00645687">
              <w:rPr>
                <w:webHidden/>
              </w:rPr>
              <w:fldChar w:fldCharType="end"/>
            </w:r>
          </w:hyperlink>
        </w:p>
        <w:p w14:paraId="1E92BC21" w14:textId="4E5817B8" w:rsidR="00645687" w:rsidRDefault="00000000">
          <w:pPr>
            <w:pStyle w:val="TOC2"/>
            <w:rPr>
              <w:rFonts w:eastAsiaTheme="minorEastAsia" w:cstheme="minorBidi"/>
              <w:spacing w:val="0"/>
              <w:sz w:val="22"/>
              <w:szCs w:val="22"/>
            </w:rPr>
          </w:pPr>
          <w:hyperlink w:anchor="_Toc115871958" w:history="1">
            <w:r w:rsidR="00645687" w:rsidRPr="00F17585">
              <w:rPr>
                <w:rStyle w:val="Hyperlink"/>
              </w:rPr>
              <w:t>What we have done</w:t>
            </w:r>
            <w:r w:rsidR="00645687">
              <w:rPr>
                <w:webHidden/>
              </w:rPr>
              <w:tab/>
            </w:r>
            <w:r w:rsidR="00645687">
              <w:rPr>
                <w:webHidden/>
              </w:rPr>
              <w:fldChar w:fldCharType="begin"/>
            </w:r>
            <w:r w:rsidR="00645687">
              <w:rPr>
                <w:webHidden/>
              </w:rPr>
              <w:instrText xml:space="preserve"> PAGEREF _Toc115871958 \h </w:instrText>
            </w:r>
            <w:r w:rsidR="00645687">
              <w:rPr>
                <w:webHidden/>
              </w:rPr>
            </w:r>
            <w:r w:rsidR="00645687">
              <w:rPr>
                <w:webHidden/>
              </w:rPr>
              <w:fldChar w:fldCharType="separate"/>
            </w:r>
            <w:r w:rsidR="00645687">
              <w:rPr>
                <w:webHidden/>
              </w:rPr>
              <w:t>16</w:t>
            </w:r>
            <w:r w:rsidR="00645687">
              <w:rPr>
                <w:webHidden/>
              </w:rPr>
              <w:fldChar w:fldCharType="end"/>
            </w:r>
          </w:hyperlink>
        </w:p>
        <w:p w14:paraId="7E4805D7" w14:textId="4CD8454E" w:rsidR="00645687" w:rsidRDefault="00000000">
          <w:pPr>
            <w:pStyle w:val="TOC2"/>
            <w:rPr>
              <w:rFonts w:eastAsiaTheme="minorEastAsia" w:cstheme="minorBidi"/>
              <w:spacing w:val="0"/>
              <w:sz w:val="22"/>
              <w:szCs w:val="22"/>
            </w:rPr>
          </w:pPr>
          <w:hyperlink w:anchor="_Toc115871959" w:history="1">
            <w:r w:rsidR="00645687" w:rsidRPr="00F17585">
              <w:rPr>
                <w:rStyle w:val="Hyperlink"/>
              </w:rPr>
              <w:t>Next Steps</w:t>
            </w:r>
            <w:r w:rsidR="00645687">
              <w:rPr>
                <w:webHidden/>
              </w:rPr>
              <w:tab/>
            </w:r>
            <w:r w:rsidR="00645687">
              <w:rPr>
                <w:webHidden/>
              </w:rPr>
              <w:fldChar w:fldCharType="begin"/>
            </w:r>
            <w:r w:rsidR="00645687">
              <w:rPr>
                <w:webHidden/>
              </w:rPr>
              <w:instrText xml:space="preserve"> PAGEREF _Toc115871959 \h </w:instrText>
            </w:r>
            <w:r w:rsidR="00645687">
              <w:rPr>
                <w:webHidden/>
              </w:rPr>
            </w:r>
            <w:r w:rsidR="00645687">
              <w:rPr>
                <w:webHidden/>
              </w:rPr>
              <w:fldChar w:fldCharType="separate"/>
            </w:r>
            <w:r w:rsidR="00645687">
              <w:rPr>
                <w:webHidden/>
              </w:rPr>
              <w:t>16</w:t>
            </w:r>
            <w:r w:rsidR="00645687">
              <w:rPr>
                <w:webHidden/>
              </w:rPr>
              <w:fldChar w:fldCharType="end"/>
            </w:r>
          </w:hyperlink>
        </w:p>
        <w:p w14:paraId="537FDA8D" w14:textId="2C1510BA" w:rsidR="00D42E0F" w:rsidRDefault="004D51B9" w:rsidP="002A7D53">
          <w:pPr>
            <w:sectPr w:rsidR="00D42E0F" w:rsidSect="002A7D53">
              <w:pgSz w:w="11907" w:h="16840" w:code="9"/>
              <w:pgMar w:top="2552" w:right="794" w:bottom="794" w:left="794" w:header="567" w:footer="340" w:gutter="0"/>
              <w:cols w:num="2" w:space="284"/>
              <w:docGrid w:linePitch="360"/>
            </w:sectPr>
          </w:pPr>
          <w:r>
            <w:rPr>
              <w:b/>
              <w:bCs/>
              <w:noProof/>
            </w:rPr>
            <w:fldChar w:fldCharType="end"/>
          </w:r>
        </w:p>
      </w:sdtContent>
    </w:sdt>
    <w:p w14:paraId="76E7C9DB" w14:textId="77777777" w:rsidR="001F1651" w:rsidRPr="00ED0909" w:rsidRDefault="001F1651" w:rsidP="001F1651">
      <w:pPr>
        <w:pStyle w:val="Heading1"/>
        <w:framePr w:wrap="around"/>
      </w:pPr>
      <w:bookmarkStart w:id="0" w:name="_Toc115871939"/>
      <w:r>
        <w:lastRenderedPageBreak/>
        <w:t>Introduction</w:t>
      </w:r>
      <w:bookmarkEnd w:id="0"/>
    </w:p>
    <w:p w14:paraId="32C26E05" w14:textId="4B727836" w:rsidR="001F2D5B" w:rsidRPr="001F2D5B" w:rsidRDefault="001F2D5B" w:rsidP="001F2D5B">
      <w:pPr>
        <w:pStyle w:val="Heading2"/>
      </w:pPr>
      <w:bookmarkStart w:id="1" w:name="_Toc115871940"/>
      <w:r w:rsidRPr="001F2D5B">
        <w:t>Project Background</w:t>
      </w:r>
      <w:bookmarkEnd w:id="1"/>
    </w:p>
    <w:p w14:paraId="50DCDC6A" w14:textId="6E247435" w:rsidR="00CA6430" w:rsidRDefault="00CA6430" w:rsidP="00CA6430">
      <w:pPr>
        <w:pStyle w:val="BodyText"/>
      </w:pPr>
      <w:r>
        <w:t>In 2020 Council removed some poorly constructed jumps within Woodlands Reserve, Ocean Grove and following this proceeded to engage with the local community to develop a concept plan for their replacement. This process identified key issues with the existing Woodlands Reserve location, and it was agreed to</w:t>
      </w:r>
      <w:r w:rsidR="00820237">
        <w:t xml:space="preserve"> seek an</w:t>
      </w:r>
      <w:r>
        <w:t xml:space="preserve"> alternative location within Ocean Grove for a district ride centre. </w:t>
      </w:r>
    </w:p>
    <w:p w14:paraId="12E910A0" w14:textId="4400B276" w:rsidR="00CA6430" w:rsidRDefault="00CA6430" w:rsidP="00CA6430">
      <w:pPr>
        <w:pStyle w:val="BodyText"/>
      </w:pPr>
      <w:r>
        <w:t xml:space="preserve">Over 60% of the makeshift bike jumps created during the COVID pandemic </w:t>
      </w:r>
      <w:proofErr w:type="gramStart"/>
      <w:r>
        <w:t>were located in</w:t>
      </w:r>
      <w:proofErr w:type="gramEnd"/>
      <w:r>
        <w:t xml:space="preserve"> the suburbs of Barwon Heads and Ocean Grove. A site selection process was undertaken to identify potential sites for a district ride centre within Ocean Grove. Each site was assessed against a set of criteria, and through this process Kingston Park was determined as the most suitable site in which to locate this facility, as it is the only district level park in Ocean Grove with existing amenities, in a central location. Council has created a concept plan, by Synergy Trails, to understand the type and location of facilities that could be located within Kingston Park.</w:t>
      </w:r>
    </w:p>
    <w:p w14:paraId="7460E9A4" w14:textId="6C29E71F" w:rsidR="001B4EB3" w:rsidRDefault="00CA6430" w:rsidP="00CA6430">
      <w:pPr>
        <w:pStyle w:val="BodyText"/>
      </w:pPr>
      <w:r>
        <w:t xml:space="preserve">The City undertook engagement to understand if the community is supportive of a district ride centre </w:t>
      </w:r>
      <w:proofErr w:type="gramStart"/>
      <w:r>
        <w:t>being located in</w:t>
      </w:r>
      <w:proofErr w:type="gramEnd"/>
      <w:r>
        <w:t xml:space="preserve"> Kingston Park, in line with </w:t>
      </w:r>
      <w:r w:rsidRPr="00062810">
        <w:rPr>
          <w:i/>
          <w:iCs/>
        </w:rPr>
        <w:t>Council Approval Procedure for Open Space Development Projects</w:t>
      </w:r>
      <w:r>
        <w:t>.</w:t>
      </w:r>
      <w:r w:rsidR="001B4EB3">
        <w:t xml:space="preserve"> This included a H</w:t>
      </w:r>
      <w:r w:rsidR="00062810">
        <w:t xml:space="preserve">ave </w:t>
      </w:r>
      <w:r w:rsidR="001B4EB3">
        <w:t>Y</w:t>
      </w:r>
      <w:r w:rsidR="00062810">
        <w:t xml:space="preserve">our </w:t>
      </w:r>
      <w:r w:rsidR="001B4EB3">
        <w:t>S</w:t>
      </w:r>
      <w:r w:rsidR="00062810">
        <w:t>ay (HYS)</w:t>
      </w:r>
      <w:r w:rsidR="001B4EB3">
        <w:t xml:space="preserve"> page with a quick poll, </w:t>
      </w:r>
      <w:proofErr w:type="gramStart"/>
      <w:r w:rsidR="001B4EB3">
        <w:t>survey</w:t>
      </w:r>
      <w:proofErr w:type="gramEnd"/>
      <w:r w:rsidR="001B4EB3">
        <w:t xml:space="preserve"> and formal submission form. Council officers also conducted two on site sessions to hear how the community values the existing spaces and facilities within Kingston Park and their thoughts on the location of a </w:t>
      </w:r>
      <w:r w:rsidR="00062810">
        <w:t>D</w:t>
      </w:r>
      <w:r w:rsidR="001B4EB3">
        <w:t>istrict</w:t>
      </w:r>
      <w:r w:rsidR="00490A3F">
        <w:t xml:space="preserve"> </w:t>
      </w:r>
      <w:r w:rsidR="00062810">
        <w:t>R</w:t>
      </w:r>
      <w:r w:rsidR="00490A3F">
        <w:t xml:space="preserve">ide </w:t>
      </w:r>
      <w:r w:rsidR="00062810">
        <w:t>C</w:t>
      </w:r>
      <w:r w:rsidR="00490A3F">
        <w:t>entre within Kingston Park.</w:t>
      </w:r>
    </w:p>
    <w:p w14:paraId="69CB3E8B" w14:textId="49104F63" w:rsidR="00CA6430" w:rsidRDefault="001B4EB3" w:rsidP="00CA6430">
      <w:pPr>
        <w:pStyle w:val="BodyText"/>
      </w:pPr>
      <w:r>
        <w:t xml:space="preserve">The engagement </w:t>
      </w:r>
      <w:r w:rsidR="00490A3F">
        <w:t xml:space="preserve">also sought feedback on the Draft Concept Plan to understand the types of features the community would like to see in a </w:t>
      </w:r>
      <w:r w:rsidR="00062810">
        <w:t>D</w:t>
      </w:r>
      <w:r w:rsidR="00490A3F">
        <w:t xml:space="preserve">istrict </w:t>
      </w:r>
      <w:r w:rsidR="00062810">
        <w:t>R</w:t>
      </w:r>
      <w:r w:rsidR="00490A3F">
        <w:t xml:space="preserve">ide </w:t>
      </w:r>
      <w:r w:rsidR="00062810">
        <w:t>C</w:t>
      </w:r>
      <w:r w:rsidR="00490A3F">
        <w:t>entre.</w:t>
      </w:r>
    </w:p>
    <w:p w14:paraId="4B6F9D16" w14:textId="646BCA96" w:rsidR="0067120B" w:rsidRDefault="00726450" w:rsidP="001F2D5B">
      <w:pPr>
        <w:pStyle w:val="Heading2"/>
      </w:pPr>
      <w:bookmarkStart w:id="2" w:name="_Toc115871941"/>
      <w:r>
        <w:t>Engagem</w:t>
      </w:r>
      <w:r w:rsidR="0092041B">
        <w:t>ent Purpose</w:t>
      </w:r>
      <w:bookmarkEnd w:id="2"/>
    </w:p>
    <w:p w14:paraId="1A586FF3" w14:textId="206F3852" w:rsidR="00034DAA" w:rsidRDefault="00490A3F" w:rsidP="0067120B">
      <w:pPr>
        <w:pStyle w:val="BodyText"/>
      </w:pPr>
      <w:r>
        <w:t xml:space="preserve">The purpose of this engagement was to seek community </w:t>
      </w:r>
      <w:r w:rsidR="003E7B70">
        <w:t>feedback</w:t>
      </w:r>
      <w:r>
        <w:t xml:space="preserve"> on the location of the </w:t>
      </w:r>
      <w:r w:rsidR="00062810">
        <w:t>D</w:t>
      </w:r>
      <w:r>
        <w:t xml:space="preserve">istrict </w:t>
      </w:r>
      <w:r w:rsidR="00062810">
        <w:t>R</w:t>
      </w:r>
      <w:r>
        <w:t xml:space="preserve">ide </w:t>
      </w:r>
      <w:r w:rsidR="00062810">
        <w:t>C</w:t>
      </w:r>
      <w:r>
        <w:t xml:space="preserve">entre within Kingston Park and share the Draft Concept Plan. </w:t>
      </w:r>
    </w:p>
    <w:p w14:paraId="295BEE67" w14:textId="1455998D" w:rsidR="00490A3F" w:rsidRDefault="00490A3F" w:rsidP="0067120B">
      <w:pPr>
        <w:pStyle w:val="BodyText"/>
      </w:pPr>
      <w:r>
        <w:t xml:space="preserve">This feedback will allow Council to make a decision on whether a District Ride Centre should be located within Kingston Park, and if </w:t>
      </w:r>
      <w:proofErr w:type="gramStart"/>
      <w:r>
        <w:t>so</w:t>
      </w:r>
      <w:proofErr w:type="gramEnd"/>
      <w:r>
        <w:t xml:space="preserve"> seek funding for the project to progress with detailed design and construction.</w:t>
      </w:r>
    </w:p>
    <w:p w14:paraId="73183DFC" w14:textId="77777777" w:rsidR="00490A3F" w:rsidRDefault="00490A3F" w:rsidP="0067120B">
      <w:pPr>
        <w:pStyle w:val="BodyText"/>
      </w:pPr>
    </w:p>
    <w:p w14:paraId="130D12A1" w14:textId="791914BB" w:rsidR="0067120B" w:rsidRDefault="00C20368" w:rsidP="001F2D5B">
      <w:pPr>
        <w:pStyle w:val="Heading2"/>
      </w:pPr>
      <w:bookmarkStart w:id="3" w:name="_Toc115871942"/>
      <w:r>
        <w:t>About t</w:t>
      </w:r>
      <w:r w:rsidR="00726450">
        <w:t>his Report</w:t>
      </w:r>
      <w:bookmarkEnd w:id="3"/>
    </w:p>
    <w:p w14:paraId="2961C844" w14:textId="4B6F958F" w:rsidR="00BB7240" w:rsidRDefault="00490A3F" w:rsidP="00697FD7">
      <w:pPr>
        <w:pStyle w:val="BodyText"/>
      </w:pPr>
      <w:r>
        <w:t xml:space="preserve">This report has been prepared to present the community engagement feedback to inform the community about the engagement process, </w:t>
      </w:r>
      <w:proofErr w:type="gramStart"/>
      <w:r>
        <w:t>findings</w:t>
      </w:r>
      <w:proofErr w:type="gramEnd"/>
      <w:r>
        <w:t xml:space="preserve"> and outcomes. This report will also present feedback to Councillors for consideration as part of the decision-making process in </w:t>
      </w:r>
      <w:r w:rsidR="001F1EC8">
        <w:t>deciding</w:t>
      </w:r>
      <w:r>
        <w:t xml:space="preserve"> if a </w:t>
      </w:r>
      <w:r w:rsidR="00062810">
        <w:t>D</w:t>
      </w:r>
      <w:r>
        <w:t xml:space="preserve">istrict </w:t>
      </w:r>
      <w:r w:rsidR="00062810">
        <w:t>R</w:t>
      </w:r>
      <w:r>
        <w:t xml:space="preserve">ide </w:t>
      </w:r>
      <w:r w:rsidR="00062810">
        <w:t>C</w:t>
      </w:r>
      <w:r>
        <w:t>entre should be located within Kingston Park.</w:t>
      </w:r>
    </w:p>
    <w:p w14:paraId="7AEA01F3" w14:textId="326A3019" w:rsidR="000D1087" w:rsidRDefault="0092041B" w:rsidP="00697FD7">
      <w:pPr>
        <w:pStyle w:val="Heading1"/>
        <w:framePr w:wrap="around"/>
      </w:pPr>
      <w:bookmarkStart w:id="4" w:name="_Toc115871943"/>
      <w:r>
        <w:lastRenderedPageBreak/>
        <w:t>How we engaged</w:t>
      </w:r>
      <w:bookmarkEnd w:id="4"/>
    </w:p>
    <w:p w14:paraId="74AFF088" w14:textId="02EE1FF2" w:rsidR="00314CB5" w:rsidRDefault="00314CB5" w:rsidP="00213382">
      <w:pPr>
        <w:pStyle w:val="Heading2"/>
      </w:pPr>
      <w:bookmarkStart w:id="5" w:name="_Toc115871944"/>
      <w:r>
        <w:t>At a glance</w:t>
      </w:r>
      <w:bookmarkEnd w:id="5"/>
    </w:p>
    <w:p w14:paraId="50278730" w14:textId="7A615051" w:rsidR="00174F6E" w:rsidRPr="00242600" w:rsidRDefault="00242600" w:rsidP="008F1520">
      <w:pPr>
        <w:pStyle w:val="BodyText"/>
      </w:pPr>
      <w:r w:rsidRPr="00242600">
        <w:t>The community consultation was open from 9 am Friday 29 July to 5 pm Friday 26 August 2022. The following consultation methods were included as part of the engagement period.</w:t>
      </w:r>
    </w:p>
    <w:p w14:paraId="29E7F37D" w14:textId="51FFD10B" w:rsidR="00314CB5" w:rsidRDefault="0027744B" w:rsidP="00213382">
      <w:pPr>
        <w:pStyle w:val="Heading2"/>
      </w:pPr>
      <w:bookmarkStart w:id="6" w:name="_Toc115871945"/>
      <w:r>
        <w:t>Have your say project page</w:t>
      </w:r>
      <w:bookmarkEnd w:id="6"/>
    </w:p>
    <w:p w14:paraId="5E0373BA" w14:textId="1D4AB8B6" w:rsidR="0027744B" w:rsidRDefault="0027744B" w:rsidP="0027744B">
      <w:pPr>
        <w:pStyle w:val="BodyText"/>
      </w:pPr>
      <w:r>
        <w:t xml:space="preserve">The Have Your Say </w:t>
      </w:r>
      <w:r w:rsidR="00970893">
        <w:t xml:space="preserve">(HYS) </w:t>
      </w:r>
      <w:r>
        <w:t xml:space="preserve">platform was the main engagement tool. </w:t>
      </w:r>
      <w:hyperlink r:id="rId18" w:history="1">
        <w:r w:rsidRPr="00BF2613">
          <w:rPr>
            <w:rStyle w:val="Hyperlink"/>
          </w:rPr>
          <w:t>https://yoursay.geelongaustralia.com.au/OGDRC</w:t>
        </w:r>
      </w:hyperlink>
    </w:p>
    <w:p w14:paraId="47CE24E2" w14:textId="77777777" w:rsidR="0027744B" w:rsidRDefault="0027744B" w:rsidP="0027744B">
      <w:pPr>
        <w:pStyle w:val="BodyText"/>
      </w:pPr>
      <w:r>
        <w:t xml:space="preserve">Background on the project, the reasons for engagement and the various ways to engage with the project were included in the page. The Draft Concept Plan was available for viewing and detail on the proposed features included. </w:t>
      </w:r>
    </w:p>
    <w:p w14:paraId="3C4575AE" w14:textId="5573A085" w:rsidR="0027744B" w:rsidRDefault="0027744B" w:rsidP="0027744B">
      <w:pPr>
        <w:pStyle w:val="BodyText"/>
      </w:pPr>
      <w:r>
        <w:t xml:space="preserve">Responders could complete the quick poll on whether they supported or objected to the location of the District Ride Centre in Kingston Park. They could also complete the survey to provide more detail on why they support or object to the location and what they thought of the Draft Concept Plan. A Formal Submission </w:t>
      </w:r>
      <w:r w:rsidR="00E02F2C">
        <w:t>option</w:t>
      </w:r>
      <w:r>
        <w:t xml:space="preserve"> was provided for</w:t>
      </w:r>
      <w:r w:rsidR="00C75F54">
        <w:t xml:space="preserve"> those who wanted to discuss their comments with the project team</w:t>
      </w:r>
      <w:r w:rsidR="00E1424C">
        <w:t xml:space="preserve"> and was progressed in accordance with the</w:t>
      </w:r>
      <w:r>
        <w:t xml:space="preserve"> </w:t>
      </w:r>
      <w:r w:rsidRPr="00E1424C">
        <w:rPr>
          <w:i/>
          <w:iCs/>
        </w:rPr>
        <w:t>Approval Procedure for Open Space Development Projects Council Policy</w:t>
      </w:r>
      <w:r>
        <w:t>.</w:t>
      </w:r>
    </w:p>
    <w:p w14:paraId="65E3F696" w14:textId="3827581F" w:rsidR="0027744B" w:rsidRDefault="0027744B" w:rsidP="0027744B">
      <w:pPr>
        <w:pStyle w:val="BodyText"/>
      </w:pPr>
      <w:r>
        <w:t xml:space="preserve">The </w:t>
      </w:r>
      <w:r w:rsidR="00970893">
        <w:t>HYS</w:t>
      </w:r>
      <w:r>
        <w:t xml:space="preserve"> page also included a FAQs section which provided detail on the site selection process, and how the proposed project would interact with the existing space.</w:t>
      </w:r>
    </w:p>
    <w:p w14:paraId="064FE7C9" w14:textId="27201C59" w:rsidR="00DB4189" w:rsidRDefault="00DB4189" w:rsidP="0027744B">
      <w:pPr>
        <w:pStyle w:val="BodyText"/>
      </w:pPr>
      <w:r>
        <w:t>Hard copies of the key information included on the H</w:t>
      </w:r>
      <w:r w:rsidR="00970893">
        <w:t>YS</w:t>
      </w:r>
      <w:r>
        <w:t xml:space="preserve"> </w:t>
      </w:r>
      <w:r w:rsidR="00970893">
        <w:t>p</w:t>
      </w:r>
      <w:r>
        <w:t xml:space="preserve">age, the Draft Concept Plan, Survey and Formal Submission forms were available and provided to community members upon request. </w:t>
      </w:r>
    </w:p>
    <w:p w14:paraId="458BB4AB" w14:textId="1724FF7F" w:rsidR="0027744B" w:rsidRDefault="0027744B" w:rsidP="0027744B">
      <w:pPr>
        <w:pStyle w:val="Heading2"/>
      </w:pPr>
      <w:bookmarkStart w:id="7" w:name="_Toc115871946"/>
      <w:r>
        <w:t>C</w:t>
      </w:r>
      <w:r w:rsidR="00D5088F">
        <w:t>o</w:t>
      </w:r>
      <w:r>
        <w:t>mmunications</w:t>
      </w:r>
      <w:bookmarkEnd w:id="7"/>
    </w:p>
    <w:p w14:paraId="569775FD" w14:textId="0228E4BD" w:rsidR="0027744B" w:rsidRDefault="0027744B" w:rsidP="0027744B">
      <w:pPr>
        <w:pStyle w:val="BodyText"/>
        <w:rPr>
          <w:b/>
          <w:bCs/>
        </w:rPr>
      </w:pPr>
      <w:r>
        <w:rPr>
          <w:b/>
          <w:bCs/>
        </w:rPr>
        <w:t>Social Media</w:t>
      </w:r>
    </w:p>
    <w:p w14:paraId="75DBE286" w14:textId="385BB40A" w:rsidR="0027744B" w:rsidRDefault="0027744B" w:rsidP="0027744B">
      <w:pPr>
        <w:pStyle w:val="BodyText"/>
      </w:pPr>
      <w:r>
        <w:t xml:space="preserve">The engagement was promoted via </w:t>
      </w:r>
      <w:proofErr w:type="gramStart"/>
      <w:r>
        <w:t>Social Media</w:t>
      </w:r>
      <w:proofErr w:type="gramEnd"/>
      <w:r>
        <w:t xml:space="preserve"> including</w:t>
      </w:r>
      <w:r w:rsidR="00242600">
        <w:t xml:space="preserve"> targeted</w:t>
      </w:r>
      <w:r>
        <w:t xml:space="preserve"> Facebook</w:t>
      </w:r>
      <w:r w:rsidR="00242600">
        <w:t xml:space="preserve"> ads, Facebook</w:t>
      </w:r>
      <w:r>
        <w:t>, Twitter and Instagram</w:t>
      </w:r>
      <w:r w:rsidR="009F761C">
        <w:t xml:space="preserve"> </w:t>
      </w:r>
      <w:r w:rsidR="00242600">
        <w:t xml:space="preserve">posts </w:t>
      </w:r>
      <w:r w:rsidR="009F761C">
        <w:t>on the 30 July 2022 and</w:t>
      </w:r>
      <w:r w:rsidR="00242600">
        <w:t xml:space="preserve"> again on</w:t>
      </w:r>
      <w:r w:rsidR="009F761C">
        <w:t xml:space="preserve"> 16 August 2022. </w:t>
      </w:r>
    </w:p>
    <w:p w14:paraId="15511A63" w14:textId="05BFC885" w:rsidR="00295586" w:rsidRPr="0027744B" w:rsidRDefault="00295586" w:rsidP="0027744B">
      <w:pPr>
        <w:pStyle w:val="BodyText"/>
      </w:pPr>
      <w:r w:rsidRPr="00295586">
        <w:rPr>
          <w:noProof/>
        </w:rPr>
        <w:drawing>
          <wp:inline distT="0" distB="0" distL="0" distR="0" wp14:anchorId="297C53AF" wp14:editId="46154175">
            <wp:extent cx="3185795" cy="4945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795" cy="4945380"/>
                    </a:xfrm>
                    <a:prstGeom prst="rect">
                      <a:avLst/>
                    </a:prstGeom>
                  </pic:spPr>
                </pic:pic>
              </a:graphicData>
            </a:graphic>
          </wp:inline>
        </w:drawing>
      </w:r>
    </w:p>
    <w:p w14:paraId="5D6A142F" w14:textId="54D8FA18" w:rsidR="0027744B" w:rsidRDefault="0027744B" w:rsidP="0027744B">
      <w:pPr>
        <w:pStyle w:val="BodyText"/>
        <w:rPr>
          <w:b/>
          <w:bCs/>
        </w:rPr>
      </w:pPr>
      <w:r>
        <w:rPr>
          <w:b/>
          <w:bCs/>
        </w:rPr>
        <w:t>Face to Face on site sessions</w:t>
      </w:r>
    </w:p>
    <w:p w14:paraId="22FF3AE5" w14:textId="6E677C47" w:rsidR="0027744B" w:rsidRPr="009F761C" w:rsidRDefault="009F761C" w:rsidP="00223F9E">
      <w:pPr>
        <w:pStyle w:val="BodyText"/>
        <w:spacing w:before="240"/>
      </w:pPr>
      <w:r>
        <w:t>Two on site face to face sessions were held at Kingston Park to understand how the adjacent residents and existing users of the park utilise and value the existing open space</w:t>
      </w:r>
      <w:r w:rsidR="00242600">
        <w:t xml:space="preserve"> and discuss the project</w:t>
      </w:r>
      <w:r>
        <w:t xml:space="preserve">. </w:t>
      </w:r>
      <w:r w:rsidR="00E47B60">
        <w:t>Fourteen (14)</w:t>
      </w:r>
      <w:r>
        <w:t xml:space="preserve"> people attend</w:t>
      </w:r>
      <w:r w:rsidR="00E070EE">
        <w:t>ed</w:t>
      </w:r>
      <w:r>
        <w:t xml:space="preserve"> the session on Thursday the 18</w:t>
      </w:r>
      <w:r w:rsidRPr="009F761C">
        <w:rPr>
          <w:vertAlign w:val="superscript"/>
        </w:rPr>
        <w:t>th</w:t>
      </w:r>
      <w:r>
        <w:t xml:space="preserve"> August and </w:t>
      </w:r>
      <w:r w:rsidR="00E070EE">
        <w:t>twelve (</w:t>
      </w:r>
      <w:proofErr w:type="gramStart"/>
      <w:r w:rsidR="00223F9E">
        <w:t>1</w:t>
      </w:r>
      <w:r>
        <w:t xml:space="preserve">2 </w:t>
      </w:r>
      <w:r w:rsidR="00223F9E">
        <w:t>)</w:t>
      </w:r>
      <w:proofErr w:type="gramEnd"/>
      <w:r w:rsidR="00223F9E">
        <w:t xml:space="preserve"> </w:t>
      </w:r>
      <w:r>
        <w:t>people attend</w:t>
      </w:r>
      <w:r w:rsidR="00223F9E">
        <w:t>ed</w:t>
      </w:r>
      <w:r>
        <w:t xml:space="preserve"> on Saturday the 20</w:t>
      </w:r>
      <w:r w:rsidRPr="009F761C">
        <w:rPr>
          <w:vertAlign w:val="superscript"/>
        </w:rPr>
        <w:t>th</w:t>
      </w:r>
      <w:r>
        <w:t xml:space="preserve"> August.</w:t>
      </w:r>
      <w:r w:rsidR="00242600">
        <w:t xml:space="preserve"> </w:t>
      </w:r>
    </w:p>
    <w:p w14:paraId="26149842" w14:textId="3828AD59" w:rsidR="0027744B" w:rsidRDefault="0027744B" w:rsidP="0027744B">
      <w:pPr>
        <w:pStyle w:val="BodyText"/>
        <w:rPr>
          <w:b/>
          <w:bCs/>
        </w:rPr>
      </w:pPr>
      <w:r>
        <w:rPr>
          <w:b/>
          <w:bCs/>
        </w:rPr>
        <w:t>Printed Media</w:t>
      </w:r>
    </w:p>
    <w:p w14:paraId="0B8F0295" w14:textId="6334BE1B" w:rsidR="0027744B" w:rsidRDefault="009F761C" w:rsidP="0027744B">
      <w:pPr>
        <w:pStyle w:val="BodyText"/>
      </w:pPr>
      <w:r>
        <w:t xml:space="preserve">Media releases were published </w:t>
      </w:r>
      <w:r w:rsidR="00242600">
        <w:t xml:space="preserve">directing people to the Council website to leave feedback, </w:t>
      </w:r>
      <w:r>
        <w:t>and picked up by the Geelong Advertiser, the Bellarine Times,</w:t>
      </w:r>
      <w:r w:rsidR="00295586">
        <w:t xml:space="preserve"> and</w:t>
      </w:r>
      <w:r>
        <w:t xml:space="preserve"> the Ocean Grove Voice</w:t>
      </w:r>
      <w:r w:rsidR="00295586">
        <w:t>.</w:t>
      </w:r>
    </w:p>
    <w:p w14:paraId="796DFAA1" w14:textId="2AE2EE23" w:rsidR="00242600" w:rsidRDefault="00242600" w:rsidP="0027744B">
      <w:pPr>
        <w:pStyle w:val="BodyText"/>
      </w:pPr>
      <w:r w:rsidRPr="00295586">
        <w:rPr>
          <w:noProof/>
        </w:rPr>
        <w:drawing>
          <wp:inline distT="0" distB="0" distL="0" distR="0" wp14:anchorId="5ED690CD" wp14:editId="66CED8BF">
            <wp:extent cx="3185795" cy="52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5795" cy="529590"/>
                    </a:xfrm>
                    <a:prstGeom prst="rect">
                      <a:avLst/>
                    </a:prstGeom>
                  </pic:spPr>
                </pic:pic>
              </a:graphicData>
            </a:graphic>
          </wp:inline>
        </w:drawing>
      </w:r>
    </w:p>
    <w:p w14:paraId="30A212A4" w14:textId="6D4CE45D" w:rsidR="00242600" w:rsidRDefault="00242600" w:rsidP="0027744B">
      <w:pPr>
        <w:pStyle w:val="BodyText"/>
      </w:pPr>
      <w:r>
        <w:t xml:space="preserve">Details on the project, the engagement </w:t>
      </w:r>
      <w:proofErr w:type="gramStart"/>
      <w:r>
        <w:t>period</w:t>
      </w:r>
      <w:proofErr w:type="gramEnd"/>
      <w:r>
        <w:t xml:space="preserve"> and a link to </w:t>
      </w:r>
      <w:r w:rsidR="00222A77">
        <w:t>H</w:t>
      </w:r>
      <w:r w:rsidR="00970893">
        <w:t>YS</w:t>
      </w:r>
      <w:r w:rsidR="00222A77">
        <w:t xml:space="preserve"> </w:t>
      </w:r>
      <w:r w:rsidR="00970893">
        <w:t>p</w:t>
      </w:r>
      <w:r w:rsidR="00222A77">
        <w:t>age</w:t>
      </w:r>
      <w:r>
        <w:t xml:space="preserve"> were included in the CityNews public notices </w:t>
      </w:r>
      <w:r>
        <w:lastRenderedPageBreak/>
        <w:t>section in the following publications on the following dates:</w:t>
      </w:r>
    </w:p>
    <w:p w14:paraId="6F72F6FA" w14:textId="700F6EAA" w:rsidR="00242600" w:rsidRDefault="00242600" w:rsidP="00242600">
      <w:pPr>
        <w:pStyle w:val="ListBullet"/>
      </w:pPr>
      <w:r>
        <w:t>Bellarine Times 28/7 and 18/8</w:t>
      </w:r>
    </w:p>
    <w:p w14:paraId="2660B1CD" w14:textId="22E61951" w:rsidR="00242600" w:rsidRDefault="00242600" w:rsidP="00242600">
      <w:pPr>
        <w:pStyle w:val="ListBullet"/>
      </w:pPr>
      <w:r>
        <w:t>Geelong Independent 29/7 and 19/</w:t>
      </w:r>
      <w:r w:rsidR="00173A4B">
        <w:t>8</w:t>
      </w:r>
    </w:p>
    <w:p w14:paraId="7F63A72A" w14:textId="24B2F9CC" w:rsidR="00242600" w:rsidRDefault="00242600" w:rsidP="00242600">
      <w:pPr>
        <w:pStyle w:val="ListBullet"/>
      </w:pPr>
      <w:r>
        <w:t>Geelong Advertiser 30/7 and 20/8</w:t>
      </w:r>
    </w:p>
    <w:p w14:paraId="6A2A89F1" w14:textId="5F1D9824" w:rsidR="00295586" w:rsidRDefault="00242600" w:rsidP="0027744B">
      <w:pPr>
        <w:pStyle w:val="BodyText"/>
        <w:rPr>
          <w:b/>
          <w:bCs/>
        </w:rPr>
      </w:pPr>
      <w:r>
        <w:rPr>
          <w:b/>
          <w:bCs/>
        </w:rPr>
        <w:t>On site signage</w:t>
      </w:r>
    </w:p>
    <w:p w14:paraId="236D15E0" w14:textId="02148304" w:rsidR="00242600" w:rsidRDefault="00242600" w:rsidP="0027744B">
      <w:pPr>
        <w:pStyle w:val="BodyText"/>
      </w:pPr>
      <w:r w:rsidRPr="00242600">
        <w:t>On site signage was installed in multiple locations throughout Kingston Park</w:t>
      </w:r>
      <w:r>
        <w:t xml:space="preserve"> on Friday the 29 July 2022</w:t>
      </w:r>
      <w:r w:rsidRPr="00242600">
        <w:t xml:space="preserve"> for users to be aware of the consultation and directing users and residents to </w:t>
      </w:r>
      <w:r w:rsidR="00B82E47">
        <w:t xml:space="preserve">the </w:t>
      </w:r>
      <w:r w:rsidR="00222A77">
        <w:t>H</w:t>
      </w:r>
      <w:r w:rsidR="00970893">
        <w:t>YS</w:t>
      </w:r>
      <w:r w:rsidR="00222A77">
        <w:t xml:space="preserve"> </w:t>
      </w:r>
      <w:r w:rsidR="00970893">
        <w:t>p</w:t>
      </w:r>
      <w:r w:rsidR="00222A77">
        <w:t>age</w:t>
      </w:r>
      <w:r w:rsidRPr="00242600">
        <w:t xml:space="preserve"> to provide feedback.</w:t>
      </w:r>
    </w:p>
    <w:p w14:paraId="245645E9" w14:textId="775F1712" w:rsidR="00242600" w:rsidRDefault="00242600" w:rsidP="0027744B">
      <w:pPr>
        <w:pStyle w:val="BodyText"/>
        <w:rPr>
          <w:b/>
          <w:bCs/>
        </w:rPr>
      </w:pPr>
      <w:r w:rsidRPr="00242600">
        <w:rPr>
          <w:b/>
          <w:bCs/>
        </w:rPr>
        <w:t>Letters/emails</w:t>
      </w:r>
    </w:p>
    <w:p w14:paraId="1604F817" w14:textId="45884663" w:rsidR="00242600" w:rsidRDefault="00242600" w:rsidP="0027744B">
      <w:pPr>
        <w:pStyle w:val="BodyText"/>
      </w:pPr>
      <w:r>
        <w:t>Letters notifying residents and businesses adjacent to Kingston Park were distributed by Council Officers on Friday the 29 July. The letters included a brief overview of the project</w:t>
      </w:r>
      <w:r w:rsidR="005E11C1">
        <w:t>, details of the engagement period closing date and time, details of the on</w:t>
      </w:r>
      <w:r w:rsidR="0002210C">
        <w:t>-</w:t>
      </w:r>
      <w:r w:rsidR="005E11C1">
        <w:t xml:space="preserve">site face to face sessions and </w:t>
      </w:r>
      <w:r>
        <w:t xml:space="preserve">a link to </w:t>
      </w:r>
      <w:r w:rsidR="005E11C1">
        <w:t>the H</w:t>
      </w:r>
      <w:r w:rsidR="00970893">
        <w:t>YS</w:t>
      </w:r>
      <w:r w:rsidR="005E11C1">
        <w:t xml:space="preserve"> </w:t>
      </w:r>
      <w:r w:rsidR="00970893">
        <w:t>p</w:t>
      </w:r>
      <w:r w:rsidR="005E11C1">
        <w:t>age</w:t>
      </w:r>
      <w:r>
        <w:t xml:space="preserve"> </w:t>
      </w:r>
      <w:r w:rsidR="005E11C1">
        <w:t>for further information.</w:t>
      </w:r>
    </w:p>
    <w:p w14:paraId="7DDF7F52" w14:textId="11E98451" w:rsidR="005E11C1" w:rsidRPr="00242600" w:rsidRDefault="005E11C1" w:rsidP="0027744B">
      <w:pPr>
        <w:pStyle w:val="BodyText"/>
      </w:pPr>
      <w:r>
        <w:t>Emails to key stakeholders within the community and Kingston Park were sent out letting them know the engagement period dates and included a link to the H</w:t>
      </w:r>
      <w:r w:rsidR="00970893">
        <w:t>YS</w:t>
      </w:r>
      <w:r>
        <w:t xml:space="preserve"> </w:t>
      </w:r>
      <w:r w:rsidR="00970893">
        <w:t>p</w:t>
      </w:r>
      <w:r>
        <w:t>age.</w:t>
      </w:r>
    </w:p>
    <w:p w14:paraId="563BF9B6" w14:textId="635C38DB" w:rsidR="00EC7C50" w:rsidRPr="00814182" w:rsidRDefault="00181523" w:rsidP="0062608A">
      <w:pPr>
        <w:pStyle w:val="BodyText"/>
        <w:rPr>
          <w:i/>
          <w:color w:val="0065CA" w:themeColor="accent2" w:themeTint="BF"/>
        </w:rPr>
      </w:pPr>
      <w:r w:rsidRPr="00814182">
        <w:rPr>
          <w:i/>
          <w:color w:val="0065CA" w:themeColor="accent2" w:themeTint="BF"/>
        </w:rPr>
        <w:t xml:space="preserve"> </w:t>
      </w:r>
    </w:p>
    <w:p w14:paraId="01D05D52" w14:textId="77777777" w:rsidR="00C003FC" w:rsidRDefault="00C003FC">
      <w:pPr>
        <w:spacing w:line="260" w:lineRule="atLeast"/>
      </w:pPr>
      <w:r>
        <w:br w:type="page"/>
      </w:r>
    </w:p>
    <w:p w14:paraId="7F6DD5F9" w14:textId="0C0748AD" w:rsidR="00C003FC" w:rsidRPr="00C003FC" w:rsidRDefault="00736723" w:rsidP="00C003FC">
      <w:pPr>
        <w:pStyle w:val="Heading1"/>
        <w:framePr w:wrap="around"/>
      </w:pPr>
      <w:bookmarkStart w:id="8" w:name="_Toc115871947"/>
      <w:r>
        <w:lastRenderedPageBreak/>
        <w:t xml:space="preserve">Who we </w:t>
      </w:r>
      <w:proofErr w:type="gramStart"/>
      <w:r>
        <w:t>engaged</w:t>
      </w:r>
      <w:bookmarkEnd w:id="8"/>
      <w:proofErr w:type="gramEnd"/>
      <w:r>
        <w:t xml:space="preserve"> </w:t>
      </w:r>
    </w:p>
    <w:p w14:paraId="60FFE0D2" w14:textId="7D83FAF9" w:rsidR="0072751F" w:rsidRDefault="00C21ED4" w:rsidP="00DA1A72">
      <w:pPr>
        <w:pStyle w:val="Heading2"/>
      </w:pPr>
      <w:bookmarkStart w:id="9" w:name="_Toc115871948"/>
      <w:r>
        <w:t xml:space="preserve">Who </w:t>
      </w:r>
      <w:r w:rsidR="00DA1A72">
        <w:t>we planned</w:t>
      </w:r>
      <w:r>
        <w:t xml:space="preserve"> to engage</w:t>
      </w:r>
      <w:bookmarkEnd w:id="9"/>
      <w:r>
        <w:t xml:space="preserve"> </w:t>
      </w:r>
    </w:p>
    <w:p w14:paraId="2695D961" w14:textId="623ACCBE" w:rsidR="0054682F" w:rsidRDefault="0054682F" w:rsidP="0044045B">
      <w:pPr>
        <w:pStyle w:val="ListBullet"/>
        <w:numPr>
          <w:ilvl w:val="0"/>
          <w:numId w:val="0"/>
        </w:numPr>
      </w:pPr>
      <w:r>
        <w:t>The engagement process aimed to engage with local users of Kingston Park, the adjacent residents, members of the Ocean Grove bike</w:t>
      </w:r>
      <w:r w:rsidR="0025225E">
        <w:t xml:space="preserve"> riding </w:t>
      </w:r>
      <w:r>
        <w:t>community, members of the broader Ocean Grove community and members of the broader Geelong region who visit the reserve.</w:t>
      </w:r>
    </w:p>
    <w:p w14:paraId="308F59E7" w14:textId="248CCB93" w:rsidR="0054682F" w:rsidRDefault="0054682F" w:rsidP="0044045B">
      <w:pPr>
        <w:pStyle w:val="ListBullet"/>
        <w:numPr>
          <w:ilvl w:val="0"/>
          <w:numId w:val="0"/>
        </w:numPr>
      </w:pPr>
      <w:r>
        <w:t xml:space="preserve">The engagement process set out to understand how the existing users and residents adjacent to Kingston Park use and value the existing park and gain </w:t>
      </w:r>
      <w:r w:rsidR="00221878">
        <w:t>t</w:t>
      </w:r>
      <w:r>
        <w:t xml:space="preserve">heir feedback on the proposed location of a District Ride Centre in Kingston Park. The engagement also sought feedback from the broader Ocean Grove community to understand if the local riders of all ages and abilities supported or objected to the location in Kingston Park and get their feedback on the Draft Concept Plan. </w:t>
      </w:r>
    </w:p>
    <w:p w14:paraId="0F7F7C12" w14:textId="63FE956A" w:rsidR="0072751F" w:rsidRDefault="0072751F" w:rsidP="00DA1A72">
      <w:pPr>
        <w:pStyle w:val="Heading2"/>
      </w:pPr>
      <w:bookmarkStart w:id="10" w:name="_Toc115871949"/>
      <w:r>
        <w:t>Participation</w:t>
      </w:r>
      <w:bookmarkEnd w:id="10"/>
      <w:r>
        <w:t xml:space="preserve"> </w:t>
      </w:r>
    </w:p>
    <w:p w14:paraId="0D8D11A9" w14:textId="77777777" w:rsidR="00944833" w:rsidRPr="00FB1A34" w:rsidRDefault="00944833" w:rsidP="0044045B">
      <w:pPr>
        <w:pStyle w:val="ListBullet"/>
        <w:numPr>
          <w:ilvl w:val="0"/>
          <w:numId w:val="0"/>
        </w:numPr>
        <w:rPr>
          <w:i/>
          <w:iCs/>
          <w:color w:val="0065CA" w:themeColor="accent2" w:themeTint="BF"/>
        </w:rPr>
      </w:pPr>
    </w:p>
    <w:p w14:paraId="62B6C09D" w14:textId="56777CCC" w:rsidR="00EA4B86" w:rsidRDefault="00944833" w:rsidP="0044045B">
      <w:pPr>
        <w:pStyle w:val="ListBullet"/>
        <w:numPr>
          <w:ilvl w:val="0"/>
          <w:numId w:val="0"/>
        </w:numPr>
      </w:pPr>
      <w:r>
        <w:rPr>
          <w:noProof/>
        </w:rPr>
        <mc:AlternateContent>
          <mc:Choice Requires="wpg">
            <w:drawing>
              <wp:inline distT="0" distB="0" distL="0" distR="0" wp14:anchorId="06DE6449" wp14:editId="540DC126">
                <wp:extent cx="819150" cy="1504950"/>
                <wp:effectExtent l="0" t="19050" r="0" b="0"/>
                <wp:docPr id="251" name="Group 251"/>
                <wp:cNvGraphicFramePr/>
                <a:graphic xmlns:a="http://schemas.openxmlformats.org/drawingml/2006/main">
                  <a:graphicData uri="http://schemas.microsoft.com/office/word/2010/wordprocessingGroup">
                    <wpg:wgp>
                      <wpg:cNvGrpSpPr/>
                      <wpg:grpSpPr>
                        <a:xfrm>
                          <a:off x="0" y="0"/>
                          <a:ext cx="819150" cy="1504950"/>
                          <a:chOff x="0" y="0"/>
                          <a:chExt cx="819150" cy="1504950"/>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104A" w14:textId="77777777" w:rsidR="00944833" w:rsidRDefault="00944833" w:rsidP="00944833">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100" y="647700"/>
                            <a:ext cx="569595" cy="857250"/>
                          </a:xfrm>
                          <a:prstGeom prst="rect">
                            <a:avLst/>
                          </a:prstGeom>
                          <a:noFill/>
                          <a:ln w="9525">
                            <a:noFill/>
                            <a:miter lim="800000"/>
                            <a:headEnd/>
                            <a:tailEnd/>
                          </a:ln>
                        </wps:spPr>
                        <wps:txbx>
                          <w:txbxContent>
                            <w:p w14:paraId="56724E0A" w14:textId="278B55EE" w:rsidR="00944833" w:rsidRPr="0041068C" w:rsidRDefault="00944833" w:rsidP="00944833">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203</w:t>
                              </w:r>
                            </w:p>
                            <w:p w14:paraId="7A28B0BE" w14:textId="2082DF7C" w:rsidR="00944833" w:rsidRPr="006C6D3E" w:rsidRDefault="00944833" w:rsidP="00944833">
                              <w:pPr>
                                <w:spacing w:line="240" w:lineRule="auto"/>
                                <w:rPr>
                                  <w:color w:val="003263" w:themeColor="text2"/>
                                </w:rPr>
                              </w:pPr>
                              <w:r>
                                <w:rPr>
                                  <w:color w:val="003263" w:themeColor="text2"/>
                                  <w:w w:val="105"/>
                                </w:rPr>
                                <w:t xml:space="preserve">Surveys </w:t>
                              </w:r>
                              <w:proofErr w:type="gramStart"/>
                              <w:r>
                                <w:rPr>
                                  <w:color w:val="003263" w:themeColor="text2"/>
                                  <w:w w:val="105"/>
                                </w:rPr>
                                <w:t>received</w:t>
                              </w:r>
                              <w:proofErr w:type="gramEnd"/>
                            </w:p>
                          </w:txbxContent>
                        </wps:txbx>
                        <wps:bodyPr rot="0" vert="horz" wrap="square" lIns="0" tIns="0" rIns="0" bIns="0" anchor="t" anchorCtr="0">
                          <a:noAutofit/>
                        </wps:bodyPr>
                      </wps:wsp>
                    </wpg:wgp>
                  </a:graphicData>
                </a:graphic>
              </wp:inline>
            </w:drawing>
          </mc:Choice>
          <mc:Fallback>
            <w:pict>
              <v:group w14:anchorId="06DE6449" id="Group 251" o:spid="_x0000_s1026" style="width:64.5pt;height:118.5pt;mso-position-horizontal-relative:char;mso-position-vertical-relative:line"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">
                <v:group id="Group 239"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23" o:title=""/>
                    </v:shape>
                  </v:group>
                  <v:group id="Group 234"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24"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FCA104A" w14:textId="77777777" w:rsidR="00944833" w:rsidRDefault="00944833" w:rsidP="00944833">
                            <w:pPr>
                              <w:spacing w:before="2"/>
                              <w:rPr>
                                <w:rFonts w:ascii="Brandon Grotesque Bold"/>
                                <w:b/>
                                <w:sz w:val="66"/>
                              </w:rPr>
                            </w:pPr>
                          </w:p>
                        </w:txbxContent>
                      </v:textbox>
                    </v:shape>
                  </v:group>
                  <v:shape id="Freeform: Shape 238"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Text Box 2" o:spid="_x0000_s1036" type="#_x0000_t202" style="position:absolute;left:381;top:6477;width:569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56724E0A" w14:textId="278B55EE" w:rsidR="00944833" w:rsidRPr="0041068C" w:rsidRDefault="00944833" w:rsidP="00944833">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203</w:t>
                        </w:r>
                      </w:p>
                      <w:p w14:paraId="7A28B0BE" w14:textId="2082DF7C" w:rsidR="00944833" w:rsidRPr="006C6D3E" w:rsidRDefault="00944833" w:rsidP="00944833">
                        <w:pPr>
                          <w:spacing w:line="240" w:lineRule="auto"/>
                          <w:rPr>
                            <w:color w:val="003263" w:themeColor="text2"/>
                          </w:rPr>
                        </w:pPr>
                        <w:r>
                          <w:rPr>
                            <w:color w:val="003263" w:themeColor="text2"/>
                            <w:w w:val="105"/>
                          </w:rPr>
                          <w:t xml:space="preserve">Surveys </w:t>
                        </w:r>
                        <w:proofErr w:type="gramStart"/>
                        <w:r>
                          <w:rPr>
                            <w:color w:val="003263" w:themeColor="text2"/>
                            <w:w w:val="105"/>
                          </w:rPr>
                          <w:t>received</w:t>
                        </w:r>
                        <w:proofErr w:type="gramEnd"/>
                      </w:p>
                    </w:txbxContent>
                  </v:textbox>
                </v:shape>
                <w10:anchorlock/>
              </v:group>
            </w:pict>
          </mc:Fallback>
        </mc:AlternateContent>
      </w:r>
      <w:r>
        <w:rPr>
          <w:color w:val="003263" w:themeColor="text2"/>
          <w:w w:val="105"/>
        </w:rPr>
        <w:t xml:space="preserve">   </w:t>
      </w:r>
      <w:r>
        <w:rPr>
          <w:noProof/>
        </w:rPr>
        <mc:AlternateContent>
          <mc:Choice Requires="wpg">
            <w:drawing>
              <wp:inline distT="0" distB="0" distL="0" distR="0" wp14:anchorId="35C707BD" wp14:editId="00F8159E">
                <wp:extent cx="1685925" cy="1504950"/>
                <wp:effectExtent l="0" t="0" r="9525" b="0"/>
                <wp:docPr id="248" name="Group 248"/>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753A769D" w14:textId="1C9ECCD9" w:rsidR="00944833" w:rsidRPr="006C6D3E" w:rsidRDefault="00944833" w:rsidP="00944833">
                              <w:pPr>
                                <w:rPr>
                                  <w:color w:val="003263" w:themeColor="text2"/>
                                </w:rPr>
                              </w:pPr>
                              <w:r>
                                <w:rPr>
                                  <w:color w:val="003263" w:themeColor="text2"/>
                                </w:rPr>
                                <w:t xml:space="preserve">Quick poll responses </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1F27E0FB" w14:textId="531DB9F7" w:rsidR="00944833" w:rsidRPr="000816C6" w:rsidRDefault="00944833" w:rsidP="00944833">
                              <w:pPr>
                                <w:rPr>
                                  <w:color w:val="003263" w:themeColor="text2"/>
                                  <w:sz w:val="56"/>
                                  <w:szCs w:val="56"/>
                                </w:rPr>
                              </w:pPr>
                              <w:r>
                                <w:rPr>
                                  <w:rFonts w:asciiTheme="majorHAnsi" w:hAnsiTheme="majorHAnsi" w:cstheme="majorHAnsi"/>
                                  <w:b/>
                                  <w:bCs/>
                                  <w:color w:val="003263" w:themeColor="text2"/>
                                  <w:sz w:val="56"/>
                                  <w:szCs w:val="56"/>
                                </w:rPr>
                                <w:t>351</w:t>
                              </w:r>
                            </w:p>
                          </w:txbxContent>
                        </wps:txbx>
                        <wps:bodyPr rot="0" vert="horz" wrap="square" lIns="0" tIns="0" rIns="0" bIns="0" anchor="t" anchorCtr="0">
                          <a:noAutofit/>
                        </wps:bodyPr>
                      </wps:wsp>
                    </wpg:wgp>
                  </a:graphicData>
                </a:graphic>
              </wp:inline>
            </w:drawing>
          </mc:Choice>
          <mc:Fallback>
            <w:pict>
              <v:group w14:anchorId="35C707BD" id="Group 248" o:spid="_x0000_s1037" style="width:132.75pt;height:118.5pt;mso-position-horizontal-relative:char;mso-position-vertical-relative:line"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">
                <v:group id="Group 194" o:spid="_x0000_s1038"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39"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0"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26" o:title=""/>
                  </v:shape>
                  <v:shape id="AutoShape 29" o:spid="_x0000_s1041"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42"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53A769D" w14:textId="1C9ECCD9" w:rsidR="00944833" w:rsidRPr="006C6D3E" w:rsidRDefault="00944833" w:rsidP="00944833">
                        <w:pPr>
                          <w:rPr>
                            <w:color w:val="003263" w:themeColor="text2"/>
                          </w:rPr>
                        </w:pPr>
                        <w:r>
                          <w:rPr>
                            <w:color w:val="003263" w:themeColor="text2"/>
                          </w:rPr>
                          <w:t xml:space="preserve">Quick poll responses </w:t>
                        </w:r>
                      </w:p>
                    </w:txbxContent>
                  </v:textbox>
                </v:shape>
                <v:shape id="Text Box 2" o:spid="_x0000_s1043"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F27E0FB" w14:textId="531DB9F7" w:rsidR="00944833" w:rsidRPr="000816C6" w:rsidRDefault="00944833" w:rsidP="00944833">
                        <w:pPr>
                          <w:rPr>
                            <w:color w:val="003263" w:themeColor="text2"/>
                            <w:sz w:val="56"/>
                            <w:szCs w:val="56"/>
                          </w:rPr>
                        </w:pPr>
                        <w:r>
                          <w:rPr>
                            <w:rFonts w:asciiTheme="majorHAnsi" w:hAnsiTheme="majorHAnsi" w:cstheme="majorHAnsi"/>
                            <w:b/>
                            <w:bCs/>
                            <w:color w:val="003263" w:themeColor="text2"/>
                            <w:sz w:val="56"/>
                            <w:szCs w:val="56"/>
                          </w:rPr>
                          <w:t>351</w:t>
                        </w:r>
                      </w:p>
                    </w:txbxContent>
                  </v:textbox>
                </v:shape>
                <w10:anchorlock/>
              </v:group>
            </w:pict>
          </mc:Fallback>
        </mc:AlternateContent>
      </w:r>
      <w:r>
        <w:rPr>
          <w:noProof/>
        </w:rPr>
        <mc:AlternateContent>
          <mc:Choice Requires="wpg">
            <w:drawing>
              <wp:inline distT="0" distB="0" distL="0" distR="0" wp14:anchorId="315A54C6" wp14:editId="1D43EA70">
                <wp:extent cx="1476149" cy="847725"/>
                <wp:effectExtent l="0" t="0" r="10160" b="9525"/>
                <wp:docPr id="226" name="Group 226"/>
                <wp:cNvGraphicFramePr/>
                <a:graphic xmlns:a="http://schemas.openxmlformats.org/drawingml/2006/main">
                  <a:graphicData uri="http://schemas.microsoft.com/office/word/2010/wordprocessingGroup">
                    <wpg:wgp>
                      <wpg:cNvGrpSpPr/>
                      <wpg:grpSpPr>
                        <a:xfrm>
                          <a:off x="0" y="0"/>
                          <a:ext cx="1476149" cy="847725"/>
                          <a:chOff x="0" y="0"/>
                          <a:chExt cx="1476149" cy="847725"/>
                        </a:xfrm>
                      </wpg:grpSpPr>
                      <pic:pic xmlns:pic="http://schemas.openxmlformats.org/drawingml/2006/picture">
                        <pic:nvPicPr>
                          <pic:cNvPr id="227" name="Picture 22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28" name="Text Box 2"/>
                        <wps:cNvSpPr txBox="1">
                          <a:spLocks noChangeArrowheads="1"/>
                        </wps:cNvSpPr>
                        <wps:spPr bwMode="auto">
                          <a:xfrm>
                            <a:off x="752475" y="390525"/>
                            <a:ext cx="723674" cy="457200"/>
                          </a:xfrm>
                          <a:prstGeom prst="rect">
                            <a:avLst/>
                          </a:prstGeom>
                          <a:noFill/>
                          <a:ln w="9525">
                            <a:noFill/>
                            <a:miter lim="800000"/>
                            <a:headEnd/>
                            <a:tailEnd/>
                          </a:ln>
                        </wps:spPr>
                        <wps:txbx>
                          <w:txbxContent>
                            <w:p w14:paraId="27734D69" w14:textId="21612BC7" w:rsidR="00944833" w:rsidRPr="006C6D3E" w:rsidRDefault="00944833" w:rsidP="00944833">
                              <w:pPr>
                                <w:spacing w:line="240" w:lineRule="auto"/>
                                <w:rPr>
                                  <w:color w:val="003263" w:themeColor="text2"/>
                                </w:rPr>
                              </w:pPr>
                              <w:r>
                                <w:rPr>
                                  <w:color w:val="003263" w:themeColor="text2"/>
                                </w:rPr>
                                <w:t xml:space="preserve">Formal submissions </w:t>
                              </w:r>
                            </w:p>
                          </w:txbxContent>
                        </wps:txbx>
                        <wps:bodyPr rot="0" vert="horz" wrap="square" lIns="0" tIns="0" rIns="0" bIns="0" anchor="t" anchorCtr="0">
                          <a:noAutofit/>
                        </wps:bodyPr>
                      </wps:wsp>
                      <wps:wsp>
                        <wps:cNvPr id="229"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3B673582" w14:textId="634FEA61" w:rsidR="00944833" w:rsidRPr="000816C6" w:rsidRDefault="00944833" w:rsidP="00944833">
                              <w:pPr>
                                <w:rPr>
                                  <w:color w:val="003263" w:themeColor="text2"/>
                                  <w:sz w:val="56"/>
                                  <w:szCs w:val="56"/>
                                </w:rPr>
                              </w:pPr>
                              <w:r>
                                <w:rPr>
                                  <w:rFonts w:asciiTheme="majorHAnsi" w:hAnsiTheme="majorHAnsi" w:cstheme="majorHAnsi"/>
                                  <w:b/>
                                  <w:bCs/>
                                  <w:color w:val="003263" w:themeColor="text2"/>
                                  <w:sz w:val="56"/>
                                  <w:szCs w:val="56"/>
                                </w:rPr>
                                <w:t>27</w:t>
                              </w:r>
                            </w:p>
                          </w:txbxContent>
                        </wps:txbx>
                        <wps:bodyPr rot="0" vert="horz" wrap="square" lIns="0" tIns="0" rIns="0" bIns="0" anchor="t" anchorCtr="0">
                          <a:noAutofit/>
                        </wps:bodyPr>
                      </wps:wsp>
                    </wpg:wgp>
                  </a:graphicData>
                </a:graphic>
              </wp:inline>
            </w:drawing>
          </mc:Choice>
          <mc:Fallback>
            <w:pict>
              <v:group w14:anchorId="315A54C6" id="Group 226" o:spid="_x0000_s1044" style="width:116.25pt;height:66.75pt;mso-position-horizontal-relative:char;mso-position-vertical-relative:line" coordsize="1476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">
                <v:shape id="Picture 227" o:spid="_x0000_s1045"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">
                  <v:imagedata r:id="rId28" o:title=""/>
                </v:shape>
                <v:shape id="Text Box 2" o:spid="_x0000_s1046" type="#_x0000_t202" style="position:absolute;left:7524;top:3905;width:72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7734D69" w14:textId="21612BC7" w:rsidR="00944833" w:rsidRPr="006C6D3E" w:rsidRDefault="00944833" w:rsidP="00944833">
                        <w:pPr>
                          <w:spacing w:line="240" w:lineRule="auto"/>
                          <w:rPr>
                            <w:color w:val="003263" w:themeColor="text2"/>
                          </w:rPr>
                        </w:pPr>
                        <w:r>
                          <w:rPr>
                            <w:color w:val="003263" w:themeColor="text2"/>
                          </w:rPr>
                          <w:t xml:space="preserve">Formal submissions </w:t>
                        </w:r>
                      </w:p>
                    </w:txbxContent>
                  </v:textbox>
                </v:shape>
                <v:shape id="Text Box 2" o:spid="_x0000_s1047"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B673582" w14:textId="634FEA61" w:rsidR="00944833" w:rsidRPr="000816C6" w:rsidRDefault="00944833" w:rsidP="00944833">
                        <w:pPr>
                          <w:rPr>
                            <w:color w:val="003263" w:themeColor="text2"/>
                            <w:sz w:val="56"/>
                            <w:szCs w:val="56"/>
                          </w:rPr>
                        </w:pPr>
                        <w:r>
                          <w:rPr>
                            <w:rFonts w:asciiTheme="majorHAnsi" w:hAnsiTheme="majorHAnsi" w:cstheme="majorHAnsi"/>
                            <w:b/>
                            <w:bCs/>
                            <w:color w:val="003263" w:themeColor="text2"/>
                            <w:sz w:val="56"/>
                            <w:szCs w:val="56"/>
                          </w:rPr>
                          <w:t>27</w:t>
                        </w:r>
                      </w:p>
                    </w:txbxContent>
                  </v:textbox>
                </v:shape>
                <w10:anchorlock/>
              </v:group>
            </w:pict>
          </mc:Fallback>
        </mc:AlternateContent>
      </w:r>
      <w:r w:rsidR="002E60ED">
        <w:rPr>
          <w:noProof/>
        </w:rPr>
        <mc:AlternateContent>
          <mc:Choice Requires="wpg">
            <w:drawing>
              <wp:inline distT="0" distB="0" distL="0" distR="0" wp14:anchorId="40FB8570" wp14:editId="024E9BFC">
                <wp:extent cx="1235529" cy="1628775"/>
                <wp:effectExtent l="0" t="0" r="3175" b="9525"/>
                <wp:docPr id="3" name="Group 3"/>
                <wp:cNvGraphicFramePr/>
                <a:graphic xmlns:a="http://schemas.openxmlformats.org/drawingml/2006/main">
                  <a:graphicData uri="http://schemas.microsoft.com/office/word/2010/wordprocessingGroup">
                    <wpg:wgp>
                      <wpg:cNvGrpSpPr/>
                      <wpg:grpSpPr>
                        <a:xfrm>
                          <a:off x="0" y="0"/>
                          <a:ext cx="1235529" cy="1628775"/>
                          <a:chOff x="0" y="0"/>
                          <a:chExt cx="1235529" cy="1628775"/>
                        </a:xfrm>
                      </wpg:grpSpPr>
                      <pic:pic xmlns:pic="http://schemas.openxmlformats.org/drawingml/2006/picture">
                        <pic:nvPicPr>
                          <pic:cNvPr id="4" name="image2.png"/>
                          <pic:cNvPicPr>
                            <a:picLocks noChangeAspect="1"/>
                          </pic:cNvPicPr>
                        </pic:nvPicPr>
                        <pic:blipFill>
                          <a:blip r:embed="rId29" cstate="print"/>
                          <a:stretch>
                            <a:fillRect/>
                          </a:stretch>
                        </pic:blipFill>
                        <pic:spPr>
                          <a:xfrm>
                            <a:off x="0" y="0"/>
                            <a:ext cx="828675" cy="828675"/>
                          </a:xfrm>
                          <a:prstGeom prst="rect">
                            <a:avLst/>
                          </a:prstGeom>
                        </pic:spPr>
                      </pic:pic>
                      <wps:wsp>
                        <wps:cNvPr id="5" name="Text Box 2"/>
                        <wps:cNvSpPr txBox="1">
                          <a:spLocks noChangeArrowheads="1"/>
                        </wps:cNvSpPr>
                        <wps:spPr bwMode="auto">
                          <a:xfrm>
                            <a:off x="28572" y="876300"/>
                            <a:ext cx="1206957" cy="752475"/>
                          </a:xfrm>
                          <a:prstGeom prst="rect">
                            <a:avLst/>
                          </a:prstGeom>
                          <a:noFill/>
                          <a:ln w="9525">
                            <a:noFill/>
                            <a:miter lim="800000"/>
                            <a:headEnd/>
                            <a:tailEnd/>
                          </a:ln>
                        </wps:spPr>
                        <wps:txbx>
                          <w:txbxContent>
                            <w:p w14:paraId="7E37D18D" w14:textId="74A97DFC" w:rsidR="002E60ED" w:rsidRPr="0041068C" w:rsidRDefault="002E60ED" w:rsidP="002E60ED">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26</w:t>
                              </w:r>
                            </w:p>
                            <w:p w14:paraId="3E6F1445" w14:textId="6BCC0F33" w:rsidR="002E60ED" w:rsidRPr="006C6D3E" w:rsidRDefault="002E60ED" w:rsidP="002E60ED">
                              <w:pPr>
                                <w:spacing w:line="240" w:lineRule="auto"/>
                                <w:rPr>
                                  <w:color w:val="003263" w:themeColor="text2"/>
                                </w:rPr>
                              </w:pPr>
                              <w:r>
                                <w:rPr>
                                  <w:color w:val="003263" w:themeColor="text2"/>
                                  <w:w w:val="105"/>
                                </w:rPr>
                                <w:t xml:space="preserve">People attended the 2 on site </w:t>
                              </w:r>
                              <w:proofErr w:type="gramStart"/>
                              <w:r>
                                <w:rPr>
                                  <w:color w:val="003263" w:themeColor="text2"/>
                                  <w:w w:val="105"/>
                                </w:rPr>
                                <w:t>sessions</w:t>
                              </w:r>
                              <w:proofErr w:type="gramEnd"/>
                            </w:p>
                          </w:txbxContent>
                        </wps:txbx>
                        <wps:bodyPr rot="0" vert="horz" wrap="square" lIns="0" tIns="0" rIns="0" bIns="0" anchor="t" anchorCtr="0">
                          <a:noAutofit/>
                        </wps:bodyPr>
                      </wps:wsp>
                    </wpg:wgp>
                  </a:graphicData>
                </a:graphic>
              </wp:inline>
            </w:drawing>
          </mc:Choice>
          <mc:Fallback>
            <w:pict>
              <v:group w14:anchorId="40FB8570" id="Group 3" o:spid="_x0000_s1048" style="width:97.3pt;height:128.25pt;mso-position-horizontal-relative:char;mso-position-vertical-relative:line" coordsize="12355,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">
                <v:shape id="image2.png" o:spid="_x0000_s1049"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">
                  <v:imagedata r:id="rId30" o:title=""/>
                </v:shape>
                <v:shape id="Text Box 2" o:spid="_x0000_s1050" type="#_x0000_t202" style="position:absolute;left:285;top:8763;width:12070;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E37D18D" w14:textId="74A97DFC" w:rsidR="002E60ED" w:rsidRPr="0041068C" w:rsidRDefault="002E60ED" w:rsidP="002E60ED">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26</w:t>
                        </w:r>
                      </w:p>
                      <w:p w14:paraId="3E6F1445" w14:textId="6BCC0F33" w:rsidR="002E60ED" w:rsidRPr="006C6D3E" w:rsidRDefault="002E60ED" w:rsidP="002E60ED">
                        <w:pPr>
                          <w:spacing w:line="240" w:lineRule="auto"/>
                          <w:rPr>
                            <w:color w:val="003263" w:themeColor="text2"/>
                          </w:rPr>
                        </w:pPr>
                        <w:r>
                          <w:rPr>
                            <w:color w:val="003263" w:themeColor="text2"/>
                            <w:w w:val="105"/>
                          </w:rPr>
                          <w:t xml:space="preserve">People attended the 2 on site </w:t>
                        </w:r>
                        <w:proofErr w:type="gramStart"/>
                        <w:r>
                          <w:rPr>
                            <w:color w:val="003263" w:themeColor="text2"/>
                            <w:w w:val="105"/>
                          </w:rPr>
                          <w:t>sessions</w:t>
                        </w:r>
                        <w:proofErr w:type="gramEnd"/>
                      </w:p>
                    </w:txbxContent>
                  </v:textbox>
                </v:shape>
                <w10:anchorlock/>
              </v:group>
            </w:pict>
          </mc:Fallback>
        </mc:AlternateContent>
      </w:r>
    </w:p>
    <w:p w14:paraId="63027557" w14:textId="141AD232" w:rsidR="00EA4B86" w:rsidRDefault="00EA4B86" w:rsidP="00DA1A72">
      <w:pPr>
        <w:pStyle w:val="Heading2"/>
      </w:pPr>
      <w:bookmarkStart w:id="11" w:name="_Toc115871950"/>
      <w:r>
        <w:t>Demographic</w:t>
      </w:r>
      <w:r w:rsidR="009F31C0">
        <w:t>s</w:t>
      </w:r>
      <w:bookmarkEnd w:id="11"/>
    </w:p>
    <w:p w14:paraId="227BF463" w14:textId="763B5258" w:rsidR="00EF2EFD" w:rsidRDefault="00703E99" w:rsidP="0044045B">
      <w:pPr>
        <w:pStyle w:val="ListBullet"/>
        <w:numPr>
          <w:ilvl w:val="0"/>
          <w:numId w:val="0"/>
        </w:numPr>
      </w:pPr>
      <w:r>
        <w:t xml:space="preserve">Of the 203 survey responses we received we had </w:t>
      </w:r>
      <w:r w:rsidR="003A1C78">
        <w:t>respondents</w:t>
      </w:r>
      <w:r>
        <w:t xml:space="preserve"> aged from under 9 to 84</w:t>
      </w:r>
      <w:r w:rsidR="000216EA">
        <w:t xml:space="preserve"> years old</w:t>
      </w:r>
      <w:r>
        <w:t xml:space="preserve">. Our highest participation age groups were between 40 and 44 years of age </w:t>
      </w:r>
      <w:r w:rsidR="000216EA">
        <w:t xml:space="preserve">with </w:t>
      </w:r>
      <w:r>
        <w:t>21%</w:t>
      </w:r>
      <w:r w:rsidR="000216EA">
        <w:t xml:space="preserve"> respondents in this age group and under 20’s with approximately 25% of respondents</w:t>
      </w:r>
      <w:r w:rsidR="003A1C78">
        <w:t>.</w:t>
      </w:r>
      <w:r w:rsidR="000216EA">
        <w:t xml:space="preserve"> </w:t>
      </w:r>
    </w:p>
    <w:p w14:paraId="084F2C24" w14:textId="390314CF" w:rsidR="00703E99" w:rsidRDefault="00B8302A" w:rsidP="0044045B">
      <w:pPr>
        <w:pStyle w:val="ListBullet"/>
        <w:numPr>
          <w:ilvl w:val="0"/>
          <w:numId w:val="0"/>
        </w:numPr>
      </w:pPr>
      <w:r w:rsidRPr="00B8302A">
        <w:rPr>
          <w:noProof/>
        </w:rPr>
        <w:drawing>
          <wp:inline distT="0" distB="0" distL="0" distR="0" wp14:anchorId="464217CD" wp14:editId="68B41B10">
            <wp:extent cx="2975212" cy="439254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6372" cy="4409019"/>
                    </a:xfrm>
                    <a:prstGeom prst="rect">
                      <a:avLst/>
                    </a:prstGeom>
                  </pic:spPr>
                </pic:pic>
              </a:graphicData>
            </a:graphic>
          </wp:inline>
        </w:drawing>
      </w:r>
    </w:p>
    <w:p w14:paraId="3218F1A1" w14:textId="0B362D8C" w:rsidR="00703E99" w:rsidRDefault="00703E99" w:rsidP="00703E99">
      <w:pPr>
        <w:pStyle w:val="Caption"/>
      </w:pPr>
      <w:r>
        <w:t xml:space="preserve">Figure </w:t>
      </w:r>
      <w:fldSimple w:instr=" SEQ Figure \* ARABIC ">
        <w:r>
          <w:rPr>
            <w:noProof/>
          </w:rPr>
          <w:t>1</w:t>
        </w:r>
      </w:fldSimple>
      <w:r>
        <w:t xml:space="preserve"> - </w:t>
      </w:r>
      <w:r w:rsidR="0062608A">
        <w:t>Respondent’s</w:t>
      </w:r>
      <w:r>
        <w:t xml:space="preserve"> age</w:t>
      </w:r>
    </w:p>
    <w:p w14:paraId="424FEA1F" w14:textId="5F785D10" w:rsidR="00703E99" w:rsidRDefault="00703E99" w:rsidP="00703E99">
      <w:pPr>
        <w:pStyle w:val="BodyTextAfterListTable"/>
      </w:pPr>
      <w:proofErr w:type="gramStart"/>
      <w:r>
        <w:t>A majority of</w:t>
      </w:r>
      <w:proofErr w:type="gramEnd"/>
      <w:r>
        <w:t xml:space="preserve"> the survey respondents (39%) were local Ocean Grove/Barwon Heads riders or parents of local Ocean Grove/Barwon Heads riders (23%).</w:t>
      </w:r>
      <w:r w:rsidR="002174CB">
        <w:t xml:space="preserve"> Residents adjacent to Kingston Park made up 5% of survey respondents.</w:t>
      </w:r>
    </w:p>
    <w:p w14:paraId="39CCEF90" w14:textId="350E321C" w:rsidR="007E795C" w:rsidRDefault="00B8302A" w:rsidP="007E795C">
      <w:pPr>
        <w:pStyle w:val="BodyText"/>
      </w:pPr>
      <w:r w:rsidRPr="00B8302A">
        <w:rPr>
          <w:noProof/>
        </w:rPr>
        <w:drawing>
          <wp:inline distT="0" distB="0" distL="0" distR="0" wp14:anchorId="68935A97" wp14:editId="478F13FC">
            <wp:extent cx="3077570" cy="1761153"/>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0517" cy="1762839"/>
                    </a:xfrm>
                    <a:prstGeom prst="rect">
                      <a:avLst/>
                    </a:prstGeom>
                  </pic:spPr>
                </pic:pic>
              </a:graphicData>
            </a:graphic>
          </wp:inline>
        </w:drawing>
      </w:r>
    </w:p>
    <w:p w14:paraId="1AA1FC72" w14:textId="607F2401" w:rsidR="000216EA" w:rsidRDefault="000216EA" w:rsidP="000216EA">
      <w:pPr>
        <w:pStyle w:val="Caption"/>
      </w:pPr>
      <w:r>
        <w:t xml:space="preserve">Figure </w:t>
      </w:r>
      <w:fldSimple w:instr=" SEQ Figure \* ARABIC ">
        <w:r>
          <w:rPr>
            <w:noProof/>
          </w:rPr>
          <w:t>2</w:t>
        </w:r>
      </w:fldSimple>
      <w:r>
        <w:t xml:space="preserve"> – Who </w:t>
      </w:r>
      <w:proofErr w:type="gramStart"/>
      <w:r>
        <w:t>responded</w:t>
      </w:r>
      <w:proofErr w:type="gramEnd"/>
    </w:p>
    <w:p w14:paraId="0895297C" w14:textId="77777777" w:rsidR="00B8302A" w:rsidRPr="00B8302A" w:rsidRDefault="00B8302A" w:rsidP="00B8302A">
      <w:pPr>
        <w:pStyle w:val="BodyTextAfterListTable"/>
      </w:pPr>
    </w:p>
    <w:p w14:paraId="5BE5FF07" w14:textId="72C53F73" w:rsidR="009F31C0" w:rsidRDefault="00C21ED4" w:rsidP="00167FAD">
      <w:pPr>
        <w:pStyle w:val="Heading2"/>
      </w:pPr>
      <w:bookmarkStart w:id="12" w:name="_Toc115871951"/>
      <w:r w:rsidRPr="00167FAD">
        <w:lastRenderedPageBreak/>
        <w:t>Wh</w:t>
      </w:r>
      <w:r w:rsidR="001C63B5">
        <w:t>ere were the respondents from</w:t>
      </w:r>
      <w:bookmarkEnd w:id="12"/>
    </w:p>
    <w:p w14:paraId="1420080E" w14:textId="6276A0E8" w:rsidR="001C63B5" w:rsidRDefault="003310E2" w:rsidP="001C63B5">
      <w:pPr>
        <w:pStyle w:val="BodyText"/>
      </w:pPr>
      <w:r>
        <w:t>203 respondents provided an answer to this question. Locations include:</w:t>
      </w:r>
    </w:p>
    <w:p w14:paraId="7C07CE3A" w14:textId="4200C752" w:rsidR="003310E2" w:rsidRDefault="003310E2" w:rsidP="003310E2">
      <w:pPr>
        <w:pStyle w:val="ListBullet"/>
      </w:pPr>
      <w:r>
        <w:t>7</w:t>
      </w:r>
      <w:r w:rsidR="00146CBE">
        <w:t>8</w:t>
      </w:r>
      <w:r>
        <w:t xml:space="preserve">% (158) of respondents were from Ocean Grove </w:t>
      </w:r>
    </w:p>
    <w:p w14:paraId="128742ED" w14:textId="4D498A81" w:rsidR="003310E2" w:rsidRDefault="00146CBE" w:rsidP="003310E2">
      <w:pPr>
        <w:pStyle w:val="ListBullet"/>
      </w:pPr>
      <w:r>
        <w:t xml:space="preserve">6% of the respondents were from </w:t>
      </w:r>
      <w:r w:rsidR="003310E2">
        <w:t>towns on the Bellarine</w:t>
      </w:r>
      <w:r>
        <w:t>,</w:t>
      </w:r>
      <w:r w:rsidR="003310E2">
        <w:t xml:space="preserve"> includ</w:t>
      </w:r>
      <w:r>
        <w:t>ing</w:t>
      </w:r>
      <w:r w:rsidR="003310E2">
        <w:t xml:space="preserve"> Drysdale (5), Barwon Heads (3), Bellarine (1), Clifton Springs (1), Curlewis (1), Point Lonsdale (1), and Wallington (1).</w:t>
      </w:r>
    </w:p>
    <w:p w14:paraId="58A47205" w14:textId="107F9276" w:rsidR="003310E2" w:rsidRDefault="00146CBE" w:rsidP="003310E2">
      <w:pPr>
        <w:pStyle w:val="ListBullet"/>
      </w:pPr>
      <w:r>
        <w:t>14</w:t>
      </w:r>
      <w:r w:rsidR="003310E2">
        <w:t>% were from other areas of Geelong</w:t>
      </w:r>
      <w:r>
        <w:t>.</w:t>
      </w:r>
    </w:p>
    <w:p w14:paraId="0E067096" w14:textId="3A042D45" w:rsidR="003310E2" w:rsidRDefault="00643DE7" w:rsidP="003310E2">
      <w:pPr>
        <w:pStyle w:val="ListBullet"/>
      </w:pPr>
      <w:r>
        <w:t>Four</w:t>
      </w:r>
      <w:r w:rsidR="003310E2">
        <w:t xml:space="preserve"> respondents were from outside the City of Greater Geelong.</w:t>
      </w:r>
    </w:p>
    <w:p w14:paraId="07968E84" w14:textId="08589E84" w:rsidR="001943E5" w:rsidRDefault="001943E5" w:rsidP="0044045B">
      <w:pPr>
        <w:pStyle w:val="ListBullet"/>
        <w:numPr>
          <w:ilvl w:val="0"/>
          <w:numId w:val="0"/>
        </w:numPr>
      </w:pPr>
    </w:p>
    <w:p w14:paraId="4AC5F5BC" w14:textId="77777777" w:rsidR="001943E5" w:rsidRDefault="001943E5">
      <w:pPr>
        <w:spacing w:line="260" w:lineRule="atLeast"/>
      </w:pPr>
      <w:r>
        <w:br w:type="page"/>
      </w:r>
    </w:p>
    <w:p w14:paraId="53B95758" w14:textId="164D4DAC" w:rsidR="001943E5" w:rsidRDefault="001943E5" w:rsidP="001943E5">
      <w:pPr>
        <w:pStyle w:val="Heading1"/>
        <w:framePr w:wrap="around"/>
      </w:pPr>
      <w:bookmarkStart w:id="13" w:name="_Toc115871952"/>
      <w:r>
        <w:lastRenderedPageBreak/>
        <w:t>What we asked</w:t>
      </w:r>
      <w:bookmarkEnd w:id="13"/>
      <w:r w:rsidR="000934C6">
        <w:t xml:space="preserve"> </w:t>
      </w:r>
    </w:p>
    <w:p w14:paraId="32D6C88C" w14:textId="2578EC25" w:rsidR="00EE3DEB" w:rsidRDefault="00EE3DEB" w:rsidP="00291A0F">
      <w:pPr>
        <w:pStyle w:val="Heading2"/>
      </w:pPr>
      <w:bookmarkStart w:id="14" w:name="_Toc115871953"/>
      <w:r>
        <w:t>What we asked</w:t>
      </w:r>
      <w:bookmarkEnd w:id="14"/>
    </w:p>
    <w:p w14:paraId="47656D64" w14:textId="69A431BA" w:rsidR="0036241C" w:rsidRDefault="0036241C" w:rsidP="00600FC4">
      <w:pPr>
        <w:pStyle w:val="BodyText"/>
      </w:pPr>
      <w:r>
        <w:t>The H</w:t>
      </w:r>
      <w:r w:rsidR="00B823D0">
        <w:t>YS</w:t>
      </w:r>
      <w:r>
        <w:t xml:space="preserve"> page had one key question we were asking the community which was: Do you support the location of a District Ride Centre facility within Kingston Park, Ocean Grove</w:t>
      </w:r>
      <w:r w:rsidR="00B823D0">
        <w:t>?</w:t>
      </w:r>
      <w:r>
        <w:t xml:space="preserve"> As the introduction of the District Ride Centre would be a change of use for Kingston Park, it requires formal consultation with the local community in line with the </w:t>
      </w:r>
      <w:r w:rsidRPr="0036241C">
        <w:rPr>
          <w:i/>
          <w:iCs/>
        </w:rPr>
        <w:t>Approval Procedure for Open Space Development Projects Council Policy</w:t>
      </w:r>
      <w:r>
        <w:t xml:space="preserve">. </w:t>
      </w:r>
    </w:p>
    <w:p w14:paraId="7B56F713" w14:textId="4281BB98" w:rsidR="00952581" w:rsidRDefault="00952581" w:rsidP="00600FC4">
      <w:pPr>
        <w:pStyle w:val="BodyText"/>
      </w:pPr>
      <w:r>
        <w:t xml:space="preserve">This question could be responded to through the quick poll, the </w:t>
      </w:r>
      <w:proofErr w:type="gramStart"/>
      <w:r>
        <w:t>survey</w:t>
      </w:r>
      <w:proofErr w:type="gramEnd"/>
      <w:r>
        <w:t xml:space="preserve"> or the formal submission. </w:t>
      </w:r>
    </w:p>
    <w:p w14:paraId="4C5F2FC2" w14:textId="714DC2AE" w:rsidR="00861C52" w:rsidRDefault="0036241C" w:rsidP="00600FC4">
      <w:pPr>
        <w:pStyle w:val="BodyText"/>
      </w:pPr>
      <w:r>
        <w:t xml:space="preserve">We also asked for feedback on the Draft Concept Plan to understand if the facility contained the types of features the local riders would want to ride and guide the development of the project if the location is approved. </w:t>
      </w:r>
    </w:p>
    <w:p w14:paraId="4F328000" w14:textId="00935A0A" w:rsidR="00952581" w:rsidRDefault="00952581" w:rsidP="00600FC4">
      <w:pPr>
        <w:pStyle w:val="BodyText"/>
      </w:pPr>
      <w:r>
        <w:t>Questions we asked in the survey included the following on the location and the Draft Concept Plan:</w:t>
      </w:r>
    </w:p>
    <w:p w14:paraId="2FF1D7EC" w14:textId="20998B45" w:rsidR="00952581" w:rsidRPr="00952581" w:rsidRDefault="00952581" w:rsidP="00952581">
      <w:pPr>
        <w:pStyle w:val="ListBullet"/>
        <w:rPr>
          <w:i/>
          <w:iCs/>
        </w:rPr>
      </w:pPr>
      <w:r w:rsidRPr="00952581">
        <w:rPr>
          <w:i/>
          <w:iCs/>
        </w:rPr>
        <w:t>Do you support the location of a District Ride Centre facility within Kingston Park, Ocean Grove?</w:t>
      </w:r>
    </w:p>
    <w:p w14:paraId="3C23B842" w14:textId="26801C6C" w:rsidR="00952581" w:rsidRDefault="00952581" w:rsidP="00952581">
      <w:pPr>
        <w:pStyle w:val="ListBullet"/>
        <w:rPr>
          <w:i/>
          <w:iCs/>
        </w:rPr>
      </w:pPr>
      <w:r w:rsidRPr="00952581">
        <w:rPr>
          <w:i/>
          <w:iCs/>
        </w:rPr>
        <w:t>Can you tell us why you don’t support the location of a District Ride Centre in Kingston Park?</w:t>
      </w:r>
    </w:p>
    <w:p w14:paraId="1BCF2BDC" w14:textId="3DDE70B0" w:rsidR="00952581" w:rsidRDefault="00952581" w:rsidP="00952581">
      <w:pPr>
        <w:pStyle w:val="ListBullet"/>
        <w:rPr>
          <w:i/>
          <w:iCs/>
        </w:rPr>
      </w:pPr>
      <w:r>
        <w:rPr>
          <w:i/>
          <w:iCs/>
        </w:rPr>
        <w:t>Do you like the concept design?</w:t>
      </w:r>
    </w:p>
    <w:p w14:paraId="1995EBBA" w14:textId="1E0098AF" w:rsidR="00952581" w:rsidRDefault="00952581" w:rsidP="00952581">
      <w:pPr>
        <w:pStyle w:val="ListBullet"/>
        <w:rPr>
          <w:i/>
          <w:iCs/>
        </w:rPr>
      </w:pPr>
      <w:r>
        <w:rPr>
          <w:i/>
          <w:iCs/>
        </w:rPr>
        <w:t>Please tell us what you love about the concept design?</w:t>
      </w:r>
    </w:p>
    <w:p w14:paraId="17EE4473" w14:textId="57B9664F" w:rsidR="00952581" w:rsidRDefault="00952581" w:rsidP="00952581">
      <w:pPr>
        <w:pStyle w:val="ListBullet"/>
        <w:rPr>
          <w:i/>
          <w:iCs/>
        </w:rPr>
      </w:pPr>
      <w:r>
        <w:rPr>
          <w:i/>
          <w:iCs/>
        </w:rPr>
        <w:t>Please tell us what you don’t like about the concept design or what you’d prefer to see?</w:t>
      </w:r>
    </w:p>
    <w:p w14:paraId="7E96BFBC" w14:textId="6D2B2216" w:rsidR="00952581" w:rsidRDefault="00952581" w:rsidP="00952581">
      <w:pPr>
        <w:pStyle w:val="ListBullet"/>
        <w:rPr>
          <w:i/>
          <w:iCs/>
        </w:rPr>
      </w:pPr>
      <w:r>
        <w:rPr>
          <w:i/>
          <w:iCs/>
        </w:rPr>
        <w:t>What changes do you think should be made to improve the concept plan?</w:t>
      </w:r>
    </w:p>
    <w:p w14:paraId="2AC7A958" w14:textId="6FE239B0" w:rsidR="00952581" w:rsidRDefault="00952581" w:rsidP="00952581">
      <w:pPr>
        <w:pStyle w:val="ListBullet"/>
        <w:rPr>
          <w:i/>
          <w:iCs/>
        </w:rPr>
      </w:pPr>
      <w:r>
        <w:rPr>
          <w:i/>
          <w:iCs/>
        </w:rPr>
        <w:t>Would you ride the pump track if built?</w:t>
      </w:r>
    </w:p>
    <w:p w14:paraId="54CC0448" w14:textId="432FE8C9" w:rsidR="00952581" w:rsidRDefault="00952581" w:rsidP="00952581">
      <w:pPr>
        <w:pStyle w:val="ListBullet"/>
        <w:rPr>
          <w:i/>
          <w:iCs/>
        </w:rPr>
      </w:pPr>
      <w:r>
        <w:rPr>
          <w:i/>
          <w:iCs/>
        </w:rPr>
        <w:t>Would you ride the jumps if built?</w:t>
      </w:r>
    </w:p>
    <w:p w14:paraId="20024342" w14:textId="6FF18F03" w:rsidR="00952581" w:rsidRDefault="00952581" w:rsidP="00952581">
      <w:pPr>
        <w:pStyle w:val="ListBullet"/>
        <w:rPr>
          <w:i/>
          <w:iCs/>
        </w:rPr>
      </w:pPr>
      <w:r>
        <w:rPr>
          <w:i/>
          <w:iCs/>
        </w:rPr>
        <w:t>Would you ride the skills and trials area if built?</w:t>
      </w:r>
    </w:p>
    <w:p w14:paraId="2108610D" w14:textId="145E8F3C" w:rsidR="00952581" w:rsidRPr="00952581" w:rsidRDefault="00952581" w:rsidP="00952581">
      <w:pPr>
        <w:pStyle w:val="ListBullet"/>
        <w:rPr>
          <w:i/>
          <w:iCs/>
        </w:rPr>
      </w:pPr>
      <w:r>
        <w:rPr>
          <w:i/>
          <w:iCs/>
        </w:rPr>
        <w:t>Is there anything else you would like to share with us about the location or concept plan?</w:t>
      </w:r>
    </w:p>
    <w:p w14:paraId="16D75EC7" w14:textId="293BFB66" w:rsidR="00952581" w:rsidRDefault="00952581" w:rsidP="00600FC4">
      <w:pPr>
        <w:pStyle w:val="BodyText"/>
      </w:pPr>
      <w:r>
        <w:t xml:space="preserve">We also asked specific questions related to </w:t>
      </w:r>
      <w:proofErr w:type="gramStart"/>
      <w:r>
        <w:t>riders</w:t>
      </w:r>
      <w:proofErr w:type="gramEnd"/>
      <w:r>
        <w:t xml:space="preserve"> skills and experience:</w:t>
      </w:r>
    </w:p>
    <w:p w14:paraId="516A6CCF" w14:textId="5B818A46" w:rsidR="00952581" w:rsidRPr="00952581" w:rsidRDefault="00952581" w:rsidP="00952581">
      <w:pPr>
        <w:pStyle w:val="ListBullet"/>
      </w:pPr>
      <w:r>
        <w:rPr>
          <w:i/>
          <w:iCs/>
        </w:rPr>
        <w:t>What best describes you as a rider?</w:t>
      </w:r>
    </w:p>
    <w:p w14:paraId="13A28676" w14:textId="7F44855A" w:rsidR="00952581" w:rsidRPr="00952581" w:rsidRDefault="00952581" w:rsidP="00952581">
      <w:pPr>
        <w:pStyle w:val="ListBullet"/>
      </w:pPr>
      <w:r>
        <w:rPr>
          <w:i/>
          <w:iCs/>
        </w:rPr>
        <w:t>What type of riding do you do?</w:t>
      </w:r>
    </w:p>
    <w:p w14:paraId="02BCCFDA" w14:textId="268BDF03" w:rsidR="00952581" w:rsidRDefault="00952581" w:rsidP="00952581">
      <w:pPr>
        <w:pStyle w:val="ListBullet"/>
        <w:rPr>
          <w:i/>
          <w:iCs/>
        </w:rPr>
      </w:pPr>
      <w:r w:rsidRPr="00952581">
        <w:rPr>
          <w:i/>
          <w:iCs/>
        </w:rPr>
        <w:t>How often do you ride?</w:t>
      </w:r>
    </w:p>
    <w:p w14:paraId="5EF745BD" w14:textId="030D35AC" w:rsidR="00952581" w:rsidRDefault="00952581" w:rsidP="00952581">
      <w:pPr>
        <w:pStyle w:val="ListBullet"/>
        <w:rPr>
          <w:i/>
          <w:iCs/>
        </w:rPr>
      </w:pPr>
      <w:r>
        <w:rPr>
          <w:i/>
          <w:iCs/>
        </w:rPr>
        <w:t>Where do you currently ride?</w:t>
      </w:r>
    </w:p>
    <w:p w14:paraId="2CD0C560" w14:textId="597E9F16" w:rsidR="00952581" w:rsidRDefault="00952581" w:rsidP="00952581">
      <w:pPr>
        <w:pStyle w:val="ListBullet"/>
        <w:rPr>
          <w:i/>
          <w:iCs/>
        </w:rPr>
      </w:pPr>
      <w:r>
        <w:rPr>
          <w:i/>
          <w:iCs/>
        </w:rPr>
        <w:t>Have you ever been riding on makeshift jumps and/or tracks in the region?</w:t>
      </w:r>
    </w:p>
    <w:p w14:paraId="71E3FC73" w14:textId="6BB375CE" w:rsidR="00952581" w:rsidRDefault="00952581" w:rsidP="00600FC4">
      <w:pPr>
        <w:pStyle w:val="BodyText"/>
      </w:pPr>
      <w:r>
        <w:t>Additional demographic questions were asked to gain an understanding of who we were engaging with.</w:t>
      </w:r>
    </w:p>
    <w:p w14:paraId="51BBF12C" w14:textId="77777777" w:rsidR="0036241C" w:rsidRPr="00FB1A34" w:rsidRDefault="0036241C" w:rsidP="00600FC4">
      <w:pPr>
        <w:pStyle w:val="BodyText"/>
        <w:rPr>
          <w:i/>
          <w:iCs/>
          <w:color w:val="0065CA" w:themeColor="accent2" w:themeTint="BF"/>
        </w:rPr>
      </w:pPr>
    </w:p>
    <w:p w14:paraId="1AA978A7" w14:textId="0FD42E1A" w:rsidR="0027030B" w:rsidRDefault="00736723" w:rsidP="00F327A8">
      <w:pPr>
        <w:pStyle w:val="Heading1"/>
        <w:framePr w:wrap="around"/>
      </w:pPr>
      <w:bookmarkStart w:id="15" w:name="_Toc115871954"/>
      <w:r>
        <w:lastRenderedPageBreak/>
        <w:t>What we heard</w:t>
      </w:r>
      <w:bookmarkEnd w:id="15"/>
    </w:p>
    <w:p w14:paraId="79BFBCAE" w14:textId="4A599461" w:rsidR="00150709" w:rsidRDefault="00150709" w:rsidP="00150709">
      <w:pPr>
        <w:pStyle w:val="Heading2"/>
      </w:pPr>
      <w:bookmarkStart w:id="16" w:name="_Toc115871955"/>
      <w:r>
        <w:t>Key Findings</w:t>
      </w:r>
      <w:r w:rsidR="00A3333B">
        <w:t xml:space="preserve"> overview</w:t>
      </w:r>
      <w:bookmarkEnd w:id="16"/>
    </w:p>
    <w:p w14:paraId="74DAAA16" w14:textId="021957C1" w:rsidR="00A3333B" w:rsidRDefault="00952581" w:rsidP="00150709">
      <w:pPr>
        <w:pStyle w:val="BodyText"/>
      </w:pPr>
      <w:r>
        <w:t>The key questions we wished to have answered through this engagement were:</w:t>
      </w:r>
    </w:p>
    <w:p w14:paraId="6C77F375" w14:textId="5D70A934" w:rsidR="00952581" w:rsidRPr="00250BEB" w:rsidRDefault="00952581" w:rsidP="00952581">
      <w:pPr>
        <w:pStyle w:val="ListBullet"/>
      </w:pPr>
      <w:r>
        <w:t xml:space="preserve">Do you support a </w:t>
      </w:r>
      <w:r w:rsidR="00A8096B">
        <w:t>D</w:t>
      </w:r>
      <w:r>
        <w:t xml:space="preserve">istrict </w:t>
      </w:r>
      <w:r w:rsidR="00A8096B">
        <w:t>R</w:t>
      </w:r>
      <w:r>
        <w:t xml:space="preserve">ide </w:t>
      </w:r>
      <w:r w:rsidR="00A8096B">
        <w:t>C</w:t>
      </w:r>
      <w:r>
        <w:t>entre in Kingston Park?</w:t>
      </w:r>
    </w:p>
    <w:p w14:paraId="50C3B901" w14:textId="77777777" w:rsidR="00952581" w:rsidRDefault="00952581" w:rsidP="00952581">
      <w:pPr>
        <w:pStyle w:val="ListBullet"/>
      </w:pPr>
      <w:r>
        <w:t>Do you have any feedback to provide on the concept?</w:t>
      </w:r>
    </w:p>
    <w:p w14:paraId="2148447B" w14:textId="4D62DF81" w:rsidR="00952581" w:rsidRDefault="00952581" w:rsidP="00150709">
      <w:pPr>
        <w:pStyle w:val="BodyText"/>
      </w:pPr>
      <w:r>
        <w:t>The key findings from the quick poll were:</w:t>
      </w:r>
    </w:p>
    <w:p w14:paraId="65253765" w14:textId="023114EA" w:rsidR="00952581" w:rsidRDefault="00BF12F1" w:rsidP="00952581">
      <w:pPr>
        <w:pStyle w:val="ListBullet"/>
      </w:pPr>
      <w:r>
        <w:t>88.6% (311) of respondents supported the location of the District Ride Centre in Kingston Park</w:t>
      </w:r>
    </w:p>
    <w:p w14:paraId="58286826" w14:textId="03453502" w:rsidR="00BF12F1" w:rsidRDefault="00BF12F1" w:rsidP="00952581">
      <w:pPr>
        <w:pStyle w:val="ListBullet"/>
      </w:pPr>
      <w:r>
        <w:t>11.4% (40) of respondents did not support the location of the District Ride Centre in Kingston Park</w:t>
      </w:r>
    </w:p>
    <w:p w14:paraId="110F4B65" w14:textId="70CA66A1" w:rsidR="00BF12F1" w:rsidRPr="00DC1F5C" w:rsidRDefault="00BF12F1" w:rsidP="00BF12F1">
      <w:pPr>
        <w:pStyle w:val="ListBullet"/>
        <w:numPr>
          <w:ilvl w:val="0"/>
          <w:numId w:val="0"/>
        </w:numPr>
      </w:pPr>
      <w:r w:rsidRPr="00DC1F5C">
        <w:t>The key findings on the location of the District Ride Centre from the survey were:</w:t>
      </w:r>
    </w:p>
    <w:p w14:paraId="1FD02FF7" w14:textId="161211BD" w:rsidR="00BF12F1" w:rsidRPr="00DC1F5C" w:rsidRDefault="00BF12F1" w:rsidP="00BF12F1">
      <w:pPr>
        <w:pStyle w:val="ListBullet"/>
      </w:pPr>
      <w:r w:rsidRPr="00DC1F5C">
        <w:t>8</w:t>
      </w:r>
      <w:r w:rsidR="00DC1F5C" w:rsidRPr="00DC1F5C">
        <w:t>6.7</w:t>
      </w:r>
      <w:r w:rsidRPr="00DC1F5C">
        <w:t xml:space="preserve">% (176) respondents supported </w:t>
      </w:r>
      <w:proofErr w:type="gramStart"/>
      <w:r w:rsidRPr="00DC1F5C">
        <w:t>it</w:t>
      </w:r>
      <w:proofErr w:type="gramEnd"/>
    </w:p>
    <w:p w14:paraId="1465C93D" w14:textId="69ECF3A2" w:rsidR="00BF12F1" w:rsidRPr="00DC1F5C" w:rsidRDefault="00BF12F1" w:rsidP="00BF12F1">
      <w:pPr>
        <w:pStyle w:val="ListBullet"/>
      </w:pPr>
      <w:r w:rsidRPr="00DC1F5C">
        <w:t>1</w:t>
      </w:r>
      <w:r w:rsidR="00DC1F5C" w:rsidRPr="00DC1F5C">
        <w:t>3.3</w:t>
      </w:r>
      <w:r w:rsidRPr="00DC1F5C">
        <w:t>% (2</w:t>
      </w:r>
      <w:r w:rsidR="00DC1F5C" w:rsidRPr="00DC1F5C">
        <w:t>7</w:t>
      </w:r>
      <w:r w:rsidRPr="00DC1F5C">
        <w:t xml:space="preserve">) respondents did not support </w:t>
      </w:r>
      <w:proofErr w:type="gramStart"/>
      <w:r w:rsidRPr="00DC1F5C">
        <w:t>it</w:t>
      </w:r>
      <w:proofErr w:type="gramEnd"/>
    </w:p>
    <w:p w14:paraId="31F1D497" w14:textId="1977F72C" w:rsidR="00BF12F1" w:rsidRDefault="00BF12F1" w:rsidP="00BF12F1">
      <w:pPr>
        <w:pStyle w:val="ListBullet"/>
        <w:numPr>
          <w:ilvl w:val="0"/>
          <w:numId w:val="0"/>
        </w:numPr>
      </w:pPr>
      <w:r>
        <w:t xml:space="preserve">Through </w:t>
      </w:r>
      <w:r w:rsidR="00A8096B">
        <w:t>these two</w:t>
      </w:r>
      <w:r>
        <w:t xml:space="preserve"> forms of </w:t>
      </w:r>
      <w:r w:rsidR="001446BF">
        <w:t>feedback on this key</w:t>
      </w:r>
      <w:r>
        <w:t xml:space="preserve"> question we had strong support from the respondents for the location of the District Ride Centre within Kingston Park. </w:t>
      </w:r>
    </w:p>
    <w:p w14:paraId="0A8128C2" w14:textId="01DCB4D2" w:rsidR="00E1424C" w:rsidRDefault="00E1424C" w:rsidP="00BF12F1">
      <w:pPr>
        <w:pStyle w:val="ListBullet"/>
        <w:numPr>
          <w:ilvl w:val="0"/>
          <w:numId w:val="0"/>
        </w:numPr>
      </w:pPr>
      <w:r>
        <w:t>We received 27 formal submissions through the H</w:t>
      </w:r>
      <w:r w:rsidR="00A8096B">
        <w:t>YS</w:t>
      </w:r>
      <w:r>
        <w:t xml:space="preserve"> form and through direct email and mail. Of the formal submissions received </w:t>
      </w:r>
      <w:r w:rsidRPr="00A8096B">
        <w:t>1</w:t>
      </w:r>
      <w:r w:rsidR="00C94A90" w:rsidRPr="00A8096B">
        <w:t>4</w:t>
      </w:r>
      <w:r w:rsidRPr="00A8096B">
        <w:t xml:space="preserve"> were in support of the location of the District Ride Centre in Kingston Park and 10 were in objection to the location of the District Ride Centre in Kingston Park. One was not in relation to the location of the D</w:t>
      </w:r>
      <w:r w:rsidR="00A8096B">
        <w:t>istrict Ride Centre</w:t>
      </w:r>
      <w:r w:rsidRPr="00A8096B">
        <w:t xml:space="preserve"> in Kingston </w:t>
      </w:r>
      <w:proofErr w:type="gramStart"/>
      <w:r w:rsidRPr="00A8096B">
        <w:t>Park</w:t>
      </w:r>
      <w:r w:rsidR="00C94A90" w:rsidRPr="00A8096B">
        <w:t>,</w:t>
      </w:r>
      <w:proofErr w:type="gramEnd"/>
      <w:r w:rsidRPr="00A8096B">
        <w:t xml:space="preserve"> one </w:t>
      </w:r>
      <w:r w:rsidR="00C94A90" w:rsidRPr="00A8096B">
        <w:t>was</w:t>
      </w:r>
      <w:r w:rsidRPr="00A8096B">
        <w:t xml:space="preserve"> unclear if they support</w:t>
      </w:r>
      <w:r w:rsidR="00A8096B">
        <w:t>ed</w:t>
      </w:r>
      <w:r w:rsidRPr="00A8096B">
        <w:t xml:space="preserve"> or object</w:t>
      </w:r>
      <w:r w:rsidR="00A8096B">
        <w:t>ed</w:t>
      </w:r>
      <w:r w:rsidR="00C94A90" w:rsidRPr="00A8096B">
        <w:t xml:space="preserve"> and one </w:t>
      </w:r>
      <w:r w:rsidR="00A8096B">
        <w:t xml:space="preserve">submission </w:t>
      </w:r>
      <w:r w:rsidR="00C94A90" w:rsidRPr="00A8096B">
        <w:t>was withdrawn</w:t>
      </w:r>
      <w:r w:rsidRPr="00A8096B">
        <w:t>.</w:t>
      </w:r>
    </w:p>
    <w:p w14:paraId="1DCA6B6B" w14:textId="064D3D13" w:rsidR="00B56C61" w:rsidRDefault="00B56C61" w:rsidP="00BF12F1">
      <w:pPr>
        <w:pStyle w:val="ListBullet"/>
        <w:numPr>
          <w:ilvl w:val="0"/>
          <w:numId w:val="0"/>
        </w:numPr>
      </w:pPr>
      <w:r>
        <w:t xml:space="preserve">As part of the survey </w:t>
      </w:r>
      <w:r w:rsidR="00643DE7">
        <w:t>feedback,</w:t>
      </w:r>
      <w:r>
        <w:t xml:space="preserve"> we asked whether people liked the Draft Concept and a majority </w:t>
      </w:r>
      <w:r w:rsidR="00643DE7">
        <w:t xml:space="preserve">(150) </w:t>
      </w:r>
      <w:r>
        <w:t xml:space="preserve">of the respondents loved the Draft Concept. There were some suggestions and changes that were provided as comments which will be broken down further as part of this report. </w:t>
      </w:r>
    </w:p>
    <w:p w14:paraId="06470687" w14:textId="2DB12B9D" w:rsidR="00150709" w:rsidRDefault="00150709" w:rsidP="00150709">
      <w:pPr>
        <w:pStyle w:val="Heading2"/>
      </w:pPr>
      <w:bookmarkStart w:id="17" w:name="_Toc115871956"/>
      <w:r>
        <w:t>Breakdown of findings</w:t>
      </w:r>
      <w:bookmarkEnd w:id="17"/>
    </w:p>
    <w:p w14:paraId="7286713D" w14:textId="13D9B54C" w:rsidR="00F327A8" w:rsidRPr="008E7B12" w:rsidRDefault="00E1424C" w:rsidP="00AF3410">
      <w:pPr>
        <w:pStyle w:val="ExecSummHeading2"/>
        <w:rPr>
          <w:i/>
          <w:iCs/>
        </w:rPr>
      </w:pPr>
      <w:r>
        <w:t>Quick Poll</w:t>
      </w:r>
    </w:p>
    <w:p w14:paraId="3FC7736E" w14:textId="5C2CA9B0" w:rsidR="00B56C61" w:rsidRDefault="00B56C61" w:rsidP="008E7B12">
      <w:pPr>
        <w:pStyle w:val="BodyText"/>
      </w:pPr>
      <w:r>
        <w:t xml:space="preserve">The quick poll results showed </w:t>
      </w:r>
      <w:proofErr w:type="gramStart"/>
      <w:r>
        <w:t>a majority of</w:t>
      </w:r>
      <w:proofErr w:type="gramEnd"/>
      <w:r>
        <w:t xml:space="preserve"> respondents, 311 out of the 351 respondents supported the location of the District Ride Centre in Kingston Park. </w:t>
      </w:r>
    </w:p>
    <w:p w14:paraId="3876B016" w14:textId="3C4E0C17" w:rsidR="00643DE7" w:rsidRDefault="00643DE7" w:rsidP="008E7B12">
      <w:pPr>
        <w:pStyle w:val="BodyText"/>
      </w:pPr>
    </w:p>
    <w:p w14:paraId="1932AEDE" w14:textId="77777777" w:rsidR="00643DE7" w:rsidRDefault="00643DE7" w:rsidP="008E7B12">
      <w:pPr>
        <w:pStyle w:val="BodyText"/>
      </w:pPr>
    </w:p>
    <w:p w14:paraId="3520B005" w14:textId="06290247" w:rsidR="00B56C61" w:rsidRDefault="00B56C61" w:rsidP="008E7B12">
      <w:pPr>
        <w:pStyle w:val="BodyText"/>
        <w:rPr>
          <w:i/>
          <w:iCs/>
          <w:color w:val="0065CA" w:themeColor="accent2" w:themeTint="BF"/>
        </w:rPr>
      </w:pPr>
      <w:r w:rsidRPr="00B56C61">
        <w:rPr>
          <w:i/>
          <w:iCs/>
          <w:noProof/>
          <w:color w:val="0065CA" w:themeColor="accent2" w:themeTint="BF"/>
        </w:rPr>
        <w:drawing>
          <wp:inline distT="0" distB="0" distL="0" distR="0" wp14:anchorId="6E492400" wp14:editId="4C207D47">
            <wp:extent cx="3185795" cy="502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5795" cy="502285"/>
                    </a:xfrm>
                    <a:prstGeom prst="rect">
                      <a:avLst/>
                    </a:prstGeom>
                  </pic:spPr>
                </pic:pic>
              </a:graphicData>
            </a:graphic>
          </wp:inline>
        </w:drawing>
      </w:r>
    </w:p>
    <w:p w14:paraId="602B44BC" w14:textId="6CF7AB2B" w:rsidR="00B56C61" w:rsidRDefault="00B56C61" w:rsidP="00B56C61">
      <w:pPr>
        <w:pStyle w:val="Caption"/>
      </w:pPr>
      <w:r>
        <w:t xml:space="preserve">Figure </w:t>
      </w:r>
      <w:fldSimple w:instr=" SEQ Figure \* ARABIC ">
        <w:r>
          <w:rPr>
            <w:noProof/>
          </w:rPr>
          <w:t>3</w:t>
        </w:r>
      </w:fldSimple>
      <w:r>
        <w:t xml:space="preserve"> – Quick poll results</w:t>
      </w:r>
    </w:p>
    <w:p w14:paraId="47AB5C98" w14:textId="5E762A96" w:rsidR="008E7B12" w:rsidRDefault="00E1424C" w:rsidP="008E7B12">
      <w:pPr>
        <w:pStyle w:val="ExecSummHeading2"/>
        <w:rPr>
          <w:i/>
          <w:iCs/>
        </w:rPr>
      </w:pPr>
      <w:r>
        <w:t>Survey</w:t>
      </w:r>
    </w:p>
    <w:p w14:paraId="0633F760" w14:textId="1974D084" w:rsidR="008E7B12" w:rsidRPr="004F0337" w:rsidRDefault="004F0337" w:rsidP="00024E23">
      <w:pPr>
        <w:pStyle w:val="BodyText"/>
        <w:numPr>
          <w:ilvl w:val="0"/>
          <w:numId w:val="9"/>
        </w:numPr>
        <w:ind w:left="0" w:firstLine="0"/>
        <w:rPr>
          <w:b/>
          <w:bCs/>
        </w:rPr>
      </w:pPr>
      <w:r w:rsidRPr="004F0337">
        <w:rPr>
          <w:b/>
          <w:bCs/>
        </w:rPr>
        <w:t>Do you support the location of a District Ride Centre facility within Kingston Park, Ocean Grove?</w:t>
      </w:r>
    </w:p>
    <w:p w14:paraId="31701FF6" w14:textId="4E9EE2E0" w:rsidR="004F0337" w:rsidRDefault="003A1C78" w:rsidP="004F0337">
      <w:pPr>
        <w:pStyle w:val="BodyText"/>
      </w:pPr>
      <w:r>
        <w:t xml:space="preserve">Of the </w:t>
      </w:r>
      <w:r w:rsidR="00B21754">
        <w:t>203 survey respondents, 176</w:t>
      </w:r>
      <w:r w:rsidR="00782616">
        <w:t xml:space="preserve"> (8</w:t>
      </w:r>
      <w:r w:rsidR="00643DE7">
        <w:t>8.7</w:t>
      </w:r>
      <w:r w:rsidR="00782616">
        <w:t>%)</w:t>
      </w:r>
      <w:r w:rsidR="00B21754">
        <w:t xml:space="preserve"> supported the location of the District Ride Centre in Kingston Park and </w:t>
      </w:r>
      <w:r w:rsidR="00BC36D5">
        <w:t>27</w:t>
      </w:r>
      <w:r w:rsidR="00782616">
        <w:t xml:space="preserve"> (13</w:t>
      </w:r>
      <w:r w:rsidR="00643DE7">
        <w:t>.3</w:t>
      </w:r>
      <w:r w:rsidR="00782616">
        <w:t>%)</w:t>
      </w:r>
      <w:r w:rsidR="00B21754">
        <w:t xml:space="preserve"> were unsupportive. </w:t>
      </w:r>
    </w:p>
    <w:p w14:paraId="64342EE5" w14:textId="4BB1C84F" w:rsidR="00782616" w:rsidRDefault="00782616" w:rsidP="004F0337">
      <w:pPr>
        <w:pStyle w:val="BodyText"/>
      </w:pPr>
      <w:r w:rsidRPr="00782616">
        <w:rPr>
          <w:noProof/>
        </w:rPr>
        <w:drawing>
          <wp:inline distT="0" distB="0" distL="0" distR="0" wp14:anchorId="4B7BCFB9" wp14:editId="3F92329C">
            <wp:extent cx="3185795" cy="913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5795" cy="913130"/>
                    </a:xfrm>
                    <a:prstGeom prst="rect">
                      <a:avLst/>
                    </a:prstGeom>
                  </pic:spPr>
                </pic:pic>
              </a:graphicData>
            </a:graphic>
          </wp:inline>
        </w:drawing>
      </w:r>
    </w:p>
    <w:p w14:paraId="7E5E5038" w14:textId="10BD9582" w:rsidR="00782616" w:rsidRDefault="00782616" w:rsidP="00782616">
      <w:pPr>
        <w:pStyle w:val="Caption"/>
      </w:pPr>
      <w:r>
        <w:t xml:space="preserve">Figure </w:t>
      </w:r>
      <w:fldSimple w:instr=" SEQ Figure \* ARABIC ">
        <w:r w:rsidR="008024AC">
          <w:rPr>
            <w:noProof/>
          </w:rPr>
          <w:t>4</w:t>
        </w:r>
      </w:fldSimple>
      <w:r>
        <w:t xml:space="preserve"> – HYS Survey Do you support the location of a District Ride Centre facility within Kingston Park, Ocean Grove?</w:t>
      </w:r>
    </w:p>
    <w:p w14:paraId="1A5C2F0F" w14:textId="663B4302" w:rsidR="00B21754" w:rsidRDefault="00324113" w:rsidP="004F0337">
      <w:pPr>
        <w:pStyle w:val="BodyText"/>
        <w:rPr>
          <w:b/>
          <w:bCs/>
        </w:rPr>
      </w:pPr>
      <w:r>
        <w:rPr>
          <w:b/>
          <w:bCs/>
        </w:rPr>
        <w:t>Supportive</w:t>
      </w:r>
    </w:p>
    <w:p w14:paraId="0A868BF5" w14:textId="1A5ED6B6" w:rsidR="00324113" w:rsidRDefault="000E0764" w:rsidP="004F0337">
      <w:pPr>
        <w:pStyle w:val="BodyText"/>
      </w:pPr>
      <w:r w:rsidRPr="000E0764">
        <w:t>For the 176</w:t>
      </w:r>
      <w:r>
        <w:t xml:space="preserve"> respondents who were supportive of the District Ride Centre being located within Kingston Park</w:t>
      </w:r>
      <w:r w:rsidR="00643DE7">
        <w:t>,</w:t>
      </w:r>
      <w:r>
        <w:t xml:space="preserve"> 76 identified as being a local Ocean Grove/Barwon Heads rider, 46 identified as a parent of a local Ocean Grove/Barwon Heads rides, 30 identified as local Geelong riders, 13 as residents of the wider Ocean Grove Community and </w:t>
      </w:r>
      <w:r w:rsidR="00643DE7">
        <w:t>four</w:t>
      </w:r>
      <w:r>
        <w:t xml:space="preserve"> as residents adjacent to Kingston Park. </w:t>
      </w:r>
    </w:p>
    <w:p w14:paraId="25126189" w14:textId="1A10A20E" w:rsidR="000A34C4" w:rsidRDefault="000A34C4" w:rsidP="004F0337">
      <w:pPr>
        <w:pStyle w:val="BodyText"/>
      </w:pPr>
      <w:r>
        <w:t xml:space="preserve">Of the 76 local Ocean Grove/Barwon Heads riders, 23 were under 20 years old, 12 were aged 35-39 years old, 11 were aged 40-44 years old and the remainder between 20-35 and 50-74 years old. </w:t>
      </w:r>
    </w:p>
    <w:p w14:paraId="1D1F9BBB" w14:textId="44F72FA0" w:rsidR="00324113" w:rsidRPr="00324113" w:rsidRDefault="00324113" w:rsidP="004F0337">
      <w:pPr>
        <w:pStyle w:val="BodyText"/>
        <w:rPr>
          <w:b/>
          <w:bCs/>
        </w:rPr>
      </w:pPr>
      <w:r w:rsidRPr="00643DE7">
        <w:rPr>
          <w:b/>
          <w:bCs/>
        </w:rPr>
        <w:t>Unsupportive</w:t>
      </w:r>
    </w:p>
    <w:p w14:paraId="3BAE263F" w14:textId="5687803C" w:rsidR="00D22FF0" w:rsidRDefault="00B21754" w:rsidP="004F0337">
      <w:pPr>
        <w:pStyle w:val="BodyText"/>
      </w:pPr>
      <w:r>
        <w:t xml:space="preserve">For the </w:t>
      </w:r>
      <w:r w:rsidR="00324113">
        <w:t>27</w:t>
      </w:r>
      <w:r>
        <w:t xml:space="preserve"> respondents who were unsupportive of the District Ride Centre being located within Kingston Park</w:t>
      </w:r>
      <w:r w:rsidR="00643DE7">
        <w:t>,</w:t>
      </w:r>
      <w:r>
        <w:t xml:space="preserve"> </w:t>
      </w:r>
      <w:r w:rsidR="00643DE7">
        <w:t>six</w:t>
      </w:r>
      <w:r w:rsidR="00324113">
        <w:t xml:space="preserve"> identified as residents adjacent to Kingston Park, 17 identified as a resident of the wider Ocean Grove Community. </w:t>
      </w:r>
      <w:r w:rsidR="00643DE7">
        <w:t>Three</w:t>
      </w:r>
      <w:r w:rsidR="00324113">
        <w:t xml:space="preserve"> identified as local Ocean Grove/Barwon Heads riders and </w:t>
      </w:r>
      <w:r w:rsidR="00643DE7">
        <w:t>one</w:t>
      </w:r>
      <w:r w:rsidR="00324113">
        <w:t xml:space="preserve"> a local Geelong rider. </w:t>
      </w:r>
    </w:p>
    <w:p w14:paraId="03ABE10D" w14:textId="502253B8" w:rsidR="00324113" w:rsidRDefault="00324113" w:rsidP="00024E23">
      <w:pPr>
        <w:pStyle w:val="BodyText"/>
        <w:numPr>
          <w:ilvl w:val="0"/>
          <w:numId w:val="9"/>
        </w:numPr>
        <w:ind w:left="0" w:firstLine="0"/>
        <w:rPr>
          <w:b/>
          <w:bCs/>
        </w:rPr>
      </w:pPr>
      <w:r>
        <w:rPr>
          <w:b/>
          <w:bCs/>
        </w:rPr>
        <w:t>Can you tell us why you don’t support the location of a District Ride Centre in Kingston Park?</w:t>
      </w:r>
    </w:p>
    <w:p w14:paraId="220DEB35" w14:textId="5299181D" w:rsidR="00324113" w:rsidRDefault="000F33A0" w:rsidP="00324113">
      <w:pPr>
        <w:pStyle w:val="BodyText"/>
      </w:pPr>
      <w:r>
        <w:t xml:space="preserve">All 27 participants who responded that they were unsupportive of the District Ride Centre being located </w:t>
      </w:r>
      <w:r>
        <w:lastRenderedPageBreak/>
        <w:t>within Kingston Park provide</w:t>
      </w:r>
      <w:r w:rsidR="00643DE7">
        <w:t>d</w:t>
      </w:r>
      <w:r>
        <w:t xml:space="preserve"> a response</w:t>
      </w:r>
      <w:r w:rsidR="00782616">
        <w:t xml:space="preserve"> to this question</w:t>
      </w:r>
      <w:r>
        <w:t xml:space="preserve">. </w:t>
      </w:r>
      <w:r w:rsidR="00324113">
        <w:t>Key concerns raised by respondents unsupportive included:</w:t>
      </w:r>
    </w:p>
    <w:p w14:paraId="0B05169D" w14:textId="77777777" w:rsidR="00324113" w:rsidRDefault="00324113" w:rsidP="00324113">
      <w:pPr>
        <w:pStyle w:val="ListBullet"/>
      </w:pPr>
      <w:r>
        <w:t>Loss of off-leash dog areas</w:t>
      </w:r>
    </w:p>
    <w:p w14:paraId="5D414E04" w14:textId="77777777" w:rsidR="00324113" w:rsidRDefault="00324113" w:rsidP="00324113">
      <w:pPr>
        <w:pStyle w:val="ListBullet"/>
      </w:pPr>
      <w:r>
        <w:t>Loss of open space</w:t>
      </w:r>
    </w:p>
    <w:p w14:paraId="2D5AC626" w14:textId="77777777" w:rsidR="00324113" w:rsidRDefault="00324113" w:rsidP="00324113">
      <w:pPr>
        <w:pStyle w:val="ListBullet"/>
      </w:pPr>
      <w:r>
        <w:t xml:space="preserve">Kingston Park is a peaceful and natural </w:t>
      </w:r>
      <w:proofErr w:type="gramStart"/>
      <w:r>
        <w:t>space</w:t>
      </w:r>
      <w:proofErr w:type="gramEnd"/>
    </w:p>
    <w:p w14:paraId="0E70595A" w14:textId="2A46918F" w:rsidR="00324113" w:rsidRDefault="00324113" w:rsidP="00324113">
      <w:pPr>
        <w:pStyle w:val="ListBullet"/>
      </w:pPr>
      <w:r>
        <w:t>Unsafe pedestrian connections</w:t>
      </w:r>
      <w:r w:rsidR="004B67E8">
        <w:t xml:space="preserve"> to Kingston Park</w:t>
      </w:r>
    </w:p>
    <w:p w14:paraId="0720985B" w14:textId="3BD9779B" w:rsidR="00324113" w:rsidRDefault="00324113" w:rsidP="00324113">
      <w:pPr>
        <w:pStyle w:val="ListBullet"/>
      </w:pPr>
      <w:r>
        <w:t xml:space="preserve">Increase in rubbish, </w:t>
      </w:r>
      <w:r w:rsidR="000F33A0">
        <w:t>traffic,</w:t>
      </w:r>
      <w:r>
        <w:t xml:space="preserve"> and anti-social behaviour.</w:t>
      </w:r>
    </w:p>
    <w:p w14:paraId="0881998D" w14:textId="77777777" w:rsidR="00324113" w:rsidRDefault="00324113" w:rsidP="00324113">
      <w:pPr>
        <w:pStyle w:val="BodyText"/>
      </w:pPr>
      <w:r w:rsidRPr="00D22FF0">
        <w:rPr>
          <w:noProof/>
        </w:rPr>
        <w:drawing>
          <wp:inline distT="0" distB="0" distL="0" distR="0" wp14:anchorId="016E695F" wp14:editId="03CD1A16">
            <wp:extent cx="3185795" cy="883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795" cy="883920"/>
                    </a:xfrm>
                    <a:prstGeom prst="rect">
                      <a:avLst/>
                    </a:prstGeom>
                  </pic:spPr>
                </pic:pic>
              </a:graphicData>
            </a:graphic>
          </wp:inline>
        </w:drawing>
      </w:r>
    </w:p>
    <w:p w14:paraId="6EEC7C6E" w14:textId="19769B8A" w:rsidR="00324113" w:rsidRDefault="00324113" w:rsidP="00324113">
      <w:pPr>
        <w:pStyle w:val="Caption"/>
      </w:pPr>
      <w:r>
        <w:t xml:space="preserve">Figure </w:t>
      </w:r>
      <w:fldSimple w:instr=" SEQ Figure \* ARABIC ">
        <w:r w:rsidR="008024AC">
          <w:rPr>
            <w:noProof/>
          </w:rPr>
          <w:t>5</w:t>
        </w:r>
      </w:fldSimple>
      <w:r>
        <w:t xml:space="preserve"> – HYS word cloud: unsupportive key word tags</w:t>
      </w:r>
    </w:p>
    <w:p w14:paraId="30510C1F" w14:textId="20CE4855" w:rsidR="00324113" w:rsidRDefault="00324113" w:rsidP="00024E23">
      <w:pPr>
        <w:pStyle w:val="BodyText"/>
        <w:numPr>
          <w:ilvl w:val="0"/>
          <w:numId w:val="9"/>
        </w:numPr>
        <w:ind w:left="0" w:firstLine="0"/>
        <w:rPr>
          <w:b/>
          <w:bCs/>
        </w:rPr>
      </w:pPr>
      <w:r w:rsidRPr="004F0337">
        <w:rPr>
          <w:b/>
          <w:bCs/>
        </w:rPr>
        <w:t xml:space="preserve">Do you </w:t>
      </w:r>
      <w:r>
        <w:rPr>
          <w:b/>
          <w:bCs/>
        </w:rPr>
        <w:t>like the concept design</w:t>
      </w:r>
      <w:r w:rsidRPr="004F0337">
        <w:rPr>
          <w:b/>
          <w:bCs/>
        </w:rPr>
        <w:t>?</w:t>
      </w:r>
    </w:p>
    <w:p w14:paraId="24B9A23F" w14:textId="3D7A48E8" w:rsidR="000F33A0" w:rsidRPr="000F33A0" w:rsidRDefault="000F33A0" w:rsidP="000F33A0">
      <w:pPr>
        <w:pStyle w:val="BodyText"/>
      </w:pPr>
      <w:r w:rsidRPr="000F33A0">
        <w:t xml:space="preserve">All 203 survey </w:t>
      </w:r>
      <w:r>
        <w:t xml:space="preserve">participants provided a response to this question. 150 </w:t>
      </w:r>
      <w:r w:rsidR="00782616">
        <w:t xml:space="preserve">(74%) </w:t>
      </w:r>
      <w:r>
        <w:t>respondents loved the concept design, 37</w:t>
      </w:r>
      <w:r w:rsidR="00782616">
        <w:t xml:space="preserve"> (18%)</w:t>
      </w:r>
      <w:r>
        <w:t xml:space="preserve"> liked the concept design with some changes and 16</w:t>
      </w:r>
      <w:r w:rsidR="00782616">
        <w:t xml:space="preserve"> (8%)</w:t>
      </w:r>
      <w:r>
        <w:t xml:space="preserve"> don’t like the concept design.</w:t>
      </w:r>
    </w:p>
    <w:p w14:paraId="5D2BD19E" w14:textId="31E28343" w:rsidR="004F0337" w:rsidRDefault="000F33A0" w:rsidP="004F0337">
      <w:pPr>
        <w:pStyle w:val="BodyText"/>
      </w:pPr>
      <w:r w:rsidRPr="000F33A0">
        <w:rPr>
          <w:noProof/>
        </w:rPr>
        <w:drawing>
          <wp:inline distT="0" distB="0" distL="0" distR="0" wp14:anchorId="2DC72BF5" wp14:editId="5E2E50E6">
            <wp:extent cx="3185795" cy="876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5795" cy="876935"/>
                    </a:xfrm>
                    <a:prstGeom prst="rect">
                      <a:avLst/>
                    </a:prstGeom>
                  </pic:spPr>
                </pic:pic>
              </a:graphicData>
            </a:graphic>
          </wp:inline>
        </w:drawing>
      </w:r>
    </w:p>
    <w:p w14:paraId="7A71B7F0" w14:textId="6D668807" w:rsidR="000F33A0" w:rsidRDefault="000F33A0" w:rsidP="000F33A0">
      <w:pPr>
        <w:pStyle w:val="Caption"/>
      </w:pPr>
      <w:r>
        <w:t xml:space="preserve">Figure </w:t>
      </w:r>
      <w:fldSimple w:instr=" SEQ Figure \* ARABIC ">
        <w:r w:rsidR="00055B1C">
          <w:rPr>
            <w:noProof/>
          </w:rPr>
          <w:t>6</w:t>
        </w:r>
      </w:fldSimple>
      <w:r>
        <w:t xml:space="preserve"> – responses to question 3: Do you like the concept design?</w:t>
      </w:r>
    </w:p>
    <w:p w14:paraId="4E93CB41" w14:textId="15346DA0" w:rsidR="000F33A0" w:rsidRDefault="000F33A0" w:rsidP="00024E23">
      <w:pPr>
        <w:pStyle w:val="BodyText"/>
        <w:numPr>
          <w:ilvl w:val="0"/>
          <w:numId w:val="9"/>
        </w:numPr>
        <w:ind w:left="0" w:firstLine="0"/>
        <w:rPr>
          <w:b/>
          <w:bCs/>
        </w:rPr>
      </w:pPr>
      <w:r>
        <w:rPr>
          <w:b/>
          <w:bCs/>
        </w:rPr>
        <w:t>Please tell us what you love about the concept design</w:t>
      </w:r>
      <w:r w:rsidR="00324113" w:rsidRPr="004F0337">
        <w:rPr>
          <w:b/>
          <w:bCs/>
        </w:rPr>
        <w:t>?</w:t>
      </w:r>
    </w:p>
    <w:p w14:paraId="175E494D" w14:textId="0A6AE036" w:rsidR="00EB3A06" w:rsidRDefault="00EB3A06" w:rsidP="00EB3A06">
      <w:pPr>
        <w:pStyle w:val="BodyText"/>
      </w:pPr>
      <w:r>
        <w:t>For those who loved the concept design elements they liked included:</w:t>
      </w:r>
    </w:p>
    <w:p w14:paraId="41283728" w14:textId="5EECD745" w:rsidR="00EB3A06" w:rsidRDefault="00EB3A06" w:rsidP="00EB3A06">
      <w:pPr>
        <w:pStyle w:val="ListBullet"/>
      </w:pPr>
      <w:r>
        <w:t xml:space="preserve">Catered to all skill </w:t>
      </w:r>
      <w:proofErr w:type="gramStart"/>
      <w:r>
        <w:t>levels</w:t>
      </w:r>
      <w:proofErr w:type="gramEnd"/>
    </w:p>
    <w:p w14:paraId="3F0B5306" w14:textId="471DF3AF" w:rsidR="00EB3A06" w:rsidRDefault="00EB3A06" w:rsidP="00EB3A06">
      <w:pPr>
        <w:pStyle w:val="ListBullet"/>
      </w:pPr>
      <w:r>
        <w:t xml:space="preserve">Included a mix of </w:t>
      </w:r>
      <w:proofErr w:type="gramStart"/>
      <w:r>
        <w:t>features</w:t>
      </w:r>
      <w:proofErr w:type="gramEnd"/>
    </w:p>
    <w:p w14:paraId="631A661A" w14:textId="3C128721" w:rsidR="00EB3A06" w:rsidRDefault="00EB3A06" w:rsidP="00EB3A06">
      <w:pPr>
        <w:pStyle w:val="ListBullet"/>
      </w:pPr>
      <w:r>
        <w:t xml:space="preserve">Catered to all </w:t>
      </w:r>
      <w:proofErr w:type="gramStart"/>
      <w:r>
        <w:t>ages</w:t>
      </w:r>
      <w:proofErr w:type="gramEnd"/>
    </w:p>
    <w:p w14:paraId="2DD6CCF0" w14:textId="658080BB" w:rsidR="00EB3A06" w:rsidRDefault="00EB3A06" w:rsidP="00EB3A06">
      <w:pPr>
        <w:pStyle w:val="ListBullet"/>
      </w:pPr>
      <w:r>
        <w:t xml:space="preserve">Allowed for advanced riding and </w:t>
      </w:r>
      <w:proofErr w:type="gramStart"/>
      <w:r>
        <w:t>challenging</w:t>
      </w:r>
      <w:proofErr w:type="gramEnd"/>
    </w:p>
    <w:p w14:paraId="4669D921" w14:textId="11587B1D" w:rsidR="00EB3A06" w:rsidRDefault="00EB3A06" w:rsidP="00EB3A06">
      <w:pPr>
        <w:pStyle w:val="ListBullet"/>
      </w:pPr>
      <w:r>
        <w:t xml:space="preserve">Allowed for progression of </w:t>
      </w:r>
      <w:proofErr w:type="gramStart"/>
      <w:r>
        <w:t>skills</w:t>
      </w:r>
      <w:proofErr w:type="gramEnd"/>
    </w:p>
    <w:p w14:paraId="0A77D3AA" w14:textId="12C74A09" w:rsidR="00EB3A06" w:rsidRDefault="00EB3A06" w:rsidP="00EB3A06">
      <w:pPr>
        <w:pStyle w:val="ListBullet"/>
      </w:pPr>
      <w:r>
        <w:t xml:space="preserve">Was a good use of space and close to </w:t>
      </w:r>
      <w:proofErr w:type="gramStart"/>
      <w:r>
        <w:t>amenities</w:t>
      </w:r>
      <w:proofErr w:type="gramEnd"/>
    </w:p>
    <w:p w14:paraId="026FF412" w14:textId="1722DE99" w:rsidR="00EB3A06" w:rsidRDefault="00EB3A06" w:rsidP="00EB3A06">
      <w:pPr>
        <w:pStyle w:val="ListBullet"/>
      </w:pPr>
      <w:r>
        <w:t>Central location</w:t>
      </w:r>
    </w:p>
    <w:p w14:paraId="2FC2597E" w14:textId="6B4DF065" w:rsidR="00EB3A06" w:rsidRDefault="00EB3A06" w:rsidP="00EB3A06">
      <w:pPr>
        <w:pStyle w:val="ListBullet"/>
      </w:pPr>
      <w:r>
        <w:t>Had an asphalt pump track, jumps including gap jumps and skills and trials area</w:t>
      </w:r>
      <w:r w:rsidR="00C9270A">
        <w:t>.</w:t>
      </w:r>
    </w:p>
    <w:p w14:paraId="69555A02" w14:textId="0DB522A5" w:rsidR="00EB3A06" w:rsidRDefault="00EB3A06" w:rsidP="00EB3A06">
      <w:pPr>
        <w:pStyle w:val="BodyText"/>
      </w:pPr>
      <w:r w:rsidRPr="00EB3A06">
        <w:rPr>
          <w:noProof/>
        </w:rPr>
        <w:drawing>
          <wp:inline distT="0" distB="0" distL="0" distR="0" wp14:anchorId="5D289D17" wp14:editId="31A89BF5">
            <wp:extent cx="3185795" cy="6959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5795" cy="695960"/>
                    </a:xfrm>
                    <a:prstGeom prst="rect">
                      <a:avLst/>
                    </a:prstGeom>
                  </pic:spPr>
                </pic:pic>
              </a:graphicData>
            </a:graphic>
          </wp:inline>
        </w:drawing>
      </w:r>
    </w:p>
    <w:p w14:paraId="78FED5F3" w14:textId="38135F05" w:rsidR="00EB3A06" w:rsidRPr="00EB3A06" w:rsidRDefault="00EB3A06" w:rsidP="00EB3A06">
      <w:pPr>
        <w:pStyle w:val="Caption"/>
      </w:pPr>
      <w:r>
        <w:t xml:space="preserve">Figure </w:t>
      </w:r>
      <w:fldSimple w:instr=" SEQ Figure \* ARABIC ">
        <w:r w:rsidR="00055B1C">
          <w:rPr>
            <w:noProof/>
          </w:rPr>
          <w:t>7</w:t>
        </w:r>
      </w:fldSimple>
      <w:r>
        <w:t xml:space="preserve"> – HYS word cloud: what respondents loved about the </w:t>
      </w:r>
      <w:proofErr w:type="gramStart"/>
      <w:r>
        <w:t>concept</w:t>
      </w:r>
      <w:proofErr w:type="gramEnd"/>
    </w:p>
    <w:p w14:paraId="29A693F1" w14:textId="0ADBC58D" w:rsidR="000F33A0" w:rsidRDefault="000F33A0" w:rsidP="00024E23">
      <w:pPr>
        <w:pStyle w:val="BodyText"/>
        <w:numPr>
          <w:ilvl w:val="0"/>
          <w:numId w:val="9"/>
        </w:numPr>
        <w:ind w:left="0" w:firstLine="0"/>
        <w:rPr>
          <w:b/>
          <w:bCs/>
        </w:rPr>
      </w:pPr>
      <w:r>
        <w:rPr>
          <w:b/>
          <w:bCs/>
        </w:rPr>
        <w:t>Please tell us what you don’t like about the concept design or what you’d prefer to see</w:t>
      </w:r>
      <w:r w:rsidRPr="004F0337">
        <w:rPr>
          <w:b/>
          <w:bCs/>
        </w:rPr>
        <w:t>?</w:t>
      </w:r>
    </w:p>
    <w:p w14:paraId="37EA8E25" w14:textId="52CB2BF5" w:rsidR="00EB3A06" w:rsidRDefault="00EB3A06" w:rsidP="00EB3A06">
      <w:pPr>
        <w:pStyle w:val="BodyText"/>
      </w:pPr>
      <w:r w:rsidRPr="00EB3A06">
        <w:t xml:space="preserve">For the </w:t>
      </w:r>
      <w:r>
        <w:t>respondents who didn’t like the concept</w:t>
      </w:r>
      <w:r w:rsidR="00DF4DA1">
        <w:t>, 16 out of the 150 respondents,</w:t>
      </w:r>
      <w:r>
        <w:t xml:space="preserve"> </w:t>
      </w:r>
      <w:r w:rsidR="00DF4DA1">
        <w:t>key</w:t>
      </w:r>
      <w:r>
        <w:t xml:space="preserve"> </w:t>
      </w:r>
      <w:r w:rsidR="00DF4DA1">
        <w:t>themes included that it was the wrong</w:t>
      </w:r>
      <w:r>
        <w:t xml:space="preserve"> the location </w:t>
      </w:r>
      <w:r w:rsidR="00DF4DA1">
        <w:t>and the loss of open space</w:t>
      </w:r>
      <w:r>
        <w:t>. Key concerns included:</w:t>
      </w:r>
    </w:p>
    <w:p w14:paraId="2C3659A3" w14:textId="761BBF2D" w:rsidR="00EB3A06" w:rsidRDefault="00EB3A06" w:rsidP="00055B1C">
      <w:pPr>
        <w:pStyle w:val="ListBullet"/>
      </w:pPr>
      <w:r>
        <w:t xml:space="preserve"> </w:t>
      </w:r>
      <w:r w:rsidR="00055B1C">
        <w:t>Loss of passive open space</w:t>
      </w:r>
    </w:p>
    <w:p w14:paraId="51E1FCCA" w14:textId="667DA82C" w:rsidR="00055B1C" w:rsidRDefault="00055B1C" w:rsidP="00055B1C">
      <w:pPr>
        <w:pStyle w:val="ListBullet"/>
      </w:pPr>
      <w:r>
        <w:t>Wrong location</w:t>
      </w:r>
    </w:p>
    <w:p w14:paraId="7DA9947F" w14:textId="4CC16AE8" w:rsidR="00055B1C" w:rsidRDefault="00055B1C" w:rsidP="00055B1C">
      <w:pPr>
        <w:pStyle w:val="ListBullet"/>
      </w:pPr>
      <w:r>
        <w:t>Loss of off-leash dog walking areas</w:t>
      </w:r>
    </w:p>
    <w:p w14:paraId="0FE0713A" w14:textId="57E15413" w:rsidR="00055B1C" w:rsidRDefault="00055B1C" w:rsidP="00055B1C">
      <w:pPr>
        <w:pStyle w:val="ListBullet"/>
      </w:pPr>
      <w:r>
        <w:t>Increase in rubbish, graffiti</w:t>
      </w:r>
      <w:r w:rsidR="00C9270A">
        <w:t xml:space="preserve"> traffic</w:t>
      </w:r>
      <w:r>
        <w:t xml:space="preserve"> and </w:t>
      </w:r>
      <w:proofErr w:type="gramStart"/>
      <w:r>
        <w:t>noise</w:t>
      </w:r>
      <w:proofErr w:type="gramEnd"/>
    </w:p>
    <w:p w14:paraId="6C386266" w14:textId="280C4841" w:rsidR="00055B1C" w:rsidRDefault="00055B1C" w:rsidP="00055B1C">
      <w:pPr>
        <w:pStyle w:val="ListBullet"/>
      </w:pPr>
      <w:r>
        <w:t>Too big</w:t>
      </w:r>
      <w:r w:rsidR="00C9270A">
        <w:t>.</w:t>
      </w:r>
    </w:p>
    <w:p w14:paraId="79076E70" w14:textId="6D4139AD" w:rsidR="00055B1C" w:rsidRDefault="00055B1C" w:rsidP="00055B1C">
      <w:pPr>
        <w:pStyle w:val="ListBullet"/>
        <w:numPr>
          <w:ilvl w:val="0"/>
          <w:numId w:val="0"/>
        </w:numPr>
      </w:pPr>
      <w:r w:rsidRPr="00055B1C">
        <w:rPr>
          <w:noProof/>
        </w:rPr>
        <w:drawing>
          <wp:inline distT="0" distB="0" distL="0" distR="0" wp14:anchorId="78827AF1" wp14:editId="082ACE83">
            <wp:extent cx="3185795" cy="862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5795" cy="862330"/>
                    </a:xfrm>
                    <a:prstGeom prst="rect">
                      <a:avLst/>
                    </a:prstGeom>
                  </pic:spPr>
                </pic:pic>
              </a:graphicData>
            </a:graphic>
          </wp:inline>
        </w:drawing>
      </w:r>
    </w:p>
    <w:p w14:paraId="2A0AC715" w14:textId="23B56E7A" w:rsidR="00055B1C" w:rsidRPr="00EB3A06" w:rsidRDefault="00055B1C" w:rsidP="00055B1C">
      <w:pPr>
        <w:pStyle w:val="Caption"/>
      </w:pPr>
      <w:r>
        <w:t xml:space="preserve">Figure </w:t>
      </w:r>
      <w:fldSimple w:instr=" SEQ Figure \* ARABIC ">
        <w:r>
          <w:rPr>
            <w:noProof/>
          </w:rPr>
          <w:t>8</w:t>
        </w:r>
      </w:fldSimple>
      <w:r>
        <w:t xml:space="preserve"> – HYS word cloud: what respondents didn’t like about the </w:t>
      </w:r>
      <w:proofErr w:type="gramStart"/>
      <w:r>
        <w:t>concept</w:t>
      </w:r>
      <w:proofErr w:type="gramEnd"/>
    </w:p>
    <w:p w14:paraId="228F62BB" w14:textId="68263C26" w:rsidR="000F33A0" w:rsidRDefault="000F33A0" w:rsidP="00024E23">
      <w:pPr>
        <w:pStyle w:val="BodyText"/>
        <w:numPr>
          <w:ilvl w:val="0"/>
          <w:numId w:val="9"/>
        </w:numPr>
        <w:ind w:left="0" w:firstLine="0"/>
        <w:rPr>
          <w:b/>
          <w:bCs/>
        </w:rPr>
      </w:pPr>
      <w:r>
        <w:rPr>
          <w:b/>
          <w:bCs/>
        </w:rPr>
        <w:t>What changes do you think should be made to improve the concept plan</w:t>
      </w:r>
      <w:r w:rsidRPr="004F0337">
        <w:rPr>
          <w:b/>
          <w:bCs/>
        </w:rPr>
        <w:t>?</w:t>
      </w:r>
    </w:p>
    <w:p w14:paraId="79759CD6" w14:textId="58DE9D04" w:rsidR="000F33A0" w:rsidRDefault="00C9270A" w:rsidP="00AC1F78">
      <w:r>
        <w:t>Of the 37 respondents to this question the top fo</w:t>
      </w:r>
      <w:r w:rsidR="006451BB">
        <w:t>u</w:t>
      </w:r>
      <w:r>
        <w:t>r themes raised were:</w:t>
      </w:r>
    </w:p>
    <w:p w14:paraId="13A0D5D5" w14:textId="761CB407" w:rsidR="00C9270A" w:rsidRDefault="00C9270A" w:rsidP="00C9270A">
      <w:pPr>
        <w:pStyle w:val="ListBullet"/>
      </w:pPr>
      <w:r>
        <w:t>Make sure there is sufficient parking (8%)</w:t>
      </w:r>
    </w:p>
    <w:p w14:paraId="463366B4" w14:textId="372E0F3D" w:rsidR="00C9270A" w:rsidRDefault="00C9270A" w:rsidP="00C9270A">
      <w:pPr>
        <w:pStyle w:val="ListBullet"/>
      </w:pPr>
      <w:r>
        <w:t>It’s the wrong location (8%)</w:t>
      </w:r>
    </w:p>
    <w:p w14:paraId="7D0B7617" w14:textId="35C24374" w:rsidR="00C9270A" w:rsidRDefault="00C9270A" w:rsidP="00C9270A">
      <w:pPr>
        <w:pStyle w:val="ListBullet"/>
      </w:pPr>
      <w:r>
        <w:t>Provide more BBQ’s (8%</w:t>
      </w:r>
    </w:p>
    <w:p w14:paraId="78A28DBB" w14:textId="2174E573" w:rsidR="00C9270A" w:rsidRDefault="00C9270A" w:rsidP="00C9270A">
      <w:pPr>
        <w:pStyle w:val="ListBullet"/>
      </w:pPr>
      <w:r>
        <w:t>Is there enough elevation for jumps? (8%)</w:t>
      </w:r>
    </w:p>
    <w:p w14:paraId="1C932547" w14:textId="7444D470" w:rsidR="00C9270A" w:rsidRDefault="00C9270A" w:rsidP="00C9270A">
      <w:pPr>
        <w:pStyle w:val="ListBullet"/>
        <w:numPr>
          <w:ilvl w:val="0"/>
          <w:numId w:val="0"/>
        </w:numPr>
      </w:pPr>
      <w:r>
        <w:t xml:space="preserve">Other changes were related to the types of riding or features the respondents wanted the concept to include such as single track, downhill trail, making features bigger, providing a mulch jump, rock gardens, berms, separate pump tracks for beginners and more advanced riders and timber balance features. </w:t>
      </w:r>
    </w:p>
    <w:p w14:paraId="7566411F" w14:textId="78C9E436" w:rsidR="00C9270A" w:rsidRPr="00C9270A" w:rsidRDefault="00C9270A" w:rsidP="00C9270A">
      <w:pPr>
        <w:pStyle w:val="ListBullet"/>
        <w:numPr>
          <w:ilvl w:val="0"/>
          <w:numId w:val="0"/>
        </w:numPr>
      </w:pPr>
      <w:r>
        <w:t xml:space="preserve">Respondents also requested specific amenities to be provided such as bins, fencing, shelter from rain and </w:t>
      </w:r>
      <w:r>
        <w:lastRenderedPageBreak/>
        <w:t xml:space="preserve">wind, safe connections, more toilets, </w:t>
      </w:r>
      <w:proofErr w:type="gramStart"/>
      <w:r>
        <w:t>security</w:t>
      </w:r>
      <w:proofErr w:type="gramEnd"/>
      <w:r>
        <w:t xml:space="preserve"> and a fenced dog park.</w:t>
      </w:r>
    </w:p>
    <w:p w14:paraId="26E4A987" w14:textId="77777777" w:rsidR="00AC1F78" w:rsidRPr="00AC1F78" w:rsidRDefault="00AC1F78" w:rsidP="00AC1F78">
      <w:pPr>
        <w:rPr>
          <w:b/>
          <w:bCs/>
        </w:rPr>
      </w:pPr>
    </w:p>
    <w:p w14:paraId="1DDE6FD9" w14:textId="138BC0E8" w:rsidR="000F33A0" w:rsidRDefault="00AC1F78" w:rsidP="000F33A0">
      <w:pPr>
        <w:pStyle w:val="BodyText"/>
        <w:rPr>
          <w:b/>
          <w:bCs/>
        </w:rPr>
      </w:pPr>
      <w:r w:rsidRPr="00AC1F78">
        <w:rPr>
          <w:b/>
          <w:bCs/>
          <w:noProof/>
        </w:rPr>
        <w:drawing>
          <wp:inline distT="0" distB="0" distL="0" distR="0" wp14:anchorId="50109917" wp14:editId="7F023A83">
            <wp:extent cx="3185795" cy="745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5795" cy="745490"/>
                    </a:xfrm>
                    <a:prstGeom prst="rect">
                      <a:avLst/>
                    </a:prstGeom>
                  </pic:spPr>
                </pic:pic>
              </a:graphicData>
            </a:graphic>
          </wp:inline>
        </w:drawing>
      </w:r>
    </w:p>
    <w:p w14:paraId="402A5E26" w14:textId="0760DD82" w:rsidR="00AC1F78" w:rsidRPr="00EB3A06" w:rsidRDefault="00AC1F78" w:rsidP="00AC1F78">
      <w:pPr>
        <w:pStyle w:val="Caption"/>
      </w:pPr>
      <w:r>
        <w:t xml:space="preserve">Figure </w:t>
      </w:r>
      <w:fldSimple w:instr=" SEQ Figure \* ARABIC ">
        <w:r w:rsidR="008024AC">
          <w:rPr>
            <w:noProof/>
          </w:rPr>
          <w:t>9</w:t>
        </w:r>
      </w:fldSimple>
      <w:r>
        <w:t xml:space="preserve"> – HYS word cloud: what respondents </w:t>
      </w:r>
      <w:r w:rsidR="00DF4DA1">
        <w:t>liked,</w:t>
      </w:r>
      <w:r>
        <w:t xml:space="preserve"> or thought could </w:t>
      </w:r>
      <w:proofErr w:type="gramStart"/>
      <w:r>
        <w:t>change</w:t>
      </w:r>
      <w:proofErr w:type="gramEnd"/>
    </w:p>
    <w:p w14:paraId="142CFB98" w14:textId="6BF8AA21" w:rsidR="000F33A0" w:rsidRDefault="000F33A0" w:rsidP="00024E23">
      <w:pPr>
        <w:pStyle w:val="BodyText"/>
        <w:numPr>
          <w:ilvl w:val="0"/>
          <w:numId w:val="9"/>
        </w:numPr>
        <w:ind w:left="0" w:firstLine="0"/>
        <w:rPr>
          <w:b/>
          <w:bCs/>
        </w:rPr>
      </w:pPr>
      <w:r>
        <w:rPr>
          <w:b/>
          <w:bCs/>
        </w:rPr>
        <w:t>Would you ride on the pump track if built</w:t>
      </w:r>
      <w:r w:rsidRPr="004F0337">
        <w:rPr>
          <w:b/>
          <w:bCs/>
        </w:rPr>
        <w:t>?</w:t>
      </w:r>
    </w:p>
    <w:p w14:paraId="3DA39386" w14:textId="0771AF78" w:rsidR="000F33A0" w:rsidRDefault="005B1284" w:rsidP="005B1284">
      <w:pPr>
        <w:pStyle w:val="ListBullet"/>
        <w:numPr>
          <w:ilvl w:val="0"/>
          <w:numId w:val="0"/>
        </w:numPr>
      </w:pPr>
      <w:r w:rsidRPr="005B1284">
        <w:t>146</w:t>
      </w:r>
      <w:r w:rsidR="007246EE">
        <w:t xml:space="preserve"> (72%)</w:t>
      </w:r>
      <w:r w:rsidRPr="005B1284">
        <w:t xml:space="preserve"> respondents in</w:t>
      </w:r>
      <w:r>
        <w:t>dicated they would ride the pump track if built</w:t>
      </w:r>
      <w:r w:rsidR="007246EE">
        <w:t xml:space="preserve">. 43 </w:t>
      </w:r>
      <w:r w:rsidR="00EF2A9F">
        <w:t xml:space="preserve">(21%) </w:t>
      </w:r>
      <w:r w:rsidR="007246EE">
        <w:t>respondents would not</w:t>
      </w:r>
      <w:r w:rsidR="00073505">
        <w:t>,</w:t>
      </w:r>
      <w:r w:rsidR="007246EE">
        <w:t xml:space="preserve"> and 13 (7%) respondents answered ‘other’. Of the ‘other’ respondents, 8 indicated their children or nieces and nephews would ride the pump track. </w:t>
      </w:r>
    </w:p>
    <w:p w14:paraId="59F805F8" w14:textId="77777777" w:rsidR="00DA4788" w:rsidRDefault="00DA4788" w:rsidP="00DA4788">
      <w:r w:rsidRPr="00DA4788">
        <w:rPr>
          <w:noProof/>
        </w:rPr>
        <w:drawing>
          <wp:inline distT="0" distB="0" distL="0" distR="0" wp14:anchorId="65B8C9C9" wp14:editId="7D220340">
            <wp:extent cx="3185795" cy="1068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85795" cy="1068070"/>
                    </a:xfrm>
                    <a:prstGeom prst="rect">
                      <a:avLst/>
                    </a:prstGeom>
                  </pic:spPr>
                </pic:pic>
              </a:graphicData>
            </a:graphic>
          </wp:inline>
        </w:drawing>
      </w:r>
    </w:p>
    <w:p w14:paraId="2F653D93" w14:textId="610F2470" w:rsidR="00DA4788" w:rsidRPr="005B1284" w:rsidRDefault="00DA4788" w:rsidP="00DA4788">
      <w:pPr>
        <w:pStyle w:val="Caption"/>
      </w:pPr>
      <w:r>
        <w:t xml:space="preserve">Figure </w:t>
      </w:r>
      <w:fldSimple w:instr=" SEQ Figure \* ARABIC ">
        <w:r>
          <w:rPr>
            <w:noProof/>
          </w:rPr>
          <w:t>10</w:t>
        </w:r>
      </w:fldSimple>
      <w:r>
        <w:t xml:space="preserve"> – HYS Survey Would you ride on the pump track if built?</w:t>
      </w:r>
    </w:p>
    <w:p w14:paraId="0FD6DA0C" w14:textId="4BEA0F1F" w:rsidR="000F33A0" w:rsidRDefault="000F33A0" w:rsidP="00024E23">
      <w:pPr>
        <w:pStyle w:val="BodyText"/>
        <w:numPr>
          <w:ilvl w:val="0"/>
          <w:numId w:val="9"/>
        </w:numPr>
        <w:ind w:left="0" w:firstLine="0"/>
        <w:rPr>
          <w:b/>
          <w:bCs/>
        </w:rPr>
      </w:pPr>
      <w:r>
        <w:rPr>
          <w:b/>
          <w:bCs/>
        </w:rPr>
        <w:t>Please tell us why?</w:t>
      </w:r>
    </w:p>
    <w:p w14:paraId="784FA093" w14:textId="2B4738F7" w:rsidR="00DA4788" w:rsidRPr="007246EE" w:rsidRDefault="007246EE" w:rsidP="007246EE">
      <w:r>
        <w:t xml:space="preserve">Of the </w:t>
      </w:r>
      <w:r w:rsidR="002E53AC">
        <w:t>43 respondents who indicated they would not ride the pump track, 43% identified it was due to their age,</w:t>
      </w:r>
      <w:r w:rsidR="006451BB">
        <w:t xml:space="preserve"> and</w:t>
      </w:r>
      <w:r w:rsidR="002E53AC">
        <w:t xml:space="preserve"> 10% as they didn’t ride. Other reasons for not riding the pump track included not interested, respondents found pump tracks boring, not their style of riding. </w:t>
      </w:r>
    </w:p>
    <w:p w14:paraId="6D5302BB" w14:textId="1FC1B5A7" w:rsidR="000F33A0" w:rsidRDefault="000F33A0" w:rsidP="00024E23">
      <w:pPr>
        <w:pStyle w:val="BodyText"/>
        <w:numPr>
          <w:ilvl w:val="0"/>
          <w:numId w:val="9"/>
        </w:numPr>
        <w:ind w:left="0" w:firstLine="0"/>
        <w:rPr>
          <w:b/>
          <w:bCs/>
        </w:rPr>
      </w:pPr>
      <w:r>
        <w:rPr>
          <w:b/>
          <w:bCs/>
        </w:rPr>
        <w:t>Would you ride the jumps if built?</w:t>
      </w:r>
    </w:p>
    <w:p w14:paraId="1350D01C" w14:textId="3F87496C" w:rsidR="000F33A0" w:rsidRDefault="00EF2A9F" w:rsidP="002E53AC">
      <w:r>
        <w:t xml:space="preserve">145 (72%) </w:t>
      </w:r>
      <w:r w:rsidR="001C7F07">
        <w:t xml:space="preserve">of </w:t>
      </w:r>
      <w:r>
        <w:t xml:space="preserve">respondents indicated they would ride the jumps if built, 50 (25%) would not and 7 (3%) answered ‘other’. All the ‘other’ respondents indicated that their kids would ride the jumps. </w:t>
      </w:r>
    </w:p>
    <w:p w14:paraId="44187CEB" w14:textId="43A70EC2" w:rsidR="00DA4788" w:rsidRDefault="00DA4788" w:rsidP="002E53AC">
      <w:r w:rsidRPr="00DA4788">
        <w:rPr>
          <w:noProof/>
        </w:rPr>
        <w:drawing>
          <wp:inline distT="0" distB="0" distL="0" distR="0" wp14:anchorId="04A7F28F" wp14:editId="0536D8A4">
            <wp:extent cx="3185795" cy="1075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5795" cy="1075690"/>
                    </a:xfrm>
                    <a:prstGeom prst="rect">
                      <a:avLst/>
                    </a:prstGeom>
                  </pic:spPr>
                </pic:pic>
              </a:graphicData>
            </a:graphic>
          </wp:inline>
        </w:drawing>
      </w:r>
    </w:p>
    <w:p w14:paraId="1D383476" w14:textId="66611F77" w:rsidR="00DA4788" w:rsidRDefault="00DA4788" w:rsidP="00DA4788">
      <w:pPr>
        <w:pStyle w:val="Caption"/>
      </w:pPr>
      <w:r>
        <w:t xml:space="preserve">Figure </w:t>
      </w:r>
      <w:fldSimple w:instr=" SEQ Figure \* ARABIC ">
        <w:r>
          <w:rPr>
            <w:noProof/>
          </w:rPr>
          <w:t>11</w:t>
        </w:r>
      </w:fldSimple>
      <w:r>
        <w:t xml:space="preserve"> – HYS Survey Would you ride the jumps if built?</w:t>
      </w:r>
    </w:p>
    <w:p w14:paraId="3700F9DD" w14:textId="77777777" w:rsidR="006451BB" w:rsidRPr="006451BB" w:rsidRDefault="006451BB" w:rsidP="006451BB">
      <w:pPr>
        <w:pStyle w:val="BodyTextAfterListTable"/>
      </w:pPr>
    </w:p>
    <w:p w14:paraId="65629DE9" w14:textId="37222FD8" w:rsidR="000F33A0" w:rsidRDefault="000F33A0" w:rsidP="00024E23">
      <w:pPr>
        <w:pStyle w:val="BodyText"/>
        <w:numPr>
          <w:ilvl w:val="0"/>
          <w:numId w:val="9"/>
        </w:numPr>
        <w:ind w:left="0" w:firstLine="0"/>
        <w:rPr>
          <w:b/>
          <w:bCs/>
        </w:rPr>
      </w:pPr>
      <w:r>
        <w:rPr>
          <w:b/>
          <w:bCs/>
        </w:rPr>
        <w:t>Please tell us why?</w:t>
      </w:r>
    </w:p>
    <w:p w14:paraId="449CF2B2" w14:textId="1AB267C3" w:rsidR="000F33A0" w:rsidRPr="00A70AF8" w:rsidRDefault="00A70AF8" w:rsidP="00EF2A9F">
      <w:r>
        <w:t>Of the 41 respondents who indicated they would not ride the jumps, 59% indicated it was due to their age, and 12% as they didn’t ride. Other reasons for not riding the jumps included lack of experience, not in their skill set or not interested.</w:t>
      </w:r>
    </w:p>
    <w:p w14:paraId="35923235" w14:textId="661CEF8E" w:rsidR="000F33A0" w:rsidRDefault="000F33A0" w:rsidP="00024E23">
      <w:pPr>
        <w:pStyle w:val="BodyText"/>
        <w:numPr>
          <w:ilvl w:val="0"/>
          <w:numId w:val="9"/>
        </w:numPr>
        <w:ind w:left="0" w:firstLine="0"/>
        <w:rPr>
          <w:b/>
          <w:bCs/>
        </w:rPr>
      </w:pPr>
      <w:r>
        <w:rPr>
          <w:b/>
          <w:bCs/>
        </w:rPr>
        <w:t>Would you ride the skills and trails area if built?</w:t>
      </w:r>
    </w:p>
    <w:p w14:paraId="634B977B" w14:textId="04806CAE" w:rsidR="000F33A0" w:rsidRDefault="001C7F07" w:rsidP="00A70AF8">
      <w:r w:rsidRPr="001C7F07">
        <w:t>145 (73%)</w:t>
      </w:r>
      <w:r>
        <w:t xml:space="preserve"> of respondents indicated they would ride the skills and trials area if built, 41 (21%) would not and 13 (6%) answered ‘other’. Of the respondents that answered ‘other’, 5 (3%) indicated that their kids would, 4 (2%) indicated that it would depend on the level of difficulty, with participants indicating a preference for difficult features. </w:t>
      </w:r>
    </w:p>
    <w:p w14:paraId="4DD60A8E" w14:textId="27D0470E" w:rsidR="00DA4788" w:rsidRDefault="00DA4788" w:rsidP="00A70AF8">
      <w:r w:rsidRPr="00DA4788">
        <w:rPr>
          <w:noProof/>
        </w:rPr>
        <w:drawing>
          <wp:inline distT="0" distB="0" distL="0" distR="0" wp14:anchorId="313135E3" wp14:editId="01157A44">
            <wp:extent cx="3185795" cy="1089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5795" cy="1089025"/>
                    </a:xfrm>
                    <a:prstGeom prst="rect">
                      <a:avLst/>
                    </a:prstGeom>
                  </pic:spPr>
                </pic:pic>
              </a:graphicData>
            </a:graphic>
          </wp:inline>
        </w:drawing>
      </w:r>
    </w:p>
    <w:p w14:paraId="46BB06C5" w14:textId="7543B091" w:rsidR="00DA4788" w:rsidRPr="005B1284" w:rsidRDefault="00DA4788" w:rsidP="00DA4788">
      <w:pPr>
        <w:pStyle w:val="Caption"/>
      </w:pPr>
      <w:r>
        <w:t xml:space="preserve">Figure </w:t>
      </w:r>
      <w:fldSimple w:instr=" SEQ Figure \* ARABIC ">
        <w:r w:rsidR="008024AC">
          <w:rPr>
            <w:noProof/>
          </w:rPr>
          <w:t>12</w:t>
        </w:r>
      </w:fldSimple>
      <w:r>
        <w:t xml:space="preserve"> – HYS Survey Would you ride the skills and trials area if built?</w:t>
      </w:r>
    </w:p>
    <w:p w14:paraId="7F1EFFE3" w14:textId="2E623BA6" w:rsidR="000F33A0" w:rsidRDefault="000F33A0" w:rsidP="00024E23">
      <w:pPr>
        <w:pStyle w:val="BodyText"/>
        <w:numPr>
          <w:ilvl w:val="0"/>
          <w:numId w:val="9"/>
        </w:numPr>
        <w:ind w:left="0" w:firstLine="0"/>
        <w:rPr>
          <w:b/>
          <w:bCs/>
        </w:rPr>
      </w:pPr>
      <w:r>
        <w:rPr>
          <w:b/>
          <w:bCs/>
        </w:rPr>
        <w:t>Please tell us why?</w:t>
      </w:r>
    </w:p>
    <w:p w14:paraId="03CC57D1" w14:textId="7A61198D" w:rsidR="000F33A0" w:rsidRPr="000A34C4" w:rsidRDefault="000A34C4" w:rsidP="000A34C4">
      <w:r>
        <w:t xml:space="preserve">Of the 41 respondents who indicated they would not ride the skills and trials area, 29 told us why. </w:t>
      </w:r>
      <w:r w:rsidR="004B0019">
        <w:t>31% indicated it was due to their age. Other reasons for not riding the skills and trials areas included not interested in that type of riding, the respondents don’t ride, and it is not a popular type of riding.</w:t>
      </w:r>
    </w:p>
    <w:p w14:paraId="0997134E" w14:textId="2E1DFBE5" w:rsidR="000F33A0" w:rsidRDefault="000F33A0" w:rsidP="00024E23">
      <w:pPr>
        <w:pStyle w:val="BodyText"/>
        <w:numPr>
          <w:ilvl w:val="0"/>
          <w:numId w:val="9"/>
        </w:numPr>
        <w:ind w:left="0" w:firstLine="0"/>
        <w:rPr>
          <w:b/>
          <w:bCs/>
        </w:rPr>
      </w:pPr>
      <w:r>
        <w:rPr>
          <w:b/>
          <w:bCs/>
        </w:rPr>
        <w:t>What best describes you as a rider?</w:t>
      </w:r>
    </w:p>
    <w:p w14:paraId="16077221" w14:textId="6B615C11" w:rsidR="000F33A0" w:rsidRDefault="004B0019" w:rsidP="004B0019">
      <w:r>
        <w:t>This question was asked to understand the skill level of the riders participating in the survey. All 203 survey participants responded to this question. 104 (</w:t>
      </w:r>
      <w:r w:rsidR="00476922">
        <w:t>51</w:t>
      </w:r>
      <w:r>
        <w:t>%) of respondents identified as intermediate riders, 45 (</w:t>
      </w:r>
      <w:r w:rsidR="00476922">
        <w:t>22</w:t>
      </w:r>
      <w:r>
        <w:t>%) identified as expert and 34 (</w:t>
      </w:r>
      <w:r w:rsidR="00476922">
        <w:t>17</w:t>
      </w:r>
      <w:r>
        <w:t xml:space="preserve">%) identified as beginner. Of the respondents who answered ‘other’ </w:t>
      </w:r>
      <w:r w:rsidR="00476922">
        <w:t>21(10%</w:t>
      </w:r>
      <w:r w:rsidR="006451BB">
        <w:t>), reasons</w:t>
      </w:r>
      <w:r>
        <w:t xml:space="preserve"> included non-riders, parents or grandparents of kids who would ride, recreational or regular riders.</w:t>
      </w:r>
    </w:p>
    <w:p w14:paraId="64237519" w14:textId="3922C5E1" w:rsidR="004F2E19" w:rsidRDefault="004F2E19" w:rsidP="004B0019">
      <w:r w:rsidRPr="004F2E19">
        <w:rPr>
          <w:noProof/>
        </w:rPr>
        <w:lastRenderedPageBreak/>
        <w:drawing>
          <wp:inline distT="0" distB="0" distL="0" distR="0" wp14:anchorId="7BCC343D" wp14:editId="1BFC4D00">
            <wp:extent cx="3185795" cy="1304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5795" cy="1304290"/>
                    </a:xfrm>
                    <a:prstGeom prst="rect">
                      <a:avLst/>
                    </a:prstGeom>
                  </pic:spPr>
                </pic:pic>
              </a:graphicData>
            </a:graphic>
          </wp:inline>
        </w:drawing>
      </w:r>
    </w:p>
    <w:p w14:paraId="69C3F658" w14:textId="143AF73B" w:rsidR="004F2E19" w:rsidRDefault="004F2E19" w:rsidP="004F2E19">
      <w:pPr>
        <w:pStyle w:val="Caption"/>
      </w:pPr>
      <w:r>
        <w:t xml:space="preserve">Figure </w:t>
      </w:r>
      <w:fldSimple w:instr=" SEQ Figure \* ARABIC ">
        <w:r>
          <w:rPr>
            <w:noProof/>
          </w:rPr>
          <w:t>13</w:t>
        </w:r>
      </w:fldSimple>
      <w:r>
        <w:t xml:space="preserve"> – HYS Survey What best describes you as a rider?</w:t>
      </w:r>
    </w:p>
    <w:p w14:paraId="4F554A12" w14:textId="44B14811" w:rsidR="000F33A0" w:rsidRDefault="000F33A0" w:rsidP="00024E23">
      <w:pPr>
        <w:pStyle w:val="BodyText"/>
        <w:numPr>
          <w:ilvl w:val="0"/>
          <w:numId w:val="9"/>
        </w:numPr>
        <w:ind w:left="0" w:firstLine="0"/>
        <w:rPr>
          <w:b/>
          <w:bCs/>
        </w:rPr>
      </w:pPr>
      <w:r>
        <w:rPr>
          <w:b/>
          <w:bCs/>
        </w:rPr>
        <w:t>What type of riding do you do?</w:t>
      </w:r>
    </w:p>
    <w:p w14:paraId="427C1D1E" w14:textId="6C4DB140" w:rsidR="000F33A0" w:rsidRDefault="00055FD6" w:rsidP="00055FD6">
      <w:r w:rsidRPr="00055FD6">
        <w:t>To understand the types of riding the survey participants might undertake we asked: What type of riding do you do?</w:t>
      </w:r>
      <w:r>
        <w:t xml:space="preserve"> </w:t>
      </w:r>
      <w:r w:rsidR="00871E74">
        <w:t>86</w:t>
      </w:r>
      <w:r>
        <w:t xml:space="preserve"> survey participants responded to this question and with respondents able to select multiple options. The most popular type of riding was Mountain Bike with 147 respondents, followed by Road cycling 59, BMX 40, Competition 23 and Other 23. Of the 23 participants that respondents that selected ‘other’ 5 were non</w:t>
      </w:r>
      <w:r w:rsidR="002D18D8">
        <w:t>-</w:t>
      </w:r>
      <w:r>
        <w:t>riders and other types of riding included trials, cyclocross, commuting, socially, casually, for exercise, rail trails, time trials and triathlons.</w:t>
      </w:r>
    </w:p>
    <w:p w14:paraId="7B95D264" w14:textId="79211E0C" w:rsidR="00334D8D" w:rsidRDefault="00334D8D" w:rsidP="00055FD6">
      <w:r w:rsidRPr="00334D8D">
        <w:rPr>
          <w:noProof/>
        </w:rPr>
        <w:drawing>
          <wp:inline distT="0" distB="0" distL="0" distR="0" wp14:anchorId="3AE0AAF7" wp14:editId="6FE9D86F">
            <wp:extent cx="3185795" cy="1483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85795" cy="1483360"/>
                    </a:xfrm>
                    <a:prstGeom prst="rect">
                      <a:avLst/>
                    </a:prstGeom>
                  </pic:spPr>
                </pic:pic>
              </a:graphicData>
            </a:graphic>
          </wp:inline>
        </w:drawing>
      </w:r>
    </w:p>
    <w:p w14:paraId="068A98CA" w14:textId="1183FB4F" w:rsidR="00334D8D" w:rsidRPr="00055FD6" w:rsidRDefault="00334D8D" w:rsidP="00334D8D">
      <w:pPr>
        <w:pStyle w:val="Caption"/>
      </w:pPr>
      <w:r>
        <w:t xml:space="preserve">Figure </w:t>
      </w:r>
      <w:fldSimple w:instr=" SEQ Figure \* ARABIC ">
        <w:r w:rsidR="008024AC">
          <w:rPr>
            <w:noProof/>
          </w:rPr>
          <w:t>14</w:t>
        </w:r>
      </w:fldSimple>
      <w:r>
        <w:t xml:space="preserve"> – HYS Survey What type of riding do you do?</w:t>
      </w:r>
    </w:p>
    <w:p w14:paraId="60269056" w14:textId="4AF014C1" w:rsidR="000F33A0" w:rsidRDefault="000F33A0" w:rsidP="00024E23">
      <w:pPr>
        <w:pStyle w:val="BodyText"/>
        <w:numPr>
          <w:ilvl w:val="0"/>
          <w:numId w:val="9"/>
        </w:numPr>
        <w:ind w:left="0" w:firstLine="0"/>
        <w:rPr>
          <w:b/>
          <w:bCs/>
        </w:rPr>
      </w:pPr>
      <w:r>
        <w:rPr>
          <w:b/>
          <w:bCs/>
        </w:rPr>
        <w:t>How often do you ride?</w:t>
      </w:r>
    </w:p>
    <w:p w14:paraId="304C8B61" w14:textId="0A2EA552" w:rsidR="000F33A0" w:rsidRDefault="002D18D8" w:rsidP="002D18D8">
      <w:r>
        <w:t xml:space="preserve">190 survey participants responded to this question. Most respondents, 58 (31%) ride multiple times per week, 51 (27%) </w:t>
      </w:r>
      <w:proofErr w:type="gramStart"/>
      <w:r>
        <w:t>ride</w:t>
      </w:r>
      <w:proofErr w:type="gramEnd"/>
      <w:r>
        <w:t xml:space="preserve"> weekly, 28 (15%) ride daily and 28 (15%) ride monthly, 18 (9%) ride less than monthly and 7 (3) respondents selected ‘other’. Of the respondents that selected ‘other’ reasons included, never, rarely, answering for their kids who ride daily.</w:t>
      </w:r>
    </w:p>
    <w:p w14:paraId="3A88F4C9" w14:textId="30CA6FF1" w:rsidR="00334D8D" w:rsidRDefault="00334D8D" w:rsidP="002D18D8">
      <w:r w:rsidRPr="00334D8D">
        <w:rPr>
          <w:noProof/>
        </w:rPr>
        <w:drawing>
          <wp:inline distT="0" distB="0" distL="0" distR="0" wp14:anchorId="0ABE360A" wp14:editId="1D2F0B1F">
            <wp:extent cx="3185795" cy="16713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5795" cy="1671320"/>
                    </a:xfrm>
                    <a:prstGeom prst="rect">
                      <a:avLst/>
                    </a:prstGeom>
                  </pic:spPr>
                </pic:pic>
              </a:graphicData>
            </a:graphic>
          </wp:inline>
        </w:drawing>
      </w:r>
    </w:p>
    <w:p w14:paraId="6135358F" w14:textId="4468ACF3" w:rsidR="00334D8D" w:rsidRPr="002D18D8" w:rsidRDefault="00334D8D" w:rsidP="00334D8D">
      <w:pPr>
        <w:pStyle w:val="Caption"/>
      </w:pPr>
      <w:r>
        <w:t xml:space="preserve">Figure </w:t>
      </w:r>
      <w:fldSimple w:instr=" SEQ Figure \* ARABIC ">
        <w:r>
          <w:rPr>
            <w:noProof/>
          </w:rPr>
          <w:t>15</w:t>
        </w:r>
      </w:fldSimple>
      <w:r>
        <w:t xml:space="preserve"> – HYS Survey How often do you ride?</w:t>
      </w:r>
    </w:p>
    <w:p w14:paraId="77591A22" w14:textId="13180ADA" w:rsidR="000F33A0" w:rsidRDefault="000F33A0" w:rsidP="00024E23">
      <w:pPr>
        <w:pStyle w:val="BodyText"/>
        <w:numPr>
          <w:ilvl w:val="0"/>
          <w:numId w:val="9"/>
        </w:numPr>
        <w:ind w:left="0" w:firstLine="0"/>
        <w:rPr>
          <w:b/>
          <w:bCs/>
        </w:rPr>
      </w:pPr>
      <w:r>
        <w:rPr>
          <w:b/>
          <w:bCs/>
        </w:rPr>
        <w:t>Where do you currently ride?</w:t>
      </w:r>
    </w:p>
    <w:p w14:paraId="35D48232" w14:textId="0E45D0CA" w:rsidR="00EF41BD" w:rsidRDefault="00631BF6" w:rsidP="00631BF6">
      <w:r w:rsidRPr="00631BF6">
        <w:t>This question was asked to understand where riders currently ride.</w:t>
      </w:r>
      <w:r w:rsidR="00E35CF8">
        <w:t xml:space="preserve"> All 203 survey participants responded to this question, and 166 respondents selected multiple locations. The most </w:t>
      </w:r>
      <w:r w:rsidR="00EF41BD">
        <w:t>common</w:t>
      </w:r>
      <w:r w:rsidR="00E35CF8">
        <w:t xml:space="preserve"> answer was Streets / shared paths with 104 respondents selecting this location. </w:t>
      </w:r>
      <w:r w:rsidR="00EF41BD">
        <w:t xml:space="preserve">Over half the respondents ride makeshift jumps or tracks and travel outside the municipality to ride. </w:t>
      </w:r>
    </w:p>
    <w:p w14:paraId="482063F3" w14:textId="77777777" w:rsidR="00EF41BD" w:rsidRDefault="00EF41BD" w:rsidP="00631BF6"/>
    <w:p w14:paraId="31539998" w14:textId="7EBFB121" w:rsidR="006A1EEB" w:rsidRDefault="00EF41BD" w:rsidP="00EF41BD">
      <w:r w:rsidRPr="00EF41BD">
        <w:rPr>
          <w:noProof/>
        </w:rPr>
        <w:drawing>
          <wp:inline distT="0" distB="0" distL="0" distR="0" wp14:anchorId="6BE2712D" wp14:editId="7C0BB0CC">
            <wp:extent cx="3185795"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5795" cy="2438400"/>
                    </a:xfrm>
                    <a:prstGeom prst="rect">
                      <a:avLst/>
                    </a:prstGeom>
                  </pic:spPr>
                </pic:pic>
              </a:graphicData>
            </a:graphic>
          </wp:inline>
        </w:drawing>
      </w:r>
    </w:p>
    <w:p w14:paraId="1AFB2A70" w14:textId="6FDDF417" w:rsidR="00334D8D" w:rsidRDefault="00334D8D" w:rsidP="00334D8D">
      <w:pPr>
        <w:pStyle w:val="Caption"/>
      </w:pPr>
      <w:r>
        <w:t xml:space="preserve">Figure </w:t>
      </w:r>
      <w:fldSimple w:instr=" SEQ Figure \* ARABIC ">
        <w:r>
          <w:rPr>
            <w:noProof/>
          </w:rPr>
          <w:t>16</w:t>
        </w:r>
      </w:fldSimple>
      <w:r>
        <w:t xml:space="preserve"> – HYS Survey Where do you currently ride?</w:t>
      </w:r>
    </w:p>
    <w:p w14:paraId="0E655E3D" w14:textId="5E42B34D" w:rsidR="006A1EEB" w:rsidRPr="00631BF6" w:rsidRDefault="006A1EEB" w:rsidP="006A1EEB">
      <w:pPr>
        <w:pStyle w:val="ListBullet"/>
        <w:numPr>
          <w:ilvl w:val="0"/>
          <w:numId w:val="0"/>
        </w:numPr>
      </w:pPr>
      <w:r>
        <w:t xml:space="preserve">28 respondents selected other. Reasons for selecting ‘other’ included road, fire trails in Ocean Grove Nature reserve, Anglesea trails and bike park, pump tracks in Creswick, Mount Buller, Mount Baw </w:t>
      </w:r>
      <w:proofErr w:type="spellStart"/>
      <w:r>
        <w:t>Baw</w:t>
      </w:r>
      <w:proofErr w:type="spellEnd"/>
      <w:r>
        <w:t>, Falls Creek, Harcourt, Ballarat, Albury, Victorian High Country, and non-riders.</w:t>
      </w:r>
    </w:p>
    <w:p w14:paraId="1C64FDC0" w14:textId="627231BD" w:rsidR="000F33A0" w:rsidRDefault="000F33A0" w:rsidP="00024E23">
      <w:pPr>
        <w:pStyle w:val="BodyText"/>
        <w:numPr>
          <w:ilvl w:val="0"/>
          <w:numId w:val="9"/>
        </w:numPr>
        <w:ind w:left="0" w:firstLine="0"/>
        <w:rPr>
          <w:b/>
          <w:bCs/>
        </w:rPr>
      </w:pPr>
      <w:r>
        <w:rPr>
          <w:b/>
          <w:bCs/>
        </w:rPr>
        <w:t>Have you ever been riding</w:t>
      </w:r>
      <w:r w:rsidR="007D1ABB">
        <w:rPr>
          <w:b/>
          <w:bCs/>
        </w:rPr>
        <w:t xml:space="preserve"> on</w:t>
      </w:r>
      <w:r>
        <w:rPr>
          <w:b/>
          <w:bCs/>
        </w:rPr>
        <w:t xml:space="preserve"> makeshift jumps and/or tracks in the region?</w:t>
      </w:r>
    </w:p>
    <w:p w14:paraId="48181B89" w14:textId="2546630C" w:rsidR="000F33A0" w:rsidRDefault="006B5D8B" w:rsidP="0073294A">
      <w:r w:rsidRPr="006B5D8B">
        <w:t xml:space="preserve">To understand if the proposed District Ride Centre would cater to the riders of makeshift jumps this question was </w:t>
      </w:r>
      <w:r w:rsidRPr="006B5D8B">
        <w:lastRenderedPageBreak/>
        <w:t xml:space="preserve">asked. 125 (63%) respondents answered yes, 73 (37%) answered no.   </w:t>
      </w:r>
    </w:p>
    <w:p w14:paraId="02CF4035" w14:textId="77777777" w:rsidR="007D1ABB" w:rsidRDefault="007D1ABB" w:rsidP="0073294A"/>
    <w:p w14:paraId="185295C9" w14:textId="11345FC9" w:rsidR="007D1ABB" w:rsidRDefault="007D1ABB" w:rsidP="0073294A">
      <w:r w:rsidRPr="007D1ABB">
        <w:rPr>
          <w:noProof/>
        </w:rPr>
        <w:drawing>
          <wp:inline distT="0" distB="0" distL="0" distR="0" wp14:anchorId="403C4B83" wp14:editId="090214A3">
            <wp:extent cx="3185795" cy="87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5795" cy="876300"/>
                    </a:xfrm>
                    <a:prstGeom prst="rect">
                      <a:avLst/>
                    </a:prstGeom>
                  </pic:spPr>
                </pic:pic>
              </a:graphicData>
            </a:graphic>
          </wp:inline>
        </w:drawing>
      </w:r>
    </w:p>
    <w:p w14:paraId="733E5A02" w14:textId="2323465E" w:rsidR="007D1ABB" w:rsidRDefault="007D1ABB" w:rsidP="007D1ABB">
      <w:pPr>
        <w:pStyle w:val="Caption"/>
      </w:pPr>
      <w:r>
        <w:t xml:space="preserve">Figure </w:t>
      </w:r>
      <w:fldSimple w:instr=" SEQ Figure \* ARABIC ">
        <w:r w:rsidR="008024AC">
          <w:rPr>
            <w:noProof/>
          </w:rPr>
          <w:t>17</w:t>
        </w:r>
      </w:fldSimple>
      <w:r>
        <w:t xml:space="preserve"> – HYS Survey Have you ever been riding on makeshift jumps and/or tracks in the </w:t>
      </w:r>
      <w:proofErr w:type="gramStart"/>
      <w:r>
        <w:t>region</w:t>
      </w:r>
      <w:proofErr w:type="gramEnd"/>
    </w:p>
    <w:p w14:paraId="35EFB5A4" w14:textId="680E2DFD" w:rsidR="000F33A0" w:rsidRDefault="000F33A0" w:rsidP="00024E23">
      <w:pPr>
        <w:pStyle w:val="BodyText"/>
        <w:numPr>
          <w:ilvl w:val="0"/>
          <w:numId w:val="9"/>
        </w:numPr>
        <w:ind w:left="0" w:firstLine="0"/>
        <w:rPr>
          <w:b/>
          <w:bCs/>
        </w:rPr>
      </w:pPr>
      <w:r>
        <w:rPr>
          <w:b/>
          <w:bCs/>
        </w:rPr>
        <w:t>Is there anything you would like to share with us about the location or concept plan?</w:t>
      </w:r>
    </w:p>
    <w:p w14:paraId="0307425E" w14:textId="398298FB" w:rsidR="000F33A0" w:rsidRPr="006526F1" w:rsidRDefault="006526F1" w:rsidP="006B5D8B">
      <w:pPr>
        <w:pStyle w:val="BodyText"/>
      </w:pPr>
      <w:r>
        <w:t xml:space="preserve">The responses received to this question captured the concerns and sentiments raised in response to earlier questions in the survey. </w:t>
      </w:r>
      <w:r w:rsidR="00CF3313">
        <w:t xml:space="preserve">Below are some key quotes which capture concerns raised by those </w:t>
      </w:r>
      <w:r w:rsidR="00212CAD">
        <w:t>who do not support the District Ride Centre in Kingston Park and</w:t>
      </w:r>
      <w:r w:rsidR="007B01CE">
        <w:t xml:space="preserve"> thoughts on why those who do support it.</w:t>
      </w:r>
      <w:r w:rsidR="00212CAD">
        <w:t xml:space="preserve"> </w:t>
      </w:r>
    </w:p>
    <w:p w14:paraId="2D0ABBE4" w14:textId="6455021D" w:rsidR="000F33A0" w:rsidRDefault="006526F1" w:rsidP="000F33A0">
      <w:pPr>
        <w:pStyle w:val="BodyText"/>
        <w:rPr>
          <w:rFonts w:ascii="Segoe UI" w:hAnsi="Segoe UI" w:cs="Segoe UI"/>
          <w:color w:val="4F4F4F"/>
          <w:sz w:val="21"/>
          <w:szCs w:val="21"/>
          <w:shd w:val="clear" w:color="auto" w:fill="FFFFFF"/>
        </w:rPr>
      </w:pPr>
      <w:r>
        <w:rPr>
          <w:b/>
          <w:bCs/>
        </w:rPr>
        <w:t>“</w:t>
      </w:r>
      <w:r>
        <w:rPr>
          <w:rFonts w:ascii="Segoe UI" w:hAnsi="Segoe UI" w:cs="Segoe UI"/>
          <w:color w:val="4F4F4F"/>
          <w:sz w:val="21"/>
          <w:szCs w:val="21"/>
          <w:shd w:val="clear" w:color="auto" w:fill="FFFFFF"/>
        </w:rPr>
        <w:t xml:space="preserve">Don't spoil a beautiful asset to the </w:t>
      </w:r>
      <w:proofErr w:type="gramStart"/>
      <w:r>
        <w:rPr>
          <w:rFonts w:ascii="Segoe UI" w:hAnsi="Segoe UI" w:cs="Segoe UI"/>
          <w:color w:val="4F4F4F"/>
          <w:sz w:val="21"/>
          <w:szCs w:val="21"/>
          <w:shd w:val="clear" w:color="auto" w:fill="FFFFFF"/>
        </w:rPr>
        <w:t>community”</w:t>
      </w:r>
      <w:proofErr w:type="gramEnd"/>
    </w:p>
    <w:p w14:paraId="11DD0B32" w14:textId="077A1492" w:rsidR="006526F1" w:rsidRPr="004F0337" w:rsidRDefault="006526F1" w:rsidP="000F33A0">
      <w:pPr>
        <w:pStyle w:val="BodyText"/>
        <w:rPr>
          <w:b/>
          <w:bCs/>
        </w:rPr>
      </w:pPr>
      <w:r>
        <w:rPr>
          <w:b/>
          <w:bCs/>
        </w:rPr>
        <w:t>“</w:t>
      </w:r>
      <w:r>
        <w:rPr>
          <w:rFonts w:ascii="Segoe UI" w:hAnsi="Segoe UI" w:cs="Segoe UI"/>
          <w:color w:val="404040"/>
          <w:sz w:val="21"/>
          <w:szCs w:val="21"/>
          <w:shd w:val="clear" w:color="auto" w:fill="F8F8F8"/>
        </w:rPr>
        <w:t>I support this project as it’s very important to have recreational facilities for this age group. It is an excellent location, central, accessible &amp; plenty of surrounding open space.”</w:t>
      </w:r>
    </w:p>
    <w:p w14:paraId="5C502AA9" w14:textId="639F7FF5" w:rsidR="000F33A0" w:rsidRDefault="006526F1" w:rsidP="000F33A0">
      <w:pPr>
        <w:pStyle w:val="BodyText"/>
        <w:rPr>
          <w:rFonts w:ascii="Segoe UI" w:hAnsi="Segoe UI" w:cs="Segoe UI"/>
          <w:color w:val="4F4F4F"/>
          <w:sz w:val="21"/>
          <w:szCs w:val="21"/>
          <w:shd w:val="clear" w:color="auto" w:fill="FFFFFF"/>
        </w:rPr>
      </w:pPr>
      <w:r>
        <w:rPr>
          <w:b/>
          <w:bCs/>
        </w:rPr>
        <w:t>“</w:t>
      </w:r>
      <w:r>
        <w:rPr>
          <w:rFonts w:ascii="Segoe UI" w:hAnsi="Segoe UI" w:cs="Segoe UI"/>
          <w:color w:val="4F4F4F"/>
          <w:sz w:val="21"/>
          <w:szCs w:val="21"/>
          <w:shd w:val="clear" w:color="auto" w:fill="FFFFFF"/>
        </w:rPr>
        <w:t>Improve cycling and road infrastructure leading to the site.”</w:t>
      </w:r>
    </w:p>
    <w:p w14:paraId="78FCB8C9" w14:textId="1DBDA79B" w:rsidR="006526F1" w:rsidRPr="004F0337" w:rsidRDefault="00980334" w:rsidP="000F33A0">
      <w:pPr>
        <w:pStyle w:val="BodyText"/>
        <w:rPr>
          <w:b/>
          <w:bCs/>
        </w:rPr>
      </w:pPr>
      <w:r>
        <w:rPr>
          <w:rFonts w:ascii="Segoe UI" w:hAnsi="Segoe UI" w:cs="Segoe UI"/>
          <w:color w:val="404040"/>
          <w:sz w:val="21"/>
          <w:szCs w:val="21"/>
          <w:shd w:val="clear" w:color="auto" w:fill="F8F8F8"/>
        </w:rPr>
        <w:t>“</w:t>
      </w:r>
      <w:r w:rsidR="006526F1">
        <w:rPr>
          <w:rFonts w:ascii="Segoe UI" w:hAnsi="Segoe UI" w:cs="Segoe UI"/>
          <w:color w:val="404040"/>
          <w:sz w:val="21"/>
          <w:szCs w:val="21"/>
          <w:shd w:val="clear" w:color="auto" w:fill="F8F8F8"/>
        </w:rPr>
        <w:t xml:space="preserve">It is an amazing location. But terribly dangerous to get to if you live in Old Ocean Grove, </w:t>
      </w:r>
      <w:proofErr w:type="gramStart"/>
      <w:r w:rsidR="006526F1">
        <w:rPr>
          <w:rFonts w:ascii="Segoe UI" w:hAnsi="Segoe UI" w:cs="Segoe UI"/>
          <w:color w:val="404040"/>
          <w:sz w:val="21"/>
          <w:szCs w:val="21"/>
          <w:shd w:val="clear" w:color="auto" w:fill="F8F8F8"/>
        </w:rPr>
        <w:t>Woodlands</w:t>
      </w:r>
      <w:proofErr w:type="gramEnd"/>
      <w:r w:rsidR="006526F1">
        <w:rPr>
          <w:rFonts w:ascii="Segoe UI" w:hAnsi="Segoe UI" w:cs="Segoe UI"/>
          <w:color w:val="404040"/>
          <w:sz w:val="21"/>
          <w:szCs w:val="21"/>
          <w:shd w:val="clear" w:color="auto" w:fill="F8F8F8"/>
        </w:rPr>
        <w:t xml:space="preserve"> or Yellow Gums.</w:t>
      </w:r>
      <w:r>
        <w:rPr>
          <w:rFonts w:ascii="Segoe UI" w:hAnsi="Segoe UI" w:cs="Segoe UI"/>
          <w:color w:val="404040"/>
          <w:sz w:val="21"/>
          <w:szCs w:val="21"/>
          <w:shd w:val="clear" w:color="auto" w:fill="F8F8F8"/>
        </w:rPr>
        <w:t>”</w:t>
      </w:r>
    </w:p>
    <w:p w14:paraId="10410697" w14:textId="4CC5156A" w:rsidR="000F33A0" w:rsidRDefault="00980334" w:rsidP="004F0337">
      <w:pPr>
        <w:pStyle w:val="BodyText"/>
      </w:pPr>
      <w:r>
        <w:rPr>
          <w:rFonts w:ascii="Segoe UI" w:hAnsi="Segoe UI" w:cs="Segoe UI"/>
          <w:color w:val="404040"/>
          <w:sz w:val="21"/>
          <w:szCs w:val="21"/>
          <w:shd w:val="clear" w:color="auto" w:fill="F8F8F8"/>
        </w:rPr>
        <w:t>“</w:t>
      </w:r>
      <w:r w:rsidR="006526F1">
        <w:rPr>
          <w:rFonts w:ascii="Segoe UI" w:hAnsi="Segoe UI" w:cs="Segoe UI"/>
          <w:color w:val="404040"/>
          <w:sz w:val="21"/>
          <w:szCs w:val="21"/>
          <w:shd w:val="clear" w:color="auto" w:fill="F8F8F8"/>
        </w:rPr>
        <w:t xml:space="preserve">Access to the location is dangerous for cars, particularly turning right into </w:t>
      </w:r>
      <w:proofErr w:type="spellStart"/>
      <w:r w:rsidR="006526F1">
        <w:rPr>
          <w:rFonts w:ascii="Segoe UI" w:hAnsi="Segoe UI" w:cs="Segoe UI"/>
          <w:color w:val="404040"/>
          <w:sz w:val="21"/>
          <w:szCs w:val="21"/>
          <w:shd w:val="clear" w:color="auto" w:fill="F8F8F8"/>
        </w:rPr>
        <w:t>Adco</w:t>
      </w:r>
      <w:proofErr w:type="spellEnd"/>
      <w:r w:rsidR="006526F1">
        <w:rPr>
          <w:rFonts w:ascii="Segoe UI" w:hAnsi="Segoe UI" w:cs="Segoe UI"/>
          <w:color w:val="404040"/>
          <w:sz w:val="21"/>
          <w:szCs w:val="21"/>
          <w:shd w:val="clear" w:color="auto" w:fill="F8F8F8"/>
        </w:rPr>
        <w:t xml:space="preserve"> from Grubb.</w:t>
      </w:r>
      <w:r>
        <w:rPr>
          <w:rFonts w:ascii="Segoe UI" w:hAnsi="Segoe UI" w:cs="Segoe UI"/>
          <w:color w:val="404040"/>
          <w:sz w:val="21"/>
          <w:szCs w:val="21"/>
          <w:shd w:val="clear" w:color="auto" w:fill="F8F8F8"/>
        </w:rPr>
        <w:t>”</w:t>
      </w:r>
    </w:p>
    <w:p w14:paraId="538C14A8" w14:textId="502DB13E" w:rsidR="004F0337" w:rsidRDefault="00980334" w:rsidP="004F0337">
      <w:pPr>
        <w:pStyle w:val="BodyText"/>
        <w:rPr>
          <w:rFonts w:ascii="Segoe UI" w:hAnsi="Segoe UI" w:cs="Segoe UI"/>
          <w:color w:val="404040"/>
          <w:sz w:val="21"/>
          <w:szCs w:val="21"/>
          <w:shd w:val="clear" w:color="auto" w:fill="F8F8F8"/>
        </w:rPr>
      </w:pPr>
      <w:r>
        <w:rPr>
          <w:rFonts w:ascii="Segoe UI" w:hAnsi="Segoe UI" w:cs="Segoe UI"/>
          <w:color w:val="404040"/>
          <w:sz w:val="21"/>
          <w:szCs w:val="21"/>
          <w:shd w:val="clear" w:color="auto" w:fill="F8F8F8"/>
        </w:rPr>
        <w:t>“</w:t>
      </w:r>
      <w:r w:rsidR="007E462C">
        <w:rPr>
          <w:rFonts w:ascii="Segoe UI" w:hAnsi="Segoe UI" w:cs="Segoe UI"/>
          <w:color w:val="404040"/>
          <w:sz w:val="21"/>
          <w:szCs w:val="21"/>
          <w:shd w:val="clear" w:color="auto" w:fill="F8F8F8"/>
        </w:rPr>
        <w:t>Kingston Park is a treasured open space that is rich in the sights and sounds of birdlife. It is very popular as somewhere easy to get to, to just sit or to walk around and enjoy the natural environs. I think it would be heartbreaking, and inappropriate, to lose this rare passive open space.</w:t>
      </w:r>
      <w:r>
        <w:rPr>
          <w:rFonts w:ascii="Segoe UI" w:hAnsi="Segoe UI" w:cs="Segoe UI"/>
          <w:color w:val="404040"/>
          <w:sz w:val="21"/>
          <w:szCs w:val="21"/>
          <w:shd w:val="clear" w:color="auto" w:fill="F8F8F8"/>
        </w:rPr>
        <w:t>”</w:t>
      </w:r>
    </w:p>
    <w:p w14:paraId="04D2EB4B" w14:textId="0A552BF2" w:rsidR="007E462C" w:rsidRDefault="00980334" w:rsidP="004F0337">
      <w:pPr>
        <w:pStyle w:val="BodyText"/>
        <w:rPr>
          <w:rFonts w:ascii="Segoe UI" w:hAnsi="Segoe UI" w:cs="Segoe UI"/>
          <w:color w:val="404040"/>
          <w:sz w:val="21"/>
          <w:szCs w:val="21"/>
          <w:shd w:val="clear" w:color="auto" w:fill="F8F8F8"/>
        </w:rPr>
      </w:pPr>
      <w:r>
        <w:rPr>
          <w:rFonts w:ascii="Segoe UI" w:hAnsi="Segoe UI" w:cs="Segoe UI"/>
          <w:color w:val="404040"/>
          <w:sz w:val="21"/>
          <w:szCs w:val="21"/>
          <w:shd w:val="clear" w:color="auto" w:fill="F8F8F8"/>
        </w:rPr>
        <w:t>“</w:t>
      </w:r>
      <w:r w:rsidR="007E462C">
        <w:rPr>
          <w:rFonts w:ascii="Segoe UI" w:hAnsi="Segoe UI" w:cs="Segoe UI"/>
          <w:color w:val="404040"/>
          <w:sz w:val="21"/>
          <w:szCs w:val="21"/>
          <w:shd w:val="clear" w:color="auto" w:fill="F8F8F8"/>
        </w:rPr>
        <w:t>Great idea. Can't wait until it is completed so that I can take my kids for a safe and enjoyable ride on the course.</w:t>
      </w:r>
      <w:r>
        <w:rPr>
          <w:rFonts w:ascii="Segoe UI" w:hAnsi="Segoe UI" w:cs="Segoe UI"/>
          <w:color w:val="404040"/>
          <w:sz w:val="21"/>
          <w:szCs w:val="21"/>
          <w:shd w:val="clear" w:color="auto" w:fill="F8F8F8"/>
        </w:rPr>
        <w:t>”</w:t>
      </w:r>
    </w:p>
    <w:p w14:paraId="7287A5F2" w14:textId="3D4EF790" w:rsidR="007E462C" w:rsidRDefault="00980334" w:rsidP="004F0337">
      <w:pPr>
        <w:pStyle w:val="BodyText"/>
        <w:rPr>
          <w:rFonts w:ascii="Segoe UI" w:hAnsi="Segoe UI" w:cs="Segoe UI"/>
          <w:color w:val="404040"/>
          <w:sz w:val="21"/>
          <w:szCs w:val="21"/>
          <w:shd w:val="clear" w:color="auto" w:fill="F8F8F8"/>
        </w:rPr>
      </w:pPr>
      <w:r>
        <w:rPr>
          <w:rFonts w:ascii="Segoe UI" w:hAnsi="Segoe UI" w:cs="Segoe UI"/>
          <w:color w:val="404040"/>
          <w:sz w:val="21"/>
          <w:szCs w:val="21"/>
          <w:shd w:val="clear" w:color="auto" w:fill="F8F8F8"/>
        </w:rPr>
        <w:t>“</w:t>
      </w:r>
      <w:r w:rsidR="007E462C">
        <w:rPr>
          <w:rFonts w:ascii="Segoe UI" w:hAnsi="Segoe UI" w:cs="Segoe UI"/>
          <w:color w:val="404040"/>
          <w:sz w:val="21"/>
          <w:szCs w:val="21"/>
          <w:shd w:val="clear" w:color="auto" w:fill="F8F8F8"/>
        </w:rPr>
        <w:t xml:space="preserve">I know my daughter and I will be visiting this regularly. We </w:t>
      </w:r>
      <w:proofErr w:type="gramStart"/>
      <w:r w:rsidR="007E462C">
        <w:rPr>
          <w:rFonts w:ascii="Segoe UI" w:hAnsi="Segoe UI" w:cs="Segoe UI"/>
          <w:color w:val="404040"/>
          <w:sz w:val="21"/>
          <w:szCs w:val="21"/>
          <w:shd w:val="clear" w:color="auto" w:fill="F8F8F8"/>
        </w:rPr>
        <w:t>definitely need</w:t>
      </w:r>
      <w:proofErr w:type="gramEnd"/>
      <w:r w:rsidR="007E462C">
        <w:rPr>
          <w:rFonts w:ascii="Segoe UI" w:hAnsi="Segoe UI" w:cs="Segoe UI"/>
          <w:color w:val="404040"/>
          <w:sz w:val="21"/>
          <w:szCs w:val="21"/>
          <w:shd w:val="clear" w:color="auto" w:fill="F8F8F8"/>
        </w:rPr>
        <w:t xml:space="preserve"> something like this in the area!</w:t>
      </w:r>
      <w:r>
        <w:rPr>
          <w:rFonts w:ascii="Segoe UI" w:hAnsi="Segoe UI" w:cs="Segoe UI"/>
          <w:color w:val="404040"/>
          <w:sz w:val="21"/>
          <w:szCs w:val="21"/>
          <w:shd w:val="clear" w:color="auto" w:fill="F8F8F8"/>
        </w:rPr>
        <w:t>”</w:t>
      </w:r>
    </w:p>
    <w:p w14:paraId="01F439D4" w14:textId="7DB5E5D5" w:rsidR="007E462C" w:rsidRDefault="00980334" w:rsidP="004F0337">
      <w:pPr>
        <w:pStyle w:val="BodyText"/>
        <w:rPr>
          <w:rFonts w:ascii="Segoe UI" w:hAnsi="Segoe UI" w:cs="Segoe UI"/>
          <w:color w:val="404040"/>
          <w:sz w:val="21"/>
          <w:szCs w:val="21"/>
          <w:shd w:val="clear" w:color="auto" w:fill="F8F8F8"/>
        </w:rPr>
      </w:pPr>
      <w:r>
        <w:rPr>
          <w:rFonts w:ascii="Segoe UI" w:hAnsi="Segoe UI" w:cs="Segoe UI"/>
          <w:color w:val="404040"/>
          <w:sz w:val="21"/>
          <w:szCs w:val="21"/>
          <w:shd w:val="clear" w:color="auto" w:fill="F8F8F8"/>
        </w:rPr>
        <w:t>“</w:t>
      </w:r>
      <w:r w:rsidR="007E462C">
        <w:rPr>
          <w:rFonts w:ascii="Segoe UI" w:hAnsi="Segoe UI" w:cs="Segoe UI"/>
          <w:color w:val="404040"/>
          <w:sz w:val="21"/>
          <w:szCs w:val="21"/>
          <w:shd w:val="clear" w:color="auto" w:fill="F8F8F8"/>
        </w:rPr>
        <w:t>It is great having it near the existing playground. Having kids of different ages, the older ones can use the track, whilst the younger ones can use the playground.</w:t>
      </w:r>
      <w:r>
        <w:rPr>
          <w:rFonts w:ascii="Segoe UI" w:hAnsi="Segoe UI" w:cs="Segoe UI"/>
          <w:color w:val="404040"/>
          <w:sz w:val="21"/>
          <w:szCs w:val="21"/>
          <w:shd w:val="clear" w:color="auto" w:fill="F8F8F8"/>
        </w:rPr>
        <w:t>”</w:t>
      </w:r>
    </w:p>
    <w:p w14:paraId="0FCA5B7F" w14:textId="56569F81" w:rsidR="00980334" w:rsidRPr="008E7B12" w:rsidRDefault="00980334" w:rsidP="004F0337">
      <w:pPr>
        <w:pStyle w:val="BodyText"/>
      </w:pPr>
      <w:r>
        <w:rPr>
          <w:rFonts w:ascii="Segoe UI" w:hAnsi="Segoe UI" w:cs="Segoe UI"/>
          <w:color w:val="404040"/>
          <w:sz w:val="21"/>
          <w:szCs w:val="21"/>
          <w:shd w:val="clear" w:color="auto" w:fill="F8F8F8"/>
        </w:rPr>
        <w:t>“Having scope for users to advance is important to me. Features that have a high level of challenge should be encouraged. This will reduce illegal jumps being built.”</w:t>
      </w:r>
    </w:p>
    <w:p w14:paraId="00CA366E" w14:textId="079BD0F1" w:rsidR="008E7B12" w:rsidRPr="00B520CE" w:rsidRDefault="00E1424C" w:rsidP="008E7B12">
      <w:pPr>
        <w:pStyle w:val="ExecSummHeading2"/>
        <w:rPr>
          <w:i/>
          <w:iCs/>
        </w:rPr>
      </w:pPr>
      <w:r>
        <w:t>Formal submissions</w:t>
      </w:r>
    </w:p>
    <w:p w14:paraId="51D84471" w14:textId="5E33B445" w:rsidR="00950D5F" w:rsidRDefault="00B23B6F" w:rsidP="00FD401E">
      <w:pPr>
        <w:pStyle w:val="BodyText"/>
      </w:pPr>
      <w:r>
        <w:t>The community had t</w:t>
      </w:r>
      <w:r w:rsidR="00631DF0">
        <w:t>he</w:t>
      </w:r>
      <w:r>
        <w:t xml:space="preserve"> opportunity to provide a formal submission in support or objection to the location of a District Ride Centre within Kingston Park. </w:t>
      </w:r>
    </w:p>
    <w:p w14:paraId="424EEC39" w14:textId="26CAD476" w:rsidR="00D144FE" w:rsidRDefault="00D144FE" w:rsidP="00FD401E">
      <w:pPr>
        <w:pStyle w:val="BodyText"/>
      </w:pPr>
      <w:r>
        <w:t>27 formal submissions were received through the HYS page, and via email and letter. Of the formal submissions received 1</w:t>
      </w:r>
      <w:r w:rsidR="00C94A90">
        <w:t>4</w:t>
      </w:r>
      <w:r>
        <w:t xml:space="preserve"> were in support of the location of a District Ride Centre within Kingston Park, 10 were in objection</w:t>
      </w:r>
      <w:r w:rsidR="00C94A90">
        <w:t xml:space="preserve">, </w:t>
      </w:r>
      <w:r w:rsidR="006C64FF">
        <w:t>one</w:t>
      </w:r>
      <w:r w:rsidR="00C94A90">
        <w:t xml:space="preserve"> submission was withdrawn</w:t>
      </w:r>
      <w:r w:rsidR="006C64FF">
        <w:t xml:space="preserve">, one was </w:t>
      </w:r>
      <w:proofErr w:type="gramStart"/>
      <w:r w:rsidR="006C64FF">
        <w:t>unclear</w:t>
      </w:r>
      <w:proofErr w:type="gramEnd"/>
      <w:r>
        <w:t xml:space="preserve"> and </w:t>
      </w:r>
      <w:r w:rsidR="006C64FF">
        <w:t>one</w:t>
      </w:r>
      <w:r>
        <w:t xml:space="preserve"> w</w:t>
      </w:r>
      <w:r w:rsidR="006C64FF">
        <w:t>as</w:t>
      </w:r>
      <w:r>
        <w:t xml:space="preserve"> not in response to the question or unclear. </w:t>
      </w:r>
    </w:p>
    <w:p w14:paraId="13B42B34" w14:textId="3B4B356F" w:rsidR="00C94A90" w:rsidRPr="00C94A90" w:rsidRDefault="00C94A90" w:rsidP="00FD401E">
      <w:pPr>
        <w:pStyle w:val="BodyText"/>
        <w:rPr>
          <w:b/>
          <w:bCs/>
        </w:rPr>
      </w:pPr>
      <w:r>
        <w:rPr>
          <w:b/>
          <w:bCs/>
        </w:rPr>
        <w:t>Submissions in support</w:t>
      </w:r>
    </w:p>
    <w:p w14:paraId="4D724218" w14:textId="2552E466" w:rsidR="00D144FE" w:rsidRDefault="00D144FE" w:rsidP="00FD401E">
      <w:pPr>
        <w:pStyle w:val="BodyText"/>
      </w:pPr>
      <w:r>
        <w:t>Of the 1</w:t>
      </w:r>
      <w:r w:rsidR="00C94A90">
        <w:t>4</w:t>
      </w:r>
      <w:r>
        <w:t xml:space="preserve"> submissions in support of the location within Kingston Park </w:t>
      </w:r>
      <w:r w:rsidR="0096378C">
        <w:t>key themes included:</w:t>
      </w:r>
    </w:p>
    <w:p w14:paraId="61C1A6E3" w14:textId="43CD268C" w:rsidR="0096378C" w:rsidRDefault="0096378C" w:rsidP="0096378C">
      <w:pPr>
        <w:pStyle w:val="ListBullet"/>
      </w:pPr>
      <w:r>
        <w:t xml:space="preserve">There are limited things for kids in their early teens to do within the </w:t>
      </w:r>
      <w:proofErr w:type="gramStart"/>
      <w:r>
        <w:t>area</w:t>
      </w:r>
      <w:proofErr w:type="gramEnd"/>
    </w:p>
    <w:p w14:paraId="7F7FF5CF" w14:textId="1949275A" w:rsidR="0096378C" w:rsidRDefault="0096378C" w:rsidP="0096378C">
      <w:pPr>
        <w:pStyle w:val="ListBullet"/>
      </w:pPr>
      <w:r>
        <w:t xml:space="preserve">The facility would provide a safe location for kids to </w:t>
      </w:r>
      <w:proofErr w:type="gramStart"/>
      <w:r>
        <w:t>ride</w:t>
      </w:r>
      <w:proofErr w:type="gramEnd"/>
    </w:p>
    <w:p w14:paraId="116861C4" w14:textId="1E5A746C" w:rsidR="0096378C" w:rsidRDefault="0096378C" w:rsidP="0096378C">
      <w:pPr>
        <w:pStyle w:val="ListBullet"/>
      </w:pPr>
      <w:r>
        <w:t xml:space="preserve">The facility would be a great community resource and support people to get outdoors and be a part of their </w:t>
      </w:r>
      <w:proofErr w:type="gramStart"/>
      <w:r>
        <w:t>community</w:t>
      </w:r>
      <w:proofErr w:type="gramEnd"/>
    </w:p>
    <w:p w14:paraId="0F310E35" w14:textId="0FF9A098" w:rsidR="0096378C" w:rsidRDefault="0096378C" w:rsidP="0096378C">
      <w:pPr>
        <w:pStyle w:val="ListBullet"/>
      </w:pPr>
      <w:r>
        <w:t xml:space="preserve">Kingston Park is currently not used to its full </w:t>
      </w:r>
      <w:proofErr w:type="gramStart"/>
      <w:r>
        <w:t>potential</w:t>
      </w:r>
      <w:proofErr w:type="gramEnd"/>
    </w:p>
    <w:p w14:paraId="0CCDF60C" w14:textId="75505862" w:rsidR="0096378C" w:rsidRDefault="0096378C" w:rsidP="0096378C">
      <w:pPr>
        <w:pStyle w:val="ListBullet"/>
      </w:pPr>
      <w:r>
        <w:t>A crucial piece of infrastructure</w:t>
      </w:r>
    </w:p>
    <w:p w14:paraId="0F09DE98" w14:textId="00D1C993" w:rsidR="0096378C" w:rsidRDefault="0096378C" w:rsidP="0096378C">
      <w:pPr>
        <w:pStyle w:val="ListBullet"/>
      </w:pPr>
      <w:r>
        <w:t xml:space="preserve">Shows that the community values outdoor, self-directed, </w:t>
      </w:r>
      <w:proofErr w:type="spellStart"/>
      <w:proofErr w:type="gramStart"/>
      <w:r>
        <w:t>non screen</w:t>
      </w:r>
      <w:proofErr w:type="spellEnd"/>
      <w:proofErr w:type="gramEnd"/>
      <w:r>
        <w:t>-based activity.</w:t>
      </w:r>
    </w:p>
    <w:p w14:paraId="0B2EB2FE" w14:textId="27342CDE" w:rsidR="0096378C" w:rsidRDefault="0096378C" w:rsidP="0096378C">
      <w:pPr>
        <w:pStyle w:val="ListBullet"/>
      </w:pPr>
      <w:r>
        <w:t xml:space="preserve">Will build fitness and </w:t>
      </w:r>
      <w:proofErr w:type="gramStart"/>
      <w:r>
        <w:t>resilience</w:t>
      </w:r>
      <w:proofErr w:type="gramEnd"/>
      <w:r>
        <w:t xml:space="preserve"> </w:t>
      </w:r>
    </w:p>
    <w:p w14:paraId="17A9F7E0" w14:textId="30316F26" w:rsidR="0096378C" w:rsidRDefault="0096378C" w:rsidP="0096378C">
      <w:pPr>
        <w:pStyle w:val="ListBullet"/>
      </w:pPr>
      <w:r>
        <w:t>It will not be a facility for</w:t>
      </w:r>
      <w:r w:rsidR="006C64FF">
        <w:t xml:space="preserve"> just</w:t>
      </w:r>
      <w:r>
        <w:t xml:space="preserve"> males, parents of young girls who would use the facility support the </w:t>
      </w:r>
      <w:proofErr w:type="gramStart"/>
      <w:r>
        <w:t>location</w:t>
      </w:r>
      <w:proofErr w:type="gramEnd"/>
    </w:p>
    <w:p w14:paraId="49EBABE7" w14:textId="6BDD56F9" w:rsidR="0096378C" w:rsidRDefault="0096378C" w:rsidP="0096378C">
      <w:pPr>
        <w:pStyle w:val="ListBullet"/>
      </w:pPr>
      <w:r>
        <w:t xml:space="preserve">Central location to older and newer parts of Ocean Grove, allows equity of </w:t>
      </w:r>
      <w:proofErr w:type="gramStart"/>
      <w:r>
        <w:t>access</w:t>
      </w:r>
      <w:proofErr w:type="gramEnd"/>
    </w:p>
    <w:p w14:paraId="2F896CFC" w14:textId="4B0BF983" w:rsidR="0096378C" w:rsidRDefault="0096378C" w:rsidP="0096378C">
      <w:pPr>
        <w:pStyle w:val="ListBullet"/>
      </w:pPr>
      <w:r>
        <w:t xml:space="preserve">Existing facilities on site such as parking and multi-age facilities used by entire </w:t>
      </w:r>
      <w:proofErr w:type="gramStart"/>
      <w:r>
        <w:t>families</w:t>
      </w:r>
      <w:proofErr w:type="gramEnd"/>
    </w:p>
    <w:p w14:paraId="4861DD5A" w14:textId="509E6607" w:rsidR="0096378C" w:rsidRDefault="0096378C" w:rsidP="0096378C">
      <w:pPr>
        <w:pStyle w:val="ListBullet"/>
      </w:pPr>
      <w:r>
        <w:t xml:space="preserve">Good off-road links to Kingston and </w:t>
      </w:r>
      <w:proofErr w:type="spellStart"/>
      <w:r>
        <w:t>Oakdene</w:t>
      </w:r>
      <w:proofErr w:type="spellEnd"/>
      <w:r>
        <w:t xml:space="preserve"> estates</w:t>
      </w:r>
    </w:p>
    <w:p w14:paraId="67BD00F8" w14:textId="0C614E9F" w:rsidR="0096378C" w:rsidRDefault="0096378C" w:rsidP="0096378C">
      <w:pPr>
        <w:pStyle w:val="ListBullet"/>
      </w:pPr>
      <w:r>
        <w:t xml:space="preserve">Safe </w:t>
      </w:r>
      <w:r w:rsidR="007D17A6">
        <w:t>r</w:t>
      </w:r>
      <w:r>
        <w:t xml:space="preserve">oad crossings for users coming from the </w:t>
      </w:r>
      <w:proofErr w:type="gramStart"/>
      <w:r>
        <w:t>south</w:t>
      </w:r>
      <w:proofErr w:type="gramEnd"/>
    </w:p>
    <w:p w14:paraId="7D02DB9D" w14:textId="68BF1D3A" w:rsidR="0096378C" w:rsidRDefault="0096378C" w:rsidP="0096378C">
      <w:pPr>
        <w:pStyle w:val="ListBullet"/>
      </w:pPr>
      <w:r>
        <w:lastRenderedPageBreak/>
        <w:t xml:space="preserve">Amenity for nearby residents protected by an existing vegetated </w:t>
      </w:r>
      <w:proofErr w:type="gramStart"/>
      <w:r>
        <w:t>buffer</w:t>
      </w:r>
      <w:proofErr w:type="gramEnd"/>
    </w:p>
    <w:p w14:paraId="06D123CC" w14:textId="7EA38625" w:rsidR="0096378C" w:rsidRDefault="0096378C" w:rsidP="0096378C">
      <w:pPr>
        <w:pStyle w:val="ListBullet"/>
      </w:pPr>
      <w:r>
        <w:t xml:space="preserve">Appropriate zoning, PPRZ encourages active </w:t>
      </w:r>
      <w:proofErr w:type="gramStart"/>
      <w:r>
        <w:t>recreation</w:t>
      </w:r>
      <w:proofErr w:type="gramEnd"/>
    </w:p>
    <w:p w14:paraId="625E2663" w14:textId="68B48F25" w:rsidR="0096378C" w:rsidRDefault="0096378C" w:rsidP="0096378C">
      <w:pPr>
        <w:pStyle w:val="ListBullet"/>
      </w:pPr>
      <w:r>
        <w:t xml:space="preserve">Other users such as dog walkers will have adequate </w:t>
      </w:r>
      <w:proofErr w:type="gramStart"/>
      <w:r>
        <w:t>space</w:t>
      </w:r>
      <w:proofErr w:type="gramEnd"/>
      <w:r>
        <w:t xml:space="preserve"> </w:t>
      </w:r>
    </w:p>
    <w:p w14:paraId="71E47460" w14:textId="6354E1C5" w:rsidR="001437DD" w:rsidRDefault="001437DD" w:rsidP="0096378C">
      <w:pPr>
        <w:pStyle w:val="ListBullet"/>
      </w:pPr>
      <w:r>
        <w:t xml:space="preserve">The location within the park provides high </w:t>
      </w:r>
      <w:proofErr w:type="gramStart"/>
      <w:r>
        <w:t>visibility</w:t>
      </w:r>
      <w:proofErr w:type="gramEnd"/>
    </w:p>
    <w:p w14:paraId="4A66386E" w14:textId="3AFB0BC6" w:rsidR="001437DD" w:rsidRDefault="001437DD" w:rsidP="0096378C">
      <w:pPr>
        <w:pStyle w:val="ListBullet"/>
      </w:pPr>
      <w:r>
        <w:t xml:space="preserve">Fencing the facility to prevent conflicts between bike riders and other park </w:t>
      </w:r>
      <w:proofErr w:type="gramStart"/>
      <w:r>
        <w:t>users</w:t>
      </w:r>
      <w:proofErr w:type="gramEnd"/>
    </w:p>
    <w:p w14:paraId="4BFF8D29" w14:textId="7EC604CC" w:rsidR="001437DD" w:rsidRDefault="001437DD" w:rsidP="0096378C">
      <w:pPr>
        <w:pStyle w:val="ListBullet"/>
      </w:pPr>
      <w:r>
        <w:t xml:space="preserve">Important to improve and increase the capacity of the existing facilities (shelter, seating, water fountain) </w:t>
      </w:r>
    </w:p>
    <w:p w14:paraId="0DB2F3A8" w14:textId="382D8E5C" w:rsidR="001437DD" w:rsidRDefault="001437DD" w:rsidP="001437DD">
      <w:pPr>
        <w:pStyle w:val="ListBullet"/>
        <w:numPr>
          <w:ilvl w:val="0"/>
          <w:numId w:val="0"/>
        </w:numPr>
      </w:pPr>
      <w:r>
        <w:t>The 1</w:t>
      </w:r>
      <w:r w:rsidR="00C94A90">
        <w:t>4</w:t>
      </w:r>
      <w:r>
        <w:t xml:space="preserve"> formal submissions in support of the location noted the following concerns as part of their submission:</w:t>
      </w:r>
    </w:p>
    <w:p w14:paraId="2158B706" w14:textId="1F96853E" w:rsidR="0096378C" w:rsidRDefault="001437DD" w:rsidP="0096378C">
      <w:pPr>
        <w:pStyle w:val="ListBullet"/>
      </w:pPr>
      <w:r>
        <w:t xml:space="preserve">The spatial separation of the bike jump runs, quite close together and could be intimidating to young, beginner </w:t>
      </w:r>
      <w:proofErr w:type="gramStart"/>
      <w:r>
        <w:t>riders</w:t>
      </w:r>
      <w:proofErr w:type="gramEnd"/>
    </w:p>
    <w:p w14:paraId="1392B8BE" w14:textId="5294E453" w:rsidR="001437DD" w:rsidRDefault="001437DD" w:rsidP="0096378C">
      <w:pPr>
        <w:pStyle w:val="ListBullet"/>
      </w:pPr>
      <w:r>
        <w:t xml:space="preserve">Access to Kingston Park by road and path, the plan does not identify demand impact or indicate approaches to address impact and improvement for </w:t>
      </w:r>
      <w:proofErr w:type="gramStart"/>
      <w:r>
        <w:t>safety</w:t>
      </w:r>
      <w:proofErr w:type="gramEnd"/>
    </w:p>
    <w:p w14:paraId="350823D6" w14:textId="4B974F8A" w:rsidR="001437DD" w:rsidRDefault="001437DD" w:rsidP="0096378C">
      <w:pPr>
        <w:pStyle w:val="ListBullet"/>
      </w:pPr>
      <w:r>
        <w:t xml:space="preserve">The intersection of Grubb Road and </w:t>
      </w:r>
      <w:proofErr w:type="spellStart"/>
      <w:r>
        <w:t>Adco</w:t>
      </w:r>
      <w:proofErr w:type="spellEnd"/>
      <w:r>
        <w:t xml:space="preserve"> Grove will need improvement and is currently dangerous.</w:t>
      </w:r>
    </w:p>
    <w:p w14:paraId="06D32E3D" w14:textId="4C985640" w:rsidR="001437DD" w:rsidRDefault="001437DD" w:rsidP="0096378C">
      <w:pPr>
        <w:pStyle w:val="ListBullet"/>
      </w:pPr>
      <w:r>
        <w:t>Safe access routes should be provided for youths accessing the park from the south and needing to cross Shell Road.</w:t>
      </w:r>
    </w:p>
    <w:p w14:paraId="0B31C040" w14:textId="25106812" w:rsidR="001437DD" w:rsidRDefault="001437DD" w:rsidP="0096378C">
      <w:pPr>
        <w:pStyle w:val="ListBullet"/>
      </w:pPr>
      <w:r>
        <w:t>There will be an increased demand for car parking.</w:t>
      </w:r>
    </w:p>
    <w:p w14:paraId="01754DDD" w14:textId="403739EE" w:rsidR="00C754B0" w:rsidRDefault="00C754B0" w:rsidP="0096378C">
      <w:pPr>
        <w:pStyle w:val="ListBullet"/>
      </w:pPr>
      <w:r>
        <w:t>Displaced dog walkers and cyclists travelling to and from the facility could impact on the Kingston Park Biodiversity Reserve.</w:t>
      </w:r>
    </w:p>
    <w:p w14:paraId="21B63A6D" w14:textId="4F4DAEED" w:rsidR="00C754B0" w:rsidRDefault="00C754B0" w:rsidP="0096378C">
      <w:pPr>
        <w:pStyle w:val="ListBullet"/>
      </w:pPr>
      <w:r>
        <w:t xml:space="preserve">Consideration should be given to the installation of CCTV cameras and clear signage to help discourage potential anti-social behaviour. </w:t>
      </w:r>
    </w:p>
    <w:p w14:paraId="723C9E80" w14:textId="644088E1" w:rsidR="00C94A90" w:rsidRPr="00C94A90" w:rsidRDefault="00C94A90" w:rsidP="00C94A90">
      <w:pPr>
        <w:pStyle w:val="BodyText"/>
      </w:pPr>
      <w:r>
        <w:rPr>
          <w:b/>
          <w:bCs/>
        </w:rPr>
        <w:t>Submissions in objection</w:t>
      </w:r>
    </w:p>
    <w:p w14:paraId="0914EEBF" w14:textId="4E12E82A" w:rsidR="00C94A90" w:rsidRDefault="00C94A90" w:rsidP="00C94A90">
      <w:pPr>
        <w:pStyle w:val="ListBullet"/>
        <w:numPr>
          <w:ilvl w:val="0"/>
          <w:numId w:val="0"/>
        </w:numPr>
      </w:pPr>
      <w:r>
        <w:t>Of the 10 submissions in objection to the location of the District Ride Centre in Kingston Park, Ocean Grove the following key concerns were raised:</w:t>
      </w:r>
    </w:p>
    <w:p w14:paraId="46616F45" w14:textId="4FBEC600" w:rsidR="00C94A90" w:rsidRDefault="002F0262" w:rsidP="002F0262">
      <w:pPr>
        <w:pStyle w:val="ListBullet"/>
      </w:pPr>
      <w:r>
        <w:t>Intersection of Grubb Rd/</w:t>
      </w:r>
      <w:proofErr w:type="spellStart"/>
      <w:r>
        <w:t>Adco</w:t>
      </w:r>
      <w:proofErr w:type="spellEnd"/>
      <w:r>
        <w:t xml:space="preserve"> Grove – very busy, traffic safety</w:t>
      </w:r>
      <w:r w:rsidR="001D4467">
        <w:t xml:space="preserve"> concerns.</w:t>
      </w:r>
    </w:p>
    <w:p w14:paraId="19204CA2" w14:textId="64BEBD0C" w:rsidR="002F0262" w:rsidRDefault="002F0262" w:rsidP="002F0262">
      <w:pPr>
        <w:pStyle w:val="ListBullet"/>
      </w:pPr>
      <w:r>
        <w:t>How cyclists, in particular children will access the site safely – including crossing Shell Road, Grubb Road and through the industrial estate to the north</w:t>
      </w:r>
      <w:r w:rsidR="001D4467">
        <w:t>.</w:t>
      </w:r>
    </w:p>
    <w:p w14:paraId="68FE6E84" w14:textId="04676767" w:rsidR="002F0262" w:rsidRDefault="002F0262" w:rsidP="002F0262">
      <w:pPr>
        <w:pStyle w:val="ListBullet"/>
      </w:pPr>
      <w:r>
        <w:t xml:space="preserve">How will traffic in and around Kingston Park be managed – car parking is currently </w:t>
      </w:r>
      <w:proofErr w:type="gramStart"/>
      <w:r>
        <w:t>full on</w:t>
      </w:r>
      <w:proofErr w:type="gramEnd"/>
      <w:r>
        <w:t xml:space="preserve"> weekends</w:t>
      </w:r>
      <w:r w:rsidR="001D4467">
        <w:t>.</w:t>
      </w:r>
    </w:p>
    <w:p w14:paraId="531FDED7" w14:textId="0DF69F6E" w:rsidR="002F0262" w:rsidRDefault="002F0262" w:rsidP="002F0262">
      <w:pPr>
        <w:pStyle w:val="ListBullet"/>
      </w:pPr>
      <w:r>
        <w:t>Impact on spaces for off-leash dog walkers</w:t>
      </w:r>
      <w:r w:rsidR="001D4467">
        <w:t>.</w:t>
      </w:r>
    </w:p>
    <w:p w14:paraId="2B4667AF" w14:textId="494EFD9A" w:rsidR="002F0262" w:rsidRDefault="002F0262" w:rsidP="002F0262">
      <w:pPr>
        <w:pStyle w:val="ListBullet"/>
      </w:pPr>
      <w:r>
        <w:t>Loss of passive, natural, quiet open space – currently used as a space for picnics, dog walking, community connection, safe space for older women etc</w:t>
      </w:r>
      <w:r w:rsidR="001D4467">
        <w:t>.</w:t>
      </w:r>
    </w:p>
    <w:p w14:paraId="77AFB7AC" w14:textId="7663D116" w:rsidR="00E7391C" w:rsidRDefault="00E7391C" w:rsidP="002F0262">
      <w:pPr>
        <w:pStyle w:val="ListBullet"/>
      </w:pPr>
      <w:r>
        <w:t xml:space="preserve">Impacts on flora and fauna within Kingston Park and the fenced conservation area – </w:t>
      </w:r>
      <w:proofErr w:type="gramStart"/>
      <w:r>
        <w:t>in particular birdlife</w:t>
      </w:r>
      <w:proofErr w:type="gramEnd"/>
      <w:r w:rsidR="001D4467">
        <w:t>.</w:t>
      </w:r>
    </w:p>
    <w:p w14:paraId="5A42DB06" w14:textId="6E593885" w:rsidR="00E7391C" w:rsidRDefault="00E7391C" w:rsidP="002F0262">
      <w:pPr>
        <w:pStyle w:val="ListBullet"/>
      </w:pPr>
      <w:r>
        <w:t>Management objectives in the 2012 Master and Management plan identified protection of vegetation, protection and enhancement of conservation area and green space, passive recreation, protection of native grasses</w:t>
      </w:r>
      <w:r w:rsidR="001D4467">
        <w:t>.</w:t>
      </w:r>
    </w:p>
    <w:p w14:paraId="4E6FEB89" w14:textId="6FDA2626" w:rsidR="00E7391C" w:rsidRDefault="00E7391C" w:rsidP="002F0262">
      <w:pPr>
        <w:pStyle w:val="ListBullet"/>
      </w:pPr>
      <w:r>
        <w:t>Could see an increase in bikes through the nature reserve and revivalist camp</w:t>
      </w:r>
      <w:r w:rsidR="001D4467">
        <w:t>.</w:t>
      </w:r>
    </w:p>
    <w:p w14:paraId="0FDE0B32" w14:textId="1EF665EF" w:rsidR="00E7391C" w:rsidRDefault="00E7391C" w:rsidP="002F0262">
      <w:pPr>
        <w:pStyle w:val="ListBullet"/>
      </w:pPr>
      <w:r>
        <w:t>Conflicts with existing users - adjacent to playground used by young families, concerns around increased bikes and traffic near children and dogs</w:t>
      </w:r>
      <w:r w:rsidR="001D4467">
        <w:t>.</w:t>
      </w:r>
    </w:p>
    <w:p w14:paraId="0699003B" w14:textId="6DB14B7A" w:rsidR="00E7391C" w:rsidRDefault="00E7391C" w:rsidP="002F0262">
      <w:pPr>
        <w:pStyle w:val="ListBullet"/>
      </w:pPr>
      <w:r>
        <w:t>Industrial estate users have raised concerns around increased traffic</w:t>
      </w:r>
      <w:r w:rsidR="001D4467">
        <w:t>.</w:t>
      </w:r>
    </w:p>
    <w:p w14:paraId="60E0F55B" w14:textId="45A9765D" w:rsidR="00E7391C" w:rsidRDefault="00E7391C" w:rsidP="002F0262">
      <w:pPr>
        <w:pStyle w:val="ListBullet"/>
      </w:pPr>
      <w:r>
        <w:t>Existing problem with litter, graffiti and anti-social behaviour, lack of passive surveillance and open sight lines</w:t>
      </w:r>
      <w:r w:rsidR="001D4467">
        <w:t>.</w:t>
      </w:r>
    </w:p>
    <w:p w14:paraId="795BFEFB" w14:textId="112EAF1F" w:rsidR="00E7391C" w:rsidRDefault="00E7391C" w:rsidP="002F0262">
      <w:pPr>
        <w:pStyle w:val="ListBullet"/>
      </w:pPr>
      <w:r>
        <w:t>Noise for adjacent residents</w:t>
      </w:r>
      <w:r w:rsidR="001D4467">
        <w:t>.</w:t>
      </w:r>
    </w:p>
    <w:p w14:paraId="13A83CDA" w14:textId="4700E9DD" w:rsidR="00E7391C" w:rsidRDefault="00E7391C" w:rsidP="002F0262">
      <w:pPr>
        <w:pStyle w:val="ListBullet"/>
      </w:pPr>
      <w:r>
        <w:t>Tree removal</w:t>
      </w:r>
      <w:r w:rsidR="001D4467">
        <w:t>.</w:t>
      </w:r>
    </w:p>
    <w:p w14:paraId="4DB03FFA" w14:textId="0918A692" w:rsidR="00E7391C" w:rsidRDefault="00E7391C" w:rsidP="00E7391C">
      <w:pPr>
        <w:pStyle w:val="ListBullet"/>
      </w:pPr>
      <w:r>
        <w:t>The DRC will only be for one type of user and restricts the use of the space – predominantly male bike riders</w:t>
      </w:r>
      <w:r w:rsidR="001D4467">
        <w:t>.</w:t>
      </w:r>
    </w:p>
    <w:p w14:paraId="61B4F3A6" w14:textId="11BAD601" w:rsidR="00E7391C" w:rsidRDefault="00E7391C" w:rsidP="002F0262">
      <w:pPr>
        <w:pStyle w:val="ListBullet"/>
      </w:pPr>
      <w:r>
        <w:t>The project would be intrusive</w:t>
      </w:r>
      <w:r w:rsidR="001D4467">
        <w:t>.</w:t>
      </w:r>
    </w:p>
    <w:p w14:paraId="778220B5" w14:textId="47B0A939" w:rsidR="00E7391C" w:rsidRDefault="00E7391C" w:rsidP="002F0262">
      <w:pPr>
        <w:pStyle w:val="ListBullet"/>
      </w:pPr>
      <w:r>
        <w:t>Flood prone/existing drainage issues</w:t>
      </w:r>
      <w:r w:rsidR="001D4467">
        <w:t>.</w:t>
      </w:r>
    </w:p>
    <w:p w14:paraId="584CEB32" w14:textId="5F58C6C6" w:rsidR="00E7391C" w:rsidRDefault="00E7391C" w:rsidP="002F0262">
      <w:pPr>
        <w:pStyle w:val="ListBullet"/>
      </w:pPr>
      <w:r>
        <w:t>Concerns that putting bike jump infrastructure within Kingston Park would see jump building activity spill out into surrounding areas</w:t>
      </w:r>
      <w:r w:rsidR="001D4467">
        <w:t>.</w:t>
      </w:r>
    </w:p>
    <w:p w14:paraId="34E638F9" w14:textId="6BCE7650" w:rsidR="00E7391C" w:rsidRDefault="00E7391C" w:rsidP="002F0262">
      <w:pPr>
        <w:pStyle w:val="ListBullet"/>
      </w:pPr>
      <w:r>
        <w:t>Concerns around events being held</w:t>
      </w:r>
      <w:r w:rsidR="001D4467">
        <w:t>.</w:t>
      </w:r>
    </w:p>
    <w:p w14:paraId="0B5CF955" w14:textId="6A9DD9D7" w:rsidR="00E7391C" w:rsidRDefault="00E7391C" w:rsidP="002F0262">
      <w:pPr>
        <w:pStyle w:val="ListBullet"/>
      </w:pPr>
      <w:r>
        <w:t>Existing amenities won’t be adequate – more toilets etc</w:t>
      </w:r>
      <w:r w:rsidR="001D4467">
        <w:t>.</w:t>
      </w:r>
    </w:p>
    <w:p w14:paraId="74C04254" w14:textId="34EF5942" w:rsidR="00E7391C" w:rsidRDefault="001D4467" w:rsidP="002F0262">
      <w:pPr>
        <w:pStyle w:val="ListBullet"/>
      </w:pPr>
      <w:r>
        <w:t>Concerns on the</w:t>
      </w:r>
      <w:r w:rsidR="00E7391C">
        <w:t xml:space="preserve"> type of fencing proposed</w:t>
      </w:r>
      <w:r>
        <w:t>.</w:t>
      </w:r>
    </w:p>
    <w:p w14:paraId="12DF40FA" w14:textId="5D401BBB" w:rsidR="00E7391C" w:rsidRDefault="00E7391C" w:rsidP="002F0262">
      <w:pPr>
        <w:pStyle w:val="ListBullet"/>
      </w:pPr>
      <w:r>
        <w:t>Would be better located in the growth areas/new developments</w:t>
      </w:r>
      <w:r w:rsidR="001D4467">
        <w:t>.</w:t>
      </w:r>
    </w:p>
    <w:p w14:paraId="07ABAA0E" w14:textId="7F74BE34" w:rsidR="00E7391C" w:rsidRDefault="00E7391C" w:rsidP="002F0262">
      <w:pPr>
        <w:pStyle w:val="ListBullet"/>
      </w:pPr>
      <w:r>
        <w:t>Not sure who would want a bike park in Ocean Grove</w:t>
      </w:r>
      <w:r w:rsidR="001D4467">
        <w:t>.</w:t>
      </w:r>
    </w:p>
    <w:p w14:paraId="681B90A0" w14:textId="3CB1D8F6" w:rsidR="00E7391C" w:rsidRDefault="00E7391C" w:rsidP="002F0262">
      <w:pPr>
        <w:pStyle w:val="ListBullet"/>
      </w:pPr>
      <w:r>
        <w:t>Insufficient notice given for feedback and consultation on concept wasn’t sought</w:t>
      </w:r>
      <w:r w:rsidR="001D4467">
        <w:t>.</w:t>
      </w:r>
    </w:p>
    <w:p w14:paraId="07C351C6" w14:textId="0DDD29D1" w:rsidR="00E7391C" w:rsidRDefault="00E7391C" w:rsidP="002F0262">
      <w:pPr>
        <w:pStyle w:val="ListBullet"/>
      </w:pPr>
      <w:r>
        <w:t>Internet users did not have access</w:t>
      </w:r>
      <w:r w:rsidR="001D4467">
        <w:t>.</w:t>
      </w:r>
    </w:p>
    <w:p w14:paraId="79F4358D" w14:textId="11BD794D" w:rsidR="00C94A90" w:rsidRDefault="00C94A90" w:rsidP="00C94A90">
      <w:pPr>
        <w:pStyle w:val="ListBullet"/>
        <w:numPr>
          <w:ilvl w:val="0"/>
          <w:numId w:val="0"/>
        </w:numPr>
      </w:pPr>
      <w:r>
        <w:t xml:space="preserve">All submissions in objection to the project were offered a mediation session to make sure their concerns were </w:t>
      </w:r>
      <w:r>
        <w:lastRenderedPageBreak/>
        <w:t xml:space="preserve">captured. </w:t>
      </w:r>
      <w:r w:rsidR="002F0262">
        <w:t>A</w:t>
      </w:r>
      <w:r>
        <w:t xml:space="preserve"> </w:t>
      </w:r>
      <w:proofErr w:type="gramStart"/>
      <w:r>
        <w:t>mediation sessions</w:t>
      </w:r>
      <w:proofErr w:type="gramEnd"/>
      <w:r>
        <w:t xml:space="preserve"> was held on Monday 19 September 2022</w:t>
      </w:r>
      <w:r w:rsidR="00BA27F5">
        <w:t>.</w:t>
      </w:r>
    </w:p>
    <w:p w14:paraId="7FAE21FF" w14:textId="77777777" w:rsidR="00063EB2" w:rsidRPr="006200E0" w:rsidRDefault="00063EB2" w:rsidP="00063EB2">
      <w:pPr>
        <w:pStyle w:val="ListBullet"/>
        <w:numPr>
          <w:ilvl w:val="0"/>
          <w:numId w:val="0"/>
        </w:numPr>
      </w:pPr>
      <w:r w:rsidRPr="006476D0">
        <w:t>A Submissions Review Panel was held on Wednesday 12 October 2022 where formal submitters presented their formal submissions to a panel of Councillors.</w:t>
      </w:r>
    </w:p>
    <w:p w14:paraId="32B12F34" w14:textId="66CF29D2" w:rsidR="00E1424C" w:rsidRPr="00B520CE" w:rsidRDefault="00E1424C" w:rsidP="00E1424C">
      <w:pPr>
        <w:pStyle w:val="ExecSummHeading2"/>
        <w:rPr>
          <w:i/>
          <w:iCs/>
        </w:rPr>
      </w:pPr>
      <w:r>
        <w:t>Face to Face sessions</w:t>
      </w:r>
    </w:p>
    <w:p w14:paraId="2BAF1B9A" w14:textId="42E5D604" w:rsidR="000E2B15" w:rsidRDefault="002E772E" w:rsidP="008D67FC">
      <w:pPr>
        <w:pStyle w:val="ListBullet"/>
        <w:numPr>
          <w:ilvl w:val="0"/>
          <w:numId w:val="0"/>
        </w:numPr>
      </w:pPr>
      <w:r>
        <w:t xml:space="preserve">Two </w:t>
      </w:r>
      <w:proofErr w:type="gramStart"/>
      <w:r>
        <w:t>face</w:t>
      </w:r>
      <w:proofErr w:type="gramEnd"/>
      <w:r>
        <w:t xml:space="preserve"> to face sessions were held on site in Kingston Park on Thursday the 18 August from 4.30pm to 6.30pm and on Saturday the 20 August from 10am to 12pm. </w:t>
      </w:r>
    </w:p>
    <w:p w14:paraId="06503411" w14:textId="49F6C529" w:rsidR="002E772E" w:rsidRDefault="002E772E" w:rsidP="008D67FC">
      <w:pPr>
        <w:pStyle w:val="ListBullet"/>
        <w:numPr>
          <w:ilvl w:val="0"/>
          <w:numId w:val="0"/>
        </w:numPr>
      </w:pPr>
      <w:r>
        <w:t xml:space="preserve">Adjacent residents and users of the park attended to discuss and raise their concerns on locating a District Ride Centre in </w:t>
      </w:r>
      <w:proofErr w:type="gramStart"/>
      <w:r>
        <w:t>Kingston Park, or</w:t>
      </w:r>
      <w:proofErr w:type="gramEnd"/>
      <w:r>
        <w:t xml:space="preserve"> show their support for the project. </w:t>
      </w:r>
    </w:p>
    <w:p w14:paraId="1AF69ECC" w14:textId="02482844" w:rsidR="002E772E" w:rsidRDefault="002E772E" w:rsidP="008D67FC">
      <w:pPr>
        <w:pStyle w:val="ListBullet"/>
        <w:numPr>
          <w:ilvl w:val="0"/>
          <w:numId w:val="0"/>
        </w:numPr>
      </w:pPr>
      <w:r>
        <w:t xml:space="preserve">Key themes discussed at the </w:t>
      </w:r>
      <w:proofErr w:type="gramStart"/>
      <w:r>
        <w:t>face to face</w:t>
      </w:r>
      <w:proofErr w:type="gramEnd"/>
      <w:r>
        <w:t xml:space="preserve"> sessions included:</w:t>
      </w:r>
    </w:p>
    <w:p w14:paraId="63242C38" w14:textId="77777777" w:rsidR="002E772E" w:rsidRPr="002E772E" w:rsidRDefault="002E772E" w:rsidP="002E772E">
      <w:pPr>
        <w:pStyle w:val="ListBullet"/>
      </w:pPr>
      <w:r w:rsidRPr="002E772E">
        <w:t>Kingston Park is a quiet and natural space with abundant bird life – concerns around disturbance to bird life with introduction of District Ride Centre.</w:t>
      </w:r>
    </w:p>
    <w:p w14:paraId="7DC151B5" w14:textId="77777777" w:rsidR="002E772E" w:rsidRPr="002E772E" w:rsidRDefault="002E772E" w:rsidP="002E772E">
      <w:pPr>
        <w:pStyle w:val="ListBullet"/>
      </w:pPr>
      <w:r w:rsidRPr="002E772E">
        <w:t>Concerns on loss of passive open space/green space, community sentiment that there is a lack of passive space like Kingston Park in Ocean Grove.</w:t>
      </w:r>
    </w:p>
    <w:p w14:paraId="7C688622" w14:textId="77777777" w:rsidR="002E772E" w:rsidRPr="002E772E" w:rsidRDefault="002E772E" w:rsidP="002E772E">
      <w:pPr>
        <w:pStyle w:val="ListBullet"/>
      </w:pPr>
      <w:r w:rsidRPr="002E772E">
        <w:t>Once the open space is lost it is hard to get it back.</w:t>
      </w:r>
    </w:p>
    <w:p w14:paraId="50EED072" w14:textId="77777777" w:rsidR="002E772E" w:rsidRPr="002E772E" w:rsidRDefault="002E772E" w:rsidP="002E772E">
      <w:pPr>
        <w:pStyle w:val="ListBullet"/>
      </w:pPr>
      <w:r w:rsidRPr="002E772E">
        <w:t>Concerns that the District Ride Centre does not align with the original intent of the 2012 master plan and management plan for Kingston Park.</w:t>
      </w:r>
    </w:p>
    <w:p w14:paraId="74BF7642" w14:textId="77777777" w:rsidR="002E772E" w:rsidRPr="002E772E" w:rsidRDefault="002E772E" w:rsidP="002E772E">
      <w:pPr>
        <w:pStyle w:val="ListBullet"/>
      </w:pPr>
      <w:r w:rsidRPr="002E772E">
        <w:t>Concerns over loss of off-leash dog walking space.</w:t>
      </w:r>
    </w:p>
    <w:p w14:paraId="7028C1CD" w14:textId="77777777" w:rsidR="002E772E" w:rsidRPr="002E772E" w:rsidRDefault="002E772E" w:rsidP="002E772E">
      <w:pPr>
        <w:pStyle w:val="ListBullet"/>
      </w:pPr>
      <w:r w:rsidRPr="002E772E">
        <w:t>Concerns on attracting people and an increase in anti-social behaviour.</w:t>
      </w:r>
    </w:p>
    <w:p w14:paraId="669FD12D" w14:textId="7DB83DDD" w:rsidR="002E772E" w:rsidRPr="002E772E" w:rsidRDefault="002E772E" w:rsidP="002E772E">
      <w:pPr>
        <w:pStyle w:val="ListBullet"/>
      </w:pPr>
      <w:r w:rsidRPr="002E772E">
        <w:t xml:space="preserve">Concerns on the amount of car parking available – </w:t>
      </w:r>
      <w:r>
        <w:t>during</w:t>
      </w:r>
      <w:r w:rsidRPr="002E772E">
        <w:t xml:space="preserve"> busy periods the car park can be full and there is limited space for overflow parking in the surrounding streets.</w:t>
      </w:r>
    </w:p>
    <w:p w14:paraId="1C28A75B" w14:textId="38E530EA" w:rsidR="002E772E" w:rsidRPr="002E772E" w:rsidRDefault="002E772E" w:rsidP="002E772E">
      <w:pPr>
        <w:pStyle w:val="ListBullet"/>
      </w:pPr>
      <w:r w:rsidRPr="002E772E">
        <w:t>Concerns increased visitation would increase the amount of rubbish and waste left behind</w:t>
      </w:r>
      <w:r w:rsidR="008274A0">
        <w:t>.</w:t>
      </w:r>
    </w:p>
    <w:p w14:paraId="5EA91923" w14:textId="77777777" w:rsidR="002E772E" w:rsidRPr="002E772E" w:rsidRDefault="002E772E" w:rsidP="002E772E">
      <w:pPr>
        <w:pStyle w:val="ListBullet"/>
      </w:pPr>
      <w:r w:rsidRPr="002E772E">
        <w:t xml:space="preserve">It is a great </w:t>
      </w:r>
      <w:proofErr w:type="gramStart"/>
      <w:r w:rsidRPr="002E772E">
        <w:t>proposal,</w:t>
      </w:r>
      <w:proofErr w:type="gramEnd"/>
      <w:r w:rsidRPr="002E772E">
        <w:t xml:space="preserve"> the kids are very excited.</w:t>
      </w:r>
    </w:p>
    <w:p w14:paraId="18362DB5" w14:textId="6DC87BA8" w:rsidR="002E772E" w:rsidRDefault="008274A0" w:rsidP="002E772E">
      <w:pPr>
        <w:pStyle w:val="ListBullet"/>
      </w:pPr>
      <w:r>
        <w:t>Queried if</w:t>
      </w:r>
      <w:r w:rsidR="002E772E" w:rsidRPr="002E772E">
        <w:t xml:space="preserve"> Shell Road Reserve considered, this would have better passive surveillance, parking and is in an existing active precinct.</w:t>
      </w:r>
    </w:p>
    <w:p w14:paraId="3F3CCCE0" w14:textId="6371D7B7" w:rsidR="003109E9" w:rsidRDefault="003109E9" w:rsidP="002E772E">
      <w:pPr>
        <w:pStyle w:val="ListBullet"/>
      </w:pPr>
      <w:r>
        <w:t>Consider locating the District Ride Centre next to a sporting ground to prevent loss of open space.</w:t>
      </w:r>
    </w:p>
    <w:p w14:paraId="4C718C74" w14:textId="6327E3BD" w:rsidR="008274A0" w:rsidRDefault="008274A0" w:rsidP="002E772E">
      <w:pPr>
        <w:pStyle w:val="ListBullet"/>
      </w:pPr>
      <w:r>
        <w:t>Daily user of the park is very supportive, happy that fencing is proposed and there is plenty of space for everyone.</w:t>
      </w:r>
    </w:p>
    <w:p w14:paraId="0C58ADEB" w14:textId="62632356" w:rsidR="008274A0" w:rsidRDefault="008274A0" w:rsidP="002E772E">
      <w:pPr>
        <w:pStyle w:val="ListBullet"/>
      </w:pPr>
      <w:r>
        <w:t>Great idea, make sure rubbish is collected regularly and bins are provided.</w:t>
      </w:r>
    </w:p>
    <w:p w14:paraId="104F768F" w14:textId="664B2742" w:rsidR="003109E9" w:rsidRDefault="003109E9" w:rsidP="002E772E">
      <w:pPr>
        <w:pStyle w:val="ListBullet"/>
      </w:pPr>
      <w:r>
        <w:t>Concerns about connections into the park from surrounding areas and lack of safe crossing points at Grubb Road and Shell Road.</w:t>
      </w:r>
    </w:p>
    <w:p w14:paraId="73C16B78" w14:textId="481BCE5C" w:rsidR="003109E9" w:rsidRPr="002E772E" w:rsidRDefault="003109E9" w:rsidP="002E772E">
      <w:pPr>
        <w:pStyle w:val="ListBullet"/>
      </w:pPr>
      <w:r>
        <w:t xml:space="preserve">Consider connections from surrounding areas to Kingston Park including from the rail trail, </w:t>
      </w:r>
      <w:proofErr w:type="gramStart"/>
      <w:r>
        <w:t>Drysdale</w:t>
      </w:r>
      <w:proofErr w:type="gramEnd"/>
      <w:r>
        <w:t xml:space="preserve"> and Point Lonsdale.</w:t>
      </w:r>
    </w:p>
    <w:p w14:paraId="5A58DA00" w14:textId="1DB010C9" w:rsidR="002966F0" w:rsidRDefault="002966F0" w:rsidP="000078C6">
      <w:pPr>
        <w:pStyle w:val="BodyText"/>
        <w:rPr>
          <w:i/>
          <w:color w:val="744881" w:themeColor="accent5" w:themeShade="BF"/>
        </w:rPr>
      </w:pPr>
    </w:p>
    <w:p w14:paraId="378649C4" w14:textId="38B4BBF1" w:rsidR="00EC6099" w:rsidRDefault="00EC6099" w:rsidP="000078C6">
      <w:pPr>
        <w:pStyle w:val="BodyText"/>
        <w:rPr>
          <w:i/>
          <w:color w:val="744881" w:themeColor="accent5" w:themeShade="BF"/>
        </w:rPr>
      </w:pPr>
    </w:p>
    <w:p w14:paraId="089AE113" w14:textId="38B9452F" w:rsidR="00BD2EEF" w:rsidRDefault="00BD2EEF" w:rsidP="000078C6">
      <w:pPr>
        <w:pStyle w:val="BodyText"/>
        <w:rPr>
          <w:i/>
          <w:color w:val="744881" w:themeColor="accent5" w:themeShade="BF"/>
        </w:rPr>
      </w:pPr>
    </w:p>
    <w:p w14:paraId="369FE727" w14:textId="77777777" w:rsidR="00BD2EEF" w:rsidRDefault="00BD2EEF" w:rsidP="000078C6">
      <w:pPr>
        <w:pStyle w:val="BodyText"/>
        <w:rPr>
          <w:i/>
          <w:color w:val="744881" w:themeColor="accent5" w:themeShade="BF"/>
        </w:rPr>
      </w:pPr>
    </w:p>
    <w:p w14:paraId="6D108D21" w14:textId="2F0314A3" w:rsidR="00EC6099" w:rsidRDefault="00EC6099" w:rsidP="000078C6">
      <w:pPr>
        <w:pStyle w:val="BodyText"/>
        <w:rPr>
          <w:i/>
          <w:color w:val="744881" w:themeColor="accent5" w:themeShade="BF"/>
        </w:rPr>
      </w:pPr>
    </w:p>
    <w:p w14:paraId="243B8F8D" w14:textId="1BFEE200" w:rsidR="00EC6099" w:rsidRDefault="00EC6099" w:rsidP="000078C6">
      <w:pPr>
        <w:pStyle w:val="BodyText"/>
        <w:rPr>
          <w:i/>
          <w:color w:val="744881" w:themeColor="accent5" w:themeShade="BF"/>
        </w:rPr>
      </w:pPr>
    </w:p>
    <w:p w14:paraId="370D221A" w14:textId="77777777" w:rsidR="004B3C6B" w:rsidRDefault="004B3C6B" w:rsidP="007D23B6">
      <w:pPr>
        <w:pStyle w:val="BodyText"/>
        <w:rPr>
          <w:i/>
          <w:color w:val="744881" w:themeColor="accent5" w:themeShade="BF"/>
        </w:rPr>
        <w:sectPr w:rsidR="004B3C6B" w:rsidSect="005F39EC">
          <w:pgSz w:w="11907" w:h="16840" w:code="9"/>
          <w:pgMar w:top="794" w:right="794" w:bottom="794" w:left="794" w:header="567" w:footer="340" w:gutter="0"/>
          <w:cols w:num="2" w:space="284"/>
          <w:docGrid w:linePitch="360"/>
          <w15:footnoteColumns w:val="1"/>
        </w:sectPr>
      </w:pPr>
    </w:p>
    <w:p w14:paraId="4BB34459" w14:textId="77777777" w:rsidR="00100727" w:rsidRDefault="00100727" w:rsidP="00100727">
      <w:pPr>
        <w:pStyle w:val="BodyText"/>
      </w:pPr>
    </w:p>
    <w:p w14:paraId="3751EBF7" w14:textId="5E296662" w:rsidR="00100727" w:rsidRDefault="004E2C57" w:rsidP="00FA6271">
      <w:pPr>
        <w:pStyle w:val="Heading1"/>
        <w:framePr w:wrap="around"/>
      </w:pPr>
      <w:bookmarkStart w:id="18" w:name="_Toc115871957"/>
      <w:r>
        <w:lastRenderedPageBreak/>
        <w:t>What we have done</w:t>
      </w:r>
      <w:r w:rsidR="006B279F">
        <w:t xml:space="preserve"> </w:t>
      </w:r>
      <w:r w:rsidR="00A00E23">
        <w:t>and</w:t>
      </w:r>
      <w:r w:rsidR="006B279F">
        <w:t xml:space="preserve"> </w:t>
      </w:r>
      <w:r w:rsidR="002315AE">
        <w:t>next steps</w:t>
      </w:r>
      <w:bookmarkEnd w:id="18"/>
    </w:p>
    <w:p w14:paraId="1D7C6AE6" w14:textId="77777777" w:rsidR="00E362B5" w:rsidRDefault="00E362B5" w:rsidP="00E362B5">
      <w:pPr>
        <w:pStyle w:val="Heading2"/>
      </w:pPr>
      <w:bookmarkStart w:id="19" w:name="_Toc115871958"/>
      <w:r>
        <w:t>What we have done</w:t>
      </w:r>
      <w:bookmarkEnd w:id="19"/>
    </w:p>
    <w:p w14:paraId="0D8C52DA" w14:textId="11856CF3" w:rsidR="006157D6" w:rsidRDefault="000656EF" w:rsidP="000656EF">
      <w:pPr>
        <w:pStyle w:val="ListBullet"/>
        <w:numPr>
          <w:ilvl w:val="0"/>
          <w:numId w:val="0"/>
        </w:numPr>
      </w:pPr>
      <w:r w:rsidRPr="000656EF">
        <w:t>The</w:t>
      </w:r>
      <w:r>
        <w:t xml:space="preserve"> engagement process for this project managed to reach over 300 people. With 311 quick poll responses, 203 survey submissions and 27 formal submissions. The reach of the </w:t>
      </w:r>
      <w:r w:rsidR="00E1211D">
        <w:t>engagement</w:t>
      </w:r>
      <w:r>
        <w:t xml:space="preserve"> was strong in the Ocean Grove community, with 78% of the survey respondents from Ocean Grove and 96% of the formal submission respondents from Ocean Grove. </w:t>
      </w:r>
      <w:r w:rsidR="00E1211D">
        <w:t xml:space="preserve">We also received feedback from residents around Geelong and surrounding municipalities. </w:t>
      </w:r>
    </w:p>
    <w:p w14:paraId="64A8653D" w14:textId="3C64A428" w:rsidR="00E1211D" w:rsidRDefault="00E1211D" w:rsidP="000656EF">
      <w:pPr>
        <w:pStyle w:val="ListBullet"/>
        <w:numPr>
          <w:ilvl w:val="0"/>
          <w:numId w:val="0"/>
        </w:numPr>
      </w:pPr>
      <w:r>
        <w:t>What we heard f</w:t>
      </w:r>
      <w:r w:rsidR="004E5917">
        <w:t>ro</w:t>
      </w:r>
      <w:r>
        <w:t xml:space="preserve">m the community was that the location of a District Ride Centre in Kingston Park was supported (88.6% in support through the quick poll, 86.7% in support through the Survey and 52% in support through formal submissions) and would be used by riders of all skill levels. The facility would need to be designed for multiple skill levels and age </w:t>
      </w:r>
      <w:proofErr w:type="gramStart"/>
      <w:r>
        <w:t>groups</w:t>
      </w:r>
      <w:r w:rsidR="004E5917">
        <w:t>,</w:t>
      </w:r>
      <w:r>
        <w:t xml:space="preserve"> and</w:t>
      </w:r>
      <w:proofErr w:type="gramEnd"/>
      <w:r>
        <w:t xml:space="preserve"> include opportunities for progression. </w:t>
      </w:r>
    </w:p>
    <w:p w14:paraId="4B34A850" w14:textId="5D443024" w:rsidR="001C4C14" w:rsidRDefault="001C4C14" w:rsidP="000656EF">
      <w:pPr>
        <w:pStyle w:val="ListBullet"/>
        <w:numPr>
          <w:ilvl w:val="0"/>
          <w:numId w:val="0"/>
        </w:numPr>
      </w:pPr>
      <w:r>
        <w:t>Valid concerns were raised in objection to the location within Kingston Park, including:</w:t>
      </w:r>
    </w:p>
    <w:p w14:paraId="1BF7CB9E" w14:textId="56207B73" w:rsidR="001C4C14" w:rsidRDefault="001C4C14" w:rsidP="001C4C14">
      <w:pPr>
        <w:pStyle w:val="ListBullet"/>
      </w:pPr>
      <w:r>
        <w:t xml:space="preserve">Provision of safe pedestrian and cycling </w:t>
      </w:r>
      <w:r w:rsidR="004E5917">
        <w:t xml:space="preserve">connections </w:t>
      </w:r>
      <w:r>
        <w:t>from the surrounding areas</w:t>
      </w:r>
      <w:r w:rsidR="00FD6CD6">
        <w:t>, including safe crossings over Grubb Road and Shell Road.</w:t>
      </w:r>
    </w:p>
    <w:p w14:paraId="4A7D1A8B" w14:textId="247F42F2" w:rsidR="001C4C14" w:rsidRDefault="001C4C14" w:rsidP="001C4C14">
      <w:pPr>
        <w:pStyle w:val="ListBullet"/>
      </w:pPr>
      <w:r>
        <w:t xml:space="preserve">Existing safety concerns with the intersection of </w:t>
      </w:r>
      <w:proofErr w:type="spellStart"/>
      <w:r>
        <w:t>Adco</w:t>
      </w:r>
      <w:proofErr w:type="spellEnd"/>
      <w:r>
        <w:t xml:space="preserve"> Grove and Grubb Road</w:t>
      </w:r>
    </w:p>
    <w:p w14:paraId="41380D7D" w14:textId="28858075" w:rsidR="001C4C14" w:rsidRDefault="001C4C14" w:rsidP="001C4C14">
      <w:pPr>
        <w:pStyle w:val="ListBullet"/>
      </w:pPr>
      <w:r>
        <w:t>Loss of passive open space and off-leash dog areas</w:t>
      </w:r>
    </w:p>
    <w:p w14:paraId="249DD0D0" w14:textId="0DDEB942" w:rsidR="001C4C14" w:rsidRDefault="001C4C14" w:rsidP="001C4C14">
      <w:pPr>
        <w:pStyle w:val="ListBullet"/>
      </w:pPr>
      <w:r>
        <w:t xml:space="preserve">Increase in rubbish and anti-social </w:t>
      </w:r>
      <w:proofErr w:type="gramStart"/>
      <w:r>
        <w:t>behaviour</w:t>
      </w:r>
      <w:proofErr w:type="gramEnd"/>
    </w:p>
    <w:p w14:paraId="3475C45C" w14:textId="453EE208" w:rsidR="001C4C14" w:rsidRDefault="00FC3202" w:rsidP="001C4C14">
      <w:pPr>
        <w:pStyle w:val="ListBullet"/>
      </w:pPr>
      <w:r>
        <w:t>Potential impacts on existing flora and fauna and the conservation areas with activities spilling out into other areas of the reserve.</w:t>
      </w:r>
    </w:p>
    <w:p w14:paraId="58F7E69D" w14:textId="7AF93D1E" w:rsidR="00E1211D" w:rsidRPr="00E362B5" w:rsidRDefault="00E362B5" w:rsidP="000656EF">
      <w:pPr>
        <w:pStyle w:val="ListBullet"/>
        <w:numPr>
          <w:ilvl w:val="0"/>
          <w:numId w:val="0"/>
        </w:numPr>
      </w:pPr>
      <w:r w:rsidRPr="00E362B5">
        <w:t xml:space="preserve">A mediation session was held with </w:t>
      </w:r>
      <w:r w:rsidR="00FD6CD6">
        <w:t xml:space="preserve">the </w:t>
      </w:r>
      <w:r w:rsidRPr="00E362B5">
        <w:t xml:space="preserve">formal </w:t>
      </w:r>
      <w:r w:rsidR="00FD6CD6" w:rsidRPr="00E362B5">
        <w:t>objector</w:t>
      </w:r>
      <w:r w:rsidR="00FD6CD6">
        <w:t xml:space="preserve">s to make sure their concerns were captured and outline the next steps. </w:t>
      </w:r>
      <w:r w:rsidRPr="00E362B5">
        <w:t xml:space="preserve"> </w:t>
      </w:r>
    </w:p>
    <w:p w14:paraId="5532A291" w14:textId="58585186" w:rsidR="006157D6" w:rsidRDefault="002315AE" w:rsidP="006157D6">
      <w:pPr>
        <w:pStyle w:val="Heading2"/>
      </w:pPr>
      <w:bookmarkStart w:id="20" w:name="_Toc115871959"/>
      <w:r>
        <w:t>Next Steps</w:t>
      </w:r>
      <w:bookmarkEnd w:id="20"/>
    </w:p>
    <w:p w14:paraId="26D55166" w14:textId="77777777" w:rsidR="00063EB2" w:rsidRDefault="00063EB2" w:rsidP="00063EB2">
      <w:pPr>
        <w:pStyle w:val="BodyText"/>
      </w:pPr>
      <w:r w:rsidRPr="002F5357">
        <w:t xml:space="preserve">Next steps include the Submissions Review Panel hearing held on Wednesday 12 October 2022. Following the Panel hearing, a report will progress to the November Council meeting to </w:t>
      </w:r>
      <w:proofErr w:type="gramStart"/>
      <w:r w:rsidRPr="002F5357">
        <w:t>make a decision</w:t>
      </w:r>
      <w:proofErr w:type="gramEnd"/>
      <w:r w:rsidRPr="002F5357">
        <w:t xml:space="preserve"> on the location of the District Ride Centre in Kingston Park, Ocean Grove.</w:t>
      </w:r>
    </w:p>
    <w:p w14:paraId="073F717D" w14:textId="1296BAA0" w:rsidR="00563F9C" w:rsidRDefault="00A275B7" w:rsidP="00A5296E">
      <w:pPr>
        <w:pStyle w:val="BodyText"/>
        <w:rPr>
          <w:i/>
          <w:color w:val="00458B" w:themeColor="text2" w:themeTint="E6"/>
        </w:rPr>
      </w:pPr>
      <w:r>
        <w:t xml:space="preserve">The community and stakeholders will be updated on the engagement process following the Council </w:t>
      </w:r>
      <w:r w:rsidR="00806615">
        <w:t>meet</w:t>
      </w:r>
      <w:r w:rsidR="005751C9">
        <w:t>ing.</w:t>
      </w:r>
      <w:r>
        <w:t xml:space="preserve"> This will be through an update on the Have Your Say </w:t>
      </w:r>
      <w:r w:rsidR="00DE2761">
        <w:t>p</w:t>
      </w:r>
      <w:r>
        <w:t xml:space="preserve">age, an email to those who follow the page, and direct email to formal submitters and stakeholders who engaged with the </w:t>
      </w:r>
      <w:r>
        <w:t>project. For survey participants who requested direct follow up (due to lack of internet access) hard copies of the engagement summary will be sent out and they will receive a phone call notifying them of the Council decision.</w:t>
      </w:r>
    </w:p>
    <w:sectPr w:rsidR="00563F9C" w:rsidSect="00AD2562">
      <w:type w:val="continuous"/>
      <w:pgSz w:w="11907" w:h="16840" w:code="9"/>
      <w:pgMar w:top="794" w:right="794" w:bottom="794" w:left="794" w:header="567" w:footer="340"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162FF" w14:textId="77777777" w:rsidR="00355EA8" w:rsidRDefault="00355EA8" w:rsidP="00CE604F">
      <w:r>
        <w:separator/>
      </w:r>
    </w:p>
    <w:p w14:paraId="478F93D9" w14:textId="77777777" w:rsidR="00355EA8" w:rsidRDefault="00355EA8" w:rsidP="00CE604F"/>
    <w:p w14:paraId="6A27C30C" w14:textId="77777777" w:rsidR="00355EA8" w:rsidRDefault="00355EA8" w:rsidP="00CE604F"/>
    <w:p w14:paraId="12728DB0" w14:textId="77777777" w:rsidR="00355EA8" w:rsidRDefault="00355EA8" w:rsidP="00CE604F"/>
  </w:endnote>
  <w:endnote w:type="continuationSeparator" w:id="0">
    <w:p w14:paraId="04B780DE" w14:textId="77777777" w:rsidR="00355EA8" w:rsidRDefault="00355EA8" w:rsidP="00CE604F">
      <w:r>
        <w:continuationSeparator/>
      </w:r>
    </w:p>
    <w:p w14:paraId="0ED77235" w14:textId="77777777" w:rsidR="00355EA8" w:rsidRDefault="00355EA8" w:rsidP="00CE604F"/>
    <w:p w14:paraId="7A451F83" w14:textId="77777777" w:rsidR="00355EA8" w:rsidRDefault="00355EA8" w:rsidP="00CE604F"/>
    <w:p w14:paraId="48D6D0A3" w14:textId="77777777" w:rsidR="00355EA8" w:rsidRDefault="00355EA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5853" w14:textId="77777777" w:rsidR="00355879" w:rsidRPr="00034A7D" w:rsidRDefault="00355879"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90</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BE2C" w14:textId="77777777" w:rsidR="00355879" w:rsidRPr="00034A7D" w:rsidRDefault="00355879"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DB10" w14:textId="77777777" w:rsidR="001F1651" w:rsidRDefault="001F1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C6D6B" w14:textId="77777777" w:rsidR="00355EA8" w:rsidRDefault="00355EA8" w:rsidP="00CE604F">
      <w:r>
        <w:separator/>
      </w:r>
    </w:p>
  </w:footnote>
  <w:footnote w:type="continuationSeparator" w:id="0">
    <w:p w14:paraId="020500BB" w14:textId="77777777" w:rsidR="00355EA8" w:rsidRDefault="00355EA8" w:rsidP="00CE604F">
      <w:r>
        <w:continuationSeparator/>
      </w:r>
    </w:p>
    <w:p w14:paraId="14F9BDE8" w14:textId="77777777" w:rsidR="00355EA8" w:rsidRDefault="00355EA8" w:rsidP="00CE604F"/>
    <w:p w14:paraId="4BF73B0F" w14:textId="77777777" w:rsidR="00355EA8" w:rsidRDefault="00355EA8" w:rsidP="00CE604F"/>
    <w:p w14:paraId="66A18DC2" w14:textId="77777777" w:rsidR="00355EA8" w:rsidRDefault="00355EA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E0A0" w14:textId="77777777" w:rsidR="00355879" w:rsidRDefault="00355879" w:rsidP="005F39EC">
    <w:pPr>
      <w:pStyle w:val="HeaderSpacer"/>
    </w:pPr>
  </w:p>
  <w:p w14:paraId="15F71B51" w14:textId="77777777" w:rsidR="00355879" w:rsidRDefault="00355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9EC7" w14:textId="77777777" w:rsidR="00355879" w:rsidRPr="005F39EC" w:rsidRDefault="00355879" w:rsidP="005F39EC">
    <w:pPr>
      <w:pStyle w:val="HeaderSpacer"/>
    </w:pPr>
  </w:p>
  <w:p w14:paraId="101C24B8" w14:textId="77777777" w:rsidR="00355879" w:rsidRDefault="00355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D6C8" w14:textId="77777777" w:rsidR="00355879" w:rsidRDefault="00355879" w:rsidP="005F39EC">
    <w:pPr>
      <w:pStyle w:val="Header"/>
    </w:pPr>
    <w:r>
      <w:rPr>
        <w:noProof/>
      </w:rPr>
      <w:drawing>
        <wp:anchor distT="0" distB="0" distL="114300" distR="114300" simplePos="0" relativeHeight="251658239" behindDoc="0" locked="1" layoutInCell="1" allowOverlap="1" wp14:anchorId="6D3BF81A" wp14:editId="30A9E84B">
          <wp:simplePos x="504825" y="361950"/>
          <wp:positionH relativeFrom="page">
            <wp:align>left</wp:align>
          </wp:positionH>
          <wp:positionV relativeFrom="page">
            <wp:align>top</wp:align>
          </wp:positionV>
          <wp:extent cx="7560000" cy="1069200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BD56C48"/>
    <w:multiLevelType w:val="hybridMultilevel"/>
    <w:tmpl w:val="B5F4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B28AB"/>
    <w:multiLevelType w:val="hybridMultilevel"/>
    <w:tmpl w:val="B4083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86B2BDC"/>
    <w:multiLevelType w:val="multilevel"/>
    <w:tmpl w:val="D3D42242"/>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0"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1"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50FF7AB2"/>
    <w:multiLevelType w:val="hybridMultilevel"/>
    <w:tmpl w:val="6CB83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706AEF"/>
    <w:multiLevelType w:val="hybridMultilevel"/>
    <w:tmpl w:val="44BEB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479876341">
    <w:abstractNumId w:val="9"/>
  </w:num>
  <w:num w:numId="2" w16cid:durableId="1285774808">
    <w:abstractNumId w:val="3"/>
  </w:num>
  <w:num w:numId="3" w16cid:durableId="1091270401">
    <w:abstractNumId w:val="14"/>
  </w:num>
  <w:num w:numId="4" w16cid:durableId="1631087411">
    <w:abstractNumId w:val="6"/>
  </w:num>
  <w:num w:numId="5" w16cid:durableId="1109544115">
    <w:abstractNumId w:val="10"/>
  </w:num>
  <w:num w:numId="6" w16cid:durableId="1780100677">
    <w:abstractNumId w:val="11"/>
  </w:num>
  <w:num w:numId="7" w16cid:durableId="1161701593">
    <w:abstractNumId w:val="5"/>
  </w:num>
  <w:num w:numId="8" w16cid:durableId="554240836">
    <w:abstractNumId w:val="12"/>
  </w:num>
  <w:num w:numId="9" w16cid:durableId="1012024219">
    <w:abstractNumId w:val="13"/>
  </w:num>
  <w:num w:numId="10" w16cid:durableId="1601797464">
    <w:abstractNumId w:val="9"/>
  </w:num>
  <w:num w:numId="11" w16cid:durableId="1822187129">
    <w:abstractNumId w:val="9"/>
  </w:num>
  <w:num w:numId="12" w16cid:durableId="440689761">
    <w:abstractNumId w:val="4"/>
  </w:num>
  <w:num w:numId="13" w16cid:durableId="59062417">
    <w:abstractNumId w:val="9"/>
  </w:num>
  <w:num w:numId="14" w16cid:durableId="996685663">
    <w:abstractNumId w:val="9"/>
  </w:num>
  <w:num w:numId="15" w16cid:durableId="1763916750">
    <w:abstractNumId w:val="9"/>
  </w:num>
  <w:num w:numId="16" w16cid:durableId="747464933">
    <w:abstractNumId w:val="9"/>
  </w:num>
  <w:num w:numId="17" w16cid:durableId="1182626104">
    <w:abstractNumId w:val="9"/>
  </w:num>
  <w:num w:numId="18" w16cid:durableId="31014144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F4"/>
    <w:rsid w:val="0000274F"/>
    <w:rsid w:val="000048A1"/>
    <w:rsid w:val="0000578C"/>
    <w:rsid w:val="000078C6"/>
    <w:rsid w:val="00010362"/>
    <w:rsid w:val="00012493"/>
    <w:rsid w:val="00012CDC"/>
    <w:rsid w:val="00014345"/>
    <w:rsid w:val="00015395"/>
    <w:rsid w:val="00015489"/>
    <w:rsid w:val="000167BB"/>
    <w:rsid w:val="000168DD"/>
    <w:rsid w:val="00021629"/>
    <w:rsid w:val="000216EA"/>
    <w:rsid w:val="00021FEF"/>
    <w:rsid w:val="0002210C"/>
    <w:rsid w:val="00024E23"/>
    <w:rsid w:val="00025129"/>
    <w:rsid w:val="0002770F"/>
    <w:rsid w:val="00030518"/>
    <w:rsid w:val="0003190B"/>
    <w:rsid w:val="00031C69"/>
    <w:rsid w:val="0003358E"/>
    <w:rsid w:val="000340A9"/>
    <w:rsid w:val="00034A7D"/>
    <w:rsid w:val="00034A9F"/>
    <w:rsid w:val="00034DAA"/>
    <w:rsid w:val="00035765"/>
    <w:rsid w:val="000358FC"/>
    <w:rsid w:val="00035E23"/>
    <w:rsid w:val="000367C1"/>
    <w:rsid w:val="00037FAE"/>
    <w:rsid w:val="00037FCD"/>
    <w:rsid w:val="00041067"/>
    <w:rsid w:val="00041675"/>
    <w:rsid w:val="000417FA"/>
    <w:rsid w:val="0004434E"/>
    <w:rsid w:val="00050A3B"/>
    <w:rsid w:val="00051849"/>
    <w:rsid w:val="0005202F"/>
    <w:rsid w:val="00055B1C"/>
    <w:rsid w:val="00055FD6"/>
    <w:rsid w:val="00056673"/>
    <w:rsid w:val="0005740B"/>
    <w:rsid w:val="0006184F"/>
    <w:rsid w:val="00062810"/>
    <w:rsid w:val="00063EB2"/>
    <w:rsid w:val="00063F5E"/>
    <w:rsid w:val="000645EC"/>
    <w:rsid w:val="000656EF"/>
    <w:rsid w:val="00070934"/>
    <w:rsid w:val="00070E5F"/>
    <w:rsid w:val="00072C00"/>
    <w:rsid w:val="00073505"/>
    <w:rsid w:val="00073BD3"/>
    <w:rsid w:val="000740E7"/>
    <w:rsid w:val="00075801"/>
    <w:rsid w:val="000767E6"/>
    <w:rsid w:val="000809D9"/>
    <w:rsid w:val="000811C2"/>
    <w:rsid w:val="00082501"/>
    <w:rsid w:val="0008298C"/>
    <w:rsid w:val="00082FDB"/>
    <w:rsid w:val="000830C8"/>
    <w:rsid w:val="000846FE"/>
    <w:rsid w:val="00084DEB"/>
    <w:rsid w:val="0008690B"/>
    <w:rsid w:val="000873E7"/>
    <w:rsid w:val="0009234E"/>
    <w:rsid w:val="000934C6"/>
    <w:rsid w:val="00095329"/>
    <w:rsid w:val="0009559C"/>
    <w:rsid w:val="00095E19"/>
    <w:rsid w:val="000A0633"/>
    <w:rsid w:val="000A34C4"/>
    <w:rsid w:val="000A4BF6"/>
    <w:rsid w:val="000A73E8"/>
    <w:rsid w:val="000B1D50"/>
    <w:rsid w:val="000B32E8"/>
    <w:rsid w:val="000B3AC4"/>
    <w:rsid w:val="000B514A"/>
    <w:rsid w:val="000B5463"/>
    <w:rsid w:val="000B5991"/>
    <w:rsid w:val="000B75C0"/>
    <w:rsid w:val="000C2502"/>
    <w:rsid w:val="000C5496"/>
    <w:rsid w:val="000C5E5D"/>
    <w:rsid w:val="000C6754"/>
    <w:rsid w:val="000C73FC"/>
    <w:rsid w:val="000C7DD4"/>
    <w:rsid w:val="000D1087"/>
    <w:rsid w:val="000D1E38"/>
    <w:rsid w:val="000D61D3"/>
    <w:rsid w:val="000D6EA5"/>
    <w:rsid w:val="000E0764"/>
    <w:rsid w:val="000E22A7"/>
    <w:rsid w:val="000E2B15"/>
    <w:rsid w:val="000E3955"/>
    <w:rsid w:val="000E45A4"/>
    <w:rsid w:val="000E46A7"/>
    <w:rsid w:val="000E5444"/>
    <w:rsid w:val="000E7B60"/>
    <w:rsid w:val="000F0BF5"/>
    <w:rsid w:val="000F1FBD"/>
    <w:rsid w:val="000F33A0"/>
    <w:rsid w:val="000F3635"/>
    <w:rsid w:val="000F42F5"/>
    <w:rsid w:val="000F468E"/>
    <w:rsid w:val="000F52FE"/>
    <w:rsid w:val="000F56BD"/>
    <w:rsid w:val="000F67F4"/>
    <w:rsid w:val="000F6B6E"/>
    <w:rsid w:val="000F71C6"/>
    <w:rsid w:val="00100727"/>
    <w:rsid w:val="00101B2A"/>
    <w:rsid w:val="00102063"/>
    <w:rsid w:val="00103137"/>
    <w:rsid w:val="00104560"/>
    <w:rsid w:val="00104EE5"/>
    <w:rsid w:val="00107C20"/>
    <w:rsid w:val="00110769"/>
    <w:rsid w:val="001111D6"/>
    <w:rsid w:val="0011286D"/>
    <w:rsid w:val="00113B8E"/>
    <w:rsid w:val="00114534"/>
    <w:rsid w:val="0011699E"/>
    <w:rsid w:val="00116F56"/>
    <w:rsid w:val="00120532"/>
    <w:rsid w:val="001207DA"/>
    <w:rsid w:val="00120D47"/>
    <w:rsid w:val="00121174"/>
    <w:rsid w:val="00121968"/>
    <w:rsid w:val="0012284A"/>
    <w:rsid w:val="00122E8B"/>
    <w:rsid w:val="0012303F"/>
    <w:rsid w:val="0012356D"/>
    <w:rsid w:val="001237C8"/>
    <w:rsid w:val="001256DE"/>
    <w:rsid w:val="00126586"/>
    <w:rsid w:val="00130737"/>
    <w:rsid w:val="00130A6C"/>
    <w:rsid w:val="001357B8"/>
    <w:rsid w:val="001359F2"/>
    <w:rsid w:val="001366CC"/>
    <w:rsid w:val="0013729F"/>
    <w:rsid w:val="00137306"/>
    <w:rsid w:val="00137A14"/>
    <w:rsid w:val="001437DD"/>
    <w:rsid w:val="00144156"/>
    <w:rsid w:val="001446BF"/>
    <w:rsid w:val="00146CBE"/>
    <w:rsid w:val="00146E27"/>
    <w:rsid w:val="00150709"/>
    <w:rsid w:val="0015135C"/>
    <w:rsid w:val="00151ADD"/>
    <w:rsid w:val="00152D85"/>
    <w:rsid w:val="00153248"/>
    <w:rsid w:val="00153EB7"/>
    <w:rsid w:val="00153FD5"/>
    <w:rsid w:val="001546E5"/>
    <w:rsid w:val="00154D7B"/>
    <w:rsid w:val="0015593C"/>
    <w:rsid w:val="00156949"/>
    <w:rsid w:val="00156C2B"/>
    <w:rsid w:val="00157A33"/>
    <w:rsid w:val="001626E3"/>
    <w:rsid w:val="00162A63"/>
    <w:rsid w:val="00163A2E"/>
    <w:rsid w:val="0016404D"/>
    <w:rsid w:val="0016408E"/>
    <w:rsid w:val="0016753C"/>
    <w:rsid w:val="00167FAD"/>
    <w:rsid w:val="00171B11"/>
    <w:rsid w:val="00171FC3"/>
    <w:rsid w:val="00173418"/>
    <w:rsid w:val="001739ED"/>
    <w:rsid w:val="00173A4B"/>
    <w:rsid w:val="00174F3A"/>
    <w:rsid w:val="00174F6E"/>
    <w:rsid w:val="0017609F"/>
    <w:rsid w:val="00177131"/>
    <w:rsid w:val="00177DE3"/>
    <w:rsid w:val="001814AA"/>
    <w:rsid w:val="00181523"/>
    <w:rsid w:val="00183310"/>
    <w:rsid w:val="00183CB7"/>
    <w:rsid w:val="001864B5"/>
    <w:rsid w:val="00187E3B"/>
    <w:rsid w:val="00187E98"/>
    <w:rsid w:val="00187FEE"/>
    <w:rsid w:val="00191177"/>
    <w:rsid w:val="001943E5"/>
    <w:rsid w:val="0019445B"/>
    <w:rsid w:val="001946CF"/>
    <w:rsid w:val="00194A12"/>
    <w:rsid w:val="00194DB3"/>
    <w:rsid w:val="00196728"/>
    <w:rsid w:val="001976D9"/>
    <w:rsid w:val="001A3E10"/>
    <w:rsid w:val="001A4B22"/>
    <w:rsid w:val="001A51B6"/>
    <w:rsid w:val="001A5655"/>
    <w:rsid w:val="001A59A2"/>
    <w:rsid w:val="001B0978"/>
    <w:rsid w:val="001B0A82"/>
    <w:rsid w:val="001B0E1A"/>
    <w:rsid w:val="001B1AB2"/>
    <w:rsid w:val="001B1BE4"/>
    <w:rsid w:val="001B228C"/>
    <w:rsid w:val="001B3934"/>
    <w:rsid w:val="001B3939"/>
    <w:rsid w:val="001B4EB3"/>
    <w:rsid w:val="001B547E"/>
    <w:rsid w:val="001B5CC8"/>
    <w:rsid w:val="001B629B"/>
    <w:rsid w:val="001C0ADD"/>
    <w:rsid w:val="001C0C94"/>
    <w:rsid w:val="001C3E0F"/>
    <w:rsid w:val="001C4C14"/>
    <w:rsid w:val="001C4F21"/>
    <w:rsid w:val="001C5632"/>
    <w:rsid w:val="001C63B5"/>
    <w:rsid w:val="001C6741"/>
    <w:rsid w:val="001C6949"/>
    <w:rsid w:val="001C6D0A"/>
    <w:rsid w:val="001C7F07"/>
    <w:rsid w:val="001D0B6F"/>
    <w:rsid w:val="001D0F8A"/>
    <w:rsid w:val="001D2815"/>
    <w:rsid w:val="001D285A"/>
    <w:rsid w:val="001D2E15"/>
    <w:rsid w:val="001D4467"/>
    <w:rsid w:val="001E071C"/>
    <w:rsid w:val="001E13EB"/>
    <w:rsid w:val="001E30BE"/>
    <w:rsid w:val="001E3DE2"/>
    <w:rsid w:val="001E444C"/>
    <w:rsid w:val="001E5696"/>
    <w:rsid w:val="001E5C5E"/>
    <w:rsid w:val="001E6374"/>
    <w:rsid w:val="001E7318"/>
    <w:rsid w:val="001F09FA"/>
    <w:rsid w:val="001F1651"/>
    <w:rsid w:val="001F1EC8"/>
    <w:rsid w:val="001F2179"/>
    <w:rsid w:val="001F2A2A"/>
    <w:rsid w:val="001F2D5B"/>
    <w:rsid w:val="001F427B"/>
    <w:rsid w:val="001F48C9"/>
    <w:rsid w:val="001F5141"/>
    <w:rsid w:val="001F6962"/>
    <w:rsid w:val="00200775"/>
    <w:rsid w:val="00201E94"/>
    <w:rsid w:val="00202084"/>
    <w:rsid w:val="00205099"/>
    <w:rsid w:val="00206A5B"/>
    <w:rsid w:val="00210626"/>
    <w:rsid w:val="002108F8"/>
    <w:rsid w:val="00210D17"/>
    <w:rsid w:val="00212CAD"/>
    <w:rsid w:val="00213382"/>
    <w:rsid w:val="00214DB3"/>
    <w:rsid w:val="00215F5E"/>
    <w:rsid w:val="00217331"/>
    <w:rsid w:val="002174CB"/>
    <w:rsid w:val="00220734"/>
    <w:rsid w:val="00220A2C"/>
    <w:rsid w:val="00220CCC"/>
    <w:rsid w:val="002210FB"/>
    <w:rsid w:val="00221878"/>
    <w:rsid w:val="00221F39"/>
    <w:rsid w:val="00222A77"/>
    <w:rsid w:val="00223F9E"/>
    <w:rsid w:val="00230CF5"/>
    <w:rsid w:val="002315AE"/>
    <w:rsid w:val="00231CD6"/>
    <w:rsid w:val="00232FC8"/>
    <w:rsid w:val="00233717"/>
    <w:rsid w:val="002337ED"/>
    <w:rsid w:val="002345A8"/>
    <w:rsid w:val="002353B0"/>
    <w:rsid w:val="00236CCB"/>
    <w:rsid w:val="00240500"/>
    <w:rsid w:val="00240EC7"/>
    <w:rsid w:val="002417C3"/>
    <w:rsid w:val="002420F6"/>
    <w:rsid w:val="00242600"/>
    <w:rsid w:val="0024288F"/>
    <w:rsid w:val="0024291A"/>
    <w:rsid w:val="002435F7"/>
    <w:rsid w:val="00245F77"/>
    <w:rsid w:val="00246994"/>
    <w:rsid w:val="00250A74"/>
    <w:rsid w:val="00250D31"/>
    <w:rsid w:val="00251DC2"/>
    <w:rsid w:val="00252148"/>
    <w:rsid w:val="0025225E"/>
    <w:rsid w:val="00256531"/>
    <w:rsid w:val="00260B9B"/>
    <w:rsid w:val="0026109F"/>
    <w:rsid w:val="00261C14"/>
    <w:rsid w:val="00262775"/>
    <w:rsid w:val="00263059"/>
    <w:rsid w:val="002633E5"/>
    <w:rsid w:val="00264558"/>
    <w:rsid w:val="00264624"/>
    <w:rsid w:val="00265083"/>
    <w:rsid w:val="00265B8C"/>
    <w:rsid w:val="002667A1"/>
    <w:rsid w:val="0027030B"/>
    <w:rsid w:val="00271541"/>
    <w:rsid w:val="0027230C"/>
    <w:rsid w:val="00272495"/>
    <w:rsid w:val="00273127"/>
    <w:rsid w:val="00273D67"/>
    <w:rsid w:val="00274C86"/>
    <w:rsid w:val="00274E5B"/>
    <w:rsid w:val="002751D5"/>
    <w:rsid w:val="00275B0E"/>
    <w:rsid w:val="0027603E"/>
    <w:rsid w:val="00276F0C"/>
    <w:rsid w:val="0027744B"/>
    <w:rsid w:val="00281B48"/>
    <w:rsid w:val="00282CFB"/>
    <w:rsid w:val="00283B16"/>
    <w:rsid w:val="00284A44"/>
    <w:rsid w:val="002862A5"/>
    <w:rsid w:val="00286E2E"/>
    <w:rsid w:val="00287200"/>
    <w:rsid w:val="00287A12"/>
    <w:rsid w:val="002900A6"/>
    <w:rsid w:val="002910CA"/>
    <w:rsid w:val="002914EA"/>
    <w:rsid w:val="00291A0F"/>
    <w:rsid w:val="00291B06"/>
    <w:rsid w:val="002922E2"/>
    <w:rsid w:val="00292907"/>
    <w:rsid w:val="00294100"/>
    <w:rsid w:val="00295586"/>
    <w:rsid w:val="002966F0"/>
    <w:rsid w:val="00297308"/>
    <w:rsid w:val="00297EC5"/>
    <w:rsid w:val="002A13EA"/>
    <w:rsid w:val="002A29EE"/>
    <w:rsid w:val="002A419A"/>
    <w:rsid w:val="002A5BE4"/>
    <w:rsid w:val="002A79E0"/>
    <w:rsid w:val="002A7D53"/>
    <w:rsid w:val="002B0E4F"/>
    <w:rsid w:val="002B2CF4"/>
    <w:rsid w:val="002B3442"/>
    <w:rsid w:val="002B40E3"/>
    <w:rsid w:val="002B5725"/>
    <w:rsid w:val="002B5ABA"/>
    <w:rsid w:val="002C01A5"/>
    <w:rsid w:val="002C0FF9"/>
    <w:rsid w:val="002C17BC"/>
    <w:rsid w:val="002C2C7C"/>
    <w:rsid w:val="002C3604"/>
    <w:rsid w:val="002C3C48"/>
    <w:rsid w:val="002C3D86"/>
    <w:rsid w:val="002C720A"/>
    <w:rsid w:val="002C770A"/>
    <w:rsid w:val="002C7982"/>
    <w:rsid w:val="002D1068"/>
    <w:rsid w:val="002D18D8"/>
    <w:rsid w:val="002D1C35"/>
    <w:rsid w:val="002D2753"/>
    <w:rsid w:val="002D2F38"/>
    <w:rsid w:val="002D3917"/>
    <w:rsid w:val="002D627C"/>
    <w:rsid w:val="002E0EFD"/>
    <w:rsid w:val="002E1732"/>
    <w:rsid w:val="002E2D7B"/>
    <w:rsid w:val="002E3243"/>
    <w:rsid w:val="002E53AC"/>
    <w:rsid w:val="002E60ED"/>
    <w:rsid w:val="002E772E"/>
    <w:rsid w:val="002F0262"/>
    <w:rsid w:val="002F10F2"/>
    <w:rsid w:val="002F2790"/>
    <w:rsid w:val="002F3388"/>
    <w:rsid w:val="002F462E"/>
    <w:rsid w:val="002F5CB5"/>
    <w:rsid w:val="002F61B9"/>
    <w:rsid w:val="002F69DA"/>
    <w:rsid w:val="002F79A7"/>
    <w:rsid w:val="003006A3"/>
    <w:rsid w:val="003007A4"/>
    <w:rsid w:val="00302A01"/>
    <w:rsid w:val="00303DD9"/>
    <w:rsid w:val="00306FD8"/>
    <w:rsid w:val="00307A5C"/>
    <w:rsid w:val="00307AEA"/>
    <w:rsid w:val="00307C95"/>
    <w:rsid w:val="00310159"/>
    <w:rsid w:val="003109E9"/>
    <w:rsid w:val="00311C6A"/>
    <w:rsid w:val="0031225F"/>
    <w:rsid w:val="00312DB3"/>
    <w:rsid w:val="00314CB5"/>
    <w:rsid w:val="00315D2D"/>
    <w:rsid w:val="003162EE"/>
    <w:rsid w:val="00316A00"/>
    <w:rsid w:val="0031759E"/>
    <w:rsid w:val="00320C1C"/>
    <w:rsid w:val="0032135D"/>
    <w:rsid w:val="0032261C"/>
    <w:rsid w:val="0032276E"/>
    <w:rsid w:val="00322999"/>
    <w:rsid w:val="00324113"/>
    <w:rsid w:val="003310E2"/>
    <w:rsid w:val="0033198A"/>
    <w:rsid w:val="0033295D"/>
    <w:rsid w:val="003338C8"/>
    <w:rsid w:val="00334278"/>
    <w:rsid w:val="00334D8D"/>
    <w:rsid w:val="003357C3"/>
    <w:rsid w:val="00340458"/>
    <w:rsid w:val="00340BE2"/>
    <w:rsid w:val="003411D7"/>
    <w:rsid w:val="00342F65"/>
    <w:rsid w:val="00343F6C"/>
    <w:rsid w:val="003446BE"/>
    <w:rsid w:val="00345AB3"/>
    <w:rsid w:val="003505D1"/>
    <w:rsid w:val="003525BB"/>
    <w:rsid w:val="003531B5"/>
    <w:rsid w:val="00353AF8"/>
    <w:rsid w:val="00353E86"/>
    <w:rsid w:val="00355879"/>
    <w:rsid w:val="00355EA8"/>
    <w:rsid w:val="003563BF"/>
    <w:rsid w:val="00361749"/>
    <w:rsid w:val="00361EB0"/>
    <w:rsid w:val="0036241C"/>
    <w:rsid w:val="00363D19"/>
    <w:rsid w:val="003666D4"/>
    <w:rsid w:val="00366BF5"/>
    <w:rsid w:val="00366F31"/>
    <w:rsid w:val="003671DD"/>
    <w:rsid w:val="0036798B"/>
    <w:rsid w:val="00370B39"/>
    <w:rsid w:val="0037157C"/>
    <w:rsid w:val="00371CCD"/>
    <w:rsid w:val="00374134"/>
    <w:rsid w:val="00375A6D"/>
    <w:rsid w:val="00376CCA"/>
    <w:rsid w:val="00380428"/>
    <w:rsid w:val="00381008"/>
    <w:rsid w:val="003813F2"/>
    <w:rsid w:val="00384185"/>
    <w:rsid w:val="00384337"/>
    <w:rsid w:val="00384B09"/>
    <w:rsid w:val="00386225"/>
    <w:rsid w:val="00386269"/>
    <w:rsid w:val="00386CC9"/>
    <w:rsid w:val="003874E8"/>
    <w:rsid w:val="003875F6"/>
    <w:rsid w:val="00392D96"/>
    <w:rsid w:val="00393597"/>
    <w:rsid w:val="003937FC"/>
    <w:rsid w:val="00393B08"/>
    <w:rsid w:val="00395614"/>
    <w:rsid w:val="00395B75"/>
    <w:rsid w:val="00396776"/>
    <w:rsid w:val="003A170F"/>
    <w:rsid w:val="003A1C78"/>
    <w:rsid w:val="003A1C7A"/>
    <w:rsid w:val="003A1DE6"/>
    <w:rsid w:val="003A1E48"/>
    <w:rsid w:val="003A2B8D"/>
    <w:rsid w:val="003A593F"/>
    <w:rsid w:val="003A75BE"/>
    <w:rsid w:val="003B05FB"/>
    <w:rsid w:val="003B0E8E"/>
    <w:rsid w:val="003B2F37"/>
    <w:rsid w:val="003B398B"/>
    <w:rsid w:val="003B3D72"/>
    <w:rsid w:val="003B403F"/>
    <w:rsid w:val="003B4A09"/>
    <w:rsid w:val="003C0E09"/>
    <w:rsid w:val="003C30DA"/>
    <w:rsid w:val="003C410E"/>
    <w:rsid w:val="003C54D4"/>
    <w:rsid w:val="003C5A9B"/>
    <w:rsid w:val="003C6348"/>
    <w:rsid w:val="003D00CA"/>
    <w:rsid w:val="003D1BCF"/>
    <w:rsid w:val="003D1C6E"/>
    <w:rsid w:val="003D282E"/>
    <w:rsid w:val="003D3F82"/>
    <w:rsid w:val="003D46FB"/>
    <w:rsid w:val="003D48DA"/>
    <w:rsid w:val="003D5744"/>
    <w:rsid w:val="003D720C"/>
    <w:rsid w:val="003E01D4"/>
    <w:rsid w:val="003E0800"/>
    <w:rsid w:val="003E4573"/>
    <w:rsid w:val="003E7B70"/>
    <w:rsid w:val="003F00A0"/>
    <w:rsid w:val="003F017A"/>
    <w:rsid w:val="003F03A1"/>
    <w:rsid w:val="003F05B2"/>
    <w:rsid w:val="003F12CB"/>
    <w:rsid w:val="003F3636"/>
    <w:rsid w:val="003F3AEB"/>
    <w:rsid w:val="003F7474"/>
    <w:rsid w:val="004004EE"/>
    <w:rsid w:val="0040333C"/>
    <w:rsid w:val="00403712"/>
    <w:rsid w:val="00406F2C"/>
    <w:rsid w:val="0040768E"/>
    <w:rsid w:val="0041053A"/>
    <w:rsid w:val="004107B6"/>
    <w:rsid w:val="00411F2C"/>
    <w:rsid w:val="0041214E"/>
    <w:rsid w:val="00412953"/>
    <w:rsid w:val="0041711C"/>
    <w:rsid w:val="00417CAE"/>
    <w:rsid w:val="00421287"/>
    <w:rsid w:val="0042172C"/>
    <w:rsid w:val="004218D4"/>
    <w:rsid w:val="00421F96"/>
    <w:rsid w:val="00421FD3"/>
    <w:rsid w:val="00423980"/>
    <w:rsid w:val="004252D7"/>
    <w:rsid w:val="00426496"/>
    <w:rsid w:val="0043248F"/>
    <w:rsid w:val="004324FC"/>
    <w:rsid w:val="004340E8"/>
    <w:rsid w:val="0043574E"/>
    <w:rsid w:val="00436650"/>
    <w:rsid w:val="0044045B"/>
    <w:rsid w:val="00443C2D"/>
    <w:rsid w:val="00444914"/>
    <w:rsid w:val="00444C5F"/>
    <w:rsid w:val="0044535B"/>
    <w:rsid w:val="00445CB0"/>
    <w:rsid w:val="00445F7C"/>
    <w:rsid w:val="004470FA"/>
    <w:rsid w:val="00447579"/>
    <w:rsid w:val="00447B04"/>
    <w:rsid w:val="004513C1"/>
    <w:rsid w:val="00453A74"/>
    <w:rsid w:val="00453A7E"/>
    <w:rsid w:val="004546E5"/>
    <w:rsid w:val="00455BC1"/>
    <w:rsid w:val="00456338"/>
    <w:rsid w:val="004568F3"/>
    <w:rsid w:val="00461C05"/>
    <w:rsid w:val="00461F17"/>
    <w:rsid w:val="00462820"/>
    <w:rsid w:val="004629AA"/>
    <w:rsid w:val="00466A5F"/>
    <w:rsid w:val="00466EDE"/>
    <w:rsid w:val="00470393"/>
    <w:rsid w:val="0047117F"/>
    <w:rsid w:val="0047146C"/>
    <w:rsid w:val="00471B94"/>
    <w:rsid w:val="004735CE"/>
    <w:rsid w:val="004749FB"/>
    <w:rsid w:val="00475944"/>
    <w:rsid w:val="00476922"/>
    <w:rsid w:val="004800A2"/>
    <w:rsid w:val="0048240B"/>
    <w:rsid w:val="0048346E"/>
    <w:rsid w:val="004841DD"/>
    <w:rsid w:val="00484C54"/>
    <w:rsid w:val="00484C6E"/>
    <w:rsid w:val="004853D9"/>
    <w:rsid w:val="0048747B"/>
    <w:rsid w:val="00487805"/>
    <w:rsid w:val="00487F60"/>
    <w:rsid w:val="00490898"/>
    <w:rsid w:val="00490A3F"/>
    <w:rsid w:val="0049166C"/>
    <w:rsid w:val="0049315B"/>
    <w:rsid w:val="00494757"/>
    <w:rsid w:val="00494C21"/>
    <w:rsid w:val="00494CBB"/>
    <w:rsid w:val="00495432"/>
    <w:rsid w:val="004955E8"/>
    <w:rsid w:val="00496BA1"/>
    <w:rsid w:val="004A1855"/>
    <w:rsid w:val="004A1ADD"/>
    <w:rsid w:val="004A1F23"/>
    <w:rsid w:val="004A3CA3"/>
    <w:rsid w:val="004A4AE1"/>
    <w:rsid w:val="004A7082"/>
    <w:rsid w:val="004B0019"/>
    <w:rsid w:val="004B3079"/>
    <w:rsid w:val="004B3C6B"/>
    <w:rsid w:val="004B497A"/>
    <w:rsid w:val="004B545B"/>
    <w:rsid w:val="004B67E8"/>
    <w:rsid w:val="004B6B3F"/>
    <w:rsid w:val="004B7D0A"/>
    <w:rsid w:val="004C130A"/>
    <w:rsid w:val="004C1C47"/>
    <w:rsid w:val="004C34A2"/>
    <w:rsid w:val="004C5421"/>
    <w:rsid w:val="004C5D1D"/>
    <w:rsid w:val="004C6CD1"/>
    <w:rsid w:val="004C7152"/>
    <w:rsid w:val="004D0936"/>
    <w:rsid w:val="004D13DC"/>
    <w:rsid w:val="004D2DEE"/>
    <w:rsid w:val="004D392B"/>
    <w:rsid w:val="004D51B9"/>
    <w:rsid w:val="004E0DF1"/>
    <w:rsid w:val="004E182A"/>
    <w:rsid w:val="004E1E84"/>
    <w:rsid w:val="004E2C57"/>
    <w:rsid w:val="004E3189"/>
    <w:rsid w:val="004E4D30"/>
    <w:rsid w:val="004E55B4"/>
    <w:rsid w:val="004E57CE"/>
    <w:rsid w:val="004E5917"/>
    <w:rsid w:val="004E67BC"/>
    <w:rsid w:val="004E735A"/>
    <w:rsid w:val="004F0337"/>
    <w:rsid w:val="004F2739"/>
    <w:rsid w:val="004F2E19"/>
    <w:rsid w:val="004F3ADA"/>
    <w:rsid w:val="004F46FF"/>
    <w:rsid w:val="004F4701"/>
    <w:rsid w:val="004F47A2"/>
    <w:rsid w:val="004F52AC"/>
    <w:rsid w:val="004F6746"/>
    <w:rsid w:val="005006E9"/>
    <w:rsid w:val="0050140C"/>
    <w:rsid w:val="005026A3"/>
    <w:rsid w:val="00506754"/>
    <w:rsid w:val="00510EDD"/>
    <w:rsid w:val="005110E2"/>
    <w:rsid w:val="0051193A"/>
    <w:rsid w:val="005129D9"/>
    <w:rsid w:val="00512BC7"/>
    <w:rsid w:val="0051345A"/>
    <w:rsid w:val="0051346E"/>
    <w:rsid w:val="00514403"/>
    <w:rsid w:val="00517FF8"/>
    <w:rsid w:val="0052029F"/>
    <w:rsid w:val="0052080A"/>
    <w:rsid w:val="005223B0"/>
    <w:rsid w:val="00523A60"/>
    <w:rsid w:val="0052705B"/>
    <w:rsid w:val="00531BEE"/>
    <w:rsid w:val="00533CE6"/>
    <w:rsid w:val="005353AA"/>
    <w:rsid w:val="00545E3F"/>
    <w:rsid w:val="0054682F"/>
    <w:rsid w:val="00552ED1"/>
    <w:rsid w:val="00555916"/>
    <w:rsid w:val="00555EBD"/>
    <w:rsid w:val="005562F1"/>
    <w:rsid w:val="005567C3"/>
    <w:rsid w:val="00556887"/>
    <w:rsid w:val="00557B84"/>
    <w:rsid w:val="005601A1"/>
    <w:rsid w:val="00560CA3"/>
    <w:rsid w:val="00561C65"/>
    <w:rsid w:val="00563121"/>
    <w:rsid w:val="00563F9C"/>
    <w:rsid w:val="00564318"/>
    <w:rsid w:val="005648F6"/>
    <w:rsid w:val="00570C5E"/>
    <w:rsid w:val="005751C9"/>
    <w:rsid w:val="0058020B"/>
    <w:rsid w:val="00581137"/>
    <w:rsid w:val="00581143"/>
    <w:rsid w:val="00583AC5"/>
    <w:rsid w:val="00584155"/>
    <w:rsid w:val="00585605"/>
    <w:rsid w:val="005868F4"/>
    <w:rsid w:val="00587FC9"/>
    <w:rsid w:val="0059097D"/>
    <w:rsid w:val="00592BFD"/>
    <w:rsid w:val="005931E0"/>
    <w:rsid w:val="00593B93"/>
    <w:rsid w:val="00593EDF"/>
    <w:rsid w:val="005953CE"/>
    <w:rsid w:val="00595475"/>
    <w:rsid w:val="00595895"/>
    <w:rsid w:val="00597059"/>
    <w:rsid w:val="005A000C"/>
    <w:rsid w:val="005A058F"/>
    <w:rsid w:val="005A06BE"/>
    <w:rsid w:val="005A1521"/>
    <w:rsid w:val="005A1E41"/>
    <w:rsid w:val="005A3787"/>
    <w:rsid w:val="005A3B5E"/>
    <w:rsid w:val="005A5048"/>
    <w:rsid w:val="005A5A33"/>
    <w:rsid w:val="005B0D71"/>
    <w:rsid w:val="005B1284"/>
    <w:rsid w:val="005B374E"/>
    <w:rsid w:val="005B4482"/>
    <w:rsid w:val="005B6A3B"/>
    <w:rsid w:val="005B7F2F"/>
    <w:rsid w:val="005C11CA"/>
    <w:rsid w:val="005C2739"/>
    <w:rsid w:val="005C2BF1"/>
    <w:rsid w:val="005C428F"/>
    <w:rsid w:val="005C4DE4"/>
    <w:rsid w:val="005D0A84"/>
    <w:rsid w:val="005D1296"/>
    <w:rsid w:val="005D1637"/>
    <w:rsid w:val="005D35B0"/>
    <w:rsid w:val="005D3831"/>
    <w:rsid w:val="005D47B0"/>
    <w:rsid w:val="005D4B4A"/>
    <w:rsid w:val="005D5168"/>
    <w:rsid w:val="005D5D65"/>
    <w:rsid w:val="005D6E29"/>
    <w:rsid w:val="005E11C1"/>
    <w:rsid w:val="005E2FF9"/>
    <w:rsid w:val="005E4EBE"/>
    <w:rsid w:val="005E5955"/>
    <w:rsid w:val="005E69F3"/>
    <w:rsid w:val="005F0037"/>
    <w:rsid w:val="005F1423"/>
    <w:rsid w:val="005F39EC"/>
    <w:rsid w:val="005F5864"/>
    <w:rsid w:val="00600FC4"/>
    <w:rsid w:val="00602193"/>
    <w:rsid w:val="00603904"/>
    <w:rsid w:val="00603BEB"/>
    <w:rsid w:val="00603F0E"/>
    <w:rsid w:val="00605E36"/>
    <w:rsid w:val="00607FD8"/>
    <w:rsid w:val="00610552"/>
    <w:rsid w:val="006121F1"/>
    <w:rsid w:val="00612E4F"/>
    <w:rsid w:val="006142A9"/>
    <w:rsid w:val="006145DF"/>
    <w:rsid w:val="0061505F"/>
    <w:rsid w:val="006157D6"/>
    <w:rsid w:val="006158A6"/>
    <w:rsid w:val="0061646B"/>
    <w:rsid w:val="00617178"/>
    <w:rsid w:val="0061751B"/>
    <w:rsid w:val="006200E0"/>
    <w:rsid w:val="00621F4B"/>
    <w:rsid w:val="0062297D"/>
    <w:rsid w:val="006243BF"/>
    <w:rsid w:val="00624AD4"/>
    <w:rsid w:val="00625186"/>
    <w:rsid w:val="006251CD"/>
    <w:rsid w:val="00625894"/>
    <w:rsid w:val="0062608A"/>
    <w:rsid w:val="00631B10"/>
    <w:rsid w:val="00631BF6"/>
    <w:rsid w:val="00631DF0"/>
    <w:rsid w:val="006338FE"/>
    <w:rsid w:val="00634604"/>
    <w:rsid w:val="006349D2"/>
    <w:rsid w:val="00636413"/>
    <w:rsid w:val="00637114"/>
    <w:rsid w:val="00643DE7"/>
    <w:rsid w:val="006443B3"/>
    <w:rsid w:val="006451BB"/>
    <w:rsid w:val="00645687"/>
    <w:rsid w:val="00645D96"/>
    <w:rsid w:val="0065050D"/>
    <w:rsid w:val="006511D2"/>
    <w:rsid w:val="00651CE7"/>
    <w:rsid w:val="006526F1"/>
    <w:rsid w:val="0065363E"/>
    <w:rsid w:val="00653979"/>
    <w:rsid w:val="00653A59"/>
    <w:rsid w:val="00653B25"/>
    <w:rsid w:val="00653F5C"/>
    <w:rsid w:val="00654334"/>
    <w:rsid w:val="00654462"/>
    <w:rsid w:val="006545E3"/>
    <w:rsid w:val="0065589F"/>
    <w:rsid w:val="006608C0"/>
    <w:rsid w:val="00662EC6"/>
    <w:rsid w:val="00664041"/>
    <w:rsid w:val="0066419A"/>
    <w:rsid w:val="00664E6E"/>
    <w:rsid w:val="00666355"/>
    <w:rsid w:val="0066724B"/>
    <w:rsid w:val="0067120B"/>
    <w:rsid w:val="0067249B"/>
    <w:rsid w:val="00674843"/>
    <w:rsid w:val="0067515F"/>
    <w:rsid w:val="00676B87"/>
    <w:rsid w:val="00677A7A"/>
    <w:rsid w:val="00677EE0"/>
    <w:rsid w:val="006806F5"/>
    <w:rsid w:val="00680DFB"/>
    <w:rsid w:val="00683D84"/>
    <w:rsid w:val="0068456E"/>
    <w:rsid w:val="00684E9A"/>
    <w:rsid w:val="00687068"/>
    <w:rsid w:val="0068762B"/>
    <w:rsid w:val="00692792"/>
    <w:rsid w:val="006949E9"/>
    <w:rsid w:val="00695E1D"/>
    <w:rsid w:val="006961BE"/>
    <w:rsid w:val="0069726A"/>
    <w:rsid w:val="00697FD7"/>
    <w:rsid w:val="006A0287"/>
    <w:rsid w:val="006A1C58"/>
    <w:rsid w:val="006A1EEB"/>
    <w:rsid w:val="006A2BF7"/>
    <w:rsid w:val="006A47EF"/>
    <w:rsid w:val="006A518E"/>
    <w:rsid w:val="006A7C11"/>
    <w:rsid w:val="006B0CC2"/>
    <w:rsid w:val="006B279F"/>
    <w:rsid w:val="006B5921"/>
    <w:rsid w:val="006B5B56"/>
    <w:rsid w:val="006B5D8B"/>
    <w:rsid w:val="006B5F0E"/>
    <w:rsid w:val="006B6269"/>
    <w:rsid w:val="006C059A"/>
    <w:rsid w:val="006C095E"/>
    <w:rsid w:val="006C596B"/>
    <w:rsid w:val="006C64FF"/>
    <w:rsid w:val="006D39B9"/>
    <w:rsid w:val="006D676F"/>
    <w:rsid w:val="006E4C58"/>
    <w:rsid w:val="006E58AA"/>
    <w:rsid w:val="006E6DEE"/>
    <w:rsid w:val="006E6E31"/>
    <w:rsid w:val="006F0469"/>
    <w:rsid w:val="006F09F7"/>
    <w:rsid w:val="006F2C20"/>
    <w:rsid w:val="006F3736"/>
    <w:rsid w:val="006F3A97"/>
    <w:rsid w:val="006F3C9B"/>
    <w:rsid w:val="006F5618"/>
    <w:rsid w:val="006F7CCC"/>
    <w:rsid w:val="007003CF"/>
    <w:rsid w:val="00701494"/>
    <w:rsid w:val="00701A83"/>
    <w:rsid w:val="00702575"/>
    <w:rsid w:val="00703498"/>
    <w:rsid w:val="00703E99"/>
    <w:rsid w:val="0070451E"/>
    <w:rsid w:val="0070515B"/>
    <w:rsid w:val="00705479"/>
    <w:rsid w:val="00705838"/>
    <w:rsid w:val="0070694E"/>
    <w:rsid w:val="00706BE0"/>
    <w:rsid w:val="00706FD3"/>
    <w:rsid w:val="007072DD"/>
    <w:rsid w:val="007075AB"/>
    <w:rsid w:val="00710616"/>
    <w:rsid w:val="00712AFE"/>
    <w:rsid w:val="00712E1C"/>
    <w:rsid w:val="00713A1A"/>
    <w:rsid w:val="00713CA3"/>
    <w:rsid w:val="00717673"/>
    <w:rsid w:val="007207EC"/>
    <w:rsid w:val="00721B55"/>
    <w:rsid w:val="007233B5"/>
    <w:rsid w:val="007246EE"/>
    <w:rsid w:val="00725465"/>
    <w:rsid w:val="007262A1"/>
    <w:rsid w:val="00726450"/>
    <w:rsid w:val="0072751F"/>
    <w:rsid w:val="00730BC4"/>
    <w:rsid w:val="007314E0"/>
    <w:rsid w:val="00731D17"/>
    <w:rsid w:val="00731F83"/>
    <w:rsid w:val="0073294A"/>
    <w:rsid w:val="00733E4D"/>
    <w:rsid w:val="00734EDE"/>
    <w:rsid w:val="00735022"/>
    <w:rsid w:val="00735058"/>
    <w:rsid w:val="007356D8"/>
    <w:rsid w:val="00735D94"/>
    <w:rsid w:val="00735FED"/>
    <w:rsid w:val="00736723"/>
    <w:rsid w:val="00737BD0"/>
    <w:rsid w:val="00740BE0"/>
    <w:rsid w:val="00742416"/>
    <w:rsid w:val="00743140"/>
    <w:rsid w:val="00743152"/>
    <w:rsid w:val="00743DFF"/>
    <w:rsid w:val="00744B80"/>
    <w:rsid w:val="0074587E"/>
    <w:rsid w:val="00746CAB"/>
    <w:rsid w:val="007511AD"/>
    <w:rsid w:val="00753892"/>
    <w:rsid w:val="007542AA"/>
    <w:rsid w:val="00754905"/>
    <w:rsid w:val="007566B4"/>
    <w:rsid w:val="007605C3"/>
    <w:rsid w:val="0076246F"/>
    <w:rsid w:val="007641F5"/>
    <w:rsid w:val="007645AA"/>
    <w:rsid w:val="00764E72"/>
    <w:rsid w:val="00765E2C"/>
    <w:rsid w:val="00766030"/>
    <w:rsid w:val="00767281"/>
    <w:rsid w:val="007728EC"/>
    <w:rsid w:val="00773C3D"/>
    <w:rsid w:val="00773F6E"/>
    <w:rsid w:val="0077461F"/>
    <w:rsid w:val="00774933"/>
    <w:rsid w:val="0077640A"/>
    <w:rsid w:val="00776A7A"/>
    <w:rsid w:val="00781A61"/>
    <w:rsid w:val="00782616"/>
    <w:rsid w:val="00782E21"/>
    <w:rsid w:val="00783165"/>
    <w:rsid w:val="007833FD"/>
    <w:rsid w:val="007861DF"/>
    <w:rsid w:val="00787A5E"/>
    <w:rsid w:val="00790D82"/>
    <w:rsid w:val="00791DF4"/>
    <w:rsid w:val="007920A6"/>
    <w:rsid w:val="007925E9"/>
    <w:rsid w:val="007970A2"/>
    <w:rsid w:val="007A1CDE"/>
    <w:rsid w:val="007A2481"/>
    <w:rsid w:val="007A3892"/>
    <w:rsid w:val="007A4A19"/>
    <w:rsid w:val="007A6398"/>
    <w:rsid w:val="007A7DD9"/>
    <w:rsid w:val="007B01CE"/>
    <w:rsid w:val="007B0EA9"/>
    <w:rsid w:val="007B12C6"/>
    <w:rsid w:val="007B2C09"/>
    <w:rsid w:val="007B3BB6"/>
    <w:rsid w:val="007C0A4C"/>
    <w:rsid w:val="007C1EB3"/>
    <w:rsid w:val="007C3C91"/>
    <w:rsid w:val="007C5426"/>
    <w:rsid w:val="007C5764"/>
    <w:rsid w:val="007C5AF5"/>
    <w:rsid w:val="007C5D2E"/>
    <w:rsid w:val="007C5E26"/>
    <w:rsid w:val="007C6D65"/>
    <w:rsid w:val="007C6E99"/>
    <w:rsid w:val="007D17A6"/>
    <w:rsid w:val="007D1ABB"/>
    <w:rsid w:val="007D1D10"/>
    <w:rsid w:val="007D23B6"/>
    <w:rsid w:val="007D5312"/>
    <w:rsid w:val="007D5C07"/>
    <w:rsid w:val="007D788F"/>
    <w:rsid w:val="007E0193"/>
    <w:rsid w:val="007E0F18"/>
    <w:rsid w:val="007E23B9"/>
    <w:rsid w:val="007E34EA"/>
    <w:rsid w:val="007E462C"/>
    <w:rsid w:val="007E6959"/>
    <w:rsid w:val="007E6A91"/>
    <w:rsid w:val="007E6EE0"/>
    <w:rsid w:val="007E795C"/>
    <w:rsid w:val="007F05D2"/>
    <w:rsid w:val="007F2EDE"/>
    <w:rsid w:val="008024AC"/>
    <w:rsid w:val="00803AC3"/>
    <w:rsid w:val="00803C29"/>
    <w:rsid w:val="008046A0"/>
    <w:rsid w:val="00805360"/>
    <w:rsid w:val="00806615"/>
    <w:rsid w:val="008066AA"/>
    <w:rsid w:val="008102BD"/>
    <w:rsid w:val="008115C3"/>
    <w:rsid w:val="00814182"/>
    <w:rsid w:val="008147A0"/>
    <w:rsid w:val="00815628"/>
    <w:rsid w:val="008169A6"/>
    <w:rsid w:val="00820237"/>
    <w:rsid w:val="008274A0"/>
    <w:rsid w:val="00827C24"/>
    <w:rsid w:val="00830EAA"/>
    <w:rsid w:val="0083162B"/>
    <w:rsid w:val="008328A0"/>
    <w:rsid w:val="00832B65"/>
    <w:rsid w:val="00832E88"/>
    <w:rsid w:val="00837768"/>
    <w:rsid w:val="00837E09"/>
    <w:rsid w:val="00841D8C"/>
    <w:rsid w:val="008428C4"/>
    <w:rsid w:val="008429D4"/>
    <w:rsid w:val="00847025"/>
    <w:rsid w:val="00847D90"/>
    <w:rsid w:val="008507AD"/>
    <w:rsid w:val="00852191"/>
    <w:rsid w:val="00854969"/>
    <w:rsid w:val="00854CEA"/>
    <w:rsid w:val="00857A7A"/>
    <w:rsid w:val="00857AEA"/>
    <w:rsid w:val="00860935"/>
    <w:rsid w:val="00860B51"/>
    <w:rsid w:val="008616F3"/>
    <w:rsid w:val="00861C52"/>
    <w:rsid w:val="00862661"/>
    <w:rsid w:val="00864767"/>
    <w:rsid w:val="008647F5"/>
    <w:rsid w:val="00864CF5"/>
    <w:rsid w:val="008657BC"/>
    <w:rsid w:val="00865EEF"/>
    <w:rsid w:val="00866F1D"/>
    <w:rsid w:val="0086716D"/>
    <w:rsid w:val="00867E69"/>
    <w:rsid w:val="00870863"/>
    <w:rsid w:val="008714B6"/>
    <w:rsid w:val="00871E74"/>
    <w:rsid w:val="008723CE"/>
    <w:rsid w:val="00872F39"/>
    <w:rsid w:val="0087344F"/>
    <w:rsid w:val="0087568B"/>
    <w:rsid w:val="0087752D"/>
    <w:rsid w:val="008832AA"/>
    <w:rsid w:val="0088484F"/>
    <w:rsid w:val="00887A93"/>
    <w:rsid w:val="008902E4"/>
    <w:rsid w:val="00894262"/>
    <w:rsid w:val="0089475F"/>
    <w:rsid w:val="0089560D"/>
    <w:rsid w:val="00895C7E"/>
    <w:rsid w:val="00896100"/>
    <w:rsid w:val="008A0212"/>
    <w:rsid w:val="008A0FB7"/>
    <w:rsid w:val="008A5ADF"/>
    <w:rsid w:val="008A67A0"/>
    <w:rsid w:val="008B12C3"/>
    <w:rsid w:val="008B1448"/>
    <w:rsid w:val="008B2A9A"/>
    <w:rsid w:val="008B3121"/>
    <w:rsid w:val="008B48CF"/>
    <w:rsid w:val="008B49FF"/>
    <w:rsid w:val="008B63B2"/>
    <w:rsid w:val="008B64B0"/>
    <w:rsid w:val="008B7419"/>
    <w:rsid w:val="008C27B6"/>
    <w:rsid w:val="008C46CF"/>
    <w:rsid w:val="008C515F"/>
    <w:rsid w:val="008C5DB3"/>
    <w:rsid w:val="008D000C"/>
    <w:rsid w:val="008D02B2"/>
    <w:rsid w:val="008D0D4E"/>
    <w:rsid w:val="008D1675"/>
    <w:rsid w:val="008D2117"/>
    <w:rsid w:val="008D33A0"/>
    <w:rsid w:val="008D5F8A"/>
    <w:rsid w:val="008D67FC"/>
    <w:rsid w:val="008E04E9"/>
    <w:rsid w:val="008E13E8"/>
    <w:rsid w:val="008E2ACF"/>
    <w:rsid w:val="008E31E1"/>
    <w:rsid w:val="008E6DAE"/>
    <w:rsid w:val="008E735C"/>
    <w:rsid w:val="008E7B12"/>
    <w:rsid w:val="008F1520"/>
    <w:rsid w:val="008F27B6"/>
    <w:rsid w:val="008F2ECD"/>
    <w:rsid w:val="008F3B94"/>
    <w:rsid w:val="008F5002"/>
    <w:rsid w:val="008F52F5"/>
    <w:rsid w:val="008F6661"/>
    <w:rsid w:val="00903687"/>
    <w:rsid w:val="00910D31"/>
    <w:rsid w:val="009115AB"/>
    <w:rsid w:val="00912336"/>
    <w:rsid w:val="009154E7"/>
    <w:rsid w:val="009166B2"/>
    <w:rsid w:val="009172F6"/>
    <w:rsid w:val="00917BA7"/>
    <w:rsid w:val="00920022"/>
    <w:rsid w:val="0092041B"/>
    <w:rsid w:val="00922F59"/>
    <w:rsid w:val="00924AEB"/>
    <w:rsid w:val="00930869"/>
    <w:rsid w:val="00930880"/>
    <w:rsid w:val="00932176"/>
    <w:rsid w:val="0093235E"/>
    <w:rsid w:val="0093280D"/>
    <w:rsid w:val="009344C7"/>
    <w:rsid w:val="00935120"/>
    <w:rsid w:val="00935C81"/>
    <w:rsid w:val="00937703"/>
    <w:rsid w:val="0093771A"/>
    <w:rsid w:val="0094024F"/>
    <w:rsid w:val="00940BC5"/>
    <w:rsid w:val="00941E30"/>
    <w:rsid w:val="00944833"/>
    <w:rsid w:val="00944E6B"/>
    <w:rsid w:val="00945697"/>
    <w:rsid w:val="0094605E"/>
    <w:rsid w:val="0094644D"/>
    <w:rsid w:val="00946CFC"/>
    <w:rsid w:val="00947247"/>
    <w:rsid w:val="00950D28"/>
    <w:rsid w:val="00950D5F"/>
    <w:rsid w:val="00950E65"/>
    <w:rsid w:val="009514B0"/>
    <w:rsid w:val="00951B42"/>
    <w:rsid w:val="00952581"/>
    <w:rsid w:val="00953ABE"/>
    <w:rsid w:val="00953B0F"/>
    <w:rsid w:val="00954C94"/>
    <w:rsid w:val="0095612A"/>
    <w:rsid w:val="009611A7"/>
    <w:rsid w:val="009611BA"/>
    <w:rsid w:val="00961299"/>
    <w:rsid w:val="00961A30"/>
    <w:rsid w:val="009632E0"/>
    <w:rsid w:val="0096378C"/>
    <w:rsid w:val="00963ABA"/>
    <w:rsid w:val="00964BB1"/>
    <w:rsid w:val="00965025"/>
    <w:rsid w:val="00966C88"/>
    <w:rsid w:val="00967B99"/>
    <w:rsid w:val="0097031A"/>
    <w:rsid w:val="00970733"/>
    <w:rsid w:val="00970893"/>
    <w:rsid w:val="00970BFB"/>
    <w:rsid w:val="00971677"/>
    <w:rsid w:val="00971E97"/>
    <w:rsid w:val="00972814"/>
    <w:rsid w:val="00972889"/>
    <w:rsid w:val="00973023"/>
    <w:rsid w:val="00975741"/>
    <w:rsid w:val="00975EEB"/>
    <w:rsid w:val="00980334"/>
    <w:rsid w:val="00980C30"/>
    <w:rsid w:val="00981378"/>
    <w:rsid w:val="0098180F"/>
    <w:rsid w:val="00982757"/>
    <w:rsid w:val="0098415F"/>
    <w:rsid w:val="00984A8A"/>
    <w:rsid w:val="00985876"/>
    <w:rsid w:val="00986C85"/>
    <w:rsid w:val="00992AE0"/>
    <w:rsid w:val="0099324A"/>
    <w:rsid w:val="00993ED5"/>
    <w:rsid w:val="00994CB7"/>
    <w:rsid w:val="00995A1B"/>
    <w:rsid w:val="00997080"/>
    <w:rsid w:val="009976E0"/>
    <w:rsid w:val="00997AAF"/>
    <w:rsid w:val="009A1ACF"/>
    <w:rsid w:val="009A2615"/>
    <w:rsid w:val="009A2865"/>
    <w:rsid w:val="009A2FBA"/>
    <w:rsid w:val="009A38C0"/>
    <w:rsid w:val="009A42BD"/>
    <w:rsid w:val="009A49E6"/>
    <w:rsid w:val="009B00D1"/>
    <w:rsid w:val="009B033F"/>
    <w:rsid w:val="009B152D"/>
    <w:rsid w:val="009B1D64"/>
    <w:rsid w:val="009B3224"/>
    <w:rsid w:val="009B4CE7"/>
    <w:rsid w:val="009B5D92"/>
    <w:rsid w:val="009B7D37"/>
    <w:rsid w:val="009C10A9"/>
    <w:rsid w:val="009C27A8"/>
    <w:rsid w:val="009C3496"/>
    <w:rsid w:val="009C5C32"/>
    <w:rsid w:val="009C617D"/>
    <w:rsid w:val="009D0FED"/>
    <w:rsid w:val="009D1152"/>
    <w:rsid w:val="009D6278"/>
    <w:rsid w:val="009E0153"/>
    <w:rsid w:val="009E0780"/>
    <w:rsid w:val="009E1151"/>
    <w:rsid w:val="009E3888"/>
    <w:rsid w:val="009E45FF"/>
    <w:rsid w:val="009E4906"/>
    <w:rsid w:val="009E6116"/>
    <w:rsid w:val="009F0EB4"/>
    <w:rsid w:val="009F184B"/>
    <w:rsid w:val="009F25EE"/>
    <w:rsid w:val="009F2E68"/>
    <w:rsid w:val="009F31C0"/>
    <w:rsid w:val="009F44CD"/>
    <w:rsid w:val="009F761C"/>
    <w:rsid w:val="00A00101"/>
    <w:rsid w:val="00A00E23"/>
    <w:rsid w:val="00A00E66"/>
    <w:rsid w:val="00A01A2A"/>
    <w:rsid w:val="00A01D7D"/>
    <w:rsid w:val="00A023F7"/>
    <w:rsid w:val="00A02A49"/>
    <w:rsid w:val="00A02F5D"/>
    <w:rsid w:val="00A05A3E"/>
    <w:rsid w:val="00A107E9"/>
    <w:rsid w:val="00A12C87"/>
    <w:rsid w:val="00A15A05"/>
    <w:rsid w:val="00A15D80"/>
    <w:rsid w:val="00A15EF9"/>
    <w:rsid w:val="00A17099"/>
    <w:rsid w:val="00A17CA6"/>
    <w:rsid w:val="00A20907"/>
    <w:rsid w:val="00A21321"/>
    <w:rsid w:val="00A21F56"/>
    <w:rsid w:val="00A23242"/>
    <w:rsid w:val="00A24C55"/>
    <w:rsid w:val="00A25072"/>
    <w:rsid w:val="00A26D88"/>
    <w:rsid w:val="00A270F7"/>
    <w:rsid w:val="00A275B7"/>
    <w:rsid w:val="00A27EBF"/>
    <w:rsid w:val="00A3202D"/>
    <w:rsid w:val="00A32316"/>
    <w:rsid w:val="00A32B05"/>
    <w:rsid w:val="00A32C31"/>
    <w:rsid w:val="00A3333B"/>
    <w:rsid w:val="00A33363"/>
    <w:rsid w:val="00A33649"/>
    <w:rsid w:val="00A33B33"/>
    <w:rsid w:val="00A377BC"/>
    <w:rsid w:val="00A37C70"/>
    <w:rsid w:val="00A37E58"/>
    <w:rsid w:val="00A4032A"/>
    <w:rsid w:val="00A41F86"/>
    <w:rsid w:val="00A4340C"/>
    <w:rsid w:val="00A43A80"/>
    <w:rsid w:val="00A45047"/>
    <w:rsid w:val="00A46553"/>
    <w:rsid w:val="00A4776F"/>
    <w:rsid w:val="00A478B3"/>
    <w:rsid w:val="00A47A45"/>
    <w:rsid w:val="00A5021D"/>
    <w:rsid w:val="00A52694"/>
    <w:rsid w:val="00A5296E"/>
    <w:rsid w:val="00A529E9"/>
    <w:rsid w:val="00A53337"/>
    <w:rsid w:val="00A54310"/>
    <w:rsid w:val="00A54D0E"/>
    <w:rsid w:val="00A56B9E"/>
    <w:rsid w:val="00A56F82"/>
    <w:rsid w:val="00A61E23"/>
    <w:rsid w:val="00A6366C"/>
    <w:rsid w:val="00A64D56"/>
    <w:rsid w:val="00A65631"/>
    <w:rsid w:val="00A65B71"/>
    <w:rsid w:val="00A66B72"/>
    <w:rsid w:val="00A670D2"/>
    <w:rsid w:val="00A67CFB"/>
    <w:rsid w:val="00A70AF8"/>
    <w:rsid w:val="00A70EF9"/>
    <w:rsid w:val="00A71FF3"/>
    <w:rsid w:val="00A73093"/>
    <w:rsid w:val="00A73CA8"/>
    <w:rsid w:val="00A75C29"/>
    <w:rsid w:val="00A77768"/>
    <w:rsid w:val="00A8096B"/>
    <w:rsid w:val="00A816AF"/>
    <w:rsid w:val="00A82BB2"/>
    <w:rsid w:val="00A83926"/>
    <w:rsid w:val="00A84A34"/>
    <w:rsid w:val="00A855D3"/>
    <w:rsid w:val="00A85A4C"/>
    <w:rsid w:val="00A869C3"/>
    <w:rsid w:val="00A86BEA"/>
    <w:rsid w:val="00A86F9F"/>
    <w:rsid w:val="00A93988"/>
    <w:rsid w:val="00A93C0B"/>
    <w:rsid w:val="00A94C7E"/>
    <w:rsid w:val="00A9636A"/>
    <w:rsid w:val="00A97124"/>
    <w:rsid w:val="00AA1D7F"/>
    <w:rsid w:val="00AA276E"/>
    <w:rsid w:val="00AA3060"/>
    <w:rsid w:val="00AA6F29"/>
    <w:rsid w:val="00AA751F"/>
    <w:rsid w:val="00AB2CF9"/>
    <w:rsid w:val="00AB458A"/>
    <w:rsid w:val="00AB4A85"/>
    <w:rsid w:val="00AB4B44"/>
    <w:rsid w:val="00AB5839"/>
    <w:rsid w:val="00AB6EBA"/>
    <w:rsid w:val="00AB776D"/>
    <w:rsid w:val="00AC0510"/>
    <w:rsid w:val="00AC1E0E"/>
    <w:rsid w:val="00AC1F78"/>
    <w:rsid w:val="00AC3F19"/>
    <w:rsid w:val="00AC5B2D"/>
    <w:rsid w:val="00AC5E03"/>
    <w:rsid w:val="00AD1215"/>
    <w:rsid w:val="00AD2562"/>
    <w:rsid w:val="00AD38E4"/>
    <w:rsid w:val="00AD440A"/>
    <w:rsid w:val="00AD45EE"/>
    <w:rsid w:val="00AD4E4D"/>
    <w:rsid w:val="00AD64C8"/>
    <w:rsid w:val="00AD66C0"/>
    <w:rsid w:val="00AD6EF9"/>
    <w:rsid w:val="00AE08FE"/>
    <w:rsid w:val="00AE18C3"/>
    <w:rsid w:val="00AE21A4"/>
    <w:rsid w:val="00AE5FC8"/>
    <w:rsid w:val="00AE6762"/>
    <w:rsid w:val="00AE6FA5"/>
    <w:rsid w:val="00AE76BF"/>
    <w:rsid w:val="00AF214F"/>
    <w:rsid w:val="00AF3410"/>
    <w:rsid w:val="00AF386C"/>
    <w:rsid w:val="00AF4C7E"/>
    <w:rsid w:val="00AF4E8C"/>
    <w:rsid w:val="00AF72F6"/>
    <w:rsid w:val="00AF7E51"/>
    <w:rsid w:val="00B006D1"/>
    <w:rsid w:val="00B02922"/>
    <w:rsid w:val="00B03C9D"/>
    <w:rsid w:val="00B0415B"/>
    <w:rsid w:val="00B04F66"/>
    <w:rsid w:val="00B118A3"/>
    <w:rsid w:val="00B14589"/>
    <w:rsid w:val="00B14A90"/>
    <w:rsid w:val="00B15409"/>
    <w:rsid w:val="00B21754"/>
    <w:rsid w:val="00B21E43"/>
    <w:rsid w:val="00B21E88"/>
    <w:rsid w:val="00B21F67"/>
    <w:rsid w:val="00B21F6A"/>
    <w:rsid w:val="00B23B6F"/>
    <w:rsid w:val="00B250DA"/>
    <w:rsid w:val="00B2654D"/>
    <w:rsid w:val="00B26781"/>
    <w:rsid w:val="00B27B03"/>
    <w:rsid w:val="00B30CBD"/>
    <w:rsid w:val="00B31558"/>
    <w:rsid w:val="00B32E22"/>
    <w:rsid w:val="00B33137"/>
    <w:rsid w:val="00B33B59"/>
    <w:rsid w:val="00B375D3"/>
    <w:rsid w:val="00B454D2"/>
    <w:rsid w:val="00B455E1"/>
    <w:rsid w:val="00B45752"/>
    <w:rsid w:val="00B463ED"/>
    <w:rsid w:val="00B47952"/>
    <w:rsid w:val="00B50EB7"/>
    <w:rsid w:val="00B51F39"/>
    <w:rsid w:val="00B520CE"/>
    <w:rsid w:val="00B5359B"/>
    <w:rsid w:val="00B54C6B"/>
    <w:rsid w:val="00B555E7"/>
    <w:rsid w:val="00B56C61"/>
    <w:rsid w:val="00B60586"/>
    <w:rsid w:val="00B60F65"/>
    <w:rsid w:val="00B65D73"/>
    <w:rsid w:val="00B67069"/>
    <w:rsid w:val="00B670B4"/>
    <w:rsid w:val="00B67D19"/>
    <w:rsid w:val="00B7008D"/>
    <w:rsid w:val="00B708EE"/>
    <w:rsid w:val="00B71B67"/>
    <w:rsid w:val="00B7274A"/>
    <w:rsid w:val="00B72E76"/>
    <w:rsid w:val="00B7301C"/>
    <w:rsid w:val="00B734A1"/>
    <w:rsid w:val="00B73839"/>
    <w:rsid w:val="00B80CEB"/>
    <w:rsid w:val="00B823D0"/>
    <w:rsid w:val="00B82E47"/>
    <w:rsid w:val="00B8302A"/>
    <w:rsid w:val="00B85B61"/>
    <w:rsid w:val="00B85B84"/>
    <w:rsid w:val="00B87928"/>
    <w:rsid w:val="00B95649"/>
    <w:rsid w:val="00B9575B"/>
    <w:rsid w:val="00B97711"/>
    <w:rsid w:val="00B97BA1"/>
    <w:rsid w:val="00BA0346"/>
    <w:rsid w:val="00BA0A5C"/>
    <w:rsid w:val="00BA1870"/>
    <w:rsid w:val="00BA27F5"/>
    <w:rsid w:val="00BA2935"/>
    <w:rsid w:val="00BA3AD2"/>
    <w:rsid w:val="00BA540D"/>
    <w:rsid w:val="00BA5BC1"/>
    <w:rsid w:val="00BB035E"/>
    <w:rsid w:val="00BB0E7E"/>
    <w:rsid w:val="00BB105F"/>
    <w:rsid w:val="00BB17CB"/>
    <w:rsid w:val="00BB1ADB"/>
    <w:rsid w:val="00BB410F"/>
    <w:rsid w:val="00BB4393"/>
    <w:rsid w:val="00BB4966"/>
    <w:rsid w:val="00BB66CB"/>
    <w:rsid w:val="00BB7240"/>
    <w:rsid w:val="00BC0C74"/>
    <w:rsid w:val="00BC36D5"/>
    <w:rsid w:val="00BC41E5"/>
    <w:rsid w:val="00BC4A80"/>
    <w:rsid w:val="00BC5784"/>
    <w:rsid w:val="00BC6376"/>
    <w:rsid w:val="00BD1896"/>
    <w:rsid w:val="00BD1B1B"/>
    <w:rsid w:val="00BD2821"/>
    <w:rsid w:val="00BD2EEF"/>
    <w:rsid w:val="00BD58CF"/>
    <w:rsid w:val="00BD7F29"/>
    <w:rsid w:val="00BE0B87"/>
    <w:rsid w:val="00BE1CD2"/>
    <w:rsid w:val="00BE2FAE"/>
    <w:rsid w:val="00BE3DBB"/>
    <w:rsid w:val="00BE6B99"/>
    <w:rsid w:val="00BF12F1"/>
    <w:rsid w:val="00BF3A65"/>
    <w:rsid w:val="00BF3F49"/>
    <w:rsid w:val="00BF5F30"/>
    <w:rsid w:val="00BF7AA6"/>
    <w:rsid w:val="00C003FC"/>
    <w:rsid w:val="00C02923"/>
    <w:rsid w:val="00C02E04"/>
    <w:rsid w:val="00C04A64"/>
    <w:rsid w:val="00C04F80"/>
    <w:rsid w:val="00C05C35"/>
    <w:rsid w:val="00C07297"/>
    <w:rsid w:val="00C1197A"/>
    <w:rsid w:val="00C12D16"/>
    <w:rsid w:val="00C1594A"/>
    <w:rsid w:val="00C15CF8"/>
    <w:rsid w:val="00C162F8"/>
    <w:rsid w:val="00C20368"/>
    <w:rsid w:val="00C21BF8"/>
    <w:rsid w:val="00C21EBD"/>
    <w:rsid w:val="00C21ED4"/>
    <w:rsid w:val="00C223F7"/>
    <w:rsid w:val="00C25111"/>
    <w:rsid w:val="00C25162"/>
    <w:rsid w:val="00C303C2"/>
    <w:rsid w:val="00C309F6"/>
    <w:rsid w:val="00C31299"/>
    <w:rsid w:val="00C34ACD"/>
    <w:rsid w:val="00C34D5D"/>
    <w:rsid w:val="00C34DD9"/>
    <w:rsid w:val="00C3508E"/>
    <w:rsid w:val="00C36202"/>
    <w:rsid w:val="00C37D72"/>
    <w:rsid w:val="00C409C6"/>
    <w:rsid w:val="00C40AA4"/>
    <w:rsid w:val="00C41BC4"/>
    <w:rsid w:val="00C424D2"/>
    <w:rsid w:val="00C43E6A"/>
    <w:rsid w:val="00C4420E"/>
    <w:rsid w:val="00C444EB"/>
    <w:rsid w:val="00C447A7"/>
    <w:rsid w:val="00C450AB"/>
    <w:rsid w:val="00C46957"/>
    <w:rsid w:val="00C5027F"/>
    <w:rsid w:val="00C513DF"/>
    <w:rsid w:val="00C5201D"/>
    <w:rsid w:val="00C559D8"/>
    <w:rsid w:val="00C609EC"/>
    <w:rsid w:val="00C61D51"/>
    <w:rsid w:val="00C62A89"/>
    <w:rsid w:val="00C62BFD"/>
    <w:rsid w:val="00C6312A"/>
    <w:rsid w:val="00C6497E"/>
    <w:rsid w:val="00C64B6E"/>
    <w:rsid w:val="00C6586E"/>
    <w:rsid w:val="00C65B68"/>
    <w:rsid w:val="00C65E2D"/>
    <w:rsid w:val="00C65F7E"/>
    <w:rsid w:val="00C67D58"/>
    <w:rsid w:val="00C73186"/>
    <w:rsid w:val="00C73616"/>
    <w:rsid w:val="00C7497D"/>
    <w:rsid w:val="00C74A3F"/>
    <w:rsid w:val="00C754B0"/>
    <w:rsid w:val="00C757DC"/>
    <w:rsid w:val="00C75F54"/>
    <w:rsid w:val="00C76782"/>
    <w:rsid w:val="00C7698C"/>
    <w:rsid w:val="00C769E6"/>
    <w:rsid w:val="00C804B9"/>
    <w:rsid w:val="00C807A8"/>
    <w:rsid w:val="00C815F2"/>
    <w:rsid w:val="00C82525"/>
    <w:rsid w:val="00C82891"/>
    <w:rsid w:val="00C831D1"/>
    <w:rsid w:val="00C83561"/>
    <w:rsid w:val="00C851C0"/>
    <w:rsid w:val="00C85243"/>
    <w:rsid w:val="00C85B0C"/>
    <w:rsid w:val="00C86E4D"/>
    <w:rsid w:val="00C876BA"/>
    <w:rsid w:val="00C877ED"/>
    <w:rsid w:val="00C87FBD"/>
    <w:rsid w:val="00C9083E"/>
    <w:rsid w:val="00C9089B"/>
    <w:rsid w:val="00C90AEC"/>
    <w:rsid w:val="00C90D19"/>
    <w:rsid w:val="00C911BB"/>
    <w:rsid w:val="00C91761"/>
    <w:rsid w:val="00C9270A"/>
    <w:rsid w:val="00C92BE5"/>
    <w:rsid w:val="00C94A90"/>
    <w:rsid w:val="00C9527A"/>
    <w:rsid w:val="00C96730"/>
    <w:rsid w:val="00CA3449"/>
    <w:rsid w:val="00CA3A5E"/>
    <w:rsid w:val="00CA5288"/>
    <w:rsid w:val="00CA6430"/>
    <w:rsid w:val="00CA7121"/>
    <w:rsid w:val="00CA7660"/>
    <w:rsid w:val="00CA7859"/>
    <w:rsid w:val="00CB0D58"/>
    <w:rsid w:val="00CB1160"/>
    <w:rsid w:val="00CB3734"/>
    <w:rsid w:val="00CB5A5B"/>
    <w:rsid w:val="00CB6F87"/>
    <w:rsid w:val="00CB6F8E"/>
    <w:rsid w:val="00CC02D3"/>
    <w:rsid w:val="00CC0943"/>
    <w:rsid w:val="00CC3035"/>
    <w:rsid w:val="00CC3849"/>
    <w:rsid w:val="00CC4ECD"/>
    <w:rsid w:val="00CD0973"/>
    <w:rsid w:val="00CD2D63"/>
    <w:rsid w:val="00CD4B89"/>
    <w:rsid w:val="00CD78D8"/>
    <w:rsid w:val="00CE0BDC"/>
    <w:rsid w:val="00CE1583"/>
    <w:rsid w:val="00CE2047"/>
    <w:rsid w:val="00CE25D0"/>
    <w:rsid w:val="00CE2815"/>
    <w:rsid w:val="00CE2F73"/>
    <w:rsid w:val="00CE3F4B"/>
    <w:rsid w:val="00CE4583"/>
    <w:rsid w:val="00CE604F"/>
    <w:rsid w:val="00CE655A"/>
    <w:rsid w:val="00CE6C8C"/>
    <w:rsid w:val="00CE704D"/>
    <w:rsid w:val="00CF0500"/>
    <w:rsid w:val="00CF2B50"/>
    <w:rsid w:val="00CF3059"/>
    <w:rsid w:val="00CF3313"/>
    <w:rsid w:val="00CF48C7"/>
    <w:rsid w:val="00CF54C2"/>
    <w:rsid w:val="00D0030F"/>
    <w:rsid w:val="00D022DE"/>
    <w:rsid w:val="00D02339"/>
    <w:rsid w:val="00D02B6A"/>
    <w:rsid w:val="00D034A7"/>
    <w:rsid w:val="00D04820"/>
    <w:rsid w:val="00D05E9F"/>
    <w:rsid w:val="00D06551"/>
    <w:rsid w:val="00D06AD4"/>
    <w:rsid w:val="00D07581"/>
    <w:rsid w:val="00D076FC"/>
    <w:rsid w:val="00D1004B"/>
    <w:rsid w:val="00D10B3F"/>
    <w:rsid w:val="00D12CF2"/>
    <w:rsid w:val="00D12D3D"/>
    <w:rsid w:val="00D13822"/>
    <w:rsid w:val="00D144FE"/>
    <w:rsid w:val="00D16977"/>
    <w:rsid w:val="00D1705C"/>
    <w:rsid w:val="00D17A3D"/>
    <w:rsid w:val="00D17B78"/>
    <w:rsid w:val="00D2060F"/>
    <w:rsid w:val="00D20815"/>
    <w:rsid w:val="00D22FF0"/>
    <w:rsid w:val="00D24109"/>
    <w:rsid w:val="00D24727"/>
    <w:rsid w:val="00D24945"/>
    <w:rsid w:val="00D26389"/>
    <w:rsid w:val="00D2719A"/>
    <w:rsid w:val="00D30873"/>
    <w:rsid w:val="00D3166A"/>
    <w:rsid w:val="00D3557F"/>
    <w:rsid w:val="00D36B5F"/>
    <w:rsid w:val="00D37654"/>
    <w:rsid w:val="00D37E1E"/>
    <w:rsid w:val="00D37FFC"/>
    <w:rsid w:val="00D4019C"/>
    <w:rsid w:val="00D401ED"/>
    <w:rsid w:val="00D402FD"/>
    <w:rsid w:val="00D42E0F"/>
    <w:rsid w:val="00D42FA1"/>
    <w:rsid w:val="00D43065"/>
    <w:rsid w:val="00D43D48"/>
    <w:rsid w:val="00D43DF4"/>
    <w:rsid w:val="00D46BB0"/>
    <w:rsid w:val="00D504A3"/>
    <w:rsid w:val="00D50569"/>
    <w:rsid w:val="00D5088F"/>
    <w:rsid w:val="00D51C03"/>
    <w:rsid w:val="00D52465"/>
    <w:rsid w:val="00D55027"/>
    <w:rsid w:val="00D57D8B"/>
    <w:rsid w:val="00D640E5"/>
    <w:rsid w:val="00D64540"/>
    <w:rsid w:val="00D6460F"/>
    <w:rsid w:val="00D656B8"/>
    <w:rsid w:val="00D6642E"/>
    <w:rsid w:val="00D72DB9"/>
    <w:rsid w:val="00D73160"/>
    <w:rsid w:val="00D7383F"/>
    <w:rsid w:val="00D73C68"/>
    <w:rsid w:val="00D7569B"/>
    <w:rsid w:val="00D766AE"/>
    <w:rsid w:val="00D82E9F"/>
    <w:rsid w:val="00D83057"/>
    <w:rsid w:val="00D85D85"/>
    <w:rsid w:val="00D90123"/>
    <w:rsid w:val="00D90273"/>
    <w:rsid w:val="00D90E22"/>
    <w:rsid w:val="00D914F2"/>
    <w:rsid w:val="00D918DE"/>
    <w:rsid w:val="00D91CAC"/>
    <w:rsid w:val="00D91E88"/>
    <w:rsid w:val="00D924F8"/>
    <w:rsid w:val="00D9361E"/>
    <w:rsid w:val="00D93B10"/>
    <w:rsid w:val="00D94981"/>
    <w:rsid w:val="00D95C56"/>
    <w:rsid w:val="00D96580"/>
    <w:rsid w:val="00D97A46"/>
    <w:rsid w:val="00DA0B4A"/>
    <w:rsid w:val="00DA1247"/>
    <w:rsid w:val="00DA1A48"/>
    <w:rsid w:val="00DA1A72"/>
    <w:rsid w:val="00DA350D"/>
    <w:rsid w:val="00DA4311"/>
    <w:rsid w:val="00DA4788"/>
    <w:rsid w:val="00DB0119"/>
    <w:rsid w:val="00DB03DC"/>
    <w:rsid w:val="00DB0D4E"/>
    <w:rsid w:val="00DB2401"/>
    <w:rsid w:val="00DB329F"/>
    <w:rsid w:val="00DB3FFB"/>
    <w:rsid w:val="00DB4000"/>
    <w:rsid w:val="00DB4189"/>
    <w:rsid w:val="00DB46B8"/>
    <w:rsid w:val="00DB54EB"/>
    <w:rsid w:val="00DB5D80"/>
    <w:rsid w:val="00DB6164"/>
    <w:rsid w:val="00DB63C0"/>
    <w:rsid w:val="00DB6528"/>
    <w:rsid w:val="00DB6E58"/>
    <w:rsid w:val="00DC1D99"/>
    <w:rsid w:val="00DC1F5C"/>
    <w:rsid w:val="00DC3BF1"/>
    <w:rsid w:val="00DC48C7"/>
    <w:rsid w:val="00DC4CB5"/>
    <w:rsid w:val="00DC4F7E"/>
    <w:rsid w:val="00DC599E"/>
    <w:rsid w:val="00DC5F2B"/>
    <w:rsid w:val="00DC6238"/>
    <w:rsid w:val="00DC6D0B"/>
    <w:rsid w:val="00DC6E85"/>
    <w:rsid w:val="00DC7FF7"/>
    <w:rsid w:val="00DD27FD"/>
    <w:rsid w:val="00DD3931"/>
    <w:rsid w:val="00DD493D"/>
    <w:rsid w:val="00DD5283"/>
    <w:rsid w:val="00DD5D43"/>
    <w:rsid w:val="00DD5FD9"/>
    <w:rsid w:val="00DD756E"/>
    <w:rsid w:val="00DD765B"/>
    <w:rsid w:val="00DD7F77"/>
    <w:rsid w:val="00DE0466"/>
    <w:rsid w:val="00DE0904"/>
    <w:rsid w:val="00DE20AE"/>
    <w:rsid w:val="00DE2761"/>
    <w:rsid w:val="00DE36F4"/>
    <w:rsid w:val="00DE3BC8"/>
    <w:rsid w:val="00DE4527"/>
    <w:rsid w:val="00DE671C"/>
    <w:rsid w:val="00DE6DB7"/>
    <w:rsid w:val="00DF1357"/>
    <w:rsid w:val="00DF3ADA"/>
    <w:rsid w:val="00DF43C8"/>
    <w:rsid w:val="00DF4DA1"/>
    <w:rsid w:val="00DF5814"/>
    <w:rsid w:val="00DF5912"/>
    <w:rsid w:val="00DF59B9"/>
    <w:rsid w:val="00DF6574"/>
    <w:rsid w:val="00DF669F"/>
    <w:rsid w:val="00DF6848"/>
    <w:rsid w:val="00E0013F"/>
    <w:rsid w:val="00E002F7"/>
    <w:rsid w:val="00E02F0D"/>
    <w:rsid w:val="00E02F2C"/>
    <w:rsid w:val="00E03867"/>
    <w:rsid w:val="00E0664D"/>
    <w:rsid w:val="00E06C1A"/>
    <w:rsid w:val="00E070EE"/>
    <w:rsid w:val="00E071B7"/>
    <w:rsid w:val="00E1112D"/>
    <w:rsid w:val="00E11E0C"/>
    <w:rsid w:val="00E1211D"/>
    <w:rsid w:val="00E1361A"/>
    <w:rsid w:val="00E1424C"/>
    <w:rsid w:val="00E14ABF"/>
    <w:rsid w:val="00E2036F"/>
    <w:rsid w:val="00E20F8F"/>
    <w:rsid w:val="00E238AB"/>
    <w:rsid w:val="00E23E90"/>
    <w:rsid w:val="00E25989"/>
    <w:rsid w:val="00E25EEE"/>
    <w:rsid w:val="00E2616C"/>
    <w:rsid w:val="00E26469"/>
    <w:rsid w:val="00E2666F"/>
    <w:rsid w:val="00E26BAA"/>
    <w:rsid w:val="00E2747E"/>
    <w:rsid w:val="00E27DCE"/>
    <w:rsid w:val="00E3052C"/>
    <w:rsid w:val="00E30C03"/>
    <w:rsid w:val="00E321EA"/>
    <w:rsid w:val="00E32337"/>
    <w:rsid w:val="00E32DEF"/>
    <w:rsid w:val="00E33C5A"/>
    <w:rsid w:val="00E340AE"/>
    <w:rsid w:val="00E340CE"/>
    <w:rsid w:val="00E34F57"/>
    <w:rsid w:val="00E35CF8"/>
    <w:rsid w:val="00E35F60"/>
    <w:rsid w:val="00E362B5"/>
    <w:rsid w:val="00E3775C"/>
    <w:rsid w:val="00E4067B"/>
    <w:rsid w:val="00E44D65"/>
    <w:rsid w:val="00E46529"/>
    <w:rsid w:val="00E46C48"/>
    <w:rsid w:val="00E47B60"/>
    <w:rsid w:val="00E51F76"/>
    <w:rsid w:val="00E52EEE"/>
    <w:rsid w:val="00E54004"/>
    <w:rsid w:val="00E55580"/>
    <w:rsid w:val="00E55CBD"/>
    <w:rsid w:val="00E561AE"/>
    <w:rsid w:val="00E604F3"/>
    <w:rsid w:val="00E639BF"/>
    <w:rsid w:val="00E645E1"/>
    <w:rsid w:val="00E64FA8"/>
    <w:rsid w:val="00E718AC"/>
    <w:rsid w:val="00E7355A"/>
    <w:rsid w:val="00E7391C"/>
    <w:rsid w:val="00E74B4E"/>
    <w:rsid w:val="00E75FC4"/>
    <w:rsid w:val="00E75FD9"/>
    <w:rsid w:val="00E7768B"/>
    <w:rsid w:val="00E778C5"/>
    <w:rsid w:val="00E8179E"/>
    <w:rsid w:val="00E83CB8"/>
    <w:rsid w:val="00E84269"/>
    <w:rsid w:val="00E85B22"/>
    <w:rsid w:val="00E87A5B"/>
    <w:rsid w:val="00E9034C"/>
    <w:rsid w:val="00E91382"/>
    <w:rsid w:val="00E92BA6"/>
    <w:rsid w:val="00E92FD9"/>
    <w:rsid w:val="00E93AEE"/>
    <w:rsid w:val="00E95F23"/>
    <w:rsid w:val="00E95FAC"/>
    <w:rsid w:val="00E96E92"/>
    <w:rsid w:val="00E970F9"/>
    <w:rsid w:val="00E97817"/>
    <w:rsid w:val="00EA1085"/>
    <w:rsid w:val="00EA40AC"/>
    <w:rsid w:val="00EA4B86"/>
    <w:rsid w:val="00EA6360"/>
    <w:rsid w:val="00EB082E"/>
    <w:rsid w:val="00EB0BF9"/>
    <w:rsid w:val="00EB134B"/>
    <w:rsid w:val="00EB1A7B"/>
    <w:rsid w:val="00EB2605"/>
    <w:rsid w:val="00EB35F3"/>
    <w:rsid w:val="00EB3A06"/>
    <w:rsid w:val="00EB4577"/>
    <w:rsid w:val="00EB660E"/>
    <w:rsid w:val="00EB70C5"/>
    <w:rsid w:val="00EB7290"/>
    <w:rsid w:val="00EC01FB"/>
    <w:rsid w:val="00EC0639"/>
    <w:rsid w:val="00EC1D8C"/>
    <w:rsid w:val="00EC22D1"/>
    <w:rsid w:val="00EC42AC"/>
    <w:rsid w:val="00EC6099"/>
    <w:rsid w:val="00EC7C50"/>
    <w:rsid w:val="00ED0804"/>
    <w:rsid w:val="00ED0909"/>
    <w:rsid w:val="00ED14CD"/>
    <w:rsid w:val="00ED196B"/>
    <w:rsid w:val="00ED3BB6"/>
    <w:rsid w:val="00ED47A9"/>
    <w:rsid w:val="00ED51D7"/>
    <w:rsid w:val="00ED60C1"/>
    <w:rsid w:val="00ED7F13"/>
    <w:rsid w:val="00EE034B"/>
    <w:rsid w:val="00EE03EE"/>
    <w:rsid w:val="00EE3DEB"/>
    <w:rsid w:val="00EE4BD2"/>
    <w:rsid w:val="00EE4D6E"/>
    <w:rsid w:val="00EE6EA1"/>
    <w:rsid w:val="00EE7207"/>
    <w:rsid w:val="00EF0793"/>
    <w:rsid w:val="00EF194A"/>
    <w:rsid w:val="00EF226C"/>
    <w:rsid w:val="00EF26DB"/>
    <w:rsid w:val="00EF2A9F"/>
    <w:rsid w:val="00EF2EFD"/>
    <w:rsid w:val="00EF31D4"/>
    <w:rsid w:val="00EF388C"/>
    <w:rsid w:val="00EF41BD"/>
    <w:rsid w:val="00EF615A"/>
    <w:rsid w:val="00EF6258"/>
    <w:rsid w:val="00EF6E8B"/>
    <w:rsid w:val="00EF6EEF"/>
    <w:rsid w:val="00EF7C07"/>
    <w:rsid w:val="00F01456"/>
    <w:rsid w:val="00F015F3"/>
    <w:rsid w:val="00F016D8"/>
    <w:rsid w:val="00F022AA"/>
    <w:rsid w:val="00F023C8"/>
    <w:rsid w:val="00F04026"/>
    <w:rsid w:val="00F04DED"/>
    <w:rsid w:val="00F06D22"/>
    <w:rsid w:val="00F072AD"/>
    <w:rsid w:val="00F14500"/>
    <w:rsid w:val="00F14807"/>
    <w:rsid w:val="00F14817"/>
    <w:rsid w:val="00F15EF2"/>
    <w:rsid w:val="00F17855"/>
    <w:rsid w:val="00F20E6E"/>
    <w:rsid w:val="00F20EB3"/>
    <w:rsid w:val="00F21594"/>
    <w:rsid w:val="00F216A0"/>
    <w:rsid w:val="00F219C5"/>
    <w:rsid w:val="00F21CFD"/>
    <w:rsid w:val="00F232F4"/>
    <w:rsid w:val="00F2611B"/>
    <w:rsid w:val="00F2635B"/>
    <w:rsid w:val="00F26930"/>
    <w:rsid w:val="00F30699"/>
    <w:rsid w:val="00F32305"/>
    <w:rsid w:val="00F327A8"/>
    <w:rsid w:val="00F33B0C"/>
    <w:rsid w:val="00F33B65"/>
    <w:rsid w:val="00F344F5"/>
    <w:rsid w:val="00F375CF"/>
    <w:rsid w:val="00F41D06"/>
    <w:rsid w:val="00F44F24"/>
    <w:rsid w:val="00F4702B"/>
    <w:rsid w:val="00F503F3"/>
    <w:rsid w:val="00F51B2F"/>
    <w:rsid w:val="00F51E81"/>
    <w:rsid w:val="00F522FB"/>
    <w:rsid w:val="00F538E1"/>
    <w:rsid w:val="00F53D12"/>
    <w:rsid w:val="00F53EC4"/>
    <w:rsid w:val="00F5779C"/>
    <w:rsid w:val="00F60A8F"/>
    <w:rsid w:val="00F60DB9"/>
    <w:rsid w:val="00F60F4E"/>
    <w:rsid w:val="00F65C1E"/>
    <w:rsid w:val="00F65DC2"/>
    <w:rsid w:val="00F65F0D"/>
    <w:rsid w:val="00F66B78"/>
    <w:rsid w:val="00F70426"/>
    <w:rsid w:val="00F7108B"/>
    <w:rsid w:val="00F71BFE"/>
    <w:rsid w:val="00F7213B"/>
    <w:rsid w:val="00F7292F"/>
    <w:rsid w:val="00F72CB9"/>
    <w:rsid w:val="00F731A4"/>
    <w:rsid w:val="00F73718"/>
    <w:rsid w:val="00F745DB"/>
    <w:rsid w:val="00F74686"/>
    <w:rsid w:val="00F757B1"/>
    <w:rsid w:val="00F76947"/>
    <w:rsid w:val="00F80344"/>
    <w:rsid w:val="00F8171D"/>
    <w:rsid w:val="00F83CFE"/>
    <w:rsid w:val="00F84BA3"/>
    <w:rsid w:val="00F85E5B"/>
    <w:rsid w:val="00F86EE6"/>
    <w:rsid w:val="00F87A7C"/>
    <w:rsid w:val="00F903DE"/>
    <w:rsid w:val="00F9134F"/>
    <w:rsid w:val="00F9166C"/>
    <w:rsid w:val="00F926CF"/>
    <w:rsid w:val="00F926E9"/>
    <w:rsid w:val="00F938C2"/>
    <w:rsid w:val="00F93BD5"/>
    <w:rsid w:val="00F93C8D"/>
    <w:rsid w:val="00F942E8"/>
    <w:rsid w:val="00F947F4"/>
    <w:rsid w:val="00F948EA"/>
    <w:rsid w:val="00F94C8F"/>
    <w:rsid w:val="00F95ACC"/>
    <w:rsid w:val="00F96D62"/>
    <w:rsid w:val="00F97B2C"/>
    <w:rsid w:val="00FA013A"/>
    <w:rsid w:val="00FA0838"/>
    <w:rsid w:val="00FA09EF"/>
    <w:rsid w:val="00FA1372"/>
    <w:rsid w:val="00FA13FF"/>
    <w:rsid w:val="00FA3EEC"/>
    <w:rsid w:val="00FA504F"/>
    <w:rsid w:val="00FA61BA"/>
    <w:rsid w:val="00FA6271"/>
    <w:rsid w:val="00FA6EFE"/>
    <w:rsid w:val="00FA77C1"/>
    <w:rsid w:val="00FB175A"/>
    <w:rsid w:val="00FB1A34"/>
    <w:rsid w:val="00FB35AE"/>
    <w:rsid w:val="00FB4C26"/>
    <w:rsid w:val="00FB61A9"/>
    <w:rsid w:val="00FB72C0"/>
    <w:rsid w:val="00FB7F54"/>
    <w:rsid w:val="00FC0043"/>
    <w:rsid w:val="00FC3202"/>
    <w:rsid w:val="00FC3B5F"/>
    <w:rsid w:val="00FC4BBB"/>
    <w:rsid w:val="00FC6B22"/>
    <w:rsid w:val="00FC6E39"/>
    <w:rsid w:val="00FC7403"/>
    <w:rsid w:val="00FD1ED4"/>
    <w:rsid w:val="00FD2407"/>
    <w:rsid w:val="00FD306A"/>
    <w:rsid w:val="00FD36D9"/>
    <w:rsid w:val="00FD401E"/>
    <w:rsid w:val="00FD4320"/>
    <w:rsid w:val="00FD4B40"/>
    <w:rsid w:val="00FD57F5"/>
    <w:rsid w:val="00FD5B19"/>
    <w:rsid w:val="00FD6CD6"/>
    <w:rsid w:val="00FD7DC7"/>
    <w:rsid w:val="00FD7E58"/>
    <w:rsid w:val="00FE0A31"/>
    <w:rsid w:val="00FE0DB5"/>
    <w:rsid w:val="00FE19CE"/>
    <w:rsid w:val="00FE1E37"/>
    <w:rsid w:val="00FE2379"/>
    <w:rsid w:val="00FE312B"/>
    <w:rsid w:val="00FE3455"/>
    <w:rsid w:val="00FE3EEB"/>
    <w:rsid w:val="00FE446D"/>
    <w:rsid w:val="00FE50E7"/>
    <w:rsid w:val="00FE621C"/>
    <w:rsid w:val="00FE697B"/>
    <w:rsid w:val="00FF0881"/>
    <w:rsid w:val="00FF0990"/>
    <w:rsid w:val="00FF23FF"/>
    <w:rsid w:val="00FF267D"/>
    <w:rsid w:val="00FF4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E9F2C9"/>
  <w15:docId w15:val="{186B6CB4-CADA-4B2C-B0AB-493EE2A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F2E68"/>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3A593F"/>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245F77"/>
    <w:rPr>
      <w:rFonts w:asciiTheme="majorHAnsi" w:hAnsiTheme="majorHAnsi"/>
      <w:b/>
      <w:caps/>
      <w:color w:val="003263" w:themeColor="text2"/>
      <w:spacing w:val="6"/>
      <w:sz w:val="24"/>
    </w:rPr>
  </w:style>
  <w:style w:type="character" w:styleId="CommentReference">
    <w:name w:val="annotation reference"/>
    <w:basedOn w:val="DefaultParagraphFont"/>
    <w:semiHidden/>
    <w:unhideWhenUsed/>
    <w:rsid w:val="00A33363"/>
    <w:rPr>
      <w:sz w:val="16"/>
      <w:szCs w:val="16"/>
    </w:rPr>
  </w:style>
  <w:style w:type="paragraph" w:styleId="CommentText">
    <w:name w:val="annotation text"/>
    <w:basedOn w:val="Normal"/>
    <w:link w:val="CommentTextChar"/>
    <w:semiHidden/>
    <w:unhideWhenUsed/>
    <w:rsid w:val="00A33363"/>
    <w:pPr>
      <w:spacing w:line="240" w:lineRule="auto"/>
    </w:pPr>
    <w:rPr>
      <w:sz w:val="20"/>
      <w:szCs w:val="20"/>
    </w:rPr>
  </w:style>
  <w:style w:type="character" w:customStyle="1" w:styleId="CommentTextChar">
    <w:name w:val="Comment Text Char"/>
    <w:basedOn w:val="DefaultParagraphFont"/>
    <w:link w:val="CommentText"/>
    <w:semiHidden/>
    <w:rsid w:val="00A33363"/>
    <w:rPr>
      <w:spacing w:val="2"/>
      <w:sz w:val="20"/>
      <w:szCs w:val="20"/>
    </w:rPr>
  </w:style>
  <w:style w:type="paragraph" w:styleId="CommentSubject">
    <w:name w:val="annotation subject"/>
    <w:basedOn w:val="CommentText"/>
    <w:next w:val="CommentText"/>
    <w:link w:val="CommentSubjectChar"/>
    <w:semiHidden/>
    <w:unhideWhenUsed/>
    <w:rsid w:val="00A33363"/>
    <w:rPr>
      <w:b/>
      <w:bCs/>
    </w:rPr>
  </w:style>
  <w:style w:type="character" w:customStyle="1" w:styleId="CommentSubjectChar">
    <w:name w:val="Comment Subject Char"/>
    <w:basedOn w:val="CommentTextChar"/>
    <w:link w:val="CommentSubject"/>
    <w:semiHidden/>
    <w:rsid w:val="00A33363"/>
    <w:rPr>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yoursay.geelongaustralia.com.au/OGDRC"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FE20B91-0EB0-46EA-AEF4-DA2D6A6A92B1}">
  <ds:schemaRefs>
    <ds:schemaRef ds:uri="http://schemas.openxmlformats.org/officeDocument/2006/bibliography"/>
  </ds:schemaRefs>
</ds:datastoreItem>
</file>

<file path=customXml/itemProps2.xml><?xml version="1.0" encoding="utf-8"?>
<ds:datastoreItem xmlns:ds="http://schemas.openxmlformats.org/officeDocument/2006/customXml" ds:itemID="{B80D29A0-FE94-4CE4-AC7D-7C91DA902A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4.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1DF742-3FA8-4182-A67B-EC3E348FC22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1941</TotalTime>
  <Pages>16</Pages>
  <Words>5026</Words>
  <Characters>28653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Young</dc:creator>
  <cp:lastModifiedBy>Emma Foster</cp:lastModifiedBy>
  <cp:revision>161</cp:revision>
  <cp:lastPrinted>2020-10-09T08:39:00Z</cp:lastPrinted>
  <dcterms:created xsi:type="dcterms:W3CDTF">2022-08-30T06:20:00Z</dcterms:created>
  <dcterms:modified xsi:type="dcterms:W3CDTF">2023-09-15T03:23:00Z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